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etterhead"/>
        <w:tblW w:w="9480" w:type="dxa"/>
        <w:tblLook w:val="04A0" w:firstRow="1" w:lastRow="0" w:firstColumn="1" w:lastColumn="0" w:noHBand="0" w:noVBand="1"/>
      </w:tblPr>
      <w:tblGrid>
        <w:gridCol w:w="2400"/>
        <w:gridCol w:w="7080"/>
      </w:tblGrid>
      <w:bookmarkStart w:id="0" w:name="_GoBack" w:displacedByCustomXml="next"/>
      <w:bookmarkEnd w:id="0" w:displacedByCustomXml="next"/>
      <w:sdt>
        <w:sdtPr>
          <w:rPr>
            <w:sz w:val="16"/>
          </w:rPr>
          <w:alias w:val="EC Headers - Header"/>
          <w:tag w:val="A4pCgmOjXaoPaysOY21Ij7-5QkCVxYFQ4ANGFaoRKN4I2"/>
          <w:id w:val="1882596983"/>
        </w:sdtPr>
        <w:sdtEndPr/>
        <w:sdtContent>
          <w:tr w:rsidR="0010590B" w:rsidRPr="0027502F" w14:paraId="716EEC7A" w14:textId="77777777">
            <w:tc>
              <w:tcPr>
                <w:tcW w:w="2400" w:type="dxa"/>
              </w:tcPr>
              <w:p w14:paraId="5106F5F9" w14:textId="77777777" w:rsidR="0010590B" w:rsidRPr="0027502F" w:rsidRDefault="007701A5">
                <w:pPr>
                  <w:pStyle w:val="ZFlag"/>
                </w:pPr>
                <w:r w:rsidRPr="0027502F">
                  <w:rPr>
                    <w:noProof/>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77777777" w:rsidR="0010590B" w:rsidRPr="0027502F" w:rsidRDefault="00FA7B78">
                <w:pPr>
                  <w:pStyle w:val="ZCom"/>
                </w:pPr>
                <w:sdt>
                  <w:sdtPr>
                    <w:id w:val="-1386793855"/>
                    <w:dataBinding w:xpath="/Texts/OrgaRoot" w:storeItemID="{4EF90DE6-88B6-4264-9629-4D8DFDFE87D2}"/>
                    <w:text w:multiLine="1"/>
                  </w:sdtPr>
                  <w:sdtEndPr/>
                  <w:sdtContent>
                    <w:r w:rsidR="00537D8D" w:rsidRPr="0027502F">
                      <w:t>EUROPEAN COMMISSION</w:t>
                    </w:r>
                  </w:sdtContent>
                </w:sdt>
              </w:p>
              <w:p w14:paraId="7D06FBB5" w14:textId="77777777" w:rsidR="0010590B" w:rsidRPr="0027502F" w:rsidRDefault="00FA7B78">
                <w:pPr>
                  <w:pStyle w:val="ZDGName"/>
                </w:pPr>
                <w:sdt>
                  <w:sdtPr>
                    <w:id w:val="-1932349742"/>
                    <w:dataBinding w:xpath="/Author/OrgaEntity1/HeadLine1" w:storeItemID="{EE044946-5330-43F7-8D16-AA78684F2938}"/>
                    <w:text w:multiLine="1"/>
                  </w:sdtPr>
                  <w:sdtEndPr/>
                  <w:sdtContent>
                    <w:r w:rsidR="00537D8D" w:rsidRPr="0027502F">
                      <w:t>DIRECTORATE-GENERAL</w:t>
                    </w:r>
                  </w:sdtContent>
                </w:sdt>
              </w:p>
              <w:p w14:paraId="0FF33EC6" w14:textId="77777777" w:rsidR="0010590B" w:rsidRPr="0027502F" w:rsidRDefault="00FA7B78">
                <w:pPr>
                  <w:pStyle w:val="ZDGName"/>
                </w:pPr>
                <w:sdt>
                  <w:sdtPr>
                    <w:id w:val="376353688"/>
                    <w:dataBinding w:xpath="/Author/OrgaEntity1/HeadLine2" w:storeItemID="{EE044946-5330-43F7-8D16-AA78684F2938}"/>
                    <w:text w:multiLine="1"/>
                  </w:sdtPr>
                  <w:sdtEndPr/>
                  <w:sdtContent>
                    <w:r w:rsidR="00537D8D" w:rsidRPr="0027502F">
                      <w:t>TAXATION AND CUSTOMS UNION</w:t>
                    </w:r>
                  </w:sdtContent>
                </w:sdt>
              </w:p>
              <w:p w14:paraId="01BBFAB0" w14:textId="4487C038" w:rsidR="0010590B" w:rsidRPr="0027502F" w:rsidRDefault="00FA7B78">
                <w:pPr>
                  <w:pStyle w:val="ZDGName"/>
                </w:pPr>
                <w:sdt>
                  <w:sdtPr>
                    <w:id w:val="759096951"/>
                    <w:dataBinding w:xpath="/Author/OrgaEntity2/HeadLine1" w:storeItemID="{EE044946-5330-43F7-8D16-AA78684F2938}"/>
                    <w:text w:multiLine="1"/>
                  </w:sdtPr>
                  <w:sdtEndPr/>
                  <w:sdtContent>
                    <w:r w:rsidR="00647966" w:rsidRPr="0027502F">
                      <w:t>Digital D</w:t>
                    </w:r>
                    <w:r w:rsidR="00537D8D" w:rsidRPr="0027502F">
                      <w:t>elivery of Customs and Taxation Policies</w:t>
                    </w:r>
                  </w:sdtContent>
                </w:sdt>
              </w:p>
              <w:p w14:paraId="238CF3BA" w14:textId="71F7F7F4" w:rsidR="0010590B" w:rsidRPr="0027502F" w:rsidRDefault="00FA7B78" w:rsidP="00884EDE">
                <w:pPr>
                  <w:pStyle w:val="ZDGName"/>
                </w:pPr>
                <w:sdt>
                  <w:sdtPr>
                    <w:rPr>
                      <w:b/>
                      <w:bCs/>
                    </w:rPr>
                    <w:id w:val="-392426799"/>
                    <w:placeholder>
                      <w:docPart w:val="526BFA01FD0D450CB3430FA23580AEA7"/>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A72725" w:rsidRPr="0027502F">
                      <w:rPr>
                        <w:b/>
                        <w:bCs/>
                      </w:rPr>
                      <w:t>Taxation Systems &amp; Digital Governance</w:t>
                    </w:r>
                  </w:sdtContent>
                </w:sdt>
              </w:p>
            </w:tc>
          </w:tr>
        </w:sdtContent>
      </w:sdt>
      <w:tr w:rsidR="00884EDE" w:rsidRPr="0027502F" w14:paraId="04B79FE6" w14:textId="77777777">
        <w:tc>
          <w:tcPr>
            <w:tcW w:w="2400" w:type="dxa"/>
          </w:tcPr>
          <w:p w14:paraId="4CFA07DB" w14:textId="77777777" w:rsidR="00884EDE" w:rsidRPr="0027502F" w:rsidRDefault="00884EDE">
            <w:pPr>
              <w:pStyle w:val="ZFlag"/>
            </w:pPr>
          </w:p>
        </w:tc>
        <w:tc>
          <w:tcPr>
            <w:tcW w:w="7080" w:type="dxa"/>
          </w:tcPr>
          <w:p w14:paraId="2F0C44C9" w14:textId="77777777" w:rsidR="00884EDE" w:rsidRPr="0027502F" w:rsidRDefault="00884EDE">
            <w:pPr>
              <w:pStyle w:val="ZCom"/>
            </w:pPr>
          </w:p>
        </w:tc>
      </w:tr>
    </w:tbl>
    <w:sdt>
      <w:sdtPr>
        <w:rPr>
          <w:kern w:val="0"/>
          <w:sz w:val="40"/>
        </w:rPr>
        <w:alias w:val="Titles - Title and Subtitle"/>
        <w:tag w:val="20VJyCZsNoL1O30TqXpiB2-kVgCMpw2xqUNygTR2zyFO4"/>
        <w:id w:val="1015114815"/>
      </w:sdtPr>
      <w:sdtEndPr/>
      <w:sdtContent>
        <w:p w14:paraId="47730738" w14:textId="7EA90179" w:rsidR="0010590B" w:rsidRPr="0027502F" w:rsidRDefault="00FA7B78">
          <w:pPr>
            <w:pStyle w:val="Title"/>
          </w:pPr>
          <w:sdt>
            <w:sdt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76CA8" w:rsidRPr="0027502F">
                <w:t>EMCS Phase 4.0 FESS and DDNEA Release</w:t>
              </w:r>
            </w:sdtContent>
          </w:sdt>
        </w:p>
        <w:p w14:paraId="22E8D5C6" w14:textId="1A87D7C7" w:rsidR="0010590B" w:rsidRPr="0027502F" w:rsidRDefault="00FA7B78"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BB25DF" w:rsidRPr="0027502F">
                <w:t>Release Scope Document</w:t>
              </w:r>
            </w:sdtContent>
          </w:sdt>
        </w:p>
      </w:sdtContent>
    </w:sdt>
    <w:sdt>
      <w:sdtPr>
        <w:alias w:val="Properties Table"/>
        <w:tag w:val="ZmBdss0Rs4YTyKKEh8M5n5"/>
        <w:id w:val="-1307233586"/>
      </w:sdtPr>
      <w:sdtEndPr/>
      <w:sdtContent>
        <w:tbl>
          <w:tblPr>
            <w:tblStyle w:val="PropertiesTable"/>
            <w:tblW w:w="6400" w:type="dxa"/>
            <w:tblLook w:val="04A0" w:firstRow="1" w:lastRow="0" w:firstColumn="1" w:lastColumn="0" w:noHBand="0" w:noVBand="1"/>
          </w:tblPr>
          <w:tblGrid>
            <w:gridCol w:w="2400"/>
            <w:gridCol w:w="4000"/>
          </w:tblGrid>
          <w:tr w:rsidR="0010590B" w:rsidRPr="0027502F" w14:paraId="11B78396" w14:textId="77777777">
            <w:tc>
              <w:tcPr>
                <w:tcW w:w="2400" w:type="dxa"/>
              </w:tcPr>
              <w:p w14:paraId="595DCC05" w14:textId="3E9DF665" w:rsidR="0010590B" w:rsidRPr="0027502F" w:rsidRDefault="00FA7B78">
                <w:sdt>
                  <w:sdtPr>
                    <w:id w:val="52131817"/>
                    <w:dataBinding w:xpath="/Texts/TechPropsDate" w:storeItemID="{4EF90DE6-88B6-4264-9629-4D8DFDFE87D2}"/>
                    <w:text w:multiLine="1"/>
                  </w:sdtPr>
                  <w:sdtEndPr/>
                  <w:sdtContent>
                    <w:r w:rsidR="00537D8D" w:rsidRPr="0027502F">
                      <w:t>Date:</w:t>
                    </w:r>
                  </w:sdtContent>
                </w:sdt>
              </w:p>
            </w:tc>
            <w:tc>
              <w:tcPr>
                <w:tcW w:w="4000" w:type="dxa"/>
              </w:tcPr>
              <w:p w14:paraId="7E68B367" w14:textId="7E78BD93" w:rsidR="0010590B" w:rsidRPr="0027502F" w:rsidRDefault="00FA7B78"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1-11-22T00:00:00Z">
                      <w:dateFormat w:val="dd/MM/yyyy"/>
                      <w:lid w:val="en-GB"/>
                      <w:storeMappedDataAs w:val="dateTime"/>
                      <w:calendar w:val="gregorian"/>
                    </w:date>
                  </w:sdtPr>
                  <w:sdtEndPr>
                    <w:rPr>
                      <w:rStyle w:val="PlaceholderText"/>
                    </w:rPr>
                  </w:sdtEndPr>
                  <w:sdtContent>
                    <w:r w:rsidR="00810AED">
                      <w:rPr>
                        <w:rStyle w:val="PlaceholderText"/>
                        <w:color w:val="auto"/>
                      </w:rPr>
                      <w:t>22/11/2021</w:t>
                    </w:r>
                  </w:sdtContent>
                </w:sdt>
              </w:p>
            </w:tc>
          </w:tr>
          <w:tr w:rsidR="00BD4AAD" w:rsidRPr="0027502F" w14:paraId="71BAC00C" w14:textId="77777777">
            <w:tc>
              <w:tcPr>
                <w:tcW w:w="2400" w:type="dxa"/>
              </w:tcPr>
              <w:p w14:paraId="46FED22F" w14:textId="77432509" w:rsidR="00BD4AAD" w:rsidRPr="0027502F" w:rsidRDefault="00BD4AAD">
                <w:r w:rsidRPr="0027502F">
                  <w:t>Status:</w:t>
                </w:r>
              </w:p>
            </w:tc>
            <w:tc>
              <w:tcPr>
                <w:tcW w:w="4000" w:type="dxa"/>
              </w:tcPr>
              <w:p w14:paraId="38D22AA5" w14:textId="1DE7399F" w:rsidR="00BD4AAD" w:rsidRPr="0027502F" w:rsidRDefault="00FA7B78" w:rsidP="006F24AA">
                <w:pPr>
                  <w:jc w:val="left"/>
                  <w:rPr>
                    <w:rStyle w:val="PlaceholderText"/>
                    <w:color w:val="auto"/>
                  </w:rPr>
                </w:pPr>
                <w:sdt>
                  <w:sdtPr>
                    <w:rPr>
                      <w:rStyle w:val="PlaceholderText"/>
                      <w:color w:val="auto"/>
                    </w:rPr>
                    <w:alias w:val="Status"/>
                    <w:tag w:val="Status"/>
                    <w:id w:val="-839001301"/>
                    <w:placeholder>
                      <w:docPart w:val="815C35DF666843CD840023AEFE0BB4EC"/>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r w:rsidR="004A3329">
                      <w:rPr>
                        <w:rStyle w:val="PlaceholderText"/>
                        <w:color w:val="auto"/>
                      </w:rPr>
                      <w:t>Submitted for acceptance (SfA)</w:t>
                    </w:r>
                  </w:sdtContent>
                </w:sdt>
              </w:p>
            </w:tc>
          </w:tr>
          <w:tr w:rsidR="0010590B" w:rsidRPr="0027502F" w14:paraId="770DF7C8" w14:textId="77777777">
            <w:tc>
              <w:tcPr>
                <w:tcW w:w="2400" w:type="dxa"/>
              </w:tcPr>
              <w:p w14:paraId="483FCD0F" w14:textId="77777777" w:rsidR="0010590B" w:rsidRPr="0027502F" w:rsidRDefault="00FA7B78">
                <w:sdt>
                  <w:sdtPr>
                    <w:id w:val="653036614"/>
                    <w:dataBinding w:xpath="/Texts/TechPropsVersion" w:storeItemID="{4EF90DE6-88B6-4264-9629-4D8DFDFE87D2}"/>
                    <w:text w:multiLine="1"/>
                  </w:sdtPr>
                  <w:sdtEndPr/>
                  <w:sdtContent>
                    <w:r w:rsidR="00537D8D" w:rsidRPr="0027502F">
                      <w:t>Version:</w:t>
                    </w:r>
                  </w:sdtContent>
                </w:sdt>
              </w:p>
            </w:tc>
            <w:tc>
              <w:tcPr>
                <w:tcW w:w="4000" w:type="dxa"/>
              </w:tcPr>
              <w:p w14:paraId="52AAA1CC" w14:textId="353F4EB1" w:rsidR="007050D7" w:rsidRPr="0027502F" w:rsidRDefault="00FA7B78" w:rsidP="00D0681F">
                <w:pPr>
                  <w:jc w:val="left"/>
                  <w:rPr>
                    <w:rStyle w:val="PlaceholderText"/>
                    <w:color w:val="auto"/>
                    <w:highlight w:val="yellow"/>
                  </w:rPr>
                </w:pPr>
                <w:sdt>
                  <w:sdtPr>
                    <w:rPr>
                      <w:rStyle w:val="PlaceholderText"/>
                      <w:color w:val="auto"/>
                    </w:rPr>
                    <w:alias w:val="Version"/>
                    <w:id w:val="-1306858941"/>
                    <w:dataBinding w:xpath="/EurolookProperties/DocumentVersion" w:storeItemID="{D3EA5527-7367-4268-9D83-5125C98D0ED2}"/>
                    <w:text w:multiLine="1"/>
                  </w:sdtPr>
                  <w:sdtEndPr>
                    <w:rPr>
                      <w:rStyle w:val="PlaceholderText"/>
                    </w:rPr>
                  </w:sdtEndPr>
                  <w:sdtContent>
                    <w:r w:rsidR="00617251" w:rsidRPr="0027502F">
                      <w:rPr>
                        <w:rStyle w:val="PlaceholderText"/>
                        <w:color w:val="auto"/>
                      </w:rPr>
                      <w:t>2.</w:t>
                    </w:r>
                    <w:r w:rsidR="005F757F">
                      <w:rPr>
                        <w:rStyle w:val="PlaceholderText"/>
                        <w:color w:val="auto"/>
                      </w:rPr>
                      <w:t>60</w:t>
                    </w:r>
                    <w:r w:rsidR="00617251" w:rsidRPr="0027502F">
                      <w:rPr>
                        <w:rStyle w:val="PlaceholderText"/>
                        <w:color w:val="auto"/>
                      </w:rPr>
                      <w:t xml:space="preserve"> EN</w:t>
                    </w:r>
                  </w:sdtContent>
                </w:sdt>
              </w:p>
            </w:tc>
          </w:tr>
          <w:tr w:rsidR="0010590B" w:rsidRPr="0027502F" w14:paraId="78BFA891" w14:textId="77777777">
            <w:tc>
              <w:tcPr>
                <w:tcW w:w="2400" w:type="dxa"/>
              </w:tcPr>
              <w:p w14:paraId="6DE7AA57" w14:textId="2E7480A6" w:rsidR="0010590B" w:rsidRPr="0027502F" w:rsidRDefault="00FA7B78" w:rsidP="00040C02">
                <w:sdt>
                  <w:sdtPr>
                    <w:id w:val="1928931003"/>
                    <w:dataBinding w:xpath="/Texts/TechPropsAuthors" w:storeItemID="{4EF90DE6-88B6-4264-9629-4D8DFDFE87D2}"/>
                    <w:text w:multiLine="1"/>
                  </w:sdtPr>
                  <w:sdtEndPr/>
                  <w:sdtContent>
                    <w:r w:rsidR="00537D8D" w:rsidRPr="0027502F">
                      <w:t>Author:</w:t>
                    </w:r>
                  </w:sdtContent>
                </w:sdt>
              </w:p>
            </w:tc>
            <w:tc>
              <w:tcPr>
                <w:tcW w:w="4000" w:type="dxa"/>
              </w:tcPr>
              <w:p w14:paraId="6B7EC104" w14:textId="2BA2954E" w:rsidR="0010590B" w:rsidRPr="0027502F" w:rsidRDefault="00FA7B78" w:rsidP="006F24AA">
                <w:pPr>
                  <w:jc w:val="left"/>
                  <w:rPr>
                    <w:rStyle w:val="PlaceholderText"/>
                    <w:color w:val="auto"/>
                  </w:rPr>
                </w:pPr>
                <w:sdt>
                  <w:sdtPr>
                    <w:rPr>
                      <w:color w:val="2C8F6C"/>
                    </w:rPr>
                    <w:alias w:val="Author"/>
                    <w:tag w:val="Author"/>
                    <w:id w:val="344604971"/>
                    <w:dataBinding w:xpath="/Author/Names/DocumentScript/FullName" w:storeItemID="{EE044946-5330-43F7-8D16-AA78684F2938}"/>
                    <w:text w:multiLine="1"/>
                  </w:sdtPr>
                  <w:sdtEndPr/>
                  <w:sdtContent>
                    <w:r w:rsidR="001B5ADC" w:rsidRPr="0027502F">
                      <w:t>ITSM3 TES</w:t>
                    </w:r>
                  </w:sdtContent>
                </w:sdt>
              </w:p>
            </w:tc>
          </w:tr>
          <w:tr w:rsidR="0010590B" w:rsidRPr="0027502F" w14:paraId="6F52AC17" w14:textId="77777777">
            <w:tc>
              <w:tcPr>
                <w:tcW w:w="2400" w:type="dxa"/>
              </w:tcPr>
              <w:p w14:paraId="53CD7672" w14:textId="77777777" w:rsidR="0010590B" w:rsidRPr="0027502F" w:rsidRDefault="00FA7B78">
                <w:sdt>
                  <w:sdtPr>
                    <w:id w:val="-656603245"/>
                    <w:dataBinding w:xpath="/Texts/TechPropsApproved" w:storeItemID="{4EF90DE6-88B6-4264-9629-4D8DFDFE87D2}"/>
                    <w:text w:multiLine="1"/>
                  </w:sdtPr>
                  <w:sdtEndPr/>
                  <w:sdtContent>
                    <w:r w:rsidR="00537D8D" w:rsidRPr="0027502F">
                      <w:t>Approved by:</w:t>
                    </w:r>
                  </w:sdtContent>
                </w:sdt>
              </w:p>
            </w:tc>
            <w:tc>
              <w:tcPr>
                <w:tcW w:w="4000" w:type="dxa"/>
              </w:tcPr>
              <w:p w14:paraId="0C45DD97" w14:textId="673BDA56" w:rsidR="0010590B" w:rsidRPr="0027502F" w:rsidRDefault="00FA7B78" w:rsidP="00417D3E">
                <w:pPr>
                  <w:jc w:val="left"/>
                </w:pPr>
                <w:sdt>
                  <w:sdtPr>
                    <w:alias w:val="Approved by"/>
                    <w:tag w:val="Approved by"/>
                    <w:id w:val="-1491857343"/>
                    <w:placeholder>
                      <w:docPart w:val="E522F8A849254428B717D268491E703B"/>
                    </w:placeholder>
                    <w:showingPlcHdr/>
                  </w:sdtPr>
                  <w:sdtEndPr/>
                  <w:sdtContent>
                    <w:r w:rsidR="00417D3E" w:rsidRPr="0027502F">
                      <w:rPr>
                        <w:rStyle w:val="PlaceholderText"/>
                        <w:color w:val="auto"/>
                      </w:rPr>
                      <w:t>DG TAXUD</w:t>
                    </w:r>
                  </w:sdtContent>
                </w:sdt>
              </w:p>
            </w:tc>
          </w:tr>
          <w:tr w:rsidR="0010590B" w:rsidRPr="0027502F" w14:paraId="617B2B57" w14:textId="77777777">
            <w:tc>
              <w:tcPr>
                <w:tcW w:w="2400" w:type="dxa"/>
              </w:tcPr>
              <w:p w14:paraId="154019AE" w14:textId="212435C5" w:rsidR="0010590B" w:rsidRPr="0027502F" w:rsidRDefault="00FA7B78" w:rsidP="00922DBF">
                <w:sdt>
                  <w:sdtPr>
                    <w:id w:val="1640685160"/>
                    <w:dataBinding w:xpath="/Texts/TechPropsRefno" w:storeItemID="{4EF90DE6-88B6-4264-9629-4D8DFDFE87D2}"/>
                    <w:text w:multiLine="1"/>
                  </w:sdtPr>
                  <w:sdtEndPr/>
                  <w:sdtContent>
                    <w:r w:rsidR="00644F23" w:rsidRPr="0027502F">
                      <w:t>Reference number:</w:t>
                    </w:r>
                  </w:sdtContent>
                </w:sdt>
              </w:p>
            </w:tc>
            <w:tc>
              <w:tcPr>
                <w:tcW w:w="4000" w:type="dxa"/>
              </w:tcPr>
              <w:p w14:paraId="5725D577" w14:textId="714436DE" w:rsidR="006E0817" w:rsidRPr="0027502F" w:rsidRDefault="00117907" w:rsidP="009F6747">
                <w:pPr>
                  <w:jc w:val="left"/>
                </w:pPr>
                <w:r w:rsidRPr="0027502F">
                  <w:t>DLV.3.5.5</w:t>
                </w:r>
              </w:p>
            </w:tc>
          </w:tr>
          <w:tr w:rsidR="00644F23" w:rsidRPr="0027502F" w14:paraId="7E3248C6" w14:textId="77777777">
            <w:tc>
              <w:tcPr>
                <w:tcW w:w="2400" w:type="dxa"/>
              </w:tcPr>
              <w:p w14:paraId="11FCA8D0" w14:textId="5580DE98" w:rsidR="00644F23" w:rsidRPr="0027502F" w:rsidRDefault="00644F23" w:rsidP="00922DBF">
                <w:r w:rsidRPr="0027502F">
                  <w:t>Public:</w:t>
                </w:r>
              </w:p>
            </w:tc>
            <w:tc>
              <w:tcPr>
                <w:tcW w:w="4000" w:type="dxa"/>
              </w:tcPr>
              <w:p w14:paraId="24E4F25B" w14:textId="6AE74872" w:rsidR="00644F23" w:rsidRPr="0027502F" w:rsidRDefault="00644F23" w:rsidP="009F6747">
                <w:pPr>
                  <w:jc w:val="left"/>
                </w:pPr>
                <w:r w:rsidRPr="0027502F">
                  <w:t>DG TAXUD external</w:t>
                </w:r>
              </w:p>
            </w:tc>
          </w:tr>
          <w:tr w:rsidR="00445962" w:rsidRPr="0027502F" w14:paraId="627FF8E5" w14:textId="77777777">
            <w:tc>
              <w:tcPr>
                <w:tcW w:w="2400" w:type="dxa"/>
              </w:tcPr>
              <w:p w14:paraId="7B547DB5" w14:textId="23A53B83" w:rsidR="00445962" w:rsidRPr="0027502F" w:rsidRDefault="00445962" w:rsidP="00445962">
                <w:pPr>
                  <w:rPr>
                    <w:szCs w:val="22"/>
                  </w:rPr>
                </w:pPr>
                <w:r w:rsidRPr="0027502F">
                  <w:rPr>
                    <w:szCs w:val="22"/>
                  </w:rPr>
                  <w:t>Confidentiality</w:t>
                </w:r>
                <w:r w:rsidR="009A07DA" w:rsidRPr="0027502F">
                  <w:rPr>
                    <w:szCs w:val="22"/>
                  </w:rPr>
                  <w:t>:</w:t>
                </w:r>
              </w:p>
            </w:tc>
            <w:tc>
              <w:tcPr>
                <w:tcW w:w="4000" w:type="dxa"/>
              </w:tcPr>
              <w:p w14:paraId="736771A7" w14:textId="20D01248" w:rsidR="00445962" w:rsidRPr="0027502F" w:rsidRDefault="00FA7B78" w:rsidP="00D049F7">
                <w:pPr>
                  <w:spacing w:after="0" w:line="276" w:lineRule="auto"/>
                  <w:jc w:val="left"/>
                  <w:rPr>
                    <w:bCs/>
                    <w:szCs w:val="22"/>
                  </w:rPr>
                </w:pPr>
                <w:sdt>
                  <w:sdtPr>
                    <w:rPr>
                      <w:bCs/>
                      <w:szCs w:val="22"/>
                      <w:lang w:eastAsia="en-US"/>
                    </w:rPr>
                    <w:alias w:val="Confidentiality"/>
                    <w:tag w:val="Confidentiality"/>
                    <w:id w:val="661121929"/>
                    <w:placeholder>
                      <w:docPart w:val="B7176F666F3A44F7B71DD30939990553"/>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4A3329">
                      <w:rPr>
                        <w:bCs/>
                        <w:szCs w:val="22"/>
                        <w:lang w:eastAsia="en-US"/>
                      </w:rPr>
                      <w:t>Commission use (CU)</w:t>
                    </w:r>
                  </w:sdtContent>
                </w:sdt>
              </w:p>
            </w:tc>
          </w:tr>
        </w:tbl>
        <w:p w14:paraId="4D3AA523" w14:textId="66978337" w:rsidR="0010590B" w:rsidRPr="0027502F" w:rsidRDefault="007701A5">
          <w:r w:rsidRPr="0027502F">
            <w:br w:type="page"/>
          </w:r>
        </w:p>
      </w:sdtContent>
    </w:sdt>
    <w:sdt>
      <w:sdtPr>
        <w:rPr>
          <w:rFonts w:ascii="Times New Roman" w:hAnsi="Times New Roman"/>
          <w:b w:val="0"/>
          <w:sz w:val="22"/>
        </w:rPr>
        <w:alias w:val="History Table"/>
        <w:tag w:val="PiT5cxNc44EbCTosFkXVi0"/>
        <w:id w:val="-914170639"/>
      </w:sdtPr>
      <w:sdtEndPr/>
      <w:sdtContent>
        <w:p w14:paraId="5DDE0535" w14:textId="5543EF7D" w:rsidR="00BC709B" w:rsidRPr="0027502F" w:rsidRDefault="00BC709B" w:rsidP="008F6F83">
          <w:pPr>
            <w:pStyle w:val="HeadingTOC"/>
            <w:rPr>
              <w:rFonts w:ascii="Times New Roman" w:hAnsi="Times New Roman"/>
            </w:rPr>
          </w:pPr>
          <w:r w:rsidRPr="0027502F">
            <w:rPr>
              <w:rFonts w:ascii="Times New Roman" w:hAnsi="Times New Roman"/>
              <w:noProof/>
            </w:rPr>
            <mc:AlternateContent>
              <mc:Choice Requires="wps">
                <w:drawing>
                  <wp:anchor distT="0" distB="0" distL="114300" distR="114300" simplePos="0" relativeHeight="251661824"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ED33E2" w:rsidRDefault="00ED33E2"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AB080F" id="Rectangle 6" o:spid="_x0000_s1026" style="position:absolute;left:0;text-align:left;margin-left:0;margin-top:813.25pt;width:594.7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4C95A4AE" w14:textId="77777777" w:rsidR="00ED33E2" w:rsidRDefault="00ED33E2" w:rsidP="00BC709B">
                          <w:pPr>
                            <w:jc w:val="center"/>
                          </w:pPr>
                        </w:p>
                      </w:txbxContent>
                    </v:textbox>
                  </v:rect>
                </w:pict>
              </mc:Fallback>
            </mc:AlternateContent>
          </w:r>
          <w:r w:rsidRPr="0027502F">
            <w:rPr>
              <w:rFonts w:ascii="Times New Roman" w:eastAsia="Calibri" w:hAnsi="Times New Roman"/>
            </w:rPr>
            <w:t xml:space="preserve">Document </w:t>
          </w:r>
          <w:r w:rsidR="00C375AF" w:rsidRPr="0027502F">
            <w:rPr>
              <w:rFonts w:ascii="Times New Roman" w:eastAsia="Calibri" w:hAnsi="Times New Roman"/>
            </w:rPr>
            <w:t>c</w:t>
          </w:r>
          <w:r w:rsidRPr="0027502F">
            <w:rPr>
              <w:rFonts w:ascii="Times New Roman" w:eastAsia="Calibri" w:hAnsi="Times New Roman"/>
            </w:rPr>
            <w:t xml:space="preserve">ontrol </w:t>
          </w:r>
          <w:r w:rsidR="00C375AF" w:rsidRPr="0027502F">
            <w:rPr>
              <w:rFonts w:ascii="Times New Roman" w:eastAsia="Calibri" w:hAnsi="Times New Roman"/>
            </w:rPr>
            <w:t>i</w:t>
          </w:r>
          <w:r w:rsidRPr="0027502F">
            <w:rPr>
              <w:rFonts w:ascii="Times New Roman" w:eastAsia="Calibri" w:hAnsi="Times New Roman"/>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27502F" w14:paraId="6BBA2F9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97AA5C3" w14:textId="1E280BA3" w:rsidR="00BC709B" w:rsidRPr="0027502F" w:rsidRDefault="009A07DA" w:rsidP="00A9020C">
                <w:pPr>
                  <w:spacing w:after="0" w:line="276" w:lineRule="auto"/>
                  <w:jc w:val="left"/>
                  <w:rPr>
                    <w:rFonts w:eastAsia="PMingLiU"/>
                    <w:b/>
                    <w:sz w:val="20"/>
                    <w:lang w:val="en-GB"/>
                  </w:rPr>
                </w:pPr>
                <w:r w:rsidRPr="0027502F">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135E5B5" w14:textId="77777777" w:rsidR="00BC709B" w:rsidRPr="0027502F" w:rsidRDefault="00BC709B" w:rsidP="00A9020C">
                <w:pPr>
                  <w:spacing w:after="0" w:line="276" w:lineRule="auto"/>
                  <w:jc w:val="left"/>
                  <w:rPr>
                    <w:rFonts w:eastAsia="PMingLiU"/>
                    <w:b/>
                    <w:sz w:val="20"/>
                    <w:lang w:val="en-GB"/>
                  </w:rPr>
                </w:pPr>
                <w:r w:rsidRPr="0027502F">
                  <w:rPr>
                    <w:b/>
                    <w:sz w:val="20"/>
                    <w:lang w:val="en-GB"/>
                  </w:rPr>
                  <w:t>Value</w:t>
                </w:r>
              </w:p>
            </w:tc>
          </w:tr>
          <w:tr w:rsidR="00BC709B" w:rsidRPr="0027502F" w14:paraId="7A5AAE0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0CBD0206" w:rsidR="00BC709B" w:rsidRPr="0027502F" w:rsidRDefault="00644F23" w:rsidP="00C375AF">
                <w:pPr>
                  <w:spacing w:after="0" w:line="276" w:lineRule="auto"/>
                  <w:jc w:val="left"/>
                  <w:rPr>
                    <w:rFonts w:eastAsia="PMingLiU"/>
                    <w:b/>
                    <w:sz w:val="20"/>
                    <w:szCs w:val="22"/>
                    <w:lang w:val="en-GB"/>
                  </w:rPr>
                </w:pPr>
                <w:r w:rsidRPr="0027502F">
                  <w:rPr>
                    <w:b/>
                    <w:bCs/>
                    <w:sz w:val="20"/>
                    <w:szCs w:val="22"/>
                    <w:lang w:val="en-GB"/>
                  </w:rPr>
                  <w:t>T</w:t>
                </w:r>
                <w:r w:rsidR="00C375AF" w:rsidRPr="0027502F">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6ABEE4AF" w:rsidR="00BC709B" w:rsidRPr="0027502F" w:rsidRDefault="00FA7B78" w:rsidP="00F13F74">
                <w:pPr>
                  <w:spacing w:after="0" w:line="276" w:lineRule="auto"/>
                  <w:jc w:val="left"/>
                  <w:rPr>
                    <w:rFonts w:eastAsia="PMingLiU"/>
                    <w:sz w:val="20"/>
                    <w:szCs w:val="22"/>
                    <w:lang w:val="en-GB"/>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B76CA8" w:rsidRPr="0027502F">
                      <w:rPr>
                        <w:sz w:val="20"/>
                        <w:szCs w:val="22"/>
                      </w:rPr>
                      <w:t>EMCS Phase 4.0 FESS and DDNEA Release</w:t>
                    </w:r>
                  </w:sdtContent>
                </w:sdt>
              </w:p>
            </w:tc>
          </w:tr>
          <w:tr w:rsidR="00BC709B" w:rsidRPr="0027502F" w14:paraId="71A6B2A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6CBD2DAE" w:rsidR="00BC709B" w:rsidRPr="0027502F" w:rsidRDefault="00644F23" w:rsidP="00C375AF">
                <w:pPr>
                  <w:spacing w:after="0" w:line="276" w:lineRule="auto"/>
                  <w:jc w:val="left"/>
                  <w:rPr>
                    <w:rFonts w:eastAsia="PMingLiU"/>
                    <w:b/>
                    <w:bCs/>
                    <w:sz w:val="20"/>
                    <w:szCs w:val="22"/>
                    <w:lang w:val="en-GB"/>
                  </w:rPr>
                </w:pPr>
                <w:r w:rsidRPr="0027502F">
                  <w:rPr>
                    <w:b/>
                    <w:bCs/>
                    <w:sz w:val="20"/>
                    <w:szCs w:val="22"/>
                    <w:lang w:val="en-GB"/>
                  </w:rPr>
                  <w:t>Sub</w:t>
                </w:r>
                <w:r w:rsidR="00C375AF" w:rsidRPr="0027502F">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4DE729CF" w:rsidR="00BC709B" w:rsidRPr="0027502F" w:rsidRDefault="00BB25DF" w:rsidP="00C375AF">
                    <w:pPr>
                      <w:spacing w:after="0" w:line="276" w:lineRule="auto"/>
                      <w:jc w:val="left"/>
                      <w:rPr>
                        <w:color w:val="385623" w:themeColor="accent6" w:themeShade="80"/>
                        <w:sz w:val="20"/>
                        <w:szCs w:val="22"/>
                        <w:lang w:val="en-GB"/>
                      </w:rPr>
                    </w:pPr>
                    <w:r w:rsidRPr="0027502F">
                      <w:rPr>
                        <w:sz w:val="20"/>
                        <w:szCs w:val="22"/>
                      </w:rPr>
                      <w:t>Release Scope Document</w:t>
                    </w:r>
                  </w:p>
                </w:tc>
              </w:sdtContent>
            </w:sdt>
          </w:tr>
          <w:tr w:rsidR="00BC709B" w:rsidRPr="0027502F" w14:paraId="241148E9"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27502F" w:rsidRDefault="00393CA0" w:rsidP="00C375AF">
                <w:pPr>
                  <w:spacing w:after="0" w:line="276" w:lineRule="auto"/>
                  <w:jc w:val="left"/>
                  <w:rPr>
                    <w:rFonts w:eastAsia="PMingLiU"/>
                    <w:b/>
                    <w:sz w:val="20"/>
                    <w:szCs w:val="22"/>
                    <w:lang w:val="en-GB"/>
                  </w:rPr>
                </w:pPr>
                <w:r w:rsidRPr="0027502F">
                  <w:rPr>
                    <w:b/>
                    <w:sz w:val="20"/>
                    <w:szCs w:val="22"/>
                    <w:lang w:val="en-GB"/>
                  </w:rPr>
                  <w:t>A</w:t>
                </w:r>
                <w:r w:rsidR="00C375AF" w:rsidRPr="0027502F">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61E3C1BD" w:rsidR="00BC709B" w:rsidRPr="0027502F" w:rsidRDefault="00FA7B78"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182F95" w:rsidRPr="0027502F">
                      <w:rPr>
                        <w:sz w:val="20"/>
                        <w:szCs w:val="22"/>
                      </w:rPr>
                      <w:t>ITSM3 TES</w:t>
                    </w:r>
                  </w:sdtContent>
                </w:sdt>
              </w:p>
            </w:tc>
          </w:tr>
          <w:tr w:rsidR="00644F23" w:rsidRPr="0027502F" w14:paraId="0F65930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1711D76F" w:rsidR="00644F23" w:rsidRPr="0027502F" w:rsidRDefault="00644F23" w:rsidP="00644F23">
                <w:pPr>
                  <w:spacing w:after="0" w:line="276" w:lineRule="auto"/>
                  <w:jc w:val="left"/>
                  <w:rPr>
                    <w:rFonts w:eastAsia="PMingLiU"/>
                    <w:b/>
                    <w:sz w:val="20"/>
                    <w:szCs w:val="22"/>
                    <w:lang w:val="en-GB"/>
                  </w:rPr>
                </w:pPr>
                <w:r w:rsidRPr="0027502F">
                  <w:rPr>
                    <w:b/>
                    <w:bCs/>
                    <w:sz w:val="20"/>
                    <w:szCs w:val="22"/>
                    <w:lang w:val="en-GB"/>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7F9D154C" w:rsidR="00644F23" w:rsidRPr="0027502F" w:rsidRDefault="00644F23" w:rsidP="00644F23">
                <w:pPr>
                  <w:spacing w:after="0" w:line="276" w:lineRule="auto"/>
                  <w:jc w:val="left"/>
                  <w:rPr>
                    <w:rFonts w:eastAsia="PMingLiU"/>
                    <w:color w:val="385623" w:themeColor="accent6" w:themeShade="80"/>
                    <w:sz w:val="20"/>
                    <w:szCs w:val="22"/>
                    <w:lang w:val="en-GB"/>
                  </w:rPr>
                </w:pPr>
                <w:r w:rsidRPr="0027502F">
                  <w:rPr>
                    <w:sz w:val="20"/>
                    <w:szCs w:val="22"/>
                  </w:rPr>
                  <w:t xml:space="preserve">Head of Unit of DG TAXUD Unit </w:t>
                </w:r>
                <w:sdt>
                  <w:sdtPr>
                    <w:rPr>
                      <w:sz w:val="20"/>
                    </w:rPr>
                    <w:alias w:val="Solution provider"/>
                    <w:tag w:val="Solution provider"/>
                    <w:id w:val="-859197362"/>
                    <w:placeholder>
                      <w:docPart w:val="D1755B547C214A04AC646A1DCF5AAB34"/>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D901A9" w:rsidRPr="0027502F">
                      <w:rPr>
                        <w:sz w:val="20"/>
                      </w:rPr>
                      <w:t>B4 Taxation Systems &amp; Digital Governance</w:t>
                    </w:r>
                  </w:sdtContent>
                </w:sdt>
              </w:p>
            </w:tc>
          </w:tr>
          <w:tr w:rsidR="00BC709B" w:rsidRPr="0027502F" w14:paraId="2BC473EB"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656392D3" w:rsidR="00BC709B" w:rsidRPr="0027502F" w:rsidRDefault="00BC709B" w:rsidP="00C375AF">
                <w:pPr>
                  <w:spacing w:after="0" w:line="276" w:lineRule="auto"/>
                  <w:jc w:val="left"/>
                  <w:rPr>
                    <w:b/>
                    <w:color w:val="000000" w:themeColor="text1"/>
                    <w:sz w:val="20"/>
                    <w:szCs w:val="22"/>
                    <w:lang w:val="en-GB" w:eastAsia="ar-SA"/>
                  </w:rPr>
                </w:pPr>
                <w:r w:rsidRPr="0027502F">
                  <w:rPr>
                    <w:b/>
                    <w:color w:val="000000" w:themeColor="text1"/>
                    <w:sz w:val="20"/>
                    <w:szCs w:val="22"/>
                    <w:lang w:val="en-GB" w:eastAsia="ar-SA"/>
                  </w:rPr>
                  <w:t xml:space="preserve">Solution </w:t>
                </w:r>
                <w:r w:rsidR="00C375AF" w:rsidRPr="0027502F">
                  <w:rPr>
                    <w:b/>
                    <w:color w:val="000000" w:themeColor="text1"/>
                    <w:sz w:val="20"/>
                    <w:szCs w:val="22"/>
                    <w:lang w:val="en-GB" w:eastAsia="ar-SA"/>
                  </w:rPr>
                  <w:t>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927D9F" w:rsidR="00BC709B" w:rsidRPr="0027502F" w:rsidRDefault="00BB0F74" w:rsidP="00C375AF">
                <w:pPr>
                  <w:spacing w:after="0" w:line="276" w:lineRule="auto"/>
                  <w:jc w:val="left"/>
                  <w:rPr>
                    <w:rFonts w:eastAsia="PMingLiU"/>
                    <w:color w:val="984806"/>
                    <w:sz w:val="20"/>
                    <w:szCs w:val="22"/>
                    <w:lang w:val="en-GB"/>
                  </w:rPr>
                </w:pPr>
                <w:r w:rsidRPr="0027502F">
                  <w:rPr>
                    <w:sz w:val="20"/>
                    <w:szCs w:val="22"/>
                    <w:lang w:val="en-GB"/>
                  </w:rPr>
                  <w:t>DG TAXUD Unit</w:t>
                </w:r>
                <w:r w:rsidRPr="0027502F">
                  <w:rPr>
                    <w:sz w:val="20"/>
                    <w:szCs w:val="22"/>
                  </w:rPr>
                  <w:t xml:space="preserve"> </w:t>
                </w:r>
                <w:sdt>
                  <w:sdtPr>
                    <w:rPr>
                      <w:sz w:val="20"/>
                    </w:rPr>
                    <w:alias w:val="Solution provider"/>
                    <w:tag w:val="Solution provider"/>
                    <w:id w:val="-1903902357"/>
                    <w:placeholder>
                      <w:docPart w:val="0215F321C419430BB62234469190D2DF"/>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27502F">
                      <w:rPr>
                        <w:sz w:val="20"/>
                      </w:rPr>
                      <w:t>B4 Taxation Systems &amp; Digital Governance</w:t>
                    </w:r>
                  </w:sdtContent>
                </w:sdt>
              </w:p>
            </w:tc>
          </w:tr>
          <w:tr w:rsidR="00117907" w:rsidRPr="0027502F" w14:paraId="78093B0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117907" w:rsidRPr="0027502F" w:rsidRDefault="00117907" w:rsidP="00117907">
                <w:pPr>
                  <w:spacing w:after="0" w:line="276" w:lineRule="auto"/>
                  <w:jc w:val="left"/>
                  <w:rPr>
                    <w:rFonts w:eastAsia="PMingLiU"/>
                    <w:b/>
                    <w:color w:val="808080" w:themeColor="background1" w:themeShade="80"/>
                    <w:sz w:val="20"/>
                    <w:szCs w:val="22"/>
                    <w:lang w:val="en-GB"/>
                  </w:rPr>
                </w:pPr>
                <w:r w:rsidRPr="0027502F">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7DA35280" w:rsidR="00117907" w:rsidRPr="0027502F" w:rsidRDefault="00DA5A32" w:rsidP="00117907">
                <w:pPr>
                  <w:spacing w:after="0" w:line="276" w:lineRule="auto"/>
                  <w:jc w:val="left"/>
                  <w:rPr>
                    <w:rFonts w:eastAsia="PMingLiU"/>
                    <w:color w:val="808080" w:themeColor="background1" w:themeShade="80"/>
                    <w:sz w:val="20"/>
                    <w:szCs w:val="22"/>
                    <w:lang w:val="en-GB"/>
                  </w:rPr>
                </w:pPr>
                <w:r w:rsidRPr="0027502F">
                  <w:rPr>
                    <w:sz w:val="20"/>
                    <w:szCs w:val="22"/>
                  </w:rPr>
                  <w:t>Nicolas Geuskens</w:t>
                </w:r>
              </w:p>
            </w:tc>
          </w:tr>
          <w:tr w:rsidR="00117907" w:rsidRPr="0027502F" w14:paraId="1392055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117907" w:rsidRPr="0027502F" w:rsidRDefault="00117907" w:rsidP="00117907">
                <w:pPr>
                  <w:spacing w:after="0" w:line="276" w:lineRule="auto"/>
                  <w:jc w:val="left"/>
                  <w:rPr>
                    <w:rFonts w:eastAsia="PMingLiU"/>
                    <w:b/>
                    <w:sz w:val="20"/>
                    <w:szCs w:val="22"/>
                    <w:lang w:val="en-GB"/>
                  </w:rPr>
                </w:pPr>
                <w:r w:rsidRPr="0027502F">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0CDC20E9" w:rsidR="00117907" w:rsidRPr="0027502F" w:rsidRDefault="00FA7B78" w:rsidP="00117907">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5F757F">
                      <w:rPr>
                        <w:sz w:val="20"/>
                        <w:szCs w:val="22"/>
                      </w:rPr>
                      <w:t>2.60 EN</w:t>
                    </w:r>
                  </w:sdtContent>
                </w:sdt>
              </w:p>
            </w:tc>
          </w:tr>
          <w:tr w:rsidR="00117907" w:rsidRPr="0027502F" w14:paraId="05FE1E1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117907" w:rsidRPr="0027502F" w:rsidRDefault="00117907" w:rsidP="00117907">
                <w:pPr>
                  <w:spacing w:after="0" w:line="276" w:lineRule="auto"/>
                  <w:jc w:val="left"/>
                  <w:rPr>
                    <w:rFonts w:eastAsia="PMingLiU"/>
                    <w:b/>
                    <w:bCs/>
                    <w:sz w:val="20"/>
                    <w:szCs w:val="22"/>
                    <w:lang w:val="en-GB"/>
                  </w:rPr>
                </w:pPr>
                <w:r w:rsidRPr="0027502F">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0A6C3B6" w:rsidR="00117907" w:rsidRPr="0027502F" w:rsidRDefault="00FA7B78" w:rsidP="00117907">
                <w:pPr>
                  <w:spacing w:after="0" w:line="276" w:lineRule="auto"/>
                  <w:jc w:val="left"/>
                  <w:rPr>
                    <w:bCs/>
                    <w:sz w:val="20"/>
                    <w:szCs w:val="20"/>
                    <w:lang w:val="en-GB"/>
                  </w:rPr>
                </w:pPr>
                <w:sdt>
                  <w:sdtPr>
                    <w:rPr>
                      <w:bCs/>
                      <w:sz w:val="20"/>
                      <w:szCs w:val="22"/>
                    </w:rPr>
                    <w:alias w:val="Confidentiality"/>
                    <w:tag w:val="Confidentiality"/>
                    <w:id w:val="1024136762"/>
                    <w:placeholder>
                      <w:docPart w:val="322870AC51AE4F22ADC8C770328A7965"/>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4A3329">
                      <w:rPr>
                        <w:bCs/>
                        <w:sz w:val="20"/>
                        <w:szCs w:val="22"/>
                      </w:rPr>
                      <w:t>Commission use (CU)</w:t>
                    </w:r>
                  </w:sdtContent>
                </w:sdt>
              </w:p>
            </w:tc>
          </w:tr>
          <w:tr w:rsidR="00117907" w:rsidRPr="0027502F" w14:paraId="7619FB2A"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117907" w:rsidRPr="0027502F" w:rsidRDefault="00117907" w:rsidP="00117907">
                <w:pPr>
                  <w:spacing w:after="0" w:line="276" w:lineRule="auto"/>
                  <w:jc w:val="left"/>
                  <w:rPr>
                    <w:rFonts w:eastAsia="PMingLiU"/>
                    <w:b/>
                    <w:bCs/>
                    <w:sz w:val="20"/>
                    <w:szCs w:val="22"/>
                    <w:lang w:val="en-GB"/>
                  </w:rPr>
                </w:pPr>
                <w:r w:rsidRPr="0027502F">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4454B036" w:rsidR="00117907" w:rsidRPr="0027502F" w:rsidRDefault="00FA7B78" w:rsidP="00117907">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1-11-22T00:00:00Z">
                      <w:dateFormat w:val="dd/MM/yyyy"/>
                      <w:lid w:val="en-GB"/>
                      <w:storeMappedDataAs w:val="dateTime"/>
                      <w:calendar w:val="gregorian"/>
                    </w:date>
                  </w:sdtPr>
                  <w:sdtEndPr>
                    <w:rPr>
                      <w:rStyle w:val="PlaceholderText"/>
                    </w:rPr>
                  </w:sdtEndPr>
                  <w:sdtContent>
                    <w:r w:rsidR="00810AED">
                      <w:rPr>
                        <w:rStyle w:val="PlaceholderText"/>
                        <w:color w:val="auto"/>
                        <w:sz w:val="20"/>
                        <w:lang w:val="en-GB"/>
                      </w:rPr>
                      <w:t>22/11/2021</w:t>
                    </w:r>
                  </w:sdtContent>
                </w:sdt>
              </w:p>
            </w:tc>
          </w:tr>
        </w:tbl>
        <w:p w14:paraId="5DC5819D" w14:textId="77777777" w:rsidR="00BC709B" w:rsidRPr="0027502F" w:rsidRDefault="00BC709B" w:rsidP="0004751B">
          <w:pPr>
            <w:rPr>
              <w:rFonts w:eastAsia="Calibri"/>
            </w:rPr>
          </w:pPr>
        </w:p>
        <w:p w14:paraId="7D0A3F38" w14:textId="49A4622A" w:rsidR="00BC709B" w:rsidRPr="0027502F" w:rsidRDefault="00BC709B" w:rsidP="008F6F83">
          <w:pPr>
            <w:pStyle w:val="HeadingTOC"/>
            <w:rPr>
              <w:rFonts w:ascii="Times New Roman" w:eastAsia="Calibri" w:hAnsi="Times New Roman"/>
            </w:rPr>
          </w:pPr>
          <w:r w:rsidRPr="0027502F">
            <w:rPr>
              <w:rFonts w:ascii="Times New Roman" w:hAnsi="Times New Roman"/>
              <w:noProof/>
            </w:rPr>
            <mc:AlternateContent>
              <mc:Choice Requires="wps">
                <w:drawing>
                  <wp:anchor distT="0" distB="0" distL="114300" distR="114300" simplePos="0" relativeHeight="251663872" behindDoc="1" locked="0" layoutInCell="1" allowOverlap="1" wp14:anchorId="45C3FBDF" wp14:editId="0AA277E7">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3826338F" w14:textId="77777777" w:rsidR="00ED33E2" w:rsidRDefault="00ED33E2"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C3FBDF" id="_x0000_s1027" style="position:absolute;left:0;text-align:left;margin-left:0;margin-top:813.25pt;width:594.75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6RmYUjAgAATQQAAA4AAAAAAAAAAAAAAAAALgIAAGRycy9lMm9Eb2Mu&#10;eG1sUEsBAi0AFAAGAAgAAAAhAKKEpt3fAAAACwEAAA8AAAAAAAAAAAAAAAAAfQQAAGRycy9kb3du&#10;cmV2LnhtbFBLBQYAAAAABAAEAPMAAACJBQAAAAA=&#10;" fillcolor="#4f81bc" strokecolor="#4f81bc">
                    <v:textbox>
                      <w:txbxContent>
                        <w:p w14:paraId="3826338F" w14:textId="77777777" w:rsidR="00ED33E2" w:rsidRDefault="00ED33E2" w:rsidP="00BC709B">
                          <w:pPr>
                            <w:jc w:val="center"/>
                          </w:pPr>
                        </w:p>
                      </w:txbxContent>
                    </v:textbox>
                  </v:rect>
                </w:pict>
              </mc:Fallback>
            </mc:AlternateContent>
          </w:r>
          <w:r w:rsidRPr="0027502F">
            <w:rPr>
              <w:rFonts w:ascii="Times New Roman" w:eastAsia="Calibri" w:hAnsi="Times New Roman"/>
            </w:rPr>
            <w:t xml:space="preserve">Contractor </w:t>
          </w:r>
          <w:r w:rsidR="00C375AF" w:rsidRPr="0027502F">
            <w:rPr>
              <w:rFonts w:ascii="Times New Roman" w:eastAsia="Calibri" w:hAnsi="Times New Roman"/>
            </w:rPr>
            <w:t>i</w:t>
          </w:r>
          <w:r w:rsidRPr="0027502F">
            <w:rPr>
              <w:rFonts w:ascii="Times New Roman" w:eastAsia="Calibri" w:hAnsi="Times New Roman"/>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27502F" w14:paraId="02B514A1"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D2849B9" w14:textId="41041668" w:rsidR="00BC709B" w:rsidRPr="0027502F" w:rsidRDefault="009A07DA" w:rsidP="00A9020C">
                <w:pPr>
                  <w:spacing w:after="0" w:line="276" w:lineRule="auto"/>
                  <w:jc w:val="left"/>
                  <w:rPr>
                    <w:rFonts w:eastAsia="PMingLiU"/>
                    <w:b/>
                    <w:sz w:val="20"/>
                    <w:lang w:val="en-GB"/>
                  </w:rPr>
                </w:pPr>
                <w:r w:rsidRPr="0027502F">
                  <w:rPr>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DA0F3C7" w14:textId="77777777" w:rsidR="00BC709B" w:rsidRPr="0027502F" w:rsidRDefault="00BC709B" w:rsidP="00A9020C">
                <w:pPr>
                  <w:spacing w:after="0" w:line="276" w:lineRule="auto"/>
                  <w:jc w:val="left"/>
                  <w:rPr>
                    <w:rFonts w:eastAsia="PMingLiU"/>
                    <w:b/>
                    <w:sz w:val="20"/>
                    <w:lang w:val="en-GB"/>
                  </w:rPr>
                </w:pPr>
                <w:r w:rsidRPr="0027502F">
                  <w:rPr>
                    <w:b/>
                    <w:sz w:val="20"/>
                    <w:lang w:val="en-GB"/>
                  </w:rPr>
                  <w:t>Value</w:t>
                </w:r>
              </w:p>
            </w:tc>
          </w:tr>
          <w:tr w:rsidR="00117907" w:rsidRPr="0027502F" w14:paraId="00EEACF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7E51736" w14:textId="7F54C6E1" w:rsidR="00117907" w:rsidRPr="0027502F" w:rsidRDefault="00117907" w:rsidP="00117907">
                <w:pPr>
                  <w:spacing w:after="0" w:line="276" w:lineRule="auto"/>
                  <w:jc w:val="left"/>
                  <w:rPr>
                    <w:b/>
                    <w:bCs/>
                    <w:sz w:val="20"/>
                    <w:lang w:val="en-GB"/>
                  </w:rPr>
                </w:pPr>
                <w:r w:rsidRPr="0027502F">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B871B3" w14:textId="20BCA0E7" w:rsidR="00117907" w:rsidRPr="0027502F" w:rsidRDefault="003F4AF6" w:rsidP="00117907">
                <w:pPr>
                  <w:spacing w:after="0" w:line="276" w:lineRule="auto"/>
                  <w:jc w:val="left"/>
                  <w:rPr>
                    <w:rFonts w:eastAsia="PMingLiU"/>
                    <w:color w:val="385623" w:themeColor="accent6" w:themeShade="80"/>
                    <w:sz w:val="20"/>
                    <w:lang w:val="en-GB"/>
                  </w:rPr>
                </w:pPr>
                <w:r w:rsidRPr="0027502F">
                  <w:rPr>
                    <w:sz w:val="20"/>
                    <w:szCs w:val="20"/>
                  </w:rPr>
                  <w:t>TAXUD/2021/DE/115</w:t>
                </w:r>
              </w:p>
            </w:tc>
          </w:tr>
          <w:tr w:rsidR="00117907" w:rsidRPr="0027502F" w14:paraId="3EC0758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6EE190" w14:textId="4B6DB9CE" w:rsidR="00117907" w:rsidRPr="0027502F" w:rsidRDefault="00117907" w:rsidP="00117907">
                <w:pPr>
                  <w:spacing w:after="0" w:line="276" w:lineRule="auto"/>
                  <w:jc w:val="left"/>
                  <w:rPr>
                    <w:b/>
                    <w:bCs/>
                    <w:sz w:val="20"/>
                    <w:lang w:val="en-GB"/>
                  </w:rPr>
                </w:pPr>
                <w:r w:rsidRPr="0027502F">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D03CFC" w14:textId="1F7BCFB1" w:rsidR="00117907" w:rsidRPr="0027502F" w:rsidRDefault="00117907" w:rsidP="00117907">
                <w:pPr>
                  <w:spacing w:after="0" w:line="276" w:lineRule="auto"/>
                  <w:jc w:val="left"/>
                  <w:rPr>
                    <w:color w:val="385623" w:themeColor="accent6" w:themeShade="80"/>
                    <w:sz w:val="20"/>
                    <w:lang w:val="en-GB"/>
                  </w:rPr>
                </w:pPr>
                <w:r w:rsidRPr="0027502F">
                  <w:rPr>
                    <w:rStyle w:val="Style1"/>
                    <w:sz w:val="20"/>
                  </w:rPr>
                  <w:t>SC0</w:t>
                </w:r>
                <w:r w:rsidR="003F4AF6" w:rsidRPr="0027502F">
                  <w:rPr>
                    <w:rStyle w:val="Style1"/>
                    <w:sz w:val="20"/>
                  </w:rPr>
                  <w:t>9</w:t>
                </w:r>
              </w:p>
            </w:tc>
          </w:tr>
        </w:tbl>
        <w:p w14:paraId="3C71BCF4" w14:textId="77777777" w:rsidR="00BC709B" w:rsidRPr="0027502F" w:rsidRDefault="00BC709B" w:rsidP="0004751B">
          <w:pPr>
            <w:rPr>
              <w:rFonts w:eastAsia="Calibri"/>
            </w:rPr>
          </w:pPr>
        </w:p>
        <w:p w14:paraId="2C1DD8F4" w14:textId="6E2D286A" w:rsidR="00BC709B" w:rsidRPr="0027502F" w:rsidRDefault="00FA7B78" w:rsidP="008F6F83">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EndPr/>
            <w:sdtContent>
              <w:r w:rsidR="00BC709B" w:rsidRPr="0027502F">
                <w:rPr>
                  <w:rFonts w:ascii="Times New Roman" w:eastAsia="Calibri" w:hAnsi="Times New Roman"/>
                </w:rPr>
                <w:t xml:space="preserve">Document </w:t>
              </w:r>
              <w:r w:rsidR="00C375AF" w:rsidRPr="0027502F">
                <w:rPr>
                  <w:rFonts w:ascii="Times New Roman" w:eastAsia="Calibri" w:hAnsi="Times New Roman"/>
                </w:rPr>
                <w:t>h</w:t>
              </w:r>
              <w:r w:rsidR="00BC709B" w:rsidRPr="0027502F">
                <w:rPr>
                  <w:rFonts w:ascii="Times New Roman" w:eastAsia="Calibri" w:hAnsi="Times New Roman"/>
                </w:rPr>
                <w:t>istory</w:t>
              </w:r>
            </w:sdtContent>
          </w:sdt>
        </w:p>
        <w:p w14:paraId="1018CBEE" w14:textId="1941C3E6" w:rsidR="00BC709B" w:rsidRPr="0027502F" w:rsidRDefault="00BC709B" w:rsidP="007A4282">
          <w:pPr>
            <w:spacing w:after="0" w:line="276" w:lineRule="auto"/>
            <w:jc w:val="left"/>
            <w:rPr>
              <w:rFonts w:eastAsia="Calibri"/>
              <w:szCs w:val="22"/>
            </w:rPr>
          </w:pPr>
          <w:r w:rsidRPr="0027502F">
            <w:rPr>
              <w:rFonts w:eastAsia="Calibri"/>
              <w:szCs w:val="22"/>
            </w:rPr>
            <w:t xml:space="preserve">The </w:t>
          </w:r>
          <w:r w:rsidR="00C375AF" w:rsidRPr="0027502F">
            <w:rPr>
              <w:rFonts w:eastAsia="Calibri"/>
              <w:szCs w:val="22"/>
            </w:rPr>
            <w:t>d</w:t>
          </w:r>
          <w:r w:rsidRPr="0027502F">
            <w:rPr>
              <w:rFonts w:eastAsia="Calibri"/>
              <w:szCs w:val="22"/>
            </w:rPr>
            <w:t xml:space="preserve">ocument </w:t>
          </w:r>
          <w:r w:rsidR="00C375AF" w:rsidRPr="0027502F">
            <w:rPr>
              <w:rFonts w:eastAsia="Calibri"/>
              <w:szCs w:val="22"/>
            </w:rPr>
            <w:t>a</w:t>
          </w:r>
          <w:r w:rsidRPr="0027502F">
            <w:rPr>
              <w:rFonts w:eastAsia="Calibri"/>
              <w:szCs w:val="22"/>
            </w:rPr>
            <w:t>uthor is authori</w:t>
          </w:r>
          <w:r w:rsidR="0090171C" w:rsidRPr="0027502F">
            <w:rPr>
              <w:rFonts w:eastAsia="Calibri"/>
              <w:szCs w:val="22"/>
            </w:rPr>
            <w:t>s</w:t>
          </w:r>
          <w:r w:rsidRPr="0027502F">
            <w:rPr>
              <w:rFonts w:eastAsia="Calibri"/>
              <w:szCs w:val="22"/>
            </w:rPr>
            <w:t>ed to make the following types of changes to the document without requiring that the document be re-approved:</w:t>
          </w:r>
        </w:p>
        <w:p w14:paraId="22542149" w14:textId="46828A57" w:rsidR="00BC709B" w:rsidRPr="0027502F" w:rsidRDefault="00BC709B" w:rsidP="00FE09E6">
          <w:pPr>
            <w:pStyle w:val="ListBullet"/>
            <w:spacing w:after="0"/>
            <w:ind w:left="714" w:hanging="357"/>
          </w:pPr>
          <w:r w:rsidRPr="0027502F">
            <w:t>Editorial, formatting, and spelling</w:t>
          </w:r>
          <w:r w:rsidR="00110594" w:rsidRPr="0027502F">
            <w:t>;</w:t>
          </w:r>
        </w:p>
        <w:p w14:paraId="108DAD5D" w14:textId="5FB5ED1D" w:rsidR="00BC709B" w:rsidRPr="0027502F" w:rsidRDefault="00BC709B" w:rsidP="00FE09E6">
          <w:pPr>
            <w:pStyle w:val="ListBullet"/>
            <w:spacing w:after="0"/>
            <w:ind w:left="714" w:hanging="357"/>
          </w:pPr>
          <w:r w:rsidRPr="0027502F">
            <w:t>Clarification</w:t>
          </w:r>
          <w:r w:rsidR="00110594" w:rsidRPr="0027502F">
            <w:t>.</w:t>
          </w:r>
        </w:p>
        <w:p w14:paraId="264072F9" w14:textId="5EF650EB" w:rsidR="00BC709B" w:rsidRPr="0027502F" w:rsidRDefault="00BC709B" w:rsidP="007A4282">
          <w:pPr>
            <w:spacing w:after="0" w:line="276" w:lineRule="auto"/>
            <w:jc w:val="left"/>
            <w:rPr>
              <w:rFonts w:eastAsia="Calibri"/>
              <w:color w:val="000000"/>
              <w:szCs w:val="22"/>
            </w:rPr>
          </w:pPr>
          <w:r w:rsidRPr="0027502F">
            <w:rPr>
              <w:rFonts w:eastAsia="Calibri"/>
              <w:color w:val="000000"/>
              <w:szCs w:val="22"/>
            </w:rPr>
            <w:t xml:space="preserve">To request a change to this document, contact the </w:t>
          </w:r>
          <w:r w:rsidR="00C375AF" w:rsidRPr="0027502F">
            <w:rPr>
              <w:rFonts w:eastAsia="Calibri"/>
              <w:color w:val="000000"/>
              <w:szCs w:val="22"/>
            </w:rPr>
            <w:t>d</w:t>
          </w:r>
          <w:r w:rsidRPr="0027502F">
            <w:rPr>
              <w:rFonts w:eastAsia="Calibri"/>
              <w:color w:val="000000"/>
              <w:szCs w:val="22"/>
            </w:rPr>
            <w:t xml:space="preserve">ocument </w:t>
          </w:r>
          <w:r w:rsidR="00C375AF" w:rsidRPr="0027502F">
            <w:rPr>
              <w:rFonts w:eastAsia="Calibri"/>
              <w:color w:val="000000"/>
              <w:szCs w:val="22"/>
            </w:rPr>
            <w:t>a</w:t>
          </w:r>
          <w:r w:rsidRPr="0027502F">
            <w:rPr>
              <w:rFonts w:eastAsia="Calibri"/>
              <w:color w:val="000000"/>
              <w:szCs w:val="22"/>
            </w:rPr>
            <w:t>uthor or</w:t>
          </w:r>
          <w:r w:rsidR="00C375AF" w:rsidRPr="0027502F">
            <w:rPr>
              <w:rFonts w:eastAsia="Calibri"/>
              <w:color w:val="000000"/>
              <w:szCs w:val="22"/>
            </w:rPr>
            <w:t xml:space="preserve"> project o</w:t>
          </w:r>
          <w:r w:rsidRPr="0027502F">
            <w:rPr>
              <w:rFonts w:eastAsia="Calibri"/>
              <w:color w:val="000000"/>
              <w:szCs w:val="22"/>
            </w:rPr>
            <w:t>wner.</w:t>
          </w:r>
        </w:p>
        <w:p w14:paraId="6E82F0C8" w14:textId="0623E8E6" w:rsidR="00BD4AAD" w:rsidRPr="0027502F" w:rsidRDefault="00BC709B" w:rsidP="007A4282">
          <w:pPr>
            <w:spacing w:after="0" w:line="276" w:lineRule="auto"/>
            <w:jc w:val="left"/>
            <w:rPr>
              <w:rFonts w:eastAsia="Calibri"/>
              <w:color w:val="000000"/>
              <w:szCs w:val="22"/>
            </w:rPr>
          </w:pPr>
          <w:r w:rsidRPr="0027502F">
            <w:rPr>
              <w:rFonts w:eastAsia="Calibri"/>
              <w:color w:val="000000"/>
              <w:szCs w:val="22"/>
            </w:rPr>
            <w:t>Chang</w:t>
          </w:r>
          <w:r w:rsidR="00E1075B" w:rsidRPr="0027502F">
            <w:rPr>
              <w:rFonts w:eastAsia="Calibri"/>
              <w:color w:val="000000"/>
              <w:szCs w:val="22"/>
            </w:rPr>
            <w:t>es to this document are summaris</w:t>
          </w:r>
          <w:r w:rsidRPr="0027502F">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5"/>
            <w:gridCol w:w="1872"/>
            <w:gridCol w:w="3970"/>
            <w:gridCol w:w="1202"/>
            <w:gridCol w:w="1204"/>
          </w:tblGrid>
          <w:tr w:rsidR="00BD4AAD" w:rsidRPr="0027502F" w14:paraId="67F01F76" w14:textId="15134C92" w:rsidTr="00F2563E">
            <w:trPr>
              <w:cantSplit/>
              <w:tblHeader/>
            </w:trPr>
            <w:tc>
              <w:tcPr>
                <w:tcW w:w="45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0CB0F8D3" w14:textId="193C2CC6" w:rsidR="00BD4AAD" w:rsidRPr="0027502F" w:rsidRDefault="00BD4AAD" w:rsidP="00A9020C">
                <w:pPr>
                  <w:spacing w:after="0" w:line="276" w:lineRule="auto"/>
                  <w:jc w:val="left"/>
                  <w:rPr>
                    <w:rFonts w:eastAsia="PMingLiU"/>
                    <w:b/>
                    <w:bCs/>
                    <w:color w:val="000000"/>
                    <w:sz w:val="20"/>
                  </w:rPr>
                </w:pPr>
                <w:r w:rsidRPr="0027502F">
                  <w:rPr>
                    <w:rFonts w:eastAsia="Calibri"/>
                    <w:b/>
                    <w:bCs/>
                    <w:color w:val="000000"/>
                    <w:sz w:val="20"/>
                  </w:rPr>
                  <w:t>Version</w:t>
                </w:r>
              </w:p>
            </w:tc>
            <w:tc>
              <w:tcPr>
                <w:tcW w:w="10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7C46737E" w14:textId="00F0DCF1" w:rsidR="00BD4AAD" w:rsidRPr="0027502F" w:rsidRDefault="00BD4AAD" w:rsidP="00A9020C">
                <w:pPr>
                  <w:spacing w:after="0" w:line="276" w:lineRule="auto"/>
                  <w:jc w:val="left"/>
                  <w:rPr>
                    <w:rFonts w:eastAsia="PMingLiU"/>
                    <w:b/>
                    <w:bCs/>
                    <w:color w:val="000000"/>
                    <w:sz w:val="20"/>
                  </w:rPr>
                </w:pPr>
                <w:r w:rsidRPr="0027502F">
                  <w:rPr>
                    <w:rFonts w:eastAsia="Calibri"/>
                    <w:b/>
                    <w:bCs/>
                    <w:color w:val="000000"/>
                    <w:sz w:val="20"/>
                  </w:rPr>
                  <w:t>Date</w:t>
                </w:r>
              </w:p>
            </w:tc>
            <w:tc>
              <w:tcPr>
                <w:tcW w:w="219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1178F232" w14:textId="2D699448" w:rsidR="00BD4AAD" w:rsidRPr="0027502F" w:rsidRDefault="00BD4AAD" w:rsidP="00A9020C">
                <w:pPr>
                  <w:spacing w:after="0" w:line="276" w:lineRule="auto"/>
                  <w:jc w:val="left"/>
                  <w:rPr>
                    <w:rFonts w:eastAsia="Calibri"/>
                    <w:b/>
                    <w:bCs/>
                    <w:color w:val="000000"/>
                    <w:sz w:val="20"/>
                  </w:rPr>
                </w:pPr>
                <w:r w:rsidRPr="0027502F">
                  <w:rPr>
                    <w:rFonts w:eastAsia="Calibri"/>
                    <w:b/>
                    <w:bCs/>
                    <w:color w:val="000000"/>
                    <w:sz w:val="20"/>
                  </w:rPr>
                  <w:t>Description</w:t>
                </w:r>
              </w:p>
            </w:tc>
            <w:tc>
              <w:tcPr>
                <w:tcW w:w="66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A34922C" w14:textId="02ECE83C" w:rsidR="00BD4AAD" w:rsidRPr="0027502F" w:rsidRDefault="00825D1B" w:rsidP="00A9020C">
                <w:pPr>
                  <w:spacing w:after="0" w:line="276" w:lineRule="auto"/>
                  <w:jc w:val="left"/>
                  <w:rPr>
                    <w:rFonts w:eastAsia="Calibri"/>
                    <w:b/>
                    <w:bCs/>
                    <w:color w:val="000000"/>
                    <w:sz w:val="20"/>
                  </w:rPr>
                </w:pPr>
                <w:r w:rsidRPr="0027502F">
                  <w:rPr>
                    <w:rFonts w:eastAsia="Calibri"/>
                    <w:b/>
                    <w:bCs/>
                    <w:color w:val="000000"/>
                    <w:sz w:val="20"/>
                  </w:rPr>
                  <w:t>Action</w:t>
                </w:r>
                <w:r w:rsidR="007050D7" w:rsidRPr="0027502F">
                  <w:rPr>
                    <w:rStyle w:val="FootnoteReference"/>
                    <w:rFonts w:eastAsia="Calibri"/>
                    <w:b/>
                    <w:bCs/>
                    <w:color w:val="000000"/>
                    <w:sz w:val="20"/>
                  </w:rPr>
                  <w:footnoteReference w:id="1"/>
                </w:r>
              </w:p>
            </w:tc>
            <w:tc>
              <w:tcPr>
                <w:tcW w:w="66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06D3311" w14:textId="25F9DC53" w:rsidR="00BD4AAD" w:rsidRPr="0027502F" w:rsidRDefault="00825D1B" w:rsidP="00A9020C">
                <w:pPr>
                  <w:spacing w:after="0" w:line="276" w:lineRule="auto"/>
                  <w:jc w:val="left"/>
                  <w:rPr>
                    <w:rFonts w:eastAsia="Calibri"/>
                    <w:b/>
                    <w:bCs/>
                    <w:color w:val="000000"/>
                    <w:sz w:val="20"/>
                  </w:rPr>
                </w:pPr>
                <w:r w:rsidRPr="0027502F">
                  <w:rPr>
                    <w:rFonts w:eastAsia="Calibri"/>
                    <w:b/>
                    <w:bCs/>
                    <w:color w:val="000000"/>
                    <w:sz w:val="20"/>
                  </w:rPr>
                  <w:t>Section</w:t>
                </w:r>
              </w:p>
            </w:tc>
          </w:tr>
          <w:tr w:rsidR="00CB4AD5" w:rsidRPr="0027502F" w14:paraId="0D0E0244"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2B400885" w14:textId="16CC2347" w:rsidR="00CB4AD5" w:rsidRPr="0027502F" w:rsidRDefault="00CB4AD5" w:rsidP="00CB4AD5">
                <w:pPr>
                  <w:spacing w:after="0" w:line="276" w:lineRule="auto"/>
                  <w:jc w:val="left"/>
                  <w:rPr>
                    <w:rFonts w:eastAsia="PMingLiU"/>
                    <w:color w:val="000000"/>
                    <w:sz w:val="20"/>
                    <w:szCs w:val="20"/>
                  </w:rPr>
                </w:pPr>
                <w:r>
                  <w:rPr>
                    <w:rFonts w:eastAsia="PMingLiU"/>
                    <w:color w:val="000000"/>
                    <w:sz w:val="20"/>
                    <w:szCs w:val="20"/>
                  </w:rPr>
                  <w:t>2.60</w:t>
                </w:r>
              </w:p>
            </w:tc>
            <w:tc>
              <w:tcPr>
                <w:tcW w:w="1033" w:type="pct"/>
                <w:tcBorders>
                  <w:top w:val="single" w:sz="4" w:space="0" w:color="7F7F7F"/>
                  <w:left w:val="single" w:sz="4" w:space="0" w:color="7F7F7F"/>
                  <w:bottom w:val="single" w:sz="4" w:space="0" w:color="7F7F7F"/>
                  <w:right w:val="single" w:sz="4" w:space="0" w:color="7F7F7F"/>
                </w:tcBorders>
              </w:tcPr>
              <w:p w14:paraId="5293AB0F" w14:textId="29AAC1BE" w:rsidR="00CB4AD5" w:rsidRPr="0027502F" w:rsidRDefault="00ED33E2" w:rsidP="00CB4AD5">
                <w:pPr>
                  <w:spacing w:after="0" w:line="276" w:lineRule="auto"/>
                  <w:jc w:val="left"/>
                  <w:rPr>
                    <w:rFonts w:eastAsia="PMingLiU"/>
                    <w:color w:val="000000"/>
                    <w:sz w:val="20"/>
                  </w:rPr>
                </w:pPr>
                <w:r>
                  <w:rPr>
                    <w:rFonts w:eastAsia="PMingLiU"/>
                    <w:color w:val="000000"/>
                    <w:sz w:val="20"/>
                  </w:rPr>
                  <w:t>22</w:t>
                </w:r>
                <w:r w:rsidR="00CB4AD5">
                  <w:rPr>
                    <w:rFonts w:eastAsia="PMingLiU"/>
                    <w:color w:val="000000"/>
                    <w:sz w:val="20"/>
                  </w:rPr>
                  <w:t>/11/2021</w:t>
                </w:r>
              </w:p>
            </w:tc>
            <w:tc>
              <w:tcPr>
                <w:tcW w:w="2190" w:type="pct"/>
                <w:tcBorders>
                  <w:top w:val="single" w:sz="4" w:space="0" w:color="7F7F7F"/>
                  <w:left w:val="single" w:sz="4" w:space="0" w:color="7F7F7F"/>
                  <w:bottom w:val="single" w:sz="4" w:space="0" w:color="7F7F7F"/>
                  <w:right w:val="single" w:sz="4" w:space="0" w:color="7F7F7F"/>
                </w:tcBorders>
              </w:tcPr>
              <w:p w14:paraId="06164900" w14:textId="2D98F7A0"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 xml:space="preserve">Submitted for Acceptance to DG TAXUD </w:t>
                </w:r>
              </w:p>
            </w:tc>
            <w:tc>
              <w:tcPr>
                <w:tcW w:w="663" w:type="pct"/>
                <w:tcBorders>
                  <w:top w:val="single" w:sz="4" w:space="0" w:color="7F7F7F"/>
                  <w:left w:val="single" w:sz="4" w:space="0" w:color="7F7F7F"/>
                  <w:bottom w:val="single" w:sz="4" w:space="0" w:color="7F7F7F"/>
                  <w:right w:val="single" w:sz="4" w:space="0" w:color="7F7F7F"/>
                </w:tcBorders>
              </w:tcPr>
              <w:p w14:paraId="1FFB43B8" w14:textId="6060733D"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05619E99" w14:textId="6F31DB40"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4A8BB552"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3E343A60" w14:textId="7EEDD3D2" w:rsidR="00CB4AD5" w:rsidRPr="0027502F" w:rsidRDefault="00CB4AD5" w:rsidP="00CB4AD5">
                <w:pPr>
                  <w:spacing w:after="0" w:line="276" w:lineRule="auto"/>
                  <w:jc w:val="left"/>
                  <w:rPr>
                    <w:rFonts w:eastAsia="PMingLiU"/>
                    <w:color w:val="000000"/>
                    <w:sz w:val="20"/>
                    <w:szCs w:val="20"/>
                  </w:rPr>
                </w:pPr>
                <w:r w:rsidRPr="0027502F">
                  <w:rPr>
                    <w:rFonts w:eastAsia="PMingLiU"/>
                    <w:color w:val="000000"/>
                    <w:sz w:val="20"/>
                    <w:szCs w:val="20"/>
                  </w:rPr>
                  <w:t>2.59</w:t>
                </w:r>
              </w:p>
            </w:tc>
            <w:tc>
              <w:tcPr>
                <w:tcW w:w="1033" w:type="pct"/>
                <w:tcBorders>
                  <w:top w:val="single" w:sz="4" w:space="0" w:color="7F7F7F"/>
                  <w:left w:val="single" w:sz="4" w:space="0" w:color="7F7F7F"/>
                  <w:bottom w:val="single" w:sz="4" w:space="0" w:color="7F7F7F"/>
                  <w:right w:val="single" w:sz="4" w:space="0" w:color="7F7F7F"/>
                </w:tcBorders>
              </w:tcPr>
              <w:p w14:paraId="74B04AE4" w14:textId="031D17AB"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12/11/2021</w:t>
                </w:r>
              </w:p>
            </w:tc>
            <w:tc>
              <w:tcPr>
                <w:tcW w:w="2190" w:type="pct"/>
                <w:tcBorders>
                  <w:top w:val="single" w:sz="4" w:space="0" w:color="7F7F7F"/>
                  <w:left w:val="single" w:sz="4" w:space="0" w:color="7F7F7F"/>
                  <w:bottom w:val="single" w:sz="4" w:space="0" w:color="7F7F7F"/>
                  <w:right w:val="single" w:sz="4" w:space="0" w:color="7F7F7F"/>
                </w:tcBorders>
              </w:tcPr>
              <w:p w14:paraId="2A35FAC0" w14:textId="1452D655" w:rsidR="00CB4AD5" w:rsidRPr="0027502F" w:rsidRDefault="001A7EDA" w:rsidP="00CB4AD5">
                <w:pPr>
                  <w:tabs>
                    <w:tab w:val="left" w:pos="3149"/>
                  </w:tabs>
                  <w:spacing w:after="0" w:line="276" w:lineRule="auto"/>
                  <w:jc w:val="left"/>
                  <w:rPr>
                    <w:rFonts w:eastAsia="Calibri"/>
                    <w:bCs/>
                    <w:color w:val="000000"/>
                    <w:sz w:val="20"/>
                  </w:rPr>
                </w:pPr>
                <w:r w:rsidRPr="001A7EDA">
                  <w:rPr>
                    <w:rFonts w:eastAsia="Calibri"/>
                    <w:bCs/>
                    <w:color w:val="000000"/>
                    <w:sz w:val="20"/>
                  </w:rPr>
                  <w:t>Re-submitted for Review to DG TAXUD to exclude FESS-275 and DDNEA-P4-308, to apply corrections to FESS-274 and DDNEA-P4-307 and to include FESS-280, FESS-281, FESS-282, FESS-283, FESS-284, FESS-285 and DDNEA-P4-313, DDNEA-P4-314, DDNEA-P4-315, DDNEA-P4-316, DDNEA-P4-317 and DDNEA-P4-318</w:t>
                </w:r>
              </w:p>
            </w:tc>
            <w:tc>
              <w:tcPr>
                <w:tcW w:w="663" w:type="pct"/>
                <w:tcBorders>
                  <w:top w:val="single" w:sz="4" w:space="0" w:color="7F7F7F"/>
                  <w:left w:val="single" w:sz="4" w:space="0" w:color="7F7F7F"/>
                  <w:bottom w:val="single" w:sz="4" w:space="0" w:color="7F7F7F"/>
                  <w:right w:val="single" w:sz="4" w:space="0" w:color="7F7F7F"/>
                </w:tcBorders>
              </w:tcPr>
              <w:p w14:paraId="73E15D35" w14:textId="73E50315"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27C1A2B5" w14:textId="33B42155"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389CC8BF"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21F73886" w14:textId="60B7EC17" w:rsidR="00CB4AD5" w:rsidRPr="0027502F" w:rsidRDefault="00CB4AD5" w:rsidP="00CB4AD5">
                <w:pPr>
                  <w:spacing w:after="0" w:line="276" w:lineRule="auto"/>
                  <w:jc w:val="left"/>
                  <w:rPr>
                    <w:rFonts w:eastAsia="PMingLiU"/>
                    <w:color w:val="000000"/>
                    <w:sz w:val="20"/>
                    <w:szCs w:val="20"/>
                  </w:rPr>
                </w:pPr>
                <w:r w:rsidRPr="0027502F">
                  <w:rPr>
                    <w:rFonts w:eastAsia="PMingLiU"/>
                    <w:color w:val="000000"/>
                    <w:sz w:val="20"/>
                    <w:szCs w:val="20"/>
                  </w:rPr>
                  <w:t>2.50</w:t>
                </w:r>
              </w:p>
            </w:tc>
            <w:tc>
              <w:tcPr>
                <w:tcW w:w="1033" w:type="pct"/>
                <w:tcBorders>
                  <w:top w:val="single" w:sz="4" w:space="0" w:color="7F7F7F"/>
                  <w:left w:val="single" w:sz="4" w:space="0" w:color="7F7F7F"/>
                  <w:bottom w:val="single" w:sz="4" w:space="0" w:color="7F7F7F"/>
                  <w:right w:val="single" w:sz="4" w:space="0" w:color="7F7F7F"/>
                </w:tcBorders>
              </w:tcPr>
              <w:p w14:paraId="24403117" w14:textId="03B8A42F"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09/09/2021</w:t>
                </w:r>
              </w:p>
            </w:tc>
            <w:tc>
              <w:tcPr>
                <w:tcW w:w="2190" w:type="pct"/>
                <w:tcBorders>
                  <w:top w:val="single" w:sz="4" w:space="0" w:color="7F7F7F"/>
                  <w:left w:val="single" w:sz="4" w:space="0" w:color="7F7F7F"/>
                  <w:bottom w:val="single" w:sz="4" w:space="0" w:color="7F7F7F"/>
                  <w:right w:val="single" w:sz="4" w:space="0" w:color="7F7F7F"/>
                </w:tcBorders>
              </w:tcPr>
              <w:p w14:paraId="4DA812FA" w14:textId="49FFEB3F"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Re-submitted for Information to DG TAXUD to implement minor formatting issues</w:t>
                </w:r>
              </w:p>
            </w:tc>
            <w:tc>
              <w:tcPr>
                <w:tcW w:w="663" w:type="pct"/>
                <w:tcBorders>
                  <w:top w:val="single" w:sz="4" w:space="0" w:color="7F7F7F"/>
                  <w:left w:val="single" w:sz="4" w:space="0" w:color="7F7F7F"/>
                  <w:bottom w:val="single" w:sz="4" w:space="0" w:color="7F7F7F"/>
                  <w:right w:val="single" w:sz="4" w:space="0" w:color="7F7F7F"/>
                </w:tcBorders>
              </w:tcPr>
              <w:p w14:paraId="43ECCF92" w14:textId="3EC4EFDD"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6EE3EA34" w14:textId="2432CBE0"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5B9376DD"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5E5F25E1" w14:textId="1A0A4A84" w:rsidR="00CB4AD5" w:rsidRPr="0027502F" w:rsidRDefault="00CB4AD5" w:rsidP="00CB4AD5">
                <w:pPr>
                  <w:spacing w:after="0" w:line="276" w:lineRule="auto"/>
                  <w:jc w:val="left"/>
                  <w:rPr>
                    <w:rFonts w:eastAsia="PMingLiU"/>
                    <w:color w:val="000000"/>
                    <w:sz w:val="20"/>
                    <w:szCs w:val="20"/>
                  </w:rPr>
                </w:pPr>
                <w:r w:rsidRPr="0027502F">
                  <w:rPr>
                    <w:rFonts w:eastAsia="PMingLiU"/>
                    <w:color w:val="000000"/>
                    <w:sz w:val="20"/>
                    <w:szCs w:val="20"/>
                  </w:rPr>
                  <w:t>2.40</w:t>
                </w:r>
              </w:p>
            </w:tc>
            <w:sdt>
              <w:sdtPr>
                <w:rPr>
                  <w:rFonts w:eastAsia="PMingLiU"/>
                  <w:color w:val="000000"/>
                  <w:sz w:val="20"/>
                </w:rPr>
                <w:id w:val="-2112267694"/>
                <w:placeholder>
                  <w:docPart w:val="27DC7B11DC1D4284AC711A6667EF8266"/>
                </w:placeholder>
                <w:date w:fullDate="2021-08-18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033D129E" w14:textId="2AFF48B5"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18/08/2021</w:t>
                    </w:r>
                  </w:p>
                </w:tc>
              </w:sdtContent>
            </w:sdt>
            <w:tc>
              <w:tcPr>
                <w:tcW w:w="2190" w:type="pct"/>
                <w:tcBorders>
                  <w:top w:val="single" w:sz="4" w:space="0" w:color="7F7F7F"/>
                  <w:left w:val="single" w:sz="4" w:space="0" w:color="7F7F7F"/>
                  <w:bottom w:val="single" w:sz="4" w:space="0" w:color="7F7F7F"/>
                  <w:right w:val="single" w:sz="4" w:space="0" w:color="7F7F7F"/>
                </w:tcBorders>
              </w:tcPr>
              <w:p w14:paraId="58FFDDC3" w14:textId="14CFF111"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 xml:space="preserve">Submitted for Acceptance to DG TAXUD </w:t>
                </w:r>
              </w:p>
            </w:tc>
            <w:tc>
              <w:tcPr>
                <w:tcW w:w="663" w:type="pct"/>
                <w:tcBorders>
                  <w:top w:val="single" w:sz="4" w:space="0" w:color="7F7F7F"/>
                  <w:left w:val="single" w:sz="4" w:space="0" w:color="7F7F7F"/>
                  <w:bottom w:val="single" w:sz="4" w:space="0" w:color="7F7F7F"/>
                  <w:right w:val="single" w:sz="4" w:space="0" w:color="7F7F7F"/>
                </w:tcBorders>
              </w:tcPr>
              <w:p w14:paraId="6AEB5BAE" w14:textId="25E61B43"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62290AE2" w14:textId="07B0AC24"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49232315"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295341AF" w14:textId="33852DB3" w:rsidR="00CB4AD5" w:rsidRPr="0027502F" w:rsidRDefault="00CB4AD5" w:rsidP="00CB4AD5">
                <w:pPr>
                  <w:spacing w:after="0" w:line="276" w:lineRule="auto"/>
                  <w:jc w:val="left"/>
                  <w:rPr>
                    <w:rFonts w:eastAsia="PMingLiU"/>
                    <w:color w:val="000000"/>
                    <w:sz w:val="20"/>
                    <w:szCs w:val="20"/>
                  </w:rPr>
                </w:pPr>
                <w:r w:rsidRPr="0027502F">
                  <w:rPr>
                    <w:rFonts w:eastAsia="PMingLiU"/>
                    <w:color w:val="000000"/>
                    <w:sz w:val="20"/>
                    <w:szCs w:val="20"/>
                  </w:rPr>
                  <w:lastRenderedPageBreak/>
                  <w:t>2.30</w:t>
                </w:r>
              </w:p>
            </w:tc>
            <w:sdt>
              <w:sdtPr>
                <w:rPr>
                  <w:rFonts w:eastAsia="PMingLiU"/>
                  <w:color w:val="000000"/>
                  <w:sz w:val="20"/>
                </w:rPr>
                <w:id w:val="-1234078822"/>
                <w:placeholder>
                  <w:docPart w:val="336E83092EB8471EBD3BEAFE118C0EEB"/>
                </w:placeholder>
                <w:date w:fullDate="2021-08-10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7A0B9CB4" w14:textId="4BFE9CE0"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10/08/2021</w:t>
                    </w:r>
                  </w:p>
                </w:tc>
              </w:sdtContent>
            </w:sdt>
            <w:tc>
              <w:tcPr>
                <w:tcW w:w="2190" w:type="pct"/>
                <w:tcBorders>
                  <w:top w:val="single" w:sz="4" w:space="0" w:color="7F7F7F"/>
                  <w:left w:val="single" w:sz="4" w:space="0" w:color="7F7F7F"/>
                  <w:bottom w:val="single" w:sz="4" w:space="0" w:color="7F7F7F"/>
                  <w:right w:val="single" w:sz="4" w:space="0" w:color="7F7F7F"/>
                </w:tcBorders>
              </w:tcPr>
              <w:p w14:paraId="2A87A632" w14:textId="3771718A"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Re-submitted for Review to DG TAXUD to implement 6 FESS and 6 DDNEA RFCs fixing minor issues found during the preparation of the downstream RFCs already after the approval of the Common specifications on 07/05/2021; update of the downstream RFCs’ title numbers throughout the document; replacement of any remaining xxx (used for marking rules and conditions, etc) with a number as per the common specifications.</w:t>
                </w:r>
              </w:p>
            </w:tc>
            <w:tc>
              <w:tcPr>
                <w:tcW w:w="663" w:type="pct"/>
                <w:tcBorders>
                  <w:top w:val="single" w:sz="4" w:space="0" w:color="7F7F7F"/>
                  <w:left w:val="single" w:sz="4" w:space="0" w:color="7F7F7F"/>
                  <w:bottom w:val="single" w:sz="4" w:space="0" w:color="7F7F7F"/>
                  <w:right w:val="single" w:sz="4" w:space="0" w:color="7F7F7F"/>
                </w:tcBorders>
              </w:tcPr>
              <w:p w14:paraId="30FF88EF" w14:textId="198A4F8C"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5634F836" w14:textId="6A1A60CF"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1DEC0299"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502A2739" w14:textId="5E96033F"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2.20</w:t>
                </w:r>
              </w:p>
            </w:tc>
            <w:sdt>
              <w:sdtPr>
                <w:rPr>
                  <w:rFonts w:eastAsia="PMingLiU"/>
                  <w:color w:val="000000"/>
                  <w:sz w:val="20"/>
                </w:rPr>
                <w:id w:val="-118690279"/>
                <w:placeholder>
                  <w:docPart w:val="9D8EDA0726224D64BEA6A09DBC8014DB"/>
                </w:placeholder>
                <w:date w:fullDate="2021-05-17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7C2F8ECC" w14:textId="2983ED47"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17/05/2021</w:t>
                    </w:r>
                  </w:p>
                </w:tc>
              </w:sdtContent>
            </w:sdt>
            <w:tc>
              <w:tcPr>
                <w:tcW w:w="2190" w:type="pct"/>
                <w:tcBorders>
                  <w:top w:val="single" w:sz="4" w:space="0" w:color="7F7F7F"/>
                  <w:left w:val="single" w:sz="4" w:space="0" w:color="7F7F7F"/>
                  <w:bottom w:val="single" w:sz="4" w:space="0" w:color="7F7F7F"/>
                  <w:right w:val="single" w:sz="4" w:space="0" w:color="7F7F7F"/>
                </w:tcBorders>
              </w:tcPr>
              <w:p w14:paraId="478617D4" w14:textId="378B858E"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Re-submitted for Information to DG TAXUD</w:t>
                </w:r>
              </w:p>
            </w:tc>
            <w:tc>
              <w:tcPr>
                <w:tcW w:w="663" w:type="pct"/>
                <w:tcBorders>
                  <w:top w:val="single" w:sz="4" w:space="0" w:color="7F7F7F"/>
                  <w:left w:val="single" w:sz="4" w:space="0" w:color="7F7F7F"/>
                  <w:bottom w:val="single" w:sz="4" w:space="0" w:color="7F7F7F"/>
                  <w:right w:val="single" w:sz="4" w:space="0" w:color="7F7F7F"/>
                </w:tcBorders>
              </w:tcPr>
              <w:p w14:paraId="7E4CF342" w14:textId="69B00517"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691D239C" w14:textId="20C02D3B"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6C336191"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467AAA05" w14:textId="6F231DAF"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2.10</w:t>
                </w:r>
              </w:p>
            </w:tc>
            <w:sdt>
              <w:sdtPr>
                <w:rPr>
                  <w:rFonts w:eastAsia="PMingLiU"/>
                  <w:color w:val="000000"/>
                  <w:sz w:val="20"/>
                </w:rPr>
                <w:id w:val="2086644355"/>
                <w:placeholder>
                  <w:docPart w:val="6C4E575A0B3C4BEFA1453A8EEA8B393C"/>
                </w:placeholder>
                <w:date w:fullDate="2020-09-18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6AD9592E" w14:textId="42F132D2"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18/09/2020</w:t>
                    </w:r>
                  </w:p>
                </w:tc>
              </w:sdtContent>
            </w:sdt>
            <w:tc>
              <w:tcPr>
                <w:tcW w:w="2190" w:type="pct"/>
                <w:tcBorders>
                  <w:top w:val="single" w:sz="4" w:space="0" w:color="7F7F7F"/>
                  <w:left w:val="single" w:sz="4" w:space="0" w:color="7F7F7F"/>
                  <w:bottom w:val="single" w:sz="4" w:space="0" w:color="7F7F7F"/>
                  <w:right w:val="single" w:sz="4" w:space="0" w:color="7F7F7F"/>
                </w:tcBorders>
              </w:tcPr>
              <w:p w14:paraId="2F3F31F9" w14:textId="3B9E9DDB"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Submitted for Acceptance to DG TAXUD</w:t>
                </w:r>
              </w:p>
            </w:tc>
            <w:tc>
              <w:tcPr>
                <w:tcW w:w="663" w:type="pct"/>
                <w:tcBorders>
                  <w:top w:val="single" w:sz="4" w:space="0" w:color="7F7F7F"/>
                  <w:left w:val="single" w:sz="4" w:space="0" w:color="7F7F7F"/>
                  <w:bottom w:val="single" w:sz="4" w:space="0" w:color="7F7F7F"/>
                  <w:right w:val="single" w:sz="4" w:space="0" w:color="7F7F7F"/>
                </w:tcBorders>
              </w:tcPr>
              <w:p w14:paraId="266CE577" w14:textId="3B52857E"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3AABCF10" w14:textId="67D8068B"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2F6F367A"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1EF82191" w14:textId="55E5A3B6"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2.00</w:t>
                </w:r>
              </w:p>
            </w:tc>
            <w:sdt>
              <w:sdtPr>
                <w:rPr>
                  <w:rFonts w:eastAsia="PMingLiU"/>
                  <w:color w:val="000000"/>
                  <w:sz w:val="20"/>
                </w:rPr>
                <w:id w:val="-1012525273"/>
                <w:placeholder>
                  <w:docPart w:val="CDB544DC752E4ECB9E5C4ACA83FB40CE"/>
                </w:placeholder>
                <w:date w:fullDate="2020-09-11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302C7EA2" w14:textId="0D0F2775"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11/09/2020</w:t>
                    </w:r>
                  </w:p>
                </w:tc>
              </w:sdtContent>
            </w:sdt>
            <w:tc>
              <w:tcPr>
                <w:tcW w:w="2190" w:type="pct"/>
                <w:tcBorders>
                  <w:top w:val="single" w:sz="4" w:space="0" w:color="7F7F7F"/>
                  <w:left w:val="single" w:sz="4" w:space="0" w:color="7F7F7F"/>
                  <w:bottom w:val="single" w:sz="4" w:space="0" w:color="7F7F7F"/>
                  <w:right w:val="single" w:sz="4" w:space="0" w:color="7F7F7F"/>
                </w:tcBorders>
              </w:tcPr>
              <w:p w14:paraId="3602E737" w14:textId="35D5F804"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Submitted for Review to DG TAXUD after implementation of MSAs’ comments</w:t>
                </w:r>
              </w:p>
            </w:tc>
            <w:tc>
              <w:tcPr>
                <w:tcW w:w="663" w:type="pct"/>
                <w:tcBorders>
                  <w:top w:val="single" w:sz="4" w:space="0" w:color="7F7F7F"/>
                  <w:left w:val="single" w:sz="4" w:space="0" w:color="7F7F7F"/>
                  <w:bottom w:val="single" w:sz="4" w:space="0" w:color="7F7F7F"/>
                  <w:right w:val="single" w:sz="4" w:space="0" w:color="7F7F7F"/>
                </w:tcBorders>
              </w:tcPr>
              <w:p w14:paraId="286D0512" w14:textId="4F69D733"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79684014" w14:textId="2A7190FA"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6D824BDA"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0C084752" w14:textId="7601AD70"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1.00</w:t>
                </w:r>
              </w:p>
            </w:tc>
            <w:sdt>
              <w:sdtPr>
                <w:rPr>
                  <w:rFonts w:eastAsia="PMingLiU"/>
                  <w:color w:val="000000"/>
                  <w:sz w:val="20"/>
                </w:rPr>
                <w:id w:val="-1095015890"/>
                <w:placeholder>
                  <w:docPart w:val="59830DBA01494F17844B895AF26799D0"/>
                </w:placeholder>
                <w:date w:fullDate="2020-07-02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34A4DDEC" w14:textId="32936752"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02/07/2020</w:t>
                    </w:r>
                  </w:p>
                </w:tc>
              </w:sdtContent>
            </w:sdt>
            <w:tc>
              <w:tcPr>
                <w:tcW w:w="2190" w:type="pct"/>
                <w:tcBorders>
                  <w:top w:val="single" w:sz="4" w:space="0" w:color="7F7F7F"/>
                  <w:left w:val="single" w:sz="4" w:space="0" w:color="7F7F7F"/>
                  <w:bottom w:val="single" w:sz="4" w:space="0" w:color="7F7F7F"/>
                  <w:right w:val="single" w:sz="4" w:space="0" w:color="7F7F7F"/>
                </w:tcBorders>
              </w:tcPr>
              <w:p w14:paraId="33E26500" w14:textId="6786229A"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Submitted for Acceptance to DG TAXUD after implementation of review comments</w:t>
                </w:r>
              </w:p>
            </w:tc>
            <w:tc>
              <w:tcPr>
                <w:tcW w:w="663" w:type="pct"/>
                <w:tcBorders>
                  <w:top w:val="single" w:sz="4" w:space="0" w:color="7F7F7F"/>
                  <w:left w:val="single" w:sz="4" w:space="0" w:color="7F7F7F"/>
                  <w:bottom w:val="single" w:sz="4" w:space="0" w:color="7F7F7F"/>
                  <w:right w:val="single" w:sz="4" w:space="0" w:color="7F7F7F"/>
                </w:tcBorders>
              </w:tcPr>
              <w:p w14:paraId="0F4988AB" w14:textId="3B009F53" w:rsidR="00CB4AD5" w:rsidRPr="0027502F" w:rsidRDefault="00CB4AD5" w:rsidP="00CB4AD5">
                <w:pPr>
                  <w:spacing w:after="0" w:line="276" w:lineRule="auto"/>
                  <w:jc w:val="left"/>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130CCF88" w14:textId="21ED09B2"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6B0FF9B6" w14:textId="184CC53B"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49315FF6" w14:textId="0A00B154"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0.10</w:t>
                </w:r>
              </w:p>
            </w:tc>
            <w:sdt>
              <w:sdtPr>
                <w:rPr>
                  <w:rFonts w:eastAsia="PMingLiU"/>
                  <w:color w:val="000000"/>
                  <w:sz w:val="20"/>
                </w:rPr>
                <w:id w:val="-607734541"/>
                <w:placeholder>
                  <w:docPart w:val="57984C550F1440EC84C4EB9C59351765"/>
                </w:placeholder>
                <w:date w:fullDate="2020-06-16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063B472C" w14:textId="72DFCC9B"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16/06/2020</w:t>
                    </w:r>
                  </w:p>
                </w:tc>
              </w:sdtContent>
            </w:sdt>
            <w:tc>
              <w:tcPr>
                <w:tcW w:w="2190" w:type="pct"/>
                <w:tcBorders>
                  <w:top w:val="single" w:sz="4" w:space="0" w:color="7F7F7F"/>
                  <w:left w:val="single" w:sz="4" w:space="0" w:color="7F7F7F"/>
                  <w:bottom w:val="single" w:sz="4" w:space="0" w:color="7F7F7F"/>
                  <w:right w:val="single" w:sz="4" w:space="0" w:color="7F7F7F"/>
                </w:tcBorders>
              </w:tcPr>
              <w:p w14:paraId="706EF092" w14:textId="1F3EF828" w:rsidR="00CB4AD5" w:rsidRPr="0027502F" w:rsidRDefault="00CB4AD5" w:rsidP="00CB4AD5">
                <w:pPr>
                  <w:tabs>
                    <w:tab w:val="left" w:pos="3149"/>
                  </w:tabs>
                  <w:spacing w:after="0" w:line="276" w:lineRule="auto"/>
                  <w:jc w:val="left"/>
                  <w:rPr>
                    <w:rFonts w:eastAsia="Calibri"/>
                    <w:bCs/>
                    <w:color w:val="000000"/>
                    <w:sz w:val="20"/>
                  </w:rPr>
                </w:pPr>
                <w:r w:rsidRPr="0027502F">
                  <w:rPr>
                    <w:rFonts w:eastAsia="Calibri"/>
                    <w:bCs/>
                    <w:color w:val="000000"/>
                    <w:sz w:val="20"/>
                  </w:rPr>
                  <w:t>Submitted for Review to DG TAXUD after implementation of internal review comments</w:t>
                </w:r>
              </w:p>
            </w:tc>
            <w:tc>
              <w:tcPr>
                <w:tcW w:w="663" w:type="pct"/>
                <w:tcBorders>
                  <w:top w:val="single" w:sz="4" w:space="0" w:color="7F7F7F"/>
                  <w:left w:val="single" w:sz="4" w:space="0" w:color="7F7F7F"/>
                  <w:bottom w:val="single" w:sz="4" w:space="0" w:color="7F7F7F"/>
                  <w:right w:val="single" w:sz="4" w:space="0" w:color="7F7F7F"/>
                </w:tcBorders>
              </w:tcPr>
              <w:p w14:paraId="3460E758" w14:textId="67A452B5" w:rsidR="00CB4AD5" w:rsidRPr="0027502F" w:rsidRDefault="00CB4AD5" w:rsidP="00CB4AD5">
                <w:pPr>
                  <w:spacing w:after="0" w:line="276" w:lineRule="auto"/>
                  <w:jc w:val="left"/>
                  <w:rPr>
                    <w:rFonts w:eastAsia="Calibri"/>
                    <w:bCs/>
                    <w:color w:val="000000"/>
                    <w:sz w:val="20"/>
                  </w:rPr>
                </w:pPr>
                <w:r w:rsidRPr="0027502F">
                  <w:t>I,R</w:t>
                </w:r>
              </w:p>
            </w:tc>
            <w:tc>
              <w:tcPr>
                <w:tcW w:w="664" w:type="pct"/>
                <w:tcBorders>
                  <w:top w:val="single" w:sz="4" w:space="0" w:color="7F7F7F"/>
                  <w:left w:val="single" w:sz="4" w:space="0" w:color="7F7F7F"/>
                  <w:bottom w:val="single" w:sz="4" w:space="0" w:color="7F7F7F"/>
                  <w:right w:val="single" w:sz="4" w:space="0" w:color="7F7F7F"/>
                </w:tcBorders>
              </w:tcPr>
              <w:p w14:paraId="543728CC" w14:textId="6BF780F9"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r w:rsidR="00CB4AD5" w:rsidRPr="0027502F" w14:paraId="74104FE9"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1BCBC135" w14:textId="7296BB59"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0.01</w:t>
                </w:r>
              </w:p>
            </w:tc>
            <w:sdt>
              <w:sdtPr>
                <w:rPr>
                  <w:rFonts w:eastAsia="PMingLiU"/>
                  <w:color w:val="000000"/>
                  <w:sz w:val="20"/>
                </w:rPr>
                <w:id w:val="512506483"/>
                <w:placeholder>
                  <w:docPart w:val="7CF8D7272DDC4A91B627949B16B411FA"/>
                </w:placeholder>
                <w:date w:fullDate="2020-06-16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72BFC446" w14:textId="5F394319" w:rsidR="00CB4AD5" w:rsidRPr="0027502F" w:rsidRDefault="00CB4AD5" w:rsidP="00CB4AD5">
                    <w:pPr>
                      <w:spacing w:after="0" w:line="276" w:lineRule="auto"/>
                      <w:jc w:val="left"/>
                      <w:rPr>
                        <w:rFonts w:eastAsia="PMingLiU"/>
                        <w:color w:val="000000"/>
                        <w:sz w:val="20"/>
                      </w:rPr>
                    </w:pPr>
                    <w:r w:rsidRPr="0027502F">
                      <w:rPr>
                        <w:rFonts w:eastAsia="PMingLiU"/>
                        <w:color w:val="000000"/>
                        <w:sz w:val="20"/>
                      </w:rPr>
                      <w:t>16/06/2020</w:t>
                    </w:r>
                  </w:p>
                </w:tc>
              </w:sdtContent>
            </w:sdt>
            <w:tc>
              <w:tcPr>
                <w:tcW w:w="2190" w:type="pct"/>
                <w:tcBorders>
                  <w:top w:val="single" w:sz="4" w:space="0" w:color="7F7F7F"/>
                  <w:left w:val="single" w:sz="4" w:space="0" w:color="7F7F7F"/>
                  <w:bottom w:val="single" w:sz="4" w:space="0" w:color="7F7F7F"/>
                  <w:right w:val="single" w:sz="4" w:space="0" w:color="7F7F7F"/>
                </w:tcBorders>
              </w:tcPr>
              <w:p w14:paraId="41D9B035" w14:textId="5BCEC141" w:rsidR="00CB4AD5" w:rsidRPr="0027502F" w:rsidRDefault="00FA7B78" w:rsidP="00CB4AD5">
                <w:pPr>
                  <w:spacing w:after="0" w:line="276" w:lineRule="auto"/>
                  <w:jc w:val="left"/>
                  <w:rPr>
                    <w:rFonts w:eastAsia="Calibri"/>
                    <w:bCs/>
                    <w:color w:val="000000"/>
                    <w:sz w:val="20"/>
                  </w:rPr>
                </w:pPr>
                <w:sdt>
                  <w:sdtPr>
                    <w:rPr>
                      <w:rFonts w:eastAsia="Calibri"/>
                      <w:bCs/>
                      <w:color w:val="000000"/>
                      <w:sz w:val="20"/>
                    </w:rPr>
                    <w:id w:val="-1345696975"/>
                    <w:dataBinding w:xpath="/Texts/TechHistoryCreatedBy" w:storeItemID="{4EF90DE6-88B6-4264-9629-4D8DFDFE87D2}"/>
                    <w:text w:multiLine="1"/>
                  </w:sdtPr>
                  <w:sdtEndPr/>
                  <w:sdtContent>
                    <w:r w:rsidR="00CB4AD5" w:rsidRPr="0027502F">
                      <w:rPr>
                        <w:rFonts w:eastAsia="Calibri"/>
                        <w:bCs/>
                        <w:color w:val="000000"/>
                        <w:sz w:val="20"/>
                      </w:rPr>
                      <w:t>Document created by</w:t>
                    </w:r>
                  </w:sdtContent>
                </w:sdt>
                <w:r w:rsidR="00CB4AD5" w:rsidRPr="0027502F">
                  <w:rPr>
                    <w:rFonts w:eastAsia="Calibri"/>
                    <w:bCs/>
                    <w:color w:val="000000"/>
                    <w:sz w:val="20"/>
                  </w:rPr>
                  <w:t xml:space="preserve"> </w:t>
                </w:r>
                <w:sdt>
                  <w:sdtPr>
                    <w:rPr>
                      <w:rFonts w:eastAsia="Calibri"/>
                      <w:bCs/>
                      <w:color w:val="000000"/>
                      <w:sz w:val="20"/>
                    </w:rPr>
                    <w:id w:val="-322502219"/>
                    <w:dataBinding w:xpath="/Author/Names/DocumentScript/FullName" w:storeItemID="{EE044946-5330-43F7-8D16-AA78684F2938}"/>
                    <w:text w:multiLine="1"/>
                  </w:sdtPr>
                  <w:sdtEndPr/>
                  <w:sdtContent>
                    <w:r w:rsidR="00CB4AD5" w:rsidRPr="0027502F">
                      <w:rPr>
                        <w:rFonts w:eastAsia="Calibri"/>
                        <w:bCs/>
                        <w:color w:val="000000"/>
                        <w:sz w:val="20"/>
                      </w:rPr>
                      <w:t>ITSM3 TES</w:t>
                    </w:r>
                  </w:sdtContent>
                </w:sdt>
                <w:r w:rsidR="00CB4AD5" w:rsidRPr="0027502F">
                  <w:rPr>
                    <w:rFonts w:eastAsia="Calibri"/>
                    <w:bCs/>
                    <w:color w:val="000000"/>
                    <w:sz w:val="20"/>
                  </w:rPr>
                  <w:t xml:space="preserve"> and sent for Internal Review</w:t>
                </w:r>
                <w:r w:rsidR="00CB4AD5" w:rsidRPr="0027502F">
                  <w:rPr>
                    <w:rFonts w:eastAsia="Calibri"/>
                    <w:bCs/>
                    <w:color w:val="000000"/>
                    <w:sz w:val="20"/>
                  </w:rPr>
                  <w:tab/>
                </w:r>
              </w:p>
            </w:tc>
            <w:tc>
              <w:tcPr>
                <w:tcW w:w="663" w:type="pct"/>
                <w:tcBorders>
                  <w:top w:val="single" w:sz="4" w:space="0" w:color="7F7F7F"/>
                  <w:left w:val="single" w:sz="4" w:space="0" w:color="7F7F7F"/>
                  <w:bottom w:val="single" w:sz="4" w:space="0" w:color="7F7F7F"/>
                  <w:right w:val="single" w:sz="4" w:space="0" w:color="7F7F7F"/>
                </w:tcBorders>
              </w:tcPr>
              <w:p w14:paraId="5749C7FB" w14:textId="06B4CAA0" w:rsidR="00CB4AD5" w:rsidRPr="0027502F" w:rsidRDefault="00CB4AD5" w:rsidP="00CB4AD5">
                <w:pPr>
                  <w:spacing w:after="0" w:line="276" w:lineRule="auto"/>
                  <w:jc w:val="left"/>
                  <w:rPr>
                    <w:rFonts w:eastAsia="Calibri"/>
                    <w:bCs/>
                    <w:color w:val="000000"/>
                    <w:sz w:val="20"/>
                  </w:rPr>
                </w:pPr>
                <w:r w:rsidRPr="0027502F">
                  <w:t>I</w:t>
                </w:r>
              </w:p>
            </w:tc>
            <w:tc>
              <w:tcPr>
                <w:tcW w:w="664" w:type="pct"/>
                <w:tcBorders>
                  <w:top w:val="single" w:sz="4" w:space="0" w:color="7F7F7F"/>
                  <w:left w:val="single" w:sz="4" w:space="0" w:color="7F7F7F"/>
                  <w:bottom w:val="single" w:sz="4" w:space="0" w:color="7F7F7F"/>
                  <w:right w:val="single" w:sz="4" w:space="0" w:color="7F7F7F"/>
                </w:tcBorders>
              </w:tcPr>
              <w:p w14:paraId="4489C326" w14:textId="5C67568C" w:rsidR="00CB4AD5" w:rsidRPr="0027502F" w:rsidRDefault="00CB4AD5" w:rsidP="00CB4AD5">
                <w:pPr>
                  <w:spacing w:after="0" w:line="276" w:lineRule="auto"/>
                  <w:jc w:val="left"/>
                  <w:rPr>
                    <w:rFonts w:eastAsia="Calibri"/>
                    <w:bCs/>
                    <w:color w:val="000000"/>
                    <w:sz w:val="20"/>
                  </w:rPr>
                </w:pPr>
                <w:r w:rsidRPr="0027502F">
                  <w:rPr>
                    <w:rFonts w:eastAsia="Calibri"/>
                    <w:bCs/>
                    <w:color w:val="000000"/>
                    <w:sz w:val="20"/>
                  </w:rPr>
                  <w:t>All</w:t>
                </w:r>
              </w:p>
            </w:tc>
          </w:tr>
        </w:tbl>
        <w:p w14:paraId="3B59018A" w14:textId="77777777" w:rsidR="00771203" w:rsidRPr="0027502F" w:rsidRDefault="00771203" w:rsidP="0004751B">
          <w:pPr>
            <w:rPr>
              <w:rFonts w:eastAsia="Calibri"/>
            </w:rPr>
          </w:pPr>
        </w:p>
        <w:p w14:paraId="609CCEB7" w14:textId="7C6A7CDE" w:rsidR="00BC709B" w:rsidRPr="0027502F" w:rsidRDefault="00BC709B" w:rsidP="008F6F83">
          <w:pPr>
            <w:pStyle w:val="HeadingTOC"/>
            <w:rPr>
              <w:rFonts w:ascii="Times New Roman" w:eastAsia="Calibri" w:hAnsi="Times New Roman"/>
            </w:rPr>
          </w:pPr>
          <w:r w:rsidRPr="0027502F">
            <w:rPr>
              <w:rFonts w:ascii="Times New Roman" w:eastAsia="Calibri" w:hAnsi="Times New Roman"/>
            </w:rPr>
            <w:t xml:space="preserve">Configuration </w:t>
          </w:r>
          <w:r w:rsidR="002209A1" w:rsidRPr="0027502F">
            <w:rPr>
              <w:rFonts w:ascii="Times New Roman" w:eastAsia="Calibri" w:hAnsi="Times New Roman"/>
            </w:rPr>
            <w:t>m</w:t>
          </w:r>
          <w:r w:rsidRPr="0027502F">
            <w:rPr>
              <w:rFonts w:ascii="Times New Roman" w:eastAsia="Calibri" w:hAnsi="Times New Roman"/>
            </w:rPr>
            <w:t xml:space="preserve">anagement: </w:t>
          </w:r>
          <w:r w:rsidR="002209A1" w:rsidRPr="0027502F">
            <w:rPr>
              <w:rFonts w:ascii="Times New Roman" w:eastAsia="Calibri" w:hAnsi="Times New Roman"/>
            </w:rPr>
            <w:t>d</w:t>
          </w:r>
          <w:r w:rsidRPr="0027502F">
            <w:rPr>
              <w:rFonts w:ascii="Times New Roman" w:eastAsia="Calibri" w:hAnsi="Times New Roman"/>
            </w:rPr>
            <w:t xml:space="preserve">ocument </w:t>
          </w:r>
          <w:r w:rsidR="002209A1" w:rsidRPr="0027502F">
            <w:rPr>
              <w:rFonts w:ascii="Times New Roman" w:eastAsia="Calibri" w:hAnsi="Times New Roman"/>
            </w:rPr>
            <w:t>l</w:t>
          </w:r>
          <w:r w:rsidRPr="0027502F">
            <w:rPr>
              <w:rFonts w:ascii="Times New Roman" w:eastAsia="Calibri" w:hAnsi="Times New Roman"/>
            </w:rPr>
            <w:t>ocation</w:t>
          </w:r>
        </w:p>
        <w:p w14:paraId="3F2240DC" w14:textId="5E320277" w:rsidR="00BC709B" w:rsidRPr="0027502F" w:rsidRDefault="001B5ADC" w:rsidP="00F2563E">
          <w:pPr>
            <w:spacing w:line="240" w:lineRule="auto"/>
          </w:pPr>
          <w:r w:rsidRPr="0027502F">
            <w:rPr>
              <w:szCs w:val="22"/>
              <w:lang w:eastAsia="nl-NL"/>
            </w:rPr>
            <w:t>This is the first version of the document.</w:t>
          </w:r>
          <w:r w:rsidRPr="0027502F">
            <w:rPr>
              <w:i/>
              <w:color w:val="2E74B5" w:themeColor="accent1" w:themeShade="BF"/>
              <w:szCs w:val="22"/>
              <w:lang w:eastAsia="nl-NL"/>
            </w:rPr>
            <w:t xml:space="preserve"> </w:t>
          </w:r>
          <w:r w:rsidR="00473353" w:rsidRPr="0027502F">
            <w:br w:type="page"/>
          </w:r>
        </w:p>
      </w:sdtContent>
    </w:sdt>
    <w:sdt>
      <w:sdtPr>
        <w:rPr>
          <w:rFonts w:ascii="Times New Roman" w:hAnsi="Times New Roman"/>
          <w:b w:val="0"/>
          <w:sz w:val="22"/>
        </w:rPr>
        <w:alias w:val="Table of Contents"/>
        <w:tag w:val="eqT1QegFOKAi3zHpinqjV4"/>
        <w:id w:val="134919245"/>
      </w:sdtPr>
      <w:sdtEndPr/>
      <w:sdtContent>
        <w:p w14:paraId="201EFDD5" w14:textId="7A255AEB" w:rsidR="00000E2E" w:rsidRPr="0027502F" w:rsidRDefault="00FA7B78" w:rsidP="008F6F83">
          <w:pPr>
            <w:pStyle w:val="HeadingTOC"/>
            <w:rPr>
              <w:rFonts w:ascii="Times New Roman" w:hAnsi="Times New Roman"/>
            </w:rPr>
          </w:pPr>
          <w:sdt>
            <w:sdtPr>
              <w:rPr>
                <w:rFonts w:ascii="Times New Roman" w:hAnsi="Times New Roman"/>
              </w:rPr>
              <w:id w:val="921761996"/>
              <w:dataBinding w:xpath="/Texts/TOCHeading" w:storeItemID="{4EF90DE6-88B6-4264-9629-4D8DFDFE87D2}"/>
              <w:text w:multiLine="1"/>
            </w:sdtPr>
            <w:sdtEndPr/>
            <w:sdtContent>
              <w:r w:rsidR="00000E2E" w:rsidRPr="0027502F">
                <w:rPr>
                  <w:rFonts w:ascii="Times New Roman" w:hAnsi="Times New Roman"/>
                </w:rPr>
                <w:t xml:space="preserve">Table of </w:t>
              </w:r>
              <w:r w:rsidR="00E1075B" w:rsidRPr="0027502F">
                <w:rPr>
                  <w:rFonts w:ascii="Times New Roman" w:hAnsi="Times New Roman"/>
                </w:rPr>
                <w:t>c</w:t>
              </w:r>
              <w:r w:rsidR="00000E2E" w:rsidRPr="0027502F">
                <w:rPr>
                  <w:rFonts w:ascii="Times New Roman" w:hAnsi="Times New Roman"/>
                </w:rPr>
                <w:t>ontents</w:t>
              </w:r>
            </w:sdtContent>
          </w:sdt>
        </w:p>
        <w:p w14:paraId="2AC15A47" w14:textId="1E170100" w:rsidR="001B0BDE" w:rsidRDefault="00EB17D8">
          <w:pPr>
            <w:pStyle w:val="TOC1"/>
            <w:rPr>
              <w:rFonts w:asciiTheme="minorHAnsi" w:eastAsiaTheme="minorEastAsia" w:hAnsiTheme="minorHAnsi" w:cstheme="minorBidi"/>
              <w:b w:val="0"/>
              <w:caps w:val="0"/>
              <w:noProof/>
              <w:sz w:val="22"/>
              <w:szCs w:val="22"/>
              <w:lang w:val="en-US" w:eastAsia="en-US"/>
            </w:rPr>
          </w:pPr>
          <w:r w:rsidRPr="0027502F">
            <w:fldChar w:fldCharType="begin"/>
          </w:r>
          <w:r w:rsidRPr="0027502F">
            <w:instrText xml:space="preserve"> TOC \o "1-3" \h \z \u </w:instrText>
          </w:r>
          <w:r w:rsidRPr="0027502F">
            <w:fldChar w:fldCharType="separate"/>
          </w:r>
          <w:hyperlink w:anchor="_Toc88490250" w:history="1">
            <w:r w:rsidR="001B0BDE" w:rsidRPr="003321DC">
              <w:rPr>
                <w:rStyle w:val="Hyperlink"/>
                <w:noProof/>
              </w:rPr>
              <w:t>1</w:t>
            </w:r>
            <w:r w:rsidR="001B0BDE">
              <w:rPr>
                <w:rFonts w:asciiTheme="minorHAnsi" w:eastAsiaTheme="minorEastAsia" w:hAnsiTheme="minorHAnsi" w:cstheme="minorBidi"/>
                <w:b w:val="0"/>
                <w:caps w:val="0"/>
                <w:noProof/>
                <w:sz w:val="22"/>
                <w:szCs w:val="22"/>
                <w:lang w:val="en-US" w:eastAsia="en-US"/>
              </w:rPr>
              <w:tab/>
            </w:r>
            <w:r w:rsidR="001B0BDE" w:rsidRPr="003321DC">
              <w:rPr>
                <w:rStyle w:val="Hyperlink"/>
                <w:noProof/>
              </w:rPr>
              <w:t>Introduction</w:t>
            </w:r>
            <w:r w:rsidR="001B0BDE">
              <w:rPr>
                <w:noProof/>
                <w:webHidden/>
              </w:rPr>
              <w:tab/>
            </w:r>
            <w:r w:rsidR="001B0BDE">
              <w:rPr>
                <w:noProof/>
                <w:webHidden/>
              </w:rPr>
              <w:fldChar w:fldCharType="begin"/>
            </w:r>
            <w:r w:rsidR="001B0BDE">
              <w:rPr>
                <w:noProof/>
                <w:webHidden/>
              </w:rPr>
              <w:instrText xml:space="preserve"> PAGEREF _Toc88490250 \h </w:instrText>
            </w:r>
            <w:r w:rsidR="001B0BDE">
              <w:rPr>
                <w:noProof/>
                <w:webHidden/>
              </w:rPr>
            </w:r>
            <w:r w:rsidR="001B0BDE">
              <w:rPr>
                <w:noProof/>
                <w:webHidden/>
              </w:rPr>
              <w:fldChar w:fldCharType="separate"/>
            </w:r>
            <w:r w:rsidR="001B0BDE">
              <w:rPr>
                <w:noProof/>
                <w:webHidden/>
              </w:rPr>
              <w:t>6</w:t>
            </w:r>
            <w:r w:rsidR="001B0BDE">
              <w:rPr>
                <w:noProof/>
                <w:webHidden/>
              </w:rPr>
              <w:fldChar w:fldCharType="end"/>
            </w:r>
          </w:hyperlink>
        </w:p>
        <w:p w14:paraId="56B11E53" w14:textId="6E403B71" w:rsidR="001B0BDE" w:rsidRDefault="00FA7B78">
          <w:pPr>
            <w:pStyle w:val="TOC2"/>
            <w:rPr>
              <w:rFonts w:asciiTheme="minorHAnsi" w:eastAsiaTheme="minorEastAsia" w:hAnsiTheme="minorHAnsi" w:cstheme="minorBidi"/>
              <w:sz w:val="22"/>
              <w:szCs w:val="22"/>
              <w:lang w:val="en-US" w:eastAsia="en-US"/>
            </w:rPr>
          </w:pPr>
          <w:hyperlink w:anchor="_Toc88490251" w:history="1">
            <w:r w:rsidR="001B0BDE" w:rsidRPr="003321DC">
              <w:rPr>
                <w:rStyle w:val="Hyperlink"/>
              </w:rPr>
              <w:t>1.1</w:t>
            </w:r>
            <w:r w:rsidR="001B0BDE">
              <w:rPr>
                <w:rFonts w:asciiTheme="minorHAnsi" w:eastAsiaTheme="minorEastAsia" w:hAnsiTheme="minorHAnsi" w:cstheme="minorBidi"/>
                <w:sz w:val="22"/>
                <w:szCs w:val="22"/>
                <w:lang w:val="en-US" w:eastAsia="en-US"/>
              </w:rPr>
              <w:tab/>
            </w:r>
            <w:r w:rsidR="001B0BDE" w:rsidRPr="003321DC">
              <w:rPr>
                <w:rStyle w:val="Hyperlink"/>
              </w:rPr>
              <w:t>Document purpose</w:t>
            </w:r>
            <w:r w:rsidR="001B0BDE">
              <w:rPr>
                <w:webHidden/>
              </w:rPr>
              <w:tab/>
            </w:r>
            <w:r w:rsidR="001B0BDE">
              <w:rPr>
                <w:webHidden/>
              </w:rPr>
              <w:fldChar w:fldCharType="begin"/>
            </w:r>
            <w:r w:rsidR="001B0BDE">
              <w:rPr>
                <w:webHidden/>
              </w:rPr>
              <w:instrText xml:space="preserve"> PAGEREF _Toc88490251 \h </w:instrText>
            </w:r>
            <w:r w:rsidR="001B0BDE">
              <w:rPr>
                <w:webHidden/>
              </w:rPr>
            </w:r>
            <w:r w:rsidR="001B0BDE">
              <w:rPr>
                <w:webHidden/>
              </w:rPr>
              <w:fldChar w:fldCharType="separate"/>
            </w:r>
            <w:r w:rsidR="001B0BDE">
              <w:rPr>
                <w:webHidden/>
              </w:rPr>
              <w:t>6</w:t>
            </w:r>
            <w:r w:rsidR="001B0BDE">
              <w:rPr>
                <w:webHidden/>
              </w:rPr>
              <w:fldChar w:fldCharType="end"/>
            </w:r>
          </w:hyperlink>
        </w:p>
        <w:p w14:paraId="63E52965" w14:textId="7614988F" w:rsidR="001B0BDE" w:rsidRDefault="00FA7B78">
          <w:pPr>
            <w:pStyle w:val="TOC2"/>
            <w:rPr>
              <w:rFonts w:asciiTheme="minorHAnsi" w:eastAsiaTheme="minorEastAsia" w:hAnsiTheme="minorHAnsi" w:cstheme="minorBidi"/>
              <w:sz w:val="22"/>
              <w:szCs w:val="22"/>
              <w:lang w:val="en-US" w:eastAsia="en-US"/>
            </w:rPr>
          </w:pPr>
          <w:hyperlink w:anchor="_Toc88490252" w:history="1">
            <w:r w:rsidR="001B0BDE" w:rsidRPr="003321DC">
              <w:rPr>
                <w:rStyle w:val="Hyperlink"/>
              </w:rPr>
              <w:t>1.2</w:t>
            </w:r>
            <w:r w:rsidR="001B0BDE">
              <w:rPr>
                <w:rFonts w:asciiTheme="minorHAnsi" w:eastAsiaTheme="minorEastAsia" w:hAnsiTheme="minorHAnsi" w:cstheme="minorBidi"/>
                <w:sz w:val="22"/>
                <w:szCs w:val="22"/>
                <w:lang w:val="en-US" w:eastAsia="en-US"/>
              </w:rPr>
              <w:tab/>
            </w:r>
            <w:r w:rsidR="001B0BDE" w:rsidRPr="003321DC">
              <w:rPr>
                <w:rStyle w:val="Hyperlink"/>
              </w:rPr>
              <w:t>Scope</w:t>
            </w:r>
            <w:r w:rsidR="001B0BDE">
              <w:rPr>
                <w:webHidden/>
              </w:rPr>
              <w:tab/>
            </w:r>
            <w:r w:rsidR="001B0BDE">
              <w:rPr>
                <w:webHidden/>
              </w:rPr>
              <w:fldChar w:fldCharType="begin"/>
            </w:r>
            <w:r w:rsidR="001B0BDE">
              <w:rPr>
                <w:webHidden/>
              </w:rPr>
              <w:instrText xml:space="preserve"> PAGEREF _Toc88490252 \h </w:instrText>
            </w:r>
            <w:r w:rsidR="001B0BDE">
              <w:rPr>
                <w:webHidden/>
              </w:rPr>
            </w:r>
            <w:r w:rsidR="001B0BDE">
              <w:rPr>
                <w:webHidden/>
              </w:rPr>
              <w:fldChar w:fldCharType="separate"/>
            </w:r>
            <w:r w:rsidR="001B0BDE">
              <w:rPr>
                <w:webHidden/>
              </w:rPr>
              <w:t>6</w:t>
            </w:r>
            <w:r w:rsidR="001B0BDE">
              <w:rPr>
                <w:webHidden/>
              </w:rPr>
              <w:fldChar w:fldCharType="end"/>
            </w:r>
          </w:hyperlink>
        </w:p>
        <w:p w14:paraId="69720053" w14:textId="68EC9B83" w:rsidR="001B0BDE" w:rsidRDefault="00FA7B78">
          <w:pPr>
            <w:pStyle w:val="TOC2"/>
            <w:rPr>
              <w:rFonts w:asciiTheme="minorHAnsi" w:eastAsiaTheme="minorEastAsia" w:hAnsiTheme="minorHAnsi" w:cstheme="minorBidi"/>
              <w:sz w:val="22"/>
              <w:szCs w:val="22"/>
              <w:lang w:val="en-US" w:eastAsia="en-US"/>
            </w:rPr>
          </w:pPr>
          <w:hyperlink w:anchor="_Toc88490253" w:history="1">
            <w:r w:rsidR="001B0BDE" w:rsidRPr="003321DC">
              <w:rPr>
                <w:rStyle w:val="Hyperlink"/>
              </w:rPr>
              <w:t>1.3</w:t>
            </w:r>
            <w:r w:rsidR="001B0BDE">
              <w:rPr>
                <w:rFonts w:asciiTheme="minorHAnsi" w:eastAsiaTheme="minorEastAsia" w:hAnsiTheme="minorHAnsi" w:cstheme="minorBidi"/>
                <w:sz w:val="22"/>
                <w:szCs w:val="22"/>
                <w:lang w:val="en-US" w:eastAsia="en-US"/>
              </w:rPr>
              <w:tab/>
            </w:r>
            <w:r w:rsidR="001B0BDE" w:rsidRPr="003321DC">
              <w:rPr>
                <w:rStyle w:val="Hyperlink"/>
              </w:rPr>
              <w:t>Applicability</w:t>
            </w:r>
            <w:r w:rsidR="001B0BDE">
              <w:rPr>
                <w:webHidden/>
              </w:rPr>
              <w:tab/>
            </w:r>
            <w:r w:rsidR="001B0BDE">
              <w:rPr>
                <w:webHidden/>
              </w:rPr>
              <w:fldChar w:fldCharType="begin"/>
            </w:r>
            <w:r w:rsidR="001B0BDE">
              <w:rPr>
                <w:webHidden/>
              </w:rPr>
              <w:instrText xml:space="preserve"> PAGEREF _Toc88490253 \h </w:instrText>
            </w:r>
            <w:r w:rsidR="001B0BDE">
              <w:rPr>
                <w:webHidden/>
              </w:rPr>
            </w:r>
            <w:r w:rsidR="001B0BDE">
              <w:rPr>
                <w:webHidden/>
              </w:rPr>
              <w:fldChar w:fldCharType="separate"/>
            </w:r>
            <w:r w:rsidR="001B0BDE">
              <w:rPr>
                <w:webHidden/>
              </w:rPr>
              <w:t>8</w:t>
            </w:r>
            <w:r w:rsidR="001B0BDE">
              <w:rPr>
                <w:webHidden/>
              </w:rPr>
              <w:fldChar w:fldCharType="end"/>
            </w:r>
          </w:hyperlink>
        </w:p>
        <w:p w14:paraId="55835AED" w14:textId="08570E9B" w:rsidR="001B0BDE" w:rsidRDefault="00FA7B78">
          <w:pPr>
            <w:pStyle w:val="TOC2"/>
            <w:rPr>
              <w:rFonts w:asciiTheme="minorHAnsi" w:eastAsiaTheme="minorEastAsia" w:hAnsiTheme="minorHAnsi" w:cstheme="minorBidi"/>
              <w:sz w:val="22"/>
              <w:szCs w:val="22"/>
              <w:lang w:val="en-US" w:eastAsia="en-US"/>
            </w:rPr>
          </w:pPr>
          <w:hyperlink w:anchor="_Toc88490254" w:history="1">
            <w:r w:rsidR="001B0BDE" w:rsidRPr="003321DC">
              <w:rPr>
                <w:rStyle w:val="Hyperlink"/>
              </w:rPr>
              <w:t>1.4</w:t>
            </w:r>
            <w:r w:rsidR="001B0BDE">
              <w:rPr>
                <w:rFonts w:asciiTheme="minorHAnsi" w:eastAsiaTheme="minorEastAsia" w:hAnsiTheme="minorHAnsi" w:cstheme="minorBidi"/>
                <w:sz w:val="22"/>
                <w:szCs w:val="22"/>
                <w:lang w:val="en-US" w:eastAsia="en-US"/>
              </w:rPr>
              <w:tab/>
            </w:r>
            <w:r w:rsidR="001B0BDE" w:rsidRPr="003321DC">
              <w:rPr>
                <w:rStyle w:val="Hyperlink"/>
              </w:rPr>
              <w:t>Structure</w:t>
            </w:r>
            <w:r w:rsidR="001B0BDE">
              <w:rPr>
                <w:webHidden/>
              </w:rPr>
              <w:tab/>
            </w:r>
            <w:r w:rsidR="001B0BDE">
              <w:rPr>
                <w:webHidden/>
              </w:rPr>
              <w:fldChar w:fldCharType="begin"/>
            </w:r>
            <w:r w:rsidR="001B0BDE">
              <w:rPr>
                <w:webHidden/>
              </w:rPr>
              <w:instrText xml:space="preserve"> PAGEREF _Toc88490254 \h </w:instrText>
            </w:r>
            <w:r w:rsidR="001B0BDE">
              <w:rPr>
                <w:webHidden/>
              </w:rPr>
            </w:r>
            <w:r w:rsidR="001B0BDE">
              <w:rPr>
                <w:webHidden/>
              </w:rPr>
              <w:fldChar w:fldCharType="separate"/>
            </w:r>
            <w:r w:rsidR="001B0BDE">
              <w:rPr>
                <w:webHidden/>
              </w:rPr>
              <w:t>8</w:t>
            </w:r>
            <w:r w:rsidR="001B0BDE">
              <w:rPr>
                <w:webHidden/>
              </w:rPr>
              <w:fldChar w:fldCharType="end"/>
            </w:r>
          </w:hyperlink>
        </w:p>
        <w:p w14:paraId="2B4409B8" w14:textId="69C49153" w:rsidR="001B0BDE" w:rsidRDefault="00FA7B78">
          <w:pPr>
            <w:pStyle w:val="TOC2"/>
            <w:rPr>
              <w:rFonts w:asciiTheme="minorHAnsi" w:eastAsiaTheme="minorEastAsia" w:hAnsiTheme="minorHAnsi" w:cstheme="minorBidi"/>
              <w:sz w:val="22"/>
              <w:szCs w:val="22"/>
              <w:lang w:val="en-US" w:eastAsia="en-US"/>
            </w:rPr>
          </w:pPr>
          <w:hyperlink w:anchor="_Toc88490255" w:history="1">
            <w:r w:rsidR="001B0BDE" w:rsidRPr="003321DC">
              <w:rPr>
                <w:rStyle w:val="Hyperlink"/>
              </w:rPr>
              <w:t>1.5</w:t>
            </w:r>
            <w:r w:rsidR="001B0BDE">
              <w:rPr>
                <w:rFonts w:asciiTheme="minorHAnsi" w:eastAsiaTheme="minorEastAsia" w:hAnsiTheme="minorHAnsi" w:cstheme="minorBidi"/>
                <w:sz w:val="22"/>
                <w:szCs w:val="22"/>
                <w:lang w:val="en-US" w:eastAsia="en-US"/>
              </w:rPr>
              <w:tab/>
            </w:r>
            <w:r w:rsidR="001B0BDE" w:rsidRPr="003321DC">
              <w:rPr>
                <w:rStyle w:val="Hyperlink"/>
              </w:rPr>
              <w:t>Reference documents</w:t>
            </w:r>
            <w:r w:rsidR="001B0BDE">
              <w:rPr>
                <w:webHidden/>
              </w:rPr>
              <w:tab/>
            </w:r>
            <w:r w:rsidR="001B0BDE">
              <w:rPr>
                <w:webHidden/>
              </w:rPr>
              <w:fldChar w:fldCharType="begin"/>
            </w:r>
            <w:r w:rsidR="001B0BDE">
              <w:rPr>
                <w:webHidden/>
              </w:rPr>
              <w:instrText xml:space="preserve"> PAGEREF _Toc88490255 \h </w:instrText>
            </w:r>
            <w:r w:rsidR="001B0BDE">
              <w:rPr>
                <w:webHidden/>
              </w:rPr>
            </w:r>
            <w:r w:rsidR="001B0BDE">
              <w:rPr>
                <w:webHidden/>
              </w:rPr>
              <w:fldChar w:fldCharType="separate"/>
            </w:r>
            <w:r w:rsidR="001B0BDE">
              <w:rPr>
                <w:webHidden/>
              </w:rPr>
              <w:t>8</w:t>
            </w:r>
            <w:r w:rsidR="001B0BDE">
              <w:rPr>
                <w:webHidden/>
              </w:rPr>
              <w:fldChar w:fldCharType="end"/>
            </w:r>
          </w:hyperlink>
        </w:p>
        <w:p w14:paraId="6C35A697" w14:textId="598D240C" w:rsidR="001B0BDE" w:rsidRDefault="00FA7B78">
          <w:pPr>
            <w:pStyle w:val="TOC2"/>
            <w:rPr>
              <w:rFonts w:asciiTheme="minorHAnsi" w:eastAsiaTheme="minorEastAsia" w:hAnsiTheme="minorHAnsi" w:cstheme="minorBidi"/>
              <w:sz w:val="22"/>
              <w:szCs w:val="22"/>
              <w:lang w:val="en-US" w:eastAsia="en-US"/>
            </w:rPr>
          </w:pPr>
          <w:hyperlink w:anchor="_Toc88490256" w:history="1">
            <w:r w:rsidR="001B0BDE" w:rsidRPr="003321DC">
              <w:rPr>
                <w:rStyle w:val="Hyperlink"/>
              </w:rPr>
              <w:t>1.6</w:t>
            </w:r>
            <w:r w:rsidR="001B0BDE">
              <w:rPr>
                <w:rFonts w:asciiTheme="minorHAnsi" w:eastAsiaTheme="minorEastAsia" w:hAnsiTheme="minorHAnsi" w:cstheme="minorBidi"/>
                <w:sz w:val="22"/>
                <w:szCs w:val="22"/>
                <w:lang w:val="en-US" w:eastAsia="en-US"/>
              </w:rPr>
              <w:tab/>
            </w:r>
            <w:r w:rsidR="001B0BDE" w:rsidRPr="003321DC">
              <w:rPr>
                <w:rStyle w:val="Hyperlink"/>
              </w:rPr>
              <w:t>Applicable documents</w:t>
            </w:r>
            <w:r w:rsidR="001B0BDE">
              <w:rPr>
                <w:webHidden/>
              </w:rPr>
              <w:tab/>
            </w:r>
            <w:r w:rsidR="001B0BDE">
              <w:rPr>
                <w:webHidden/>
              </w:rPr>
              <w:fldChar w:fldCharType="begin"/>
            </w:r>
            <w:r w:rsidR="001B0BDE">
              <w:rPr>
                <w:webHidden/>
              </w:rPr>
              <w:instrText xml:space="preserve"> PAGEREF _Toc88490256 \h </w:instrText>
            </w:r>
            <w:r w:rsidR="001B0BDE">
              <w:rPr>
                <w:webHidden/>
              </w:rPr>
            </w:r>
            <w:r w:rsidR="001B0BDE">
              <w:rPr>
                <w:webHidden/>
              </w:rPr>
              <w:fldChar w:fldCharType="separate"/>
            </w:r>
            <w:r w:rsidR="001B0BDE">
              <w:rPr>
                <w:webHidden/>
              </w:rPr>
              <w:t>9</w:t>
            </w:r>
            <w:r w:rsidR="001B0BDE">
              <w:rPr>
                <w:webHidden/>
              </w:rPr>
              <w:fldChar w:fldCharType="end"/>
            </w:r>
          </w:hyperlink>
        </w:p>
        <w:p w14:paraId="6144EB62" w14:textId="79205B35" w:rsidR="001B0BDE" w:rsidRDefault="00FA7B78">
          <w:pPr>
            <w:pStyle w:val="TOC2"/>
            <w:rPr>
              <w:rFonts w:asciiTheme="minorHAnsi" w:eastAsiaTheme="minorEastAsia" w:hAnsiTheme="minorHAnsi" w:cstheme="minorBidi"/>
              <w:sz w:val="22"/>
              <w:szCs w:val="22"/>
              <w:lang w:val="en-US" w:eastAsia="en-US"/>
            </w:rPr>
          </w:pPr>
          <w:hyperlink w:anchor="_Toc88490257" w:history="1">
            <w:r w:rsidR="001B0BDE" w:rsidRPr="003321DC">
              <w:rPr>
                <w:rStyle w:val="Hyperlink"/>
              </w:rPr>
              <w:t>1.7</w:t>
            </w:r>
            <w:r w:rsidR="001B0BDE">
              <w:rPr>
                <w:rFonts w:asciiTheme="minorHAnsi" w:eastAsiaTheme="minorEastAsia" w:hAnsiTheme="minorHAnsi" w:cstheme="minorBidi"/>
                <w:sz w:val="22"/>
                <w:szCs w:val="22"/>
                <w:lang w:val="en-US" w:eastAsia="en-US"/>
              </w:rPr>
              <w:tab/>
            </w:r>
            <w:r w:rsidR="001B0BDE" w:rsidRPr="003321DC">
              <w:rPr>
                <w:rStyle w:val="Hyperlink"/>
              </w:rPr>
              <w:t>Abbreviations &amp; acronyms</w:t>
            </w:r>
            <w:r w:rsidR="001B0BDE">
              <w:rPr>
                <w:webHidden/>
              </w:rPr>
              <w:tab/>
            </w:r>
            <w:r w:rsidR="001B0BDE">
              <w:rPr>
                <w:webHidden/>
              </w:rPr>
              <w:fldChar w:fldCharType="begin"/>
            </w:r>
            <w:r w:rsidR="001B0BDE">
              <w:rPr>
                <w:webHidden/>
              </w:rPr>
              <w:instrText xml:space="preserve"> PAGEREF _Toc88490257 \h </w:instrText>
            </w:r>
            <w:r w:rsidR="001B0BDE">
              <w:rPr>
                <w:webHidden/>
              </w:rPr>
            </w:r>
            <w:r w:rsidR="001B0BDE">
              <w:rPr>
                <w:webHidden/>
              </w:rPr>
              <w:fldChar w:fldCharType="separate"/>
            </w:r>
            <w:r w:rsidR="001B0BDE">
              <w:rPr>
                <w:webHidden/>
              </w:rPr>
              <w:t>9</w:t>
            </w:r>
            <w:r w:rsidR="001B0BDE">
              <w:rPr>
                <w:webHidden/>
              </w:rPr>
              <w:fldChar w:fldCharType="end"/>
            </w:r>
          </w:hyperlink>
        </w:p>
        <w:p w14:paraId="2C070A9C" w14:textId="31F251D1" w:rsidR="001B0BDE" w:rsidRDefault="00FA7B78">
          <w:pPr>
            <w:pStyle w:val="TOC2"/>
            <w:rPr>
              <w:rFonts w:asciiTheme="minorHAnsi" w:eastAsiaTheme="minorEastAsia" w:hAnsiTheme="minorHAnsi" w:cstheme="minorBidi"/>
              <w:sz w:val="22"/>
              <w:szCs w:val="22"/>
              <w:lang w:val="en-US" w:eastAsia="en-US"/>
            </w:rPr>
          </w:pPr>
          <w:hyperlink w:anchor="_Toc88490258" w:history="1">
            <w:r w:rsidR="001B0BDE" w:rsidRPr="003321DC">
              <w:rPr>
                <w:rStyle w:val="Hyperlink"/>
              </w:rPr>
              <w:t>1.8</w:t>
            </w:r>
            <w:r w:rsidR="001B0BDE">
              <w:rPr>
                <w:rFonts w:asciiTheme="minorHAnsi" w:eastAsiaTheme="minorEastAsia" w:hAnsiTheme="minorHAnsi" w:cstheme="minorBidi"/>
                <w:sz w:val="22"/>
                <w:szCs w:val="22"/>
                <w:lang w:val="en-US" w:eastAsia="en-US"/>
              </w:rPr>
              <w:tab/>
            </w:r>
            <w:r w:rsidR="001B0BDE" w:rsidRPr="003321DC">
              <w:rPr>
                <w:rStyle w:val="Hyperlink"/>
              </w:rPr>
              <w:t>Definitions</w:t>
            </w:r>
            <w:r w:rsidR="001B0BDE">
              <w:rPr>
                <w:webHidden/>
              </w:rPr>
              <w:tab/>
            </w:r>
            <w:r w:rsidR="001B0BDE">
              <w:rPr>
                <w:webHidden/>
              </w:rPr>
              <w:fldChar w:fldCharType="begin"/>
            </w:r>
            <w:r w:rsidR="001B0BDE">
              <w:rPr>
                <w:webHidden/>
              </w:rPr>
              <w:instrText xml:space="preserve"> PAGEREF _Toc88490258 \h </w:instrText>
            </w:r>
            <w:r w:rsidR="001B0BDE">
              <w:rPr>
                <w:webHidden/>
              </w:rPr>
            </w:r>
            <w:r w:rsidR="001B0BDE">
              <w:rPr>
                <w:webHidden/>
              </w:rPr>
              <w:fldChar w:fldCharType="separate"/>
            </w:r>
            <w:r w:rsidR="001B0BDE">
              <w:rPr>
                <w:webHidden/>
              </w:rPr>
              <w:t>11</w:t>
            </w:r>
            <w:r w:rsidR="001B0BDE">
              <w:rPr>
                <w:webHidden/>
              </w:rPr>
              <w:fldChar w:fldCharType="end"/>
            </w:r>
          </w:hyperlink>
        </w:p>
        <w:p w14:paraId="252ECDC1" w14:textId="3A1201F6" w:rsidR="001B0BDE" w:rsidRDefault="00FA7B78">
          <w:pPr>
            <w:pStyle w:val="TOC1"/>
            <w:rPr>
              <w:rFonts w:asciiTheme="minorHAnsi" w:eastAsiaTheme="minorEastAsia" w:hAnsiTheme="minorHAnsi" w:cstheme="minorBidi"/>
              <w:b w:val="0"/>
              <w:caps w:val="0"/>
              <w:noProof/>
              <w:sz w:val="22"/>
              <w:szCs w:val="22"/>
              <w:lang w:val="en-US" w:eastAsia="en-US"/>
            </w:rPr>
          </w:pPr>
          <w:hyperlink w:anchor="_Toc88490259" w:history="1">
            <w:r w:rsidR="001B0BDE" w:rsidRPr="003321DC">
              <w:rPr>
                <w:rStyle w:val="Hyperlink"/>
                <w:noProof/>
              </w:rPr>
              <w:t>2</w:t>
            </w:r>
            <w:r w:rsidR="001B0BDE">
              <w:rPr>
                <w:rFonts w:asciiTheme="minorHAnsi" w:eastAsiaTheme="minorEastAsia" w:hAnsiTheme="minorHAnsi" w:cstheme="minorBidi"/>
                <w:b w:val="0"/>
                <w:caps w:val="0"/>
                <w:noProof/>
                <w:sz w:val="22"/>
                <w:szCs w:val="22"/>
                <w:lang w:val="en-US" w:eastAsia="en-US"/>
              </w:rPr>
              <w:tab/>
            </w:r>
            <w:r w:rsidR="001B0BDE" w:rsidRPr="003321DC">
              <w:rPr>
                <w:rStyle w:val="Hyperlink"/>
                <w:noProof/>
              </w:rPr>
              <w:t>Overview of Changes for this Release</w:t>
            </w:r>
            <w:r w:rsidR="001B0BDE">
              <w:rPr>
                <w:noProof/>
                <w:webHidden/>
              </w:rPr>
              <w:tab/>
            </w:r>
            <w:r w:rsidR="001B0BDE">
              <w:rPr>
                <w:noProof/>
                <w:webHidden/>
              </w:rPr>
              <w:fldChar w:fldCharType="begin"/>
            </w:r>
            <w:r w:rsidR="001B0BDE">
              <w:rPr>
                <w:noProof/>
                <w:webHidden/>
              </w:rPr>
              <w:instrText xml:space="preserve"> PAGEREF _Toc88490259 \h </w:instrText>
            </w:r>
            <w:r w:rsidR="001B0BDE">
              <w:rPr>
                <w:noProof/>
                <w:webHidden/>
              </w:rPr>
            </w:r>
            <w:r w:rsidR="001B0BDE">
              <w:rPr>
                <w:noProof/>
                <w:webHidden/>
              </w:rPr>
              <w:fldChar w:fldCharType="separate"/>
            </w:r>
            <w:r w:rsidR="001B0BDE">
              <w:rPr>
                <w:noProof/>
                <w:webHidden/>
              </w:rPr>
              <w:t>12</w:t>
            </w:r>
            <w:r w:rsidR="001B0BDE">
              <w:rPr>
                <w:noProof/>
                <w:webHidden/>
              </w:rPr>
              <w:fldChar w:fldCharType="end"/>
            </w:r>
          </w:hyperlink>
        </w:p>
        <w:p w14:paraId="0F9818BE" w14:textId="20FD312C" w:rsidR="001B0BDE" w:rsidRDefault="00FA7B78">
          <w:pPr>
            <w:pStyle w:val="TOC2"/>
            <w:rPr>
              <w:rFonts w:asciiTheme="minorHAnsi" w:eastAsiaTheme="minorEastAsia" w:hAnsiTheme="minorHAnsi" w:cstheme="minorBidi"/>
              <w:sz w:val="22"/>
              <w:szCs w:val="22"/>
              <w:lang w:val="en-US" w:eastAsia="en-US"/>
            </w:rPr>
          </w:pPr>
          <w:hyperlink w:anchor="_Toc88490260" w:history="1">
            <w:r w:rsidR="001B0BDE" w:rsidRPr="003321DC">
              <w:rPr>
                <w:rStyle w:val="Hyperlink"/>
              </w:rPr>
              <w:t>2.1</w:t>
            </w:r>
            <w:r w:rsidR="001B0BDE">
              <w:rPr>
                <w:rFonts w:asciiTheme="minorHAnsi" w:eastAsiaTheme="minorEastAsia" w:hAnsiTheme="minorHAnsi" w:cstheme="minorBidi"/>
                <w:sz w:val="22"/>
                <w:szCs w:val="22"/>
                <w:lang w:val="en-US" w:eastAsia="en-US"/>
              </w:rPr>
              <w:tab/>
            </w:r>
            <w:r w:rsidR="001B0BDE" w:rsidRPr="003321DC">
              <w:rPr>
                <w:rStyle w:val="Hyperlink"/>
              </w:rPr>
              <w:t>Changes related to the FESS for EMCS Phase 4.0</w:t>
            </w:r>
            <w:r w:rsidR="001B0BDE">
              <w:rPr>
                <w:webHidden/>
              </w:rPr>
              <w:tab/>
            </w:r>
            <w:r w:rsidR="001B0BDE">
              <w:rPr>
                <w:webHidden/>
              </w:rPr>
              <w:fldChar w:fldCharType="begin"/>
            </w:r>
            <w:r w:rsidR="001B0BDE">
              <w:rPr>
                <w:webHidden/>
              </w:rPr>
              <w:instrText xml:space="preserve"> PAGEREF _Toc88490260 \h </w:instrText>
            </w:r>
            <w:r w:rsidR="001B0BDE">
              <w:rPr>
                <w:webHidden/>
              </w:rPr>
            </w:r>
            <w:r w:rsidR="001B0BDE">
              <w:rPr>
                <w:webHidden/>
              </w:rPr>
              <w:fldChar w:fldCharType="separate"/>
            </w:r>
            <w:r w:rsidR="001B0BDE">
              <w:rPr>
                <w:webHidden/>
              </w:rPr>
              <w:t>12</w:t>
            </w:r>
            <w:r w:rsidR="001B0BDE">
              <w:rPr>
                <w:webHidden/>
              </w:rPr>
              <w:fldChar w:fldCharType="end"/>
            </w:r>
          </w:hyperlink>
        </w:p>
        <w:p w14:paraId="58F9EA44" w14:textId="3C5F4860" w:rsidR="001B0BDE" w:rsidRDefault="00FA7B78">
          <w:pPr>
            <w:pStyle w:val="TOC2"/>
            <w:rPr>
              <w:rFonts w:asciiTheme="minorHAnsi" w:eastAsiaTheme="minorEastAsia" w:hAnsiTheme="minorHAnsi" w:cstheme="minorBidi"/>
              <w:sz w:val="22"/>
              <w:szCs w:val="22"/>
              <w:lang w:val="en-US" w:eastAsia="en-US"/>
            </w:rPr>
          </w:pPr>
          <w:hyperlink w:anchor="_Toc88490261" w:history="1">
            <w:r w:rsidR="001B0BDE" w:rsidRPr="003321DC">
              <w:rPr>
                <w:rStyle w:val="Hyperlink"/>
              </w:rPr>
              <w:t>2.2</w:t>
            </w:r>
            <w:r w:rsidR="001B0BDE">
              <w:rPr>
                <w:rFonts w:asciiTheme="minorHAnsi" w:eastAsiaTheme="minorEastAsia" w:hAnsiTheme="minorHAnsi" w:cstheme="minorBidi"/>
                <w:sz w:val="22"/>
                <w:szCs w:val="22"/>
                <w:lang w:val="en-US" w:eastAsia="en-US"/>
              </w:rPr>
              <w:tab/>
            </w:r>
            <w:r w:rsidR="001B0BDE" w:rsidRPr="003321DC">
              <w:rPr>
                <w:rStyle w:val="Hyperlink"/>
              </w:rPr>
              <w:t>Changes related to the DDNEA for EMCS Phase 4.0</w:t>
            </w:r>
            <w:r w:rsidR="001B0BDE">
              <w:rPr>
                <w:webHidden/>
              </w:rPr>
              <w:tab/>
            </w:r>
            <w:r w:rsidR="001B0BDE">
              <w:rPr>
                <w:webHidden/>
              </w:rPr>
              <w:fldChar w:fldCharType="begin"/>
            </w:r>
            <w:r w:rsidR="001B0BDE">
              <w:rPr>
                <w:webHidden/>
              </w:rPr>
              <w:instrText xml:space="preserve"> PAGEREF _Toc88490261 \h </w:instrText>
            </w:r>
            <w:r w:rsidR="001B0BDE">
              <w:rPr>
                <w:webHidden/>
              </w:rPr>
            </w:r>
            <w:r w:rsidR="001B0BDE">
              <w:rPr>
                <w:webHidden/>
              </w:rPr>
              <w:fldChar w:fldCharType="separate"/>
            </w:r>
            <w:r w:rsidR="001B0BDE">
              <w:rPr>
                <w:webHidden/>
              </w:rPr>
              <w:t>14</w:t>
            </w:r>
            <w:r w:rsidR="001B0BDE">
              <w:rPr>
                <w:webHidden/>
              </w:rPr>
              <w:fldChar w:fldCharType="end"/>
            </w:r>
          </w:hyperlink>
        </w:p>
        <w:p w14:paraId="069D2A38" w14:textId="78541536" w:rsidR="001B0BDE" w:rsidRDefault="00FA7B78">
          <w:pPr>
            <w:pStyle w:val="TOC1"/>
            <w:rPr>
              <w:rFonts w:asciiTheme="minorHAnsi" w:eastAsiaTheme="minorEastAsia" w:hAnsiTheme="minorHAnsi" w:cstheme="minorBidi"/>
              <w:b w:val="0"/>
              <w:caps w:val="0"/>
              <w:noProof/>
              <w:sz w:val="22"/>
              <w:szCs w:val="22"/>
              <w:lang w:val="en-US" w:eastAsia="en-US"/>
            </w:rPr>
          </w:pPr>
          <w:hyperlink w:anchor="_Toc88490262" w:history="1">
            <w:r w:rsidR="001B0BDE" w:rsidRPr="003321DC">
              <w:rPr>
                <w:rStyle w:val="Hyperlink"/>
                <w:noProof/>
              </w:rPr>
              <w:t>3</w:t>
            </w:r>
            <w:r w:rsidR="001B0BDE">
              <w:rPr>
                <w:rFonts w:asciiTheme="minorHAnsi" w:eastAsiaTheme="minorEastAsia" w:hAnsiTheme="minorHAnsi" w:cstheme="minorBidi"/>
                <w:b w:val="0"/>
                <w:caps w:val="0"/>
                <w:noProof/>
                <w:sz w:val="22"/>
                <w:szCs w:val="22"/>
                <w:lang w:val="en-US" w:eastAsia="en-US"/>
              </w:rPr>
              <w:tab/>
            </w:r>
            <w:r w:rsidR="001B0BDE" w:rsidRPr="003321DC">
              <w:rPr>
                <w:rStyle w:val="Hyperlink"/>
                <w:noProof/>
              </w:rPr>
              <w:t>Change Requests</w:t>
            </w:r>
            <w:r w:rsidR="001B0BDE">
              <w:rPr>
                <w:noProof/>
                <w:webHidden/>
              </w:rPr>
              <w:tab/>
            </w:r>
            <w:r w:rsidR="001B0BDE">
              <w:rPr>
                <w:noProof/>
                <w:webHidden/>
              </w:rPr>
              <w:fldChar w:fldCharType="begin"/>
            </w:r>
            <w:r w:rsidR="001B0BDE">
              <w:rPr>
                <w:noProof/>
                <w:webHidden/>
              </w:rPr>
              <w:instrText xml:space="preserve"> PAGEREF _Toc88490262 \h </w:instrText>
            </w:r>
            <w:r w:rsidR="001B0BDE">
              <w:rPr>
                <w:noProof/>
                <w:webHidden/>
              </w:rPr>
            </w:r>
            <w:r w:rsidR="001B0BDE">
              <w:rPr>
                <w:noProof/>
                <w:webHidden/>
              </w:rPr>
              <w:fldChar w:fldCharType="separate"/>
            </w:r>
            <w:r w:rsidR="001B0BDE">
              <w:rPr>
                <w:noProof/>
                <w:webHidden/>
              </w:rPr>
              <w:t>18</w:t>
            </w:r>
            <w:r w:rsidR="001B0BDE">
              <w:rPr>
                <w:noProof/>
                <w:webHidden/>
              </w:rPr>
              <w:fldChar w:fldCharType="end"/>
            </w:r>
          </w:hyperlink>
        </w:p>
        <w:p w14:paraId="56694EF4" w14:textId="4833AF15" w:rsidR="001B0BDE" w:rsidRDefault="00FA7B78">
          <w:pPr>
            <w:pStyle w:val="TOC2"/>
            <w:rPr>
              <w:rFonts w:asciiTheme="minorHAnsi" w:eastAsiaTheme="minorEastAsia" w:hAnsiTheme="minorHAnsi" w:cstheme="minorBidi"/>
              <w:sz w:val="22"/>
              <w:szCs w:val="22"/>
              <w:lang w:val="en-US" w:eastAsia="en-US"/>
            </w:rPr>
          </w:pPr>
          <w:hyperlink w:anchor="_Toc88490263" w:history="1">
            <w:r w:rsidR="001B0BDE" w:rsidRPr="003321DC">
              <w:rPr>
                <w:rStyle w:val="Hyperlink"/>
              </w:rPr>
              <w:t>3.1</w:t>
            </w:r>
            <w:r w:rsidR="001B0BDE">
              <w:rPr>
                <w:rFonts w:asciiTheme="minorHAnsi" w:eastAsiaTheme="minorEastAsia" w:hAnsiTheme="minorHAnsi" w:cstheme="minorBidi"/>
                <w:sz w:val="22"/>
                <w:szCs w:val="22"/>
                <w:lang w:val="en-US" w:eastAsia="en-US"/>
              </w:rPr>
              <w:tab/>
            </w:r>
            <w:r w:rsidR="001B0BDE" w:rsidRPr="003321DC">
              <w:rPr>
                <w:rStyle w:val="Hyperlink"/>
              </w:rPr>
              <w:t>FESS Change Requests</w:t>
            </w:r>
            <w:r w:rsidR="001B0BDE">
              <w:rPr>
                <w:webHidden/>
              </w:rPr>
              <w:tab/>
            </w:r>
            <w:r w:rsidR="001B0BDE">
              <w:rPr>
                <w:webHidden/>
              </w:rPr>
              <w:fldChar w:fldCharType="begin"/>
            </w:r>
            <w:r w:rsidR="001B0BDE">
              <w:rPr>
                <w:webHidden/>
              </w:rPr>
              <w:instrText xml:space="preserve"> PAGEREF _Toc88490263 \h </w:instrText>
            </w:r>
            <w:r w:rsidR="001B0BDE">
              <w:rPr>
                <w:webHidden/>
              </w:rPr>
            </w:r>
            <w:r w:rsidR="001B0BDE">
              <w:rPr>
                <w:webHidden/>
              </w:rPr>
              <w:fldChar w:fldCharType="separate"/>
            </w:r>
            <w:r w:rsidR="001B0BDE">
              <w:rPr>
                <w:webHidden/>
              </w:rPr>
              <w:t>18</w:t>
            </w:r>
            <w:r w:rsidR="001B0BDE">
              <w:rPr>
                <w:webHidden/>
              </w:rPr>
              <w:fldChar w:fldCharType="end"/>
            </w:r>
          </w:hyperlink>
        </w:p>
        <w:p w14:paraId="2106D1B7" w14:textId="2649E913" w:rsidR="001B0BDE" w:rsidRDefault="00FA7B78">
          <w:pPr>
            <w:pStyle w:val="TOC2"/>
            <w:rPr>
              <w:rFonts w:asciiTheme="minorHAnsi" w:eastAsiaTheme="minorEastAsia" w:hAnsiTheme="minorHAnsi" w:cstheme="minorBidi"/>
              <w:sz w:val="22"/>
              <w:szCs w:val="22"/>
              <w:lang w:val="en-US" w:eastAsia="en-US"/>
            </w:rPr>
          </w:pPr>
          <w:hyperlink w:anchor="_Toc88490264" w:history="1">
            <w:r w:rsidR="001B0BDE" w:rsidRPr="003321DC">
              <w:rPr>
                <w:rStyle w:val="Hyperlink"/>
              </w:rPr>
              <w:t>3.2</w:t>
            </w:r>
            <w:r w:rsidR="001B0BDE">
              <w:rPr>
                <w:rFonts w:asciiTheme="minorHAnsi" w:eastAsiaTheme="minorEastAsia" w:hAnsiTheme="minorHAnsi" w:cstheme="minorBidi"/>
                <w:sz w:val="22"/>
                <w:szCs w:val="22"/>
                <w:lang w:val="en-US" w:eastAsia="en-US"/>
              </w:rPr>
              <w:tab/>
            </w:r>
            <w:r w:rsidR="001B0BDE" w:rsidRPr="003321DC">
              <w:rPr>
                <w:rStyle w:val="Hyperlink"/>
              </w:rPr>
              <w:t>DDNEA Change Requests</w:t>
            </w:r>
            <w:r w:rsidR="001B0BDE">
              <w:rPr>
                <w:webHidden/>
              </w:rPr>
              <w:tab/>
            </w:r>
            <w:r w:rsidR="001B0BDE">
              <w:rPr>
                <w:webHidden/>
              </w:rPr>
              <w:fldChar w:fldCharType="begin"/>
            </w:r>
            <w:r w:rsidR="001B0BDE">
              <w:rPr>
                <w:webHidden/>
              </w:rPr>
              <w:instrText xml:space="preserve"> PAGEREF _Toc88490264 \h </w:instrText>
            </w:r>
            <w:r w:rsidR="001B0BDE">
              <w:rPr>
                <w:webHidden/>
              </w:rPr>
            </w:r>
            <w:r w:rsidR="001B0BDE">
              <w:rPr>
                <w:webHidden/>
              </w:rPr>
              <w:fldChar w:fldCharType="separate"/>
            </w:r>
            <w:r w:rsidR="001B0BDE">
              <w:rPr>
                <w:webHidden/>
              </w:rPr>
              <w:t>134</w:t>
            </w:r>
            <w:r w:rsidR="001B0BDE">
              <w:rPr>
                <w:webHidden/>
              </w:rPr>
              <w:fldChar w:fldCharType="end"/>
            </w:r>
          </w:hyperlink>
        </w:p>
        <w:p w14:paraId="1DA8229D" w14:textId="4323197C" w:rsidR="001B0BDE" w:rsidRDefault="00FA7B78">
          <w:pPr>
            <w:pStyle w:val="TOC1"/>
            <w:rPr>
              <w:rFonts w:asciiTheme="minorHAnsi" w:eastAsiaTheme="minorEastAsia" w:hAnsiTheme="minorHAnsi" w:cstheme="minorBidi"/>
              <w:b w:val="0"/>
              <w:caps w:val="0"/>
              <w:noProof/>
              <w:sz w:val="22"/>
              <w:szCs w:val="22"/>
              <w:lang w:val="en-US" w:eastAsia="en-US"/>
            </w:rPr>
          </w:pPr>
          <w:hyperlink w:anchor="_Toc88490265" w:history="1">
            <w:r w:rsidR="001B0BDE" w:rsidRPr="003321DC">
              <w:rPr>
                <w:rStyle w:val="Hyperlink"/>
                <w:noProof/>
              </w:rPr>
              <w:t>4</w:t>
            </w:r>
            <w:r w:rsidR="001B0BDE">
              <w:rPr>
                <w:rFonts w:asciiTheme="minorHAnsi" w:eastAsiaTheme="minorEastAsia" w:hAnsiTheme="minorHAnsi" w:cstheme="minorBidi"/>
                <w:b w:val="0"/>
                <w:caps w:val="0"/>
                <w:noProof/>
                <w:sz w:val="22"/>
                <w:szCs w:val="22"/>
                <w:lang w:val="en-US" w:eastAsia="en-US"/>
              </w:rPr>
              <w:tab/>
            </w:r>
            <w:r w:rsidR="001B0BDE" w:rsidRPr="003321DC">
              <w:rPr>
                <w:rStyle w:val="Hyperlink"/>
                <w:noProof/>
              </w:rPr>
              <w:t>Annexes</w:t>
            </w:r>
            <w:r w:rsidR="001B0BDE">
              <w:rPr>
                <w:noProof/>
                <w:webHidden/>
              </w:rPr>
              <w:tab/>
            </w:r>
            <w:r w:rsidR="001B0BDE">
              <w:rPr>
                <w:noProof/>
                <w:webHidden/>
              </w:rPr>
              <w:fldChar w:fldCharType="begin"/>
            </w:r>
            <w:r w:rsidR="001B0BDE">
              <w:rPr>
                <w:noProof/>
                <w:webHidden/>
              </w:rPr>
              <w:instrText xml:space="preserve"> PAGEREF _Toc88490265 \h </w:instrText>
            </w:r>
            <w:r w:rsidR="001B0BDE">
              <w:rPr>
                <w:noProof/>
                <w:webHidden/>
              </w:rPr>
            </w:r>
            <w:r w:rsidR="001B0BDE">
              <w:rPr>
                <w:noProof/>
                <w:webHidden/>
              </w:rPr>
              <w:fldChar w:fldCharType="separate"/>
            </w:r>
            <w:r w:rsidR="001B0BDE">
              <w:rPr>
                <w:noProof/>
                <w:webHidden/>
              </w:rPr>
              <w:t>318</w:t>
            </w:r>
            <w:r w:rsidR="001B0BDE">
              <w:rPr>
                <w:noProof/>
                <w:webHidden/>
              </w:rPr>
              <w:fldChar w:fldCharType="end"/>
            </w:r>
          </w:hyperlink>
        </w:p>
        <w:p w14:paraId="56449F4D" w14:textId="7C8899A0" w:rsidR="001B0BDE" w:rsidRDefault="00FA7B78">
          <w:pPr>
            <w:pStyle w:val="TOC2"/>
            <w:rPr>
              <w:rFonts w:asciiTheme="minorHAnsi" w:eastAsiaTheme="minorEastAsia" w:hAnsiTheme="minorHAnsi" w:cstheme="minorBidi"/>
              <w:sz w:val="22"/>
              <w:szCs w:val="22"/>
              <w:lang w:val="en-US" w:eastAsia="en-US"/>
            </w:rPr>
          </w:pPr>
          <w:hyperlink w:anchor="_Toc88490266" w:history="1">
            <w:r w:rsidR="001B0BDE" w:rsidRPr="003321DC">
              <w:rPr>
                <w:rStyle w:val="Hyperlink"/>
              </w:rPr>
              <w:t>4.1</w:t>
            </w:r>
            <w:r w:rsidR="001B0BDE">
              <w:rPr>
                <w:rFonts w:asciiTheme="minorHAnsi" w:eastAsiaTheme="minorEastAsia" w:hAnsiTheme="minorHAnsi" w:cstheme="minorBidi"/>
                <w:sz w:val="22"/>
                <w:szCs w:val="22"/>
                <w:lang w:val="en-US" w:eastAsia="en-US"/>
              </w:rPr>
              <w:tab/>
            </w:r>
            <w:r w:rsidR="001B0BDE" w:rsidRPr="003321DC">
              <w:rPr>
                <w:rStyle w:val="Hyperlink"/>
              </w:rPr>
              <w:t>Annex: FESS-267 – Remove references to FESS appendices</w:t>
            </w:r>
            <w:r w:rsidR="001B0BDE">
              <w:rPr>
                <w:webHidden/>
              </w:rPr>
              <w:tab/>
            </w:r>
            <w:r w:rsidR="001B0BDE">
              <w:rPr>
                <w:webHidden/>
              </w:rPr>
              <w:fldChar w:fldCharType="begin"/>
            </w:r>
            <w:r w:rsidR="001B0BDE">
              <w:rPr>
                <w:webHidden/>
              </w:rPr>
              <w:instrText xml:space="preserve"> PAGEREF _Toc88490266 \h </w:instrText>
            </w:r>
            <w:r w:rsidR="001B0BDE">
              <w:rPr>
                <w:webHidden/>
              </w:rPr>
            </w:r>
            <w:r w:rsidR="001B0BDE">
              <w:rPr>
                <w:webHidden/>
              </w:rPr>
              <w:fldChar w:fldCharType="separate"/>
            </w:r>
            <w:r w:rsidR="001B0BDE">
              <w:rPr>
                <w:webHidden/>
              </w:rPr>
              <w:t>318</w:t>
            </w:r>
            <w:r w:rsidR="001B0BDE">
              <w:rPr>
                <w:webHidden/>
              </w:rPr>
              <w:fldChar w:fldCharType="end"/>
            </w:r>
          </w:hyperlink>
        </w:p>
        <w:p w14:paraId="21A024A4" w14:textId="6E6E78E4" w:rsidR="001B0BDE" w:rsidRDefault="00FA7B78">
          <w:pPr>
            <w:pStyle w:val="TOC2"/>
            <w:rPr>
              <w:rFonts w:asciiTheme="minorHAnsi" w:eastAsiaTheme="minorEastAsia" w:hAnsiTheme="minorHAnsi" w:cstheme="minorBidi"/>
              <w:sz w:val="22"/>
              <w:szCs w:val="22"/>
              <w:lang w:val="en-US" w:eastAsia="en-US"/>
            </w:rPr>
          </w:pPr>
          <w:hyperlink w:anchor="_Toc88490267" w:history="1">
            <w:r w:rsidR="001B0BDE" w:rsidRPr="003321DC">
              <w:rPr>
                <w:rStyle w:val="Hyperlink"/>
              </w:rPr>
              <w:t>4.2</w:t>
            </w:r>
            <w:r w:rsidR="001B0BDE">
              <w:rPr>
                <w:rFonts w:asciiTheme="minorHAnsi" w:eastAsiaTheme="minorEastAsia" w:hAnsiTheme="minorHAnsi" w:cstheme="minorBidi"/>
                <w:sz w:val="22"/>
                <w:szCs w:val="22"/>
                <w:lang w:val="en-US" w:eastAsia="en-US"/>
              </w:rPr>
              <w:tab/>
            </w:r>
            <w:r w:rsidR="001B0BDE" w:rsidRPr="003321DC">
              <w:rPr>
                <w:rStyle w:val="Hyperlink"/>
              </w:rPr>
              <w:t>Annex: DDNEA-P4-299 – Computerisation of Duty Paid B2B</w:t>
            </w:r>
            <w:r w:rsidR="001B0BDE">
              <w:rPr>
                <w:webHidden/>
              </w:rPr>
              <w:tab/>
            </w:r>
            <w:r w:rsidR="001B0BDE">
              <w:rPr>
                <w:webHidden/>
              </w:rPr>
              <w:fldChar w:fldCharType="begin"/>
            </w:r>
            <w:r w:rsidR="001B0BDE">
              <w:rPr>
                <w:webHidden/>
              </w:rPr>
              <w:instrText xml:space="preserve"> PAGEREF _Toc88490267 \h </w:instrText>
            </w:r>
            <w:r w:rsidR="001B0BDE">
              <w:rPr>
                <w:webHidden/>
              </w:rPr>
            </w:r>
            <w:r w:rsidR="001B0BDE">
              <w:rPr>
                <w:webHidden/>
              </w:rPr>
              <w:fldChar w:fldCharType="separate"/>
            </w:r>
            <w:r w:rsidR="001B0BDE">
              <w:rPr>
                <w:webHidden/>
              </w:rPr>
              <w:t>318</w:t>
            </w:r>
            <w:r w:rsidR="001B0BDE">
              <w:rPr>
                <w:webHidden/>
              </w:rPr>
              <w:fldChar w:fldCharType="end"/>
            </w:r>
          </w:hyperlink>
        </w:p>
        <w:p w14:paraId="17AA6EFD" w14:textId="074ABA72" w:rsidR="001B0BDE" w:rsidRDefault="00FA7B78">
          <w:pPr>
            <w:pStyle w:val="TOC2"/>
            <w:rPr>
              <w:rFonts w:asciiTheme="minorHAnsi" w:eastAsiaTheme="minorEastAsia" w:hAnsiTheme="minorHAnsi" w:cstheme="minorBidi"/>
              <w:sz w:val="22"/>
              <w:szCs w:val="22"/>
              <w:lang w:val="en-US" w:eastAsia="en-US"/>
            </w:rPr>
          </w:pPr>
          <w:hyperlink w:anchor="_Toc88490268" w:history="1">
            <w:r w:rsidR="001B0BDE" w:rsidRPr="003321DC">
              <w:rPr>
                <w:rStyle w:val="Hyperlink"/>
              </w:rPr>
              <w:t>4.3</w:t>
            </w:r>
            <w:r w:rsidR="001B0BDE">
              <w:rPr>
                <w:rFonts w:asciiTheme="minorHAnsi" w:eastAsiaTheme="minorEastAsia" w:hAnsiTheme="minorHAnsi" w:cstheme="minorBidi"/>
                <w:sz w:val="22"/>
                <w:szCs w:val="22"/>
                <w:lang w:val="en-US" w:eastAsia="en-US"/>
              </w:rPr>
              <w:tab/>
            </w:r>
            <w:r w:rsidR="001B0BDE" w:rsidRPr="003321DC">
              <w:rPr>
                <w:rStyle w:val="Hyperlink"/>
              </w:rPr>
              <w:t>Annex: DDNEA-P4-300 – Remove references to FESS appendices</w:t>
            </w:r>
            <w:r w:rsidR="001B0BDE">
              <w:rPr>
                <w:webHidden/>
              </w:rPr>
              <w:tab/>
            </w:r>
            <w:r w:rsidR="001B0BDE">
              <w:rPr>
                <w:webHidden/>
              </w:rPr>
              <w:fldChar w:fldCharType="begin"/>
            </w:r>
            <w:r w:rsidR="001B0BDE">
              <w:rPr>
                <w:webHidden/>
              </w:rPr>
              <w:instrText xml:space="preserve"> PAGEREF _Toc88490268 \h </w:instrText>
            </w:r>
            <w:r w:rsidR="001B0BDE">
              <w:rPr>
                <w:webHidden/>
              </w:rPr>
            </w:r>
            <w:r w:rsidR="001B0BDE">
              <w:rPr>
                <w:webHidden/>
              </w:rPr>
              <w:fldChar w:fldCharType="separate"/>
            </w:r>
            <w:r w:rsidR="001B0BDE">
              <w:rPr>
                <w:webHidden/>
              </w:rPr>
              <w:t>318</w:t>
            </w:r>
            <w:r w:rsidR="001B0BDE">
              <w:rPr>
                <w:webHidden/>
              </w:rPr>
              <w:fldChar w:fldCharType="end"/>
            </w:r>
          </w:hyperlink>
        </w:p>
        <w:p w14:paraId="0070975C" w14:textId="54610583" w:rsidR="001B0BDE" w:rsidRDefault="00FA7B78">
          <w:pPr>
            <w:pStyle w:val="TOC2"/>
            <w:rPr>
              <w:rFonts w:asciiTheme="minorHAnsi" w:eastAsiaTheme="minorEastAsia" w:hAnsiTheme="minorHAnsi" w:cstheme="minorBidi"/>
              <w:sz w:val="22"/>
              <w:szCs w:val="22"/>
              <w:lang w:val="en-US" w:eastAsia="en-US"/>
            </w:rPr>
          </w:pPr>
          <w:hyperlink w:anchor="_Toc88490269" w:history="1">
            <w:r w:rsidR="001B0BDE" w:rsidRPr="003321DC">
              <w:rPr>
                <w:rStyle w:val="Hyperlink"/>
              </w:rPr>
              <w:t>4.4</w:t>
            </w:r>
            <w:r w:rsidR="001B0BDE">
              <w:rPr>
                <w:rFonts w:asciiTheme="minorHAnsi" w:eastAsiaTheme="minorEastAsia" w:hAnsiTheme="minorHAnsi" w:cstheme="minorBidi"/>
                <w:sz w:val="22"/>
                <w:szCs w:val="22"/>
                <w:lang w:val="en-US" w:eastAsia="en-US"/>
              </w:rPr>
              <w:tab/>
            </w:r>
            <w:r w:rsidR="001B0BDE" w:rsidRPr="003321DC">
              <w:rPr>
                <w:rStyle w:val="Hyperlink"/>
              </w:rPr>
              <w:t>Annex: DDNEA-P4-303 – Modification of figures in DDNEA “X.I.3.3 Queues usage Overview” section</w:t>
            </w:r>
            <w:r w:rsidR="001B0BDE">
              <w:rPr>
                <w:webHidden/>
              </w:rPr>
              <w:tab/>
            </w:r>
            <w:r w:rsidR="001B0BDE">
              <w:rPr>
                <w:webHidden/>
              </w:rPr>
              <w:fldChar w:fldCharType="begin"/>
            </w:r>
            <w:r w:rsidR="001B0BDE">
              <w:rPr>
                <w:webHidden/>
              </w:rPr>
              <w:instrText xml:space="preserve"> PAGEREF _Toc88490269 \h </w:instrText>
            </w:r>
            <w:r w:rsidR="001B0BDE">
              <w:rPr>
                <w:webHidden/>
              </w:rPr>
            </w:r>
            <w:r w:rsidR="001B0BDE">
              <w:rPr>
                <w:webHidden/>
              </w:rPr>
              <w:fldChar w:fldCharType="separate"/>
            </w:r>
            <w:r w:rsidR="001B0BDE">
              <w:rPr>
                <w:webHidden/>
              </w:rPr>
              <w:t>318</w:t>
            </w:r>
            <w:r w:rsidR="001B0BDE">
              <w:rPr>
                <w:webHidden/>
              </w:rPr>
              <w:fldChar w:fldCharType="end"/>
            </w:r>
          </w:hyperlink>
        </w:p>
        <w:p w14:paraId="7A6B67C7" w14:textId="57C7A0C2" w:rsidR="001B0BDE" w:rsidRDefault="00FA7B78">
          <w:pPr>
            <w:pStyle w:val="TOC2"/>
            <w:rPr>
              <w:rFonts w:asciiTheme="minorHAnsi" w:eastAsiaTheme="minorEastAsia" w:hAnsiTheme="minorHAnsi" w:cstheme="minorBidi"/>
              <w:sz w:val="22"/>
              <w:szCs w:val="22"/>
              <w:lang w:val="en-US" w:eastAsia="en-US"/>
            </w:rPr>
          </w:pPr>
          <w:hyperlink w:anchor="_Toc88490270" w:history="1">
            <w:r w:rsidR="001B0BDE" w:rsidRPr="003321DC">
              <w:rPr>
                <w:rStyle w:val="Hyperlink"/>
              </w:rPr>
              <w:t>4.5</w:t>
            </w:r>
            <w:r w:rsidR="001B0BDE">
              <w:rPr>
                <w:rFonts w:asciiTheme="minorHAnsi" w:eastAsiaTheme="minorEastAsia" w:hAnsiTheme="minorHAnsi" w:cstheme="minorBidi"/>
                <w:sz w:val="22"/>
                <w:szCs w:val="22"/>
                <w:lang w:val="en-US" w:eastAsia="en-US"/>
              </w:rPr>
              <w:tab/>
            </w:r>
            <w:r w:rsidR="001B0BDE" w:rsidRPr="003321DC">
              <w:rPr>
                <w:rStyle w:val="Hyperlink"/>
              </w:rPr>
              <w:t>Annex: DDNEA-P4-304 – Correction in DDNEA “III.VI.2.3.4 e-AD Manual Closure and the e-AD is under the 'Accepted' state at the MSA of Destination” section</w:t>
            </w:r>
            <w:r w:rsidR="001B0BDE">
              <w:rPr>
                <w:webHidden/>
              </w:rPr>
              <w:tab/>
            </w:r>
            <w:r w:rsidR="001B0BDE">
              <w:rPr>
                <w:webHidden/>
              </w:rPr>
              <w:fldChar w:fldCharType="begin"/>
            </w:r>
            <w:r w:rsidR="001B0BDE">
              <w:rPr>
                <w:webHidden/>
              </w:rPr>
              <w:instrText xml:space="preserve"> PAGEREF _Toc88490270 \h </w:instrText>
            </w:r>
            <w:r w:rsidR="001B0BDE">
              <w:rPr>
                <w:webHidden/>
              </w:rPr>
            </w:r>
            <w:r w:rsidR="001B0BDE">
              <w:rPr>
                <w:webHidden/>
              </w:rPr>
              <w:fldChar w:fldCharType="separate"/>
            </w:r>
            <w:r w:rsidR="001B0BDE">
              <w:rPr>
                <w:webHidden/>
              </w:rPr>
              <w:t>318</w:t>
            </w:r>
            <w:r w:rsidR="001B0BDE">
              <w:rPr>
                <w:webHidden/>
              </w:rPr>
              <w:fldChar w:fldCharType="end"/>
            </w:r>
          </w:hyperlink>
        </w:p>
        <w:p w14:paraId="057948D1" w14:textId="0AE11879" w:rsidR="001B0BDE" w:rsidRDefault="00FA7B78">
          <w:pPr>
            <w:pStyle w:val="TOC2"/>
            <w:rPr>
              <w:rFonts w:asciiTheme="minorHAnsi" w:eastAsiaTheme="minorEastAsia" w:hAnsiTheme="minorHAnsi" w:cstheme="minorBidi"/>
              <w:sz w:val="22"/>
              <w:szCs w:val="22"/>
              <w:lang w:val="en-US" w:eastAsia="en-US"/>
            </w:rPr>
          </w:pPr>
          <w:hyperlink w:anchor="_Toc88490271" w:history="1">
            <w:r w:rsidR="001B0BDE" w:rsidRPr="003321DC">
              <w:rPr>
                <w:rStyle w:val="Hyperlink"/>
              </w:rPr>
              <w:t>4.6</w:t>
            </w:r>
            <w:r w:rsidR="001B0BDE">
              <w:rPr>
                <w:rFonts w:asciiTheme="minorHAnsi" w:eastAsiaTheme="minorEastAsia" w:hAnsiTheme="minorHAnsi" w:cstheme="minorBidi"/>
                <w:sz w:val="22"/>
                <w:szCs w:val="22"/>
                <w:lang w:val="en-US" w:eastAsia="en-US"/>
              </w:rPr>
              <w:tab/>
            </w:r>
            <w:r w:rsidR="001B0BDE" w:rsidRPr="003321DC">
              <w:rPr>
                <w:rStyle w:val="Hyperlink"/>
              </w:rPr>
              <w:t>Annex: FESS-273 – Updates related to Temporary Certified Authorisations</w:t>
            </w:r>
            <w:r w:rsidR="001B0BDE">
              <w:rPr>
                <w:webHidden/>
              </w:rPr>
              <w:tab/>
            </w:r>
            <w:r w:rsidR="001B0BDE">
              <w:rPr>
                <w:webHidden/>
              </w:rPr>
              <w:fldChar w:fldCharType="begin"/>
            </w:r>
            <w:r w:rsidR="001B0BDE">
              <w:rPr>
                <w:webHidden/>
              </w:rPr>
              <w:instrText xml:space="preserve"> PAGEREF _Toc88490271 \h </w:instrText>
            </w:r>
            <w:r w:rsidR="001B0BDE">
              <w:rPr>
                <w:webHidden/>
              </w:rPr>
            </w:r>
            <w:r w:rsidR="001B0BDE">
              <w:rPr>
                <w:webHidden/>
              </w:rPr>
              <w:fldChar w:fldCharType="separate"/>
            </w:r>
            <w:r w:rsidR="001B0BDE">
              <w:rPr>
                <w:webHidden/>
              </w:rPr>
              <w:t>318</w:t>
            </w:r>
            <w:r w:rsidR="001B0BDE">
              <w:rPr>
                <w:webHidden/>
              </w:rPr>
              <w:fldChar w:fldCharType="end"/>
            </w:r>
          </w:hyperlink>
        </w:p>
        <w:p w14:paraId="18EB1AD2" w14:textId="349D3AAD" w:rsidR="001B0BDE" w:rsidRDefault="00FA7B78">
          <w:pPr>
            <w:pStyle w:val="TOC2"/>
            <w:rPr>
              <w:rFonts w:asciiTheme="minorHAnsi" w:eastAsiaTheme="minorEastAsia" w:hAnsiTheme="minorHAnsi" w:cstheme="minorBidi"/>
              <w:sz w:val="22"/>
              <w:szCs w:val="22"/>
              <w:lang w:val="en-US" w:eastAsia="en-US"/>
            </w:rPr>
          </w:pPr>
          <w:hyperlink w:anchor="_Toc88490272" w:history="1">
            <w:r w:rsidR="001B0BDE" w:rsidRPr="003321DC">
              <w:rPr>
                <w:rStyle w:val="Hyperlink"/>
              </w:rPr>
              <w:t>4.7</w:t>
            </w:r>
            <w:r w:rsidR="001B0BDE">
              <w:rPr>
                <w:rFonts w:asciiTheme="minorHAnsi" w:eastAsiaTheme="minorEastAsia" w:hAnsiTheme="minorHAnsi" w:cstheme="minorBidi"/>
                <w:sz w:val="22"/>
                <w:szCs w:val="22"/>
                <w:lang w:val="en-US" w:eastAsia="en-US"/>
              </w:rPr>
              <w:tab/>
            </w:r>
            <w:r w:rsidR="001B0BDE" w:rsidRPr="003321DC">
              <w:rPr>
                <w:rStyle w:val="Hyperlink"/>
              </w:rPr>
              <w:t>Annex: DDNEA-P4-306 – Updates related to Temporary Certified Authorisations</w:t>
            </w:r>
            <w:r w:rsidR="001B0BDE">
              <w:rPr>
                <w:webHidden/>
              </w:rPr>
              <w:tab/>
            </w:r>
            <w:r w:rsidR="001B0BDE">
              <w:rPr>
                <w:webHidden/>
              </w:rPr>
              <w:fldChar w:fldCharType="begin"/>
            </w:r>
            <w:r w:rsidR="001B0BDE">
              <w:rPr>
                <w:webHidden/>
              </w:rPr>
              <w:instrText xml:space="preserve"> PAGEREF _Toc88490272 \h </w:instrText>
            </w:r>
            <w:r w:rsidR="001B0BDE">
              <w:rPr>
                <w:webHidden/>
              </w:rPr>
            </w:r>
            <w:r w:rsidR="001B0BDE">
              <w:rPr>
                <w:webHidden/>
              </w:rPr>
              <w:fldChar w:fldCharType="separate"/>
            </w:r>
            <w:r w:rsidR="001B0BDE">
              <w:rPr>
                <w:webHidden/>
              </w:rPr>
              <w:t>318</w:t>
            </w:r>
            <w:r w:rsidR="001B0BDE">
              <w:rPr>
                <w:webHidden/>
              </w:rPr>
              <w:fldChar w:fldCharType="end"/>
            </w:r>
          </w:hyperlink>
        </w:p>
        <w:p w14:paraId="64663059" w14:textId="0E70BA2A" w:rsidR="00000E2E" w:rsidRPr="0027502F" w:rsidRDefault="00EB17D8">
          <w:r w:rsidRPr="0027502F">
            <w:rPr>
              <w:sz w:val="20"/>
            </w:rPr>
            <w:fldChar w:fldCharType="end"/>
          </w:r>
          <w:r w:rsidR="00000E2E" w:rsidRPr="0027502F">
            <w:br w:type="page"/>
          </w:r>
        </w:p>
      </w:sdtContent>
    </w:sdt>
    <w:p w14:paraId="3F59B5E7" w14:textId="1DF56352" w:rsidR="00060FDE" w:rsidRPr="0027502F" w:rsidRDefault="00060FDE" w:rsidP="008F6F83">
      <w:pPr>
        <w:pStyle w:val="HeadingTOC"/>
        <w:rPr>
          <w:rFonts w:ascii="Times New Roman" w:hAnsi="Times New Roman"/>
        </w:rPr>
      </w:pPr>
      <w:r w:rsidRPr="0027502F">
        <w:rPr>
          <w:rFonts w:ascii="Times New Roman" w:hAnsi="Times New Roman"/>
        </w:rPr>
        <w:lastRenderedPageBreak/>
        <w:t xml:space="preserve">List of </w:t>
      </w:r>
      <w:r w:rsidR="00C43437" w:rsidRPr="0027502F">
        <w:rPr>
          <w:rFonts w:ascii="Times New Roman" w:hAnsi="Times New Roman"/>
        </w:rPr>
        <w:t>t</w:t>
      </w:r>
      <w:r w:rsidRPr="0027502F">
        <w:rPr>
          <w:rFonts w:ascii="Times New Roman" w:hAnsi="Times New Roman"/>
        </w:rPr>
        <w:t>ables</w:t>
      </w:r>
    </w:p>
    <w:p w14:paraId="0FD51484" w14:textId="240ABB7D" w:rsidR="001B0BDE" w:rsidRDefault="00012202">
      <w:pPr>
        <w:pStyle w:val="TableofFigures"/>
        <w:tabs>
          <w:tab w:val="right" w:leader="dot" w:pos="9063"/>
        </w:tabs>
        <w:rPr>
          <w:rFonts w:asciiTheme="minorHAnsi" w:eastAsiaTheme="minorEastAsia" w:hAnsiTheme="minorHAnsi" w:cstheme="minorBidi"/>
          <w:noProof/>
          <w:sz w:val="22"/>
          <w:lang w:val="en-US" w:eastAsia="en-US"/>
        </w:rPr>
      </w:pPr>
      <w:r w:rsidRPr="0027502F">
        <w:rPr>
          <w:lang w:val="en-GB"/>
        </w:rPr>
        <w:fldChar w:fldCharType="begin"/>
      </w:r>
      <w:r w:rsidRPr="0027502F">
        <w:rPr>
          <w:lang w:val="en-GB"/>
        </w:rPr>
        <w:instrText xml:space="preserve"> TOC \h \z \c "Table" </w:instrText>
      </w:r>
      <w:r w:rsidRPr="0027502F">
        <w:rPr>
          <w:lang w:val="en-GB"/>
        </w:rPr>
        <w:fldChar w:fldCharType="separate"/>
      </w:r>
      <w:hyperlink w:anchor="_Toc88490273" w:history="1">
        <w:r w:rsidR="001B0BDE" w:rsidRPr="002030E7">
          <w:rPr>
            <w:rStyle w:val="Hyperlink"/>
            <w:noProof/>
          </w:rPr>
          <w:t>Table 1: Reference documents</w:t>
        </w:r>
        <w:r w:rsidR="001B0BDE">
          <w:rPr>
            <w:noProof/>
            <w:webHidden/>
          </w:rPr>
          <w:tab/>
        </w:r>
        <w:r w:rsidR="001B0BDE">
          <w:rPr>
            <w:noProof/>
            <w:webHidden/>
          </w:rPr>
          <w:fldChar w:fldCharType="begin"/>
        </w:r>
        <w:r w:rsidR="001B0BDE">
          <w:rPr>
            <w:noProof/>
            <w:webHidden/>
          </w:rPr>
          <w:instrText xml:space="preserve"> PAGEREF _Toc88490273 \h </w:instrText>
        </w:r>
        <w:r w:rsidR="001B0BDE">
          <w:rPr>
            <w:noProof/>
            <w:webHidden/>
          </w:rPr>
        </w:r>
        <w:r w:rsidR="001B0BDE">
          <w:rPr>
            <w:noProof/>
            <w:webHidden/>
          </w:rPr>
          <w:fldChar w:fldCharType="separate"/>
        </w:r>
        <w:r w:rsidR="001B0BDE">
          <w:rPr>
            <w:noProof/>
            <w:webHidden/>
          </w:rPr>
          <w:t>9</w:t>
        </w:r>
        <w:r w:rsidR="001B0BDE">
          <w:rPr>
            <w:noProof/>
            <w:webHidden/>
          </w:rPr>
          <w:fldChar w:fldCharType="end"/>
        </w:r>
      </w:hyperlink>
    </w:p>
    <w:p w14:paraId="7C80D801" w14:textId="0CD8F602" w:rsidR="001B0BDE" w:rsidRDefault="00FA7B78">
      <w:pPr>
        <w:pStyle w:val="TableofFigures"/>
        <w:tabs>
          <w:tab w:val="right" w:leader="dot" w:pos="9063"/>
        </w:tabs>
        <w:rPr>
          <w:rFonts w:asciiTheme="minorHAnsi" w:eastAsiaTheme="minorEastAsia" w:hAnsiTheme="minorHAnsi" w:cstheme="minorBidi"/>
          <w:noProof/>
          <w:sz w:val="22"/>
          <w:lang w:val="en-US" w:eastAsia="en-US"/>
        </w:rPr>
      </w:pPr>
      <w:hyperlink w:anchor="_Toc88490274" w:history="1">
        <w:r w:rsidR="001B0BDE" w:rsidRPr="002030E7">
          <w:rPr>
            <w:rStyle w:val="Hyperlink"/>
            <w:noProof/>
          </w:rPr>
          <w:t>Table 2: Applicable documents</w:t>
        </w:r>
        <w:r w:rsidR="001B0BDE">
          <w:rPr>
            <w:noProof/>
            <w:webHidden/>
          </w:rPr>
          <w:tab/>
        </w:r>
        <w:r w:rsidR="001B0BDE">
          <w:rPr>
            <w:noProof/>
            <w:webHidden/>
          </w:rPr>
          <w:fldChar w:fldCharType="begin"/>
        </w:r>
        <w:r w:rsidR="001B0BDE">
          <w:rPr>
            <w:noProof/>
            <w:webHidden/>
          </w:rPr>
          <w:instrText xml:space="preserve"> PAGEREF _Toc88490274 \h </w:instrText>
        </w:r>
        <w:r w:rsidR="001B0BDE">
          <w:rPr>
            <w:noProof/>
            <w:webHidden/>
          </w:rPr>
        </w:r>
        <w:r w:rsidR="001B0BDE">
          <w:rPr>
            <w:noProof/>
            <w:webHidden/>
          </w:rPr>
          <w:fldChar w:fldCharType="separate"/>
        </w:r>
        <w:r w:rsidR="001B0BDE">
          <w:rPr>
            <w:noProof/>
            <w:webHidden/>
          </w:rPr>
          <w:t>9</w:t>
        </w:r>
        <w:r w:rsidR="001B0BDE">
          <w:rPr>
            <w:noProof/>
            <w:webHidden/>
          </w:rPr>
          <w:fldChar w:fldCharType="end"/>
        </w:r>
      </w:hyperlink>
    </w:p>
    <w:p w14:paraId="75EB8636" w14:textId="0DF9BE26" w:rsidR="001B0BDE" w:rsidRDefault="00FA7B78">
      <w:pPr>
        <w:pStyle w:val="TableofFigures"/>
        <w:tabs>
          <w:tab w:val="right" w:leader="dot" w:pos="9063"/>
        </w:tabs>
        <w:rPr>
          <w:rFonts w:asciiTheme="minorHAnsi" w:eastAsiaTheme="minorEastAsia" w:hAnsiTheme="minorHAnsi" w:cstheme="minorBidi"/>
          <w:noProof/>
          <w:sz w:val="22"/>
          <w:lang w:val="en-US" w:eastAsia="en-US"/>
        </w:rPr>
      </w:pPr>
      <w:hyperlink w:anchor="_Toc88490275" w:history="1">
        <w:r w:rsidR="001B0BDE" w:rsidRPr="002030E7">
          <w:rPr>
            <w:rStyle w:val="Hyperlink"/>
            <w:noProof/>
          </w:rPr>
          <w:t>Table 3: Abbreviations and acronyms</w:t>
        </w:r>
        <w:r w:rsidR="001B0BDE">
          <w:rPr>
            <w:noProof/>
            <w:webHidden/>
          </w:rPr>
          <w:tab/>
        </w:r>
        <w:r w:rsidR="001B0BDE">
          <w:rPr>
            <w:noProof/>
            <w:webHidden/>
          </w:rPr>
          <w:fldChar w:fldCharType="begin"/>
        </w:r>
        <w:r w:rsidR="001B0BDE">
          <w:rPr>
            <w:noProof/>
            <w:webHidden/>
          </w:rPr>
          <w:instrText xml:space="preserve"> PAGEREF _Toc88490275 \h </w:instrText>
        </w:r>
        <w:r w:rsidR="001B0BDE">
          <w:rPr>
            <w:noProof/>
            <w:webHidden/>
          </w:rPr>
        </w:r>
        <w:r w:rsidR="001B0BDE">
          <w:rPr>
            <w:noProof/>
            <w:webHidden/>
          </w:rPr>
          <w:fldChar w:fldCharType="separate"/>
        </w:r>
        <w:r w:rsidR="001B0BDE">
          <w:rPr>
            <w:noProof/>
            <w:webHidden/>
          </w:rPr>
          <w:t>10</w:t>
        </w:r>
        <w:r w:rsidR="001B0BDE">
          <w:rPr>
            <w:noProof/>
            <w:webHidden/>
          </w:rPr>
          <w:fldChar w:fldCharType="end"/>
        </w:r>
      </w:hyperlink>
    </w:p>
    <w:p w14:paraId="6788BC87" w14:textId="1A135E6E" w:rsidR="001B0BDE" w:rsidRDefault="00FA7B78">
      <w:pPr>
        <w:pStyle w:val="TableofFigures"/>
        <w:tabs>
          <w:tab w:val="right" w:leader="dot" w:pos="9063"/>
        </w:tabs>
        <w:rPr>
          <w:rFonts w:asciiTheme="minorHAnsi" w:eastAsiaTheme="minorEastAsia" w:hAnsiTheme="minorHAnsi" w:cstheme="minorBidi"/>
          <w:noProof/>
          <w:sz w:val="22"/>
          <w:lang w:val="en-US" w:eastAsia="en-US"/>
        </w:rPr>
      </w:pPr>
      <w:hyperlink w:anchor="_Toc88490276" w:history="1">
        <w:r w:rsidR="001B0BDE" w:rsidRPr="002030E7">
          <w:rPr>
            <w:rStyle w:val="Hyperlink"/>
            <w:noProof/>
          </w:rPr>
          <w:t>Table 4: Overview of FESS Changes for this Release</w:t>
        </w:r>
        <w:r w:rsidR="001B0BDE">
          <w:rPr>
            <w:noProof/>
            <w:webHidden/>
          </w:rPr>
          <w:tab/>
        </w:r>
        <w:r w:rsidR="001B0BDE">
          <w:rPr>
            <w:noProof/>
            <w:webHidden/>
          </w:rPr>
          <w:fldChar w:fldCharType="begin"/>
        </w:r>
        <w:r w:rsidR="001B0BDE">
          <w:rPr>
            <w:noProof/>
            <w:webHidden/>
          </w:rPr>
          <w:instrText xml:space="preserve"> PAGEREF _Toc88490276 \h </w:instrText>
        </w:r>
        <w:r w:rsidR="001B0BDE">
          <w:rPr>
            <w:noProof/>
            <w:webHidden/>
          </w:rPr>
        </w:r>
        <w:r w:rsidR="001B0BDE">
          <w:rPr>
            <w:noProof/>
            <w:webHidden/>
          </w:rPr>
          <w:fldChar w:fldCharType="separate"/>
        </w:r>
        <w:r w:rsidR="001B0BDE">
          <w:rPr>
            <w:noProof/>
            <w:webHidden/>
          </w:rPr>
          <w:t>14</w:t>
        </w:r>
        <w:r w:rsidR="001B0BDE">
          <w:rPr>
            <w:noProof/>
            <w:webHidden/>
          </w:rPr>
          <w:fldChar w:fldCharType="end"/>
        </w:r>
      </w:hyperlink>
    </w:p>
    <w:p w14:paraId="03B56B14" w14:textId="3D966423" w:rsidR="001B0BDE" w:rsidRDefault="00FA7B78">
      <w:pPr>
        <w:pStyle w:val="TableofFigures"/>
        <w:tabs>
          <w:tab w:val="right" w:leader="dot" w:pos="9063"/>
        </w:tabs>
        <w:rPr>
          <w:rFonts w:asciiTheme="minorHAnsi" w:eastAsiaTheme="minorEastAsia" w:hAnsiTheme="minorHAnsi" w:cstheme="minorBidi"/>
          <w:noProof/>
          <w:sz w:val="22"/>
          <w:lang w:val="en-US" w:eastAsia="en-US"/>
        </w:rPr>
      </w:pPr>
      <w:hyperlink w:anchor="_Toc88490277" w:history="1">
        <w:r w:rsidR="001B0BDE" w:rsidRPr="002030E7">
          <w:rPr>
            <w:rStyle w:val="Hyperlink"/>
            <w:noProof/>
          </w:rPr>
          <w:t>Table 5: Overview of DDNEA Changes for this Release</w:t>
        </w:r>
        <w:r w:rsidR="001B0BDE">
          <w:rPr>
            <w:noProof/>
            <w:webHidden/>
          </w:rPr>
          <w:tab/>
        </w:r>
        <w:r w:rsidR="001B0BDE">
          <w:rPr>
            <w:noProof/>
            <w:webHidden/>
          </w:rPr>
          <w:fldChar w:fldCharType="begin"/>
        </w:r>
        <w:r w:rsidR="001B0BDE">
          <w:rPr>
            <w:noProof/>
            <w:webHidden/>
          </w:rPr>
          <w:instrText xml:space="preserve"> PAGEREF _Toc88490277 \h </w:instrText>
        </w:r>
        <w:r w:rsidR="001B0BDE">
          <w:rPr>
            <w:noProof/>
            <w:webHidden/>
          </w:rPr>
        </w:r>
        <w:r w:rsidR="001B0BDE">
          <w:rPr>
            <w:noProof/>
            <w:webHidden/>
          </w:rPr>
          <w:fldChar w:fldCharType="separate"/>
        </w:r>
        <w:r w:rsidR="001B0BDE">
          <w:rPr>
            <w:noProof/>
            <w:webHidden/>
          </w:rPr>
          <w:t>17</w:t>
        </w:r>
        <w:r w:rsidR="001B0BDE">
          <w:rPr>
            <w:noProof/>
            <w:webHidden/>
          </w:rPr>
          <w:fldChar w:fldCharType="end"/>
        </w:r>
      </w:hyperlink>
    </w:p>
    <w:p w14:paraId="61D97E2F" w14:textId="240886C8" w:rsidR="001B0BDE" w:rsidRDefault="00FA7B78">
      <w:pPr>
        <w:pStyle w:val="TableofFigures"/>
        <w:tabs>
          <w:tab w:val="right" w:leader="dot" w:pos="9063"/>
        </w:tabs>
        <w:rPr>
          <w:rFonts w:asciiTheme="minorHAnsi" w:eastAsiaTheme="minorEastAsia" w:hAnsiTheme="minorHAnsi" w:cstheme="minorBidi"/>
          <w:noProof/>
          <w:sz w:val="22"/>
          <w:lang w:val="en-US" w:eastAsia="en-US"/>
        </w:rPr>
      </w:pPr>
      <w:hyperlink w:anchor="_Toc88490278" w:history="1">
        <w:r w:rsidR="001B0BDE" w:rsidRPr="002030E7">
          <w:rPr>
            <w:rStyle w:val="Hyperlink"/>
            <w:noProof/>
          </w:rPr>
          <w:t>Table 6: List of user profiles</w:t>
        </w:r>
        <w:r w:rsidR="001B0BDE">
          <w:rPr>
            <w:noProof/>
            <w:webHidden/>
          </w:rPr>
          <w:tab/>
        </w:r>
        <w:r w:rsidR="001B0BDE">
          <w:rPr>
            <w:noProof/>
            <w:webHidden/>
          </w:rPr>
          <w:fldChar w:fldCharType="begin"/>
        </w:r>
        <w:r w:rsidR="001B0BDE">
          <w:rPr>
            <w:noProof/>
            <w:webHidden/>
          </w:rPr>
          <w:instrText xml:space="preserve"> PAGEREF _Toc88490278 \h </w:instrText>
        </w:r>
        <w:r w:rsidR="001B0BDE">
          <w:rPr>
            <w:noProof/>
            <w:webHidden/>
          </w:rPr>
        </w:r>
        <w:r w:rsidR="001B0BDE">
          <w:rPr>
            <w:noProof/>
            <w:webHidden/>
          </w:rPr>
          <w:fldChar w:fldCharType="separate"/>
        </w:r>
        <w:r w:rsidR="001B0BDE">
          <w:rPr>
            <w:noProof/>
            <w:webHidden/>
          </w:rPr>
          <w:t>205</w:t>
        </w:r>
        <w:r w:rsidR="001B0BDE">
          <w:rPr>
            <w:noProof/>
            <w:webHidden/>
          </w:rPr>
          <w:fldChar w:fldCharType="end"/>
        </w:r>
      </w:hyperlink>
    </w:p>
    <w:p w14:paraId="497C345F" w14:textId="6FCAB972" w:rsidR="00060FDE" w:rsidRPr="0027502F" w:rsidRDefault="00012202" w:rsidP="00EC0230">
      <w:r w:rsidRPr="0027502F">
        <w:rPr>
          <w:lang w:eastAsia="nl-NL"/>
        </w:rPr>
        <w:fldChar w:fldCharType="end"/>
      </w:r>
    </w:p>
    <w:p w14:paraId="75FCC869" w14:textId="77777777" w:rsidR="00D02BE5" w:rsidRPr="0027502F" w:rsidRDefault="00D02BE5" w:rsidP="00EC0230">
      <w:bookmarkStart w:id="1" w:name="_Toc486939097"/>
      <w:bookmarkStart w:id="2" w:name="_Ref488221223"/>
      <w:bookmarkStart w:id="3" w:name="_Toc496935248"/>
    </w:p>
    <w:p w14:paraId="659E407C" w14:textId="0D6EFD6C" w:rsidR="001F52A3" w:rsidRPr="0027502F" w:rsidRDefault="001F52A3" w:rsidP="00212AAF">
      <w:r w:rsidRPr="0027502F">
        <w:br w:type="page"/>
      </w:r>
    </w:p>
    <w:p w14:paraId="1EE38EA8" w14:textId="1A2C18B4" w:rsidR="00471835" w:rsidRPr="0027502F" w:rsidRDefault="00471835" w:rsidP="00471835">
      <w:pPr>
        <w:pStyle w:val="Heading1"/>
      </w:pPr>
      <w:bookmarkStart w:id="4" w:name="_Ref12270897"/>
      <w:bookmarkStart w:id="5" w:name="_Toc88490250"/>
      <w:bookmarkEnd w:id="1"/>
      <w:bookmarkEnd w:id="2"/>
      <w:bookmarkEnd w:id="3"/>
      <w:r w:rsidRPr="0027502F">
        <w:lastRenderedPageBreak/>
        <w:t>Introduction</w:t>
      </w:r>
      <w:bookmarkEnd w:id="4"/>
      <w:bookmarkEnd w:id="5"/>
    </w:p>
    <w:p w14:paraId="452B3834" w14:textId="4A1A51DF" w:rsidR="00471835" w:rsidRPr="0027502F" w:rsidRDefault="001F52A3" w:rsidP="00471835">
      <w:pPr>
        <w:pStyle w:val="Heading2"/>
      </w:pPr>
      <w:bookmarkStart w:id="6" w:name="_Toc88490251"/>
      <w:r w:rsidRPr="0027502F">
        <w:t>Document p</w:t>
      </w:r>
      <w:r w:rsidR="00471835" w:rsidRPr="0027502F">
        <w:t>urpose</w:t>
      </w:r>
      <w:bookmarkEnd w:id="6"/>
    </w:p>
    <w:p w14:paraId="4FB1C6C0" w14:textId="31AD931B" w:rsidR="00625513" w:rsidRPr="0027502F" w:rsidRDefault="00625513" w:rsidP="00EC0230">
      <w:pPr>
        <w:rPr>
          <w:color w:val="000000"/>
          <w:szCs w:val="22"/>
        </w:rPr>
      </w:pPr>
      <w:r w:rsidRPr="0027502F">
        <w:rPr>
          <w:color w:val="000000"/>
          <w:szCs w:val="22"/>
        </w:rPr>
        <w:t>The purpose of this document is to define the scope for the Functional Excise System Specifications (FESS) and the Design Document for National Excise Applications (DDNEA) for EMCS Phase 4.0 corrective and evolutive release.</w:t>
      </w:r>
    </w:p>
    <w:p w14:paraId="34E1AD50" w14:textId="57A3DEF0" w:rsidR="001F52A3" w:rsidRPr="0027502F" w:rsidRDefault="001F52A3" w:rsidP="001F52A3">
      <w:pPr>
        <w:pStyle w:val="Heading2"/>
      </w:pPr>
      <w:bookmarkStart w:id="7" w:name="_Toc88490252"/>
      <w:r w:rsidRPr="0027502F">
        <w:t>Scope</w:t>
      </w:r>
      <w:bookmarkEnd w:id="7"/>
    </w:p>
    <w:p w14:paraId="72B69935" w14:textId="62A2B30A" w:rsidR="00625513" w:rsidRPr="0027502F" w:rsidRDefault="00625513" w:rsidP="00625513">
      <w:pPr>
        <w:rPr>
          <w:szCs w:val="22"/>
          <w:lang w:val="en-US"/>
        </w:rPr>
      </w:pPr>
      <w:r w:rsidRPr="0027502F">
        <w:rPr>
          <w:szCs w:val="22"/>
          <w:lang w:val="en-US"/>
        </w:rPr>
        <w:t xml:space="preserve">This document records the RFCs that will be implemented in FESS and in DDNEA for EMCS Phase 4.0 corrective and evolutive release. </w:t>
      </w:r>
    </w:p>
    <w:p w14:paraId="62207C90" w14:textId="20875DAC" w:rsidR="00625513" w:rsidRPr="0027502F" w:rsidRDefault="00625513" w:rsidP="00625513">
      <w:pPr>
        <w:rPr>
          <w:szCs w:val="22"/>
          <w:lang w:val="en-US"/>
        </w:rPr>
      </w:pPr>
      <w:r w:rsidRPr="0027502F">
        <w:rPr>
          <w:szCs w:val="22"/>
          <w:lang w:val="en-US"/>
        </w:rPr>
        <w:t>The RFCs included in this document are a subset of the RFCs listed in the “Functional Excise System Specification (FESS) List of Requests for Change and EMCS Change Advisory Board Recommendations” [</w:t>
      </w:r>
      <w:r w:rsidR="00350274" w:rsidRPr="0027502F">
        <w:rPr>
          <w:szCs w:val="22"/>
          <w:lang w:val="en-US"/>
        </w:rPr>
        <w:fldChar w:fldCharType="begin"/>
      </w:r>
      <w:r w:rsidR="00350274" w:rsidRPr="0027502F">
        <w:rPr>
          <w:szCs w:val="22"/>
          <w:lang w:val="en-US"/>
        </w:rPr>
        <w:instrText xml:space="preserve"> REF R03 \h </w:instrText>
      </w:r>
      <w:r w:rsidR="00506767" w:rsidRPr="0027502F">
        <w:rPr>
          <w:szCs w:val="22"/>
          <w:lang w:val="en-US"/>
        </w:rPr>
        <w:instrText xml:space="preserve"> \* MERGEFORMAT </w:instrText>
      </w:r>
      <w:r w:rsidR="00350274" w:rsidRPr="0027502F">
        <w:rPr>
          <w:szCs w:val="22"/>
          <w:lang w:val="en-US"/>
        </w:rPr>
      </w:r>
      <w:r w:rsidR="00350274" w:rsidRPr="0027502F">
        <w:rPr>
          <w:szCs w:val="22"/>
          <w:lang w:val="en-US"/>
        </w:rPr>
        <w:fldChar w:fldCharType="separate"/>
      </w:r>
      <w:r w:rsidR="00903B50" w:rsidRPr="0027502F">
        <w:rPr>
          <w:szCs w:val="22"/>
        </w:rPr>
        <w:t>R03</w:t>
      </w:r>
      <w:r w:rsidR="00350274" w:rsidRPr="0027502F">
        <w:rPr>
          <w:szCs w:val="22"/>
          <w:lang w:val="en-US"/>
        </w:rPr>
        <w:fldChar w:fldCharType="end"/>
      </w:r>
      <w:r w:rsidRPr="0027502F">
        <w:rPr>
          <w:szCs w:val="22"/>
          <w:lang w:val="en-US"/>
        </w:rPr>
        <w:t>] and in the "Design Document for National Excise Applications for EMCS List of Requests for Change and EMCS Change Advisory Board Recommendations" [</w:t>
      </w:r>
      <w:r w:rsidR="00350274" w:rsidRPr="0027502F">
        <w:rPr>
          <w:szCs w:val="22"/>
          <w:lang w:val="en-US"/>
        </w:rPr>
        <w:fldChar w:fldCharType="begin"/>
      </w:r>
      <w:r w:rsidR="00350274" w:rsidRPr="0027502F">
        <w:rPr>
          <w:szCs w:val="22"/>
          <w:lang w:val="en-US"/>
        </w:rPr>
        <w:instrText xml:space="preserve"> REF R05 \h </w:instrText>
      </w:r>
      <w:r w:rsidR="00506767" w:rsidRPr="0027502F">
        <w:rPr>
          <w:szCs w:val="22"/>
          <w:lang w:val="en-US"/>
        </w:rPr>
        <w:instrText xml:space="preserve"> \* MERGEFORMAT </w:instrText>
      </w:r>
      <w:r w:rsidR="00350274" w:rsidRPr="0027502F">
        <w:rPr>
          <w:szCs w:val="22"/>
          <w:lang w:val="en-US"/>
        </w:rPr>
      </w:r>
      <w:r w:rsidR="00350274" w:rsidRPr="0027502F">
        <w:rPr>
          <w:szCs w:val="22"/>
          <w:lang w:val="en-US"/>
        </w:rPr>
        <w:fldChar w:fldCharType="separate"/>
      </w:r>
      <w:r w:rsidR="00903B50" w:rsidRPr="0027502F">
        <w:rPr>
          <w:szCs w:val="22"/>
        </w:rPr>
        <w:t>R05</w:t>
      </w:r>
      <w:r w:rsidR="00350274" w:rsidRPr="0027502F">
        <w:rPr>
          <w:szCs w:val="22"/>
          <w:lang w:val="en-US"/>
        </w:rPr>
        <w:fldChar w:fldCharType="end"/>
      </w:r>
      <w:r w:rsidRPr="0027502F">
        <w:rPr>
          <w:szCs w:val="22"/>
          <w:lang w:val="en-US"/>
        </w:rPr>
        <w:t>].</w:t>
      </w:r>
    </w:p>
    <w:p w14:paraId="6266A027" w14:textId="1237C071" w:rsidR="00625513" w:rsidRPr="0027502F" w:rsidRDefault="00625513" w:rsidP="00625513">
      <w:pPr>
        <w:rPr>
          <w:sz w:val="20"/>
          <w:szCs w:val="20"/>
          <w:lang w:val="en-US"/>
        </w:rPr>
      </w:pPr>
      <w:r w:rsidRPr="0027502F">
        <w:rPr>
          <w:szCs w:val="22"/>
          <w:lang w:val="en-US"/>
        </w:rPr>
        <w:t>The full list of the RFCs that will be implemented in FESS and DDNEA for EMCS Phase 4.0 corrective and evolutive release is the following:</w:t>
      </w:r>
    </w:p>
    <w:p w14:paraId="7FDE7C73" w14:textId="77777777" w:rsidR="00AF7619" w:rsidRPr="0027502F" w:rsidRDefault="00AF7619" w:rsidP="00625513">
      <w:pPr>
        <w:rPr>
          <w:sz w:val="20"/>
          <w:szCs w:val="20"/>
          <w:lang w:val="en-US"/>
        </w:rPr>
      </w:pPr>
    </w:p>
    <w:p w14:paraId="4951959D" w14:textId="5609C882" w:rsidR="00625513" w:rsidRPr="0027502F" w:rsidRDefault="001C78B4" w:rsidP="00B03D74">
      <w:pPr>
        <w:pStyle w:val="ListParagraph"/>
        <w:numPr>
          <w:ilvl w:val="0"/>
          <w:numId w:val="29"/>
        </w:numPr>
        <w:spacing w:line="360" w:lineRule="auto"/>
        <w:rPr>
          <w:b/>
          <w:bCs/>
          <w:szCs w:val="22"/>
        </w:rPr>
      </w:pPr>
      <w:r w:rsidRPr="0027502F">
        <w:rPr>
          <w:b/>
          <w:bCs/>
          <w:color w:val="00B050"/>
          <w:szCs w:val="22"/>
        </w:rPr>
        <w:t>33</w:t>
      </w:r>
      <w:r w:rsidR="0017017B" w:rsidRPr="0027502F">
        <w:rPr>
          <w:b/>
          <w:bCs/>
          <w:szCs w:val="22"/>
        </w:rPr>
        <w:t xml:space="preserve"> </w:t>
      </w:r>
      <w:r w:rsidR="00625513" w:rsidRPr="0027502F">
        <w:rPr>
          <w:b/>
          <w:bCs/>
          <w:szCs w:val="22"/>
        </w:rPr>
        <w:t>FESS RFCs</w:t>
      </w:r>
    </w:p>
    <w:p w14:paraId="59E57FDA" w14:textId="3F7FBF7E"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FESS-245</w:t>
      </w:r>
      <w:r w:rsidR="00047B76" w:rsidRPr="0027502F">
        <w:rPr>
          <w:rFonts w:ascii="Times New Roman" w:hAnsi="Times New Roman" w:cs="Times New Roman"/>
          <w:sz w:val="22"/>
          <w:szCs w:val="22"/>
        </w:rPr>
        <w:t>;</w:t>
      </w:r>
    </w:p>
    <w:p w14:paraId="5466A38A" w14:textId="22E209EF"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FESS-247</w:t>
      </w:r>
      <w:r w:rsidR="00047B76" w:rsidRPr="0027502F">
        <w:rPr>
          <w:rFonts w:ascii="Times New Roman" w:hAnsi="Times New Roman" w:cs="Times New Roman"/>
          <w:sz w:val="22"/>
          <w:szCs w:val="22"/>
        </w:rPr>
        <w:t>;</w:t>
      </w:r>
    </w:p>
    <w:p w14:paraId="009CBAB5" w14:textId="54A3E266"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FESS-248</w:t>
      </w:r>
      <w:r w:rsidR="00047B76" w:rsidRPr="0027502F">
        <w:rPr>
          <w:rFonts w:ascii="Times New Roman" w:hAnsi="Times New Roman" w:cs="Times New Roman"/>
          <w:sz w:val="22"/>
          <w:szCs w:val="22"/>
        </w:rPr>
        <w:t>;</w:t>
      </w:r>
    </w:p>
    <w:p w14:paraId="17B34F81" w14:textId="2E315552"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FESS-249</w:t>
      </w:r>
      <w:r w:rsidR="00047B76" w:rsidRPr="0027502F">
        <w:rPr>
          <w:rFonts w:ascii="Times New Roman" w:hAnsi="Times New Roman" w:cs="Times New Roman"/>
          <w:sz w:val="22"/>
          <w:szCs w:val="22"/>
        </w:rPr>
        <w:t>;</w:t>
      </w:r>
    </w:p>
    <w:p w14:paraId="54FDBF9C" w14:textId="35A304B4"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FESS-250</w:t>
      </w:r>
      <w:r w:rsidR="00047B76" w:rsidRPr="0027502F">
        <w:rPr>
          <w:rFonts w:ascii="Times New Roman" w:hAnsi="Times New Roman" w:cs="Times New Roman"/>
          <w:sz w:val="22"/>
          <w:szCs w:val="22"/>
        </w:rPr>
        <w:t>;</w:t>
      </w:r>
    </w:p>
    <w:p w14:paraId="6CABAF22" w14:textId="54A3762C"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FESS-252</w:t>
      </w:r>
      <w:r w:rsidR="00047B76" w:rsidRPr="0027502F">
        <w:rPr>
          <w:rFonts w:ascii="Times New Roman" w:hAnsi="Times New Roman" w:cs="Times New Roman"/>
          <w:sz w:val="22"/>
          <w:szCs w:val="22"/>
        </w:rPr>
        <w:t>;</w:t>
      </w:r>
    </w:p>
    <w:p w14:paraId="116AA603" w14:textId="1DF96AF3"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FESS-253</w:t>
      </w:r>
      <w:r w:rsidR="00047B76" w:rsidRPr="0027502F">
        <w:rPr>
          <w:rFonts w:ascii="Times New Roman" w:hAnsi="Times New Roman" w:cs="Times New Roman"/>
          <w:sz w:val="22"/>
          <w:szCs w:val="22"/>
        </w:rPr>
        <w:t>;</w:t>
      </w:r>
    </w:p>
    <w:p w14:paraId="436F81E7" w14:textId="0488B483"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FESS-256</w:t>
      </w:r>
      <w:r w:rsidR="00047B76" w:rsidRPr="0027502F">
        <w:rPr>
          <w:rFonts w:ascii="Times New Roman" w:hAnsi="Times New Roman" w:cs="Times New Roman"/>
          <w:sz w:val="22"/>
          <w:szCs w:val="22"/>
        </w:rPr>
        <w:t>;</w:t>
      </w:r>
    </w:p>
    <w:p w14:paraId="27D75954" w14:textId="0B81BCF7"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FESS-259</w:t>
      </w:r>
      <w:r w:rsidR="00047B76" w:rsidRPr="0027502F">
        <w:rPr>
          <w:rFonts w:ascii="Times New Roman" w:hAnsi="Times New Roman" w:cs="Times New Roman"/>
          <w:sz w:val="22"/>
          <w:szCs w:val="22"/>
        </w:rPr>
        <w:t>;</w:t>
      </w:r>
    </w:p>
    <w:p w14:paraId="0B8AC043" w14:textId="0B3B0C20"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60</w:t>
      </w:r>
      <w:r w:rsidR="00047B76" w:rsidRPr="0027502F">
        <w:rPr>
          <w:rFonts w:ascii="Times New Roman" w:hAnsi="Times New Roman" w:cs="Times New Roman"/>
          <w:sz w:val="22"/>
          <w:szCs w:val="22"/>
        </w:rPr>
        <w:t>;</w:t>
      </w:r>
    </w:p>
    <w:p w14:paraId="64FE8E86" w14:textId="734CEA88"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61</w:t>
      </w:r>
      <w:r w:rsidR="00047B76" w:rsidRPr="0027502F">
        <w:rPr>
          <w:rFonts w:ascii="Times New Roman" w:hAnsi="Times New Roman" w:cs="Times New Roman"/>
          <w:sz w:val="22"/>
          <w:szCs w:val="22"/>
        </w:rPr>
        <w:t>;</w:t>
      </w:r>
    </w:p>
    <w:p w14:paraId="14AE8FC3" w14:textId="68CE6B79"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62</w:t>
      </w:r>
      <w:r w:rsidR="00047B76" w:rsidRPr="0027502F">
        <w:rPr>
          <w:rFonts w:ascii="Times New Roman" w:hAnsi="Times New Roman" w:cs="Times New Roman"/>
          <w:sz w:val="22"/>
          <w:szCs w:val="22"/>
        </w:rPr>
        <w:t>;</w:t>
      </w:r>
    </w:p>
    <w:p w14:paraId="07CDE098" w14:textId="51FDFBC4"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63</w:t>
      </w:r>
      <w:r w:rsidR="00047B76" w:rsidRPr="0027502F">
        <w:rPr>
          <w:rFonts w:ascii="Times New Roman" w:hAnsi="Times New Roman" w:cs="Times New Roman"/>
          <w:sz w:val="22"/>
          <w:szCs w:val="22"/>
        </w:rPr>
        <w:t>;</w:t>
      </w:r>
    </w:p>
    <w:p w14:paraId="002DD5E7" w14:textId="17B05CE1"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64</w:t>
      </w:r>
      <w:r w:rsidR="00047B76" w:rsidRPr="0027502F">
        <w:rPr>
          <w:rFonts w:ascii="Times New Roman" w:hAnsi="Times New Roman" w:cs="Times New Roman"/>
          <w:sz w:val="22"/>
          <w:szCs w:val="22"/>
        </w:rPr>
        <w:t>;</w:t>
      </w:r>
    </w:p>
    <w:p w14:paraId="7973B89C" w14:textId="63E7F2F0"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65</w:t>
      </w:r>
      <w:r w:rsidR="00047B76" w:rsidRPr="0027502F">
        <w:rPr>
          <w:rFonts w:ascii="Times New Roman" w:hAnsi="Times New Roman" w:cs="Times New Roman"/>
          <w:sz w:val="22"/>
          <w:szCs w:val="22"/>
        </w:rPr>
        <w:t>;</w:t>
      </w:r>
    </w:p>
    <w:p w14:paraId="677E33A1" w14:textId="545FBACD"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66</w:t>
      </w:r>
      <w:r w:rsidR="00047B76" w:rsidRPr="0027502F">
        <w:rPr>
          <w:rFonts w:ascii="Times New Roman" w:hAnsi="Times New Roman" w:cs="Times New Roman"/>
          <w:sz w:val="22"/>
          <w:szCs w:val="22"/>
        </w:rPr>
        <w:t>;</w:t>
      </w:r>
    </w:p>
    <w:p w14:paraId="6F8F928F" w14:textId="778E2D9A"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67</w:t>
      </w:r>
      <w:r w:rsidR="00047B76" w:rsidRPr="0027502F">
        <w:rPr>
          <w:rFonts w:ascii="Times New Roman" w:hAnsi="Times New Roman" w:cs="Times New Roman"/>
          <w:sz w:val="22"/>
          <w:szCs w:val="22"/>
        </w:rPr>
        <w:t>;</w:t>
      </w:r>
    </w:p>
    <w:p w14:paraId="71F66771" w14:textId="247852B3"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68</w:t>
      </w:r>
      <w:r w:rsidR="00047B76" w:rsidRPr="0027502F">
        <w:rPr>
          <w:rFonts w:ascii="Times New Roman" w:hAnsi="Times New Roman" w:cs="Times New Roman"/>
          <w:sz w:val="22"/>
          <w:szCs w:val="22"/>
        </w:rPr>
        <w:t>;</w:t>
      </w:r>
    </w:p>
    <w:p w14:paraId="14EB3EAF" w14:textId="6820805C"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w:t>
      </w:r>
      <w:r w:rsidR="00B34A7C" w:rsidRPr="0027502F">
        <w:rPr>
          <w:rFonts w:ascii="Times New Roman" w:hAnsi="Times New Roman" w:cs="Times New Roman"/>
          <w:sz w:val="22"/>
          <w:szCs w:val="22"/>
        </w:rPr>
        <w:t>69</w:t>
      </w:r>
      <w:r w:rsidR="00647402" w:rsidRPr="0027502F">
        <w:rPr>
          <w:rFonts w:ascii="Times New Roman" w:hAnsi="Times New Roman" w:cs="Times New Roman"/>
          <w:sz w:val="22"/>
          <w:szCs w:val="22"/>
        </w:rPr>
        <w:t>;</w:t>
      </w:r>
    </w:p>
    <w:p w14:paraId="41E94188" w14:textId="753D7362" w:rsidR="00647402" w:rsidRPr="0027502F" w:rsidRDefault="00647402"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lastRenderedPageBreak/>
        <w:t>FESS-270;</w:t>
      </w:r>
    </w:p>
    <w:p w14:paraId="7B4DC4E4" w14:textId="2A378B56" w:rsidR="00647402" w:rsidRPr="0027502F" w:rsidRDefault="00647402" w:rsidP="00AF7619">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FESS-271</w:t>
      </w:r>
      <w:r w:rsidR="00845000" w:rsidRPr="0027502F">
        <w:rPr>
          <w:rFonts w:ascii="Times New Roman" w:hAnsi="Times New Roman" w:cs="Times New Roman"/>
          <w:sz w:val="22"/>
          <w:szCs w:val="22"/>
        </w:rPr>
        <w:t>;</w:t>
      </w:r>
    </w:p>
    <w:p w14:paraId="2FE91891" w14:textId="0571BC69" w:rsidR="00845000" w:rsidRPr="0027502F" w:rsidRDefault="00845000" w:rsidP="00AF7619">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FESS-273</w:t>
      </w:r>
      <w:r w:rsidR="0003154B" w:rsidRPr="0027502F">
        <w:rPr>
          <w:rFonts w:ascii="Times New Roman" w:hAnsi="Times New Roman" w:cs="Times New Roman"/>
          <w:sz w:val="22"/>
          <w:szCs w:val="22"/>
        </w:rPr>
        <w:t>;</w:t>
      </w:r>
    </w:p>
    <w:p w14:paraId="7755C8E1" w14:textId="67AD13F6" w:rsidR="0003154B" w:rsidRPr="00637EA7" w:rsidRDefault="0003154B" w:rsidP="00AF7619">
      <w:pPr>
        <w:pStyle w:val="Bulleted1"/>
        <w:numPr>
          <w:ilvl w:val="0"/>
          <w:numId w:val="30"/>
        </w:numPr>
        <w:spacing w:line="360" w:lineRule="auto"/>
        <w:rPr>
          <w:rFonts w:ascii="Times New Roman" w:hAnsi="Times New Roman" w:cs="Times New Roman"/>
          <w:color w:val="00B050"/>
          <w:sz w:val="22"/>
          <w:szCs w:val="22"/>
        </w:rPr>
      </w:pPr>
      <w:r w:rsidRPr="00637EA7">
        <w:rPr>
          <w:rFonts w:ascii="Times New Roman" w:hAnsi="Times New Roman" w:cs="Times New Roman"/>
          <w:color w:val="00B050"/>
          <w:sz w:val="22"/>
          <w:szCs w:val="22"/>
        </w:rPr>
        <w:t>FESS-274;</w:t>
      </w:r>
    </w:p>
    <w:p w14:paraId="69682E11" w14:textId="39184547" w:rsidR="0003154B" w:rsidRPr="0027502F" w:rsidRDefault="0003154B" w:rsidP="0003154B">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FESS-276;</w:t>
      </w:r>
    </w:p>
    <w:p w14:paraId="732694EC" w14:textId="7A60E308" w:rsidR="0003154B" w:rsidRPr="0027502F" w:rsidRDefault="0003154B" w:rsidP="0003154B">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FESS-277;</w:t>
      </w:r>
    </w:p>
    <w:p w14:paraId="71F2A589" w14:textId="25154D59" w:rsidR="0003154B" w:rsidRPr="0027502F" w:rsidRDefault="0003154B" w:rsidP="0003154B">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FESS-278;</w:t>
      </w:r>
    </w:p>
    <w:p w14:paraId="75E3B32F" w14:textId="4870D1BF" w:rsidR="0003154B" w:rsidRPr="0027502F" w:rsidRDefault="0003154B" w:rsidP="0003154B">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FESS-279</w:t>
      </w:r>
      <w:r w:rsidR="00316118" w:rsidRPr="0027502F">
        <w:rPr>
          <w:rFonts w:ascii="Times New Roman" w:hAnsi="Times New Roman" w:cs="Times New Roman"/>
          <w:sz w:val="22"/>
          <w:szCs w:val="22"/>
        </w:rPr>
        <w:t>;</w:t>
      </w:r>
    </w:p>
    <w:p w14:paraId="15D591A2" w14:textId="2CD5D587"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FESS-280;</w:t>
      </w:r>
    </w:p>
    <w:p w14:paraId="3D40C41A" w14:textId="6A411C2F"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FESS-281;</w:t>
      </w:r>
    </w:p>
    <w:p w14:paraId="78AFE186" w14:textId="20ECF204"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FESS-282;</w:t>
      </w:r>
    </w:p>
    <w:p w14:paraId="0E6BC7D8" w14:textId="006963E2"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FESS-283;</w:t>
      </w:r>
    </w:p>
    <w:p w14:paraId="57DE6E2D" w14:textId="31612546"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FESS-284;</w:t>
      </w:r>
    </w:p>
    <w:p w14:paraId="2B2B5658" w14:textId="285AE143"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FESS-285.</w:t>
      </w:r>
    </w:p>
    <w:p w14:paraId="3A72B9C1" w14:textId="77777777" w:rsidR="00506767" w:rsidRPr="0027502F" w:rsidRDefault="00506767" w:rsidP="00506767">
      <w:pPr>
        <w:pStyle w:val="Bulleted1"/>
        <w:spacing w:line="360" w:lineRule="auto"/>
        <w:ind w:left="805" w:firstLine="0"/>
        <w:rPr>
          <w:rFonts w:ascii="Times New Roman" w:hAnsi="Times New Roman" w:cs="Times New Roman"/>
          <w:sz w:val="22"/>
          <w:szCs w:val="22"/>
        </w:rPr>
      </w:pPr>
    </w:p>
    <w:p w14:paraId="22B46416" w14:textId="5B8FD3FD" w:rsidR="00625513" w:rsidRPr="0027502F" w:rsidRDefault="001C78B4" w:rsidP="005012EE">
      <w:pPr>
        <w:pStyle w:val="ListParagraph"/>
        <w:numPr>
          <w:ilvl w:val="0"/>
          <w:numId w:val="29"/>
        </w:numPr>
        <w:spacing w:line="360" w:lineRule="auto"/>
        <w:rPr>
          <w:b/>
          <w:bCs/>
          <w:szCs w:val="22"/>
        </w:rPr>
      </w:pPr>
      <w:r w:rsidRPr="0027502F">
        <w:rPr>
          <w:b/>
          <w:bCs/>
          <w:color w:val="00B050"/>
          <w:szCs w:val="22"/>
        </w:rPr>
        <w:t>36</w:t>
      </w:r>
      <w:r w:rsidRPr="0027502F">
        <w:rPr>
          <w:b/>
          <w:bCs/>
          <w:szCs w:val="22"/>
        </w:rPr>
        <w:t xml:space="preserve"> </w:t>
      </w:r>
      <w:r w:rsidR="00625513" w:rsidRPr="0027502F">
        <w:rPr>
          <w:b/>
          <w:bCs/>
          <w:szCs w:val="22"/>
        </w:rPr>
        <w:t>DDNEA RFCs</w:t>
      </w:r>
    </w:p>
    <w:p w14:paraId="7D7073FC" w14:textId="7F3F0A0B"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DDNEA-P3-2</w:t>
      </w:r>
      <w:r w:rsidR="00B34A7C" w:rsidRPr="0027502F">
        <w:rPr>
          <w:rFonts w:ascii="Times New Roman" w:hAnsi="Times New Roman" w:cs="Times New Roman"/>
          <w:sz w:val="22"/>
          <w:szCs w:val="22"/>
        </w:rPr>
        <w:t>75</w:t>
      </w:r>
      <w:r w:rsidR="00047B76" w:rsidRPr="0027502F">
        <w:rPr>
          <w:rFonts w:ascii="Times New Roman" w:hAnsi="Times New Roman" w:cs="Times New Roman"/>
          <w:sz w:val="22"/>
          <w:szCs w:val="22"/>
        </w:rPr>
        <w:t>;</w:t>
      </w:r>
    </w:p>
    <w:p w14:paraId="5E1E7C23" w14:textId="3071498C"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DDNEA-P3-2</w:t>
      </w:r>
      <w:r w:rsidR="00B34A7C" w:rsidRPr="0027502F">
        <w:rPr>
          <w:rFonts w:ascii="Times New Roman" w:hAnsi="Times New Roman" w:cs="Times New Roman"/>
          <w:sz w:val="22"/>
          <w:szCs w:val="22"/>
        </w:rPr>
        <w:t>76</w:t>
      </w:r>
      <w:r w:rsidR="00047B76" w:rsidRPr="0027502F">
        <w:rPr>
          <w:rFonts w:ascii="Times New Roman" w:hAnsi="Times New Roman" w:cs="Times New Roman"/>
          <w:sz w:val="22"/>
          <w:szCs w:val="22"/>
        </w:rPr>
        <w:t>;</w:t>
      </w:r>
    </w:p>
    <w:p w14:paraId="528D32A4" w14:textId="051F5BF3"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DDNEA-P3-2</w:t>
      </w:r>
      <w:r w:rsidR="00B34A7C" w:rsidRPr="0027502F">
        <w:rPr>
          <w:rFonts w:ascii="Times New Roman" w:hAnsi="Times New Roman" w:cs="Times New Roman"/>
          <w:sz w:val="22"/>
          <w:szCs w:val="22"/>
        </w:rPr>
        <w:t>77</w:t>
      </w:r>
      <w:r w:rsidR="00047B76" w:rsidRPr="0027502F">
        <w:rPr>
          <w:rFonts w:ascii="Times New Roman" w:hAnsi="Times New Roman" w:cs="Times New Roman"/>
          <w:sz w:val="22"/>
          <w:szCs w:val="22"/>
        </w:rPr>
        <w:t>;</w:t>
      </w:r>
    </w:p>
    <w:p w14:paraId="0DDC94F3" w14:textId="1F1735D2" w:rsidR="00625513" w:rsidRPr="0027502F" w:rsidRDefault="00625513"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DDNEA-P3-2</w:t>
      </w:r>
      <w:r w:rsidR="00B34A7C" w:rsidRPr="0027502F">
        <w:rPr>
          <w:rFonts w:ascii="Times New Roman" w:hAnsi="Times New Roman" w:cs="Times New Roman"/>
          <w:sz w:val="22"/>
          <w:szCs w:val="22"/>
        </w:rPr>
        <w:t>78</w:t>
      </w:r>
      <w:r w:rsidR="00047B76" w:rsidRPr="0027502F">
        <w:rPr>
          <w:rFonts w:ascii="Times New Roman" w:hAnsi="Times New Roman" w:cs="Times New Roman"/>
          <w:sz w:val="22"/>
          <w:szCs w:val="22"/>
        </w:rPr>
        <w:t>;</w:t>
      </w:r>
    </w:p>
    <w:p w14:paraId="0F0C54C6" w14:textId="21AB30BC"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DDNEA-P4-280</w:t>
      </w:r>
      <w:r w:rsidR="00047B76" w:rsidRPr="0027502F">
        <w:rPr>
          <w:rFonts w:ascii="Times New Roman" w:hAnsi="Times New Roman" w:cs="Times New Roman"/>
          <w:sz w:val="22"/>
          <w:szCs w:val="22"/>
        </w:rPr>
        <w:t>;</w:t>
      </w:r>
    </w:p>
    <w:p w14:paraId="725C8836" w14:textId="428709C8"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DDNEA-P4-281</w:t>
      </w:r>
      <w:r w:rsidR="00047B76" w:rsidRPr="0027502F">
        <w:rPr>
          <w:rFonts w:ascii="Times New Roman" w:hAnsi="Times New Roman" w:cs="Times New Roman"/>
          <w:sz w:val="22"/>
          <w:szCs w:val="22"/>
        </w:rPr>
        <w:t>;</w:t>
      </w:r>
    </w:p>
    <w:p w14:paraId="7879F588" w14:textId="518F23EF"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DDNEA-P4-282</w:t>
      </w:r>
      <w:r w:rsidR="00047B76" w:rsidRPr="0027502F">
        <w:rPr>
          <w:rFonts w:ascii="Times New Roman" w:hAnsi="Times New Roman" w:cs="Times New Roman"/>
          <w:sz w:val="22"/>
          <w:szCs w:val="22"/>
        </w:rPr>
        <w:t>;</w:t>
      </w:r>
    </w:p>
    <w:p w14:paraId="4C48D6CC" w14:textId="7B625F56"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DDNEA-P4-283</w:t>
      </w:r>
      <w:r w:rsidR="00047B76" w:rsidRPr="0027502F">
        <w:rPr>
          <w:rFonts w:ascii="Times New Roman" w:hAnsi="Times New Roman" w:cs="Times New Roman"/>
          <w:sz w:val="22"/>
          <w:szCs w:val="22"/>
        </w:rPr>
        <w:t>;</w:t>
      </w:r>
    </w:p>
    <w:p w14:paraId="60F625F7" w14:textId="07F06C71"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DDNEA-P4-284</w:t>
      </w:r>
      <w:r w:rsidR="00047B76" w:rsidRPr="0027502F">
        <w:rPr>
          <w:rFonts w:ascii="Times New Roman" w:hAnsi="Times New Roman" w:cs="Times New Roman"/>
          <w:sz w:val="22"/>
          <w:szCs w:val="22"/>
        </w:rPr>
        <w:t>;</w:t>
      </w:r>
    </w:p>
    <w:p w14:paraId="0BBA35F6" w14:textId="2D7CEAD1"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DDNEA-P4-289</w:t>
      </w:r>
      <w:r w:rsidR="00047B76" w:rsidRPr="0027502F">
        <w:rPr>
          <w:rFonts w:ascii="Times New Roman" w:hAnsi="Times New Roman" w:cs="Times New Roman"/>
          <w:sz w:val="22"/>
          <w:szCs w:val="22"/>
        </w:rPr>
        <w:t>;</w:t>
      </w:r>
    </w:p>
    <w:p w14:paraId="7B5E3A9D" w14:textId="2C491D82"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DDNEA-P4-292</w:t>
      </w:r>
      <w:r w:rsidR="00047B76" w:rsidRPr="0027502F">
        <w:rPr>
          <w:rFonts w:ascii="Times New Roman" w:hAnsi="Times New Roman" w:cs="Times New Roman"/>
          <w:sz w:val="22"/>
          <w:szCs w:val="22"/>
        </w:rPr>
        <w:t>;</w:t>
      </w:r>
    </w:p>
    <w:p w14:paraId="6462D54A" w14:textId="0BFDC5F1"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DDNEA-P4-293</w:t>
      </w:r>
      <w:r w:rsidR="00047B76" w:rsidRPr="0027502F">
        <w:rPr>
          <w:rFonts w:ascii="Times New Roman" w:hAnsi="Times New Roman" w:cs="Times New Roman"/>
          <w:sz w:val="22"/>
          <w:szCs w:val="22"/>
        </w:rPr>
        <w:t>;</w:t>
      </w:r>
    </w:p>
    <w:p w14:paraId="6DDCED48" w14:textId="219F6D7E"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DDNEA-P4-294</w:t>
      </w:r>
      <w:r w:rsidR="00047B76" w:rsidRPr="0027502F">
        <w:rPr>
          <w:rFonts w:ascii="Times New Roman" w:hAnsi="Times New Roman" w:cs="Times New Roman"/>
          <w:sz w:val="22"/>
          <w:szCs w:val="22"/>
        </w:rPr>
        <w:t>;</w:t>
      </w:r>
    </w:p>
    <w:p w14:paraId="47E1C534" w14:textId="7C38446D"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DDNEA-P4-295</w:t>
      </w:r>
      <w:r w:rsidR="00047B76" w:rsidRPr="0027502F">
        <w:rPr>
          <w:rFonts w:ascii="Times New Roman" w:hAnsi="Times New Roman" w:cs="Times New Roman"/>
          <w:sz w:val="22"/>
          <w:szCs w:val="22"/>
        </w:rPr>
        <w:t>;</w:t>
      </w:r>
    </w:p>
    <w:p w14:paraId="1A5DB7B4" w14:textId="15A5F8A5"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DDNEA-P4-296</w:t>
      </w:r>
      <w:r w:rsidR="00047B76" w:rsidRPr="0027502F">
        <w:rPr>
          <w:rFonts w:ascii="Times New Roman" w:hAnsi="Times New Roman" w:cs="Times New Roman"/>
          <w:sz w:val="22"/>
          <w:szCs w:val="22"/>
        </w:rPr>
        <w:t>;</w:t>
      </w:r>
    </w:p>
    <w:p w14:paraId="18F0189E" w14:textId="1B408CEA"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DDNEA-P4-297</w:t>
      </w:r>
      <w:r w:rsidR="00047B76" w:rsidRPr="0027502F">
        <w:rPr>
          <w:rFonts w:ascii="Times New Roman" w:hAnsi="Times New Roman" w:cs="Times New Roman"/>
          <w:sz w:val="22"/>
          <w:szCs w:val="22"/>
        </w:rPr>
        <w:t>;</w:t>
      </w:r>
    </w:p>
    <w:p w14:paraId="36FE8FDA" w14:textId="0BABC2F8"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DDNEA-P4-298</w:t>
      </w:r>
      <w:r w:rsidR="00047B76" w:rsidRPr="0027502F">
        <w:rPr>
          <w:rFonts w:ascii="Times New Roman" w:hAnsi="Times New Roman" w:cs="Times New Roman"/>
          <w:sz w:val="22"/>
          <w:szCs w:val="22"/>
        </w:rPr>
        <w:t>;</w:t>
      </w:r>
    </w:p>
    <w:p w14:paraId="08B2FADF" w14:textId="576368F4"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DDNEA-P4-299</w:t>
      </w:r>
      <w:r w:rsidR="00047B76" w:rsidRPr="0027502F">
        <w:rPr>
          <w:rFonts w:ascii="Times New Roman" w:hAnsi="Times New Roman" w:cs="Times New Roman"/>
          <w:sz w:val="22"/>
          <w:szCs w:val="22"/>
        </w:rPr>
        <w:t>;</w:t>
      </w:r>
    </w:p>
    <w:p w14:paraId="74B50510" w14:textId="1BBE2FB6"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lastRenderedPageBreak/>
        <w:t>DDNEA-P4-300</w:t>
      </w:r>
      <w:r w:rsidR="00047B76" w:rsidRPr="0027502F">
        <w:rPr>
          <w:rFonts w:ascii="Times New Roman" w:hAnsi="Times New Roman" w:cs="Times New Roman"/>
          <w:sz w:val="22"/>
          <w:szCs w:val="22"/>
        </w:rPr>
        <w:t>;</w:t>
      </w:r>
    </w:p>
    <w:p w14:paraId="357AE6A4" w14:textId="6A390F23"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DDNEA-P4-301</w:t>
      </w:r>
      <w:r w:rsidR="00047B76" w:rsidRPr="0027502F">
        <w:rPr>
          <w:rFonts w:ascii="Times New Roman" w:hAnsi="Times New Roman" w:cs="Times New Roman"/>
          <w:sz w:val="22"/>
          <w:szCs w:val="22"/>
        </w:rPr>
        <w:t>;</w:t>
      </w:r>
    </w:p>
    <w:p w14:paraId="46EEEF47" w14:textId="2A06B07F"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DDNEA-P4-302</w:t>
      </w:r>
      <w:r w:rsidR="00047B76" w:rsidRPr="0027502F">
        <w:rPr>
          <w:rFonts w:ascii="Times New Roman" w:hAnsi="Times New Roman" w:cs="Times New Roman"/>
          <w:sz w:val="22"/>
          <w:szCs w:val="22"/>
        </w:rPr>
        <w:t>;</w:t>
      </w:r>
    </w:p>
    <w:p w14:paraId="575E5E7E" w14:textId="5DADB880"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DDNEA-P4-303</w:t>
      </w:r>
      <w:r w:rsidR="00047B76" w:rsidRPr="0027502F">
        <w:rPr>
          <w:rFonts w:ascii="Times New Roman" w:hAnsi="Times New Roman" w:cs="Times New Roman"/>
          <w:sz w:val="22"/>
          <w:szCs w:val="22"/>
        </w:rPr>
        <w:t>;</w:t>
      </w:r>
    </w:p>
    <w:p w14:paraId="5A5BF099" w14:textId="4CFD28BB" w:rsidR="00B34A7C" w:rsidRPr="0027502F" w:rsidRDefault="00B34A7C"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DDNEA-P4-304</w:t>
      </w:r>
      <w:r w:rsidR="00647402" w:rsidRPr="0027502F">
        <w:rPr>
          <w:rFonts w:ascii="Times New Roman" w:hAnsi="Times New Roman" w:cs="Times New Roman"/>
          <w:sz w:val="22"/>
          <w:szCs w:val="22"/>
        </w:rPr>
        <w:t>;</w:t>
      </w:r>
    </w:p>
    <w:p w14:paraId="271071BD" w14:textId="258BD723" w:rsidR="00647402" w:rsidRPr="0027502F" w:rsidRDefault="00647402"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DDNEA-P4-305</w:t>
      </w:r>
      <w:r w:rsidR="0017017B" w:rsidRPr="0027502F">
        <w:rPr>
          <w:rFonts w:ascii="Times New Roman" w:hAnsi="Times New Roman" w:cs="Times New Roman"/>
          <w:sz w:val="22"/>
          <w:szCs w:val="22"/>
        </w:rPr>
        <w:t>;</w:t>
      </w:r>
    </w:p>
    <w:p w14:paraId="00C92AF1" w14:textId="6609B9AA" w:rsidR="0017017B" w:rsidRPr="0027502F" w:rsidRDefault="0017017B"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DDNEA-P4-306</w:t>
      </w:r>
      <w:r w:rsidR="00A952C1" w:rsidRPr="0027502F">
        <w:rPr>
          <w:rFonts w:ascii="Times New Roman" w:hAnsi="Times New Roman" w:cs="Times New Roman"/>
          <w:sz w:val="22"/>
          <w:szCs w:val="22"/>
        </w:rPr>
        <w:t>;</w:t>
      </w:r>
    </w:p>
    <w:p w14:paraId="1E24994F" w14:textId="5B93EEA8" w:rsidR="00A952C1" w:rsidRPr="00637EA7" w:rsidRDefault="00A952C1" w:rsidP="00B03D74">
      <w:pPr>
        <w:pStyle w:val="Bulleted1"/>
        <w:numPr>
          <w:ilvl w:val="0"/>
          <w:numId w:val="30"/>
        </w:numPr>
        <w:spacing w:line="360" w:lineRule="auto"/>
        <w:rPr>
          <w:rFonts w:ascii="Times New Roman" w:hAnsi="Times New Roman" w:cs="Times New Roman"/>
          <w:color w:val="00B050"/>
          <w:sz w:val="22"/>
          <w:szCs w:val="22"/>
        </w:rPr>
      </w:pPr>
      <w:r w:rsidRPr="00637EA7">
        <w:rPr>
          <w:rFonts w:ascii="Times New Roman" w:hAnsi="Times New Roman" w:cs="Times New Roman"/>
          <w:color w:val="00B050"/>
          <w:sz w:val="22"/>
          <w:szCs w:val="22"/>
        </w:rPr>
        <w:t>DDNEA-P4-307;</w:t>
      </w:r>
    </w:p>
    <w:p w14:paraId="7642678C" w14:textId="4E5EF8F7" w:rsidR="00A952C1" w:rsidRPr="0027502F" w:rsidRDefault="00A952C1"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DDNEA-P4-309;</w:t>
      </w:r>
    </w:p>
    <w:p w14:paraId="2C820D79" w14:textId="4EE9DADA" w:rsidR="00A952C1" w:rsidRPr="0027502F" w:rsidRDefault="00A952C1"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DDNEA-P4-310;</w:t>
      </w:r>
    </w:p>
    <w:p w14:paraId="7C7DBEC0" w14:textId="56DDF5B3" w:rsidR="00A952C1" w:rsidRPr="0027502F" w:rsidRDefault="00A952C1"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DDNEA-P4-311;</w:t>
      </w:r>
    </w:p>
    <w:p w14:paraId="1C27C8B1" w14:textId="1A8177B9" w:rsidR="00A952C1" w:rsidRPr="0027502F" w:rsidRDefault="00A952C1" w:rsidP="00B03D74">
      <w:pPr>
        <w:pStyle w:val="Bulleted1"/>
        <w:numPr>
          <w:ilvl w:val="0"/>
          <w:numId w:val="30"/>
        </w:numPr>
        <w:spacing w:line="360" w:lineRule="auto"/>
        <w:rPr>
          <w:rFonts w:ascii="Times New Roman" w:hAnsi="Times New Roman" w:cs="Times New Roman"/>
          <w:sz w:val="22"/>
          <w:szCs w:val="22"/>
        </w:rPr>
      </w:pPr>
      <w:r w:rsidRPr="0027502F">
        <w:rPr>
          <w:rFonts w:ascii="Times New Roman" w:hAnsi="Times New Roman" w:cs="Times New Roman"/>
          <w:sz w:val="22"/>
          <w:szCs w:val="22"/>
        </w:rPr>
        <w:t>DDNEA-P4-312</w:t>
      </w:r>
      <w:r w:rsidR="00316118" w:rsidRPr="0027502F">
        <w:rPr>
          <w:rFonts w:ascii="Times New Roman" w:hAnsi="Times New Roman" w:cs="Times New Roman"/>
          <w:sz w:val="22"/>
          <w:szCs w:val="22"/>
        </w:rPr>
        <w:t>;</w:t>
      </w:r>
    </w:p>
    <w:p w14:paraId="097870A7" w14:textId="3E9A8225"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DDNEA-P4-313;</w:t>
      </w:r>
    </w:p>
    <w:p w14:paraId="6C8679E0" w14:textId="2D50F11D"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DDNEA-P4-314;</w:t>
      </w:r>
    </w:p>
    <w:p w14:paraId="7DFE83F4" w14:textId="627A7EED"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DDNEA-P4-315;</w:t>
      </w:r>
    </w:p>
    <w:p w14:paraId="281911F7" w14:textId="136D640C"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DDNEA-P4-316;</w:t>
      </w:r>
    </w:p>
    <w:p w14:paraId="64D300FA" w14:textId="701DED9E" w:rsidR="00316118" w:rsidRPr="0027502F" w:rsidRDefault="00316118" w:rsidP="00316118">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DDNEA-P4-317;</w:t>
      </w:r>
    </w:p>
    <w:p w14:paraId="5C24FE2C" w14:textId="244A8F99" w:rsidR="00AF7619" w:rsidRPr="0027502F" w:rsidRDefault="00316118" w:rsidP="00625513">
      <w:pPr>
        <w:pStyle w:val="Bulleted1"/>
        <w:numPr>
          <w:ilvl w:val="0"/>
          <w:numId w:val="30"/>
        </w:numPr>
        <w:spacing w:line="360" w:lineRule="auto"/>
        <w:rPr>
          <w:rFonts w:ascii="Times New Roman" w:hAnsi="Times New Roman" w:cs="Times New Roman"/>
          <w:color w:val="00B050"/>
          <w:sz w:val="22"/>
          <w:szCs w:val="22"/>
        </w:rPr>
      </w:pPr>
      <w:r w:rsidRPr="0027502F">
        <w:rPr>
          <w:rFonts w:ascii="Times New Roman" w:hAnsi="Times New Roman" w:cs="Times New Roman"/>
          <w:color w:val="00B050"/>
          <w:sz w:val="22"/>
          <w:szCs w:val="22"/>
        </w:rPr>
        <w:t>DDNEA-P4-318.</w:t>
      </w:r>
    </w:p>
    <w:p w14:paraId="0AD80EEC" w14:textId="7187658C" w:rsidR="00BE4350" w:rsidRPr="0027502F" w:rsidRDefault="00625513" w:rsidP="00EC0230">
      <w:pPr>
        <w:rPr>
          <w:szCs w:val="22"/>
        </w:rPr>
      </w:pPr>
      <w:r w:rsidRPr="0027502F">
        <w:rPr>
          <w:szCs w:val="22"/>
        </w:rPr>
        <w:t>The EMCS Phase 4</w:t>
      </w:r>
      <w:r w:rsidR="005F58FC" w:rsidRPr="0027502F">
        <w:rPr>
          <w:szCs w:val="22"/>
        </w:rPr>
        <w:t>.0</w:t>
      </w:r>
      <w:r w:rsidRPr="0027502F">
        <w:rPr>
          <w:szCs w:val="22"/>
        </w:rPr>
        <w:t xml:space="preserve"> corrective and evolutive release of FESS and of DDNEA, implements corrective and evolutive RFCs on the already agreed scope for changes that have been revealed during the central and national development activities and some documentation RFCs.</w:t>
      </w:r>
    </w:p>
    <w:p w14:paraId="0975983E" w14:textId="44042F70" w:rsidR="00375FB6" w:rsidRPr="0027502F" w:rsidRDefault="00375FB6" w:rsidP="00375FB6">
      <w:pPr>
        <w:pStyle w:val="Heading2"/>
        <w:rPr>
          <w:szCs w:val="20"/>
        </w:rPr>
      </w:pPr>
      <w:bookmarkStart w:id="8" w:name="_Toc88490253"/>
      <w:r w:rsidRPr="0027502F">
        <w:rPr>
          <w:szCs w:val="20"/>
        </w:rPr>
        <w:t>A</w:t>
      </w:r>
      <w:r w:rsidRPr="0027502F">
        <w:t>pplicability</w:t>
      </w:r>
      <w:bookmarkEnd w:id="8"/>
    </w:p>
    <w:p w14:paraId="17E4AE0F" w14:textId="7332CE75" w:rsidR="005F58FC" w:rsidRPr="0027502F" w:rsidRDefault="005F58FC" w:rsidP="00375FB6">
      <w:pPr>
        <w:rPr>
          <w:szCs w:val="22"/>
        </w:rPr>
      </w:pPr>
      <w:r w:rsidRPr="0027502F">
        <w:rPr>
          <w:szCs w:val="22"/>
        </w:rPr>
        <w:t>This document is applicable to the previous versions of FESS and DDNEA for Phase 3.4, FESS v3.91 and DDNEA v2.02.</w:t>
      </w:r>
    </w:p>
    <w:p w14:paraId="6CC33584" w14:textId="1FABAD80" w:rsidR="00471835" w:rsidRPr="0027502F" w:rsidRDefault="00471835" w:rsidP="00471835">
      <w:pPr>
        <w:pStyle w:val="Heading2"/>
      </w:pPr>
      <w:bookmarkStart w:id="9" w:name="_Toc88490254"/>
      <w:r w:rsidRPr="0027502F">
        <w:t>S</w:t>
      </w:r>
      <w:r w:rsidR="001F52A3" w:rsidRPr="0027502F">
        <w:t>tructure</w:t>
      </w:r>
      <w:bookmarkEnd w:id="9"/>
    </w:p>
    <w:p w14:paraId="182BBF40" w14:textId="621517DD" w:rsidR="00090050" w:rsidRPr="0027502F" w:rsidRDefault="00090050" w:rsidP="00090050">
      <w:pPr>
        <w:rPr>
          <w:szCs w:val="22"/>
          <w:lang w:eastAsia="nl-NL"/>
        </w:rPr>
      </w:pPr>
      <w:r w:rsidRPr="0027502F">
        <w:rPr>
          <w:szCs w:val="22"/>
          <w:lang w:eastAsia="nl-NL"/>
        </w:rPr>
        <w:t>This document is organised as follows:</w:t>
      </w:r>
    </w:p>
    <w:p w14:paraId="4583C828" w14:textId="03A5B170" w:rsidR="00BA4F84" w:rsidRPr="0027502F" w:rsidRDefault="00BA4F84" w:rsidP="00366D24">
      <w:pPr>
        <w:pStyle w:val="ListBullet"/>
        <w:rPr>
          <w:szCs w:val="22"/>
        </w:rPr>
      </w:pPr>
      <w:bookmarkStart w:id="10" w:name="_Hlk18491050"/>
      <w:bookmarkStart w:id="11" w:name="_Hlk18491315"/>
      <w:bookmarkStart w:id="12" w:name="_Hlk18491331"/>
      <w:r w:rsidRPr="0027502F">
        <w:rPr>
          <w:b/>
          <w:bCs/>
          <w:szCs w:val="22"/>
        </w:rPr>
        <w:t xml:space="preserve">Chapter </w:t>
      </w:r>
      <w:r w:rsidRPr="0027502F">
        <w:rPr>
          <w:b/>
          <w:bCs/>
          <w:szCs w:val="22"/>
        </w:rPr>
        <w:fldChar w:fldCharType="begin"/>
      </w:r>
      <w:r w:rsidRPr="0027502F">
        <w:rPr>
          <w:b/>
          <w:bCs/>
          <w:szCs w:val="22"/>
        </w:rPr>
        <w:instrText xml:space="preserve"> REF _Ref12270897 \r \h  \* MERGEFORMAT </w:instrText>
      </w:r>
      <w:r w:rsidRPr="0027502F">
        <w:rPr>
          <w:b/>
          <w:bCs/>
          <w:szCs w:val="22"/>
        </w:rPr>
      </w:r>
      <w:r w:rsidRPr="0027502F">
        <w:rPr>
          <w:b/>
          <w:bCs/>
          <w:szCs w:val="22"/>
        </w:rPr>
        <w:fldChar w:fldCharType="separate"/>
      </w:r>
      <w:r w:rsidR="00903B50" w:rsidRPr="0027502F">
        <w:rPr>
          <w:b/>
          <w:bCs/>
          <w:szCs w:val="22"/>
        </w:rPr>
        <w:t>1</w:t>
      </w:r>
      <w:r w:rsidRPr="0027502F">
        <w:rPr>
          <w:b/>
          <w:bCs/>
          <w:szCs w:val="22"/>
        </w:rPr>
        <w:fldChar w:fldCharType="end"/>
      </w:r>
      <w:r w:rsidRPr="0027502F">
        <w:rPr>
          <w:b/>
          <w:bCs/>
          <w:szCs w:val="22"/>
        </w:rPr>
        <w:t xml:space="preserve"> – </w:t>
      </w:r>
      <w:r w:rsidRPr="0027502F">
        <w:rPr>
          <w:b/>
          <w:bCs/>
          <w:szCs w:val="22"/>
        </w:rPr>
        <w:fldChar w:fldCharType="begin"/>
      </w:r>
      <w:r w:rsidRPr="0027502F">
        <w:rPr>
          <w:b/>
          <w:bCs/>
          <w:szCs w:val="22"/>
        </w:rPr>
        <w:instrText xml:space="preserve"> REF _Ref12270897 \h  \* MERGEFORMAT </w:instrText>
      </w:r>
      <w:r w:rsidRPr="0027502F">
        <w:rPr>
          <w:b/>
          <w:bCs/>
          <w:szCs w:val="22"/>
        </w:rPr>
      </w:r>
      <w:r w:rsidRPr="0027502F">
        <w:rPr>
          <w:b/>
          <w:bCs/>
          <w:szCs w:val="22"/>
        </w:rPr>
        <w:fldChar w:fldCharType="separate"/>
      </w:r>
      <w:r w:rsidR="00903B50" w:rsidRPr="0027502F">
        <w:rPr>
          <w:b/>
          <w:bCs/>
          <w:szCs w:val="22"/>
        </w:rPr>
        <w:t>Introduction</w:t>
      </w:r>
      <w:r w:rsidRPr="0027502F">
        <w:rPr>
          <w:b/>
          <w:bCs/>
          <w:szCs w:val="22"/>
        </w:rPr>
        <w:fldChar w:fldCharType="end"/>
      </w:r>
      <w:r w:rsidRPr="0027502F">
        <w:rPr>
          <w:szCs w:val="22"/>
        </w:rPr>
        <w:t>: Introduces the purpose and scope of this document</w:t>
      </w:r>
      <w:r w:rsidR="00494863" w:rsidRPr="0027502F">
        <w:rPr>
          <w:szCs w:val="22"/>
        </w:rPr>
        <w:t>;</w:t>
      </w:r>
      <w:bookmarkEnd w:id="10"/>
      <w:bookmarkEnd w:id="11"/>
    </w:p>
    <w:bookmarkEnd w:id="12"/>
    <w:p w14:paraId="1D9F1C61" w14:textId="1BE943B8" w:rsidR="00B00845" w:rsidRPr="0027502F" w:rsidRDefault="00B00845" w:rsidP="00B00845">
      <w:pPr>
        <w:pStyle w:val="ListBullet"/>
        <w:rPr>
          <w:szCs w:val="22"/>
        </w:rPr>
      </w:pPr>
      <w:r w:rsidRPr="0027502F">
        <w:rPr>
          <w:b/>
          <w:bCs/>
          <w:szCs w:val="22"/>
        </w:rPr>
        <w:t xml:space="preserve">Chapter </w:t>
      </w:r>
      <w:r w:rsidRPr="0027502F">
        <w:rPr>
          <w:b/>
          <w:bCs/>
          <w:szCs w:val="22"/>
        </w:rPr>
        <w:fldChar w:fldCharType="begin"/>
      </w:r>
      <w:r w:rsidRPr="0027502F">
        <w:rPr>
          <w:b/>
          <w:bCs/>
          <w:szCs w:val="22"/>
        </w:rPr>
        <w:instrText xml:space="preserve"> REF _Ref248903531 \r \h  \* MERGEFORMAT </w:instrText>
      </w:r>
      <w:r w:rsidRPr="0027502F">
        <w:rPr>
          <w:b/>
          <w:bCs/>
          <w:szCs w:val="22"/>
        </w:rPr>
      </w:r>
      <w:r w:rsidRPr="0027502F">
        <w:rPr>
          <w:b/>
          <w:bCs/>
          <w:szCs w:val="22"/>
        </w:rPr>
        <w:fldChar w:fldCharType="separate"/>
      </w:r>
      <w:r w:rsidR="00903B50" w:rsidRPr="0027502F">
        <w:rPr>
          <w:b/>
          <w:bCs/>
          <w:szCs w:val="22"/>
        </w:rPr>
        <w:t>2</w:t>
      </w:r>
      <w:r w:rsidRPr="0027502F">
        <w:rPr>
          <w:b/>
          <w:bCs/>
          <w:szCs w:val="22"/>
        </w:rPr>
        <w:fldChar w:fldCharType="end"/>
      </w:r>
      <w:r w:rsidRPr="0027502F">
        <w:rPr>
          <w:b/>
          <w:bCs/>
          <w:szCs w:val="22"/>
        </w:rPr>
        <w:t xml:space="preserve"> – </w:t>
      </w:r>
      <w:r w:rsidRPr="0027502F">
        <w:rPr>
          <w:b/>
          <w:bCs/>
          <w:szCs w:val="22"/>
        </w:rPr>
        <w:fldChar w:fldCharType="begin"/>
      </w:r>
      <w:r w:rsidRPr="0027502F">
        <w:rPr>
          <w:b/>
          <w:bCs/>
          <w:szCs w:val="22"/>
        </w:rPr>
        <w:instrText xml:space="preserve"> REF _Ref248903531 \h  \* MERGEFORMAT </w:instrText>
      </w:r>
      <w:r w:rsidRPr="0027502F">
        <w:rPr>
          <w:b/>
          <w:bCs/>
          <w:szCs w:val="22"/>
        </w:rPr>
      </w:r>
      <w:r w:rsidRPr="0027502F">
        <w:rPr>
          <w:b/>
          <w:bCs/>
          <w:szCs w:val="22"/>
        </w:rPr>
        <w:fldChar w:fldCharType="separate"/>
      </w:r>
      <w:r w:rsidR="00903B50" w:rsidRPr="0027502F">
        <w:rPr>
          <w:b/>
          <w:bCs/>
          <w:szCs w:val="22"/>
        </w:rPr>
        <w:t>Overview of Changes for this Release</w:t>
      </w:r>
      <w:r w:rsidRPr="0027502F">
        <w:rPr>
          <w:b/>
          <w:bCs/>
          <w:szCs w:val="22"/>
        </w:rPr>
        <w:fldChar w:fldCharType="end"/>
      </w:r>
      <w:r w:rsidRPr="0027502F">
        <w:rPr>
          <w:szCs w:val="22"/>
        </w:rPr>
        <w:t>: Groups RFCs by release number</w:t>
      </w:r>
      <w:r w:rsidR="00494863" w:rsidRPr="0027502F">
        <w:rPr>
          <w:szCs w:val="22"/>
        </w:rPr>
        <w:t>;</w:t>
      </w:r>
    </w:p>
    <w:p w14:paraId="328AF4E9" w14:textId="495CE315" w:rsidR="00B00845" w:rsidRPr="0027502F" w:rsidRDefault="00B00845" w:rsidP="00B00845">
      <w:pPr>
        <w:pStyle w:val="ListBullet"/>
        <w:rPr>
          <w:szCs w:val="22"/>
        </w:rPr>
      </w:pPr>
      <w:r w:rsidRPr="0027502F">
        <w:rPr>
          <w:b/>
          <w:bCs/>
          <w:szCs w:val="22"/>
        </w:rPr>
        <w:t xml:space="preserve">Chapter </w:t>
      </w:r>
      <w:r w:rsidRPr="0027502F">
        <w:rPr>
          <w:b/>
          <w:bCs/>
          <w:szCs w:val="22"/>
        </w:rPr>
        <w:fldChar w:fldCharType="begin"/>
      </w:r>
      <w:r w:rsidRPr="0027502F">
        <w:rPr>
          <w:b/>
          <w:bCs/>
          <w:szCs w:val="22"/>
        </w:rPr>
        <w:instrText xml:space="preserve"> REF _Ref248903537 \r \h  \* MERGEFORMAT </w:instrText>
      </w:r>
      <w:r w:rsidRPr="0027502F">
        <w:rPr>
          <w:b/>
          <w:bCs/>
          <w:szCs w:val="22"/>
        </w:rPr>
      </w:r>
      <w:r w:rsidRPr="0027502F">
        <w:rPr>
          <w:b/>
          <w:bCs/>
          <w:szCs w:val="22"/>
        </w:rPr>
        <w:fldChar w:fldCharType="separate"/>
      </w:r>
      <w:r w:rsidR="00903B50" w:rsidRPr="0027502F">
        <w:rPr>
          <w:b/>
          <w:bCs/>
          <w:szCs w:val="22"/>
        </w:rPr>
        <w:t>3</w:t>
      </w:r>
      <w:r w:rsidRPr="0027502F">
        <w:rPr>
          <w:b/>
          <w:bCs/>
          <w:szCs w:val="22"/>
        </w:rPr>
        <w:fldChar w:fldCharType="end"/>
      </w:r>
      <w:r w:rsidRPr="0027502F">
        <w:rPr>
          <w:b/>
          <w:bCs/>
          <w:szCs w:val="22"/>
        </w:rPr>
        <w:t xml:space="preserve"> – </w:t>
      </w:r>
      <w:r w:rsidRPr="0027502F">
        <w:rPr>
          <w:b/>
          <w:bCs/>
          <w:szCs w:val="22"/>
        </w:rPr>
        <w:fldChar w:fldCharType="begin"/>
      </w:r>
      <w:r w:rsidRPr="0027502F">
        <w:rPr>
          <w:b/>
          <w:bCs/>
          <w:szCs w:val="22"/>
        </w:rPr>
        <w:instrText xml:space="preserve"> REF _Ref248903537 \h  \* MERGEFORMAT </w:instrText>
      </w:r>
      <w:r w:rsidRPr="0027502F">
        <w:rPr>
          <w:b/>
          <w:bCs/>
          <w:szCs w:val="22"/>
        </w:rPr>
      </w:r>
      <w:r w:rsidRPr="0027502F">
        <w:rPr>
          <w:b/>
          <w:bCs/>
          <w:szCs w:val="22"/>
        </w:rPr>
        <w:fldChar w:fldCharType="separate"/>
      </w:r>
      <w:r w:rsidR="00903B50" w:rsidRPr="0027502F">
        <w:rPr>
          <w:b/>
          <w:bCs/>
          <w:szCs w:val="22"/>
        </w:rPr>
        <w:t>Change Requests</w:t>
      </w:r>
      <w:r w:rsidRPr="0027502F">
        <w:rPr>
          <w:b/>
          <w:bCs/>
          <w:szCs w:val="22"/>
        </w:rPr>
        <w:fldChar w:fldCharType="end"/>
      </w:r>
      <w:r w:rsidRPr="0027502F">
        <w:rPr>
          <w:szCs w:val="22"/>
        </w:rPr>
        <w:t>: Lists and describes the RFCs in sequential order</w:t>
      </w:r>
      <w:r w:rsidR="00494863" w:rsidRPr="0027502F">
        <w:rPr>
          <w:szCs w:val="22"/>
        </w:rPr>
        <w:t>;</w:t>
      </w:r>
    </w:p>
    <w:p w14:paraId="1545B244" w14:textId="55059C24" w:rsidR="00B00845" w:rsidRPr="0027502F" w:rsidRDefault="00375FB6" w:rsidP="00494863">
      <w:pPr>
        <w:pStyle w:val="ListBullet"/>
        <w:rPr>
          <w:b/>
          <w:smallCaps/>
          <w:szCs w:val="22"/>
          <w:lang w:eastAsia="ko-KR"/>
        </w:rPr>
      </w:pPr>
      <w:r w:rsidRPr="0027502F">
        <w:rPr>
          <w:b/>
          <w:bCs/>
          <w:szCs w:val="22"/>
        </w:rPr>
        <w:t xml:space="preserve">Chapter </w:t>
      </w:r>
      <w:r w:rsidR="00BE4350" w:rsidRPr="0027502F">
        <w:rPr>
          <w:b/>
          <w:bCs/>
          <w:szCs w:val="22"/>
        </w:rPr>
        <w:fldChar w:fldCharType="begin"/>
      </w:r>
      <w:r w:rsidR="00BE4350" w:rsidRPr="0027502F">
        <w:rPr>
          <w:b/>
          <w:bCs/>
          <w:szCs w:val="22"/>
        </w:rPr>
        <w:instrText xml:space="preserve"> REF _Ref29394500 \r \h </w:instrText>
      </w:r>
      <w:r w:rsidR="00F2563E" w:rsidRPr="0027502F">
        <w:rPr>
          <w:b/>
          <w:bCs/>
          <w:szCs w:val="22"/>
        </w:rPr>
        <w:instrText xml:space="preserve"> \* MERGEFORMAT </w:instrText>
      </w:r>
      <w:r w:rsidR="00BE4350" w:rsidRPr="0027502F">
        <w:rPr>
          <w:b/>
          <w:bCs/>
          <w:szCs w:val="22"/>
        </w:rPr>
      </w:r>
      <w:r w:rsidR="00BE4350" w:rsidRPr="0027502F">
        <w:rPr>
          <w:b/>
          <w:bCs/>
          <w:szCs w:val="22"/>
        </w:rPr>
        <w:fldChar w:fldCharType="separate"/>
      </w:r>
      <w:r w:rsidR="00903B50" w:rsidRPr="0027502F">
        <w:rPr>
          <w:b/>
          <w:bCs/>
          <w:szCs w:val="22"/>
        </w:rPr>
        <w:t>4</w:t>
      </w:r>
      <w:r w:rsidR="00BE4350" w:rsidRPr="0027502F">
        <w:rPr>
          <w:b/>
          <w:bCs/>
          <w:szCs w:val="22"/>
        </w:rPr>
        <w:fldChar w:fldCharType="end"/>
      </w:r>
      <w:r w:rsidRPr="0027502F">
        <w:rPr>
          <w:b/>
          <w:bCs/>
          <w:szCs w:val="22"/>
        </w:rPr>
        <w:t xml:space="preserve"> –</w:t>
      </w:r>
      <w:r w:rsidR="00BE4350" w:rsidRPr="0027502F">
        <w:rPr>
          <w:b/>
          <w:bCs/>
          <w:szCs w:val="22"/>
        </w:rPr>
        <w:t xml:space="preserve"> </w:t>
      </w:r>
      <w:r w:rsidR="00BE4350" w:rsidRPr="0027502F">
        <w:rPr>
          <w:b/>
          <w:bCs/>
          <w:szCs w:val="22"/>
        </w:rPr>
        <w:fldChar w:fldCharType="begin"/>
      </w:r>
      <w:r w:rsidR="00BE4350" w:rsidRPr="0027502F">
        <w:rPr>
          <w:b/>
          <w:bCs/>
          <w:szCs w:val="22"/>
        </w:rPr>
        <w:instrText xml:space="preserve"> REF _Ref29394513 \h  \* MERGEFORMAT </w:instrText>
      </w:r>
      <w:r w:rsidR="00BE4350" w:rsidRPr="0027502F">
        <w:rPr>
          <w:b/>
          <w:bCs/>
          <w:szCs w:val="22"/>
        </w:rPr>
      </w:r>
      <w:r w:rsidR="00BE4350" w:rsidRPr="0027502F">
        <w:rPr>
          <w:b/>
          <w:bCs/>
          <w:szCs w:val="22"/>
        </w:rPr>
        <w:fldChar w:fldCharType="separate"/>
      </w:r>
      <w:r w:rsidR="00903B50" w:rsidRPr="0027502F">
        <w:rPr>
          <w:b/>
          <w:bCs/>
          <w:szCs w:val="22"/>
        </w:rPr>
        <w:t>Annexes</w:t>
      </w:r>
      <w:r w:rsidR="00BE4350" w:rsidRPr="0027502F">
        <w:rPr>
          <w:b/>
          <w:bCs/>
          <w:szCs w:val="22"/>
        </w:rPr>
        <w:fldChar w:fldCharType="end"/>
      </w:r>
      <w:r w:rsidRPr="0027502F">
        <w:rPr>
          <w:szCs w:val="22"/>
        </w:rPr>
        <w:t>: Provides a series of files with more information about RFCs.</w:t>
      </w:r>
    </w:p>
    <w:p w14:paraId="6827A398" w14:textId="05BD44DF" w:rsidR="00471835" w:rsidRPr="0027502F" w:rsidRDefault="00471835" w:rsidP="00B00845">
      <w:pPr>
        <w:pStyle w:val="Heading2"/>
      </w:pPr>
      <w:bookmarkStart w:id="13" w:name="_Toc88490255"/>
      <w:r w:rsidRPr="0027502F">
        <w:t>Reference documents</w:t>
      </w:r>
      <w:bookmarkEnd w:id="13"/>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468"/>
        <w:gridCol w:w="5017"/>
        <w:gridCol w:w="1260"/>
        <w:gridCol w:w="995"/>
        <w:gridCol w:w="1323"/>
      </w:tblGrid>
      <w:tr w:rsidR="0028186F" w:rsidRPr="0027502F" w14:paraId="3EB59F80" w14:textId="77777777" w:rsidTr="0027502F">
        <w:trPr>
          <w:tblHeader/>
          <w:jc w:val="center"/>
        </w:trPr>
        <w:tc>
          <w:tcPr>
            <w:tcW w:w="25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B70D2DE" w14:textId="10E7A520" w:rsidR="0028186F" w:rsidRPr="0027502F" w:rsidRDefault="0028186F" w:rsidP="0073659A">
            <w:pPr>
              <w:spacing w:after="0" w:line="276" w:lineRule="auto"/>
              <w:jc w:val="left"/>
              <w:rPr>
                <w:rFonts w:eastAsia="PMingLiU"/>
                <w:b/>
                <w:bCs/>
                <w:color w:val="000000"/>
              </w:rPr>
            </w:pPr>
            <w:r w:rsidRPr="0027502F">
              <w:rPr>
                <w:rFonts w:eastAsia="PMingLiU"/>
                <w:b/>
                <w:bCs/>
                <w:color w:val="000000"/>
              </w:rPr>
              <w:t>Ref.</w:t>
            </w:r>
          </w:p>
        </w:tc>
        <w:tc>
          <w:tcPr>
            <w:tcW w:w="276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6A3C5E2" w14:textId="61D6B7CE" w:rsidR="0028186F" w:rsidRPr="0027502F" w:rsidRDefault="0028186F" w:rsidP="0073659A">
            <w:pPr>
              <w:spacing w:after="0" w:line="276" w:lineRule="auto"/>
              <w:jc w:val="left"/>
              <w:rPr>
                <w:rFonts w:eastAsia="Calibri"/>
                <w:b/>
                <w:bCs/>
                <w:color w:val="000000"/>
              </w:rPr>
            </w:pPr>
            <w:r w:rsidRPr="0027502F">
              <w:rPr>
                <w:rFonts w:eastAsia="Calibri"/>
                <w:b/>
                <w:bCs/>
                <w:color w:val="000000"/>
              </w:rPr>
              <w:t>Title</w:t>
            </w:r>
          </w:p>
        </w:tc>
        <w:tc>
          <w:tcPr>
            <w:tcW w:w="69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25674DA" w14:textId="3EACFD0E" w:rsidR="0028186F" w:rsidRPr="0027502F" w:rsidRDefault="00090050" w:rsidP="0073659A">
            <w:pPr>
              <w:spacing w:after="0" w:line="276" w:lineRule="auto"/>
              <w:jc w:val="left"/>
              <w:rPr>
                <w:rFonts w:eastAsia="PMingLiU"/>
                <w:b/>
                <w:bCs/>
                <w:color w:val="000000"/>
              </w:rPr>
            </w:pPr>
            <w:r w:rsidRPr="0027502F">
              <w:rPr>
                <w:rFonts w:eastAsia="PMingLiU"/>
                <w:b/>
                <w:bCs/>
                <w:color w:val="000000"/>
              </w:rPr>
              <w:t>Originator</w:t>
            </w:r>
          </w:p>
        </w:tc>
        <w:tc>
          <w:tcPr>
            <w:tcW w:w="54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9CD9FBF" w14:textId="752CE247" w:rsidR="0028186F" w:rsidRPr="0027502F" w:rsidRDefault="0028186F" w:rsidP="0073659A">
            <w:pPr>
              <w:spacing w:after="0" w:line="276" w:lineRule="auto"/>
              <w:jc w:val="left"/>
              <w:rPr>
                <w:rFonts w:eastAsia="Calibri"/>
                <w:b/>
                <w:bCs/>
                <w:color w:val="000000"/>
              </w:rPr>
            </w:pPr>
            <w:r w:rsidRPr="0027502F">
              <w:rPr>
                <w:rFonts w:eastAsia="Calibri"/>
                <w:b/>
                <w:bCs/>
                <w:color w:val="000000"/>
              </w:rPr>
              <w:t>Version</w:t>
            </w:r>
          </w:p>
        </w:tc>
        <w:tc>
          <w:tcPr>
            <w:tcW w:w="73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0761FFB" w14:textId="34D914CF" w:rsidR="0028186F" w:rsidRPr="0027502F" w:rsidRDefault="0028186F" w:rsidP="0073659A">
            <w:pPr>
              <w:spacing w:after="0" w:line="276" w:lineRule="auto"/>
              <w:jc w:val="left"/>
              <w:rPr>
                <w:rFonts w:eastAsia="Calibri"/>
                <w:b/>
                <w:bCs/>
                <w:color w:val="000000"/>
              </w:rPr>
            </w:pPr>
            <w:r w:rsidRPr="0027502F">
              <w:rPr>
                <w:rFonts w:eastAsia="Calibri"/>
                <w:b/>
                <w:bCs/>
                <w:color w:val="000000"/>
              </w:rPr>
              <w:t>Date</w:t>
            </w:r>
          </w:p>
        </w:tc>
      </w:tr>
      <w:tr w:rsidR="00BB25DF" w:rsidRPr="0027502F" w14:paraId="38E10FAE" w14:textId="77777777" w:rsidTr="00494863">
        <w:trPr>
          <w:trHeight w:val="61"/>
          <w:jc w:val="center"/>
        </w:trPr>
        <w:tc>
          <w:tcPr>
            <w:tcW w:w="258" w:type="pct"/>
            <w:tcBorders>
              <w:top w:val="single" w:sz="4" w:space="0" w:color="7F7F7F"/>
              <w:left w:val="single" w:sz="4" w:space="0" w:color="7F7F7F"/>
              <w:bottom w:val="single" w:sz="4" w:space="0" w:color="7F7F7F"/>
              <w:right w:val="single" w:sz="4" w:space="0" w:color="7F7F7F"/>
            </w:tcBorders>
          </w:tcPr>
          <w:p w14:paraId="58B4B7A2" w14:textId="6E47BA2C" w:rsidR="00BB25DF" w:rsidRPr="0027502F" w:rsidRDefault="00BB25DF" w:rsidP="00BB25DF">
            <w:pPr>
              <w:spacing w:after="0" w:line="276" w:lineRule="auto"/>
              <w:jc w:val="left"/>
              <w:rPr>
                <w:rFonts w:eastAsia="PMingLiU"/>
                <w:color w:val="000000"/>
                <w:sz w:val="20"/>
                <w:szCs w:val="20"/>
              </w:rPr>
            </w:pPr>
            <w:bookmarkStart w:id="14" w:name="R01"/>
            <w:r w:rsidRPr="0027502F">
              <w:rPr>
                <w:sz w:val="20"/>
                <w:szCs w:val="20"/>
              </w:rPr>
              <w:t>R0</w:t>
            </w:r>
            <w:r w:rsidR="00182F95" w:rsidRPr="0027502F">
              <w:rPr>
                <w:sz w:val="20"/>
                <w:szCs w:val="20"/>
              </w:rPr>
              <w:fldChar w:fldCharType="begin"/>
            </w:r>
            <w:r w:rsidR="00182F95" w:rsidRPr="0027502F">
              <w:rPr>
                <w:sz w:val="20"/>
                <w:szCs w:val="20"/>
              </w:rPr>
              <w:instrText xml:space="preserve"> SEQ ReferenceDocs \* MERGEFORMAT </w:instrText>
            </w:r>
            <w:r w:rsidR="00182F95" w:rsidRPr="0027502F">
              <w:rPr>
                <w:sz w:val="20"/>
                <w:szCs w:val="20"/>
              </w:rPr>
              <w:fldChar w:fldCharType="separate"/>
            </w:r>
            <w:r w:rsidR="00903B50" w:rsidRPr="0027502F">
              <w:rPr>
                <w:noProof/>
                <w:sz w:val="20"/>
                <w:szCs w:val="20"/>
              </w:rPr>
              <w:t>1</w:t>
            </w:r>
            <w:r w:rsidR="00182F95" w:rsidRPr="0027502F">
              <w:rPr>
                <w:sz w:val="20"/>
                <w:szCs w:val="20"/>
              </w:rPr>
              <w:fldChar w:fldCharType="end"/>
            </w:r>
            <w:bookmarkEnd w:id="14"/>
          </w:p>
        </w:tc>
        <w:tc>
          <w:tcPr>
            <w:tcW w:w="2768" w:type="pct"/>
            <w:tcBorders>
              <w:top w:val="single" w:sz="4" w:space="0" w:color="7F7F7F"/>
              <w:left w:val="single" w:sz="4" w:space="0" w:color="7F7F7F"/>
              <w:bottom w:val="single" w:sz="4" w:space="0" w:color="7F7F7F"/>
              <w:right w:val="single" w:sz="4" w:space="0" w:color="7F7F7F"/>
            </w:tcBorders>
            <w:vAlign w:val="center"/>
          </w:tcPr>
          <w:p w14:paraId="245A173A" w14:textId="08AD2641" w:rsidR="00BB25DF" w:rsidRPr="0027502F" w:rsidRDefault="00BB25DF" w:rsidP="00BB25DF">
            <w:pPr>
              <w:spacing w:after="0" w:line="276" w:lineRule="auto"/>
              <w:jc w:val="left"/>
              <w:rPr>
                <w:rFonts w:eastAsia="PMingLiU"/>
                <w:sz w:val="20"/>
                <w:szCs w:val="20"/>
              </w:rPr>
            </w:pPr>
            <w:r w:rsidRPr="0027502F">
              <w:rPr>
                <w:sz w:val="20"/>
                <w:szCs w:val="20"/>
              </w:rPr>
              <w:t>Excise Glossary of Terms (GLT)</w:t>
            </w:r>
          </w:p>
        </w:tc>
        <w:tc>
          <w:tcPr>
            <w:tcW w:w="695" w:type="pct"/>
            <w:tcBorders>
              <w:top w:val="single" w:sz="4" w:space="0" w:color="7F7F7F"/>
              <w:left w:val="single" w:sz="4" w:space="0" w:color="7F7F7F"/>
              <w:bottom w:val="single" w:sz="4" w:space="0" w:color="7F7F7F"/>
              <w:right w:val="single" w:sz="4" w:space="0" w:color="7F7F7F"/>
            </w:tcBorders>
          </w:tcPr>
          <w:p w14:paraId="27F59C4B" w14:textId="69DB7BA7" w:rsidR="00BB25DF" w:rsidRPr="0027502F" w:rsidRDefault="00A609CD" w:rsidP="00BB25DF">
            <w:pPr>
              <w:spacing w:after="0" w:line="276" w:lineRule="auto"/>
              <w:jc w:val="left"/>
              <w:rPr>
                <w:rFonts w:eastAsia="PMingLiU"/>
                <w:color w:val="000000"/>
                <w:sz w:val="20"/>
                <w:szCs w:val="20"/>
              </w:rPr>
            </w:pPr>
            <w:r w:rsidRPr="0027502F">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1479A5F1" w14:textId="4665A25F" w:rsidR="00BB25DF" w:rsidRPr="0027502F" w:rsidRDefault="00BB25DF" w:rsidP="00824EA0">
            <w:pPr>
              <w:spacing w:after="0" w:line="276" w:lineRule="auto"/>
              <w:jc w:val="left"/>
              <w:rPr>
                <w:rFonts w:eastAsia="Calibri"/>
                <w:sz w:val="20"/>
                <w:szCs w:val="20"/>
              </w:rPr>
            </w:pPr>
            <w:r w:rsidRPr="0027502F">
              <w:rPr>
                <w:sz w:val="20"/>
                <w:szCs w:val="20"/>
              </w:rPr>
              <w:t>2.09</w:t>
            </w:r>
          </w:p>
        </w:tc>
        <w:tc>
          <w:tcPr>
            <w:tcW w:w="730" w:type="pct"/>
            <w:tcBorders>
              <w:top w:val="single" w:sz="4" w:space="0" w:color="7F7F7F"/>
              <w:left w:val="single" w:sz="4" w:space="0" w:color="7F7F7F"/>
              <w:bottom w:val="single" w:sz="4" w:space="0" w:color="7F7F7F"/>
              <w:right w:val="single" w:sz="4" w:space="0" w:color="7F7F7F"/>
            </w:tcBorders>
          </w:tcPr>
          <w:p w14:paraId="19DFC6F9" w14:textId="0F0B6FD9" w:rsidR="00BB25DF" w:rsidRPr="0027502F" w:rsidRDefault="00AB0D80" w:rsidP="00BB25DF">
            <w:pPr>
              <w:spacing w:after="0" w:line="276" w:lineRule="auto"/>
              <w:jc w:val="left"/>
              <w:rPr>
                <w:rFonts w:eastAsia="Calibri"/>
                <w:color w:val="000000"/>
                <w:sz w:val="20"/>
                <w:szCs w:val="20"/>
              </w:rPr>
            </w:pPr>
            <w:r w:rsidRPr="0027502F">
              <w:rPr>
                <w:rFonts w:eastAsia="Calibri"/>
                <w:color w:val="000000"/>
                <w:sz w:val="20"/>
                <w:szCs w:val="20"/>
              </w:rPr>
              <w:t>03/08/2016</w:t>
            </w:r>
          </w:p>
        </w:tc>
      </w:tr>
      <w:tr w:rsidR="00BB25DF" w:rsidRPr="0027502F" w14:paraId="1D4F3520"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2D235C28" w14:textId="27D8C278" w:rsidR="00BB25DF" w:rsidRPr="0027502F" w:rsidRDefault="00BB25DF" w:rsidP="00BB25DF">
            <w:pPr>
              <w:spacing w:after="0" w:line="276" w:lineRule="auto"/>
              <w:jc w:val="left"/>
              <w:rPr>
                <w:rFonts w:eastAsia="PMingLiU"/>
                <w:color w:val="000000"/>
                <w:sz w:val="20"/>
                <w:szCs w:val="20"/>
              </w:rPr>
            </w:pPr>
            <w:bookmarkStart w:id="15" w:name="R02"/>
            <w:r w:rsidRPr="0027502F">
              <w:rPr>
                <w:sz w:val="20"/>
                <w:szCs w:val="20"/>
              </w:rPr>
              <w:t>R0</w:t>
            </w:r>
            <w:r w:rsidR="00182F95" w:rsidRPr="0027502F">
              <w:rPr>
                <w:sz w:val="20"/>
                <w:szCs w:val="20"/>
              </w:rPr>
              <w:fldChar w:fldCharType="begin"/>
            </w:r>
            <w:r w:rsidR="00182F95" w:rsidRPr="0027502F">
              <w:rPr>
                <w:sz w:val="20"/>
                <w:szCs w:val="20"/>
              </w:rPr>
              <w:instrText xml:space="preserve"> SEQ ReferenceDocs \* MERGEFORMAT </w:instrText>
            </w:r>
            <w:r w:rsidR="00182F95" w:rsidRPr="0027502F">
              <w:rPr>
                <w:sz w:val="20"/>
                <w:szCs w:val="20"/>
              </w:rPr>
              <w:fldChar w:fldCharType="separate"/>
            </w:r>
            <w:r w:rsidR="00903B50" w:rsidRPr="0027502F">
              <w:rPr>
                <w:noProof/>
                <w:sz w:val="20"/>
                <w:szCs w:val="20"/>
              </w:rPr>
              <w:t>2</w:t>
            </w:r>
            <w:r w:rsidR="00182F95" w:rsidRPr="0027502F">
              <w:rPr>
                <w:sz w:val="20"/>
                <w:szCs w:val="20"/>
              </w:rPr>
              <w:fldChar w:fldCharType="end"/>
            </w:r>
            <w:bookmarkEnd w:id="15"/>
          </w:p>
        </w:tc>
        <w:tc>
          <w:tcPr>
            <w:tcW w:w="2768" w:type="pct"/>
            <w:tcBorders>
              <w:top w:val="single" w:sz="4" w:space="0" w:color="7F7F7F"/>
              <w:left w:val="single" w:sz="4" w:space="0" w:color="7F7F7F"/>
              <w:bottom w:val="single" w:sz="4" w:space="0" w:color="7F7F7F"/>
              <w:right w:val="single" w:sz="4" w:space="0" w:color="7F7F7F"/>
            </w:tcBorders>
            <w:vAlign w:val="center"/>
          </w:tcPr>
          <w:p w14:paraId="556AB00C" w14:textId="5C0C4AC1" w:rsidR="00BB25DF" w:rsidRPr="0027502F" w:rsidRDefault="005F58FC" w:rsidP="00BB25DF">
            <w:pPr>
              <w:spacing w:after="0" w:line="276" w:lineRule="auto"/>
              <w:jc w:val="left"/>
              <w:rPr>
                <w:rFonts w:eastAsia="PMingLiU"/>
                <w:color w:val="000000"/>
                <w:sz w:val="20"/>
                <w:szCs w:val="20"/>
              </w:rPr>
            </w:pPr>
            <w:r w:rsidRPr="0027502F">
              <w:rPr>
                <w:sz w:val="20"/>
                <w:szCs w:val="20"/>
              </w:rPr>
              <w:t>Functional Excise System Specifications (FESS)</w:t>
            </w:r>
          </w:p>
        </w:tc>
        <w:tc>
          <w:tcPr>
            <w:tcW w:w="695" w:type="pct"/>
            <w:tcBorders>
              <w:top w:val="single" w:sz="4" w:space="0" w:color="7F7F7F"/>
              <w:left w:val="single" w:sz="4" w:space="0" w:color="7F7F7F"/>
              <w:bottom w:val="single" w:sz="4" w:space="0" w:color="7F7F7F"/>
              <w:right w:val="single" w:sz="4" w:space="0" w:color="7F7F7F"/>
            </w:tcBorders>
          </w:tcPr>
          <w:p w14:paraId="40932B1F" w14:textId="1E01B64C" w:rsidR="00BB25DF" w:rsidRPr="0027502F" w:rsidRDefault="001B5ADC" w:rsidP="00BB25DF">
            <w:pPr>
              <w:spacing w:after="0" w:line="276" w:lineRule="auto"/>
              <w:jc w:val="left"/>
              <w:rPr>
                <w:rFonts w:eastAsia="PMingLiU"/>
                <w:color w:val="000000"/>
                <w:sz w:val="20"/>
                <w:szCs w:val="20"/>
              </w:rPr>
            </w:pPr>
            <w:r w:rsidRPr="0027502F">
              <w:rPr>
                <w:rFonts w:eastAsia="PMingLiU"/>
                <w:color w:val="000000"/>
                <w:sz w:val="20"/>
                <w:szCs w:val="20"/>
              </w:rPr>
              <w:t>FITSDEV3</w:t>
            </w:r>
          </w:p>
        </w:tc>
        <w:tc>
          <w:tcPr>
            <w:tcW w:w="549" w:type="pct"/>
            <w:tcBorders>
              <w:top w:val="single" w:sz="4" w:space="0" w:color="7F7F7F"/>
              <w:left w:val="single" w:sz="4" w:space="0" w:color="7F7F7F"/>
              <w:bottom w:val="single" w:sz="4" w:space="0" w:color="7F7F7F"/>
              <w:right w:val="single" w:sz="4" w:space="0" w:color="7F7F7F"/>
            </w:tcBorders>
          </w:tcPr>
          <w:p w14:paraId="68EA0DC4" w14:textId="7E7BD5FA" w:rsidR="00BB25DF" w:rsidRPr="0027502F" w:rsidRDefault="00BB4D2D" w:rsidP="00824EA0">
            <w:pPr>
              <w:spacing w:after="0" w:line="276" w:lineRule="auto"/>
              <w:jc w:val="left"/>
              <w:rPr>
                <w:rFonts w:eastAsia="Calibri"/>
                <w:sz w:val="20"/>
                <w:szCs w:val="20"/>
              </w:rPr>
            </w:pPr>
            <w:r w:rsidRPr="0027502F">
              <w:rPr>
                <w:rFonts w:eastAsia="Calibri"/>
                <w:sz w:val="20"/>
                <w:szCs w:val="20"/>
              </w:rPr>
              <w:t>4.01</w:t>
            </w:r>
          </w:p>
        </w:tc>
        <w:tc>
          <w:tcPr>
            <w:tcW w:w="730" w:type="pct"/>
            <w:tcBorders>
              <w:top w:val="single" w:sz="4" w:space="0" w:color="7F7F7F"/>
              <w:left w:val="single" w:sz="4" w:space="0" w:color="7F7F7F"/>
              <w:bottom w:val="single" w:sz="4" w:space="0" w:color="7F7F7F"/>
              <w:right w:val="single" w:sz="4" w:space="0" w:color="7F7F7F"/>
            </w:tcBorders>
          </w:tcPr>
          <w:p w14:paraId="761EF94F" w14:textId="25A9F2DF" w:rsidR="00BB25DF" w:rsidRPr="0027502F" w:rsidRDefault="00BB4D2D" w:rsidP="00BB25DF">
            <w:pPr>
              <w:spacing w:after="0" w:line="276" w:lineRule="auto"/>
              <w:jc w:val="left"/>
              <w:rPr>
                <w:rFonts w:eastAsia="Calibri"/>
                <w:sz w:val="20"/>
                <w:szCs w:val="20"/>
              </w:rPr>
            </w:pPr>
            <w:r w:rsidRPr="0027502F">
              <w:rPr>
                <w:rFonts w:eastAsia="Calibri"/>
                <w:sz w:val="20"/>
                <w:szCs w:val="20"/>
              </w:rPr>
              <w:t>18/11/2021</w:t>
            </w:r>
          </w:p>
        </w:tc>
      </w:tr>
      <w:tr w:rsidR="005F58FC" w:rsidRPr="0027502F" w14:paraId="0A28B9F9"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02B5D5FC" w14:textId="49431E46" w:rsidR="005F58FC" w:rsidRPr="0027502F" w:rsidRDefault="005F58FC" w:rsidP="005F58FC">
            <w:pPr>
              <w:spacing w:after="0" w:line="276" w:lineRule="auto"/>
              <w:jc w:val="left"/>
              <w:rPr>
                <w:rFonts w:eastAsia="PMingLiU"/>
                <w:color w:val="000000"/>
                <w:sz w:val="20"/>
                <w:szCs w:val="20"/>
              </w:rPr>
            </w:pPr>
            <w:bookmarkStart w:id="16" w:name="R03"/>
            <w:r w:rsidRPr="0027502F">
              <w:rPr>
                <w:sz w:val="20"/>
                <w:szCs w:val="20"/>
              </w:rPr>
              <w:lastRenderedPageBreak/>
              <w:t>R0</w:t>
            </w:r>
            <w:r w:rsidRPr="0027502F">
              <w:rPr>
                <w:sz w:val="20"/>
                <w:szCs w:val="20"/>
              </w:rPr>
              <w:fldChar w:fldCharType="begin"/>
            </w:r>
            <w:r w:rsidRPr="0027502F">
              <w:rPr>
                <w:sz w:val="20"/>
                <w:szCs w:val="20"/>
              </w:rPr>
              <w:instrText xml:space="preserve"> SEQ ReferenceDocs \* MERGEFORMAT </w:instrText>
            </w:r>
            <w:r w:rsidRPr="0027502F">
              <w:rPr>
                <w:sz w:val="20"/>
                <w:szCs w:val="20"/>
              </w:rPr>
              <w:fldChar w:fldCharType="separate"/>
            </w:r>
            <w:r w:rsidR="00903B50" w:rsidRPr="0027502F">
              <w:rPr>
                <w:noProof/>
                <w:sz w:val="20"/>
                <w:szCs w:val="20"/>
              </w:rPr>
              <w:t>3</w:t>
            </w:r>
            <w:r w:rsidRPr="0027502F">
              <w:rPr>
                <w:sz w:val="20"/>
                <w:szCs w:val="20"/>
              </w:rPr>
              <w:fldChar w:fldCharType="end"/>
            </w:r>
            <w:bookmarkEnd w:id="16"/>
          </w:p>
        </w:tc>
        <w:tc>
          <w:tcPr>
            <w:tcW w:w="2768" w:type="pct"/>
            <w:tcBorders>
              <w:top w:val="single" w:sz="4" w:space="0" w:color="7F7F7F"/>
              <w:left w:val="single" w:sz="4" w:space="0" w:color="7F7F7F"/>
              <w:bottom w:val="single" w:sz="4" w:space="0" w:color="7F7F7F"/>
              <w:right w:val="single" w:sz="4" w:space="0" w:color="7F7F7F"/>
            </w:tcBorders>
            <w:vAlign w:val="center"/>
          </w:tcPr>
          <w:p w14:paraId="43261886" w14:textId="0C6ADF15" w:rsidR="005F58FC" w:rsidRPr="0027502F" w:rsidRDefault="005F58FC" w:rsidP="005F58FC">
            <w:pPr>
              <w:spacing w:after="0" w:line="276" w:lineRule="auto"/>
              <w:jc w:val="left"/>
              <w:rPr>
                <w:rFonts w:eastAsia="PMingLiU"/>
                <w:color w:val="000000"/>
                <w:sz w:val="20"/>
                <w:szCs w:val="20"/>
              </w:rPr>
            </w:pPr>
            <w:r w:rsidRPr="0027502F">
              <w:rPr>
                <w:bCs/>
                <w:sz w:val="20"/>
                <w:szCs w:val="20"/>
              </w:rPr>
              <w:t>Functional Excise System Specification (FESS) List of Requests for Change and EMCS Change Advisory Board Recommendations</w:t>
            </w:r>
          </w:p>
        </w:tc>
        <w:tc>
          <w:tcPr>
            <w:tcW w:w="695" w:type="pct"/>
            <w:tcBorders>
              <w:top w:val="single" w:sz="4" w:space="0" w:color="7F7F7F"/>
              <w:left w:val="single" w:sz="4" w:space="0" w:color="7F7F7F"/>
              <w:bottom w:val="single" w:sz="4" w:space="0" w:color="7F7F7F"/>
              <w:right w:val="single" w:sz="4" w:space="0" w:color="7F7F7F"/>
            </w:tcBorders>
          </w:tcPr>
          <w:p w14:paraId="14DED15B" w14:textId="20526B7B" w:rsidR="005F58FC" w:rsidRPr="0027502F" w:rsidRDefault="005F58FC" w:rsidP="005F58FC">
            <w:pPr>
              <w:spacing w:after="0" w:line="276" w:lineRule="auto"/>
              <w:jc w:val="left"/>
              <w:rPr>
                <w:rFonts w:eastAsia="PMingLiU"/>
                <w:color w:val="000000"/>
                <w:sz w:val="20"/>
                <w:szCs w:val="20"/>
              </w:rPr>
            </w:pPr>
            <w:r w:rsidRPr="0027502F">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43125B5D" w14:textId="556B2C89" w:rsidR="005F58FC" w:rsidRPr="0027502F" w:rsidRDefault="00350274" w:rsidP="005F58FC">
            <w:pPr>
              <w:spacing w:after="0" w:line="276" w:lineRule="auto"/>
              <w:jc w:val="left"/>
              <w:rPr>
                <w:rFonts w:eastAsia="Calibri"/>
                <w:sz w:val="20"/>
                <w:szCs w:val="20"/>
              </w:rPr>
            </w:pPr>
            <w:r w:rsidRPr="0027502F">
              <w:rPr>
                <w:rFonts w:eastAsia="Calibri"/>
                <w:sz w:val="20"/>
                <w:szCs w:val="20"/>
              </w:rPr>
              <w:t>6.</w:t>
            </w:r>
            <w:r w:rsidR="00BB4D2D" w:rsidRPr="0027502F">
              <w:rPr>
                <w:rFonts w:eastAsia="Calibri"/>
                <w:sz w:val="20"/>
                <w:szCs w:val="20"/>
              </w:rPr>
              <w:t>83</w:t>
            </w:r>
          </w:p>
        </w:tc>
        <w:tc>
          <w:tcPr>
            <w:tcW w:w="730" w:type="pct"/>
            <w:tcBorders>
              <w:top w:val="single" w:sz="4" w:space="0" w:color="7F7F7F"/>
              <w:left w:val="single" w:sz="4" w:space="0" w:color="7F7F7F"/>
              <w:bottom w:val="single" w:sz="4" w:space="0" w:color="7F7F7F"/>
              <w:right w:val="single" w:sz="4" w:space="0" w:color="7F7F7F"/>
            </w:tcBorders>
          </w:tcPr>
          <w:p w14:paraId="3247DE52" w14:textId="4541C601" w:rsidR="005F58FC" w:rsidRPr="0027502F" w:rsidRDefault="00BB4D2D" w:rsidP="005F58FC">
            <w:pPr>
              <w:spacing w:after="0" w:line="276" w:lineRule="auto"/>
              <w:jc w:val="left"/>
              <w:rPr>
                <w:rFonts w:eastAsia="Calibri"/>
                <w:sz w:val="20"/>
                <w:szCs w:val="20"/>
              </w:rPr>
            </w:pPr>
            <w:r w:rsidRPr="0027502F">
              <w:rPr>
                <w:rFonts w:eastAsia="Calibri"/>
                <w:sz w:val="20"/>
                <w:szCs w:val="20"/>
              </w:rPr>
              <w:t>09</w:t>
            </w:r>
            <w:r w:rsidR="00350274" w:rsidRPr="0027502F">
              <w:rPr>
                <w:rFonts w:eastAsia="Calibri"/>
                <w:sz w:val="20"/>
                <w:szCs w:val="20"/>
              </w:rPr>
              <w:t>/</w:t>
            </w:r>
            <w:r w:rsidRPr="0027502F">
              <w:rPr>
                <w:rFonts w:eastAsia="Calibri"/>
                <w:sz w:val="20"/>
                <w:szCs w:val="20"/>
              </w:rPr>
              <w:t>11</w:t>
            </w:r>
            <w:r w:rsidR="00350274" w:rsidRPr="0027502F">
              <w:rPr>
                <w:rFonts w:eastAsia="Calibri"/>
                <w:sz w:val="20"/>
                <w:szCs w:val="20"/>
              </w:rPr>
              <w:t>/202</w:t>
            </w:r>
            <w:r w:rsidR="00687BE2" w:rsidRPr="0027502F">
              <w:rPr>
                <w:rFonts w:eastAsia="Calibri"/>
                <w:sz w:val="20"/>
                <w:szCs w:val="20"/>
              </w:rPr>
              <w:t>1</w:t>
            </w:r>
          </w:p>
        </w:tc>
      </w:tr>
      <w:tr w:rsidR="005F58FC" w:rsidRPr="0027502F" w14:paraId="4EE9B0AB"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2298370B" w14:textId="2AC8F71B" w:rsidR="005F58FC" w:rsidRPr="0027502F" w:rsidRDefault="005F58FC" w:rsidP="005F58FC">
            <w:pPr>
              <w:spacing w:after="0" w:line="276" w:lineRule="auto"/>
              <w:jc w:val="left"/>
              <w:rPr>
                <w:sz w:val="20"/>
                <w:szCs w:val="20"/>
              </w:rPr>
            </w:pPr>
            <w:bookmarkStart w:id="17" w:name="R04"/>
            <w:r w:rsidRPr="0027502F">
              <w:rPr>
                <w:sz w:val="20"/>
                <w:szCs w:val="20"/>
              </w:rPr>
              <w:t>R04</w:t>
            </w:r>
            <w:bookmarkEnd w:id="17"/>
          </w:p>
        </w:tc>
        <w:tc>
          <w:tcPr>
            <w:tcW w:w="2768" w:type="pct"/>
            <w:tcBorders>
              <w:top w:val="single" w:sz="4" w:space="0" w:color="7F7F7F"/>
              <w:left w:val="single" w:sz="4" w:space="0" w:color="7F7F7F"/>
              <w:bottom w:val="single" w:sz="4" w:space="0" w:color="7F7F7F"/>
              <w:right w:val="single" w:sz="4" w:space="0" w:color="7F7F7F"/>
            </w:tcBorders>
            <w:vAlign w:val="center"/>
          </w:tcPr>
          <w:p w14:paraId="44846CAC" w14:textId="3C780A69" w:rsidR="005F58FC" w:rsidRPr="0027502F" w:rsidRDefault="005F58FC" w:rsidP="005F58FC">
            <w:pPr>
              <w:spacing w:after="0" w:line="276" w:lineRule="auto"/>
              <w:jc w:val="left"/>
              <w:rPr>
                <w:rFonts w:eastAsia="PMingLiU"/>
                <w:color w:val="000000"/>
                <w:sz w:val="20"/>
                <w:szCs w:val="20"/>
              </w:rPr>
            </w:pPr>
            <w:r w:rsidRPr="0027502F">
              <w:rPr>
                <w:bCs/>
                <w:sz w:val="20"/>
                <w:szCs w:val="20"/>
              </w:rPr>
              <w:t>DDNEA for EMCS Phase 3</w:t>
            </w:r>
          </w:p>
        </w:tc>
        <w:tc>
          <w:tcPr>
            <w:tcW w:w="695" w:type="pct"/>
            <w:tcBorders>
              <w:top w:val="single" w:sz="4" w:space="0" w:color="7F7F7F"/>
              <w:left w:val="single" w:sz="4" w:space="0" w:color="7F7F7F"/>
              <w:bottom w:val="single" w:sz="4" w:space="0" w:color="7F7F7F"/>
              <w:right w:val="single" w:sz="4" w:space="0" w:color="7F7F7F"/>
            </w:tcBorders>
          </w:tcPr>
          <w:p w14:paraId="2749EDDC" w14:textId="746B8866" w:rsidR="005F58FC" w:rsidRPr="0027502F" w:rsidRDefault="00350274" w:rsidP="005F58FC">
            <w:pPr>
              <w:spacing w:after="0" w:line="276" w:lineRule="auto"/>
              <w:jc w:val="left"/>
              <w:rPr>
                <w:rFonts w:eastAsia="PMingLiU"/>
                <w:color w:val="000000"/>
                <w:sz w:val="20"/>
                <w:szCs w:val="20"/>
              </w:rPr>
            </w:pPr>
            <w:r w:rsidRPr="0027502F">
              <w:rPr>
                <w:rFonts w:eastAsia="PMingLiU"/>
                <w:color w:val="000000"/>
                <w:sz w:val="20"/>
                <w:szCs w:val="20"/>
              </w:rPr>
              <w:t>FITSDEV3</w:t>
            </w:r>
          </w:p>
        </w:tc>
        <w:tc>
          <w:tcPr>
            <w:tcW w:w="549" w:type="pct"/>
            <w:tcBorders>
              <w:top w:val="single" w:sz="4" w:space="0" w:color="7F7F7F"/>
              <w:left w:val="single" w:sz="4" w:space="0" w:color="7F7F7F"/>
              <w:bottom w:val="single" w:sz="4" w:space="0" w:color="7F7F7F"/>
              <w:right w:val="single" w:sz="4" w:space="0" w:color="7F7F7F"/>
            </w:tcBorders>
          </w:tcPr>
          <w:p w14:paraId="5A36CF90" w14:textId="5CADB1CE" w:rsidR="005F58FC" w:rsidRPr="0027502F" w:rsidRDefault="00BB4D2D" w:rsidP="005F58FC">
            <w:pPr>
              <w:spacing w:after="0" w:line="276" w:lineRule="auto"/>
              <w:jc w:val="left"/>
              <w:rPr>
                <w:rFonts w:eastAsia="Calibri"/>
                <w:sz w:val="20"/>
                <w:szCs w:val="20"/>
              </w:rPr>
            </w:pPr>
            <w:r w:rsidRPr="0027502F">
              <w:rPr>
                <w:rFonts w:eastAsia="Calibri"/>
                <w:sz w:val="20"/>
                <w:szCs w:val="20"/>
              </w:rPr>
              <w:t>3</w:t>
            </w:r>
            <w:r w:rsidR="00350274" w:rsidRPr="0027502F">
              <w:rPr>
                <w:rFonts w:eastAsia="Calibri"/>
                <w:sz w:val="20"/>
                <w:szCs w:val="20"/>
              </w:rPr>
              <w:t>.02</w:t>
            </w:r>
          </w:p>
        </w:tc>
        <w:tc>
          <w:tcPr>
            <w:tcW w:w="730" w:type="pct"/>
            <w:tcBorders>
              <w:top w:val="single" w:sz="4" w:space="0" w:color="7F7F7F"/>
              <w:left w:val="single" w:sz="4" w:space="0" w:color="7F7F7F"/>
              <w:bottom w:val="single" w:sz="4" w:space="0" w:color="7F7F7F"/>
              <w:right w:val="single" w:sz="4" w:space="0" w:color="7F7F7F"/>
            </w:tcBorders>
          </w:tcPr>
          <w:p w14:paraId="03C59B76" w14:textId="54933143" w:rsidR="005F58FC" w:rsidRPr="0027502F" w:rsidRDefault="00BB4D2D" w:rsidP="005F58FC">
            <w:pPr>
              <w:spacing w:after="0" w:line="276" w:lineRule="auto"/>
              <w:jc w:val="left"/>
              <w:rPr>
                <w:rFonts w:eastAsia="Calibri"/>
                <w:sz w:val="20"/>
                <w:szCs w:val="20"/>
              </w:rPr>
            </w:pPr>
            <w:r w:rsidRPr="0027502F">
              <w:rPr>
                <w:rFonts w:eastAsia="Calibri"/>
                <w:sz w:val="20"/>
                <w:szCs w:val="20"/>
              </w:rPr>
              <w:t>11</w:t>
            </w:r>
            <w:r w:rsidR="00350274" w:rsidRPr="0027502F">
              <w:rPr>
                <w:rFonts w:eastAsia="Calibri"/>
                <w:sz w:val="20"/>
                <w:szCs w:val="20"/>
              </w:rPr>
              <w:t>/</w:t>
            </w:r>
            <w:r w:rsidRPr="0027502F">
              <w:rPr>
                <w:rFonts w:eastAsia="Calibri"/>
                <w:sz w:val="20"/>
                <w:szCs w:val="20"/>
              </w:rPr>
              <w:t>11</w:t>
            </w:r>
            <w:r w:rsidR="00350274" w:rsidRPr="0027502F">
              <w:rPr>
                <w:rFonts w:eastAsia="Calibri"/>
                <w:sz w:val="20"/>
                <w:szCs w:val="20"/>
              </w:rPr>
              <w:t>/20</w:t>
            </w:r>
            <w:r w:rsidRPr="0027502F">
              <w:rPr>
                <w:rFonts w:eastAsia="Calibri"/>
                <w:sz w:val="20"/>
                <w:szCs w:val="20"/>
              </w:rPr>
              <w:t>21</w:t>
            </w:r>
          </w:p>
        </w:tc>
      </w:tr>
      <w:tr w:rsidR="005F58FC" w:rsidRPr="0027502F" w14:paraId="1E00827E" w14:textId="77777777" w:rsidTr="00494863">
        <w:trPr>
          <w:jc w:val="center"/>
        </w:trPr>
        <w:tc>
          <w:tcPr>
            <w:tcW w:w="258" w:type="pct"/>
            <w:tcBorders>
              <w:top w:val="single" w:sz="4" w:space="0" w:color="7F7F7F"/>
              <w:left w:val="single" w:sz="4" w:space="0" w:color="7F7F7F"/>
              <w:bottom w:val="single" w:sz="4" w:space="0" w:color="7F7F7F"/>
              <w:right w:val="single" w:sz="4" w:space="0" w:color="7F7F7F"/>
            </w:tcBorders>
          </w:tcPr>
          <w:p w14:paraId="762B6FCD" w14:textId="79C81A28" w:rsidR="005F58FC" w:rsidRPr="0027502F" w:rsidRDefault="005F58FC" w:rsidP="005F58FC">
            <w:pPr>
              <w:spacing w:after="0" w:line="276" w:lineRule="auto"/>
              <w:jc w:val="left"/>
              <w:rPr>
                <w:sz w:val="20"/>
                <w:szCs w:val="20"/>
              </w:rPr>
            </w:pPr>
            <w:bookmarkStart w:id="18" w:name="R05"/>
            <w:r w:rsidRPr="0027502F">
              <w:rPr>
                <w:sz w:val="20"/>
                <w:szCs w:val="20"/>
              </w:rPr>
              <w:t>R05</w:t>
            </w:r>
            <w:bookmarkEnd w:id="18"/>
          </w:p>
        </w:tc>
        <w:tc>
          <w:tcPr>
            <w:tcW w:w="2768" w:type="pct"/>
            <w:tcBorders>
              <w:top w:val="single" w:sz="4" w:space="0" w:color="7F7F7F"/>
              <w:left w:val="single" w:sz="4" w:space="0" w:color="7F7F7F"/>
              <w:bottom w:val="single" w:sz="4" w:space="0" w:color="7F7F7F"/>
              <w:right w:val="single" w:sz="4" w:space="0" w:color="7F7F7F"/>
            </w:tcBorders>
            <w:vAlign w:val="center"/>
          </w:tcPr>
          <w:p w14:paraId="7B6D09F3" w14:textId="6719FAEB" w:rsidR="005F58FC" w:rsidRPr="0027502F" w:rsidRDefault="005F58FC" w:rsidP="005F58FC">
            <w:pPr>
              <w:spacing w:after="0" w:line="276" w:lineRule="auto"/>
              <w:jc w:val="left"/>
              <w:rPr>
                <w:rFonts w:eastAsia="PMingLiU"/>
                <w:color w:val="000000"/>
                <w:sz w:val="20"/>
                <w:szCs w:val="20"/>
              </w:rPr>
            </w:pPr>
            <w:r w:rsidRPr="0027502F">
              <w:rPr>
                <w:bCs/>
                <w:sz w:val="20"/>
                <w:szCs w:val="20"/>
              </w:rPr>
              <w:t>Design Document for National Excise Applications for EMCS (DDNEA for EMCS) List of Requests for Change and EMCS Change Advisory Board Recommendations</w:t>
            </w:r>
          </w:p>
        </w:tc>
        <w:tc>
          <w:tcPr>
            <w:tcW w:w="695" w:type="pct"/>
            <w:tcBorders>
              <w:top w:val="single" w:sz="4" w:space="0" w:color="7F7F7F"/>
              <w:left w:val="single" w:sz="4" w:space="0" w:color="7F7F7F"/>
              <w:bottom w:val="single" w:sz="4" w:space="0" w:color="7F7F7F"/>
              <w:right w:val="single" w:sz="4" w:space="0" w:color="7F7F7F"/>
            </w:tcBorders>
          </w:tcPr>
          <w:p w14:paraId="2123A07F" w14:textId="634A2008" w:rsidR="005F58FC" w:rsidRPr="0027502F" w:rsidRDefault="005F58FC" w:rsidP="005F58FC">
            <w:pPr>
              <w:spacing w:after="0" w:line="276" w:lineRule="auto"/>
              <w:jc w:val="left"/>
              <w:rPr>
                <w:rFonts w:eastAsia="PMingLiU"/>
                <w:color w:val="000000"/>
                <w:sz w:val="20"/>
                <w:szCs w:val="20"/>
              </w:rPr>
            </w:pPr>
            <w:r w:rsidRPr="0027502F">
              <w:rPr>
                <w:rFonts w:eastAsia="PMingLiU"/>
                <w:color w:val="000000"/>
                <w:sz w:val="20"/>
                <w:szCs w:val="20"/>
              </w:rPr>
              <w:t>ITSM3 TES</w:t>
            </w:r>
          </w:p>
        </w:tc>
        <w:tc>
          <w:tcPr>
            <w:tcW w:w="549" w:type="pct"/>
            <w:tcBorders>
              <w:top w:val="single" w:sz="4" w:space="0" w:color="7F7F7F"/>
              <w:left w:val="single" w:sz="4" w:space="0" w:color="7F7F7F"/>
              <w:bottom w:val="single" w:sz="4" w:space="0" w:color="7F7F7F"/>
              <w:right w:val="single" w:sz="4" w:space="0" w:color="7F7F7F"/>
            </w:tcBorders>
          </w:tcPr>
          <w:p w14:paraId="6ED0ED4B" w14:textId="03332752" w:rsidR="005F58FC" w:rsidRPr="0027502F" w:rsidRDefault="00350274" w:rsidP="005F58FC">
            <w:pPr>
              <w:spacing w:after="0" w:line="276" w:lineRule="auto"/>
              <w:jc w:val="left"/>
              <w:rPr>
                <w:rFonts w:eastAsia="Calibri"/>
                <w:sz w:val="20"/>
                <w:szCs w:val="20"/>
              </w:rPr>
            </w:pPr>
            <w:r w:rsidRPr="0027502F">
              <w:rPr>
                <w:rFonts w:eastAsia="Calibri"/>
                <w:sz w:val="20"/>
                <w:szCs w:val="20"/>
              </w:rPr>
              <w:t>3.</w:t>
            </w:r>
            <w:r w:rsidR="00687BE2" w:rsidRPr="0027502F">
              <w:rPr>
                <w:rFonts w:eastAsia="Calibri"/>
                <w:sz w:val="20"/>
                <w:szCs w:val="20"/>
              </w:rPr>
              <w:t>9</w:t>
            </w:r>
            <w:r w:rsidR="00172A22" w:rsidRPr="0027502F">
              <w:rPr>
                <w:rFonts w:eastAsia="Calibri"/>
                <w:sz w:val="20"/>
                <w:szCs w:val="20"/>
              </w:rPr>
              <w:t>7</w:t>
            </w:r>
          </w:p>
        </w:tc>
        <w:tc>
          <w:tcPr>
            <w:tcW w:w="730" w:type="pct"/>
            <w:tcBorders>
              <w:top w:val="single" w:sz="4" w:space="0" w:color="7F7F7F"/>
              <w:left w:val="single" w:sz="4" w:space="0" w:color="7F7F7F"/>
              <w:bottom w:val="single" w:sz="4" w:space="0" w:color="7F7F7F"/>
              <w:right w:val="single" w:sz="4" w:space="0" w:color="7F7F7F"/>
            </w:tcBorders>
          </w:tcPr>
          <w:p w14:paraId="602C492F" w14:textId="475606E4" w:rsidR="005F58FC" w:rsidRPr="0027502F" w:rsidRDefault="00BB4D2D" w:rsidP="005F58FC">
            <w:pPr>
              <w:spacing w:after="0" w:line="276" w:lineRule="auto"/>
              <w:jc w:val="left"/>
              <w:rPr>
                <w:rFonts w:eastAsia="Calibri"/>
                <w:sz w:val="20"/>
                <w:szCs w:val="20"/>
              </w:rPr>
            </w:pPr>
            <w:r w:rsidRPr="0027502F">
              <w:rPr>
                <w:rFonts w:eastAsia="Calibri"/>
                <w:sz w:val="20"/>
                <w:szCs w:val="20"/>
              </w:rPr>
              <w:t>04/11</w:t>
            </w:r>
            <w:r w:rsidR="00350274" w:rsidRPr="0027502F">
              <w:rPr>
                <w:rFonts w:eastAsia="Calibri"/>
                <w:sz w:val="20"/>
                <w:szCs w:val="20"/>
              </w:rPr>
              <w:t>/202</w:t>
            </w:r>
            <w:r w:rsidR="00687BE2" w:rsidRPr="0027502F">
              <w:rPr>
                <w:rFonts w:eastAsia="Calibri"/>
                <w:sz w:val="20"/>
                <w:szCs w:val="20"/>
              </w:rPr>
              <w:t>1</w:t>
            </w:r>
          </w:p>
        </w:tc>
      </w:tr>
    </w:tbl>
    <w:p w14:paraId="1E01F369" w14:textId="6E56EFAD" w:rsidR="00471835" w:rsidRPr="0027502F" w:rsidRDefault="001F52A3" w:rsidP="001F52A3">
      <w:pPr>
        <w:pStyle w:val="Caption"/>
      </w:pPr>
      <w:bookmarkStart w:id="19" w:name="_Toc88490273"/>
      <w:r w:rsidRPr="0027502F">
        <w:t xml:space="preserve">Table </w:t>
      </w:r>
      <w:fldSimple w:instr=" SEQ Table \* ARABIC ">
        <w:r w:rsidR="00903B50" w:rsidRPr="0027502F">
          <w:rPr>
            <w:noProof/>
          </w:rPr>
          <w:t>1</w:t>
        </w:r>
      </w:fldSimple>
      <w:r w:rsidRPr="0027502F">
        <w:t>: Reference documents</w:t>
      </w:r>
      <w:bookmarkEnd w:id="19"/>
    </w:p>
    <w:p w14:paraId="74B283CB" w14:textId="44EF046B" w:rsidR="00471835" w:rsidRPr="0027502F" w:rsidRDefault="00471835" w:rsidP="00471835">
      <w:pPr>
        <w:pStyle w:val="Heading2"/>
      </w:pPr>
      <w:bookmarkStart w:id="20" w:name="_Toc88490256"/>
      <w:r w:rsidRPr="0027502F">
        <w:t>Applicable documents</w:t>
      </w:r>
      <w:bookmarkEnd w:id="20"/>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466"/>
        <w:gridCol w:w="5019"/>
        <w:gridCol w:w="1352"/>
        <w:gridCol w:w="955"/>
        <w:gridCol w:w="1271"/>
      </w:tblGrid>
      <w:tr w:rsidR="0028186F" w:rsidRPr="0027502F" w14:paraId="5A5A8DB4" w14:textId="77777777" w:rsidTr="00CA062C">
        <w:trPr>
          <w:jc w:val="center"/>
        </w:trPr>
        <w:tc>
          <w:tcPr>
            <w:tcW w:w="25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77864F" w14:textId="77777777" w:rsidR="0028186F" w:rsidRPr="0027502F" w:rsidRDefault="0028186F" w:rsidP="0073659A">
            <w:pPr>
              <w:spacing w:after="0" w:line="276" w:lineRule="auto"/>
              <w:jc w:val="left"/>
              <w:rPr>
                <w:rFonts w:eastAsia="PMingLiU"/>
                <w:b/>
                <w:bCs/>
                <w:color w:val="000000"/>
              </w:rPr>
            </w:pPr>
            <w:bookmarkStart w:id="21" w:name="_Toc9855251"/>
            <w:bookmarkStart w:id="22" w:name="_Toc424222772"/>
            <w:r w:rsidRPr="0027502F">
              <w:rPr>
                <w:rFonts w:eastAsia="PMingLiU"/>
                <w:b/>
                <w:bCs/>
                <w:color w:val="000000"/>
              </w:rPr>
              <w:t>Ref.</w:t>
            </w:r>
          </w:p>
        </w:tc>
        <w:tc>
          <w:tcPr>
            <w:tcW w:w="27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68620F" w14:textId="77777777" w:rsidR="0028186F" w:rsidRPr="0027502F" w:rsidRDefault="0028186F" w:rsidP="006E49FF">
            <w:pPr>
              <w:pStyle w:val="TableHeading"/>
              <w:rPr>
                <w:rFonts w:ascii="Times New Roman" w:hAnsi="Times New Roman"/>
              </w:rPr>
            </w:pPr>
            <w:r w:rsidRPr="0027502F">
              <w:rPr>
                <w:rFonts w:ascii="Times New Roman" w:hAnsi="Times New Roman"/>
              </w:rPr>
              <w:t>Title</w:t>
            </w:r>
          </w:p>
        </w:tc>
        <w:tc>
          <w:tcPr>
            <w:tcW w:w="74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486BFBB" w14:textId="4CE57F84" w:rsidR="0028186F" w:rsidRPr="0027502F" w:rsidRDefault="00090050" w:rsidP="0073659A">
            <w:pPr>
              <w:spacing w:after="0" w:line="276" w:lineRule="auto"/>
              <w:jc w:val="left"/>
              <w:rPr>
                <w:rFonts w:eastAsia="PMingLiU"/>
                <w:b/>
                <w:bCs/>
                <w:color w:val="000000"/>
              </w:rPr>
            </w:pPr>
            <w:r w:rsidRPr="0027502F">
              <w:rPr>
                <w:rFonts w:eastAsia="PMingLiU"/>
                <w:b/>
                <w:bCs/>
                <w:color w:val="000000"/>
              </w:rPr>
              <w:t>Originator</w:t>
            </w:r>
          </w:p>
        </w:tc>
        <w:tc>
          <w:tcPr>
            <w:tcW w:w="52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0761A17" w14:textId="77777777" w:rsidR="0028186F" w:rsidRPr="0027502F" w:rsidRDefault="0028186F" w:rsidP="0073659A">
            <w:pPr>
              <w:spacing w:after="0" w:line="276" w:lineRule="auto"/>
              <w:jc w:val="left"/>
              <w:rPr>
                <w:rFonts w:eastAsia="Calibri"/>
                <w:b/>
                <w:bCs/>
                <w:color w:val="000000"/>
              </w:rPr>
            </w:pPr>
            <w:r w:rsidRPr="0027502F">
              <w:rPr>
                <w:rFonts w:eastAsia="Calibri"/>
                <w:b/>
                <w:bCs/>
                <w:color w:val="000000"/>
              </w:rPr>
              <w:t>Version</w:t>
            </w:r>
          </w:p>
        </w:tc>
        <w:tc>
          <w:tcPr>
            <w:tcW w:w="701"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DD39DD4" w14:textId="77777777" w:rsidR="0028186F" w:rsidRPr="0027502F" w:rsidRDefault="0028186F" w:rsidP="0073659A">
            <w:pPr>
              <w:spacing w:after="0" w:line="276" w:lineRule="auto"/>
              <w:jc w:val="left"/>
              <w:rPr>
                <w:rFonts w:eastAsia="Calibri"/>
                <w:b/>
                <w:bCs/>
                <w:color w:val="000000"/>
              </w:rPr>
            </w:pPr>
            <w:r w:rsidRPr="0027502F">
              <w:rPr>
                <w:rFonts w:eastAsia="Calibri"/>
                <w:b/>
                <w:bCs/>
                <w:color w:val="000000"/>
              </w:rPr>
              <w:t>Date</w:t>
            </w:r>
          </w:p>
        </w:tc>
      </w:tr>
      <w:tr w:rsidR="0052788F" w:rsidRPr="0027502F" w14:paraId="148C66BB" w14:textId="77777777" w:rsidTr="00CA062C">
        <w:trPr>
          <w:trHeight w:val="61"/>
          <w:jc w:val="center"/>
        </w:trPr>
        <w:tc>
          <w:tcPr>
            <w:tcW w:w="257" w:type="pct"/>
            <w:tcBorders>
              <w:top w:val="single" w:sz="4" w:space="0" w:color="7F7F7F"/>
              <w:left w:val="single" w:sz="4" w:space="0" w:color="7F7F7F"/>
              <w:bottom w:val="single" w:sz="4" w:space="0" w:color="7F7F7F"/>
              <w:right w:val="single" w:sz="4" w:space="0" w:color="7F7F7F"/>
            </w:tcBorders>
          </w:tcPr>
          <w:p w14:paraId="5EFB1B5D" w14:textId="61A81DF2" w:rsidR="0052788F" w:rsidRPr="0027502F" w:rsidRDefault="0052788F" w:rsidP="0052788F">
            <w:pPr>
              <w:spacing w:after="0" w:line="276" w:lineRule="auto"/>
              <w:jc w:val="left"/>
              <w:rPr>
                <w:rFonts w:eastAsia="PMingLiU"/>
                <w:color w:val="000000"/>
                <w:sz w:val="20"/>
                <w:szCs w:val="20"/>
              </w:rPr>
            </w:pPr>
            <w:r w:rsidRPr="0027502F">
              <w:rPr>
                <w:sz w:val="20"/>
                <w:szCs w:val="20"/>
              </w:rPr>
              <w:t>A0</w:t>
            </w:r>
            <w:r w:rsidR="00182F95" w:rsidRPr="0027502F">
              <w:rPr>
                <w:sz w:val="20"/>
                <w:szCs w:val="20"/>
              </w:rPr>
              <w:fldChar w:fldCharType="begin"/>
            </w:r>
            <w:r w:rsidR="00182F95" w:rsidRPr="0027502F">
              <w:rPr>
                <w:sz w:val="20"/>
                <w:szCs w:val="20"/>
              </w:rPr>
              <w:instrText xml:space="preserve"> SEQ ApplicableDocs </w:instrText>
            </w:r>
            <w:r w:rsidR="00182F95" w:rsidRPr="0027502F">
              <w:rPr>
                <w:sz w:val="20"/>
                <w:szCs w:val="20"/>
              </w:rPr>
              <w:fldChar w:fldCharType="separate"/>
            </w:r>
            <w:r w:rsidR="00903B50" w:rsidRPr="0027502F">
              <w:rPr>
                <w:noProof/>
                <w:sz w:val="20"/>
                <w:szCs w:val="20"/>
              </w:rPr>
              <w:t>1</w:t>
            </w:r>
            <w:r w:rsidR="00182F95" w:rsidRPr="0027502F">
              <w:rPr>
                <w:sz w:val="20"/>
                <w:szCs w:val="20"/>
              </w:rPr>
              <w:fldChar w:fldCharType="end"/>
            </w:r>
          </w:p>
        </w:tc>
        <w:tc>
          <w:tcPr>
            <w:tcW w:w="2769" w:type="pct"/>
            <w:tcBorders>
              <w:top w:val="single" w:sz="4" w:space="0" w:color="7F7F7F"/>
              <w:left w:val="single" w:sz="4" w:space="0" w:color="7F7F7F"/>
              <w:bottom w:val="single" w:sz="4" w:space="0" w:color="7F7F7F"/>
              <w:right w:val="single" w:sz="4" w:space="0" w:color="7F7F7F"/>
            </w:tcBorders>
            <w:vAlign w:val="center"/>
          </w:tcPr>
          <w:p w14:paraId="6255AAFB" w14:textId="6F62401B" w:rsidR="0052788F" w:rsidRPr="0027502F" w:rsidRDefault="0052788F" w:rsidP="0052788F">
            <w:pPr>
              <w:spacing w:after="0" w:line="276" w:lineRule="auto"/>
              <w:jc w:val="left"/>
              <w:rPr>
                <w:rFonts w:eastAsia="PMingLiU"/>
                <w:color w:val="000000"/>
                <w:sz w:val="20"/>
                <w:szCs w:val="20"/>
              </w:rPr>
            </w:pPr>
            <w:r w:rsidRPr="0027502F">
              <w:rPr>
                <w:color w:val="000000"/>
                <w:sz w:val="20"/>
                <w:szCs w:val="20"/>
              </w:rPr>
              <w:t>EMCS Change Management Process</w:t>
            </w:r>
          </w:p>
        </w:tc>
        <w:tc>
          <w:tcPr>
            <w:tcW w:w="746" w:type="pct"/>
            <w:tcBorders>
              <w:top w:val="single" w:sz="4" w:space="0" w:color="7F7F7F"/>
              <w:left w:val="single" w:sz="4" w:space="0" w:color="7F7F7F"/>
              <w:bottom w:val="single" w:sz="4" w:space="0" w:color="7F7F7F"/>
              <w:right w:val="single" w:sz="4" w:space="0" w:color="7F7F7F"/>
            </w:tcBorders>
          </w:tcPr>
          <w:p w14:paraId="0B8D441E" w14:textId="2AD429D9" w:rsidR="0052788F" w:rsidRPr="0027502F" w:rsidRDefault="00D56A4B" w:rsidP="0052788F">
            <w:pPr>
              <w:spacing w:after="0" w:line="276" w:lineRule="auto"/>
              <w:jc w:val="left"/>
              <w:rPr>
                <w:rFonts w:eastAsia="PMingLiU"/>
                <w:color w:val="000000"/>
                <w:sz w:val="20"/>
                <w:szCs w:val="20"/>
              </w:rPr>
            </w:pPr>
            <w:r w:rsidRPr="0027502F">
              <w:rPr>
                <w:rFonts w:eastAsia="PMingLiU"/>
                <w:color w:val="000000"/>
                <w:sz w:val="20"/>
                <w:szCs w:val="20"/>
              </w:rPr>
              <w:t>DG TAXUD</w:t>
            </w:r>
          </w:p>
        </w:tc>
        <w:tc>
          <w:tcPr>
            <w:tcW w:w="527" w:type="pct"/>
            <w:tcBorders>
              <w:top w:val="single" w:sz="4" w:space="0" w:color="7F7F7F"/>
              <w:left w:val="single" w:sz="4" w:space="0" w:color="7F7F7F"/>
              <w:bottom w:val="single" w:sz="4" w:space="0" w:color="7F7F7F"/>
              <w:right w:val="single" w:sz="4" w:space="0" w:color="7F7F7F"/>
            </w:tcBorders>
          </w:tcPr>
          <w:p w14:paraId="457AD9B6" w14:textId="72029AEE" w:rsidR="0052788F" w:rsidRPr="0027502F" w:rsidRDefault="0052788F" w:rsidP="0052788F">
            <w:pPr>
              <w:spacing w:after="0" w:line="276" w:lineRule="auto"/>
              <w:jc w:val="left"/>
              <w:rPr>
                <w:rFonts w:eastAsia="Calibri"/>
                <w:sz w:val="20"/>
                <w:szCs w:val="20"/>
              </w:rPr>
            </w:pPr>
            <w:r w:rsidRPr="0027502F">
              <w:rPr>
                <w:color w:val="000000"/>
                <w:sz w:val="20"/>
                <w:szCs w:val="20"/>
              </w:rPr>
              <w:t>2.00</w:t>
            </w:r>
          </w:p>
        </w:tc>
        <w:tc>
          <w:tcPr>
            <w:tcW w:w="701" w:type="pct"/>
            <w:tcBorders>
              <w:top w:val="single" w:sz="4" w:space="0" w:color="7F7F7F"/>
              <w:left w:val="single" w:sz="4" w:space="0" w:color="7F7F7F"/>
              <w:bottom w:val="single" w:sz="4" w:space="0" w:color="7F7F7F"/>
              <w:right w:val="single" w:sz="4" w:space="0" w:color="7F7F7F"/>
            </w:tcBorders>
          </w:tcPr>
          <w:p w14:paraId="14FEF868" w14:textId="6331EACF" w:rsidR="0052788F" w:rsidRPr="0027502F" w:rsidRDefault="00D56A4B" w:rsidP="00CA062C">
            <w:pPr>
              <w:spacing w:after="0" w:line="276" w:lineRule="auto"/>
              <w:jc w:val="left"/>
              <w:rPr>
                <w:rFonts w:eastAsia="Calibri"/>
                <w:color w:val="000000"/>
                <w:sz w:val="20"/>
                <w:szCs w:val="20"/>
              </w:rPr>
            </w:pPr>
            <w:r w:rsidRPr="0027502F">
              <w:rPr>
                <w:rFonts w:eastAsia="Calibri"/>
                <w:color w:val="000000"/>
                <w:sz w:val="20"/>
                <w:szCs w:val="20"/>
              </w:rPr>
              <w:t>30/01/2014</w:t>
            </w:r>
          </w:p>
        </w:tc>
      </w:tr>
      <w:tr w:rsidR="00DA2B73" w:rsidRPr="0027502F" w14:paraId="3D37D8E7" w14:textId="77777777" w:rsidTr="006B0BD3">
        <w:trPr>
          <w:trHeight w:val="61"/>
          <w:jc w:val="center"/>
        </w:trPr>
        <w:tc>
          <w:tcPr>
            <w:tcW w:w="257" w:type="pct"/>
            <w:tcBorders>
              <w:top w:val="single" w:sz="4" w:space="0" w:color="7F7F7F"/>
              <w:left w:val="single" w:sz="4" w:space="0" w:color="7F7F7F"/>
              <w:bottom w:val="single" w:sz="4" w:space="0" w:color="7F7F7F"/>
              <w:right w:val="single" w:sz="4" w:space="0" w:color="7F7F7F"/>
            </w:tcBorders>
          </w:tcPr>
          <w:p w14:paraId="4F3320C3" w14:textId="6ED27CC8" w:rsidR="00DA2B73" w:rsidRPr="0027502F" w:rsidRDefault="00DA2B73" w:rsidP="00DA2B73">
            <w:pPr>
              <w:spacing w:after="0" w:line="276" w:lineRule="auto"/>
              <w:jc w:val="left"/>
              <w:rPr>
                <w:sz w:val="20"/>
                <w:szCs w:val="20"/>
              </w:rPr>
            </w:pPr>
            <w:r w:rsidRPr="00E81DA6">
              <w:rPr>
                <w:sz w:val="20"/>
                <w:szCs w:val="20"/>
              </w:rPr>
              <w:t>A02</w:t>
            </w:r>
          </w:p>
        </w:tc>
        <w:tc>
          <w:tcPr>
            <w:tcW w:w="2769" w:type="pct"/>
            <w:tcBorders>
              <w:top w:val="single" w:sz="4" w:space="0" w:color="7F7F7F"/>
              <w:left w:val="single" w:sz="4" w:space="0" w:color="7F7F7F"/>
              <w:bottom w:val="single" w:sz="4" w:space="0" w:color="7F7F7F"/>
              <w:right w:val="single" w:sz="4" w:space="0" w:color="7F7F7F"/>
            </w:tcBorders>
          </w:tcPr>
          <w:p w14:paraId="777CC70E" w14:textId="1C09EE62" w:rsidR="00DA2B73" w:rsidRPr="0027502F" w:rsidRDefault="00DA2B73" w:rsidP="00DA2B73">
            <w:pPr>
              <w:spacing w:after="0" w:line="276" w:lineRule="auto"/>
              <w:jc w:val="left"/>
              <w:rPr>
                <w:color w:val="000000"/>
                <w:sz w:val="20"/>
                <w:szCs w:val="20"/>
              </w:rPr>
            </w:pPr>
            <w:r w:rsidRPr="00E81DA6">
              <w:rPr>
                <w:sz w:val="20"/>
                <w:szCs w:val="20"/>
              </w:rPr>
              <w:t>Specific Contract 09</w:t>
            </w:r>
          </w:p>
        </w:tc>
        <w:tc>
          <w:tcPr>
            <w:tcW w:w="746" w:type="pct"/>
            <w:tcBorders>
              <w:top w:val="single" w:sz="4" w:space="0" w:color="7F7F7F"/>
              <w:left w:val="single" w:sz="4" w:space="0" w:color="7F7F7F"/>
              <w:bottom w:val="single" w:sz="4" w:space="0" w:color="7F7F7F"/>
              <w:right w:val="single" w:sz="4" w:space="0" w:color="7F7F7F"/>
            </w:tcBorders>
          </w:tcPr>
          <w:p w14:paraId="08ED6BB6" w14:textId="440AE477" w:rsidR="00DA2B73" w:rsidRPr="0027502F" w:rsidRDefault="00DA2B73" w:rsidP="00DA2B73">
            <w:pPr>
              <w:spacing w:after="0" w:line="276" w:lineRule="auto"/>
              <w:jc w:val="left"/>
              <w:rPr>
                <w:rFonts w:eastAsia="PMingLiU"/>
                <w:color w:val="000000"/>
                <w:sz w:val="20"/>
                <w:szCs w:val="20"/>
              </w:rPr>
            </w:pPr>
            <w:r w:rsidRPr="00E81DA6">
              <w:rPr>
                <w:sz w:val="20"/>
                <w:szCs w:val="20"/>
              </w:rPr>
              <w:t>DG TAXUD</w:t>
            </w:r>
          </w:p>
        </w:tc>
        <w:tc>
          <w:tcPr>
            <w:tcW w:w="527" w:type="pct"/>
            <w:tcBorders>
              <w:top w:val="single" w:sz="4" w:space="0" w:color="7F7F7F"/>
              <w:left w:val="single" w:sz="4" w:space="0" w:color="7F7F7F"/>
              <w:bottom w:val="single" w:sz="4" w:space="0" w:color="7F7F7F"/>
              <w:right w:val="single" w:sz="4" w:space="0" w:color="7F7F7F"/>
            </w:tcBorders>
          </w:tcPr>
          <w:p w14:paraId="1749CFE7" w14:textId="70EB9247" w:rsidR="00DA2B73" w:rsidRPr="0027502F" w:rsidRDefault="00DA2B73" w:rsidP="00DA2B73">
            <w:pPr>
              <w:spacing w:after="0" w:line="276" w:lineRule="auto"/>
              <w:jc w:val="left"/>
              <w:rPr>
                <w:color w:val="000000"/>
                <w:sz w:val="20"/>
                <w:szCs w:val="20"/>
              </w:rPr>
            </w:pPr>
            <w:r w:rsidRPr="00E81DA6">
              <w:rPr>
                <w:sz w:val="20"/>
                <w:szCs w:val="20"/>
              </w:rPr>
              <w:t>N/A</w:t>
            </w:r>
          </w:p>
        </w:tc>
        <w:tc>
          <w:tcPr>
            <w:tcW w:w="701" w:type="pct"/>
            <w:tcBorders>
              <w:top w:val="single" w:sz="4" w:space="0" w:color="7F7F7F"/>
              <w:left w:val="single" w:sz="4" w:space="0" w:color="7F7F7F"/>
              <w:bottom w:val="single" w:sz="4" w:space="0" w:color="7F7F7F"/>
              <w:right w:val="single" w:sz="4" w:space="0" w:color="7F7F7F"/>
            </w:tcBorders>
          </w:tcPr>
          <w:p w14:paraId="05B99FE5" w14:textId="1857A0F6" w:rsidR="00DA2B73" w:rsidRPr="0027502F" w:rsidRDefault="00DA2B73" w:rsidP="00DA2B73">
            <w:pPr>
              <w:spacing w:after="0" w:line="276" w:lineRule="auto"/>
              <w:jc w:val="left"/>
              <w:rPr>
                <w:rFonts w:eastAsia="Calibri"/>
                <w:color w:val="000000"/>
                <w:sz w:val="20"/>
                <w:szCs w:val="20"/>
              </w:rPr>
            </w:pPr>
            <w:r w:rsidRPr="00E81DA6">
              <w:rPr>
                <w:sz w:val="20"/>
                <w:szCs w:val="20"/>
              </w:rPr>
              <w:t>01/06/2021</w:t>
            </w:r>
          </w:p>
        </w:tc>
      </w:tr>
    </w:tbl>
    <w:p w14:paraId="4E3CCDEF" w14:textId="0F9F5002" w:rsidR="00B00845" w:rsidRPr="0027502F" w:rsidRDefault="00BC6090" w:rsidP="00E218AD">
      <w:pPr>
        <w:pStyle w:val="Caption"/>
        <w:rPr>
          <w:sz w:val="32"/>
          <w:lang w:eastAsia="ko-KR"/>
        </w:rPr>
      </w:pPr>
      <w:bookmarkStart w:id="23" w:name="_Toc88490274"/>
      <w:r w:rsidRPr="0027502F">
        <w:t xml:space="preserve">Table </w:t>
      </w:r>
      <w:fldSimple w:instr=" SEQ Table \* ARABIC ">
        <w:r w:rsidR="00903B50" w:rsidRPr="0027502F">
          <w:rPr>
            <w:noProof/>
          </w:rPr>
          <w:t>2</w:t>
        </w:r>
      </w:fldSimple>
      <w:r w:rsidRPr="0027502F">
        <w:t>: Applicable documents</w:t>
      </w:r>
      <w:bookmarkEnd w:id="21"/>
      <w:bookmarkEnd w:id="22"/>
      <w:bookmarkEnd w:id="23"/>
    </w:p>
    <w:p w14:paraId="39406773" w14:textId="1595E49A" w:rsidR="001F03D8" w:rsidRPr="0027502F" w:rsidRDefault="001F03D8" w:rsidP="001F03D8">
      <w:pPr>
        <w:pStyle w:val="Heading2"/>
      </w:pPr>
      <w:bookmarkStart w:id="24" w:name="_Toc88490257"/>
      <w:r w:rsidRPr="0027502F">
        <w:t>Abbreviations &amp; acronyms</w:t>
      </w:r>
      <w:bookmarkEnd w:id="24"/>
    </w:p>
    <w:p w14:paraId="2F96A3B1" w14:textId="3B691C36" w:rsidR="001F52A3" w:rsidRPr="0027502F" w:rsidRDefault="001F03D8" w:rsidP="001F03D8">
      <w:pPr>
        <w:rPr>
          <w:szCs w:val="22"/>
        </w:rPr>
      </w:pPr>
      <w:r w:rsidRPr="0027502F">
        <w:rPr>
          <w:szCs w:val="22"/>
        </w:rPr>
        <w:t>For a better understanding of the present document, the following table provides a list of the principal abbreviations and acronyms used.</w:t>
      </w:r>
    </w:p>
    <w:p w14:paraId="3EB677C4" w14:textId="2177CB49" w:rsidR="001F03D8" w:rsidRPr="0027502F" w:rsidRDefault="001F03D8" w:rsidP="001F03D8">
      <w:pPr>
        <w:pStyle w:val="Text2"/>
        <w:rPr>
          <w:rFonts w:ascii="Times New Roman" w:hAnsi="Times New Roman"/>
          <w:sz w:val="22"/>
          <w:szCs w:val="22"/>
        </w:rPr>
      </w:pPr>
      <w:r w:rsidRPr="0027502F">
        <w:rPr>
          <w:rFonts w:ascii="Times New Roman" w:hAnsi="Times New Roman"/>
          <w:sz w:val="22"/>
          <w:szCs w:val="22"/>
        </w:rPr>
        <w:t xml:space="preserve">See also the </w:t>
      </w:r>
      <w:r w:rsidR="002F51DA" w:rsidRPr="0027502F">
        <w:rPr>
          <w:rFonts w:ascii="Times New Roman" w:hAnsi="Times New Roman"/>
          <w:sz w:val="22"/>
          <w:szCs w:val="22"/>
        </w:rPr>
        <w:t>‘</w:t>
      </w:r>
      <w:r w:rsidRPr="0027502F">
        <w:rPr>
          <w:rFonts w:ascii="Times New Roman" w:hAnsi="Times New Roman"/>
          <w:sz w:val="22"/>
          <w:szCs w:val="22"/>
        </w:rPr>
        <w:t>list of acronyms</w:t>
      </w:r>
      <w:r w:rsidR="002F51DA" w:rsidRPr="0027502F">
        <w:rPr>
          <w:rFonts w:ascii="Times New Roman" w:hAnsi="Times New Roman"/>
          <w:sz w:val="22"/>
          <w:szCs w:val="22"/>
        </w:rPr>
        <w:t>’</w:t>
      </w:r>
      <w:r w:rsidRPr="0027502F">
        <w:rPr>
          <w:rFonts w:ascii="Times New Roman" w:hAnsi="Times New Roman"/>
          <w:sz w:val="22"/>
          <w:szCs w:val="22"/>
        </w:rPr>
        <w:t xml:space="preserve">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695"/>
        <w:gridCol w:w="6368"/>
      </w:tblGrid>
      <w:tr w:rsidR="00ED5791" w:rsidRPr="0027502F" w14:paraId="25374804" w14:textId="77777777" w:rsidTr="00E218AD">
        <w:trPr>
          <w:tblHeader/>
          <w:jc w:val="center"/>
        </w:trPr>
        <w:tc>
          <w:tcPr>
            <w:tcW w:w="148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B01FA49" w14:textId="77777777" w:rsidR="00ED5791" w:rsidRPr="0027502F" w:rsidRDefault="00ED5791" w:rsidP="00182F95">
            <w:pPr>
              <w:spacing w:after="0" w:line="276" w:lineRule="auto"/>
              <w:jc w:val="left"/>
              <w:rPr>
                <w:rFonts w:eastAsia="PMingLiU"/>
                <w:b/>
                <w:bCs/>
                <w:color w:val="000000"/>
              </w:rPr>
            </w:pPr>
            <w:r w:rsidRPr="0027502F">
              <w:rPr>
                <w:rFonts w:eastAsia="PMingLiU"/>
                <w:b/>
                <w:bCs/>
                <w:color w:val="000000"/>
              </w:rPr>
              <w:t>Abbreviation/Acronym</w:t>
            </w:r>
          </w:p>
        </w:tc>
        <w:tc>
          <w:tcPr>
            <w:tcW w:w="351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5EB76BF" w14:textId="77777777" w:rsidR="00ED5791" w:rsidRPr="0027502F" w:rsidRDefault="00ED5791" w:rsidP="00182F95">
            <w:pPr>
              <w:spacing w:after="0" w:line="276" w:lineRule="auto"/>
              <w:jc w:val="left"/>
              <w:rPr>
                <w:rFonts w:eastAsia="Calibri"/>
                <w:b/>
                <w:bCs/>
                <w:color w:val="000000"/>
              </w:rPr>
            </w:pPr>
            <w:r w:rsidRPr="0027502F">
              <w:rPr>
                <w:rFonts w:eastAsia="Calibri"/>
                <w:b/>
                <w:bCs/>
                <w:color w:val="000000"/>
              </w:rPr>
              <w:t>Definition</w:t>
            </w:r>
          </w:p>
        </w:tc>
      </w:tr>
      <w:tr w:rsidR="00020C0D" w:rsidRPr="0027502F" w14:paraId="6EDA5C9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BE8157B" w14:textId="31DE3174" w:rsidR="00020C0D" w:rsidRPr="0027502F" w:rsidRDefault="00020C0D" w:rsidP="00020C0D">
            <w:pPr>
              <w:spacing w:after="0" w:line="276" w:lineRule="auto"/>
              <w:jc w:val="left"/>
              <w:rPr>
                <w:sz w:val="20"/>
                <w:szCs w:val="20"/>
              </w:rPr>
            </w:pPr>
            <w:r w:rsidRPr="0027502F">
              <w:rPr>
                <w:color w:val="000000"/>
                <w:sz w:val="20"/>
                <w:szCs w:val="20"/>
              </w:rPr>
              <w:t>AAD</w:t>
            </w:r>
          </w:p>
        </w:tc>
        <w:tc>
          <w:tcPr>
            <w:tcW w:w="3513" w:type="pct"/>
            <w:tcBorders>
              <w:top w:val="single" w:sz="4" w:space="0" w:color="7F7F7F"/>
              <w:left w:val="single" w:sz="4" w:space="0" w:color="7F7F7F"/>
              <w:bottom w:val="single" w:sz="4" w:space="0" w:color="7F7F7F"/>
              <w:right w:val="single" w:sz="4" w:space="0" w:color="7F7F7F"/>
            </w:tcBorders>
            <w:vAlign w:val="center"/>
          </w:tcPr>
          <w:p w14:paraId="618CBA77" w14:textId="341BFAF8" w:rsidR="00020C0D" w:rsidRPr="0027502F" w:rsidRDefault="00020C0D" w:rsidP="00020C0D">
            <w:pPr>
              <w:spacing w:after="0" w:line="276" w:lineRule="auto"/>
              <w:jc w:val="left"/>
              <w:rPr>
                <w:sz w:val="20"/>
                <w:szCs w:val="20"/>
              </w:rPr>
            </w:pPr>
            <w:r w:rsidRPr="0027502F">
              <w:rPr>
                <w:color w:val="000000"/>
                <w:sz w:val="20"/>
                <w:szCs w:val="20"/>
              </w:rPr>
              <w:t>Administrative Accompanying Document</w:t>
            </w:r>
          </w:p>
        </w:tc>
      </w:tr>
      <w:tr w:rsidR="00B5501B" w:rsidRPr="0027502F" w14:paraId="6E3D419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C5F1722" w14:textId="30A8380C" w:rsidR="00B5501B" w:rsidRPr="0027502F" w:rsidRDefault="00B5501B" w:rsidP="00020C0D">
            <w:pPr>
              <w:spacing w:after="0" w:line="276" w:lineRule="auto"/>
              <w:jc w:val="left"/>
              <w:rPr>
                <w:color w:val="000000"/>
                <w:sz w:val="20"/>
                <w:szCs w:val="20"/>
              </w:rPr>
            </w:pPr>
            <w:r w:rsidRPr="0027502F">
              <w:rPr>
                <w:color w:val="000000"/>
                <w:sz w:val="20"/>
                <w:szCs w:val="20"/>
              </w:rPr>
              <w:t>ACO</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74DB6" w14:textId="626733DF" w:rsidR="00B5501B" w:rsidRPr="0027502F" w:rsidRDefault="00B74A9B" w:rsidP="00020C0D">
            <w:pPr>
              <w:spacing w:after="0" w:line="276" w:lineRule="auto"/>
              <w:jc w:val="left"/>
              <w:rPr>
                <w:color w:val="000000"/>
                <w:sz w:val="20"/>
                <w:szCs w:val="20"/>
              </w:rPr>
            </w:pPr>
            <w:r w:rsidRPr="0027502F">
              <w:rPr>
                <w:color w:val="000000"/>
                <w:sz w:val="20"/>
                <w:szCs w:val="20"/>
              </w:rPr>
              <w:t>Administrative Cooperation</w:t>
            </w:r>
          </w:p>
        </w:tc>
      </w:tr>
      <w:tr w:rsidR="00020C0D" w:rsidRPr="0027502F" w14:paraId="3FF160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E95D875" w14:textId="3077CF0A" w:rsidR="00020C0D" w:rsidRPr="0027502F" w:rsidRDefault="00020C0D" w:rsidP="00020C0D">
            <w:pPr>
              <w:spacing w:after="0" w:line="276" w:lineRule="auto"/>
              <w:jc w:val="left"/>
              <w:rPr>
                <w:sz w:val="20"/>
                <w:szCs w:val="20"/>
              </w:rPr>
            </w:pPr>
            <w:r w:rsidRPr="0027502F">
              <w:rPr>
                <w:color w:val="000000"/>
                <w:sz w:val="20"/>
                <w:szCs w:val="20"/>
              </w:rPr>
              <w:t>AES</w:t>
            </w:r>
          </w:p>
        </w:tc>
        <w:tc>
          <w:tcPr>
            <w:tcW w:w="3513" w:type="pct"/>
            <w:tcBorders>
              <w:top w:val="single" w:sz="4" w:space="0" w:color="7F7F7F"/>
              <w:left w:val="single" w:sz="4" w:space="0" w:color="7F7F7F"/>
              <w:bottom w:val="single" w:sz="4" w:space="0" w:color="7F7F7F"/>
              <w:right w:val="single" w:sz="4" w:space="0" w:color="7F7F7F"/>
            </w:tcBorders>
            <w:vAlign w:val="center"/>
          </w:tcPr>
          <w:p w14:paraId="759DC091" w14:textId="7F4E8F64" w:rsidR="00020C0D" w:rsidRPr="0027502F" w:rsidRDefault="00020C0D" w:rsidP="00020C0D">
            <w:pPr>
              <w:spacing w:after="0" w:line="276" w:lineRule="auto"/>
              <w:jc w:val="left"/>
              <w:rPr>
                <w:sz w:val="20"/>
                <w:szCs w:val="20"/>
              </w:rPr>
            </w:pPr>
            <w:r w:rsidRPr="0027502F">
              <w:rPr>
                <w:color w:val="000000"/>
                <w:sz w:val="20"/>
                <w:szCs w:val="20"/>
              </w:rPr>
              <w:t>Automated Export System</w:t>
            </w:r>
          </w:p>
        </w:tc>
      </w:tr>
      <w:tr w:rsidR="00020C0D" w:rsidRPr="0027502F" w14:paraId="37866B3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A1E11BF" w14:textId="03DFEA97" w:rsidR="00020C0D" w:rsidRPr="0027502F" w:rsidRDefault="00020C0D" w:rsidP="00020C0D">
            <w:pPr>
              <w:spacing w:after="0" w:line="276" w:lineRule="auto"/>
              <w:jc w:val="left"/>
              <w:rPr>
                <w:sz w:val="20"/>
                <w:szCs w:val="20"/>
              </w:rPr>
            </w:pPr>
            <w:r w:rsidRPr="0027502F">
              <w:rPr>
                <w:color w:val="000000"/>
                <w:sz w:val="20"/>
                <w:szCs w:val="20"/>
              </w:rPr>
              <w:t>ARC</w:t>
            </w:r>
          </w:p>
        </w:tc>
        <w:tc>
          <w:tcPr>
            <w:tcW w:w="3513" w:type="pct"/>
            <w:tcBorders>
              <w:top w:val="single" w:sz="4" w:space="0" w:color="7F7F7F"/>
              <w:left w:val="single" w:sz="4" w:space="0" w:color="7F7F7F"/>
              <w:bottom w:val="single" w:sz="4" w:space="0" w:color="7F7F7F"/>
              <w:right w:val="single" w:sz="4" w:space="0" w:color="7F7F7F"/>
            </w:tcBorders>
            <w:vAlign w:val="center"/>
          </w:tcPr>
          <w:p w14:paraId="7E9BBBF4" w14:textId="05DCBF0D" w:rsidR="00020C0D" w:rsidRPr="0027502F" w:rsidRDefault="00020C0D" w:rsidP="00020C0D">
            <w:pPr>
              <w:spacing w:after="0" w:line="276" w:lineRule="auto"/>
              <w:jc w:val="left"/>
              <w:rPr>
                <w:sz w:val="20"/>
                <w:szCs w:val="20"/>
              </w:rPr>
            </w:pPr>
            <w:r w:rsidRPr="0027502F">
              <w:rPr>
                <w:color w:val="000000"/>
                <w:sz w:val="20"/>
                <w:szCs w:val="20"/>
              </w:rPr>
              <w:t>A</w:t>
            </w:r>
            <w:r w:rsidR="00795E52" w:rsidRPr="0027502F">
              <w:rPr>
                <w:color w:val="000000"/>
                <w:sz w:val="20"/>
                <w:szCs w:val="20"/>
              </w:rPr>
              <w:t>dministrative</w:t>
            </w:r>
            <w:r w:rsidRPr="0027502F">
              <w:rPr>
                <w:color w:val="000000"/>
                <w:sz w:val="20"/>
                <w:szCs w:val="20"/>
              </w:rPr>
              <w:t xml:space="preserve"> Reference Code</w:t>
            </w:r>
          </w:p>
        </w:tc>
      </w:tr>
      <w:tr w:rsidR="00020C0D" w:rsidRPr="0027502F" w14:paraId="48016F0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2C794BA" w14:textId="24D299BE" w:rsidR="00020C0D" w:rsidRPr="0027502F" w:rsidRDefault="00020C0D" w:rsidP="00020C0D">
            <w:pPr>
              <w:spacing w:after="0" w:line="276" w:lineRule="auto"/>
              <w:jc w:val="left"/>
              <w:rPr>
                <w:sz w:val="20"/>
                <w:szCs w:val="20"/>
              </w:rPr>
            </w:pPr>
            <w:r w:rsidRPr="0027502F">
              <w:rPr>
                <w:color w:val="000000"/>
                <w:sz w:val="20"/>
                <w:szCs w:val="20"/>
              </w:rPr>
              <w:t>CCN</w:t>
            </w:r>
          </w:p>
        </w:tc>
        <w:tc>
          <w:tcPr>
            <w:tcW w:w="3513" w:type="pct"/>
            <w:tcBorders>
              <w:top w:val="single" w:sz="4" w:space="0" w:color="7F7F7F"/>
              <w:left w:val="single" w:sz="4" w:space="0" w:color="7F7F7F"/>
              <w:bottom w:val="single" w:sz="4" w:space="0" w:color="7F7F7F"/>
              <w:right w:val="single" w:sz="4" w:space="0" w:color="7F7F7F"/>
            </w:tcBorders>
            <w:vAlign w:val="center"/>
          </w:tcPr>
          <w:p w14:paraId="4DA181E8" w14:textId="3E60E5C4" w:rsidR="00020C0D" w:rsidRPr="0027502F" w:rsidRDefault="00020C0D" w:rsidP="00020C0D">
            <w:pPr>
              <w:spacing w:after="0" w:line="276" w:lineRule="auto"/>
              <w:jc w:val="left"/>
              <w:rPr>
                <w:sz w:val="20"/>
                <w:szCs w:val="20"/>
              </w:rPr>
            </w:pPr>
            <w:r w:rsidRPr="0027502F">
              <w:rPr>
                <w:color w:val="000000"/>
                <w:sz w:val="20"/>
                <w:szCs w:val="20"/>
              </w:rPr>
              <w:t>Common Communication Network</w:t>
            </w:r>
          </w:p>
        </w:tc>
      </w:tr>
      <w:tr w:rsidR="00020C0D" w:rsidRPr="0027502F" w14:paraId="3A10D92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8668FD" w14:textId="265B5E94" w:rsidR="00020C0D" w:rsidRPr="0027502F" w:rsidRDefault="00020C0D" w:rsidP="00020C0D">
            <w:pPr>
              <w:spacing w:after="0" w:line="276" w:lineRule="auto"/>
              <w:jc w:val="left"/>
              <w:rPr>
                <w:sz w:val="20"/>
                <w:szCs w:val="20"/>
              </w:rPr>
            </w:pPr>
            <w:r w:rsidRPr="0027502F">
              <w:rPr>
                <w:color w:val="000000"/>
                <w:sz w:val="20"/>
                <w:szCs w:val="20"/>
              </w:rPr>
              <w:t>CCN/CSI</w:t>
            </w:r>
          </w:p>
        </w:tc>
        <w:tc>
          <w:tcPr>
            <w:tcW w:w="3513" w:type="pct"/>
            <w:tcBorders>
              <w:top w:val="single" w:sz="4" w:space="0" w:color="7F7F7F"/>
              <w:left w:val="single" w:sz="4" w:space="0" w:color="7F7F7F"/>
              <w:bottom w:val="single" w:sz="4" w:space="0" w:color="7F7F7F"/>
              <w:right w:val="single" w:sz="4" w:space="0" w:color="7F7F7F"/>
            </w:tcBorders>
            <w:vAlign w:val="center"/>
          </w:tcPr>
          <w:p w14:paraId="55766516" w14:textId="1A482D75" w:rsidR="00020C0D" w:rsidRPr="0027502F" w:rsidRDefault="00020C0D" w:rsidP="00020C0D">
            <w:pPr>
              <w:spacing w:after="0" w:line="276" w:lineRule="auto"/>
              <w:jc w:val="left"/>
              <w:rPr>
                <w:sz w:val="20"/>
                <w:szCs w:val="20"/>
              </w:rPr>
            </w:pPr>
            <w:r w:rsidRPr="0027502F">
              <w:rPr>
                <w:color w:val="000000"/>
                <w:sz w:val="20"/>
                <w:szCs w:val="20"/>
              </w:rPr>
              <w:t>Common Communication Network/Common System Interface</w:t>
            </w:r>
          </w:p>
        </w:tc>
      </w:tr>
      <w:tr w:rsidR="00020C0D" w:rsidRPr="0027502F" w14:paraId="1BC1CE8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0BA7AEA" w14:textId="5E04A53D" w:rsidR="00020C0D" w:rsidRPr="0027502F" w:rsidRDefault="00020C0D" w:rsidP="00020C0D">
            <w:pPr>
              <w:spacing w:after="0" w:line="276" w:lineRule="auto"/>
              <w:jc w:val="left"/>
              <w:rPr>
                <w:sz w:val="20"/>
                <w:szCs w:val="20"/>
              </w:rPr>
            </w:pPr>
            <w:r w:rsidRPr="0027502F">
              <w:rPr>
                <w:color w:val="000000"/>
                <w:sz w:val="20"/>
                <w:szCs w:val="20"/>
              </w:rPr>
              <w:t>CD</w:t>
            </w:r>
          </w:p>
        </w:tc>
        <w:tc>
          <w:tcPr>
            <w:tcW w:w="3513" w:type="pct"/>
            <w:tcBorders>
              <w:top w:val="single" w:sz="4" w:space="0" w:color="7F7F7F"/>
              <w:left w:val="single" w:sz="4" w:space="0" w:color="7F7F7F"/>
              <w:bottom w:val="single" w:sz="4" w:space="0" w:color="7F7F7F"/>
              <w:right w:val="single" w:sz="4" w:space="0" w:color="7F7F7F"/>
            </w:tcBorders>
            <w:vAlign w:val="center"/>
          </w:tcPr>
          <w:p w14:paraId="4D0A35E1" w14:textId="7343F6CA" w:rsidR="00020C0D" w:rsidRPr="0027502F" w:rsidRDefault="00020C0D" w:rsidP="00020C0D">
            <w:pPr>
              <w:spacing w:after="0" w:line="276" w:lineRule="auto"/>
              <w:jc w:val="left"/>
              <w:rPr>
                <w:sz w:val="20"/>
                <w:szCs w:val="20"/>
              </w:rPr>
            </w:pPr>
            <w:r w:rsidRPr="0027502F">
              <w:rPr>
                <w:color w:val="000000"/>
                <w:sz w:val="20"/>
                <w:szCs w:val="20"/>
              </w:rPr>
              <w:t>Common Domain</w:t>
            </w:r>
          </w:p>
        </w:tc>
      </w:tr>
      <w:tr w:rsidR="00020C0D" w:rsidRPr="0027502F" w14:paraId="1B5D0D9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51D106B" w14:textId="115F973A" w:rsidR="00020C0D" w:rsidRPr="0027502F" w:rsidRDefault="00020C0D" w:rsidP="00020C0D">
            <w:pPr>
              <w:spacing w:after="0" w:line="276" w:lineRule="auto"/>
              <w:jc w:val="left"/>
              <w:rPr>
                <w:sz w:val="20"/>
                <w:szCs w:val="20"/>
              </w:rPr>
            </w:pPr>
            <w:r w:rsidRPr="0027502F">
              <w:rPr>
                <w:color w:val="000000"/>
                <w:sz w:val="20"/>
                <w:szCs w:val="20"/>
              </w:rPr>
              <w:t>CDEA</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D0FA" w14:textId="1B3938A8" w:rsidR="00020C0D" w:rsidRPr="0027502F" w:rsidRDefault="00020C0D" w:rsidP="00020C0D">
            <w:pPr>
              <w:spacing w:after="0" w:line="276" w:lineRule="auto"/>
              <w:jc w:val="left"/>
              <w:rPr>
                <w:sz w:val="20"/>
                <w:szCs w:val="20"/>
              </w:rPr>
            </w:pPr>
            <w:r w:rsidRPr="0027502F">
              <w:rPr>
                <w:color w:val="000000"/>
                <w:sz w:val="20"/>
                <w:szCs w:val="20"/>
              </w:rPr>
              <w:t>Centrally Developed Excise Application</w:t>
            </w:r>
          </w:p>
        </w:tc>
      </w:tr>
      <w:tr w:rsidR="00020C0D" w:rsidRPr="0027502F" w14:paraId="19DE52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E105E77" w14:textId="7D3F3B6D" w:rsidR="00020C0D" w:rsidRPr="0027502F" w:rsidRDefault="00020C0D" w:rsidP="00020C0D">
            <w:pPr>
              <w:spacing w:after="0" w:line="276" w:lineRule="auto"/>
              <w:jc w:val="left"/>
              <w:rPr>
                <w:sz w:val="20"/>
                <w:szCs w:val="20"/>
              </w:rPr>
            </w:pPr>
            <w:r w:rsidRPr="0027502F">
              <w:rPr>
                <w:color w:val="000000"/>
                <w:sz w:val="20"/>
                <w:szCs w:val="20"/>
              </w:rPr>
              <w:t>CLD</w:t>
            </w:r>
          </w:p>
        </w:tc>
        <w:tc>
          <w:tcPr>
            <w:tcW w:w="3513" w:type="pct"/>
            <w:tcBorders>
              <w:top w:val="single" w:sz="4" w:space="0" w:color="7F7F7F"/>
              <w:left w:val="single" w:sz="4" w:space="0" w:color="7F7F7F"/>
              <w:bottom w:val="single" w:sz="4" w:space="0" w:color="7F7F7F"/>
              <w:right w:val="single" w:sz="4" w:space="0" w:color="7F7F7F"/>
            </w:tcBorders>
            <w:vAlign w:val="center"/>
          </w:tcPr>
          <w:p w14:paraId="3504F2AB" w14:textId="7DD7BFDA" w:rsidR="00020C0D" w:rsidRPr="0027502F" w:rsidRDefault="00020C0D" w:rsidP="00020C0D">
            <w:pPr>
              <w:spacing w:after="0" w:line="276" w:lineRule="auto"/>
              <w:jc w:val="left"/>
              <w:rPr>
                <w:sz w:val="20"/>
                <w:szCs w:val="20"/>
              </w:rPr>
            </w:pPr>
            <w:r w:rsidRPr="0027502F">
              <w:rPr>
                <w:color w:val="000000"/>
                <w:sz w:val="20"/>
                <w:szCs w:val="20"/>
              </w:rPr>
              <w:t>Collaboration Diagram</w:t>
            </w:r>
          </w:p>
        </w:tc>
      </w:tr>
      <w:tr w:rsidR="00020C0D" w:rsidRPr="0027502F" w14:paraId="5D6DDB7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CA3C5E6" w14:textId="58E806C1" w:rsidR="00020C0D" w:rsidRPr="0027502F" w:rsidRDefault="00020C0D" w:rsidP="00020C0D">
            <w:pPr>
              <w:spacing w:after="0" w:line="276" w:lineRule="auto"/>
              <w:jc w:val="left"/>
              <w:rPr>
                <w:sz w:val="20"/>
                <w:szCs w:val="20"/>
              </w:rPr>
            </w:pPr>
            <w:r w:rsidRPr="0027502F">
              <w:rPr>
                <w:color w:val="000000"/>
                <w:sz w:val="20"/>
                <w:szCs w:val="20"/>
              </w:rPr>
              <w:t>CN</w:t>
            </w:r>
          </w:p>
        </w:tc>
        <w:tc>
          <w:tcPr>
            <w:tcW w:w="3513" w:type="pct"/>
            <w:tcBorders>
              <w:top w:val="single" w:sz="4" w:space="0" w:color="7F7F7F"/>
              <w:left w:val="single" w:sz="4" w:space="0" w:color="7F7F7F"/>
              <w:bottom w:val="single" w:sz="4" w:space="0" w:color="7F7F7F"/>
              <w:right w:val="single" w:sz="4" w:space="0" w:color="7F7F7F"/>
            </w:tcBorders>
            <w:vAlign w:val="center"/>
          </w:tcPr>
          <w:p w14:paraId="51EBC83E" w14:textId="5857FDFE" w:rsidR="00020C0D" w:rsidRPr="0027502F" w:rsidRDefault="00020C0D" w:rsidP="00020C0D">
            <w:pPr>
              <w:spacing w:after="0" w:line="276" w:lineRule="auto"/>
              <w:jc w:val="left"/>
              <w:rPr>
                <w:sz w:val="20"/>
                <w:szCs w:val="20"/>
              </w:rPr>
            </w:pPr>
            <w:r w:rsidRPr="0027502F">
              <w:rPr>
                <w:color w:val="000000"/>
                <w:sz w:val="20"/>
                <w:szCs w:val="20"/>
              </w:rPr>
              <w:t>Combined Nomenclature</w:t>
            </w:r>
          </w:p>
        </w:tc>
      </w:tr>
      <w:tr w:rsidR="00020C0D" w:rsidRPr="0027502F" w14:paraId="0C40AE1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3E11681" w14:textId="42B7D7FC" w:rsidR="00020C0D" w:rsidRPr="0027502F" w:rsidRDefault="00020C0D" w:rsidP="00020C0D">
            <w:pPr>
              <w:spacing w:after="0" w:line="276" w:lineRule="auto"/>
              <w:jc w:val="left"/>
              <w:rPr>
                <w:sz w:val="20"/>
                <w:szCs w:val="20"/>
              </w:rPr>
            </w:pPr>
            <w:r w:rsidRPr="0027502F">
              <w:rPr>
                <w:color w:val="000000"/>
                <w:sz w:val="20"/>
                <w:szCs w:val="20"/>
              </w:rPr>
              <w:t>COL</w:t>
            </w:r>
          </w:p>
        </w:tc>
        <w:tc>
          <w:tcPr>
            <w:tcW w:w="3513" w:type="pct"/>
            <w:tcBorders>
              <w:top w:val="single" w:sz="4" w:space="0" w:color="7F7F7F"/>
              <w:left w:val="single" w:sz="4" w:space="0" w:color="7F7F7F"/>
              <w:bottom w:val="single" w:sz="4" w:space="0" w:color="7F7F7F"/>
              <w:right w:val="single" w:sz="4" w:space="0" w:color="7F7F7F"/>
            </w:tcBorders>
            <w:vAlign w:val="center"/>
          </w:tcPr>
          <w:p w14:paraId="5D291613" w14:textId="21E5A8CE" w:rsidR="00020C0D" w:rsidRPr="0027502F" w:rsidRDefault="00020C0D" w:rsidP="00020C0D">
            <w:pPr>
              <w:spacing w:after="0" w:line="276" w:lineRule="auto"/>
              <w:jc w:val="left"/>
              <w:rPr>
                <w:sz w:val="20"/>
                <w:szCs w:val="20"/>
              </w:rPr>
            </w:pPr>
            <w:r w:rsidRPr="0027502F">
              <w:rPr>
                <w:color w:val="000000"/>
                <w:sz w:val="20"/>
                <w:szCs w:val="20"/>
              </w:rPr>
              <w:t>Custom Office List</w:t>
            </w:r>
          </w:p>
        </w:tc>
      </w:tr>
      <w:tr w:rsidR="00020C0D" w:rsidRPr="0027502F" w14:paraId="3EB0283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8649F39" w14:textId="02899A8A" w:rsidR="00020C0D" w:rsidRPr="0027502F" w:rsidRDefault="00020C0D" w:rsidP="00020C0D">
            <w:pPr>
              <w:spacing w:after="0" w:line="276" w:lineRule="auto"/>
              <w:jc w:val="left"/>
              <w:rPr>
                <w:sz w:val="20"/>
                <w:szCs w:val="20"/>
              </w:rPr>
            </w:pPr>
            <w:r w:rsidRPr="0027502F">
              <w:rPr>
                <w:color w:val="000000"/>
                <w:sz w:val="20"/>
                <w:szCs w:val="20"/>
              </w:rPr>
              <w:t>CS/MIS</w:t>
            </w:r>
          </w:p>
        </w:tc>
        <w:tc>
          <w:tcPr>
            <w:tcW w:w="3513" w:type="pct"/>
            <w:tcBorders>
              <w:top w:val="single" w:sz="4" w:space="0" w:color="7F7F7F"/>
              <w:left w:val="single" w:sz="4" w:space="0" w:color="7F7F7F"/>
              <w:bottom w:val="single" w:sz="4" w:space="0" w:color="7F7F7F"/>
              <w:right w:val="single" w:sz="4" w:space="0" w:color="7F7F7F"/>
            </w:tcBorders>
            <w:vAlign w:val="center"/>
          </w:tcPr>
          <w:p w14:paraId="373D1DE2" w14:textId="73FA6058" w:rsidR="00020C0D" w:rsidRPr="0027502F" w:rsidRDefault="00020C0D" w:rsidP="00020C0D">
            <w:pPr>
              <w:spacing w:after="0" w:line="276" w:lineRule="auto"/>
              <w:jc w:val="left"/>
              <w:rPr>
                <w:sz w:val="20"/>
                <w:szCs w:val="20"/>
              </w:rPr>
            </w:pPr>
            <w:r w:rsidRPr="0027502F">
              <w:rPr>
                <w:color w:val="000000"/>
                <w:sz w:val="20"/>
                <w:szCs w:val="20"/>
                <w:lang w:val="fr-BE"/>
              </w:rPr>
              <w:t>Central Services – Management Information System</w:t>
            </w:r>
          </w:p>
        </w:tc>
      </w:tr>
      <w:tr w:rsidR="00B5501B" w:rsidRPr="0027502F" w14:paraId="5EA0FB5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E385D21" w14:textId="2A8B9480" w:rsidR="00B5501B" w:rsidRPr="0027502F" w:rsidRDefault="00B5501B" w:rsidP="00020C0D">
            <w:pPr>
              <w:spacing w:after="0" w:line="276" w:lineRule="auto"/>
              <w:jc w:val="left"/>
              <w:rPr>
                <w:color w:val="000000"/>
                <w:sz w:val="20"/>
                <w:szCs w:val="20"/>
              </w:rPr>
            </w:pPr>
            <w:r w:rsidRPr="0027502F">
              <w:rPr>
                <w:color w:val="000000"/>
                <w:sz w:val="20"/>
                <w:szCs w:val="20"/>
              </w:rPr>
              <w:t>CS/MISE</w:t>
            </w:r>
          </w:p>
        </w:tc>
        <w:tc>
          <w:tcPr>
            <w:tcW w:w="3513" w:type="pct"/>
            <w:tcBorders>
              <w:top w:val="single" w:sz="4" w:space="0" w:color="7F7F7F"/>
              <w:left w:val="single" w:sz="4" w:space="0" w:color="7F7F7F"/>
              <w:bottom w:val="single" w:sz="4" w:space="0" w:color="7F7F7F"/>
              <w:right w:val="single" w:sz="4" w:space="0" w:color="7F7F7F"/>
            </w:tcBorders>
            <w:vAlign w:val="center"/>
          </w:tcPr>
          <w:p w14:paraId="43599474" w14:textId="24046CE7" w:rsidR="00B5501B" w:rsidRPr="0027502F" w:rsidRDefault="00B74A9B" w:rsidP="00020C0D">
            <w:pPr>
              <w:spacing w:after="0" w:line="276" w:lineRule="auto"/>
              <w:jc w:val="left"/>
              <w:rPr>
                <w:color w:val="000000"/>
                <w:sz w:val="20"/>
                <w:szCs w:val="20"/>
              </w:rPr>
            </w:pPr>
            <w:r w:rsidRPr="0027502F">
              <w:rPr>
                <w:color w:val="000000"/>
                <w:sz w:val="20"/>
                <w:szCs w:val="20"/>
              </w:rPr>
              <w:t>Central Services / Management Information System for Excise</w:t>
            </w:r>
          </w:p>
        </w:tc>
      </w:tr>
      <w:tr w:rsidR="00020C0D" w:rsidRPr="0027502F" w14:paraId="40E27FF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D1E93F" w14:textId="674F035C" w:rsidR="00020C0D" w:rsidRPr="0027502F" w:rsidRDefault="00020C0D" w:rsidP="00020C0D">
            <w:pPr>
              <w:spacing w:after="0" w:line="276" w:lineRule="auto"/>
              <w:jc w:val="left"/>
              <w:rPr>
                <w:sz w:val="20"/>
                <w:szCs w:val="20"/>
              </w:rPr>
            </w:pPr>
            <w:r w:rsidRPr="0027502F">
              <w:rPr>
                <w:color w:val="000000"/>
                <w:sz w:val="20"/>
                <w:szCs w:val="20"/>
              </w:rPr>
              <w:t>CS/RD</w:t>
            </w:r>
          </w:p>
        </w:tc>
        <w:tc>
          <w:tcPr>
            <w:tcW w:w="3513" w:type="pct"/>
            <w:tcBorders>
              <w:top w:val="single" w:sz="4" w:space="0" w:color="7F7F7F"/>
              <w:left w:val="single" w:sz="4" w:space="0" w:color="7F7F7F"/>
              <w:bottom w:val="single" w:sz="4" w:space="0" w:color="7F7F7F"/>
              <w:right w:val="single" w:sz="4" w:space="0" w:color="7F7F7F"/>
            </w:tcBorders>
            <w:vAlign w:val="center"/>
          </w:tcPr>
          <w:p w14:paraId="5FEDCD1B" w14:textId="5D40C6D9" w:rsidR="00020C0D" w:rsidRPr="0027502F" w:rsidRDefault="00020C0D" w:rsidP="00020C0D">
            <w:pPr>
              <w:spacing w:after="0" w:line="276" w:lineRule="auto"/>
              <w:jc w:val="left"/>
              <w:rPr>
                <w:sz w:val="20"/>
                <w:szCs w:val="20"/>
              </w:rPr>
            </w:pPr>
            <w:r w:rsidRPr="0027502F">
              <w:rPr>
                <w:color w:val="000000"/>
                <w:sz w:val="20"/>
                <w:szCs w:val="20"/>
              </w:rPr>
              <w:t>Central System – Reference Data</w:t>
            </w:r>
          </w:p>
        </w:tc>
      </w:tr>
      <w:tr w:rsidR="00020C0D" w:rsidRPr="0027502F" w14:paraId="1955987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5C19322" w14:textId="1919584A" w:rsidR="00020C0D" w:rsidRPr="0027502F" w:rsidRDefault="00020C0D" w:rsidP="00020C0D">
            <w:pPr>
              <w:spacing w:after="0" w:line="276" w:lineRule="auto"/>
              <w:jc w:val="left"/>
              <w:rPr>
                <w:sz w:val="20"/>
                <w:szCs w:val="20"/>
              </w:rPr>
            </w:pPr>
            <w:r w:rsidRPr="0027502F">
              <w:rPr>
                <w:color w:val="000000"/>
                <w:sz w:val="20"/>
                <w:szCs w:val="20"/>
              </w:rPr>
              <w:t>CTA</w:t>
            </w:r>
          </w:p>
        </w:tc>
        <w:tc>
          <w:tcPr>
            <w:tcW w:w="3513" w:type="pct"/>
            <w:tcBorders>
              <w:top w:val="single" w:sz="4" w:space="0" w:color="7F7F7F"/>
              <w:left w:val="single" w:sz="4" w:space="0" w:color="7F7F7F"/>
              <w:bottom w:val="single" w:sz="4" w:space="0" w:color="7F7F7F"/>
              <w:right w:val="single" w:sz="4" w:space="0" w:color="7F7F7F"/>
            </w:tcBorders>
            <w:vAlign w:val="center"/>
          </w:tcPr>
          <w:p w14:paraId="4E366F38" w14:textId="7C5CC01B" w:rsidR="00020C0D" w:rsidRPr="0027502F" w:rsidRDefault="00020C0D" w:rsidP="00020C0D">
            <w:pPr>
              <w:spacing w:after="0" w:line="276" w:lineRule="auto"/>
              <w:jc w:val="left"/>
              <w:rPr>
                <w:sz w:val="20"/>
                <w:szCs w:val="20"/>
              </w:rPr>
            </w:pPr>
            <w:r w:rsidRPr="0027502F">
              <w:rPr>
                <w:color w:val="000000"/>
                <w:sz w:val="20"/>
                <w:szCs w:val="20"/>
              </w:rPr>
              <w:t>Conformance Testing Application</w:t>
            </w:r>
          </w:p>
        </w:tc>
      </w:tr>
      <w:tr w:rsidR="00020C0D" w:rsidRPr="0027502F" w14:paraId="4BED2D3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3C65D35" w14:textId="0D42D8FA" w:rsidR="00020C0D" w:rsidRPr="0027502F" w:rsidRDefault="00020C0D" w:rsidP="00020C0D">
            <w:pPr>
              <w:spacing w:after="0" w:line="276" w:lineRule="auto"/>
              <w:jc w:val="left"/>
              <w:rPr>
                <w:sz w:val="20"/>
                <w:szCs w:val="20"/>
              </w:rPr>
            </w:pPr>
            <w:r w:rsidRPr="0027502F">
              <w:rPr>
                <w:color w:val="000000"/>
                <w:sz w:val="20"/>
                <w:szCs w:val="20"/>
              </w:rPr>
              <w:t>DB</w:t>
            </w:r>
          </w:p>
        </w:tc>
        <w:tc>
          <w:tcPr>
            <w:tcW w:w="3513" w:type="pct"/>
            <w:tcBorders>
              <w:top w:val="single" w:sz="4" w:space="0" w:color="7F7F7F"/>
              <w:left w:val="single" w:sz="4" w:space="0" w:color="7F7F7F"/>
              <w:bottom w:val="single" w:sz="4" w:space="0" w:color="7F7F7F"/>
              <w:right w:val="single" w:sz="4" w:space="0" w:color="7F7F7F"/>
            </w:tcBorders>
            <w:vAlign w:val="center"/>
          </w:tcPr>
          <w:p w14:paraId="6BF25D2B" w14:textId="588AAA63" w:rsidR="00020C0D" w:rsidRPr="0027502F" w:rsidRDefault="00020C0D" w:rsidP="00020C0D">
            <w:pPr>
              <w:spacing w:after="0" w:line="276" w:lineRule="auto"/>
              <w:jc w:val="left"/>
              <w:rPr>
                <w:sz w:val="20"/>
                <w:szCs w:val="20"/>
              </w:rPr>
            </w:pPr>
            <w:r w:rsidRPr="0027502F">
              <w:rPr>
                <w:color w:val="000000"/>
                <w:sz w:val="20"/>
                <w:szCs w:val="20"/>
              </w:rPr>
              <w:t>Data Base</w:t>
            </w:r>
          </w:p>
        </w:tc>
      </w:tr>
      <w:tr w:rsidR="00020C0D" w:rsidRPr="0027502F" w14:paraId="1DB29EB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4EB59EF" w14:textId="5AB78150" w:rsidR="00020C0D" w:rsidRPr="0027502F" w:rsidRDefault="00020C0D" w:rsidP="00020C0D">
            <w:pPr>
              <w:spacing w:after="0" w:line="276" w:lineRule="auto"/>
              <w:jc w:val="left"/>
              <w:rPr>
                <w:sz w:val="20"/>
                <w:szCs w:val="20"/>
              </w:rPr>
            </w:pPr>
            <w:r w:rsidRPr="0027502F">
              <w:rPr>
                <w:color w:val="000000"/>
                <w:sz w:val="20"/>
                <w:szCs w:val="20"/>
              </w:rPr>
              <w:t>DDNEA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33E61B50" w14:textId="4CE8C2BD" w:rsidR="00020C0D" w:rsidRPr="0027502F" w:rsidRDefault="00020C0D" w:rsidP="00020C0D">
            <w:pPr>
              <w:spacing w:after="0" w:line="276" w:lineRule="auto"/>
              <w:jc w:val="left"/>
              <w:rPr>
                <w:sz w:val="20"/>
                <w:szCs w:val="20"/>
              </w:rPr>
            </w:pPr>
            <w:r w:rsidRPr="0027502F">
              <w:rPr>
                <w:color w:val="000000"/>
                <w:sz w:val="20"/>
                <w:szCs w:val="20"/>
              </w:rPr>
              <w:t>Design Document for National Excise Applications</w:t>
            </w:r>
          </w:p>
        </w:tc>
      </w:tr>
      <w:tr w:rsidR="00020C0D" w:rsidRPr="0027502F" w14:paraId="510DDDA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87F6D01" w14:textId="18839CFC" w:rsidR="00020C0D" w:rsidRPr="0027502F" w:rsidRDefault="00020C0D" w:rsidP="00020C0D">
            <w:pPr>
              <w:spacing w:after="0" w:line="276" w:lineRule="auto"/>
              <w:jc w:val="left"/>
              <w:rPr>
                <w:sz w:val="20"/>
                <w:szCs w:val="20"/>
              </w:rPr>
            </w:pPr>
            <w:r w:rsidRPr="0027502F">
              <w:rPr>
                <w:color w:val="000000"/>
                <w:sz w:val="20"/>
                <w:szCs w:val="20"/>
              </w:rPr>
              <w:t>DG TAXUD</w:t>
            </w:r>
          </w:p>
        </w:tc>
        <w:tc>
          <w:tcPr>
            <w:tcW w:w="3513" w:type="pct"/>
            <w:tcBorders>
              <w:top w:val="single" w:sz="4" w:space="0" w:color="7F7F7F"/>
              <w:left w:val="single" w:sz="4" w:space="0" w:color="7F7F7F"/>
              <w:bottom w:val="single" w:sz="4" w:space="0" w:color="7F7F7F"/>
              <w:right w:val="single" w:sz="4" w:space="0" w:color="7F7F7F"/>
            </w:tcBorders>
            <w:vAlign w:val="center"/>
          </w:tcPr>
          <w:p w14:paraId="7B85A4BD" w14:textId="0C2A3E9A" w:rsidR="00020C0D" w:rsidRPr="0027502F" w:rsidRDefault="00020C0D" w:rsidP="00020C0D">
            <w:pPr>
              <w:spacing w:after="0" w:line="276" w:lineRule="auto"/>
              <w:jc w:val="left"/>
              <w:rPr>
                <w:sz w:val="20"/>
                <w:szCs w:val="20"/>
              </w:rPr>
            </w:pPr>
            <w:r w:rsidRPr="0027502F">
              <w:rPr>
                <w:color w:val="000000"/>
                <w:sz w:val="20"/>
                <w:szCs w:val="20"/>
              </w:rPr>
              <w:t>Directorate-General Taxation and Customs Union</w:t>
            </w:r>
          </w:p>
        </w:tc>
      </w:tr>
      <w:tr w:rsidR="00020C0D" w:rsidRPr="0027502F" w14:paraId="564BDCF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FCEDDE" w14:textId="4BB03F42" w:rsidR="00020C0D" w:rsidRPr="0027502F" w:rsidRDefault="00020C0D" w:rsidP="00020C0D">
            <w:pPr>
              <w:spacing w:after="0" w:line="276" w:lineRule="auto"/>
              <w:jc w:val="left"/>
              <w:rPr>
                <w:sz w:val="20"/>
                <w:szCs w:val="20"/>
              </w:rPr>
            </w:pPr>
            <w:r w:rsidRPr="0027502F">
              <w:rPr>
                <w:color w:val="000000"/>
                <w:sz w:val="20"/>
                <w:szCs w:val="20"/>
              </w:rPr>
              <w:t>e-AD</w:t>
            </w:r>
          </w:p>
        </w:tc>
        <w:tc>
          <w:tcPr>
            <w:tcW w:w="3513" w:type="pct"/>
            <w:tcBorders>
              <w:top w:val="single" w:sz="4" w:space="0" w:color="7F7F7F"/>
              <w:left w:val="single" w:sz="4" w:space="0" w:color="7F7F7F"/>
              <w:bottom w:val="single" w:sz="4" w:space="0" w:color="7F7F7F"/>
              <w:right w:val="single" w:sz="4" w:space="0" w:color="7F7F7F"/>
            </w:tcBorders>
            <w:vAlign w:val="center"/>
          </w:tcPr>
          <w:p w14:paraId="513E18D7" w14:textId="4377B259" w:rsidR="00020C0D" w:rsidRPr="0027502F" w:rsidRDefault="00020C0D" w:rsidP="00020C0D">
            <w:pPr>
              <w:spacing w:after="0" w:line="276" w:lineRule="auto"/>
              <w:jc w:val="left"/>
              <w:rPr>
                <w:sz w:val="20"/>
                <w:szCs w:val="20"/>
              </w:rPr>
            </w:pPr>
            <w:r w:rsidRPr="0027502F">
              <w:rPr>
                <w:color w:val="000000"/>
                <w:sz w:val="20"/>
                <w:szCs w:val="20"/>
              </w:rPr>
              <w:t>Electronic Administrative Document</w:t>
            </w:r>
          </w:p>
        </w:tc>
      </w:tr>
      <w:tr w:rsidR="00EF2EE5" w:rsidRPr="0027502F" w14:paraId="1AA664B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82B297C" w14:textId="36DCCDEF" w:rsidR="00EF2EE5" w:rsidRPr="0027502F" w:rsidRDefault="00EF2EE5" w:rsidP="00EF2EE5">
            <w:pPr>
              <w:spacing w:after="0" w:line="276" w:lineRule="auto"/>
              <w:jc w:val="left"/>
              <w:rPr>
                <w:color w:val="000000"/>
                <w:sz w:val="20"/>
                <w:szCs w:val="20"/>
              </w:rPr>
            </w:pPr>
            <w:r w:rsidRPr="0027502F">
              <w:rPr>
                <w:color w:val="000000"/>
                <w:sz w:val="20"/>
                <w:szCs w:val="20"/>
              </w:rPr>
              <w:t>e-SAD</w:t>
            </w:r>
          </w:p>
        </w:tc>
        <w:tc>
          <w:tcPr>
            <w:tcW w:w="3513" w:type="pct"/>
            <w:tcBorders>
              <w:top w:val="single" w:sz="4" w:space="0" w:color="7F7F7F"/>
              <w:left w:val="single" w:sz="4" w:space="0" w:color="7F7F7F"/>
              <w:bottom w:val="single" w:sz="4" w:space="0" w:color="7F7F7F"/>
              <w:right w:val="single" w:sz="4" w:space="0" w:color="7F7F7F"/>
            </w:tcBorders>
            <w:vAlign w:val="center"/>
          </w:tcPr>
          <w:p w14:paraId="1AE33CF6" w14:textId="240A451A" w:rsidR="00EF2EE5" w:rsidRPr="0027502F" w:rsidRDefault="00EF2EE5" w:rsidP="00EF2EE5">
            <w:pPr>
              <w:spacing w:after="0" w:line="276" w:lineRule="auto"/>
              <w:jc w:val="left"/>
              <w:rPr>
                <w:color w:val="000000"/>
                <w:sz w:val="20"/>
                <w:szCs w:val="20"/>
              </w:rPr>
            </w:pPr>
            <w:r w:rsidRPr="0027502F">
              <w:rPr>
                <w:color w:val="000000"/>
                <w:sz w:val="20"/>
                <w:szCs w:val="20"/>
              </w:rPr>
              <w:t>Electronic Simplified Administrative Document</w:t>
            </w:r>
          </w:p>
        </w:tc>
      </w:tr>
      <w:tr w:rsidR="00EF2EE5" w:rsidRPr="0027502F" w14:paraId="4B9AD0D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76939BD" w14:textId="6201E555" w:rsidR="00EF2EE5" w:rsidRPr="0027502F" w:rsidRDefault="00EF2EE5" w:rsidP="00EF2EE5">
            <w:pPr>
              <w:spacing w:after="0" w:line="276" w:lineRule="auto"/>
              <w:jc w:val="left"/>
              <w:rPr>
                <w:sz w:val="20"/>
                <w:szCs w:val="20"/>
              </w:rPr>
            </w:pPr>
            <w:r w:rsidRPr="0027502F">
              <w:rPr>
                <w:color w:val="000000"/>
                <w:sz w:val="20"/>
                <w:szCs w:val="20"/>
              </w:rPr>
              <w:t>EBP</w:t>
            </w:r>
          </w:p>
        </w:tc>
        <w:tc>
          <w:tcPr>
            <w:tcW w:w="3513" w:type="pct"/>
            <w:tcBorders>
              <w:top w:val="single" w:sz="4" w:space="0" w:color="7F7F7F"/>
              <w:left w:val="single" w:sz="4" w:space="0" w:color="7F7F7F"/>
              <w:bottom w:val="single" w:sz="4" w:space="0" w:color="7F7F7F"/>
              <w:right w:val="single" w:sz="4" w:space="0" w:color="7F7F7F"/>
            </w:tcBorders>
            <w:vAlign w:val="center"/>
          </w:tcPr>
          <w:p w14:paraId="5AD8D61C" w14:textId="7DC7E862" w:rsidR="00EF2EE5" w:rsidRPr="0027502F" w:rsidRDefault="00EF2EE5" w:rsidP="00EF2EE5">
            <w:pPr>
              <w:spacing w:after="0" w:line="276" w:lineRule="auto"/>
              <w:jc w:val="left"/>
              <w:rPr>
                <w:sz w:val="20"/>
                <w:szCs w:val="20"/>
              </w:rPr>
            </w:pPr>
            <w:r w:rsidRPr="0027502F">
              <w:rPr>
                <w:color w:val="000000"/>
                <w:sz w:val="20"/>
                <w:szCs w:val="20"/>
              </w:rPr>
              <w:t>Elementary Business Process</w:t>
            </w:r>
          </w:p>
        </w:tc>
      </w:tr>
      <w:tr w:rsidR="00EF2EE5" w:rsidRPr="0027502F" w14:paraId="0E9F08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D4A3AFF" w14:textId="792AF720" w:rsidR="00EF2EE5" w:rsidRPr="0027502F" w:rsidRDefault="00EF2EE5" w:rsidP="00EF2EE5">
            <w:pPr>
              <w:spacing w:after="0" w:line="276" w:lineRule="auto"/>
              <w:jc w:val="left"/>
              <w:rPr>
                <w:sz w:val="20"/>
                <w:szCs w:val="20"/>
              </w:rPr>
            </w:pPr>
            <w:r w:rsidRPr="0027502F">
              <w:rPr>
                <w:color w:val="000000"/>
                <w:sz w:val="20"/>
                <w:szCs w:val="20"/>
              </w:rPr>
              <w:t>EcOp</w:t>
            </w:r>
          </w:p>
        </w:tc>
        <w:tc>
          <w:tcPr>
            <w:tcW w:w="3513" w:type="pct"/>
            <w:tcBorders>
              <w:top w:val="single" w:sz="4" w:space="0" w:color="7F7F7F"/>
              <w:left w:val="single" w:sz="4" w:space="0" w:color="7F7F7F"/>
              <w:bottom w:val="single" w:sz="4" w:space="0" w:color="7F7F7F"/>
              <w:right w:val="single" w:sz="4" w:space="0" w:color="7F7F7F"/>
            </w:tcBorders>
            <w:vAlign w:val="center"/>
          </w:tcPr>
          <w:p w14:paraId="73C60447" w14:textId="00578CD3" w:rsidR="00EF2EE5" w:rsidRPr="0027502F" w:rsidRDefault="00EF2EE5" w:rsidP="00EF2EE5">
            <w:pPr>
              <w:spacing w:after="0" w:line="276" w:lineRule="auto"/>
              <w:jc w:val="left"/>
              <w:rPr>
                <w:sz w:val="20"/>
                <w:szCs w:val="20"/>
              </w:rPr>
            </w:pPr>
            <w:r w:rsidRPr="0027502F">
              <w:rPr>
                <w:color w:val="000000"/>
                <w:sz w:val="20"/>
                <w:szCs w:val="20"/>
              </w:rPr>
              <w:t>Economic Operator</w:t>
            </w:r>
          </w:p>
        </w:tc>
      </w:tr>
      <w:tr w:rsidR="00EF2EE5" w:rsidRPr="0027502F" w14:paraId="5848EA7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606FECE" w14:textId="39C23A6B" w:rsidR="00EF2EE5" w:rsidRPr="0027502F" w:rsidRDefault="00EF2EE5" w:rsidP="00EF2EE5">
            <w:pPr>
              <w:spacing w:after="0" w:line="276" w:lineRule="auto"/>
              <w:jc w:val="left"/>
              <w:rPr>
                <w:sz w:val="20"/>
                <w:szCs w:val="20"/>
              </w:rPr>
            </w:pPr>
            <w:r w:rsidRPr="0027502F">
              <w:rPr>
                <w:color w:val="000000"/>
                <w:sz w:val="20"/>
                <w:szCs w:val="20"/>
              </w:rPr>
              <w:t>ECP</w:t>
            </w:r>
          </w:p>
        </w:tc>
        <w:tc>
          <w:tcPr>
            <w:tcW w:w="3513" w:type="pct"/>
            <w:tcBorders>
              <w:top w:val="single" w:sz="4" w:space="0" w:color="7F7F7F"/>
              <w:left w:val="single" w:sz="4" w:space="0" w:color="7F7F7F"/>
              <w:bottom w:val="single" w:sz="4" w:space="0" w:color="7F7F7F"/>
              <w:right w:val="single" w:sz="4" w:space="0" w:color="7F7F7F"/>
            </w:tcBorders>
            <w:vAlign w:val="center"/>
          </w:tcPr>
          <w:p w14:paraId="5569D623" w14:textId="6B47E473" w:rsidR="00EF2EE5" w:rsidRPr="0027502F" w:rsidRDefault="00EF2EE5" w:rsidP="00EF2EE5">
            <w:pPr>
              <w:spacing w:after="0" w:line="276" w:lineRule="auto"/>
              <w:jc w:val="left"/>
              <w:rPr>
                <w:sz w:val="20"/>
                <w:szCs w:val="20"/>
              </w:rPr>
            </w:pPr>
            <w:r w:rsidRPr="0027502F">
              <w:rPr>
                <w:color w:val="000000"/>
                <w:sz w:val="20"/>
                <w:szCs w:val="20"/>
              </w:rPr>
              <w:t>Excise Computerisation Project</w:t>
            </w:r>
          </w:p>
        </w:tc>
      </w:tr>
      <w:tr w:rsidR="00EF2EE5" w:rsidRPr="0027502F" w14:paraId="638DB24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05874DC" w14:textId="4014063D" w:rsidR="00EF2EE5" w:rsidRPr="0027502F" w:rsidRDefault="00EF2EE5" w:rsidP="00EF2EE5">
            <w:pPr>
              <w:spacing w:after="0" w:line="276" w:lineRule="auto"/>
              <w:jc w:val="left"/>
              <w:rPr>
                <w:sz w:val="20"/>
                <w:szCs w:val="20"/>
              </w:rPr>
            </w:pPr>
            <w:r w:rsidRPr="0027502F">
              <w:rPr>
                <w:color w:val="000000"/>
                <w:sz w:val="20"/>
                <w:szCs w:val="20"/>
              </w:rPr>
              <w:t>ECS</w:t>
            </w:r>
          </w:p>
        </w:tc>
        <w:tc>
          <w:tcPr>
            <w:tcW w:w="3513" w:type="pct"/>
            <w:tcBorders>
              <w:top w:val="single" w:sz="4" w:space="0" w:color="7F7F7F"/>
              <w:left w:val="single" w:sz="4" w:space="0" w:color="7F7F7F"/>
              <w:bottom w:val="single" w:sz="4" w:space="0" w:color="7F7F7F"/>
              <w:right w:val="single" w:sz="4" w:space="0" w:color="7F7F7F"/>
            </w:tcBorders>
            <w:vAlign w:val="center"/>
          </w:tcPr>
          <w:p w14:paraId="5C87DF48" w14:textId="5B4032BE" w:rsidR="00EF2EE5" w:rsidRPr="0027502F" w:rsidRDefault="00EF2EE5" w:rsidP="00EF2EE5">
            <w:pPr>
              <w:spacing w:after="0" w:line="276" w:lineRule="auto"/>
              <w:jc w:val="left"/>
              <w:rPr>
                <w:sz w:val="20"/>
                <w:szCs w:val="20"/>
              </w:rPr>
            </w:pPr>
            <w:r w:rsidRPr="0027502F">
              <w:rPr>
                <w:color w:val="000000"/>
                <w:sz w:val="20"/>
                <w:szCs w:val="20"/>
              </w:rPr>
              <w:t>Export Control System</w:t>
            </w:r>
          </w:p>
        </w:tc>
      </w:tr>
      <w:tr w:rsidR="00EF2EE5" w:rsidRPr="0027502F" w14:paraId="3168703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DFE712B" w14:textId="48E78208" w:rsidR="00EF2EE5" w:rsidRPr="0027502F" w:rsidRDefault="00EF2EE5" w:rsidP="00EF2EE5">
            <w:pPr>
              <w:spacing w:after="0" w:line="276" w:lineRule="auto"/>
              <w:jc w:val="left"/>
              <w:rPr>
                <w:sz w:val="20"/>
                <w:szCs w:val="20"/>
              </w:rPr>
            </w:pPr>
            <w:r w:rsidRPr="0027502F">
              <w:rPr>
                <w:color w:val="000000"/>
                <w:sz w:val="20"/>
                <w:szCs w:val="20"/>
              </w:rPr>
              <w:t>ECWP</w:t>
            </w:r>
          </w:p>
        </w:tc>
        <w:tc>
          <w:tcPr>
            <w:tcW w:w="3513" w:type="pct"/>
            <w:tcBorders>
              <w:top w:val="single" w:sz="4" w:space="0" w:color="7F7F7F"/>
              <w:left w:val="single" w:sz="4" w:space="0" w:color="7F7F7F"/>
              <w:bottom w:val="single" w:sz="4" w:space="0" w:color="7F7F7F"/>
              <w:right w:val="single" w:sz="4" w:space="0" w:color="7F7F7F"/>
            </w:tcBorders>
            <w:vAlign w:val="center"/>
          </w:tcPr>
          <w:p w14:paraId="35484AC0" w14:textId="74745308" w:rsidR="00EF2EE5" w:rsidRPr="0027502F" w:rsidRDefault="00EF2EE5" w:rsidP="00EF2EE5">
            <w:pPr>
              <w:spacing w:after="0" w:line="276" w:lineRule="auto"/>
              <w:jc w:val="left"/>
              <w:rPr>
                <w:sz w:val="20"/>
                <w:szCs w:val="20"/>
              </w:rPr>
            </w:pPr>
            <w:r w:rsidRPr="0027502F">
              <w:rPr>
                <w:color w:val="000000"/>
                <w:sz w:val="20"/>
                <w:szCs w:val="20"/>
              </w:rPr>
              <w:t>Excise Computerisation Working Party</w:t>
            </w:r>
          </w:p>
        </w:tc>
      </w:tr>
      <w:tr w:rsidR="00EF2EE5" w:rsidRPr="0027502F" w14:paraId="2A9D149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C0EAC6D" w14:textId="2DA249DA" w:rsidR="00EF2EE5" w:rsidRPr="0027502F" w:rsidRDefault="00EF2EE5" w:rsidP="00EF2EE5">
            <w:pPr>
              <w:spacing w:after="0" w:line="276" w:lineRule="auto"/>
              <w:jc w:val="left"/>
              <w:rPr>
                <w:sz w:val="20"/>
                <w:szCs w:val="20"/>
              </w:rPr>
            </w:pPr>
            <w:r w:rsidRPr="0027502F">
              <w:rPr>
                <w:color w:val="000000"/>
                <w:sz w:val="20"/>
                <w:szCs w:val="20"/>
              </w:rPr>
              <w:t>ED</w:t>
            </w:r>
          </w:p>
        </w:tc>
        <w:tc>
          <w:tcPr>
            <w:tcW w:w="3513" w:type="pct"/>
            <w:tcBorders>
              <w:top w:val="single" w:sz="4" w:space="0" w:color="7F7F7F"/>
              <w:left w:val="single" w:sz="4" w:space="0" w:color="7F7F7F"/>
              <w:bottom w:val="single" w:sz="4" w:space="0" w:color="7F7F7F"/>
              <w:right w:val="single" w:sz="4" w:space="0" w:color="7F7F7F"/>
            </w:tcBorders>
            <w:vAlign w:val="center"/>
          </w:tcPr>
          <w:p w14:paraId="69F9AE35" w14:textId="45F7F20F" w:rsidR="00EF2EE5" w:rsidRPr="0027502F" w:rsidRDefault="00EF2EE5" w:rsidP="00EF2EE5">
            <w:pPr>
              <w:spacing w:after="0" w:line="276" w:lineRule="auto"/>
              <w:jc w:val="left"/>
              <w:rPr>
                <w:sz w:val="20"/>
                <w:szCs w:val="20"/>
              </w:rPr>
            </w:pPr>
            <w:r w:rsidRPr="0027502F">
              <w:rPr>
                <w:color w:val="000000"/>
                <w:sz w:val="20"/>
                <w:szCs w:val="20"/>
              </w:rPr>
              <w:t>External Domain</w:t>
            </w:r>
          </w:p>
        </w:tc>
      </w:tr>
      <w:tr w:rsidR="00EF2EE5" w:rsidRPr="0027502F" w14:paraId="346275C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2B25C4" w14:textId="540DF653" w:rsidR="00EF2EE5" w:rsidRPr="0027502F" w:rsidRDefault="00EF2EE5" w:rsidP="00EF2EE5">
            <w:pPr>
              <w:spacing w:after="0" w:line="276" w:lineRule="auto"/>
              <w:jc w:val="left"/>
              <w:rPr>
                <w:sz w:val="20"/>
                <w:szCs w:val="20"/>
              </w:rPr>
            </w:pPr>
            <w:r w:rsidRPr="0027502F">
              <w:rPr>
                <w:color w:val="000000"/>
                <w:sz w:val="20"/>
                <w:szCs w:val="20"/>
              </w:rPr>
              <w:lastRenderedPageBreak/>
              <w:t>EDI</w:t>
            </w:r>
          </w:p>
        </w:tc>
        <w:tc>
          <w:tcPr>
            <w:tcW w:w="3513" w:type="pct"/>
            <w:tcBorders>
              <w:top w:val="single" w:sz="4" w:space="0" w:color="7F7F7F"/>
              <w:left w:val="single" w:sz="4" w:space="0" w:color="7F7F7F"/>
              <w:bottom w:val="single" w:sz="4" w:space="0" w:color="7F7F7F"/>
              <w:right w:val="single" w:sz="4" w:space="0" w:color="7F7F7F"/>
            </w:tcBorders>
            <w:vAlign w:val="center"/>
          </w:tcPr>
          <w:p w14:paraId="7D54AC49" w14:textId="36AFB5EE" w:rsidR="00EF2EE5" w:rsidRPr="0027502F" w:rsidRDefault="00EF2EE5" w:rsidP="00EF2EE5">
            <w:pPr>
              <w:spacing w:after="0" w:line="276" w:lineRule="auto"/>
              <w:jc w:val="left"/>
              <w:rPr>
                <w:sz w:val="20"/>
                <w:szCs w:val="20"/>
              </w:rPr>
            </w:pPr>
            <w:r w:rsidRPr="0027502F">
              <w:rPr>
                <w:color w:val="000000"/>
                <w:sz w:val="20"/>
                <w:szCs w:val="20"/>
              </w:rPr>
              <w:t>Electronic Data Interchange</w:t>
            </w:r>
          </w:p>
        </w:tc>
      </w:tr>
      <w:tr w:rsidR="00EF2EE5" w:rsidRPr="0027502F" w14:paraId="1896CBC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04D973B" w14:textId="0DE334E5" w:rsidR="00EF2EE5" w:rsidRPr="0027502F" w:rsidRDefault="00EF2EE5" w:rsidP="00EF2EE5">
            <w:pPr>
              <w:spacing w:after="0" w:line="276" w:lineRule="auto"/>
              <w:jc w:val="left"/>
              <w:rPr>
                <w:sz w:val="20"/>
                <w:szCs w:val="20"/>
              </w:rPr>
            </w:pPr>
            <w:r w:rsidRPr="0027502F">
              <w:rPr>
                <w:color w:val="000000"/>
                <w:sz w:val="20"/>
                <w:szCs w:val="20"/>
              </w:rPr>
              <w:t>EDIFACT</w:t>
            </w:r>
          </w:p>
        </w:tc>
        <w:tc>
          <w:tcPr>
            <w:tcW w:w="3513" w:type="pct"/>
            <w:tcBorders>
              <w:top w:val="single" w:sz="4" w:space="0" w:color="7F7F7F"/>
              <w:left w:val="single" w:sz="4" w:space="0" w:color="7F7F7F"/>
              <w:bottom w:val="single" w:sz="4" w:space="0" w:color="7F7F7F"/>
              <w:right w:val="single" w:sz="4" w:space="0" w:color="7F7F7F"/>
            </w:tcBorders>
            <w:vAlign w:val="center"/>
          </w:tcPr>
          <w:p w14:paraId="7BAF8BE5" w14:textId="6070E8F7" w:rsidR="00EF2EE5" w:rsidRPr="0027502F" w:rsidRDefault="00EF2EE5" w:rsidP="00EF2EE5">
            <w:pPr>
              <w:spacing w:after="0" w:line="276" w:lineRule="auto"/>
              <w:jc w:val="left"/>
              <w:rPr>
                <w:sz w:val="20"/>
                <w:szCs w:val="20"/>
              </w:rPr>
            </w:pPr>
            <w:r w:rsidRPr="0027502F">
              <w:rPr>
                <w:color w:val="000000"/>
                <w:sz w:val="20"/>
                <w:szCs w:val="20"/>
              </w:rPr>
              <w:t>EDI for Administration Commerce and Transport</w:t>
            </w:r>
          </w:p>
        </w:tc>
      </w:tr>
      <w:tr w:rsidR="00EF2EE5" w:rsidRPr="0027502F" w14:paraId="44F832E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C134C74" w14:textId="66A63946" w:rsidR="00EF2EE5" w:rsidRPr="0027502F" w:rsidRDefault="00EF2EE5" w:rsidP="00EF2EE5">
            <w:pPr>
              <w:spacing w:after="0" w:line="276" w:lineRule="auto"/>
              <w:jc w:val="left"/>
              <w:rPr>
                <w:sz w:val="20"/>
                <w:szCs w:val="20"/>
              </w:rPr>
            </w:pPr>
            <w:r w:rsidRPr="0027502F">
              <w:rPr>
                <w:color w:val="000000"/>
                <w:sz w:val="20"/>
                <w:szCs w:val="20"/>
              </w:rPr>
              <w:t>EEC</w:t>
            </w:r>
          </w:p>
        </w:tc>
        <w:tc>
          <w:tcPr>
            <w:tcW w:w="3513" w:type="pct"/>
            <w:tcBorders>
              <w:top w:val="single" w:sz="4" w:space="0" w:color="7F7F7F"/>
              <w:left w:val="single" w:sz="4" w:space="0" w:color="7F7F7F"/>
              <w:bottom w:val="single" w:sz="4" w:space="0" w:color="7F7F7F"/>
              <w:right w:val="single" w:sz="4" w:space="0" w:color="7F7F7F"/>
            </w:tcBorders>
            <w:vAlign w:val="center"/>
          </w:tcPr>
          <w:p w14:paraId="3B68F7D3" w14:textId="11F021B4" w:rsidR="00EF2EE5" w:rsidRPr="0027502F" w:rsidRDefault="00EF2EE5" w:rsidP="00EF2EE5">
            <w:pPr>
              <w:spacing w:after="0" w:line="276" w:lineRule="auto"/>
              <w:jc w:val="left"/>
              <w:rPr>
                <w:sz w:val="20"/>
                <w:szCs w:val="20"/>
              </w:rPr>
            </w:pPr>
            <w:r w:rsidRPr="0027502F">
              <w:rPr>
                <w:color w:val="000000"/>
                <w:sz w:val="20"/>
                <w:szCs w:val="20"/>
              </w:rPr>
              <w:t>European Economic Community</w:t>
            </w:r>
          </w:p>
        </w:tc>
      </w:tr>
      <w:tr w:rsidR="00EF2EE5" w:rsidRPr="0027502F" w14:paraId="55B82B7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0C53B7C" w14:textId="44499FC0" w:rsidR="00EF2EE5" w:rsidRPr="0027502F" w:rsidRDefault="00EF2EE5" w:rsidP="00EF2EE5">
            <w:pPr>
              <w:spacing w:after="0" w:line="276" w:lineRule="auto"/>
              <w:jc w:val="left"/>
              <w:rPr>
                <w:sz w:val="20"/>
                <w:szCs w:val="20"/>
              </w:rPr>
            </w:pPr>
            <w:r w:rsidRPr="0027502F">
              <w:rPr>
                <w:color w:val="000000"/>
                <w:sz w:val="20"/>
                <w:szCs w:val="20"/>
              </w:rPr>
              <w:t>ELO</w:t>
            </w:r>
          </w:p>
        </w:tc>
        <w:tc>
          <w:tcPr>
            <w:tcW w:w="3513" w:type="pct"/>
            <w:tcBorders>
              <w:top w:val="single" w:sz="4" w:space="0" w:color="7F7F7F"/>
              <w:left w:val="single" w:sz="4" w:space="0" w:color="7F7F7F"/>
              <w:bottom w:val="single" w:sz="4" w:space="0" w:color="7F7F7F"/>
              <w:right w:val="single" w:sz="4" w:space="0" w:color="7F7F7F"/>
            </w:tcBorders>
            <w:vAlign w:val="center"/>
          </w:tcPr>
          <w:p w14:paraId="2987B1AE" w14:textId="57826CC7" w:rsidR="00EF2EE5" w:rsidRPr="0027502F" w:rsidRDefault="00EF2EE5" w:rsidP="00EF2EE5">
            <w:pPr>
              <w:spacing w:after="0" w:line="276" w:lineRule="auto"/>
              <w:jc w:val="left"/>
              <w:rPr>
                <w:sz w:val="20"/>
                <w:szCs w:val="20"/>
              </w:rPr>
            </w:pPr>
            <w:r w:rsidRPr="0027502F">
              <w:rPr>
                <w:color w:val="000000"/>
                <w:sz w:val="20"/>
                <w:szCs w:val="20"/>
              </w:rPr>
              <w:t>Excise Liaison Office</w:t>
            </w:r>
          </w:p>
        </w:tc>
      </w:tr>
      <w:tr w:rsidR="00EF2EE5" w:rsidRPr="0027502F" w14:paraId="00F05C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5675B1E" w14:textId="4193FAF0" w:rsidR="00EF2EE5" w:rsidRPr="0027502F" w:rsidRDefault="00EF2EE5" w:rsidP="00EF2EE5">
            <w:pPr>
              <w:spacing w:after="0" w:line="276" w:lineRule="auto"/>
              <w:jc w:val="left"/>
              <w:rPr>
                <w:sz w:val="20"/>
                <w:szCs w:val="20"/>
              </w:rPr>
            </w:pPr>
            <w:r w:rsidRPr="0027502F">
              <w:rPr>
                <w:color w:val="000000"/>
                <w:sz w:val="20"/>
                <w:szCs w:val="20"/>
              </w:rPr>
              <w:t>EMCS</w:t>
            </w:r>
          </w:p>
        </w:tc>
        <w:tc>
          <w:tcPr>
            <w:tcW w:w="3513" w:type="pct"/>
            <w:tcBorders>
              <w:top w:val="single" w:sz="4" w:space="0" w:color="7F7F7F"/>
              <w:left w:val="single" w:sz="4" w:space="0" w:color="7F7F7F"/>
              <w:bottom w:val="single" w:sz="4" w:space="0" w:color="7F7F7F"/>
              <w:right w:val="single" w:sz="4" w:space="0" w:color="7F7F7F"/>
            </w:tcBorders>
            <w:vAlign w:val="center"/>
          </w:tcPr>
          <w:p w14:paraId="391F4D97" w14:textId="650EB190" w:rsidR="00EF2EE5" w:rsidRPr="0027502F" w:rsidRDefault="00EF2EE5" w:rsidP="00EF2EE5">
            <w:pPr>
              <w:spacing w:after="0" w:line="276" w:lineRule="auto"/>
              <w:jc w:val="left"/>
              <w:rPr>
                <w:sz w:val="20"/>
                <w:szCs w:val="20"/>
              </w:rPr>
            </w:pPr>
            <w:r w:rsidRPr="0027502F">
              <w:rPr>
                <w:color w:val="000000"/>
                <w:sz w:val="20"/>
                <w:szCs w:val="20"/>
              </w:rPr>
              <w:t>Excise Movement and Control System</w:t>
            </w:r>
          </w:p>
        </w:tc>
      </w:tr>
      <w:tr w:rsidR="00EF2EE5" w:rsidRPr="0027502F" w14:paraId="6A8F7AB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0182D6E" w14:textId="7FBEBC1F" w:rsidR="00EF2EE5" w:rsidRPr="0027502F" w:rsidRDefault="00EF2EE5" w:rsidP="00EF2EE5">
            <w:pPr>
              <w:spacing w:after="0" w:line="276" w:lineRule="auto"/>
              <w:jc w:val="left"/>
              <w:rPr>
                <w:sz w:val="20"/>
                <w:szCs w:val="20"/>
              </w:rPr>
            </w:pPr>
            <w:r w:rsidRPr="0027502F">
              <w:rPr>
                <w:color w:val="000000"/>
                <w:sz w:val="20"/>
                <w:szCs w:val="20"/>
              </w:rPr>
              <w:t>EMCS CAB</w:t>
            </w:r>
          </w:p>
        </w:tc>
        <w:tc>
          <w:tcPr>
            <w:tcW w:w="3513" w:type="pct"/>
            <w:tcBorders>
              <w:top w:val="single" w:sz="4" w:space="0" w:color="7F7F7F"/>
              <w:left w:val="single" w:sz="4" w:space="0" w:color="7F7F7F"/>
              <w:bottom w:val="single" w:sz="4" w:space="0" w:color="7F7F7F"/>
              <w:right w:val="single" w:sz="4" w:space="0" w:color="7F7F7F"/>
            </w:tcBorders>
            <w:vAlign w:val="center"/>
          </w:tcPr>
          <w:p w14:paraId="5A939387" w14:textId="5343F728" w:rsidR="00EF2EE5" w:rsidRPr="0027502F" w:rsidRDefault="00EF2EE5" w:rsidP="00EF2EE5">
            <w:pPr>
              <w:spacing w:after="0" w:line="276" w:lineRule="auto"/>
              <w:jc w:val="left"/>
              <w:rPr>
                <w:sz w:val="20"/>
                <w:szCs w:val="20"/>
              </w:rPr>
            </w:pPr>
            <w:r w:rsidRPr="0027502F">
              <w:rPr>
                <w:color w:val="000000"/>
                <w:sz w:val="20"/>
                <w:szCs w:val="20"/>
              </w:rPr>
              <w:t>EMCS Change Advisory Board</w:t>
            </w:r>
          </w:p>
        </w:tc>
      </w:tr>
      <w:tr w:rsidR="00EF2EE5" w:rsidRPr="0027502F" w14:paraId="0CC726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D63D0BE" w14:textId="716DAA25" w:rsidR="00EF2EE5" w:rsidRPr="0027502F" w:rsidRDefault="00EF2EE5" w:rsidP="00EF2EE5">
            <w:pPr>
              <w:spacing w:after="0" w:line="276" w:lineRule="auto"/>
              <w:jc w:val="left"/>
              <w:rPr>
                <w:sz w:val="20"/>
                <w:szCs w:val="20"/>
              </w:rPr>
            </w:pPr>
            <w:r w:rsidRPr="0027502F">
              <w:rPr>
                <w:color w:val="000000"/>
                <w:sz w:val="20"/>
                <w:szCs w:val="20"/>
              </w:rPr>
              <w:t>EOL</w:t>
            </w:r>
          </w:p>
        </w:tc>
        <w:tc>
          <w:tcPr>
            <w:tcW w:w="3513" w:type="pct"/>
            <w:tcBorders>
              <w:top w:val="single" w:sz="4" w:space="0" w:color="7F7F7F"/>
              <w:left w:val="single" w:sz="4" w:space="0" w:color="7F7F7F"/>
              <w:bottom w:val="single" w:sz="4" w:space="0" w:color="7F7F7F"/>
              <w:right w:val="single" w:sz="4" w:space="0" w:color="7F7F7F"/>
            </w:tcBorders>
            <w:vAlign w:val="center"/>
          </w:tcPr>
          <w:p w14:paraId="194BD215" w14:textId="17254DDF" w:rsidR="00EF2EE5" w:rsidRPr="0027502F" w:rsidRDefault="00EF2EE5" w:rsidP="00EF2EE5">
            <w:pPr>
              <w:spacing w:after="0" w:line="276" w:lineRule="auto"/>
              <w:jc w:val="left"/>
              <w:rPr>
                <w:sz w:val="20"/>
                <w:szCs w:val="20"/>
              </w:rPr>
            </w:pPr>
            <w:r w:rsidRPr="0027502F">
              <w:rPr>
                <w:color w:val="000000"/>
                <w:sz w:val="20"/>
                <w:szCs w:val="20"/>
              </w:rPr>
              <w:t>Excise Office List</w:t>
            </w:r>
          </w:p>
        </w:tc>
      </w:tr>
      <w:tr w:rsidR="00EF2EE5" w:rsidRPr="0027502F" w14:paraId="04F2FD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F2D2DE2" w14:textId="0D292461" w:rsidR="00EF2EE5" w:rsidRPr="0027502F" w:rsidRDefault="00EF2EE5" w:rsidP="00EF2EE5">
            <w:pPr>
              <w:spacing w:after="0" w:line="276" w:lineRule="auto"/>
              <w:jc w:val="left"/>
              <w:rPr>
                <w:sz w:val="20"/>
                <w:szCs w:val="20"/>
              </w:rPr>
            </w:pPr>
            <w:r w:rsidRPr="0027502F">
              <w:rPr>
                <w:color w:val="000000"/>
                <w:sz w:val="20"/>
                <w:szCs w:val="20"/>
              </w:rPr>
              <w:t>EORI</w:t>
            </w:r>
          </w:p>
        </w:tc>
        <w:tc>
          <w:tcPr>
            <w:tcW w:w="3513" w:type="pct"/>
            <w:tcBorders>
              <w:top w:val="single" w:sz="4" w:space="0" w:color="7F7F7F"/>
              <w:left w:val="single" w:sz="4" w:space="0" w:color="7F7F7F"/>
              <w:bottom w:val="single" w:sz="4" w:space="0" w:color="7F7F7F"/>
              <w:right w:val="single" w:sz="4" w:space="0" w:color="7F7F7F"/>
            </w:tcBorders>
            <w:vAlign w:val="center"/>
          </w:tcPr>
          <w:p w14:paraId="13462480" w14:textId="7E6551D6" w:rsidR="00EF2EE5" w:rsidRPr="0027502F" w:rsidRDefault="00EF2EE5" w:rsidP="00EF2EE5">
            <w:pPr>
              <w:spacing w:after="0" w:line="276" w:lineRule="auto"/>
              <w:jc w:val="left"/>
              <w:rPr>
                <w:sz w:val="20"/>
                <w:szCs w:val="20"/>
              </w:rPr>
            </w:pPr>
            <w:r w:rsidRPr="0027502F">
              <w:rPr>
                <w:color w:val="000000"/>
                <w:sz w:val="20"/>
                <w:szCs w:val="20"/>
              </w:rPr>
              <w:t>Economic Operators Registration and Identification</w:t>
            </w:r>
          </w:p>
        </w:tc>
      </w:tr>
      <w:tr w:rsidR="00EF2EE5" w:rsidRPr="0027502F" w14:paraId="7DF4ADD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8F2BC8E" w14:textId="10016C37" w:rsidR="00EF2EE5" w:rsidRPr="0027502F" w:rsidRDefault="00EF2EE5" w:rsidP="00EF2EE5">
            <w:pPr>
              <w:spacing w:after="0" w:line="276" w:lineRule="auto"/>
              <w:jc w:val="left"/>
              <w:rPr>
                <w:sz w:val="20"/>
                <w:szCs w:val="20"/>
              </w:rPr>
            </w:pPr>
            <w:r w:rsidRPr="0027502F">
              <w:rPr>
                <w:color w:val="000000"/>
                <w:sz w:val="20"/>
                <w:szCs w:val="20"/>
              </w:rPr>
              <w:t>EPC</w:t>
            </w:r>
          </w:p>
        </w:tc>
        <w:tc>
          <w:tcPr>
            <w:tcW w:w="3513" w:type="pct"/>
            <w:tcBorders>
              <w:top w:val="single" w:sz="4" w:space="0" w:color="7F7F7F"/>
              <w:left w:val="single" w:sz="4" w:space="0" w:color="7F7F7F"/>
              <w:bottom w:val="single" w:sz="4" w:space="0" w:color="7F7F7F"/>
              <w:right w:val="single" w:sz="4" w:space="0" w:color="7F7F7F"/>
            </w:tcBorders>
            <w:vAlign w:val="center"/>
          </w:tcPr>
          <w:p w14:paraId="13389D3B" w14:textId="21A13BFF" w:rsidR="00EF2EE5" w:rsidRPr="0027502F" w:rsidRDefault="00EF2EE5" w:rsidP="00EF2EE5">
            <w:pPr>
              <w:spacing w:after="0" w:line="276" w:lineRule="auto"/>
              <w:jc w:val="left"/>
              <w:rPr>
                <w:sz w:val="20"/>
                <w:szCs w:val="20"/>
              </w:rPr>
            </w:pPr>
            <w:r w:rsidRPr="0027502F">
              <w:rPr>
                <w:color w:val="000000"/>
                <w:sz w:val="20"/>
                <w:szCs w:val="20"/>
              </w:rPr>
              <w:t>Excise Product Code</w:t>
            </w:r>
          </w:p>
        </w:tc>
      </w:tr>
      <w:tr w:rsidR="00EF2EE5" w:rsidRPr="0027502F" w14:paraId="29B18D4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EBDB692" w14:textId="41875A16" w:rsidR="00EF2EE5" w:rsidRPr="0027502F" w:rsidRDefault="00EF2EE5" w:rsidP="00EF2EE5">
            <w:pPr>
              <w:spacing w:after="0" w:line="276" w:lineRule="auto"/>
              <w:jc w:val="left"/>
              <w:rPr>
                <w:sz w:val="20"/>
                <w:szCs w:val="20"/>
              </w:rPr>
            </w:pPr>
            <w:r w:rsidRPr="0027502F">
              <w:rPr>
                <w:color w:val="000000"/>
                <w:sz w:val="20"/>
                <w:szCs w:val="20"/>
              </w:rPr>
              <w:t>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3F11D1FC" w14:textId="0097DD88" w:rsidR="00EF2EE5" w:rsidRPr="0027502F" w:rsidRDefault="00EF2EE5" w:rsidP="00EF2EE5">
            <w:pPr>
              <w:spacing w:after="0" w:line="276" w:lineRule="auto"/>
              <w:jc w:val="left"/>
              <w:rPr>
                <w:sz w:val="20"/>
                <w:szCs w:val="20"/>
              </w:rPr>
            </w:pPr>
            <w:r w:rsidRPr="0027502F">
              <w:rPr>
                <w:color w:val="000000"/>
                <w:sz w:val="20"/>
                <w:szCs w:val="20"/>
              </w:rPr>
              <w:t>EMCS System Specifications</w:t>
            </w:r>
          </w:p>
        </w:tc>
      </w:tr>
      <w:tr w:rsidR="00EF2EE5" w:rsidRPr="0027502F" w14:paraId="0EFB7F7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86E498" w14:textId="5D1A4E38" w:rsidR="00EF2EE5" w:rsidRPr="0027502F" w:rsidRDefault="00EF2EE5" w:rsidP="00EF2EE5">
            <w:pPr>
              <w:spacing w:after="0" w:line="276" w:lineRule="auto"/>
              <w:jc w:val="left"/>
              <w:rPr>
                <w:sz w:val="20"/>
                <w:szCs w:val="20"/>
              </w:rPr>
            </w:pPr>
            <w:r w:rsidRPr="0027502F">
              <w:rPr>
                <w:color w:val="000000"/>
                <w:sz w:val="20"/>
                <w:szCs w:val="20"/>
              </w:rPr>
              <w:t>EWSE</w:t>
            </w:r>
          </w:p>
        </w:tc>
        <w:tc>
          <w:tcPr>
            <w:tcW w:w="3513" w:type="pct"/>
            <w:tcBorders>
              <w:top w:val="single" w:sz="4" w:space="0" w:color="7F7F7F"/>
              <w:left w:val="single" w:sz="4" w:space="0" w:color="7F7F7F"/>
              <w:bottom w:val="single" w:sz="4" w:space="0" w:color="7F7F7F"/>
              <w:right w:val="single" w:sz="4" w:space="0" w:color="7F7F7F"/>
            </w:tcBorders>
            <w:vAlign w:val="center"/>
          </w:tcPr>
          <w:p w14:paraId="20FC6D58" w14:textId="5537B3CD" w:rsidR="00EF2EE5" w:rsidRPr="0027502F" w:rsidRDefault="00EF2EE5" w:rsidP="00EF2EE5">
            <w:pPr>
              <w:spacing w:after="0" w:line="276" w:lineRule="auto"/>
              <w:jc w:val="left"/>
              <w:rPr>
                <w:sz w:val="20"/>
                <w:szCs w:val="20"/>
              </w:rPr>
            </w:pPr>
            <w:r w:rsidRPr="0027502F">
              <w:rPr>
                <w:color w:val="000000"/>
                <w:sz w:val="20"/>
                <w:szCs w:val="20"/>
              </w:rPr>
              <w:t>Early Warning System for Excise</w:t>
            </w:r>
          </w:p>
        </w:tc>
      </w:tr>
      <w:tr w:rsidR="00EF2EE5" w:rsidRPr="0027502F" w14:paraId="083241F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154EDE9" w14:textId="54F9B5A2" w:rsidR="00EF2EE5" w:rsidRPr="0027502F" w:rsidRDefault="00EF2EE5" w:rsidP="00EF2EE5">
            <w:pPr>
              <w:spacing w:after="0" w:line="276" w:lineRule="auto"/>
              <w:jc w:val="left"/>
              <w:rPr>
                <w:sz w:val="20"/>
                <w:szCs w:val="20"/>
              </w:rPr>
            </w:pPr>
            <w:r w:rsidRPr="0027502F">
              <w:rPr>
                <w:color w:val="000000"/>
                <w:sz w:val="20"/>
                <w:szCs w:val="20"/>
              </w:rPr>
              <w:t>FESS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1237F803" w14:textId="0AB9F2DA" w:rsidR="00EF2EE5" w:rsidRPr="0027502F" w:rsidRDefault="00EF2EE5" w:rsidP="00EF2EE5">
            <w:pPr>
              <w:spacing w:after="0" w:line="276" w:lineRule="auto"/>
              <w:jc w:val="left"/>
              <w:rPr>
                <w:sz w:val="20"/>
                <w:szCs w:val="20"/>
              </w:rPr>
            </w:pPr>
            <w:r w:rsidRPr="0027502F">
              <w:rPr>
                <w:color w:val="000000"/>
                <w:sz w:val="20"/>
                <w:szCs w:val="20"/>
              </w:rPr>
              <w:t>Functional Excise System Specifications</w:t>
            </w:r>
          </w:p>
        </w:tc>
      </w:tr>
      <w:tr w:rsidR="00EF2EE5" w:rsidRPr="0027502F" w14:paraId="31F6D58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B186C88" w14:textId="1AA6575C" w:rsidR="00EF2EE5" w:rsidRPr="0027502F" w:rsidRDefault="00EF2EE5" w:rsidP="00EF2EE5">
            <w:pPr>
              <w:spacing w:after="0" w:line="276" w:lineRule="auto"/>
              <w:jc w:val="left"/>
              <w:rPr>
                <w:sz w:val="20"/>
                <w:szCs w:val="20"/>
              </w:rPr>
            </w:pPr>
            <w:r w:rsidRPr="0027502F">
              <w:rPr>
                <w:color w:val="000000"/>
                <w:sz w:val="20"/>
                <w:szCs w:val="20"/>
              </w:rPr>
              <w:t>FMS</w:t>
            </w:r>
          </w:p>
        </w:tc>
        <w:tc>
          <w:tcPr>
            <w:tcW w:w="3513" w:type="pct"/>
            <w:tcBorders>
              <w:top w:val="single" w:sz="4" w:space="0" w:color="7F7F7F"/>
              <w:left w:val="single" w:sz="4" w:space="0" w:color="7F7F7F"/>
              <w:bottom w:val="single" w:sz="4" w:space="0" w:color="7F7F7F"/>
              <w:right w:val="single" w:sz="4" w:space="0" w:color="7F7F7F"/>
            </w:tcBorders>
            <w:vAlign w:val="center"/>
          </w:tcPr>
          <w:p w14:paraId="430856CD" w14:textId="7A7226CE" w:rsidR="00EF2EE5" w:rsidRPr="0027502F" w:rsidRDefault="00EF2EE5" w:rsidP="00EF2EE5">
            <w:pPr>
              <w:spacing w:after="0" w:line="276" w:lineRule="auto"/>
              <w:jc w:val="left"/>
              <w:rPr>
                <w:sz w:val="20"/>
                <w:szCs w:val="20"/>
              </w:rPr>
            </w:pPr>
            <w:r w:rsidRPr="0027502F">
              <w:rPr>
                <w:color w:val="000000"/>
                <w:sz w:val="20"/>
                <w:szCs w:val="20"/>
              </w:rPr>
              <w:t>Functional Message Structure</w:t>
            </w:r>
          </w:p>
        </w:tc>
      </w:tr>
      <w:tr w:rsidR="00EF2EE5" w:rsidRPr="0027502F" w14:paraId="7B8BBB5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56B95AE" w14:textId="0847AA7F" w:rsidR="00EF2EE5" w:rsidRPr="0027502F" w:rsidRDefault="00EF2EE5" w:rsidP="00EF2EE5">
            <w:pPr>
              <w:spacing w:after="0" w:line="276" w:lineRule="auto"/>
              <w:jc w:val="left"/>
              <w:rPr>
                <w:sz w:val="20"/>
                <w:szCs w:val="20"/>
              </w:rPr>
            </w:pPr>
            <w:r w:rsidRPr="0027502F">
              <w:rPr>
                <w:color w:val="000000"/>
                <w:sz w:val="20"/>
                <w:szCs w:val="20"/>
              </w:rPr>
              <w:t>FRS</w:t>
            </w:r>
          </w:p>
        </w:tc>
        <w:tc>
          <w:tcPr>
            <w:tcW w:w="3513" w:type="pct"/>
            <w:tcBorders>
              <w:top w:val="single" w:sz="4" w:space="0" w:color="7F7F7F"/>
              <w:left w:val="single" w:sz="4" w:space="0" w:color="7F7F7F"/>
              <w:bottom w:val="single" w:sz="4" w:space="0" w:color="7F7F7F"/>
              <w:right w:val="single" w:sz="4" w:space="0" w:color="7F7F7F"/>
            </w:tcBorders>
            <w:vAlign w:val="center"/>
          </w:tcPr>
          <w:p w14:paraId="6B5A2008" w14:textId="40646EC7" w:rsidR="00EF2EE5" w:rsidRPr="0027502F" w:rsidRDefault="00EF2EE5" w:rsidP="00EF2EE5">
            <w:pPr>
              <w:spacing w:after="0" w:line="276" w:lineRule="auto"/>
              <w:jc w:val="left"/>
              <w:rPr>
                <w:sz w:val="20"/>
                <w:szCs w:val="20"/>
              </w:rPr>
            </w:pPr>
            <w:r w:rsidRPr="0027502F">
              <w:rPr>
                <w:color w:val="000000"/>
                <w:sz w:val="20"/>
                <w:szCs w:val="20"/>
              </w:rPr>
              <w:t>Fallback and Recovery Specification</w:t>
            </w:r>
          </w:p>
        </w:tc>
      </w:tr>
      <w:tr w:rsidR="00EF2EE5" w:rsidRPr="0027502F" w14:paraId="13FA9E8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A9F73FE" w14:textId="67FA9B50" w:rsidR="00EF2EE5" w:rsidRPr="0027502F" w:rsidRDefault="00EF2EE5" w:rsidP="00EF2EE5">
            <w:pPr>
              <w:spacing w:after="0" w:line="276" w:lineRule="auto"/>
              <w:jc w:val="left"/>
              <w:rPr>
                <w:sz w:val="20"/>
                <w:szCs w:val="20"/>
              </w:rPr>
            </w:pPr>
            <w:r w:rsidRPr="0027502F">
              <w:rPr>
                <w:color w:val="000000"/>
                <w:sz w:val="20"/>
                <w:szCs w:val="20"/>
              </w:rPr>
              <w:t>FTSS</w:t>
            </w:r>
          </w:p>
        </w:tc>
        <w:tc>
          <w:tcPr>
            <w:tcW w:w="3513" w:type="pct"/>
            <w:tcBorders>
              <w:top w:val="single" w:sz="4" w:space="0" w:color="7F7F7F"/>
              <w:left w:val="single" w:sz="4" w:space="0" w:color="7F7F7F"/>
              <w:bottom w:val="single" w:sz="4" w:space="0" w:color="7F7F7F"/>
              <w:right w:val="single" w:sz="4" w:space="0" w:color="7F7F7F"/>
            </w:tcBorders>
            <w:vAlign w:val="center"/>
          </w:tcPr>
          <w:p w14:paraId="12319A56" w14:textId="14252FCC" w:rsidR="00EF2EE5" w:rsidRPr="0027502F" w:rsidRDefault="00EF2EE5" w:rsidP="00EF2EE5">
            <w:pPr>
              <w:spacing w:after="0" w:line="276" w:lineRule="auto"/>
              <w:jc w:val="left"/>
              <w:rPr>
                <w:sz w:val="20"/>
                <w:szCs w:val="20"/>
              </w:rPr>
            </w:pPr>
            <w:r w:rsidRPr="0027502F">
              <w:rPr>
                <w:color w:val="000000"/>
                <w:sz w:val="20"/>
                <w:szCs w:val="20"/>
              </w:rPr>
              <w:t>Functional Transit System Specifications</w:t>
            </w:r>
          </w:p>
        </w:tc>
      </w:tr>
      <w:tr w:rsidR="00EF2EE5" w:rsidRPr="0027502F" w14:paraId="0448D2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A046E3" w14:textId="71A74F84" w:rsidR="00EF2EE5" w:rsidRPr="0027502F" w:rsidRDefault="00EF2EE5" w:rsidP="00EF2EE5">
            <w:pPr>
              <w:spacing w:after="0" w:line="276" w:lineRule="auto"/>
              <w:jc w:val="left"/>
              <w:rPr>
                <w:sz w:val="20"/>
                <w:szCs w:val="20"/>
              </w:rPr>
            </w:pPr>
            <w:r w:rsidRPr="0027502F">
              <w:rPr>
                <w:color w:val="000000"/>
                <w:sz w:val="20"/>
                <w:szCs w:val="20"/>
              </w:rPr>
              <w:t>GLT</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C1B86" w14:textId="3AA273D0" w:rsidR="00EF2EE5" w:rsidRPr="0027502F" w:rsidRDefault="00EF2EE5" w:rsidP="00EF2EE5">
            <w:pPr>
              <w:spacing w:after="0" w:line="276" w:lineRule="auto"/>
              <w:jc w:val="left"/>
              <w:rPr>
                <w:sz w:val="20"/>
                <w:szCs w:val="20"/>
              </w:rPr>
            </w:pPr>
            <w:r w:rsidRPr="0027502F">
              <w:rPr>
                <w:color w:val="000000"/>
                <w:sz w:val="20"/>
                <w:szCs w:val="20"/>
              </w:rPr>
              <w:t>Glossary of Terms</w:t>
            </w:r>
          </w:p>
        </w:tc>
      </w:tr>
      <w:tr w:rsidR="00EF2EE5" w:rsidRPr="0027502F" w14:paraId="2CD4B9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8B4C55E" w14:textId="0541CBF5" w:rsidR="00EF2EE5" w:rsidRPr="0027502F" w:rsidRDefault="00EF2EE5" w:rsidP="00EF2EE5">
            <w:pPr>
              <w:spacing w:after="0" w:line="276" w:lineRule="auto"/>
              <w:jc w:val="left"/>
              <w:rPr>
                <w:sz w:val="20"/>
                <w:szCs w:val="20"/>
              </w:rPr>
            </w:pPr>
            <w:r w:rsidRPr="0027502F">
              <w:rPr>
                <w:color w:val="000000"/>
                <w:sz w:val="20"/>
                <w:szCs w:val="20"/>
              </w:rPr>
              <w:t>IE</w:t>
            </w:r>
          </w:p>
        </w:tc>
        <w:tc>
          <w:tcPr>
            <w:tcW w:w="3513" w:type="pct"/>
            <w:tcBorders>
              <w:top w:val="single" w:sz="4" w:space="0" w:color="7F7F7F"/>
              <w:left w:val="single" w:sz="4" w:space="0" w:color="7F7F7F"/>
              <w:bottom w:val="single" w:sz="4" w:space="0" w:color="7F7F7F"/>
              <w:right w:val="single" w:sz="4" w:space="0" w:color="7F7F7F"/>
            </w:tcBorders>
            <w:vAlign w:val="center"/>
          </w:tcPr>
          <w:p w14:paraId="4A0494FE" w14:textId="483A1DDE" w:rsidR="00EF2EE5" w:rsidRPr="0027502F" w:rsidRDefault="00EF2EE5" w:rsidP="00EF2EE5">
            <w:pPr>
              <w:spacing w:after="0" w:line="276" w:lineRule="auto"/>
              <w:jc w:val="left"/>
              <w:rPr>
                <w:sz w:val="20"/>
                <w:szCs w:val="20"/>
              </w:rPr>
            </w:pPr>
            <w:r w:rsidRPr="0027502F">
              <w:rPr>
                <w:color w:val="000000"/>
                <w:sz w:val="20"/>
                <w:szCs w:val="20"/>
              </w:rPr>
              <w:t>Information Exchange</w:t>
            </w:r>
          </w:p>
        </w:tc>
      </w:tr>
      <w:tr w:rsidR="00EF2EE5" w:rsidRPr="0027502F" w14:paraId="2460A84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7D1CD10" w14:textId="78989966" w:rsidR="00EF2EE5" w:rsidRPr="0027502F" w:rsidRDefault="00EF2EE5" w:rsidP="00EF2EE5">
            <w:pPr>
              <w:spacing w:after="0" w:line="276" w:lineRule="auto"/>
              <w:jc w:val="left"/>
              <w:rPr>
                <w:sz w:val="20"/>
                <w:szCs w:val="20"/>
              </w:rPr>
            </w:pPr>
            <w:r w:rsidRPr="0027502F">
              <w:rPr>
                <w:color w:val="000000"/>
                <w:sz w:val="20"/>
                <w:szCs w:val="20"/>
              </w:rPr>
              <w:t>IT</w:t>
            </w:r>
          </w:p>
        </w:tc>
        <w:tc>
          <w:tcPr>
            <w:tcW w:w="3513" w:type="pct"/>
            <w:tcBorders>
              <w:top w:val="single" w:sz="4" w:space="0" w:color="7F7F7F"/>
              <w:left w:val="single" w:sz="4" w:space="0" w:color="7F7F7F"/>
              <w:bottom w:val="single" w:sz="4" w:space="0" w:color="7F7F7F"/>
              <w:right w:val="single" w:sz="4" w:space="0" w:color="7F7F7F"/>
            </w:tcBorders>
            <w:vAlign w:val="center"/>
          </w:tcPr>
          <w:p w14:paraId="46B4E276" w14:textId="1141D066" w:rsidR="00EF2EE5" w:rsidRPr="0027502F" w:rsidRDefault="00EF2EE5" w:rsidP="00EF2EE5">
            <w:pPr>
              <w:spacing w:after="0" w:line="276" w:lineRule="auto"/>
              <w:jc w:val="left"/>
              <w:rPr>
                <w:sz w:val="20"/>
                <w:szCs w:val="20"/>
              </w:rPr>
            </w:pPr>
            <w:r w:rsidRPr="0027502F">
              <w:rPr>
                <w:color w:val="000000"/>
                <w:sz w:val="20"/>
                <w:szCs w:val="20"/>
              </w:rPr>
              <w:t>Information Technology</w:t>
            </w:r>
          </w:p>
        </w:tc>
      </w:tr>
      <w:tr w:rsidR="00EF2EE5" w:rsidRPr="0027502F" w14:paraId="166C002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B2381DB" w14:textId="24E493BA" w:rsidR="00EF2EE5" w:rsidRPr="0027502F" w:rsidRDefault="00EF2EE5" w:rsidP="00EF2EE5">
            <w:pPr>
              <w:spacing w:after="0" w:line="276" w:lineRule="auto"/>
              <w:jc w:val="left"/>
              <w:rPr>
                <w:sz w:val="20"/>
                <w:szCs w:val="20"/>
              </w:rPr>
            </w:pPr>
            <w:r w:rsidRPr="0027502F">
              <w:rPr>
                <w:color w:val="000000"/>
                <w:sz w:val="20"/>
                <w:szCs w:val="20"/>
              </w:rPr>
              <w:t>LRN</w:t>
            </w:r>
          </w:p>
        </w:tc>
        <w:tc>
          <w:tcPr>
            <w:tcW w:w="3513" w:type="pct"/>
            <w:tcBorders>
              <w:top w:val="single" w:sz="4" w:space="0" w:color="7F7F7F"/>
              <w:left w:val="single" w:sz="4" w:space="0" w:color="7F7F7F"/>
              <w:bottom w:val="single" w:sz="4" w:space="0" w:color="7F7F7F"/>
              <w:right w:val="single" w:sz="4" w:space="0" w:color="7F7F7F"/>
            </w:tcBorders>
            <w:vAlign w:val="center"/>
          </w:tcPr>
          <w:p w14:paraId="0C3989E6" w14:textId="700402A9" w:rsidR="00EF2EE5" w:rsidRPr="0027502F" w:rsidRDefault="00EF2EE5" w:rsidP="00EF2EE5">
            <w:pPr>
              <w:spacing w:after="0" w:line="276" w:lineRule="auto"/>
              <w:jc w:val="left"/>
              <w:rPr>
                <w:sz w:val="20"/>
                <w:szCs w:val="20"/>
              </w:rPr>
            </w:pPr>
            <w:r w:rsidRPr="0027502F">
              <w:rPr>
                <w:color w:val="000000"/>
                <w:sz w:val="20"/>
                <w:szCs w:val="20"/>
              </w:rPr>
              <w:t>Local Reference Number</w:t>
            </w:r>
          </w:p>
        </w:tc>
      </w:tr>
      <w:tr w:rsidR="00EF2EE5" w:rsidRPr="0027502F" w14:paraId="157E875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84E38C6" w14:textId="64E70128" w:rsidR="00EF2EE5" w:rsidRPr="0027502F" w:rsidRDefault="00EF2EE5" w:rsidP="00EF2EE5">
            <w:pPr>
              <w:spacing w:after="0" w:line="276" w:lineRule="auto"/>
              <w:jc w:val="left"/>
              <w:rPr>
                <w:sz w:val="20"/>
                <w:szCs w:val="20"/>
              </w:rPr>
            </w:pPr>
            <w:r w:rsidRPr="0027502F">
              <w:rPr>
                <w:color w:val="000000"/>
                <w:sz w:val="20"/>
                <w:szCs w:val="20"/>
              </w:rPr>
              <w:t>MRN</w:t>
            </w:r>
          </w:p>
        </w:tc>
        <w:tc>
          <w:tcPr>
            <w:tcW w:w="3513" w:type="pct"/>
            <w:tcBorders>
              <w:top w:val="single" w:sz="4" w:space="0" w:color="7F7F7F"/>
              <w:left w:val="single" w:sz="4" w:space="0" w:color="7F7F7F"/>
              <w:bottom w:val="single" w:sz="4" w:space="0" w:color="7F7F7F"/>
              <w:right w:val="single" w:sz="4" w:space="0" w:color="7F7F7F"/>
            </w:tcBorders>
            <w:vAlign w:val="center"/>
          </w:tcPr>
          <w:p w14:paraId="7BE4D9A5" w14:textId="0D244DCD" w:rsidR="00EF2EE5" w:rsidRPr="0027502F" w:rsidRDefault="00EF2EE5" w:rsidP="00EF2EE5">
            <w:pPr>
              <w:spacing w:after="0" w:line="276" w:lineRule="auto"/>
              <w:jc w:val="left"/>
              <w:rPr>
                <w:sz w:val="20"/>
                <w:szCs w:val="20"/>
              </w:rPr>
            </w:pPr>
            <w:r w:rsidRPr="0027502F">
              <w:rPr>
                <w:color w:val="000000"/>
                <w:sz w:val="20"/>
                <w:szCs w:val="20"/>
              </w:rPr>
              <w:t>Movement Reference Number</w:t>
            </w:r>
          </w:p>
        </w:tc>
      </w:tr>
      <w:tr w:rsidR="00EF2EE5" w:rsidRPr="0027502F" w14:paraId="703FC42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21B5DA4" w14:textId="44C96506" w:rsidR="00EF2EE5" w:rsidRPr="0027502F" w:rsidRDefault="00EF2EE5" w:rsidP="00EF2EE5">
            <w:pPr>
              <w:spacing w:after="0" w:line="276" w:lineRule="auto"/>
              <w:jc w:val="left"/>
              <w:rPr>
                <w:sz w:val="20"/>
                <w:szCs w:val="20"/>
              </w:rPr>
            </w:pPr>
            <w:r w:rsidRPr="0027502F">
              <w:rPr>
                <w:color w:val="000000"/>
                <w:sz w:val="20"/>
                <w:szCs w:val="20"/>
              </w:rPr>
              <w:t>MS</w:t>
            </w:r>
          </w:p>
        </w:tc>
        <w:tc>
          <w:tcPr>
            <w:tcW w:w="3513" w:type="pct"/>
            <w:tcBorders>
              <w:top w:val="single" w:sz="4" w:space="0" w:color="7F7F7F"/>
              <w:left w:val="single" w:sz="4" w:space="0" w:color="7F7F7F"/>
              <w:bottom w:val="single" w:sz="4" w:space="0" w:color="7F7F7F"/>
              <w:right w:val="single" w:sz="4" w:space="0" w:color="7F7F7F"/>
            </w:tcBorders>
            <w:vAlign w:val="center"/>
          </w:tcPr>
          <w:p w14:paraId="5EE41D2A" w14:textId="7D356FD1" w:rsidR="00EF2EE5" w:rsidRPr="0027502F" w:rsidRDefault="00EF2EE5" w:rsidP="00EF2EE5">
            <w:pPr>
              <w:spacing w:after="0" w:line="276" w:lineRule="auto"/>
              <w:jc w:val="left"/>
              <w:rPr>
                <w:sz w:val="20"/>
                <w:szCs w:val="20"/>
              </w:rPr>
            </w:pPr>
            <w:r w:rsidRPr="0027502F">
              <w:rPr>
                <w:color w:val="000000"/>
                <w:sz w:val="20"/>
                <w:szCs w:val="20"/>
              </w:rPr>
              <w:t>Member State</w:t>
            </w:r>
          </w:p>
        </w:tc>
      </w:tr>
      <w:tr w:rsidR="00EF2EE5" w:rsidRPr="0027502F" w14:paraId="58C20C8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A56D89" w14:textId="060FA090" w:rsidR="00EF2EE5" w:rsidRPr="0027502F" w:rsidRDefault="00EF2EE5" w:rsidP="00EF2EE5">
            <w:pPr>
              <w:spacing w:after="0" w:line="276" w:lineRule="auto"/>
              <w:jc w:val="left"/>
              <w:rPr>
                <w:sz w:val="20"/>
                <w:szCs w:val="20"/>
              </w:rPr>
            </w:pPr>
            <w:r w:rsidRPr="0027502F">
              <w:rPr>
                <w:color w:val="000000"/>
                <w:sz w:val="20"/>
                <w:szCs w:val="20"/>
              </w:rPr>
              <w:t>MSA</w:t>
            </w:r>
          </w:p>
        </w:tc>
        <w:tc>
          <w:tcPr>
            <w:tcW w:w="3513" w:type="pct"/>
            <w:tcBorders>
              <w:top w:val="single" w:sz="4" w:space="0" w:color="7F7F7F"/>
              <w:left w:val="single" w:sz="4" w:space="0" w:color="7F7F7F"/>
              <w:bottom w:val="single" w:sz="4" w:space="0" w:color="7F7F7F"/>
              <w:right w:val="single" w:sz="4" w:space="0" w:color="7F7F7F"/>
            </w:tcBorders>
            <w:vAlign w:val="center"/>
          </w:tcPr>
          <w:p w14:paraId="7B67D0CC" w14:textId="208F5CB3" w:rsidR="00EF2EE5" w:rsidRPr="0027502F" w:rsidRDefault="00EF2EE5" w:rsidP="00EF2EE5">
            <w:pPr>
              <w:spacing w:after="0" w:line="276" w:lineRule="auto"/>
              <w:jc w:val="left"/>
              <w:rPr>
                <w:sz w:val="20"/>
                <w:szCs w:val="20"/>
              </w:rPr>
            </w:pPr>
            <w:r w:rsidRPr="0027502F">
              <w:rPr>
                <w:color w:val="000000"/>
                <w:sz w:val="20"/>
                <w:szCs w:val="20"/>
              </w:rPr>
              <w:t>Member State Administration</w:t>
            </w:r>
          </w:p>
        </w:tc>
      </w:tr>
      <w:tr w:rsidR="00EF2EE5" w:rsidRPr="0027502F" w14:paraId="04F73C2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766AE5F" w14:textId="36E41532" w:rsidR="00EF2EE5" w:rsidRPr="0027502F" w:rsidRDefault="00EF2EE5" w:rsidP="00EF2EE5">
            <w:pPr>
              <w:spacing w:after="0" w:line="276" w:lineRule="auto"/>
              <w:jc w:val="left"/>
              <w:rPr>
                <w:sz w:val="20"/>
                <w:szCs w:val="20"/>
              </w:rPr>
            </w:pPr>
            <w:r w:rsidRPr="0027502F">
              <w:rPr>
                <w:color w:val="000000"/>
                <w:sz w:val="20"/>
                <w:szCs w:val="20"/>
              </w:rPr>
              <w:t>MVS</w:t>
            </w:r>
          </w:p>
        </w:tc>
        <w:tc>
          <w:tcPr>
            <w:tcW w:w="3513" w:type="pct"/>
            <w:tcBorders>
              <w:top w:val="single" w:sz="4" w:space="0" w:color="7F7F7F"/>
              <w:left w:val="single" w:sz="4" w:space="0" w:color="7F7F7F"/>
              <w:bottom w:val="single" w:sz="4" w:space="0" w:color="7F7F7F"/>
              <w:right w:val="single" w:sz="4" w:space="0" w:color="7F7F7F"/>
            </w:tcBorders>
            <w:vAlign w:val="center"/>
          </w:tcPr>
          <w:p w14:paraId="293C2F81" w14:textId="670DF4A8" w:rsidR="00EF2EE5" w:rsidRPr="0027502F" w:rsidRDefault="00EF2EE5" w:rsidP="00EF2EE5">
            <w:pPr>
              <w:spacing w:after="0" w:line="276" w:lineRule="auto"/>
              <w:jc w:val="left"/>
              <w:rPr>
                <w:sz w:val="20"/>
                <w:szCs w:val="20"/>
              </w:rPr>
            </w:pPr>
            <w:r w:rsidRPr="0027502F">
              <w:rPr>
                <w:color w:val="000000"/>
                <w:sz w:val="20"/>
                <w:szCs w:val="20"/>
              </w:rPr>
              <w:t>Movement Verification System</w:t>
            </w:r>
          </w:p>
        </w:tc>
      </w:tr>
      <w:tr w:rsidR="00EF2EE5" w:rsidRPr="0027502F" w14:paraId="3DA2F5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CBB1A3" w14:textId="1D6FB48A" w:rsidR="00EF2EE5" w:rsidRPr="0027502F" w:rsidRDefault="00EF2EE5" w:rsidP="00EF2EE5">
            <w:pPr>
              <w:spacing w:after="0" w:line="276" w:lineRule="auto"/>
              <w:jc w:val="left"/>
              <w:rPr>
                <w:sz w:val="20"/>
                <w:szCs w:val="20"/>
              </w:rPr>
            </w:pPr>
            <w:r w:rsidRPr="0027502F">
              <w:rPr>
                <w:color w:val="000000"/>
                <w:sz w:val="20"/>
                <w:szCs w:val="20"/>
              </w:rPr>
              <w:t>N/A</w:t>
            </w:r>
          </w:p>
        </w:tc>
        <w:tc>
          <w:tcPr>
            <w:tcW w:w="3513" w:type="pct"/>
            <w:tcBorders>
              <w:top w:val="single" w:sz="4" w:space="0" w:color="7F7F7F"/>
              <w:left w:val="single" w:sz="4" w:space="0" w:color="7F7F7F"/>
              <w:bottom w:val="single" w:sz="4" w:space="0" w:color="7F7F7F"/>
              <w:right w:val="single" w:sz="4" w:space="0" w:color="7F7F7F"/>
            </w:tcBorders>
            <w:vAlign w:val="center"/>
          </w:tcPr>
          <w:p w14:paraId="706A6B4A" w14:textId="616DCE00" w:rsidR="00EF2EE5" w:rsidRPr="0027502F" w:rsidRDefault="00EF2EE5" w:rsidP="00EF2EE5">
            <w:pPr>
              <w:spacing w:after="0" w:line="276" w:lineRule="auto"/>
              <w:jc w:val="left"/>
              <w:rPr>
                <w:sz w:val="20"/>
                <w:szCs w:val="20"/>
              </w:rPr>
            </w:pPr>
            <w:r w:rsidRPr="0027502F">
              <w:rPr>
                <w:color w:val="000000"/>
                <w:sz w:val="20"/>
                <w:szCs w:val="20"/>
              </w:rPr>
              <w:t>Not Applicable</w:t>
            </w:r>
          </w:p>
        </w:tc>
      </w:tr>
      <w:tr w:rsidR="00EF2EE5" w:rsidRPr="0027502F" w14:paraId="686BFB2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FA21D7F" w14:textId="4C84B4DC" w:rsidR="00EF2EE5" w:rsidRPr="0027502F" w:rsidRDefault="00EF2EE5" w:rsidP="00EF2EE5">
            <w:pPr>
              <w:spacing w:after="0" w:line="276" w:lineRule="auto"/>
              <w:jc w:val="left"/>
              <w:rPr>
                <w:sz w:val="20"/>
                <w:szCs w:val="20"/>
              </w:rPr>
            </w:pPr>
            <w:r w:rsidRPr="0027502F">
              <w:rPr>
                <w:color w:val="000000"/>
                <w:sz w:val="20"/>
                <w:szCs w:val="20"/>
              </w:rPr>
              <w:t>NCTS</w:t>
            </w:r>
          </w:p>
        </w:tc>
        <w:tc>
          <w:tcPr>
            <w:tcW w:w="3513" w:type="pct"/>
            <w:tcBorders>
              <w:top w:val="single" w:sz="4" w:space="0" w:color="7F7F7F"/>
              <w:left w:val="single" w:sz="4" w:space="0" w:color="7F7F7F"/>
              <w:bottom w:val="single" w:sz="4" w:space="0" w:color="7F7F7F"/>
              <w:right w:val="single" w:sz="4" w:space="0" w:color="7F7F7F"/>
            </w:tcBorders>
            <w:vAlign w:val="center"/>
          </w:tcPr>
          <w:p w14:paraId="7952614F" w14:textId="1A1B341D" w:rsidR="00EF2EE5" w:rsidRPr="0027502F" w:rsidRDefault="00EF2EE5" w:rsidP="00EF2EE5">
            <w:pPr>
              <w:spacing w:after="0" w:line="276" w:lineRule="auto"/>
              <w:jc w:val="left"/>
              <w:rPr>
                <w:sz w:val="20"/>
                <w:szCs w:val="20"/>
              </w:rPr>
            </w:pPr>
            <w:bookmarkStart w:id="25" w:name="RANGE!C49"/>
            <w:r w:rsidRPr="0027502F">
              <w:rPr>
                <w:color w:val="000000"/>
                <w:sz w:val="20"/>
                <w:szCs w:val="20"/>
              </w:rPr>
              <w:t>New Computerised Transit System</w:t>
            </w:r>
            <w:bookmarkEnd w:id="25"/>
          </w:p>
        </w:tc>
      </w:tr>
      <w:tr w:rsidR="00EF2EE5" w:rsidRPr="0027502F" w14:paraId="39221E1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18FC158" w14:textId="20AB0E5C" w:rsidR="00EF2EE5" w:rsidRPr="0027502F" w:rsidRDefault="00EF2EE5" w:rsidP="00EF2EE5">
            <w:pPr>
              <w:spacing w:after="0" w:line="276" w:lineRule="auto"/>
              <w:jc w:val="left"/>
              <w:rPr>
                <w:sz w:val="20"/>
                <w:szCs w:val="20"/>
              </w:rPr>
            </w:pPr>
            <w:r w:rsidRPr="0027502F">
              <w:rPr>
                <w:color w:val="000000"/>
                <w:sz w:val="20"/>
                <w:szCs w:val="20"/>
              </w:rPr>
              <w:t>ND</w:t>
            </w:r>
          </w:p>
        </w:tc>
        <w:tc>
          <w:tcPr>
            <w:tcW w:w="3513" w:type="pct"/>
            <w:tcBorders>
              <w:top w:val="single" w:sz="4" w:space="0" w:color="7F7F7F"/>
              <w:left w:val="single" w:sz="4" w:space="0" w:color="7F7F7F"/>
              <w:bottom w:val="single" w:sz="4" w:space="0" w:color="7F7F7F"/>
              <w:right w:val="single" w:sz="4" w:space="0" w:color="7F7F7F"/>
            </w:tcBorders>
            <w:vAlign w:val="center"/>
          </w:tcPr>
          <w:p w14:paraId="52F91832" w14:textId="5D52A062" w:rsidR="00EF2EE5" w:rsidRPr="0027502F" w:rsidRDefault="00EF2EE5" w:rsidP="00EF2EE5">
            <w:pPr>
              <w:spacing w:after="0" w:line="276" w:lineRule="auto"/>
              <w:jc w:val="left"/>
              <w:rPr>
                <w:sz w:val="20"/>
                <w:szCs w:val="20"/>
              </w:rPr>
            </w:pPr>
            <w:r w:rsidRPr="0027502F">
              <w:rPr>
                <w:color w:val="000000"/>
                <w:sz w:val="20"/>
                <w:szCs w:val="20"/>
              </w:rPr>
              <w:t>National Domain</w:t>
            </w:r>
          </w:p>
        </w:tc>
      </w:tr>
      <w:tr w:rsidR="00EF2EE5" w:rsidRPr="0027502F" w14:paraId="393639D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CE92FB8" w14:textId="45DFBBF3" w:rsidR="00EF2EE5" w:rsidRPr="0027502F" w:rsidRDefault="00EF2EE5" w:rsidP="00EF2EE5">
            <w:pPr>
              <w:spacing w:after="0" w:line="276" w:lineRule="auto"/>
              <w:jc w:val="left"/>
              <w:rPr>
                <w:sz w:val="20"/>
                <w:szCs w:val="20"/>
              </w:rPr>
            </w:pPr>
            <w:r w:rsidRPr="0027502F">
              <w:rPr>
                <w:color w:val="000000"/>
                <w:sz w:val="20"/>
                <w:szCs w:val="20"/>
              </w:rPr>
              <w:t>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48D89E1A" w14:textId="333A25C8" w:rsidR="00EF2EE5" w:rsidRPr="0027502F" w:rsidRDefault="00EF2EE5" w:rsidP="00EF2EE5">
            <w:pPr>
              <w:spacing w:after="0" w:line="276" w:lineRule="auto"/>
              <w:jc w:val="left"/>
              <w:rPr>
                <w:sz w:val="20"/>
                <w:szCs w:val="20"/>
              </w:rPr>
            </w:pPr>
            <w:r w:rsidRPr="0027502F">
              <w:rPr>
                <w:color w:val="000000"/>
                <w:sz w:val="20"/>
                <w:szCs w:val="20"/>
              </w:rPr>
              <w:t>National Excise Applications</w:t>
            </w:r>
          </w:p>
        </w:tc>
      </w:tr>
      <w:tr w:rsidR="00EF2EE5" w:rsidRPr="0027502F" w14:paraId="7035D5A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054CFC1" w14:textId="58C82E97" w:rsidR="00EF2EE5" w:rsidRPr="0027502F" w:rsidRDefault="00EF2EE5" w:rsidP="00EF2EE5">
            <w:pPr>
              <w:spacing w:after="0" w:line="276" w:lineRule="auto"/>
              <w:jc w:val="left"/>
              <w:rPr>
                <w:sz w:val="20"/>
                <w:szCs w:val="20"/>
              </w:rPr>
            </w:pPr>
            <w:r w:rsidRPr="0027502F">
              <w:rPr>
                <w:color w:val="000000"/>
                <w:sz w:val="20"/>
                <w:szCs w:val="20"/>
              </w:rPr>
              <w:t>NMR</w:t>
            </w:r>
          </w:p>
        </w:tc>
        <w:tc>
          <w:tcPr>
            <w:tcW w:w="3513" w:type="pct"/>
            <w:tcBorders>
              <w:top w:val="single" w:sz="4" w:space="0" w:color="7F7F7F"/>
              <w:left w:val="single" w:sz="4" w:space="0" w:color="7F7F7F"/>
              <w:bottom w:val="single" w:sz="4" w:space="0" w:color="7F7F7F"/>
              <w:right w:val="single" w:sz="4" w:space="0" w:color="7F7F7F"/>
            </w:tcBorders>
            <w:vAlign w:val="center"/>
          </w:tcPr>
          <w:p w14:paraId="00B30E3C" w14:textId="12B034E5" w:rsidR="00EF2EE5" w:rsidRPr="0027502F" w:rsidRDefault="00EF2EE5" w:rsidP="00EF2EE5">
            <w:pPr>
              <w:spacing w:after="0" w:line="276" w:lineRule="auto"/>
              <w:jc w:val="left"/>
              <w:rPr>
                <w:sz w:val="20"/>
                <w:szCs w:val="20"/>
              </w:rPr>
            </w:pPr>
            <w:r w:rsidRPr="0027502F">
              <w:rPr>
                <w:color w:val="000000"/>
                <w:sz w:val="20"/>
                <w:szCs w:val="20"/>
              </w:rPr>
              <w:t>Next Maintenance Release</w:t>
            </w:r>
          </w:p>
        </w:tc>
      </w:tr>
      <w:tr w:rsidR="00B5501B" w:rsidRPr="0027502F" w14:paraId="0286220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C50762A" w14:textId="29689971" w:rsidR="00B5501B" w:rsidRPr="0027502F" w:rsidRDefault="00B5501B" w:rsidP="00EF2EE5">
            <w:pPr>
              <w:spacing w:after="0" w:line="276" w:lineRule="auto"/>
              <w:jc w:val="left"/>
              <w:rPr>
                <w:color w:val="000000"/>
                <w:sz w:val="20"/>
                <w:szCs w:val="20"/>
              </w:rPr>
            </w:pPr>
            <w:r w:rsidRPr="0027502F">
              <w:rPr>
                <w:color w:val="000000"/>
                <w:sz w:val="20"/>
                <w:szCs w:val="20"/>
              </w:rPr>
              <w:t>RADM</w:t>
            </w:r>
          </w:p>
        </w:tc>
        <w:tc>
          <w:tcPr>
            <w:tcW w:w="3513" w:type="pct"/>
            <w:tcBorders>
              <w:top w:val="single" w:sz="4" w:space="0" w:color="7F7F7F"/>
              <w:left w:val="single" w:sz="4" w:space="0" w:color="7F7F7F"/>
              <w:bottom w:val="single" w:sz="4" w:space="0" w:color="7F7F7F"/>
              <w:right w:val="single" w:sz="4" w:space="0" w:color="7F7F7F"/>
            </w:tcBorders>
            <w:vAlign w:val="center"/>
          </w:tcPr>
          <w:p w14:paraId="25D1F3E3" w14:textId="6B64458D" w:rsidR="00B5501B" w:rsidRPr="0027502F" w:rsidRDefault="00B74A9B" w:rsidP="00EF2EE5">
            <w:pPr>
              <w:spacing w:after="0" w:line="276" w:lineRule="auto"/>
              <w:jc w:val="left"/>
              <w:rPr>
                <w:color w:val="000000"/>
                <w:sz w:val="20"/>
                <w:szCs w:val="20"/>
              </w:rPr>
            </w:pPr>
            <w:r w:rsidRPr="0027502F">
              <w:rPr>
                <w:color w:val="000000"/>
                <w:sz w:val="20"/>
                <w:szCs w:val="20"/>
              </w:rPr>
              <w:t>Registration and Authorisation Data Management</w:t>
            </w:r>
          </w:p>
        </w:tc>
      </w:tr>
      <w:tr w:rsidR="00EF2EE5" w:rsidRPr="0027502F" w14:paraId="0C91A2F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C528145" w14:textId="0CE9E719" w:rsidR="00EF2EE5" w:rsidRPr="0027502F" w:rsidRDefault="00EF2EE5" w:rsidP="00EF2EE5">
            <w:pPr>
              <w:spacing w:after="0" w:line="276" w:lineRule="auto"/>
              <w:jc w:val="left"/>
              <w:rPr>
                <w:sz w:val="20"/>
                <w:szCs w:val="20"/>
              </w:rPr>
            </w:pPr>
            <w:r w:rsidRPr="0027502F">
              <w:rPr>
                <w:color w:val="000000"/>
                <w:sz w:val="20"/>
                <w:szCs w:val="20"/>
              </w:rPr>
              <w:t>RFC</w:t>
            </w:r>
          </w:p>
        </w:tc>
        <w:tc>
          <w:tcPr>
            <w:tcW w:w="3513" w:type="pct"/>
            <w:tcBorders>
              <w:top w:val="single" w:sz="4" w:space="0" w:color="7F7F7F"/>
              <w:left w:val="single" w:sz="4" w:space="0" w:color="7F7F7F"/>
              <w:bottom w:val="single" w:sz="4" w:space="0" w:color="7F7F7F"/>
              <w:right w:val="single" w:sz="4" w:space="0" w:color="7F7F7F"/>
            </w:tcBorders>
            <w:vAlign w:val="center"/>
          </w:tcPr>
          <w:p w14:paraId="64362761" w14:textId="04535C83" w:rsidR="00EF2EE5" w:rsidRPr="0027502F" w:rsidRDefault="00EF2EE5" w:rsidP="00EF2EE5">
            <w:pPr>
              <w:spacing w:after="0" w:line="276" w:lineRule="auto"/>
              <w:jc w:val="left"/>
              <w:rPr>
                <w:sz w:val="20"/>
                <w:szCs w:val="20"/>
              </w:rPr>
            </w:pPr>
            <w:r w:rsidRPr="0027502F">
              <w:rPr>
                <w:color w:val="000000"/>
                <w:sz w:val="20"/>
                <w:szCs w:val="20"/>
              </w:rPr>
              <w:t>Request for Change</w:t>
            </w:r>
          </w:p>
        </w:tc>
      </w:tr>
      <w:tr w:rsidR="00EF2EE5" w:rsidRPr="0027502F" w14:paraId="7B9ED4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A7340A5" w14:textId="0D10CA6F" w:rsidR="00EF2EE5" w:rsidRPr="0027502F" w:rsidRDefault="00EF2EE5" w:rsidP="00EF2EE5">
            <w:pPr>
              <w:spacing w:after="0" w:line="276" w:lineRule="auto"/>
              <w:jc w:val="left"/>
              <w:rPr>
                <w:sz w:val="20"/>
                <w:szCs w:val="20"/>
              </w:rPr>
            </w:pPr>
            <w:r w:rsidRPr="0027502F">
              <w:rPr>
                <w:color w:val="000000"/>
                <w:sz w:val="20"/>
                <w:szCs w:val="20"/>
              </w:rPr>
              <w:t>SAD</w:t>
            </w:r>
          </w:p>
        </w:tc>
        <w:tc>
          <w:tcPr>
            <w:tcW w:w="3513" w:type="pct"/>
            <w:tcBorders>
              <w:top w:val="single" w:sz="4" w:space="0" w:color="7F7F7F"/>
              <w:left w:val="single" w:sz="4" w:space="0" w:color="7F7F7F"/>
              <w:bottom w:val="single" w:sz="4" w:space="0" w:color="7F7F7F"/>
              <w:right w:val="single" w:sz="4" w:space="0" w:color="7F7F7F"/>
            </w:tcBorders>
            <w:vAlign w:val="center"/>
          </w:tcPr>
          <w:p w14:paraId="6283F6C5" w14:textId="5832CAAE" w:rsidR="00EF2EE5" w:rsidRPr="0027502F" w:rsidRDefault="00EF2EE5" w:rsidP="00EF2EE5">
            <w:pPr>
              <w:spacing w:after="0" w:line="276" w:lineRule="auto"/>
              <w:jc w:val="left"/>
              <w:rPr>
                <w:sz w:val="20"/>
                <w:szCs w:val="20"/>
              </w:rPr>
            </w:pPr>
            <w:r w:rsidRPr="0027502F">
              <w:rPr>
                <w:color w:val="000000"/>
                <w:sz w:val="20"/>
                <w:szCs w:val="20"/>
              </w:rPr>
              <w:t>Single Administrative Document</w:t>
            </w:r>
          </w:p>
        </w:tc>
      </w:tr>
      <w:tr w:rsidR="00EF2EE5" w:rsidRPr="0027502F" w14:paraId="4C928E4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75BA7D9" w14:textId="2F96648E" w:rsidR="00EF2EE5" w:rsidRPr="0027502F" w:rsidRDefault="00EF2EE5" w:rsidP="00EF2EE5">
            <w:pPr>
              <w:spacing w:after="0" w:line="276" w:lineRule="auto"/>
              <w:jc w:val="left"/>
              <w:rPr>
                <w:sz w:val="20"/>
                <w:szCs w:val="20"/>
              </w:rPr>
            </w:pPr>
            <w:r w:rsidRPr="0027502F">
              <w:rPr>
                <w:color w:val="000000"/>
                <w:sz w:val="20"/>
                <w:szCs w:val="20"/>
              </w:rPr>
              <w:t>SEED</w:t>
            </w:r>
          </w:p>
        </w:tc>
        <w:tc>
          <w:tcPr>
            <w:tcW w:w="3513" w:type="pct"/>
            <w:tcBorders>
              <w:top w:val="single" w:sz="4" w:space="0" w:color="7F7F7F"/>
              <w:left w:val="single" w:sz="4" w:space="0" w:color="7F7F7F"/>
              <w:bottom w:val="single" w:sz="4" w:space="0" w:color="7F7F7F"/>
              <w:right w:val="single" w:sz="4" w:space="0" w:color="7F7F7F"/>
            </w:tcBorders>
            <w:vAlign w:val="center"/>
          </w:tcPr>
          <w:p w14:paraId="3242ED33" w14:textId="379C7247" w:rsidR="00EF2EE5" w:rsidRPr="0027502F" w:rsidRDefault="00EF2EE5" w:rsidP="00EF2EE5">
            <w:pPr>
              <w:spacing w:after="0" w:line="276" w:lineRule="auto"/>
              <w:jc w:val="left"/>
              <w:rPr>
                <w:sz w:val="20"/>
                <w:szCs w:val="20"/>
              </w:rPr>
            </w:pPr>
            <w:r w:rsidRPr="0027502F">
              <w:rPr>
                <w:color w:val="000000"/>
                <w:sz w:val="20"/>
                <w:szCs w:val="20"/>
              </w:rPr>
              <w:t>System for Exchange of Excise Data</w:t>
            </w:r>
          </w:p>
        </w:tc>
      </w:tr>
      <w:tr w:rsidR="00EF2EE5" w:rsidRPr="0027502F" w14:paraId="76B3B7E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D69F278" w14:textId="07D8EDB4" w:rsidR="00EF2EE5" w:rsidRPr="0027502F" w:rsidRDefault="00EF2EE5" w:rsidP="00EF2EE5">
            <w:pPr>
              <w:spacing w:after="0" w:line="276" w:lineRule="auto"/>
              <w:jc w:val="left"/>
              <w:rPr>
                <w:sz w:val="20"/>
                <w:szCs w:val="20"/>
              </w:rPr>
            </w:pPr>
            <w:r w:rsidRPr="0027502F">
              <w:rPr>
                <w:color w:val="000000"/>
                <w:sz w:val="20"/>
                <w:szCs w:val="20"/>
              </w:rPr>
              <w:t>SEP</w:t>
            </w:r>
          </w:p>
        </w:tc>
        <w:tc>
          <w:tcPr>
            <w:tcW w:w="3513" w:type="pct"/>
            <w:tcBorders>
              <w:top w:val="single" w:sz="4" w:space="0" w:color="7F7F7F"/>
              <w:left w:val="single" w:sz="4" w:space="0" w:color="7F7F7F"/>
              <w:bottom w:val="single" w:sz="4" w:space="0" w:color="7F7F7F"/>
              <w:right w:val="single" w:sz="4" w:space="0" w:color="7F7F7F"/>
            </w:tcBorders>
            <w:vAlign w:val="center"/>
          </w:tcPr>
          <w:p w14:paraId="5487BEE8" w14:textId="2823D90D" w:rsidR="00EF2EE5" w:rsidRPr="0027502F" w:rsidRDefault="00EF2EE5" w:rsidP="00EF2EE5">
            <w:pPr>
              <w:spacing w:after="0" w:line="276" w:lineRule="auto"/>
              <w:jc w:val="left"/>
              <w:rPr>
                <w:sz w:val="20"/>
                <w:szCs w:val="20"/>
              </w:rPr>
            </w:pPr>
            <w:r w:rsidRPr="0027502F">
              <w:rPr>
                <w:color w:val="000000"/>
                <w:sz w:val="20"/>
                <w:szCs w:val="20"/>
              </w:rPr>
              <w:t>Security Policy</w:t>
            </w:r>
          </w:p>
        </w:tc>
      </w:tr>
      <w:tr w:rsidR="00EF2EE5" w:rsidRPr="0027502F" w14:paraId="202D1D7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A2E8CA" w14:textId="024A8638" w:rsidR="00EF2EE5" w:rsidRPr="0027502F" w:rsidRDefault="00EF2EE5" w:rsidP="00EF2EE5">
            <w:pPr>
              <w:spacing w:after="0" w:line="276" w:lineRule="auto"/>
              <w:jc w:val="left"/>
              <w:rPr>
                <w:sz w:val="20"/>
                <w:szCs w:val="20"/>
              </w:rPr>
            </w:pPr>
            <w:r w:rsidRPr="0027502F">
              <w:rPr>
                <w:color w:val="000000"/>
                <w:sz w:val="20"/>
                <w:szCs w:val="20"/>
              </w:rPr>
              <w:t>STD</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97F7F" w14:textId="000BB231" w:rsidR="00EF2EE5" w:rsidRPr="0027502F" w:rsidRDefault="00EF2EE5" w:rsidP="00EF2EE5">
            <w:pPr>
              <w:spacing w:after="0" w:line="276" w:lineRule="auto"/>
              <w:jc w:val="left"/>
              <w:rPr>
                <w:sz w:val="20"/>
                <w:szCs w:val="20"/>
              </w:rPr>
            </w:pPr>
            <w:r w:rsidRPr="0027502F">
              <w:rPr>
                <w:color w:val="000000"/>
                <w:sz w:val="20"/>
                <w:szCs w:val="20"/>
              </w:rPr>
              <w:t>State Transition Diagram</w:t>
            </w:r>
          </w:p>
        </w:tc>
      </w:tr>
      <w:tr w:rsidR="00EF2EE5" w:rsidRPr="0027502F" w14:paraId="0806EAB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DD0B259" w14:textId="5BBFBCD8" w:rsidR="00EF2EE5" w:rsidRPr="0027502F" w:rsidRDefault="00EF2EE5" w:rsidP="00EF2EE5">
            <w:pPr>
              <w:spacing w:after="0" w:line="276" w:lineRule="auto"/>
              <w:jc w:val="left"/>
              <w:rPr>
                <w:sz w:val="20"/>
                <w:szCs w:val="20"/>
              </w:rPr>
            </w:pPr>
            <w:r w:rsidRPr="0027502F">
              <w:rPr>
                <w:color w:val="000000"/>
                <w:sz w:val="20"/>
                <w:szCs w:val="20"/>
              </w:rPr>
              <w:t>TA</w:t>
            </w:r>
          </w:p>
        </w:tc>
        <w:tc>
          <w:tcPr>
            <w:tcW w:w="3513" w:type="pct"/>
            <w:tcBorders>
              <w:top w:val="single" w:sz="4" w:space="0" w:color="7F7F7F"/>
              <w:left w:val="single" w:sz="4" w:space="0" w:color="7F7F7F"/>
              <w:bottom w:val="single" w:sz="4" w:space="0" w:color="7F7F7F"/>
              <w:right w:val="single" w:sz="4" w:space="0" w:color="7F7F7F"/>
            </w:tcBorders>
            <w:vAlign w:val="center"/>
          </w:tcPr>
          <w:p w14:paraId="4A570927" w14:textId="65BCA066" w:rsidR="00EF2EE5" w:rsidRPr="0027502F" w:rsidRDefault="00EF2EE5" w:rsidP="00EF2EE5">
            <w:pPr>
              <w:spacing w:after="0" w:line="276" w:lineRule="auto"/>
              <w:jc w:val="left"/>
              <w:rPr>
                <w:sz w:val="20"/>
                <w:szCs w:val="20"/>
              </w:rPr>
            </w:pPr>
            <w:r w:rsidRPr="0027502F">
              <w:rPr>
                <w:color w:val="000000"/>
                <w:sz w:val="20"/>
                <w:szCs w:val="20"/>
              </w:rPr>
              <w:t>Testing Application</w:t>
            </w:r>
          </w:p>
        </w:tc>
      </w:tr>
      <w:tr w:rsidR="00B5501B" w:rsidRPr="0027502F" w14:paraId="7EFE1AE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ED9F006" w14:textId="16BAAD55" w:rsidR="00B5501B" w:rsidRPr="0027502F" w:rsidRDefault="00B5501B" w:rsidP="00EF2EE5">
            <w:pPr>
              <w:spacing w:after="0" w:line="276" w:lineRule="auto"/>
              <w:jc w:val="left"/>
              <w:rPr>
                <w:color w:val="000000"/>
                <w:sz w:val="20"/>
                <w:szCs w:val="20"/>
              </w:rPr>
            </w:pPr>
            <w:r w:rsidRPr="0027502F">
              <w:rPr>
                <w:color w:val="000000"/>
                <w:sz w:val="20"/>
                <w:szCs w:val="20"/>
              </w:rPr>
              <w:t>TARIC</w:t>
            </w:r>
          </w:p>
        </w:tc>
        <w:tc>
          <w:tcPr>
            <w:tcW w:w="3513" w:type="pct"/>
            <w:tcBorders>
              <w:top w:val="single" w:sz="4" w:space="0" w:color="7F7F7F"/>
              <w:left w:val="single" w:sz="4" w:space="0" w:color="7F7F7F"/>
              <w:bottom w:val="single" w:sz="4" w:space="0" w:color="7F7F7F"/>
              <w:right w:val="single" w:sz="4" w:space="0" w:color="7F7F7F"/>
            </w:tcBorders>
            <w:vAlign w:val="center"/>
          </w:tcPr>
          <w:p w14:paraId="39DA1901" w14:textId="156A2FAD" w:rsidR="00B5501B" w:rsidRPr="0027502F" w:rsidRDefault="00B74A9B" w:rsidP="00EF2EE5">
            <w:pPr>
              <w:spacing w:after="0" w:line="276" w:lineRule="auto"/>
              <w:jc w:val="left"/>
              <w:rPr>
                <w:color w:val="000000"/>
                <w:sz w:val="20"/>
                <w:szCs w:val="20"/>
              </w:rPr>
            </w:pPr>
            <w:r w:rsidRPr="0027502F">
              <w:rPr>
                <w:color w:val="000000"/>
                <w:sz w:val="20"/>
                <w:szCs w:val="20"/>
              </w:rPr>
              <w:t>Tariff Intégré Communautaire</w:t>
            </w:r>
          </w:p>
        </w:tc>
      </w:tr>
      <w:tr w:rsidR="00EF2EE5" w:rsidRPr="0027502F" w14:paraId="010C3D6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C676E9C" w14:textId="10625494" w:rsidR="00EF2EE5" w:rsidRPr="0027502F" w:rsidRDefault="00EF2EE5" w:rsidP="00EF2EE5">
            <w:pPr>
              <w:spacing w:after="0" w:line="276" w:lineRule="auto"/>
              <w:jc w:val="left"/>
              <w:rPr>
                <w:sz w:val="20"/>
                <w:szCs w:val="20"/>
              </w:rPr>
            </w:pPr>
            <w:r w:rsidRPr="0027502F">
              <w:rPr>
                <w:color w:val="000000"/>
                <w:sz w:val="20"/>
                <w:szCs w:val="20"/>
              </w:rPr>
              <w:t>TBD</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215F" w14:textId="27537E58" w:rsidR="00EF2EE5" w:rsidRPr="0027502F" w:rsidRDefault="00EF2EE5" w:rsidP="00EF2EE5">
            <w:pPr>
              <w:spacing w:after="0" w:line="276" w:lineRule="auto"/>
              <w:jc w:val="left"/>
              <w:rPr>
                <w:sz w:val="20"/>
                <w:szCs w:val="20"/>
              </w:rPr>
            </w:pPr>
            <w:r w:rsidRPr="0027502F">
              <w:rPr>
                <w:color w:val="000000"/>
                <w:sz w:val="20"/>
                <w:szCs w:val="20"/>
              </w:rPr>
              <w:t>To Be Determined</w:t>
            </w:r>
          </w:p>
        </w:tc>
      </w:tr>
      <w:tr w:rsidR="00EF2EE5" w:rsidRPr="0027502F" w14:paraId="2FF1B99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D9BCCD1" w14:textId="4922C1DF" w:rsidR="00EF2EE5" w:rsidRPr="0027502F" w:rsidRDefault="00EF2EE5" w:rsidP="00EF2EE5">
            <w:pPr>
              <w:spacing w:after="0" w:line="276" w:lineRule="auto"/>
              <w:jc w:val="left"/>
              <w:rPr>
                <w:sz w:val="20"/>
                <w:szCs w:val="20"/>
              </w:rPr>
            </w:pPr>
            <w:r w:rsidRPr="0027502F">
              <w:rPr>
                <w:color w:val="000000"/>
                <w:sz w:val="20"/>
                <w:szCs w:val="20"/>
              </w:rPr>
              <w:t>TCP</w:t>
            </w:r>
          </w:p>
        </w:tc>
        <w:tc>
          <w:tcPr>
            <w:tcW w:w="3513" w:type="pct"/>
            <w:tcBorders>
              <w:top w:val="single" w:sz="4" w:space="0" w:color="7F7F7F"/>
              <w:left w:val="single" w:sz="4" w:space="0" w:color="7F7F7F"/>
              <w:bottom w:val="single" w:sz="4" w:space="0" w:color="7F7F7F"/>
              <w:right w:val="single" w:sz="4" w:space="0" w:color="7F7F7F"/>
            </w:tcBorders>
            <w:vAlign w:val="center"/>
          </w:tcPr>
          <w:p w14:paraId="6D0D3D33" w14:textId="557461ED" w:rsidR="00EF2EE5" w:rsidRPr="0027502F" w:rsidRDefault="00EF2EE5" w:rsidP="00EF2EE5">
            <w:pPr>
              <w:spacing w:after="0" w:line="276" w:lineRule="auto"/>
              <w:jc w:val="left"/>
              <w:rPr>
                <w:sz w:val="20"/>
                <w:szCs w:val="20"/>
              </w:rPr>
            </w:pPr>
            <w:r w:rsidRPr="0027502F">
              <w:rPr>
                <w:color w:val="000000"/>
                <w:sz w:val="20"/>
                <w:szCs w:val="20"/>
              </w:rPr>
              <w:t>Transit Computerisation Project</w:t>
            </w:r>
          </w:p>
        </w:tc>
      </w:tr>
      <w:tr w:rsidR="00EF2EE5" w:rsidRPr="0027502F" w14:paraId="691DE57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69138B" w14:textId="6CDD99BC" w:rsidR="00EF2EE5" w:rsidRPr="0027502F" w:rsidRDefault="00EF2EE5" w:rsidP="00EF2EE5">
            <w:pPr>
              <w:spacing w:after="0" w:line="276" w:lineRule="auto"/>
              <w:jc w:val="left"/>
              <w:rPr>
                <w:sz w:val="20"/>
                <w:szCs w:val="20"/>
              </w:rPr>
            </w:pPr>
            <w:r w:rsidRPr="0027502F">
              <w:rPr>
                <w:color w:val="000000"/>
                <w:sz w:val="20"/>
                <w:szCs w:val="20"/>
              </w:rPr>
              <w:t>TESS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451F9EDA" w14:textId="0C5FBCEF" w:rsidR="00EF2EE5" w:rsidRPr="0027502F" w:rsidRDefault="00EF2EE5" w:rsidP="00EF2EE5">
            <w:pPr>
              <w:spacing w:after="0" w:line="276" w:lineRule="auto"/>
              <w:jc w:val="left"/>
              <w:rPr>
                <w:sz w:val="20"/>
                <w:szCs w:val="20"/>
              </w:rPr>
            </w:pPr>
            <w:r w:rsidRPr="0027502F">
              <w:rPr>
                <w:color w:val="000000"/>
                <w:sz w:val="20"/>
                <w:szCs w:val="20"/>
              </w:rPr>
              <w:t>Technical Excise System Specifications</w:t>
            </w:r>
          </w:p>
        </w:tc>
      </w:tr>
      <w:tr w:rsidR="00EF2EE5" w:rsidRPr="0027502F" w14:paraId="2F605B9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26ED579" w14:textId="4FDFC536" w:rsidR="00EF2EE5" w:rsidRPr="0027502F" w:rsidRDefault="00EF2EE5" w:rsidP="00EF2EE5">
            <w:pPr>
              <w:spacing w:after="0" w:line="276" w:lineRule="auto"/>
              <w:jc w:val="left"/>
              <w:rPr>
                <w:sz w:val="20"/>
                <w:szCs w:val="20"/>
              </w:rPr>
            </w:pPr>
            <w:r w:rsidRPr="0027502F">
              <w:rPr>
                <w:color w:val="000000"/>
                <w:sz w:val="20"/>
                <w:szCs w:val="20"/>
              </w:rPr>
              <w:t>UC</w:t>
            </w:r>
          </w:p>
        </w:tc>
        <w:tc>
          <w:tcPr>
            <w:tcW w:w="3513" w:type="pct"/>
            <w:tcBorders>
              <w:top w:val="single" w:sz="4" w:space="0" w:color="7F7F7F"/>
              <w:left w:val="single" w:sz="4" w:space="0" w:color="7F7F7F"/>
              <w:bottom w:val="single" w:sz="4" w:space="0" w:color="7F7F7F"/>
              <w:right w:val="single" w:sz="4" w:space="0" w:color="7F7F7F"/>
            </w:tcBorders>
            <w:vAlign w:val="center"/>
          </w:tcPr>
          <w:p w14:paraId="710030E3" w14:textId="569D7EC9" w:rsidR="00EF2EE5" w:rsidRPr="0027502F" w:rsidRDefault="00EF2EE5" w:rsidP="00EF2EE5">
            <w:pPr>
              <w:spacing w:after="0" w:line="276" w:lineRule="auto"/>
              <w:jc w:val="left"/>
              <w:rPr>
                <w:sz w:val="20"/>
                <w:szCs w:val="20"/>
              </w:rPr>
            </w:pPr>
            <w:r w:rsidRPr="0027502F">
              <w:rPr>
                <w:color w:val="000000"/>
                <w:sz w:val="20"/>
                <w:szCs w:val="20"/>
              </w:rPr>
              <w:t>Use Case</w:t>
            </w:r>
          </w:p>
        </w:tc>
      </w:tr>
      <w:tr w:rsidR="00EF2EE5" w:rsidRPr="0027502F" w14:paraId="27008D5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EA5B833" w14:textId="7315BA83" w:rsidR="00EF2EE5" w:rsidRPr="0027502F" w:rsidRDefault="00EF2EE5" w:rsidP="00EF2EE5">
            <w:pPr>
              <w:spacing w:after="0" w:line="276" w:lineRule="auto"/>
              <w:jc w:val="left"/>
              <w:rPr>
                <w:sz w:val="20"/>
                <w:szCs w:val="20"/>
              </w:rPr>
            </w:pPr>
            <w:r w:rsidRPr="0027502F">
              <w:rPr>
                <w:color w:val="000000"/>
                <w:sz w:val="20"/>
                <w:szCs w:val="20"/>
              </w:rPr>
              <w:t>VAT</w:t>
            </w:r>
          </w:p>
        </w:tc>
        <w:tc>
          <w:tcPr>
            <w:tcW w:w="3513" w:type="pct"/>
            <w:tcBorders>
              <w:top w:val="single" w:sz="4" w:space="0" w:color="7F7F7F"/>
              <w:left w:val="single" w:sz="4" w:space="0" w:color="7F7F7F"/>
              <w:bottom w:val="single" w:sz="4" w:space="0" w:color="7F7F7F"/>
              <w:right w:val="single" w:sz="4" w:space="0" w:color="7F7F7F"/>
            </w:tcBorders>
            <w:vAlign w:val="center"/>
          </w:tcPr>
          <w:p w14:paraId="56982CEE" w14:textId="23A11719" w:rsidR="00EF2EE5" w:rsidRPr="0027502F" w:rsidRDefault="00EF2EE5" w:rsidP="00EF2EE5">
            <w:pPr>
              <w:spacing w:after="0" w:line="276" w:lineRule="auto"/>
              <w:jc w:val="left"/>
              <w:rPr>
                <w:sz w:val="20"/>
                <w:szCs w:val="20"/>
              </w:rPr>
            </w:pPr>
            <w:r w:rsidRPr="0027502F">
              <w:rPr>
                <w:color w:val="000000"/>
                <w:sz w:val="20"/>
                <w:szCs w:val="20"/>
              </w:rPr>
              <w:t>Value Added Tax</w:t>
            </w:r>
          </w:p>
        </w:tc>
      </w:tr>
      <w:tr w:rsidR="00EF2EE5" w:rsidRPr="0027502F" w14:paraId="16C1686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B3B0524" w14:textId="75FFD5F2" w:rsidR="00EF2EE5" w:rsidRPr="0027502F" w:rsidRDefault="00EF2EE5" w:rsidP="00EF2EE5">
            <w:pPr>
              <w:spacing w:after="0" w:line="276" w:lineRule="auto"/>
              <w:jc w:val="left"/>
              <w:rPr>
                <w:sz w:val="20"/>
                <w:szCs w:val="20"/>
              </w:rPr>
            </w:pPr>
            <w:r w:rsidRPr="0027502F">
              <w:rPr>
                <w:color w:val="000000"/>
                <w:sz w:val="20"/>
                <w:szCs w:val="20"/>
              </w:rPr>
              <w:t>VIES</w:t>
            </w:r>
          </w:p>
        </w:tc>
        <w:tc>
          <w:tcPr>
            <w:tcW w:w="3513" w:type="pct"/>
            <w:tcBorders>
              <w:top w:val="single" w:sz="4" w:space="0" w:color="7F7F7F"/>
              <w:left w:val="single" w:sz="4" w:space="0" w:color="7F7F7F"/>
              <w:bottom w:val="single" w:sz="4" w:space="0" w:color="7F7F7F"/>
              <w:right w:val="single" w:sz="4" w:space="0" w:color="7F7F7F"/>
            </w:tcBorders>
            <w:vAlign w:val="center"/>
          </w:tcPr>
          <w:p w14:paraId="02411B4F" w14:textId="72BFAA22" w:rsidR="00EF2EE5" w:rsidRPr="0027502F" w:rsidRDefault="00EF2EE5" w:rsidP="00EF2EE5">
            <w:pPr>
              <w:spacing w:after="0" w:line="276" w:lineRule="auto"/>
              <w:jc w:val="left"/>
              <w:rPr>
                <w:sz w:val="20"/>
                <w:szCs w:val="20"/>
              </w:rPr>
            </w:pPr>
            <w:r w:rsidRPr="0027502F">
              <w:rPr>
                <w:color w:val="000000"/>
                <w:sz w:val="20"/>
                <w:szCs w:val="20"/>
              </w:rPr>
              <w:t>VAT Information Exchange System</w:t>
            </w:r>
          </w:p>
        </w:tc>
      </w:tr>
      <w:tr w:rsidR="00EF2EE5" w:rsidRPr="0027502F" w14:paraId="12AC32F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4CE6AC6" w14:textId="3DEED90E" w:rsidR="00EF2EE5" w:rsidRPr="0027502F" w:rsidRDefault="00EF2EE5" w:rsidP="00EF2EE5">
            <w:pPr>
              <w:spacing w:after="0" w:line="276" w:lineRule="auto"/>
              <w:jc w:val="left"/>
              <w:rPr>
                <w:sz w:val="20"/>
                <w:szCs w:val="20"/>
              </w:rPr>
            </w:pPr>
            <w:r w:rsidRPr="0027502F">
              <w:rPr>
                <w:color w:val="000000"/>
                <w:sz w:val="20"/>
                <w:szCs w:val="20"/>
              </w:rPr>
              <w:t>WD</w:t>
            </w:r>
          </w:p>
        </w:tc>
        <w:tc>
          <w:tcPr>
            <w:tcW w:w="3513" w:type="pct"/>
            <w:tcBorders>
              <w:top w:val="single" w:sz="4" w:space="0" w:color="7F7F7F"/>
              <w:left w:val="single" w:sz="4" w:space="0" w:color="7F7F7F"/>
              <w:bottom w:val="single" w:sz="4" w:space="0" w:color="7F7F7F"/>
              <w:right w:val="single" w:sz="4" w:space="0" w:color="7F7F7F"/>
            </w:tcBorders>
            <w:vAlign w:val="center"/>
          </w:tcPr>
          <w:p w14:paraId="4DE2D903" w14:textId="0F09CDEC" w:rsidR="00EF2EE5" w:rsidRPr="0027502F" w:rsidRDefault="00EF2EE5" w:rsidP="00EF2EE5">
            <w:pPr>
              <w:spacing w:after="0" w:line="276" w:lineRule="auto"/>
              <w:jc w:val="left"/>
              <w:rPr>
                <w:sz w:val="20"/>
                <w:szCs w:val="20"/>
              </w:rPr>
            </w:pPr>
            <w:r w:rsidRPr="0027502F">
              <w:rPr>
                <w:color w:val="000000"/>
                <w:sz w:val="20"/>
                <w:szCs w:val="20"/>
              </w:rPr>
              <w:t>Workshop Decision</w:t>
            </w:r>
          </w:p>
        </w:tc>
      </w:tr>
      <w:tr w:rsidR="00EF2EE5" w:rsidRPr="0027502F" w14:paraId="39E0F34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32AFBC6" w14:textId="062D966D" w:rsidR="00EF2EE5" w:rsidRPr="0027502F" w:rsidRDefault="00EF2EE5" w:rsidP="00EF2EE5">
            <w:pPr>
              <w:spacing w:after="0" w:line="276" w:lineRule="auto"/>
              <w:jc w:val="left"/>
              <w:rPr>
                <w:sz w:val="20"/>
                <w:szCs w:val="20"/>
              </w:rPr>
            </w:pPr>
            <w:r w:rsidRPr="0027502F">
              <w:rPr>
                <w:color w:val="000000"/>
                <w:sz w:val="20"/>
                <w:szCs w:val="20"/>
              </w:rPr>
              <w:t>XML</w:t>
            </w:r>
          </w:p>
        </w:tc>
        <w:tc>
          <w:tcPr>
            <w:tcW w:w="3513" w:type="pct"/>
            <w:tcBorders>
              <w:top w:val="single" w:sz="4" w:space="0" w:color="7F7F7F"/>
              <w:left w:val="single" w:sz="4" w:space="0" w:color="7F7F7F"/>
              <w:bottom w:val="single" w:sz="4" w:space="0" w:color="7F7F7F"/>
              <w:right w:val="single" w:sz="4" w:space="0" w:color="7F7F7F"/>
            </w:tcBorders>
            <w:vAlign w:val="center"/>
          </w:tcPr>
          <w:p w14:paraId="5309CBEC" w14:textId="1DF09636" w:rsidR="00EF2EE5" w:rsidRPr="0027502F" w:rsidRDefault="00EF2EE5" w:rsidP="00EF2EE5">
            <w:pPr>
              <w:spacing w:after="0" w:line="276" w:lineRule="auto"/>
              <w:jc w:val="left"/>
              <w:rPr>
                <w:sz w:val="20"/>
                <w:szCs w:val="20"/>
              </w:rPr>
            </w:pPr>
            <w:r w:rsidRPr="0027502F">
              <w:rPr>
                <w:color w:val="000000"/>
                <w:sz w:val="20"/>
                <w:szCs w:val="20"/>
              </w:rPr>
              <w:t>eXtensible Mark-up Language</w:t>
            </w:r>
          </w:p>
        </w:tc>
      </w:tr>
      <w:tr w:rsidR="00EF2EE5" w:rsidRPr="0027502F" w14:paraId="46401B8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5E1BCC5" w14:textId="31BF5B74" w:rsidR="00EF2EE5" w:rsidRPr="0027502F" w:rsidRDefault="00EF2EE5" w:rsidP="00EF2EE5">
            <w:pPr>
              <w:spacing w:after="0" w:line="276" w:lineRule="auto"/>
              <w:jc w:val="left"/>
              <w:rPr>
                <w:sz w:val="20"/>
                <w:szCs w:val="20"/>
              </w:rPr>
            </w:pPr>
            <w:r w:rsidRPr="0027502F">
              <w:rPr>
                <w:color w:val="000000"/>
                <w:sz w:val="20"/>
                <w:szCs w:val="20"/>
              </w:rPr>
              <w:t>XSD</w:t>
            </w:r>
          </w:p>
        </w:tc>
        <w:tc>
          <w:tcPr>
            <w:tcW w:w="3513" w:type="pct"/>
            <w:tcBorders>
              <w:top w:val="single" w:sz="4" w:space="0" w:color="7F7F7F"/>
              <w:left w:val="single" w:sz="4" w:space="0" w:color="7F7F7F"/>
              <w:bottom w:val="single" w:sz="4" w:space="0" w:color="7F7F7F"/>
              <w:right w:val="single" w:sz="4" w:space="0" w:color="7F7F7F"/>
            </w:tcBorders>
            <w:vAlign w:val="center"/>
          </w:tcPr>
          <w:p w14:paraId="40137A1A" w14:textId="15242FB5" w:rsidR="00EF2EE5" w:rsidRPr="0027502F" w:rsidRDefault="00EF2EE5" w:rsidP="00EF2EE5">
            <w:pPr>
              <w:spacing w:after="0" w:line="276" w:lineRule="auto"/>
              <w:jc w:val="left"/>
              <w:rPr>
                <w:sz w:val="20"/>
                <w:szCs w:val="20"/>
              </w:rPr>
            </w:pPr>
            <w:r w:rsidRPr="0027502F">
              <w:rPr>
                <w:color w:val="000000"/>
                <w:sz w:val="20"/>
                <w:szCs w:val="20"/>
              </w:rPr>
              <w:t>Directory With XML Schemas</w:t>
            </w:r>
          </w:p>
        </w:tc>
      </w:tr>
    </w:tbl>
    <w:p w14:paraId="4A6C198F" w14:textId="6F3A3ACF" w:rsidR="001F03D8" w:rsidRPr="0027502F" w:rsidRDefault="001F03D8" w:rsidP="001F03D8">
      <w:pPr>
        <w:pStyle w:val="Caption"/>
        <w:keepNext/>
      </w:pPr>
      <w:bookmarkStart w:id="26" w:name="_Reference_Documents"/>
      <w:bookmarkStart w:id="27" w:name="_Toc11335282"/>
      <w:bookmarkStart w:id="28" w:name="_Toc88490275"/>
      <w:bookmarkEnd w:id="26"/>
      <w:r w:rsidRPr="0027502F">
        <w:rPr>
          <w:szCs w:val="22"/>
        </w:rPr>
        <w:t xml:space="preserve">Table </w:t>
      </w:r>
      <w:r w:rsidRPr="0027502F">
        <w:rPr>
          <w:szCs w:val="22"/>
        </w:rPr>
        <w:fldChar w:fldCharType="begin"/>
      </w:r>
      <w:r w:rsidRPr="0027502F">
        <w:rPr>
          <w:szCs w:val="22"/>
        </w:rPr>
        <w:instrText xml:space="preserve"> SEQ Table \* ARABIC </w:instrText>
      </w:r>
      <w:r w:rsidRPr="0027502F">
        <w:rPr>
          <w:szCs w:val="22"/>
        </w:rPr>
        <w:fldChar w:fldCharType="separate"/>
      </w:r>
      <w:r w:rsidR="00903B50" w:rsidRPr="0027502F">
        <w:rPr>
          <w:noProof/>
          <w:szCs w:val="22"/>
        </w:rPr>
        <w:t>3</w:t>
      </w:r>
      <w:r w:rsidRPr="0027502F">
        <w:rPr>
          <w:szCs w:val="22"/>
        </w:rPr>
        <w:fldChar w:fldCharType="end"/>
      </w:r>
      <w:r w:rsidRPr="0027502F">
        <w:rPr>
          <w:szCs w:val="22"/>
        </w:rPr>
        <w:t>: A</w:t>
      </w:r>
      <w:r w:rsidRPr="0027502F">
        <w:t>bbreviations and acronyms</w:t>
      </w:r>
      <w:bookmarkEnd w:id="27"/>
      <w:bookmarkEnd w:id="28"/>
    </w:p>
    <w:p w14:paraId="5E51209E" w14:textId="77777777" w:rsidR="00047B76" w:rsidRPr="0027502F" w:rsidRDefault="00047B76" w:rsidP="00E218AD"/>
    <w:p w14:paraId="700A2941" w14:textId="0E7F8601" w:rsidR="001F03D8" w:rsidRPr="0027502F" w:rsidRDefault="001F03D8" w:rsidP="001F03D8">
      <w:pPr>
        <w:pStyle w:val="Heading2"/>
      </w:pPr>
      <w:bookmarkStart w:id="29" w:name="_Toc88490258"/>
      <w:r w:rsidRPr="0027502F">
        <w:lastRenderedPageBreak/>
        <w:t>Definitions</w:t>
      </w:r>
      <w:bookmarkEnd w:id="29"/>
    </w:p>
    <w:p w14:paraId="240E2AEB" w14:textId="4DDB749E" w:rsidR="0052788F" w:rsidRPr="0027502F" w:rsidRDefault="0052788F" w:rsidP="0052788F">
      <w:pPr>
        <w:rPr>
          <w:szCs w:val="22"/>
        </w:rPr>
      </w:pPr>
      <w:r w:rsidRPr="0027502F">
        <w:rPr>
          <w:szCs w:val="22"/>
        </w:rPr>
        <w:t xml:space="preserve">Readers </w:t>
      </w:r>
      <w:r w:rsidR="00B5501B" w:rsidRPr="0027502F">
        <w:rPr>
          <w:szCs w:val="22"/>
        </w:rPr>
        <w:t>can</w:t>
      </w:r>
      <w:r w:rsidRPr="0027502F">
        <w:rPr>
          <w:szCs w:val="22"/>
        </w:rPr>
        <w:t xml:space="preserve"> refer to the EMCS Glossary of Terms [</w:t>
      </w:r>
      <w:r w:rsidR="00C8348E" w:rsidRPr="0027502F">
        <w:rPr>
          <w:szCs w:val="22"/>
        </w:rPr>
        <w:fldChar w:fldCharType="begin"/>
      </w:r>
      <w:r w:rsidR="00C8348E" w:rsidRPr="0027502F">
        <w:rPr>
          <w:szCs w:val="22"/>
        </w:rPr>
        <w:instrText xml:space="preserve"> REF R01 \h  \* MERGEFORMAT </w:instrText>
      </w:r>
      <w:r w:rsidR="00C8348E" w:rsidRPr="0027502F">
        <w:rPr>
          <w:szCs w:val="22"/>
        </w:rPr>
      </w:r>
      <w:r w:rsidR="00C8348E" w:rsidRPr="0027502F">
        <w:rPr>
          <w:szCs w:val="22"/>
        </w:rPr>
        <w:fldChar w:fldCharType="separate"/>
      </w:r>
      <w:r w:rsidR="00903B50" w:rsidRPr="0027502F">
        <w:rPr>
          <w:szCs w:val="22"/>
        </w:rPr>
        <w:t>R01</w:t>
      </w:r>
      <w:r w:rsidR="00C8348E" w:rsidRPr="0027502F">
        <w:rPr>
          <w:szCs w:val="22"/>
        </w:rPr>
        <w:fldChar w:fldCharType="end"/>
      </w:r>
      <w:r w:rsidRPr="0027502F">
        <w:rPr>
          <w:szCs w:val="22"/>
        </w:rPr>
        <w:t>] for more detailed definitions of terms where necessary.</w:t>
      </w:r>
    </w:p>
    <w:p w14:paraId="7590FCCC" w14:textId="77777777" w:rsidR="001F03D8" w:rsidRPr="0027502F" w:rsidRDefault="001F03D8" w:rsidP="00284E57">
      <w:pPr>
        <w:sectPr w:rsidR="001F03D8" w:rsidRPr="0027502F" w:rsidSect="001F03D8">
          <w:headerReference w:type="even" r:id="rId15"/>
          <w:footerReference w:type="even" r:id="rId16"/>
          <w:footerReference w:type="default" r:id="rId17"/>
          <w:footerReference w:type="first" r:id="rId18"/>
          <w:pgSz w:w="11907" w:h="16840" w:code="9"/>
          <w:pgMar w:top="1417" w:right="1417" w:bottom="1417" w:left="1417" w:header="709" w:footer="1059" w:gutter="0"/>
          <w:paperSrc w:first="15" w:other="15"/>
          <w:cols w:space="708"/>
          <w:titlePg/>
          <w:docGrid w:linePitch="299"/>
        </w:sectPr>
      </w:pPr>
    </w:p>
    <w:p w14:paraId="113D3BD0" w14:textId="4ED4D60B" w:rsidR="00D56A4B" w:rsidRPr="0027502F" w:rsidRDefault="00D56A4B" w:rsidP="00D56A4B">
      <w:pPr>
        <w:pStyle w:val="Heading1"/>
        <w:tabs>
          <w:tab w:val="num" w:pos="432"/>
        </w:tabs>
      </w:pPr>
      <w:bookmarkStart w:id="30" w:name="_Ref248903531"/>
      <w:bookmarkStart w:id="31" w:name="_Ref248903565"/>
      <w:bookmarkStart w:id="32" w:name="_Toc536616668"/>
      <w:bookmarkStart w:id="33" w:name="_Toc88490259"/>
      <w:r w:rsidRPr="0027502F">
        <w:lastRenderedPageBreak/>
        <w:t>Overview of Changes for this Release</w:t>
      </w:r>
      <w:bookmarkEnd w:id="30"/>
      <w:bookmarkEnd w:id="31"/>
      <w:bookmarkEnd w:id="32"/>
      <w:bookmarkEnd w:id="33"/>
    </w:p>
    <w:p w14:paraId="56245510" w14:textId="76D6F255" w:rsidR="007B11FB" w:rsidRPr="0027502F" w:rsidRDefault="007B11FB" w:rsidP="007B11FB">
      <w:pPr>
        <w:pStyle w:val="Heading2"/>
      </w:pPr>
      <w:bookmarkStart w:id="34" w:name="_Toc88490260"/>
      <w:r w:rsidRPr="0027502F">
        <w:t>Changes related to the FESS for EMCS Phase 4.0</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1081"/>
        <w:gridCol w:w="2993"/>
        <w:gridCol w:w="1289"/>
        <w:gridCol w:w="1004"/>
        <w:gridCol w:w="1782"/>
      </w:tblGrid>
      <w:tr w:rsidR="00D56A4B" w:rsidRPr="0027502F" w14:paraId="24239A6A" w14:textId="77777777" w:rsidTr="00647402">
        <w:trPr>
          <w:trHeight w:val="142"/>
          <w:tblHeader/>
          <w:jc w:val="center"/>
        </w:trPr>
        <w:tc>
          <w:tcPr>
            <w:tcW w:w="510" w:type="pct"/>
            <w:vAlign w:val="center"/>
          </w:tcPr>
          <w:p w14:paraId="752C5FB8" w14:textId="77777777" w:rsidR="00D56A4B" w:rsidRPr="0027502F" w:rsidRDefault="00D56A4B" w:rsidP="00182F95">
            <w:pPr>
              <w:spacing w:after="0"/>
              <w:jc w:val="center"/>
              <w:rPr>
                <w:b/>
                <w:szCs w:val="20"/>
              </w:rPr>
            </w:pPr>
            <w:r w:rsidRPr="0027502F">
              <w:rPr>
                <w:b/>
                <w:szCs w:val="20"/>
              </w:rPr>
              <w:t>Release</w:t>
            </w:r>
          </w:p>
        </w:tc>
        <w:tc>
          <w:tcPr>
            <w:tcW w:w="596" w:type="pct"/>
            <w:vAlign w:val="center"/>
          </w:tcPr>
          <w:p w14:paraId="426108C9" w14:textId="77777777" w:rsidR="00D56A4B" w:rsidRPr="0027502F" w:rsidRDefault="00D56A4B" w:rsidP="00DC0F12">
            <w:pPr>
              <w:spacing w:after="0"/>
              <w:jc w:val="center"/>
              <w:rPr>
                <w:b/>
                <w:szCs w:val="20"/>
              </w:rPr>
            </w:pPr>
            <w:r w:rsidRPr="0027502F">
              <w:rPr>
                <w:b/>
                <w:szCs w:val="20"/>
              </w:rPr>
              <w:t>RFC</w:t>
            </w:r>
          </w:p>
        </w:tc>
        <w:tc>
          <w:tcPr>
            <w:tcW w:w="1649" w:type="pct"/>
            <w:vAlign w:val="center"/>
          </w:tcPr>
          <w:p w14:paraId="1F9AD313" w14:textId="77777777" w:rsidR="00D56A4B" w:rsidRPr="0027502F" w:rsidRDefault="00D56A4B" w:rsidP="00182F95">
            <w:pPr>
              <w:spacing w:after="0"/>
              <w:jc w:val="center"/>
              <w:rPr>
                <w:b/>
                <w:szCs w:val="20"/>
              </w:rPr>
            </w:pPr>
            <w:r w:rsidRPr="0027502F">
              <w:rPr>
                <w:b/>
                <w:szCs w:val="20"/>
              </w:rPr>
              <w:t>RFC Label</w:t>
            </w:r>
          </w:p>
        </w:tc>
        <w:tc>
          <w:tcPr>
            <w:tcW w:w="710" w:type="pct"/>
            <w:vAlign w:val="center"/>
          </w:tcPr>
          <w:p w14:paraId="11A04165" w14:textId="77777777" w:rsidR="00D56A4B" w:rsidRPr="0027502F" w:rsidRDefault="00D56A4B" w:rsidP="00182F95">
            <w:pPr>
              <w:spacing w:after="0"/>
              <w:jc w:val="center"/>
              <w:rPr>
                <w:b/>
                <w:szCs w:val="20"/>
              </w:rPr>
            </w:pPr>
            <w:r w:rsidRPr="0027502F">
              <w:rPr>
                <w:b/>
                <w:szCs w:val="20"/>
              </w:rPr>
              <w:t>Category of Change</w:t>
            </w:r>
          </w:p>
        </w:tc>
        <w:tc>
          <w:tcPr>
            <w:tcW w:w="553" w:type="pct"/>
            <w:tcMar>
              <w:top w:w="113" w:type="dxa"/>
              <w:left w:w="57" w:type="dxa"/>
              <w:bottom w:w="113" w:type="dxa"/>
              <w:right w:w="57" w:type="dxa"/>
            </w:tcMar>
            <w:vAlign w:val="center"/>
          </w:tcPr>
          <w:p w14:paraId="4BF969BA" w14:textId="77777777" w:rsidR="00D56A4B" w:rsidRPr="0027502F" w:rsidRDefault="00D56A4B" w:rsidP="007E5CCA">
            <w:pPr>
              <w:spacing w:after="0"/>
              <w:jc w:val="center"/>
              <w:rPr>
                <w:b/>
                <w:szCs w:val="20"/>
              </w:rPr>
            </w:pPr>
            <w:r w:rsidRPr="0027502F">
              <w:rPr>
                <w:b/>
                <w:szCs w:val="20"/>
              </w:rPr>
              <w:t>Status</w:t>
            </w:r>
          </w:p>
        </w:tc>
        <w:tc>
          <w:tcPr>
            <w:tcW w:w="982" w:type="pct"/>
            <w:vAlign w:val="center"/>
          </w:tcPr>
          <w:p w14:paraId="3A59DA97" w14:textId="77777777" w:rsidR="00D56A4B" w:rsidRPr="0027502F" w:rsidRDefault="00D56A4B" w:rsidP="00182F95">
            <w:pPr>
              <w:spacing w:after="0"/>
              <w:jc w:val="center"/>
              <w:rPr>
                <w:b/>
                <w:szCs w:val="20"/>
              </w:rPr>
            </w:pPr>
            <w:r w:rsidRPr="0027502F">
              <w:rPr>
                <w:b/>
                <w:szCs w:val="20"/>
              </w:rPr>
              <w:t>Release Date</w:t>
            </w:r>
          </w:p>
        </w:tc>
      </w:tr>
      <w:tr w:rsidR="00DC0F12" w:rsidRPr="0027502F" w14:paraId="39500E82" w14:textId="77777777" w:rsidTr="00647402">
        <w:trPr>
          <w:trHeight w:val="540"/>
          <w:jc w:val="center"/>
        </w:trPr>
        <w:tc>
          <w:tcPr>
            <w:tcW w:w="510" w:type="pct"/>
            <w:vAlign w:val="center"/>
          </w:tcPr>
          <w:p w14:paraId="7B62AB33" w14:textId="5C94A77A" w:rsidR="00DC0F12" w:rsidRPr="0027502F" w:rsidRDefault="00300651" w:rsidP="00DC0F12">
            <w:pPr>
              <w:jc w:val="center"/>
              <w:rPr>
                <w:sz w:val="20"/>
                <w:szCs w:val="20"/>
              </w:rPr>
            </w:pPr>
            <w:r w:rsidRPr="0027502F">
              <w:rPr>
                <w:sz w:val="20"/>
                <w:szCs w:val="20"/>
              </w:rPr>
              <w:t>v4.00</w:t>
            </w:r>
          </w:p>
        </w:tc>
        <w:tc>
          <w:tcPr>
            <w:tcW w:w="596" w:type="pct"/>
            <w:vAlign w:val="center"/>
          </w:tcPr>
          <w:p w14:paraId="134EC887" w14:textId="7AEE8202" w:rsidR="00DC0F12" w:rsidRPr="0027502F" w:rsidRDefault="00DC0F12" w:rsidP="00DC0F12">
            <w:pPr>
              <w:jc w:val="center"/>
              <w:rPr>
                <w:sz w:val="20"/>
                <w:szCs w:val="20"/>
              </w:rPr>
            </w:pPr>
            <w:r w:rsidRPr="0027502F">
              <w:rPr>
                <w:sz w:val="20"/>
                <w:szCs w:val="20"/>
              </w:rPr>
              <w:t>FESS-245</w:t>
            </w:r>
          </w:p>
        </w:tc>
        <w:tc>
          <w:tcPr>
            <w:tcW w:w="1649" w:type="pct"/>
            <w:vAlign w:val="center"/>
          </w:tcPr>
          <w:p w14:paraId="506FA667" w14:textId="5382B222" w:rsidR="00DC0F12" w:rsidRPr="0027502F" w:rsidRDefault="00DC0F12" w:rsidP="00DC0F12">
            <w:pPr>
              <w:jc w:val="left"/>
              <w:rPr>
                <w:sz w:val="20"/>
                <w:szCs w:val="20"/>
              </w:rPr>
            </w:pPr>
            <w:r w:rsidRPr="0027502F">
              <w:rPr>
                <w:sz w:val="20"/>
                <w:szCs w:val="20"/>
              </w:rPr>
              <w:t>Update of energy products CN codes</w:t>
            </w:r>
          </w:p>
        </w:tc>
        <w:tc>
          <w:tcPr>
            <w:tcW w:w="710" w:type="pct"/>
            <w:vAlign w:val="center"/>
          </w:tcPr>
          <w:p w14:paraId="664FA292" w14:textId="6B189394" w:rsidR="00DC0F12" w:rsidRPr="0027502F" w:rsidRDefault="00DC0F12" w:rsidP="007E5CCA">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181C9D1F" w14:textId="3D9F7116" w:rsidR="00DC0F12" w:rsidRPr="0027502F" w:rsidRDefault="007E5CCA" w:rsidP="007E5CCA">
            <w:pPr>
              <w:jc w:val="center"/>
              <w:rPr>
                <w:sz w:val="20"/>
                <w:szCs w:val="20"/>
              </w:rPr>
            </w:pPr>
            <w:r w:rsidRPr="0027502F">
              <w:rPr>
                <w:sz w:val="20"/>
                <w:szCs w:val="20"/>
              </w:rPr>
              <w:t>Accepted</w:t>
            </w:r>
          </w:p>
        </w:tc>
        <w:tc>
          <w:tcPr>
            <w:tcW w:w="982" w:type="pct"/>
            <w:vAlign w:val="center"/>
          </w:tcPr>
          <w:p w14:paraId="1CC47F30" w14:textId="4515AE85" w:rsidR="00DC0F12" w:rsidRPr="0027502F" w:rsidRDefault="00CB61C6" w:rsidP="000A7983">
            <w:pPr>
              <w:jc w:val="center"/>
              <w:rPr>
                <w:sz w:val="20"/>
                <w:szCs w:val="20"/>
              </w:rPr>
            </w:pPr>
            <w:r w:rsidRPr="0027502F">
              <w:rPr>
                <w:sz w:val="20"/>
                <w:szCs w:val="20"/>
              </w:rPr>
              <w:t>07/05/2021</w:t>
            </w:r>
          </w:p>
        </w:tc>
      </w:tr>
      <w:tr w:rsidR="00300651" w:rsidRPr="0027502F" w14:paraId="2125007A" w14:textId="77777777" w:rsidTr="00647402">
        <w:trPr>
          <w:trHeight w:val="540"/>
          <w:jc w:val="center"/>
        </w:trPr>
        <w:tc>
          <w:tcPr>
            <w:tcW w:w="510" w:type="pct"/>
            <w:vAlign w:val="center"/>
          </w:tcPr>
          <w:p w14:paraId="7C557AD5" w14:textId="2D3DF304" w:rsidR="00300651" w:rsidRPr="0027502F" w:rsidRDefault="00300651" w:rsidP="00300651">
            <w:pPr>
              <w:jc w:val="center"/>
              <w:rPr>
                <w:sz w:val="20"/>
                <w:szCs w:val="20"/>
              </w:rPr>
            </w:pPr>
            <w:r w:rsidRPr="0027502F">
              <w:rPr>
                <w:sz w:val="20"/>
                <w:szCs w:val="20"/>
              </w:rPr>
              <w:t>v4.00</w:t>
            </w:r>
          </w:p>
        </w:tc>
        <w:tc>
          <w:tcPr>
            <w:tcW w:w="596" w:type="pct"/>
            <w:vAlign w:val="center"/>
          </w:tcPr>
          <w:p w14:paraId="76562CCB" w14:textId="2AFE6F2E" w:rsidR="00300651" w:rsidRPr="0027502F" w:rsidRDefault="00300651" w:rsidP="00300651">
            <w:pPr>
              <w:jc w:val="center"/>
              <w:rPr>
                <w:sz w:val="20"/>
                <w:szCs w:val="20"/>
              </w:rPr>
            </w:pPr>
            <w:r w:rsidRPr="0027502F">
              <w:rPr>
                <w:sz w:val="20"/>
                <w:szCs w:val="20"/>
              </w:rPr>
              <w:t>FESS-247</w:t>
            </w:r>
          </w:p>
        </w:tc>
        <w:tc>
          <w:tcPr>
            <w:tcW w:w="1649" w:type="pct"/>
            <w:vAlign w:val="center"/>
          </w:tcPr>
          <w:p w14:paraId="63016BD8" w14:textId="6FBAE30A" w:rsidR="00300651" w:rsidRPr="0027502F" w:rsidRDefault="00300651" w:rsidP="00300651">
            <w:pPr>
              <w:jc w:val="left"/>
              <w:rPr>
                <w:sz w:val="20"/>
                <w:szCs w:val="20"/>
              </w:rPr>
            </w:pPr>
            <w:r w:rsidRPr="0027502F">
              <w:rPr>
                <w:bCs/>
                <w:sz w:val="20"/>
                <w:szCs w:val="20"/>
              </w:rPr>
              <w:t>Update the optionality of &lt;Body Record Unique Reference&gt; in Manual Closure messages</w:t>
            </w:r>
          </w:p>
        </w:tc>
        <w:tc>
          <w:tcPr>
            <w:tcW w:w="710" w:type="pct"/>
            <w:vAlign w:val="center"/>
          </w:tcPr>
          <w:p w14:paraId="4893204D" w14:textId="64B364DA"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4F4AF3DA" w14:textId="60F3CDB4" w:rsidR="00300651" w:rsidRPr="0027502F" w:rsidRDefault="00300651" w:rsidP="00300651">
            <w:pPr>
              <w:jc w:val="center"/>
              <w:rPr>
                <w:sz w:val="20"/>
                <w:szCs w:val="20"/>
              </w:rPr>
            </w:pPr>
            <w:r w:rsidRPr="0027502F">
              <w:rPr>
                <w:sz w:val="20"/>
                <w:szCs w:val="20"/>
              </w:rPr>
              <w:t>Accepted</w:t>
            </w:r>
          </w:p>
        </w:tc>
        <w:tc>
          <w:tcPr>
            <w:tcW w:w="982" w:type="pct"/>
            <w:vAlign w:val="center"/>
          </w:tcPr>
          <w:p w14:paraId="0979CFC9" w14:textId="6BD5087E"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70118FF9" w14:textId="77777777" w:rsidTr="00647402">
        <w:trPr>
          <w:trHeight w:val="540"/>
          <w:jc w:val="center"/>
        </w:trPr>
        <w:tc>
          <w:tcPr>
            <w:tcW w:w="510" w:type="pct"/>
            <w:vAlign w:val="center"/>
          </w:tcPr>
          <w:p w14:paraId="2390137A" w14:textId="7BD5AF66" w:rsidR="00300651" w:rsidRPr="0027502F" w:rsidRDefault="00300651" w:rsidP="00300651">
            <w:pPr>
              <w:jc w:val="center"/>
              <w:rPr>
                <w:sz w:val="20"/>
                <w:szCs w:val="20"/>
              </w:rPr>
            </w:pPr>
            <w:r w:rsidRPr="0027502F">
              <w:rPr>
                <w:sz w:val="20"/>
                <w:szCs w:val="20"/>
              </w:rPr>
              <w:t>v4.00</w:t>
            </w:r>
          </w:p>
        </w:tc>
        <w:tc>
          <w:tcPr>
            <w:tcW w:w="596" w:type="pct"/>
            <w:vAlign w:val="center"/>
          </w:tcPr>
          <w:p w14:paraId="6947E9E9" w14:textId="7DFBF347" w:rsidR="00300651" w:rsidRPr="0027502F" w:rsidRDefault="00300651" w:rsidP="00300651">
            <w:pPr>
              <w:jc w:val="center"/>
              <w:rPr>
                <w:sz w:val="20"/>
                <w:szCs w:val="20"/>
              </w:rPr>
            </w:pPr>
            <w:r w:rsidRPr="0027502F">
              <w:rPr>
                <w:sz w:val="20"/>
                <w:szCs w:val="20"/>
              </w:rPr>
              <w:t>FESS-248</w:t>
            </w:r>
          </w:p>
        </w:tc>
        <w:tc>
          <w:tcPr>
            <w:tcW w:w="1649" w:type="pct"/>
            <w:vAlign w:val="center"/>
          </w:tcPr>
          <w:p w14:paraId="06E59180" w14:textId="6FA4DB7C" w:rsidR="00300651" w:rsidRPr="0027502F" w:rsidRDefault="00300651" w:rsidP="00300651">
            <w:pPr>
              <w:jc w:val="left"/>
              <w:rPr>
                <w:sz w:val="20"/>
                <w:szCs w:val="20"/>
              </w:rPr>
            </w:pPr>
            <w:r w:rsidRPr="0027502F">
              <w:rPr>
                <w:bCs/>
                <w:sz w:val="20"/>
                <w:szCs w:val="20"/>
              </w:rPr>
              <w:t>Alignment with EPCs under the Commission Implementing Regulation (EU) 2018/550</w:t>
            </w:r>
          </w:p>
        </w:tc>
        <w:tc>
          <w:tcPr>
            <w:tcW w:w="710" w:type="pct"/>
            <w:vAlign w:val="center"/>
          </w:tcPr>
          <w:p w14:paraId="300B86A9" w14:textId="5130FA3A"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4539CCD9" w14:textId="04276C9A" w:rsidR="00300651" w:rsidRPr="0027502F" w:rsidRDefault="00300651" w:rsidP="00300651">
            <w:pPr>
              <w:jc w:val="center"/>
              <w:rPr>
                <w:sz w:val="20"/>
                <w:szCs w:val="20"/>
              </w:rPr>
            </w:pPr>
            <w:r w:rsidRPr="0027502F">
              <w:rPr>
                <w:sz w:val="20"/>
                <w:szCs w:val="20"/>
              </w:rPr>
              <w:t>Accepted</w:t>
            </w:r>
          </w:p>
        </w:tc>
        <w:tc>
          <w:tcPr>
            <w:tcW w:w="982" w:type="pct"/>
            <w:vAlign w:val="center"/>
          </w:tcPr>
          <w:p w14:paraId="5574774C" w14:textId="66B3C45B"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2BE57D10" w14:textId="77777777" w:rsidTr="00647402">
        <w:trPr>
          <w:trHeight w:val="540"/>
          <w:jc w:val="center"/>
        </w:trPr>
        <w:tc>
          <w:tcPr>
            <w:tcW w:w="510" w:type="pct"/>
            <w:vAlign w:val="center"/>
          </w:tcPr>
          <w:p w14:paraId="6CCD3CD7" w14:textId="3549606E" w:rsidR="00300651" w:rsidRPr="0027502F" w:rsidRDefault="00300651" w:rsidP="00300651">
            <w:pPr>
              <w:jc w:val="center"/>
              <w:rPr>
                <w:sz w:val="20"/>
                <w:szCs w:val="20"/>
              </w:rPr>
            </w:pPr>
            <w:r w:rsidRPr="0027502F">
              <w:rPr>
                <w:sz w:val="20"/>
                <w:szCs w:val="20"/>
              </w:rPr>
              <w:t>v4.00</w:t>
            </w:r>
          </w:p>
        </w:tc>
        <w:tc>
          <w:tcPr>
            <w:tcW w:w="596" w:type="pct"/>
            <w:vAlign w:val="center"/>
          </w:tcPr>
          <w:p w14:paraId="18A3E7D6" w14:textId="45B0D424" w:rsidR="00300651" w:rsidRPr="0027502F" w:rsidRDefault="00300651" w:rsidP="00300651">
            <w:pPr>
              <w:jc w:val="center"/>
              <w:rPr>
                <w:sz w:val="20"/>
                <w:szCs w:val="20"/>
              </w:rPr>
            </w:pPr>
            <w:r w:rsidRPr="0027502F">
              <w:rPr>
                <w:sz w:val="20"/>
                <w:szCs w:val="20"/>
              </w:rPr>
              <w:t>FESS-249</w:t>
            </w:r>
          </w:p>
        </w:tc>
        <w:tc>
          <w:tcPr>
            <w:tcW w:w="1649" w:type="pct"/>
            <w:vAlign w:val="center"/>
          </w:tcPr>
          <w:p w14:paraId="6301CD97" w14:textId="228510C5" w:rsidR="00300651" w:rsidRPr="0027502F" w:rsidRDefault="00300651" w:rsidP="00300651">
            <w:pPr>
              <w:jc w:val="left"/>
              <w:rPr>
                <w:sz w:val="20"/>
                <w:szCs w:val="20"/>
              </w:rPr>
            </w:pPr>
            <w:r w:rsidRPr="0027502F">
              <w:rPr>
                <w:sz w:val="20"/>
                <w:szCs w:val="20"/>
              </w:rPr>
              <w:t>Update the format of ‘Supporting Document Type’ to allow TARIC codes inclusion</w:t>
            </w:r>
          </w:p>
        </w:tc>
        <w:tc>
          <w:tcPr>
            <w:tcW w:w="710" w:type="pct"/>
            <w:vAlign w:val="center"/>
          </w:tcPr>
          <w:p w14:paraId="5738F352" w14:textId="5EFC66A6"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EDB65FC" w14:textId="777E0D3C" w:rsidR="00300651" w:rsidRPr="0027502F" w:rsidRDefault="00300651" w:rsidP="00300651">
            <w:pPr>
              <w:jc w:val="center"/>
              <w:rPr>
                <w:sz w:val="20"/>
                <w:szCs w:val="20"/>
              </w:rPr>
            </w:pPr>
            <w:r w:rsidRPr="0027502F">
              <w:rPr>
                <w:sz w:val="20"/>
                <w:szCs w:val="20"/>
              </w:rPr>
              <w:t>Accepted</w:t>
            </w:r>
          </w:p>
        </w:tc>
        <w:tc>
          <w:tcPr>
            <w:tcW w:w="982" w:type="pct"/>
            <w:vAlign w:val="center"/>
          </w:tcPr>
          <w:p w14:paraId="01E43C2F" w14:textId="1980B732"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30A2B418" w14:textId="77777777" w:rsidTr="00647402">
        <w:trPr>
          <w:trHeight w:val="540"/>
          <w:jc w:val="center"/>
        </w:trPr>
        <w:tc>
          <w:tcPr>
            <w:tcW w:w="510" w:type="pct"/>
            <w:vAlign w:val="center"/>
          </w:tcPr>
          <w:p w14:paraId="1DFBAC2E" w14:textId="727AA4CE" w:rsidR="00300651" w:rsidRPr="0027502F" w:rsidRDefault="00300651" w:rsidP="00300651">
            <w:pPr>
              <w:jc w:val="center"/>
              <w:rPr>
                <w:sz w:val="20"/>
                <w:szCs w:val="20"/>
              </w:rPr>
            </w:pPr>
            <w:r w:rsidRPr="0027502F">
              <w:rPr>
                <w:sz w:val="20"/>
                <w:szCs w:val="20"/>
              </w:rPr>
              <w:t>v4.00</w:t>
            </w:r>
          </w:p>
        </w:tc>
        <w:tc>
          <w:tcPr>
            <w:tcW w:w="596" w:type="pct"/>
            <w:vAlign w:val="center"/>
          </w:tcPr>
          <w:p w14:paraId="5B091143" w14:textId="2BC751E8" w:rsidR="00300651" w:rsidRPr="0027502F" w:rsidRDefault="00300651" w:rsidP="00300651">
            <w:pPr>
              <w:jc w:val="center"/>
              <w:rPr>
                <w:sz w:val="20"/>
                <w:szCs w:val="20"/>
              </w:rPr>
            </w:pPr>
            <w:r w:rsidRPr="0027502F">
              <w:rPr>
                <w:sz w:val="20"/>
                <w:szCs w:val="20"/>
              </w:rPr>
              <w:t>FESS-250</w:t>
            </w:r>
          </w:p>
        </w:tc>
        <w:tc>
          <w:tcPr>
            <w:tcW w:w="1649" w:type="pct"/>
            <w:vAlign w:val="center"/>
          </w:tcPr>
          <w:p w14:paraId="05E82C28" w14:textId="65E11E9F" w:rsidR="00300651" w:rsidRPr="0027502F" w:rsidRDefault="00300651" w:rsidP="00300651">
            <w:pPr>
              <w:jc w:val="left"/>
              <w:rPr>
                <w:sz w:val="20"/>
                <w:szCs w:val="20"/>
              </w:rPr>
            </w:pPr>
            <w:r w:rsidRPr="0027502F">
              <w:rPr>
                <w:sz w:val="20"/>
                <w:szCs w:val="20"/>
              </w:rPr>
              <w:t>Annual Updates of CN Codes 2020</w:t>
            </w:r>
          </w:p>
        </w:tc>
        <w:tc>
          <w:tcPr>
            <w:tcW w:w="710" w:type="pct"/>
            <w:vAlign w:val="center"/>
          </w:tcPr>
          <w:p w14:paraId="36F2B4D4" w14:textId="13FAD782"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180FE8A2" w14:textId="39CEA6F7" w:rsidR="00300651" w:rsidRPr="0027502F" w:rsidRDefault="00300651" w:rsidP="00300651">
            <w:pPr>
              <w:jc w:val="center"/>
              <w:rPr>
                <w:sz w:val="20"/>
                <w:szCs w:val="20"/>
              </w:rPr>
            </w:pPr>
            <w:r w:rsidRPr="0027502F">
              <w:rPr>
                <w:sz w:val="20"/>
                <w:szCs w:val="20"/>
              </w:rPr>
              <w:t>Accepted</w:t>
            </w:r>
          </w:p>
        </w:tc>
        <w:tc>
          <w:tcPr>
            <w:tcW w:w="982" w:type="pct"/>
            <w:vAlign w:val="center"/>
          </w:tcPr>
          <w:p w14:paraId="355C4A7F" w14:textId="7A00AE5C"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4A2F5D5C" w14:textId="77777777" w:rsidTr="00647402">
        <w:trPr>
          <w:trHeight w:val="540"/>
          <w:jc w:val="center"/>
        </w:trPr>
        <w:tc>
          <w:tcPr>
            <w:tcW w:w="510" w:type="pct"/>
            <w:vAlign w:val="center"/>
          </w:tcPr>
          <w:p w14:paraId="671211FD" w14:textId="25D9700D" w:rsidR="00300651" w:rsidRPr="0027502F" w:rsidRDefault="00300651" w:rsidP="00300651">
            <w:pPr>
              <w:jc w:val="center"/>
              <w:rPr>
                <w:sz w:val="20"/>
                <w:szCs w:val="20"/>
              </w:rPr>
            </w:pPr>
            <w:r w:rsidRPr="0027502F">
              <w:rPr>
                <w:sz w:val="20"/>
                <w:szCs w:val="20"/>
              </w:rPr>
              <w:t>v4.00</w:t>
            </w:r>
          </w:p>
        </w:tc>
        <w:tc>
          <w:tcPr>
            <w:tcW w:w="596" w:type="pct"/>
            <w:vAlign w:val="center"/>
          </w:tcPr>
          <w:p w14:paraId="3B48FB64" w14:textId="7D075084" w:rsidR="00300651" w:rsidRPr="0027502F" w:rsidRDefault="00300651" w:rsidP="00300651">
            <w:pPr>
              <w:jc w:val="center"/>
              <w:rPr>
                <w:sz w:val="20"/>
                <w:szCs w:val="20"/>
              </w:rPr>
            </w:pPr>
            <w:r w:rsidRPr="0027502F">
              <w:rPr>
                <w:sz w:val="20"/>
                <w:szCs w:val="20"/>
              </w:rPr>
              <w:t>FESS-252</w:t>
            </w:r>
          </w:p>
        </w:tc>
        <w:tc>
          <w:tcPr>
            <w:tcW w:w="1649" w:type="pct"/>
            <w:vAlign w:val="center"/>
          </w:tcPr>
          <w:p w14:paraId="79E0F50E" w14:textId="7C9DE605" w:rsidR="00300651" w:rsidRPr="0027502F" w:rsidRDefault="00300651" w:rsidP="00300651">
            <w:pPr>
              <w:jc w:val="left"/>
              <w:rPr>
                <w:sz w:val="20"/>
                <w:szCs w:val="20"/>
              </w:rPr>
            </w:pPr>
            <w:r w:rsidRPr="0027502F">
              <w:rPr>
                <w:sz w:val="20"/>
                <w:szCs w:val="20"/>
              </w:rPr>
              <w:t>Update description of BR024 and BR025</w:t>
            </w:r>
          </w:p>
        </w:tc>
        <w:tc>
          <w:tcPr>
            <w:tcW w:w="710" w:type="pct"/>
            <w:vAlign w:val="center"/>
          </w:tcPr>
          <w:p w14:paraId="46261019" w14:textId="067CCE84"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D446C38" w14:textId="30639725" w:rsidR="00300651" w:rsidRPr="0027502F" w:rsidRDefault="00300651" w:rsidP="00300651">
            <w:pPr>
              <w:jc w:val="center"/>
              <w:rPr>
                <w:sz w:val="20"/>
                <w:szCs w:val="20"/>
              </w:rPr>
            </w:pPr>
            <w:r w:rsidRPr="0027502F">
              <w:rPr>
                <w:sz w:val="20"/>
                <w:szCs w:val="20"/>
              </w:rPr>
              <w:t>Accepted</w:t>
            </w:r>
          </w:p>
        </w:tc>
        <w:tc>
          <w:tcPr>
            <w:tcW w:w="982" w:type="pct"/>
            <w:vAlign w:val="center"/>
          </w:tcPr>
          <w:p w14:paraId="04F871B8" w14:textId="072DFE4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5911474" w14:textId="77777777" w:rsidTr="00647402">
        <w:trPr>
          <w:trHeight w:val="540"/>
          <w:jc w:val="center"/>
        </w:trPr>
        <w:tc>
          <w:tcPr>
            <w:tcW w:w="510" w:type="pct"/>
            <w:vAlign w:val="center"/>
          </w:tcPr>
          <w:p w14:paraId="161D7122" w14:textId="6D455F3F" w:rsidR="00300651" w:rsidRPr="0027502F" w:rsidRDefault="00300651" w:rsidP="00300651">
            <w:pPr>
              <w:jc w:val="center"/>
              <w:rPr>
                <w:sz w:val="20"/>
                <w:szCs w:val="20"/>
              </w:rPr>
            </w:pPr>
            <w:r w:rsidRPr="0027502F">
              <w:rPr>
                <w:sz w:val="20"/>
                <w:szCs w:val="20"/>
              </w:rPr>
              <w:t>v4.00</w:t>
            </w:r>
          </w:p>
        </w:tc>
        <w:tc>
          <w:tcPr>
            <w:tcW w:w="596" w:type="pct"/>
            <w:vAlign w:val="center"/>
          </w:tcPr>
          <w:p w14:paraId="0289EF9C" w14:textId="1CA8CABF" w:rsidR="00300651" w:rsidRPr="0027502F" w:rsidRDefault="00300651" w:rsidP="00300651">
            <w:pPr>
              <w:jc w:val="center"/>
              <w:rPr>
                <w:sz w:val="20"/>
                <w:szCs w:val="20"/>
              </w:rPr>
            </w:pPr>
            <w:r w:rsidRPr="0027502F">
              <w:rPr>
                <w:sz w:val="20"/>
                <w:szCs w:val="20"/>
              </w:rPr>
              <w:t>FESS-253</w:t>
            </w:r>
          </w:p>
        </w:tc>
        <w:tc>
          <w:tcPr>
            <w:tcW w:w="1649" w:type="pct"/>
            <w:vAlign w:val="center"/>
          </w:tcPr>
          <w:p w14:paraId="00B9E760" w14:textId="508E3B36" w:rsidR="00300651" w:rsidRPr="0027502F" w:rsidRDefault="00300651" w:rsidP="00300651">
            <w:pPr>
              <w:jc w:val="left"/>
              <w:rPr>
                <w:sz w:val="20"/>
                <w:szCs w:val="20"/>
              </w:rPr>
            </w:pPr>
            <w:r w:rsidRPr="0027502F">
              <w:rPr>
                <w:sz w:val="20"/>
                <w:szCs w:val="20"/>
              </w:rPr>
              <w:t>Clarifications on the applicability of rule ‘R251’</w:t>
            </w:r>
          </w:p>
        </w:tc>
        <w:tc>
          <w:tcPr>
            <w:tcW w:w="710" w:type="pct"/>
            <w:vAlign w:val="center"/>
          </w:tcPr>
          <w:p w14:paraId="76EE0E16" w14:textId="7D0B45E3"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259F6C61" w14:textId="77AA2D19" w:rsidR="00300651" w:rsidRPr="0027502F" w:rsidRDefault="00300651" w:rsidP="00300651">
            <w:pPr>
              <w:jc w:val="center"/>
              <w:rPr>
                <w:sz w:val="20"/>
                <w:szCs w:val="20"/>
              </w:rPr>
            </w:pPr>
            <w:r w:rsidRPr="0027502F">
              <w:rPr>
                <w:sz w:val="20"/>
                <w:szCs w:val="20"/>
              </w:rPr>
              <w:t>Accepted</w:t>
            </w:r>
          </w:p>
        </w:tc>
        <w:tc>
          <w:tcPr>
            <w:tcW w:w="982" w:type="pct"/>
            <w:vAlign w:val="center"/>
          </w:tcPr>
          <w:p w14:paraId="700D9EC6" w14:textId="0A80B134"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337E991F" w14:textId="77777777" w:rsidTr="00647402">
        <w:trPr>
          <w:trHeight w:val="540"/>
          <w:jc w:val="center"/>
        </w:trPr>
        <w:tc>
          <w:tcPr>
            <w:tcW w:w="510" w:type="pct"/>
            <w:vAlign w:val="center"/>
          </w:tcPr>
          <w:p w14:paraId="39CA902A" w14:textId="28368385" w:rsidR="00300651" w:rsidRPr="0027502F" w:rsidRDefault="00300651" w:rsidP="00300651">
            <w:pPr>
              <w:jc w:val="center"/>
              <w:rPr>
                <w:sz w:val="20"/>
                <w:szCs w:val="20"/>
              </w:rPr>
            </w:pPr>
            <w:r w:rsidRPr="0027502F">
              <w:rPr>
                <w:sz w:val="20"/>
                <w:szCs w:val="20"/>
              </w:rPr>
              <w:t>v4.00</w:t>
            </w:r>
          </w:p>
        </w:tc>
        <w:tc>
          <w:tcPr>
            <w:tcW w:w="596" w:type="pct"/>
            <w:vAlign w:val="center"/>
          </w:tcPr>
          <w:p w14:paraId="2B0975EC" w14:textId="1276BF5B" w:rsidR="00300651" w:rsidRPr="0027502F" w:rsidRDefault="00300651" w:rsidP="00300651">
            <w:pPr>
              <w:jc w:val="center"/>
              <w:rPr>
                <w:sz w:val="20"/>
                <w:szCs w:val="20"/>
              </w:rPr>
            </w:pPr>
            <w:r w:rsidRPr="0027502F">
              <w:rPr>
                <w:sz w:val="20"/>
                <w:szCs w:val="20"/>
              </w:rPr>
              <w:t>FESS-256</w:t>
            </w:r>
          </w:p>
        </w:tc>
        <w:tc>
          <w:tcPr>
            <w:tcW w:w="1649" w:type="pct"/>
            <w:vAlign w:val="center"/>
          </w:tcPr>
          <w:p w14:paraId="24FDB055" w14:textId="7B8267F2" w:rsidR="00300651" w:rsidRPr="0027502F" w:rsidRDefault="00300651" w:rsidP="00300651">
            <w:pPr>
              <w:jc w:val="left"/>
              <w:rPr>
                <w:sz w:val="20"/>
                <w:szCs w:val="20"/>
              </w:rPr>
            </w:pPr>
            <w:r w:rsidRPr="0027502F">
              <w:rPr>
                <w:sz w:val="20"/>
                <w:szCs w:val="20"/>
              </w:rPr>
              <w:t>Applicability of Degree Plato</w:t>
            </w:r>
          </w:p>
        </w:tc>
        <w:tc>
          <w:tcPr>
            <w:tcW w:w="710" w:type="pct"/>
            <w:vAlign w:val="center"/>
          </w:tcPr>
          <w:p w14:paraId="33627F4D" w14:textId="34850E8D"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64BA7F51" w14:textId="5690FCEF" w:rsidR="00300651" w:rsidRPr="0027502F" w:rsidRDefault="00300651" w:rsidP="00300651">
            <w:pPr>
              <w:jc w:val="center"/>
              <w:rPr>
                <w:sz w:val="20"/>
                <w:szCs w:val="20"/>
              </w:rPr>
            </w:pPr>
            <w:r w:rsidRPr="0027502F">
              <w:rPr>
                <w:sz w:val="20"/>
                <w:szCs w:val="20"/>
              </w:rPr>
              <w:t>Accepted</w:t>
            </w:r>
          </w:p>
        </w:tc>
        <w:tc>
          <w:tcPr>
            <w:tcW w:w="982" w:type="pct"/>
            <w:vAlign w:val="center"/>
          </w:tcPr>
          <w:p w14:paraId="61B3382A" w14:textId="061ACF5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251C8B2" w14:textId="77777777" w:rsidTr="00647402">
        <w:trPr>
          <w:trHeight w:val="540"/>
          <w:jc w:val="center"/>
        </w:trPr>
        <w:tc>
          <w:tcPr>
            <w:tcW w:w="510" w:type="pct"/>
            <w:vAlign w:val="center"/>
          </w:tcPr>
          <w:p w14:paraId="1AC50963" w14:textId="61DBF6F4" w:rsidR="00300651" w:rsidRPr="0027502F" w:rsidRDefault="00300651" w:rsidP="00300651">
            <w:pPr>
              <w:jc w:val="center"/>
              <w:rPr>
                <w:sz w:val="20"/>
                <w:szCs w:val="20"/>
              </w:rPr>
            </w:pPr>
            <w:r w:rsidRPr="0027502F">
              <w:rPr>
                <w:sz w:val="20"/>
                <w:szCs w:val="20"/>
              </w:rPr>
              <w:t>v4.00</w:t>
            </w:r>
          </w:p>
        </w:tc>
        <w:tc>
          <w:tcPr>
            <w:tcW w:w="596" w:type="pct"/>
            <w:vAlign w:val="center"/>
          </w:tcPr>
          <w:p w14:paraId="1405ED9D" w14:textId="7097C1D9" w:rsidR="00300651" w:rsidRPr="0027502F" w:rsidRDefault="00300651" w:rsidP="00300651">
            <w:pPr>
              <w:jc w:val="center"/>
              <w:rPr>
                <w:sz w:val="20"/>
                <w:szCs w:val="20"/>
              </w:rPr>
            </w:pPr>
            <w:r w:rsidRPr="0027502F">
              <w:rPr>
                <w:sz w:val="20"/>
                <w:szCs w:val="20"/>
              </w:rPr>
              <w:t>FESS-259</w:t>
            </w:r>
          </w:p>
        </w:tc>
        <w:tc>
          <w:tcPr>
            <w:tcW w:w="1649" w:type="pct"/>
            <w:vAlign w:val="center"/>
          </w:tcPr>
          <w:p w14:paraId="427960EC" w14:textId="28FFE98A" w:rsidR="00300651" w:rsidRPr="0027502F" w:rsidRDefault="00300651" w:rsidP="00300651">
            <w:pPr>
              <w:jc w:val="left"/>
              <w:rPr>
                <w:sz w:val="20"/>
                <w:szCs w:val="20"/>
              </w:rPr>
            </w:pPr>
            <w:r w:rsidRPr="0027502F">
              <w:rPr>
                <w:sz w:val="20"/>
                <w:szCs w:val="20"/>
              </w:rPr>
              <w:t>Updates regarding the use of economic operators in ACO requests</w:t>
            </w:r>
          </w:p>
        </w:tc>
        <w:tc>
          <w:tcPr>
            <w:tcW w:w="710" w:type="pct"/>
            <w:vAlign w:val="center"/>
          </w:tcPr>
          <w:p w14:paraId="4588231D" w14:textId="6F8BFF14"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12B7E029" w14:textId="1344498C" w:rsidR="00300651" w:rsidRPr="0027502F" w:rsidRDefault="00300651" w:rsidP="00300651">
            <w:pPr>
              <w:jc w:val="center"/>
              <w:rPr>
                <w:sz w:val="20"/>
                <w:szCs w:val="20"/>
              </w:rPr>
            </w:pPr>
            <w:r w:rsidRPr="0027502F">
              <w:rPr>
                <w:sz w:val="20"/>
                <w:szCs w:val="20"/>
              </w:rPr>
              <w:t>Accepted</w:t>
            </w:r>
          </w:p>
        </w:tc>
        <w:tc>
          <w:tcPr>
            <w:tcW w:w="982" w:type="pct"/>
            <w:vAlign w:val="center"/>
          </w:tcPr>
          <w:p w14:paraId="331F4974" w14:textId="4D90FFF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158DDDDC" w14:textId="77777777" w:rsidTr="00647402">
        <w:trPr>
          <w:trHeight w:val="540"/>
          <w:jc w:val="center"/>
        </w:trPr>
        <w:tc>
          <w:tcPr>
            <w:tcW w:w="510" w:type="pct"/>
            <w:vAlign w:val="center"/>
          </w:tcPr>
          <w:p w14:paraId="268D4189" w14:textId="16B94181" w:rsidR="00300651" w:rsidRPr="0027502F" w:rsidRDefault="00300651" w:rsidP="00300651">
            <w:pPr>
              <w:jc w:val="center"/>
              <w:rPr>
                <w:sz w:val="20"/>
                <w:szCs w:val="20"/>
              </w:rPr>
            </w:pPr>
            <w:r w:rsidRPr="0027502F">
              <w:rPr>
                <w:sz w:val="20"/>
                <w:szCs w:val="20"/>
              </w:rPr>
              <w:t>v4.00</w:t>
            </w:r>
          </w:p>
        </w:tc>
        <w:tc>
          <w:tcPr>
            <w:tcW w:w="596" w:type="pct"/>
            <w:vAlign w:val="center"/>
          </w:tcPr>
          <w:p w14:paraId="1417FBB0" w14:textId="08F4A017" w:rsidR="00300651" w:rsidRPr="0027502F" w:rsidRDefault="00300651" w:rsidP="00300651">
            <w:pPr>
              <w:jc w:val="center"/>
              <w:rPr>
                <w:sz w:val="20"/>
                <w:szCs w:val="20"/>
              </w:rPr>
            </w:pPr>
            <w:r w:rsidRPr="0027502F">
              <w:rPr>
                <w:sz w:val="20"/>
                <w:szCs w:val="20"/>
              </w:rPr>
              <w:t>FESS-260</w:t>
            </w:r>
          </w:p>
        </w:tc>
        <w:tc>
          <w:tcPr>
            <w:tcW w:w="1649" w:type="pct"/>
            <w:vAlign w:val="center"/>
          </w:tcPr>
          <w:p w14:paraId="771F5D62" w14:textId="7CAF154B" w:rsidR="00300651" w:rsidRPr="0027502F" w:rsidRDefault="00300651" w:rsidP="00300651">
            <w:pPr>
              <w:jc w:val="left"/>
              <w:rPr>
                <w:sz w:val="20"/>
                <w:szCs w:val="20"/>
              </w:rPr>
            </w:pPr>
            <w:r w:rsidRPr="0027502F">
              <w:rPr>
                <w:sz w:val="20"/>
                <w:szCs w:val="20"/>
              </w:rPr>
              <w:t>Update naming and format of the &lt;Gross Weight&gt; and &lt;Net Weight&gt; data items</w:t>
            </w:r>
          </w:p>
        </w:tc>
        <w:tc>
          <w:tcPr>
            <w:tcW w:w="710" w:type="pct"/>
            <w:vAlign w:val="center"/>
          </w:tcPr>
          <w:p w14:paraId="094E7FA0" w14:textId="68C58385"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2382DCE4" w14:textId="3DC648D7" w:rsidR="00300651" w:rsidRPr="0027502F" w:rsidRDefault="00300651" w:rsidP="00300651">
            <w:pPr>
              <w:jc w:val="center"/>
              <w:rPr>
                <w:sz w:val="20"/>
                <w:szCs w:val="20"/>
              </w:rPr>
            </w:pPr>
            <w:r w:rsidRPr="0027502F">
              <w:rPr>
                <w:sz w:val="20"/>
                <w:szCs w:val="20"/>
              </w:rPr>
              <w:t>Accepted</w:t>
            </w:r>
          </w:p>
        </w:tc>
        <w:tc>
          <w:tcPr>
            <w:tcW w:w="982" w:type="pct"/>
            <w:vAlign w:val="center"/>
          </w:tcPr>
          <w:p w14:paraId="6E60E068" w14:textId="4EB88BE2"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A932A34" w14:textId="77777777" w:rsidTr="00647402">
        <w:trPr>
          <w:trHeight w:val="540"/>
          <w:jc w:val="center"/>
        </w:trPr>
        <w:tc>
          <w:tcPr>
            <w:tcW w:w="510" w:type="pct"/>
            <w:vAlign w:val="center"/>
          </w:tcPr>
          <w:p w14:paraId="7E84FFEF" w14:textId="7881414A" w:rsidR="00300651" w:rsidRPr="0027502F" w:rsidRDefault="00300651" w:rsidP="00300651">
            <w:pPr>
              <w:jc w:val="center"/>
              <w:rPr>
                <w:sz w:val="20"/>
                <w:szCs w:val="20"/>
              </w:rPr>
            </w:pPr>
            <w:r w:rsidRPr="0027502F">
              <w:rPr>
                <w:sz w:val="20"/>
                <w:szCs w:val="20"/>
              </w:rPr>
              <w:t>v4.00</w:t>
            </w:r>
          </w:p>
        </w:tc>
        <w:tc>
          <w:tcPr>
            <w:tcW w:w="596" w:type="pct"/>
            <w:vAlign w:val="center"/>
          </w:tcPr>
          <w:p w14:paraId="4F5B6ACF" w14:textId="2BAE4861" w:rsidR="00300651" w:rsidRPr="0027502F" w:rsidRDefault="00300651" w:rsidP="00300651">
            <w:pPr>
              <w:jc w:val="center"/>
              <w:rPr>
                <w:sz w:val="20"/>
                <w:szCs w:val="20"/>
              </w:rPr>
            </w:pPr>
            <w:r w:rsidRPr="0027502F">
              <w:rPr>
                <w:sz w:val="20"/>
                <w:szCs w:val="20"/>
              </w:rPr>
              <w:t>FESS-261</w:t>
            </w:r>
          </w:p>
        </w:tc>
        <w:tc>
          <w:tcPr>
            <w:tcW w:w="1649" w:type="pct"/>
            <w:vAlign w:val="center"/>
          </w:tcPr>
          <w:p w14:paraId="011D7220" w14:textId="63D0C6FE" w:rsidR="00300651" w:rsidRPr="0027502F" w:rsidRDefault="00300651" w:rsidP="00300651">
            <w:pPr>
              <w:jc w:val="left"/>
              <w:rPr>
                <w:sz w:val="20"/>
                <w:szCs w:val="20"/>
              </w:rPr>
            </w:pPr>
            <w:r w:rsidRPr="0027502F">
              <w:rPr>
                <w:sz w:val="20"/>
                <w:szCs w:val="20"/>
              </w:rPr>
              <w:t>Clarifications regarding the expected Quantity for e-ADs created after rejection of consignments</w:t>
            </w:r>
          </w:p>
        </w:tc>
        <w:tc>
          <w:tcPr>
            <w:tcW w:w="710" w:type="pct"/>
            <w:vAlign w:val="center"/>
          </w:tcPr>
          <w:p w14:paraId="61AFF0D1" w14:textId="7C537CD3"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5B66ECC" w14:textId="7AE536CB" w:rsidR="00300651" w:rsidRPr="0027502F" w:rsidRDefault="00300651" w:rsidP="00300651">
            <w:pPr>
              <w:jc w:val="center"/>
              <w:rPr>
                <w:sz w:val="20"/>
                <w:szCs w:val="20"/>
              </w:rPr>
            </w:pPr>
            <w:r w:rsidRPr="0027502F">
              <w:rPr>
                <w:sz w:val="20"/>
                <w:szCs w:val="20"/>
              </w:rPr>
              <w:t>Accepted</w:t>
            </w:r>
          </w:p>
        </w:tc>
        <w:tc>
          <w:tcPr>
            <w:tcW w:w="982" w:type="pct"/>
            <w:vAlign w:val="center"/>
          </w:tcPr>
          <w:p w14:paraId="32C56A7E" w14:textId="18DB3F2F"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3AABBB34" w14:textId="77777777" w:rsidTr="00647402">
        <w:trPr>
          <w:trHeight w:val="540"/>
          <w:jc w:val="center"/>
        </w:trPr>
        <w:tc>
          <w:tcPr>
            <w:tcW w:w="510" w:type="pct"/>
            <w:vAlign w:val="center"/>
          </w:tcPr>
          <w:p w14:paraId="5AC70333" w14:textId="0E422266" w:rsidR="00300651" w:rsidRPr="0027502F" w:rsidRDefault="00300651" w:rsidP="00300651">
            <w:pPr>
              <w:jc w:val="center"/>
              <w:rPr>
                <w:sz w:val="20"/>
                <w:szCs w:val="20"/>
              </w:rPr>
            </w:pPr>
            <w:r w:rsidRPr="0027502F">
              <w:rPr>
                <w:sz w:val="20"/>
                <w:szCs w:val="20"/>
              </w:rPr>
              <w:lastRenderedPageBreak/>
              <w:t>v4.00</w:t>
            </w:r>
          </w:p>
        </w:tc>
        <w:tc>
          <w:tcPr>
            <w:tcW w:w="596" w:type="pct"/>
            <w:vAlign w:val="center"/>
          </w:tcPr>
          <w:p w14:paraId="1FD2B477" w14:textId="581B89A7" w:rsidR="00300651" w:rsidRPr="0027502F" w:rsidRDefault="00300651" w:rsidP="00300651">
            <w:pPr>
              <w:jc w:val="center"/>
              <w:rPr>
                <w:sz w:val="20"/>
                <w:szCs w:val="20"/>
              </w:rPr>
            </w:pPr>
            <w:r w:rsidRPr="0027502F">
              <w:rPr>
                <w:sz w:val="20"/>
                <w:szCs w:val="20"/>
              </w:rPr>
              <w:t>FESS-262</w:t>
            </w:r>
          </w:p>
        </w:tc>
        <w:tc>
          <w:tcPr>
            <w:tcW w:w="1649" w:type="pct"/>
            <w:vAlign w:val="center"/>
          </w:tcPr>
          <w:p w14:paraId="7161F326" w14:textId="5B6EFC14" w:rsidR="00300651" w:rsidRPr="0027502F" w:rsidRDefault="00300651" w:rsidP="00300651">
            <w:pPr>
              <w:jc w:val="left"/>
              <w:rPr>
                <w:sz w:val="20"/>
                <w:szCs w:val="20"/>
              </w:rPr>
            </w:pPr>
            <w:r w:rsidRPr="0027502F">
              <w:rPr>
                <w:sz w:val="20"/>
                <w:szCs w:val="20"/>
              </w:rPr>
              <w:t>Clarifications regarding the Explanation on Delay for Delivery process</w:t>
            </w:r>
          </w:p>
        </w:tc>
        <w:tc>
          <w:tcPr>
            <w:tcW w:w="710" w:type="pct"/>
            <w:vAlign w:val="center"/>
          </w:tcPr>
          <w:p w14:paraId="55B9E24D" w14:textId="29E89FFE"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572B9A95" w14:textId="46741004" w:rsidR="00300651" w:rsidRPr="0027502F" w:rsidRDefault="00300651" w:rsidP="00300651">
            <w:pPr>
              <w:jc w:val="center"/>
              <w:rPr>
                <w:sz w:val="20"/>
                <w:szCs w:val="20"/>
              </w:rPr>
            </w:pPr>
            <w:r w:rsidRPr="0027502F">
              <w:rPr>
                <w:sz w:val="20"/>
                <w:szCs w:val="20"/>
              </w:rPr>
              <w:t>Accepted</w:t>
            </w:r>
          </w:p>
        </w:tc>
        <w:tc>
          <w:tcPr>
            <w:tcW w:w="982" w:type="pct"/>
            <w:vAlign w:val="center"/>
          </w:tcPr>
          <w:p w14:paraId="3ED63493" w14:textId="2E13BF00"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CF763AF" w14:textId="77777777" w:rsidTr="00647402">
        <w:trPr>
          <w:trHeight w:val="540"/>
          <w:jc w:val="center"/>
        </w:trPr>
        <w:tc>
          <w:tcPr>
            <w:tcW w:w="510" w:type="pct"/>
            <w:vAlign w:val="center"/>
          </w:tcPr>
          <w:p w14:paraId="69397E86" w14:textId="7F194CCF" w:rsidR="00300651" w:rsidRPr="0027502F" w:rsidRDefault="00300651" w:rsidP="00300651">
            <w:pPr>
              <w:jc w:val="center"/>
              <w:rPr>
                <w:sz w:val="20"/>
                <w:szCs w:val="20"/>
              </w:rPr>
            </w:pPr>
            <w:r w:rsidRPr="0027502F">
              <w:rPr>
                <w:sz w:val="20"/>
                <w:szCs w:val="20"/>
              </w:rPr>
              <w:t>v4.00</w:t>
            </w:r>
          </w:p>
        </w:tc>
        <w:tc>
          <w:tcPr>
            <w:tcW w:w="596" w:type="pct"/>
            <w:vAlign w:val="center"/>
          </w:tcPr>
          <w:p w14:paraId="5DB7C334" w14:textId="337CB265" w:rsidR="00300651" w:rsidRPr="0027502F" w:rsidRDefault="00300651" w:rsidP="00300651">
            <w:pPr>
              <w:jc w:val="center"/>
              <w:rPr>
                <w:sz w:val="20"/>
                <w:szCs w:val="20"/>
              </w:rPr>
            </w:pPr>
            <w:r w:rsidRPr="0027502F">
              <w:rPr>
                <w:sz w:val="20"/>
                <w:szCs w:val="20"/>
              </w:rPr>
              <w:t>FESS-263</w:t>
            </w:r>
          </w:p>
        </w:tc>
        <w:tc>
          <w:tcPr>
            <w:tcW w:w="1649" w:type="pct"/>
            <w:vAlign w:val="center"/>
          </w:tcPr>
          <w:p w14:paraId="6DC88AA3" w14:textId="4BC96421" w:rsidR="00300651" w:rsidRPr="0027502F" w:rsidRDefault="00300651" w:rsidP="00300651">
            <w:pPr>
              <w:jc w:val="left"/>
              <w:rPr>
                <w:sz w:val="20"/>
                <w:szCs w:val="20"/>
              </w:rPr>
            </w:pPr>
            <w:r w:rsidRPr="0027502F">
              <w:rPr>
                <w:sz w:val="20"/>
                <w:szCs w:val="20"/>
              </w:rPr>
              <w:t>Update of legal references</w:t>
            </w:r>
          </w:p>
        </w:tc>
        <w:tc>
          <w:tcPr>
            <w:tcW w:w="710" w:type="pct"/>
            <w:vAlign w:val="center"/>
          </w:tcPr>
          <w:p w14:paraId="417B8CDF" w14:textId="5C4E9822"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BD81204" w14:textId="6D975679" w:rsidR="00300651" w:rsidRPr="0027502F" w:rsidRDefault="00300651" w:rsidP="00300651">
            <w:pPr>
              <w:jc w:val="center"/>
              <w:rPr>
                <w:sz w:val="20"/>
                <w:szCs w:val="20"/>
              </w:rPr>
            </w:pPr>
            <w:r w:rsidRPr="0027502F">
              <w:rPr>
                <w:sz w:val="20"/>
                <w:szCs w:val="20"/>
              </w:rPr>
              <w:t>Accepted</w:t>
            </w:r>
          </w:p>
        </w:tc>
        <w:tc>
          <w:tcPr>
            <w:tcW w:w="982" w:type="pct"/>
            <w:vAlign w:val="center"/>
          </w:tcPr>
          <w:p w14:paraId="6B37F679" w14:textId="46931D12"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101A6926" w14:textId="77777777" w:rsidTr="00647402">
        <w:trPr>
          <w:trHeight w:val="540"/>
          <w:jc w:val="center"/>
        </w:trPr>
        <w:tc>
          <w:tcPr>
            <w:tcW w:w="510" w:type="pct"/>
            <w:vAlign w:val="center"/>
          </w:tcPr>
          <w:p w14:paraId="19B827CA" w14:textId="2B9D8319" w:rsidR="00300651" w:rsidRPr="0027502F" w:rsidRDefault="00300651" w:rsidP="00300651">
            <w:pPr>
              <w:jc w:val="center"/>
              <w:rPr>
                <w:sz w:val="20"/>
                <w:szCs w:val="20"/>
              </w:rPr>
            </w:pPr>
            <w:r w:rsidRPr="0027502F">
              <w:rPr>
                <w:sz w:val="20"/>
                <w:szCs w:val="20"/>
              </w:rPr>
              <w:t>v4.00</w:t>
            </w:r>
          </w:p>
        </w:tc>
        <w:tc>
          <w:tcPr>
            <w:tcW w:w="596" w:type="pct"/>
            <w:vAlign w:val="center"/>
          </w:tcPr>
          <w:p w14:paraId="48DB237C" w14:textId="51D4A7A7" w:rsidR="00300651" w:rsidRPr="0027502F" w:rsidRDefault="00300651" w:rsidP="00300651">
            <w:pPr>
              <w:jc w:val="center"/>
              <w:rPr>
                <w:sz w:val="20"/>
                <w:szCs w:val="20"/>
              </w:rPr>
            </w:pPr>
            <w:r w:rsidRPr="0027502F">
              <w:rPr>
                <w:sz w:val="20"/>
                <w:szCs w:val="20"/>
              </w:rPr>
              <w:t>FESS-264</w:t>
            </w:r>
          </w:p>
        </w:tc>
        <w:tc>
          <w:tcPr>
            <w:tcW w:w="1649" w:type="pct"/>
            <w:vAlign w:val="center"/>
          </w:tcPr>
          <w:p w14:paraId="19ED213E" w14:textId="0813302A" w:rsidR="00300651" w:rsidRPr="0027502F" w:rsidRDefault="00300651" w:rsidP="00300651">
            <w:pPr>
              <w:jc w:val="left"/>
              <w:rPr>
                <w:sz w:val="20"/>
                <w:szCs w:val="20"/>
              </w:rPr>
            </w:pPr>
            <w:r w:rsidRPr="0027502F">
              <w:rPr>
                <w:sz w:val="20"/>
                <w:szCs w:val="20"/>
              </w:rPr>
              <w:t>Computerisation of Duty Paid B2B</w:t>
            </w:r>
          </w:p>
        </w:tc>
        <w:tc>
          <w:tcPr>
            <w:tcW w:w="710" w:type="pct"/>
            <w:vAlign w:val="center"/>
          </w:tcPr>
          <w:p w14:paraId="39210F28" w14:textId="4E2F276B"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444F3DE2" w14:textId="61DD44CF" w:rsidR="00300651" w:rsidRPr="0027502F" w:rsidRDefault="00300651" w:rsidP="00300651">
            <w:pPr>
              <w:jc w:val="center"/>
              <w:rPr>
                <w:sz w:val="20"/>
                <w:szCs w:val="20"/>
              </w:rPr>
            </w:pPr>
            <w:r w:rsidRPr="0027502F">
              <w:rPr>
                <w:sz w:val="20"/>
                <w:szCs w:val="20"/>
              </w:rPr>
              <w:t>Accepted</w:t>
            </w:r>
          </w:p>
        </w:tc>
        <w:tc>
          <w:tcPr>
            <w:tcW w:w="982" w:type="pct"/>
            <w:vAlign w:val="center"/>
          </w:tcPr>
          <w:p w14:paraId="2F05E477" w14:textId="14CF0C9D"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25FC47D" w14:textId="77777777" w:rsidTr="00647402">
        <w:trPr>
          <w:trHeight w:val="540"/>
          <w:jc w:val="center"/>
        </w:trPr>
        <w:tc>
          <w:tcPr>
            <w:tcW w:w="510" w:type="pct"/>
            <w:vAlign w:val="center"/>
          </w:tcPr>
          <w:p w14:paraId="604087F5" w14:textId="2BF9649B" w:rsidR="00300651" w:rsidRPr="0027502F" w:rsidRDefault="00300651" w:rsidP="00300651">
            <w:pPr>
              <w:jc w:val="center"/>
              <w:rPr>
                <w:sz w:val="20"/>
                <w:szCs w:val="20"/>
              </w:rPr>
            </w:pPr>
            <w:r w:rsidRPr="0027502F">
              <w:rPr>
                <w:sz w:val="20"/>
                <w:szCs w:val="20"/>
              </w:rPr>
              <w:t>v4.00</w:t>
            </w:r>
          </w:p>
        </w:tc>
        <w:tc>
          <w:tcPr>
            <w:tcW w:w="596" w:type="pct"/>
            <w:vAlign w:val="center"/>
          </w:tcPr>
          <w:p w14:paraId="26ACA1D7" w14:textId="66309F23" w:rsidR="00300651" w:rsidRPr="0027502F" w:rsidRDefault="00300651" w:rsidP="00300651">
            <w:pPr>
              <w:jc w:val="center"/>
              <w:rPr>
                <w:sz w:val="20"/>
                <w:szCs w:val="20"/>
              </w:rPr>
            </w:pPr>
            <w:r w:rsidRPr="0027502F">
              <w:rPr>
                <w:sz w:val="20"/>
                <w:szCs w:val="20"/>
              </w:rPr>
              <w:t>FESS-265</w:t>
            </w:r>
          </w:p>
        </w:tc>
        <w:tc>
          <w:tcPr>
            <w:tcW w:w="1649" w:type="pct"/>
            <w:vAlign w:val="center"/>
          </w:tcPr>
          <w:p w14:paraId="47C974CB" w14:textId="632B7D7E" w:rsidR="00300651" w:rsidRPr="0027502F" w:rsidRDefault="00300651" w:rsidP="00300651">
            <w:pPr>
              <w:jc w:val="left"/>
              <w:rPr>
                <w:sz w:val="20"/>
                <w:szCs w:val="20"/>
              </w:rPr>
            </w:pPr>
            <w:r w:rsidRPr="0027502F">
              <w:rPr>
                <w:sz w:val="20"/>
                <w:szCs w:val="20"/>
              </w:rPr>
              <w:t>Maintenance of FESS-specific artefacts</w:t>
            </w:r>
          </w:p>
        </w:tc>
        <w:tc>
          <w:tcPr>
            <w:tcW w:w="710" w:type="pct"/>
            <w:vAlign w:val="center"/>
          </w:tcPr>
          <w:p w14:paraId="169278B9" w14:textId="02081043"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0C2E170B" w14:textId="00A5A5ED" w:rsidR="00300651" w:rsidRPr="0027502F" w:rsidRDefault="00300651" w:rsidP="00300651">
            <w:pPr>
              <w:jc w:val="center"/>
              <w:rPr>
                <w:sz w:val="20"/>
                <w:szCs w:val="20"/>
              </w:rPr>
            </w:pPr>
            <w:r w:rsidRPr="0027502F">
              <w:rPr>
                <w:sz w:val="20"/>
                <w:szCs w:val="20"/>
              </w:rPr>
              <w:t>Accepted</w:t>
            </w:r>
          </w:p>
        </w:tc>
        <w:tc>
          <w:tcPr>
            <w:tcW w:w="982" w:type="pct"/>
            <w:vAlign w:val="center"/>
          </w:tcPr>
          <w:p w14:paraId="5F36BF8F" w14:textId="6623AB0A"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FA51ADD" w14:textId="77777777" w:rsidTr="00647402">
        <w:trPr>
          <w:trHeight w:val="540"/>
          <w:jc w:val="center"/>
        </w:trPr>
        <w:tc>
          <w:tcPr>
            <w:tcW w:w="510" w:type="pct"/>
            <w:vAlign w:val="center"/>
          </w:tcPr>
          <w:p w14:paraId="4F9E6AD5" w14:textId="12B837C4" w:rsidR="00300651" w:rsidRPr="0027502F" w:rsidRDefault="00300651" w:rsidP="00300651">
            <w:pPr>
              <w:jc w:val="center"/>
              <w:rPr>
                <w:sz w:val="20"/>
                <w:szCs w:val="20"/>
              </w:rPr>
            </w:pPr>
            <w:r w:rsidRPr="0027502F">
              <w:rPr>
                <w:sz w:val="20"/>
                <w:szCs w:val="20"/>
              </w:rPr>
              <w:t>v4.00</w:t>
            </w:r>
          </w:p>
        </w:tc>
        <w:tc>
          <w:tcPr>
            <w:tcW w:w="596" w:type="pct"/>
            <w:vAlign w:val="center"/>
          </w:tcPr>
          <w:p w14:paraId="0B754E6A" w14:textId="7255EA03" w:rsidR="00300651" w:rsidRPr="0027502F" w:rsidRDefault="00300651" w:rsidP="00300651">
            <w:pPr>
              <w:jc w:val="center"/>
              <w:rPr>
                <w:sz w:val="20"/>
                <w:szCs w:val="20"/>
              </w:rPr>
            </w:pPr>
            <w:r w:rsidRPr="0027502F">
              <w:rPr>
                <w:sz w:val="20"/>
                <w:szCs w:val="20"/>
              </w:rPr>
              <w:t>FESS-266</w:t>
            </w:r>
          </w:p>
        </w:tc>
        <w:tc>
          <w:tcPr>
            <w:tcW w:w="1649" w:type="pct"/>
            <w:vAlign w:val="center"/>
          </w:tcPr>
          <w:p w14:paraId="2E4DF49A" w14:textId="167A3A7F" w:rsidR="00300651" w:rsidRPr="0027502F" w:rsidRDefault="00300651" w:rsidP="00300651">
            <w:pPr>
              <w:jc w:val="left"/>
              <w:rPr>
                <w:sz w:val="20"/>
                <w:szCs w:val="20"/>
              </w:rPr>
            </w:pPr>
            <w:r w:rsidRPr="0027502F">
              <w:rPr>
                <w:sz w:val="20"/>
                <w:szCs w:val="20"/>
              </w:rPr>
              <w:t>Removal of technical messages from BPMs</w:t>
            </w:r>
          </w:p>
        </w:tc>
        <w:tc>
          <w:tcPr>
            <w:tcW w:w="710" w:type="pct"/>
            <w:vAlign w:val="center"/>
          </w:tcPr>
          <w:p w14:paraId="7FAD8558" w14:textId="0A648C65"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EE17329" w14:textId="6DDB17B6" w:rsidR="00300651" w:rsidRPr="0027502F" w:rsidRDefault="00300651" w:rsidP="00300651">
            <w:pPr>
              <w:jc w:val="center"/>
              <w:rPr>
                <w:sz w:val="20"/>
                <w:szCs w:val="20"/>
              </w:rPr>
            </w:pPr>
            <w:r w:rsidRPr="0027502F">
              <w:rPr>
                <w:sz w:val="20"/>
                <w:szCs w:val="20"/>
              </w:rPr>
              <w:t>Accepted</w:t>
            </w:r>
          </w:p>
        </w:tc>
        <w:tc>
          <w:tcPr>
            <w:tcW w:w="982" w:type="pct"/>
            <w:vAlign w:val="center"/>
          </w:tcPr>
          <w:p w14:paraId="6A0BBED7" w14:textId="01658DD5"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4F422A42" w14:textId="77777777" w:rsidTr="00647402">
        <w:trPr>
          <w:trHeight w:val="540"/>
          <w:jc w:val="center"/>
        </w:trPr>
        <w:tc>
          <w:tcPr>
            <w:tcW w:w="510" w:type="pct"/>
            <w:vAlign w:val="center"/>
          </w:tcPr>
          <w:p w14:paraId="5C048B8A" w14:textId="75763114" w:rsidR="00300651" w:rsidRPr="0027502F" w:rsidRDefault="00300651" w:rsidP="00300651">
            <w:pPr>
              <w:jc w:val="center"/>
              <w:rPr>
                <w:sz w:val="20"/>
                <w:szCs w:val="20"/>
              </w:rPr>
            </w:pPr>
            <w:r w:rsidRPr="0027502F">
              <w:rPr>
                <w:sz w:val="20"/>
                <w:szCs w:val="20"/>
              </w:rPr>
              <w:t>v4.00</w:t>
            </w:r>
          </w:p>
        </w:tc>
        <w:tc>
          <w:tcPr>
            <w:tcW w:w="596" w:type="pct"/>
            <w:vAlign w:val="center"/>
          </w:tcPr>
          <w:p w14:paraId="356A259E" w14:textId="64FF6F4C" w:rsidR="00300651" w:rsidRPr="0027502F" w:rsidRDefault="00300651" w:rsidP="00300651">
            <w:pPr>
              <w:jc w:val="center"/>
              <w:rPr>
                <w:sz w:val="20"/>
                <w:szCs w:val="20"/>
              </w:rPr>
            </w:pPr>
            <w:r w:rsidRPr="0027502F">
              <w:rPr>
                <w:sz w:val="20"/>
                <w:szCs w:val="20"/>
              </w:rPr>
              <w:t>FESS-267</w:t>
            </w:r>
          </w:p>
        </w:tc>
        <w:tc>
          <w:tcPr>
            <w:tcW w:w="1649" w:type="pct"/>
            <w:vAlign w:val="center"/>
          </w:tcPr>
          <w:p w14:paraId="4431FB3C" w14:textId="6A22C6F1" w:rsidR="00300651" w:rsidRPr="0027502F" w:rsidRDefault="00300651" w:rsidP="00300651">
            <w:pPr>
              <w:jc w:val="left"/>
              <w:rPr>
                <w:sz w:val="20"/>
                <w:szCs w:val="20"/>
              </w:rPr>
            </w:pPr>
            <w:r w:rsidRPr="0027502F">
              <w:rPr>
                <w:sz w:val="20"/>
                <w:szCs w:val="20"/>
              </w:rPr>
              <w:t>Remove references to FESS appendices</w:t>
            </w:r>
          </w:p>
        </w:tc>
        <w:tc>
          <w:tcPr>
            <w:tcW w:w="710" w:type="pct"/>
            <w:vAlign w:val="center"/>
          </w:tcPr>
          <w:p w14:paraId="4C8008A9" w14:textId="4E6ABF0E"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66D90965" w14:textId="09299E2D" w:rsidR="00300651" w:rsidRPr="0027502F" w:rsidRDefault="00300651" w:rsidP="00300651">
            <w:pPr>
              <w:jc w:val="center"/>
              <w:rPr>
                <w:sz w:val="20"/>
                <w:szCs w:val="20"/>
              </w:rPr>
            </w:pPr>
            <w:r w:rsidRPr="0027502F">
              <w:rPr>
                <w:sz w:val="20"/>
                <w:szCs w:val="20"/>
              </w:rPr>
              <w:t>Accepted</w:t>
            </w:r>
          </w:p>
        </w:tc>
        <w:tc>
          <w:tcPr>
            <w:tcW w:w="982" w:type="pct"/>
            <w:vAlign w:val="center"/>
          </w:tcPr>
          <w:p w14:paraId="2F4A44E7" w14:textId="2FFEC6C6"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49EE699E" w14:textId="77777777" w:rsidTr="00647402">
        <w:trPr>
          <w:trHeight w:val="540"/>
          <w:jc w:val="center"/>
        </w:trPr>
        <w:tc>
          <w:tcPr>
            <w:tcW w:w="510" w:type="pct"/>
            <w:vAlign w:val="center"/>
          </w:tcPr>
          <w:p w14:paraId="385C05BC" w14:textId="570A7412" w:rsidR="00300651" w:rsidRPr="0027502F" w:rsidRDefault="00300651" w:rsidP="00300651">
            <w:pPr>
              <w:jc w:val="center"/>
              <w:rPr>
                <w:sz w:val="20"/>
                <w:szCs w:val="20"/>
              </w:rPr>
            </w:pPr>
            <w:r w:rsidRPr="0027502F">
              <w:rPr>
                <w:sz w:val="20"/>
                <w:szCs w:val="20"/>
              </w:rPr>
              <w:t>v4.00</w:t>
            </w:r>
          </w:p>
        </w:tc>
        <w:tc>
          <w:tcPr>
            <w:tcW w:w="596" w:type="pct"/>
            <w:vAlign w:val="center"/>
          </w:tcPr>
          <w:p w14:paraId="3D54DC62" w14:textId="365D9A57" w:rsidR="00300651" w:rsidRPr="0027502F" w:rsidRDefault="00300651" w:rsidP="00300651">
            <w:pPr>
              <w:jc w:val="center"/>
              <w:rPr>
                <w:sz w:val="20"/>
                <w:szCs w:val="20"/>
              </w:rPr>
            </w:pPr>
            <w:r w:rsidRPr="0027502F">
              <w:rPr>
                <w:sz w:val="20"/>
                <w:szCs w:val="20"/>
              </w:rPr>
              <w:t>FESS-268</w:t>
            </w:r>
          </w:p>
        </w:tc>
        <w:tc>
          <w:tcPr>
            <w:tcW w:w="1649" w:type="pct"/>
            <w:vAlign w:val="center"/>
          </w:tcPr>
          <w:p w14:paraId="7B976255" w14:textId="5336FD37" w:rsidR="00300651" w:rsidRPr="0027502F" w:rsidRDefault="00300651" w:rsidP="00300651">
            <w:pPr>
              <w:jc w:val="left"/>
              <w:rPr>
                <w:sz w:val="20"/>
                <w:szCs w:val="20"/>
              </w:rPr>
            </w:pPr>
            <w:r w:rsidRPr="0027502F">
              <w:rPr>
                <w:sz w:val="20"/>
                <w:szCs w:val="20"/>
              </w:rPr>
              <w:t>Deprecation of the IE820 message</w:t>
            </w:r>
          </w:p>
        </w:tc>
        <w:tc>
          <w:tcPr>
            <w:tcW w:w="710" w:type="pct"/>
            <w:vAlign w:val="center"/>
          </w:tcPr>
          <w:p w14:paraId="79A442B3" w14:textId="70306E0A"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2D9FB58E" w14:textId="1CA5E982" w:rsidR="00300651" w:rsidRPr="0027502F" w:rsidRDefault="00300651" w:rsidP="00300651">
            <w:pPr>
              <w:jc w:val="center"/>
              <w:rPr>
                <w:sz w:val="20"/>
                <w:szCs w:val="20"/>
              </w:rPr>
            </w:pPr>
            <w:r w:rsidRPr="0027502F">
              <w:rPr>
                <w:sz w:val="20"/>
                <w:szCs w:val="20"/>
              </w:rPr>
              <w:t>Accepted</w:t>
            </w:r>
          </w:p>
        </w:tc>
        <w:tc>
          <w:tcPr>
            <w:tcW w:w="982" w:type="pct"/>
            <w:vAlign w:val="center"/>
          </w:tcPr>
          <w:p w14:paraId="6304CB0C" w14:textId="5C1C5BB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0CD8F1ED" w14:textId="77777777" w:rsidTr="00647402">
        <w:trPr>
          <w:trHeight w:val="540"/>
          <w:jc w:val="center"/>
        </w:trPr>
        <w:tc>
          <w:tcPr>
            <w:tcW w:w="510" w:type="pct"/>
            <w:vAlign w:val="center"/>
          </w:tcPr>
          <w:p w14:paraId="5A56BF91" w14:textId="5C8446D4" w:rsidR="00300651" w:rsidRPr="0027502F" w:rsidRDefault="00300651" w:rsidP="00300651">
            <w:pPr>
              <w:jc w:val="center"/>
              <w:rPr>
                <w:sz w:val="20"/>
                <w:szCs w:val="20"/>
              </w:rPr>
            </w:pPr>
            <w:r w:rsidRPr="0027502F">
              <w:rPr>
                <w:sz w:val="20"/>
                <w:szCs w:val="20"/>
              </w:rPr>
              <w:t>v4.00</w:t>
            </w:r>
          </w:p>
        </w:tc>
        <w:tc>
          <w:tcPr>
            <w:tcW w:w="596" w:type="pct"/>
            <w:vAlign w:val="center"/>
          </w:tcPr>
          <w:p w14:paraId="4D001077" w14:textId="3FF6CC61" w:rsidR="00300651" w:rsidRPr="0027502F" w:rsidRDefault="00300651" w:rsidP="00300651">
            <w:pPr>
              <w:jc w:val="center"/>
              <w:rPr>
                <w:sz w:val="20"/>
                <w:szCs w:val="20"/>
              </w:rPr>
            </w:pPr>
            <w:r w:rsidRPr="0027502F">
              <w:rPr>
                <w:sz w:val="20"/>
                <w:szCs w:val="20"/>
              </w:rPr>
              <w:t>FESS-269</w:t>
            </w:r>
          </w:p>
        </w:tc>
        <w:tc>
          <w:tcPr>
            <w:tcW w:w="1649" w:type="pct"/>
            <w:vAlign w:val="center"/>
          </w:tcPr>
          <w:p w14:paraId="16848990" w14:textId="7F9D15DF" w:rsidR="00300651" w:rsidRPr="0027502F" w:rsidRDefault="00300651" w:rsidP="00300651">
            <w:pPr>
              <w:jc w:val="left"/>
              <w:rPr>
                <w:sz w:val="20"/>
                <w:szCs w:val="20"/>
              </w:rPr>
            </w:pPr>
            <w:r w:rsidRPr="0027502F">
              <w:rPr>
                <w:sz w:val="20"/>
                <w:szCs w:val="20"/>
              </w:rPr>
              <w:t>Handling of Timers for manually closed movements</w:t>
            </w:r>
          </w:p>
        </w:tc>
        <w:tc>
          <w:tcPr>
            <w:tcW w:w="710" w:type="pct"/>
            <w:vAlign w:val="center"/>
          </w:tcPr>
          <w:p w14:paraId="759E151A" w14:textId="0CFA711E"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4C9C84B3" w14:textId="23FBECCE" w:rsidR="00300651" w:rsidRPr="0027502F" w:rsidRDefault="00300651" w:rsidP="00300651">
            <w:pPr>
              <w:jc w:val="center"/>
              <w:rPr>
                <w:sz w:val="20"/>
                <w:szCs w:val="20"/>
              </w:rPr>
            </w:pPr>
            <w:r w:rsidRPr="0027502F">
              <w:rPr>
                <w:sz w:val="20"/>
                <w:szCs w:val="20"/>
              </w:rPr>
              <w:t>Accepted</w:t>
            </w:r>
          </w:p>
        </w:tc>
        <w:tc>
          <w:tcPr>
            <w:tcW w:w="982" w:type="pct"/>
            <w:vAlign w:val="center"/>
          </w:tcPr>
          <w:p w14:paraId="2B9BA36A" w14:textId="46F77341"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6ECBC3BC" w14:textId="77777777" w:rsidTr="00ED3459">
        <w:trPr>
          <w:trHeight w:val="540"/>
          <w:jc w:val="center"/>
        </w:trPr>
        <w:tc>
          <w:tcPr>
            <w:tcW w:w="510" w:type="pct"/>
            <w:vAlign w:val="center"/>
          </w:tcPr>
          <w:p w14:paraId="3B925635" w14:textId="1F79DE12" w:rsidR="00300651" w:rsidRPr="0027502F" w:rsidRDefault="00300651" w:rsidP="00300651">
            <w:pPr>
              <w:jc w:val="center"/>
              <w:rPr>
                <w:sz w:val="20"/>
                <w:szCs w:val="20"/>
              </w:rPr>
            </w:pPr>
            <w:r w:rsidRPr="0027502F">
              <w:rPr>
                <w:sz w:val="20"/>
                <w:szCs w:val="20"/>
              </w:rPr>
              <w:t>v4.00</w:t>
            </w:r>
          </w:p>
        </w:tc>
        <w:tc>
          <w:tcPr>
            <w:tcW w:w="596" w:type="pct"/>
            <w:vAlign w:val="center"/>
          </w:tcPr>
          <w:p w14:paraId="780214EE" w14:textId="7EBBC684" w:rsidR="00300651" w:rsidRPr="0027502F" w:rsidRDefault="00300651" w:rsidP="00300651">
            <w:pPr>
              <w:jc w:val="center"/>
              <w:rPr>
                <w:sz w:val="20"/>
                <w:szCs w:val="20"/>
              </w:rPr>
            </w:pPr>
            <w:r w:rsidRPr="0027502F">
              <w:rPr>
                <w:sz w:val="20"/>
                <w:szCs w:val="20"/>
              </w:rPr>
              <w:t>FESS-270</w:t>
            </w:r>
          </w:p>
        </w:tc>
        <w:tc>
          <w:tcPr>
            <w:tcW w:w="1649" w:type="pct"/>
            <w:vAlign w:val="center"/>
          </w:tcPr>
          <w:p w14:paraId="02E9DAF6" w14:textId="346F1CA6" w:rsidR="00300651" w:rsidRPr="0027502F" w:rsidRDefault="00300651" w:rsidP="00300651">
            <w:pPr>
              <w:jc w:val="left"/>
              <w:rPr>
                <w:sz w:val="20"/>
                <w:szCs w:val="20"/>
              </w:rPr>
            </w:pPr>
            <w:r w:rsidRPr="0027502F">
              <w:rPr>
                <w:sz w:val="20"/>
                <w:szCs w:val="20"/>
              </w:rPr>
              <w:t>SEED compliance with GDPR/Rev2</w:t>
            </w:r>
          </w:p>
        </w:tc>
        <w:tc>
          <w:tcPr>
            <w:tcW w:w="710" w:type="pct"/>
            <w:vAlign w:val="center"/>
          </w:tcPr>
          <w:p w14:paraId="6081C371" w14:textId="6408C95F"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6D33A91B" w14:textId="40223115" w:rsidR="00300651" w:rsidRPr="0027502F" w:rsidRDefault="00300651" w:rsidP="00300651">
            <w:pPr>
              <w:jc w:val="center"/>
              <w:rPr>
                <w:sz w:val="20"/>
                <w:szCs w:val="20"/>
              </w:rPr>
            </w:pPr>
            <w:r w:rsidRPr="0027502F">
              <w:rPr>
                <w:sz w:val="20"/>
                <w:szCs w:val="20"/>
              </w:rPr>
              <w:t>Accepted</w:t>
            </w:r>
          </w:p>
        </w:tc>
        <w:tc>
          <w:tcPr>
            <w:tcW w:w="982" w:type="pct"/>
            <w:vAlign w:val="center"/>
          </w:tcPr>
          <w:p w14:paraId="71EB6698" w14:textId="1E0D58D6" w:rsidR="00300651" w:rsidRPr="0027502F" w:rsidDel="005C7E1E"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712AFC9E" w14:textId="77777777" w:rsidTr="00ED3459">
        <w:trPr>
          <w:trHeight w:val="540"/>
          <w:jc w:val="center"/>
        </w:trPr>
        <w:tc>
          <w:tcPr>
            <w:tcW w:w="510" w:type="pct"/>
            <w:vAlign w:val="center"/>
          </w:tcPr>
          <w:p w14:paraId="1A210081" w14:textId="0A7E65B5" w:rsidR="00300651" w:rsidRPr="0027502F" w:rsidRDefault="00300651" w:rsidP="00300651">
            <w:pPr>
              <w:jc w:val="center"/>
              <w:rPr>
                <w:sz w:val="20"/>
                <w:szCs w:val="20"/>
                <w:highlight w:val="yellow"/>
              </w:rPr>
            </w:pPr>
            <w:r w:rsidRPr="0027502F">
              <w:rPr>
                <w:sz w:val="20"/>
                <w:szCs w:val="20"/>
              </w:rPr>
              <w:t>v4.00</w:t>
            </w:r>
          </w:p>
        </w:tc>
        <w:tc>
          <w:tcPr>
            <w:tcW w:w="596" w:type="pct"/>
            <w:vAlign w:val="center"/>
          </w:tcPr>
          <w:p w14:paraId="7F1D1C6B" w14:textId="788860B7" w:rsidR="00300651" w:rsidRPr="0027502F" w:rsidRDefault="00300651" w:rsidP="00300651">
            <w:pPr>
              <w:jc w:val="center"/>
              <w:rPr>
                <w:sz w:val="20"/>
                <w:szCs w:val="20"/>
              </w:rPr>
            </w:pPr>
            <w:r w:rsidRPr="0027502F">
              <w:rPr>
                <w:sz w:val="20"/>
                <w:szCs w:val="20"/>
              </w:rPr>
              <w:t>FESS-271</w:t>
            </w:r>
          </w:p>
        </w:tc>
        <w:tc>
          <w:tcPr>
            <w:tcW w:w="1649" w:type="pct"/>
            <w:vAlign w:val="center"/>
          </w:tcPr>
          <w:p w14:paraId="1AD8209F" w14:textId="30F9A5E4" w:rsidR="00300651" w:rsidRPr="0027502F" w:rsidRDefault="00300651" w:rsidP="00300651">
            <w:pPr>
              <w:jc w:val="left"/>
              <w:rPr>
                <w:sz w:val="20"/>
                <w:szCs w:val="20"/>
              </w:rPr>
            </w:pPr>
            <w:bookmarkStart w:id="35" w:name="_Hlk44508674"/>
            <w:r w:rsidRPr="0027502F">
              <w:rPr>
                <w:sz w:val="20"/>
                <w:szCs w:val="20"/>
              </w:rPr>
              <w:t>Inclusion of CN Code ‘15180095’ in EMCS</w:t>
            </w:r>
            <w:bookmarkEnd w:id="35"/>
          </w:p>
        </w:tc>
        <w:tc>
          <w:tcPr>
            <w:tcW w:w="710" w:type="pct"/>
            <w:vAlign w:val="center"/>
          </w:tcPr>
          <w:p w14:paraId="70682F07" w14:textId="74B76CD4" w:rsidR="00300651" w:rsidRPr="0027502F" w:rsidRDefault="00300651" w:rsidP="00300651">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67E11361" w14:textId="3BD6EF3C" w:rsidR="00300651" w:rsidRPr="0027502F" w:rsidRDefault="00300651" w:rsidP="00300651">
            <w:pPr>
              <w:jc w:val="center"/>
              <w:rPr>
                <w:sz w:val="20"/>
                <w:szCs w:val="20"/>
              </w:rPr>
            </w:pPr>
            <w:r w:rsidRPr="0027502F">
              <w:rPr>
                <w:sz w:val="20"/>
                <w:szCs w:val="20"/>
              </w:rPr>
              <w:t>Accepted</w:t>
            </w:r>
          </w:p>
        </w:tc>
        <w:tc>
          <w:tcPr>
            <w:tcW w:w="982" w:type="pct"/>
            <w:vAlign w:val="center"/>
          </w:tcPr>
          <w:p w14:paraId="40B1698C" w14:textId="0115C384" w:rsidR="00300651" w:rsidRPr="0027502F" w:rsidDel="005C7E1E"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845000" w:rsidRPr="0027502F" w14:paraId="788597CA" w14:textId="77777777" w:rsidTr="00ED3459">
        <w:trPr>
          <w:trHeight w:val="540"/>
          <w:jc w:val="center"/>
        </w:trPr>
        <w:tc>
          <w:tcPr>
            <w:tcW w:w="510" w:type="pct"/>
            <w:vAlign w:val="center"/>
          </w:tcPr>
          <w:p w14:paraId="2D39F2A4" w14:textId="6853E3F0" w:rsidR="00845000" w:rsidRPr="0027502F" w:rsidRDefault="00300651" w:rsidP="00ED3459">
            <w:pPr>
              <w:jc w:val="center"/>
              <w:rPr>
                <w:sz w:val="20"/>
                <w:szCs w:val="20"/>
              </w:rPr>
            </w:pPr>
            <w:r w:rsidRPr="0027502F">
              <w:rPr>
                <w:sz w:val="20"/>
                <w:szCs w:val="20"/>
              </w:rPr>
              <w:t>v4.00</w:t>
            </w:r>
          </w:p>
        </w:tc>
        <w:tc>
          <w:tcPr>
            <w:tcW w:w="596" w:type="pct"/>
            <w:vAlign w:val="center"/>
          </w:tcPr>
          <w:p w14:paraId="231E42D0" w14:textId="77256B41" w:rsidR="00845000" w:rsidRPr="0027502F" w:rsidRDefault="00845000" w:rsidP="00647402">
            <w:pPr>
              <w:jc w:val="center"/>
              <w:rPr>
                <w:sz w:val="20"/>
                <w:szCs w:val="20"/>
              </w:rPr>
            </w:pPr>
            <w:r w:rsidRPr="0027502F">
              <w:rPr>
                <w:sz w:val="20"/>
                <w:szCs w:val="20"/>
              </w:rPr>
              <w:t>FESS-273</w:t>
            </w:r>
          </w:p>
        </w:tc>
        <w:tc>
          <w:tcPr>
            <w:tcW w:w="1649" w:type="pct"/>
            <w:vAlign w:val="center"/>
          </w:tcPr>
          <w:p w14:paraId="5AF5F91B" w14:textId="152C187C" w:rsidR="00845000" w:rsidRPr="0027502F" w:rsidRDefault="00845000" w:rsidP="00647402">
            <w:pPr>
              <w:jc w:val="left"/>
              <w:rPr>
                <w:sz w:val="20"/>
                <w:szCs w:val="20"/>
              </w:rPr>
            </w:pPr>
            <w:r w:rsidRPr="0027502F">
              <w:rPr>
                <w:sz w:val="20"/>
                <w:szCs w:val="20"/>
              </w:rPr>
              <w:t>Updates related to Temporary Certified Authorisations</w:t>
            </w:r>
          </w:p>
        </w:tc>
        <w:tc>
          <w:tcPr>
            <w:tcW w:w="710" w:type="pct"/>
            <w:vAlign w:val="center"/>
          </w:tcPr>
          <w:p w14:paraId="29626EF4" w14:textId="742FD362" w:rsidR="00845000" w:rsidRPr="0027502F" w:rsidRDefault="00845000" w:rsidP="00647402">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404760EE" w14:textId="27A49FFA" w:rsidR="00845000" w:rsidRPr="0027502F" w:rsidRDefault="00845000" w:rsidP="00647402">
            <w:pPr>
              <w:jc w:val="center"/>
              <w:rPr>
                <w:sz w:val="20"/>
                <w:szCs w:val="20"/>
              </w:rPr>
            </w:pPr>
            <w:r w:rsidRPr="0027502F">
              <w:rPr>
                <w:sz w:val="20"/>
                <w:szCs w:val="20"/>
              </w:rPr>
              <w:t>Accepted</w:t>
            </w:r>
          </w:p>
        </w:tc>
        <w:tc>
          <w:tcPr>
            <w:tcW w:w="982" w:type="pct"/>
            <w:vAlign w:val="center"/>
          </w:tcPr>
          <w:p w14:paraId="0D5E5F95" w14:textId="3AFA5427" w:rsidR="00845000" w:rsidRPr="0027502F" w:rsidRDefault="00CB61C6" w:rsidP="00647402">
            <w:pPr>
              <w:jc w:val="center"/>
              <w:rPr>
                <w:sz w:val="20"/>
                <w:szCs w:val="20"/>
              </w:rPr>
            </w:pPr>
            <w:r w:rsidRPr="0027502F">
              <w:rPr>
                <w:sz w:val="20"/>
                <w:szCs w:val="20"/>
              </w:rPr>
              <w:t>07/05/2021</w:t>
            </w:r>
            <w:r w:rsidRPr="0027502F" w:rsidDel="00CB61C6">
              <w:rPr>
                <w:sz w:val="20"/>
                <w:szCs w:val="20"/>
              </w:rPr>
              <w:t xml:space="preserve"> </w:t>
            </w:r>
          </w:p>
        </w:tc>
      </w:tr>
      <w:tr w:rsidR="00045F53" w:rsidRPr="0027502F" w14:paraId="10D261FB" w14:textId="77777777" w:rsidTr="00045F53">
        <w:trPr>
          <w:trHeight w:val="581"/>
          <w:jc w:val="center"/>
        </w:trPr>
        <w:tc>
          <w:tcPr>
            <w:tcW w:w="510" w:type="pct"/>
            <w:vAlign w:val="center"/>
          </w:tcPr>
          <w:p w14:paraId="3557376D" w14:textId="47AA4693" w:rsidR="00045F53" w:rsidRPr="0027502F" w:rsidRDefault="00CD3F9B" w:rsidP="00045F53">
            <w:pPr>
              <w:jc w:val="center"/>
              <w:rPr>
                <w:color w:val="00B050"/>
                <w:sz w:val="20"/>
                <w:szCs w:val="20"/>
              </w:rPr>
            </w:pPr>
            <w:r w:rsidRPr="0027502F">
              <w:rPr>
                <w:color w:val="00B050"/>
                <w:sz w:val="20"/>
                <w:szCs w:val="20"/>
              </w:rPr>
              <w:t>v4.01</w:t>
            </w:r>
          </w:p>
        </w:tc>
        <w:tc>
          <w:tcPr>
            <w:tcW w:w="596" w:type="pct"/>
            <w:vAlign w:val="center"/>
          </w:tcPr>
          <w:p w14:paraId="6DF61FCB" w14:textId="1CB20F60" w:rsidR="00045F53" w:rsidRPr="0027502F" w:rsidRDefault="00045F53" w:rsidP="00045F53">
            <w:pPr>
              <w:jc w:val="center"/>
              <w:rPr>
                <w:color w:val="00B050"/>
                <w:sz w:val="20"/>
                <w:szCs w:val="20"/>
              </w:rPr>
            </w:pPr>
            <w:r w:rsidRPr="0027502F">
              <w:rPr>
                <w:color w:val="00B050"/>
                <w:sz w:val="20"/>
                <w:szCs w:val="20"/>
              </w:rPr>
              <w:t>FESS-274</w:t>
            </w:r>
          </w:p>
        </w:tc>
        <w:tc>
          <w:tcPr>
            <w:tcW w:w="1649" w:type="pct"/>
            <w:vAlign w:val="center"/>
          </w:tcPr>
          <w:p w14:paraId="162EAEBA" w14:textId="5AFE3938" w:rsidR="00045F53" w:rsidRPr="0027502F" w:rsidRDefault="00045F53" w:rsidP="00045F53">
            <w:pPr>
              <w:jc w:val="left"/>
              <w:rPr>
                <w:color w:val="00B050"/>
                <w:sz w:val="20"/>
                <w:szCs w:val="20"/>
              </w:rPr>
            </w:pPr>
            <w:r w:rsidRPr="0027502F">
              <w:rPr>
                <w:color w:val="00B050"/>
                <w:sz w:val="20"/>
                <w:szCs w:val="20"/>
              </w:rPr>
              <w:t>Corrective RFC for minor issues found in the specifications of Phase 4</w:t>
            </w:r>
            <w:r w:rsidR="00DB419D" w:rsidRPr="0027502F">
              <w:rPr>
                <w:color w:val="00B050"/>
                <w:sz w:val="20"/>
                <w:szCs w:val="20"/>
              </w:rPr>
              <w:t>/</w:t>
            </w:r>
            <w:r w:rsidR="00316118" w:rsidRPr="0027502F">
              <w:rPr>
                <w:color w:val="00B050"/>
                <w:sz w:val="20"/>
                <w:szCs w:val="20"/>
              </w:rPr>
              <w:t>Rev1</w:t>
            </w:r>
          </w:p>
        </w:tc>
        <w:tc>
          <w:tcPr>
            <w:tcW w:w="710" w:type="pct"/>
            <w:vAlign w:val="center"/>
          </w:tcPr>
          <w:p w14:paraId="17F1D257" w14:textId="3AE4AD0E" w:rsidR="00045F53" w:rsidRPr="0027502F" w:rsidRDefault="00045F53" w:rsidP="00045F53">
            <w:pPr>
              <w:jc w:val="center"/>
              <w:rPr>
                <w:color w:val="00B050"/>
                <w:sz w:val="20"/>
                <w:szCs w:val="20"/>
              </w:rPr>
            </w:pPr>
            <w:r w:rsidRPr="0027502F">
              <w:rPr>
                <w:color w:val="00B050"/>
                <w:sz w:val="20"/>
                <w:szCs w:val="20"/>
              </w:rPr>
              <w:t>Review</w:t>
            </w:r>
          </w:p>
        </w:tc>
        <w:tc>
          <w:tcPr>
            <w:tcW w:w="553" w:type="pct"/>
            <w:tcMar>
              <w:top w:w="113" w:type="dxa"/>
              <w:left w:w="57" w:type="dxa"/>
              <w:bottom w:w="113" w:type="dxa"/>
              <w:right w:w="57" w:type="dxa"/>
            </w:tcMar>
            <w:vAlign w:val="center"/>
          </w:tcPr>
          <w:p w14:paraId="331F12FF" w14:textId="71CFC002" w:rsidR="00045F53" w:rsidRPr="0027502F" w:rsidRDefault="00045F53" w:rsidP="00045F53">
            <w:pPr>
              <w:jc w:val="center"/>
              <w:rPr>
                <w:color w:val="00B050"/>
                <w:sz w:val="20"/>
                <w:szCs w:val="20"/>
              </w:rPr>
            </w:pPr>
            <w:r w:rsidRPr="0027502F">
              <w:rPr>
                <w:color w:val="00B050"/>
                <w:sz w:val="20"/>
                <w:szCs w:val="20"/>
              </w:rPr>
              <w:t>Accepted</w:t>
            </w:r>
          </w:p>
        </w:tc>
        <w:tc>
          <w:tcPr>
            <w:tcW w:w="982" w:type="pct"/>
            <w:vAlign w:val="center"/>
          </w:tcPr>
          <w:p w14:paraId="4A288DBD" w14:textId="2076D6F6" w:rsidR="00045F53" w:rsidRPr="0027502F" w:rsidRDefault="00DB419D" w:rsidP="00045F53">
            <w:pPr>
              <w:jc w:val="center"/>
              <w:rPr>
                <w:color w:val="00B050"/>
                <w:sz w:val="20"/>
                <w:szCs w:val="20"/>
              </w:rPr>
            </w:pPr>
            <w:r w:rsidRPr="0027502F">
              <w:rPr>
                <w:color w:val="00B050"/>
                <w:sz w:val="20"/>
                <w:szCs w:val="20"/>
              </w:rPr>
              <w:t>18/11/2021</w:t>
            </w:r>
          </w:p>
        </w:tc>
      </w:tr>
      <w:tr w:rsidR="00045F53" w:rsidRPr="0027502F" w14:paraId="3679B1DC" w14:textId="77777777" w:rsidTr="00ED3459">
        <w:trPr>
          <w:trHeight w:val="540"/>
          <w:jc w:val="center"/>
        </w:trPr>
        <w:tc>
          <w:tcPr>
            <w:tcW w:w="510" w:type="pct"/>
            <w:vAlign w:val="center"/>
          </w:tcPr>
          <w:p w14:paraId="3C44830A" w14:textId="11284833" w:rsidR="00045F53" w:rsidRPr="0027502F" w:rsidRDefault="00CD3F9B" w:rsidP="00045F53">
            <w:pPr>
              <w:jc w:val="center"/>
              <w:rPr>
                <w:sz w:val="20"/>
                <w:szCs w:val="20"/>
              </w:rPr>
            </w:pPr>
            <w:r w:rsidRPr="0027502F">
              <w:rPr>
                <w:sz w:val="20"/>
                <w:szCs w:val="20"/>
              </w:rPr>
              <w:t>v4.01</w:t>
            </w:r>
          </w:p>
        </w:tc>
        <w:tc>
          <w:tcPr>
            <w:tcW w:w="596" w:type="pct"/>
            <w:vAlign w:val="center"/>
          </w:tcPr>
          <w:p w14:paraId="2B63DB0B" w14:textId="613D1DC9" w:rsidR="00045F53" w:rsidRPr="0027502F" w:rsidRDefault="00045F53" w:rsidP="00045F53">
            <w:pPr>
              <w:jc w:val="center"/>
              <w:rPr>
                <w:sz w:val="20"/>
                <w:szCs w:val="20"/>
              </w:rPr>
            </w:pPr>
            <w:r w:rsidRPr="0027502F">
              <w:rPr>
                <w:sz w:val="20"/>
                <w:szCs w:val="20"/>
              </w:rPr>
              <w:t>FESS-276</w:t>
            </w:r>
          </w:p>
        </w:tc>
        <w:tc>
          <w:tcPr>
            <w:tcW w:w="1649" w:type="pct"/>
            <w:vAlign w:val="center"/>
          </w:tcPr>
          <w:p w14:paraId="30D7089E" w14:textId="5CB32A57" w:rsidR="00045F53" w:rsidRPr="0027502F" w:rsidRDefault="00045F53" w:rsidP="00045F53">
            <w:pPr>
              <w:jc w:val="left"/>
              <w:rPr>
                <w:sz w:val="20"/>
                <w:szCs w:val="20"/>
              </w:rPr>
            </w:pPr>
            <w:r w:rsidRPr="0027502F">
              <w:rPr>
                <w:sz w:val="20"/>
                <w:szCs w:val="20"/>
              </w:rPr>
              <w:t>Additional updates resulting from the new Changed Destination Type “11: Destination-Return to the place of dispatch of the Consignor” of the technical codelist TC77</w:t>
            </w:r>
          </w:p>
        </w:tc>
        <w:tc>
          <w:tcPr>
            <w:tcW w:w="710" w:type="pct"/>
            <w:vAlign w:val="center"/>
          </w:tcPr>
          <w:p w14:paraId="44726426" w14:textId="3792C17D" w:rsidR="00045F53" w:rsidRPr="0027502F" w:rsidRDefault="00045F53" w:rsidP="00045F53">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7378DBF8" w14:textId="1415AB0F" w:rsidR="00045F53" w:rsidRPr="0027502F" w:rsidRDefault="00045F53" w:rsidP="00045F53">
            <w:pPr>
              <w:jc w:val="center"/>
              <w:rPr>
                <w:sz w:val="20"/>
                <w:szCs w:val="20"/>
              </w:rPr>
            </w:pPr>
            <w:r w:rsidRPr="0027502F">
              <w:rPr>
                <w:sz w:val="20"/>
                <w:szCs w:val="20"/>
              </w:rPr>
              <w:t>Accepted</w:t>
            </w:r>
          </w:p>
        </w:tc>
        <w:tc>
          <w:tcPr>
            <w:tcW w:w="982" w:type="pct"/>
            <w:vAlign w:val="center"/>
          </w:tcPr>
          <w:p w14:paraId="7E9BB4F2" w14:textId="3C74F434" w:rsidR="00045F53" w:rsidRPr="0027502F" w:rsidRDefault="00DB419D" w:rsidP="00045F53">
            <w:pPr>
              <w:jc w:val="center"/>
              <w:rPr>
                <w:sz w:val="20"/>
                <w:szCs w:val="20"/>
              </w:rPr>
            </w:pPr>
            <w:r w:rsidRPr="0027502F">
              <w:rPr>
                <w:sz w:val="20"/>
                <w:szCs w:val="20"/>
              </w:rPr>
              <w:t>18/11/2021</w:t>
            </w:r>
          </w:p>
        </w:tc>
      </w:tr>
      <w:tr w:rsidR="00045F53" w:rsidRPr="0027502F" w14:paraId="094D9817" w14:textId="77777777" w:rsidTr="00ED3459">
        <w:trPr>
          <w:trHeight w:val="540"/>
          <w:jc w:val="center"/>
        </w:trPr>
        <w:tc>
          <w:tcPr>
            <w:tcW w:w="510" w:type="pct"/>
            <w:vAlign w:val="center"/>
          </w:tcPr>
          <w:p w14:paraId="363D3B2C" w14:textId="67B350B8" w:rsidR="00045F53" w:rsidRPr="0027502F" w:rsidRDefault="00CD3F9B" w:rsidP="00045F53">
            <w:pPr>
              <w:jc w:val="center"/>
              <w:rPr>
                <w:sz w:val="20"/>
                <w:szCs w:val="20"/>
              </w:rPr>
            </w:pPr>
            <w:r w:rsidRPr="0027502F">
              <w:rPr>
                <w:sz w:val="20"/>
                <w:szCs w:val="20"/>
              </w:rPr>
              <w:lastRenderedPageBreak/>
              <w:t>v4.01</w:t>
            </w:r>
          </w:p>
        </w:tc>
        <w:tc>
          <w:tcPr>
            <w:tcW w:w="596" w:type="pct"/>
            <w:vAlign w:val="center"/>
          </w:tcPr>
          <w:p w14:paraId="6613DDD3" w14:textId="767FD543" w:rsidR="00045F53" w:rsidRPr="0027502F" w:rsidRDefault="00045F53" w:rsidP="00045F53">
            <w:pPr>
              <w:jc w:val="center"/>
              <w:rPr>
                <w:sz w:val="20"/>
                <w:szCs w:val="20"/>
              </w:rPr>
            </w:pPr>
            <w:r w:rsidRPr="0027502F">
              <w:rPr>
                <w:sz w:val="20"/>
                <w:szCs w:val="20"/>
              </w:rPr>
              <w:t>FESS-277</w:t>
            </w:r>
          </w:p>
        </w:tc>
        <w:tc>
          <w:tcPr>
            <w:tcW w:w="1649" w:type="pct"/>
            <w:vAlign w:val="center"/>
          </w:tcPr>
          <w:p w14:paraId="2331D580" w14:textId="3617A66E" w:rsidR="00045F53" w:rsidRPr="0027502F" w:rsidRDefault="00045F53" w:rsidP="00045F53">
            <w:pPr>
              <w:jc w:val="left"/>
              <w:rPr>
                <w:sz w:val="20"/>
                <w:szCs w:val="20"/>
              </w:rPr>
            </w:pPr>
            <w:bookmarkStart w:id="36" w:name="_Hlk74648210"/>
            <w:r w:rsidRPr="0027502F">
              <w:rPr>
                <w:sz w:val="20"/>
                <w:szCs w:val="20"/>
              </w:rPr>
              <w:t>Alignment with DG AGRI regulation</w:t>
            </w:r>
            <w:bookmarkEnd w:id="36"/>
          </w:p>
        </w:tc>
        <w:tc>
          <w:tcPr>
            <w:tcW w:w="710" w:type="pct"/>
            <w:vAlign w:val="center"/>
          </w:tcPr>
          <w:p w14:paraId="49D84DEA" w14:textId="5F00478F" w:rsidR="00045F53" w:rsidRPr="0027502F" w:rsidRDefault="00045F53" w:rsidP="00045F53">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0A31EF9D" w14:textId="28C62CCA" w:rsidR="00045F53" w:rsidRPr="0027502F" w:rsidRDefault="00045F53" w:rsidP="00045F53">
            <w:pPr>
              <w:jc w:val="center"/>
              <w:rPr>
                <w:sz w:val="20"/>
                <w:szCs w:val="20"/>
              </w:rPr>
            </w:pPr>
            <w:r w:rsidRPr="0027502F">
              <w:rPr>
                <w:sz w:val="20"/>
                <w:szCs w:val="20"/>
              </w:rPr>
              <w:t>Accepted</w:t>
            </w:r>
          </w:p>
        </w:tc>
        <w:tc>
          <w:tcPr>
            <w:tcW w:w="982" w:type="pct"/>
            <w:vAlign w:val="center"/>
          </w:tcPr>
          <w:p w14:paraId="38C21933" w14:textId="5C4BB2E0" w:rsidR="00045F53" w:rsidRPr="0027502F" w:rsidRDefault="00DB419D" w:rsidP="00045F53">
            <w:pPr>
              <w:jc w:val="center"/>
              <w:rPr>
                <w:sz w:val="20"/>
                <w:szCs w:val="20"/>
              </w:rPr>
            </w:pPr>
            <w:r w:rsidRPr="0027502F">
              <w:rPr>
                <w:sz w:val="20"/>
                <w:szCs w:val="20"/>
              </w:rPr>
              <w:t>18/11/2021</w:t>
            </w:r>
          </w:p>
        </w:tc>
      </w:tr>
      <w:tr w:rsidR="00045F53" w:rsidRPr="0027502F" w14:paraId="2A3D0C75" w14:textId="77777777" w:rsidTr="00ED3459">
        <w:trPr>
          <w:trHeight w:val="540"/>
          <w:jc w:val="center"/>
        </w:trPr>
        <w:tc>
          <w:tcPr>
            <w:tcW w:w="510" w:type="pct"/>
            <w:vAlign w:val="center"/>
          </w:tcPr>
          <w:p w14:paraId="413DDE54" w14:textId="78A0C142" w:rsidR="00045F53" w:rsidRPr="0027502F" w:rsidRDefault="00CD3F9B" w:rsidP="00045F53">
            <w:pPr>
              <w:jc w:val="center"/>
              <w:rPr>
                <w:sz w:val="20"/>
                <w:szCs w:val="20"/>
              </w:rPr>
            </w:pPr>
            <w:r w:rsidRPr="0027502F">
              <w:rPr>
                <w:sz w:val="20"/>
                <w:szCs w:val="20"/>
              </w:rPr>
              <w:t>v4.01</w:t>
            </w:r>
          </w:p>
        </w:tc>
        <w:tc>
          <w:tcPr>
            <w:tcW w:w="596" w:type="pct"/>
            <w:vAlign w:val="center"/>
          </w:tcPr>
          <w:p w14:paraId="7D871D65" w14:textId="3145ABAF" w:rsidR="00045F53" w:rsidRPr="0027502F" w:rsidRDefault="00045F53" w:rsidP="00045F53">
            <w:pPr>
              <w:jc w:val="center"/>
              <w:rPr>
                <w:sz w:val="20"/>
                <w:szCs w:val="20"/>
              </w:rPr>
            </w:pPr>
            <w:r w:rsidRPr="0027502F">
              <w:rPr>
                <w:sz w:val="20"/>
                <w:szCs w:val="20"/>
              </w:rPr>
              <w:t>FESS-278</w:t>
            </w:r>
          </w:p>
        </w:tc>
        <w:tc>
          <w:tcPr>
            <w:tcW w:w="1649" w:type="pct"/>
            <w:vAlign w:val="center"/>
          </w:tcPr>
          <w:p w14:paraId="437FA693" w14:textId="6D4C1037" w:rsidR="00045F53" w:rsidRPr="0027502F" w:rsidRDefault="00045F53" w:rsidP="00045F53">
            <w:pPr>
              <w:jc w:val="left"/>
              <w:rPr>
                <w:sz w:val="20"/>
                <w:szCs w:val="20"/>
              </w:rPr>
            </w:pPr>
            <w:r w:rsidRPr="0027502F">
              <w:rPr>
                <w:sz w:val="20"/>
                <w:szCs w:val="20"/>
              </w:rPr>
              <w:t>Update of IE701 and IE742 messages for the new EMCS Phase 4 Statistics</w:t>
            </w:r>
          </w:p>
        </w:tc>
        <w:tc>
          <w:tcPr>
            <w:tcW w:w="710" w:type="pct"/>
            <w:vAlign w:val="center"/>
          </w:tcPr>
          <w:p w14:paraId="13262B0C" w14:textId="231BE1A4" w:rsidR="00045F53" w:rsidRPr="0027502F" w:rsidRDefault="00045F53" w:rsidP="00045F53">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3A4E3670" w14:textId="7FAC11C3" w:rsidR="00045F53" w:rsidRPr="0027502F" w:rsidRDefault="00045F53" w:rsidP="00045F53">
            <w:pPr>
              <w:jc w:val="center"/>
              <w:rPr>
                <w:sz w:val="20"/>
                <w:szCs w:val="20"/>
              </w:rPr>
            </w:pPr>
            <w:r w:rsidRPr="0027502F">
              <w:rPr>
                <w:sz w:val="20"/>
                <w:szCs w:val="20"/>
              </w:rPr>
              <w:t>Accepted</w:t>
            </w:r>
          </w:p>
        </w:tc>
        <w:tc>
          <w:tcPr>
            <w:tcW w:w="982" w:type="pct"/>
            <w:vAlign w:val="center"/>
          </w:tcPr>
          <w:p w14:paraId="658B40AD" w14:textId="06A6F0EA" w:rsidR="00045F53" w:rsidRPr="0027502F" w:rsidRDefault="00DB419D" w:rsidP="00045F53">
            <w:pPr>
              <w:jc w:val="center"/>
              <w:rPr>
                <w:sz w:val="20"/>
                <w:szCs w:val="20"/>
              </w:rPr>
            </w:pPr>
            <w:r w:rsidRPr="0027502F">
              <w:rPr>
                <w:sz w:val="20"/>
                <w:szCs w:val="20"/>
              </w:rPr>
              <w:t>18/11/2021</w:t>
            </w:r>
          </w:p>
        </w:tc>
      </w:tr>
      <w:tr w:rsidR="00045F53" w:rsidRPr="0027502F" w14:paraId="6DD31536" w14:textId="77777777" w:rsidTr="00ED3459">
        <w:trPr>
          <w:trHeight w:val="540"/>
          <w:jc w:val="center"/>
        </w:trPr>
        <w:tc>
          <w:tcPr>
            <w:tcW w:w="510" w:type="pct"/>
            <w:vAlign w:val="center"/>
          </w:tcPr>
          <w:p w14:paraId="2DE5F043" w14:textId="3A5EA590" w:rsidR="00045F53" w:rsidRPr="0027502F" w:rsidRDefault="00CD3F9B" w:rsidP="00045F53">
            <w:pPr>
              <w:jc w:val="center"/>
              <w:rPr>
                <w:sz w:val="20"/>
                <w:szCs w:val="20"/>
              </w:rPr>
            </w:pPr>
            <w:r w:rsidRPr="0027502F">
              <w:rPr>
                <w:sz w:val="20"/>
                <w:szCs w:val="20"/>
              </w:rPr>
              <w:t>v4.01</w:t>
            </w:r>
          </w:p>
        </w:tc>
        <w:tc>
          <w:tcPr>
            <w:tcW w:w="596" w:type="pct"/>
            <w:vAlign w:val="center"/>
          </w:tcPr>
          <w:p w14:paraId="693EFADA" w14:textId="761EE030" w:rsidR="00045F53" w:rsidRPr="0027502F" w:rsidRDefault="00045F53" w:rsidP="00045F53">
            <w:pPr>
              <w:jc w:val="center"/>
              <w:rPr>
                <w:sz w:val="20"/>
                <w:szCs w:val="20"/>
              </w:rPr>
            </w:pPr>
            <w:r w:rsidRPr="0027502F">
              <w:rPr>
                <w:sz w:val="20"/>
                <w:szCs w:val="20"/>
              </w:rPr>
              <w:t>FESS-279</w:t>
            </w:r>
          </w:p>
        </w:tc>
        <w:tc>
          <w:tcPr>
            <w:tcW w:w="1649" w:type="pct"/>
            <w:vAlign w:val="center"/>
          </w:tcPr>
          <w:p w14:paraId="302A6619" w14:textId="0DB814B5" w:rsidR="00045F53" w:rsidRPr="0027502F" w:rsidRDefault="00045F53" w:rsidP="00045F53">
            <w:pPr>
              <w:jc w:val="left"/>
              <w:rPr>
                <w:sz w:val="20"/>
                <w:szCs w:val="20"/>
              </w:rPr>
            </w:pPr>
            <w:r w:rsidRPr="0027502F">
              <w:rPr>
                <w:sz w:val="20"/>
                <w:szCs w:val="20"/>
              </w:rPr>
              <w:t>Updates related to Temporary Certified Authorisations</w:t>
            </w:r>
          </w:p>
        </w:tc>
        <w:tc>
          <w:tcPr>
            <w:tcW w:w="710" w:type="pct"/>
            <w:vAlign w:val="center"/>
          </w:tcPr>
          <w:p w14:paraId="659B8BF2" w14:textId="69FF1847" w:rsidR="00045F53" w:rsidRPr="0027502F" w:rsidRDefault="00045F53" w:rsidP="00045F53">
            <w:pPr>
              <w:jc w:val="center"/>
              <w:rPr>
                <w:sz w:val="20"/>
                <w:szCs w:val="20"/>
              </w:rPr>
            </w:pPr>
            <w:r w:rsidRPr="0027502F">
              <w:rPr>
                <w:sz w:val="20"/>
                <w:szCs w:val="20"/>
              </w:rPr>
              <w:t>Review</w:t>
            </w:r>
          </w:p>
        </w:tc>
        <w:tc>
          <w:tcPr>
            <w:tcW w:w="553" w:type="pct"/>
            <w:tcMar>
              <w:top w:w="113" w:type="dxa"/>
              <w:left w:w="57" w:type="dxa"/>
              <w:bottom w:w="113" w:type="dxa"/>
              <w:right w:w="57" w:type="dxa"/>
            </w:tcMar>
            <w:vAlign w:val="center"/>
          </w:tcPr>
          <w:p w14:paraId="1B54ABF7" w14:textId="7A53424B" w:rsidR="00045F53" w:rsidRPr="0027502F" w:rsidRDefault="00045F53" w:rsidP="00045F53">
            <w:pPr>
              <w:jc w:val="center"/>
              <w:rPr>
                <w:sz w:val="20"/>
                <w:szCs w:val="20"/>
              </w:rPr>
            </w:pPr>
            <w:r w:rsidRPr="0027502F">
              <w:rPr>
                <w:sz w:val="20"/>
                <w:szCs w:val="20"/>
              </w:rPr>
              <w:t>Accepted</w:t>
            </w:r>
          </w:p>
        </w:tc>
        <w:tc>
          <w:tcPr>
            <w:tcW w:w="982" w:type="pct"/>
            <w:vAlign w:val="center"/>
          </w:tcPr>
          <w:p w14:paraId="1A55EF89" w14:textId="1BFEFD45" w:rsidR="00045F53" w:rsidRPr="0027502F" w:rsidRDefault="00DB419D" w:rsidP="00045F53">
            <w:pPr>
              <w:jc w:val="center"/>
              <w:rPr>
                <w:sz w:val="20"/>
                <w:szCs w:val="20"/>
              </w:rPr>
            </w:pPr>
            <w:r w:rsidRPr="0027502F">
              <w:rPr>
                <w:sz w:val="20"/>
                <w:szCs w:val="20"/>
              </w:rPr>
              <w:t>18/11/2021</w:t>
            </w:r>
          </w:p>
        </w:tc>
      </w:tr>
      <w:tr w:rsidR="00BA695E" w:rsidRPr="0027502F" w14:paraId="277B02EC" w14:textId="77777777" w:rsidTr="00ED3459">
        <w:trPr>
          <w:trHeight w:val="540"/>
          <w:jc w:val="center"/>
        </w:trPr>
        <w:tc>
          <w:tcPr>
            <w:tcW w:w="510" w:type="pct"/>
            <w:vAlign w:val="center"/>
          </w:tcPr>
          <w:p w14:paraId="197767C4" w14:textId="70FD0FB8" w:rsidR="00BA695E" w:rsidRPr="0027502F" w:rsidRDefault="00BA695E" w:rsidP="00BA695E">
            <w:pPr>
              <w:jc w:val="center"/>
              <w:rPr>
                <w:color w:val="00B050"/>
                <w:sz w:val="20"/>
                <w:szCs w:val="20"/>
              </w:rPr>
            </w:pPr>
            <w:r w:rsidRPr="0027502F">
              <w:rPr>
                <w:color w:val="00B050"/>
                <w:sz w:val="20"/>
                <w:szCs w:val="20"/>
              </w:rPr>
              <w:t>v4.01</w:t>
            </w:r>
          </w:p>
        </w:tc>
        <w:tc>
          <w:tcPr>
            <w:tcW w:w="596" w:type="pct"/>
            <w:vAlign w:val="center"/>
          </w:tcPr>
          <w:p w14:paraId="14D47836" w14:textId="37510081" w:rsidR="00BA695E" w:rsidRPr="0027502F" w:rsidRDefault="00BA695E" w:rsidP="00BA695E">
            <w:pPr>
              <w:jc w:val="center"/>
              <w:rPr>
                <w:color w:val="00B050"/>
                <w:sz w:val="20"/>
                <w:szCs w:val="20"/>
              </w:rPr>
            </w:pPr>
            <w:r w:rsidRPr="0027502F">
              <w:rPr>
                <w:color w:val="00B050"/>
                <w:sz w:val="20"/>
                <w:szCs w:val="20"/>
              </w:rPr>
              <w:t>FESS-280</w:t>
            </w:r>
          </w:p>
        </w:tc>
        <w:tc>
          <w:tcPr>
            <w:tcW w:w="1649" w:type="pct"/>
            <w:vAlign w:val="center"/>
          </w:tcPr>
          <w:p w14:paraId="36147753" w14:textId="398D15AD" w:rsidR="00BA695E" w:rsidRPr="0027502F" w:rsidRDefault="00BA695E" w:rsidP="00BA695E">
            <w:pPr>
              <w:jc w:val="left"/>
              <w:rPr>
                <w:color w:val="00B050"/>
                <w:sz w:val="20"/>
                <w:szCs w:val="20"/>
              </w:rPr>
            </w:pPr>
            <w:r w:rsidRPr="0027502F">
              <w:rPr>
                <w:color w:val="00B050"/>
                <w:sz w:val="20"/>
                <w:szCs w:val="20"/>
              </w:rPr>
              <w:t>Removal of R273 from IE880.&lt;Administrative Reference Code&gt; data item</w:t>
            </w:r>
          </w:p>
        </w:tc>
        <w:tc>
          <w:tcPr>
            <w:tcW w:w="710" w:type="pct"/>
            <w:vAlign w:val="center"/>
          </w:tcPr>
          <w:p w14:paraId="4A327E79" w14:textId="74856C41" w:rsidR="00BA695E" w:rsidRPr="0027502F" w:rsidRDefault="00BA695E" w:rsidP="00BA695E">
            <w:pPr>
              <w:jc w:val="center"/>
              <w:rPr>
                <w:color w:val="00B050"/>
                <w:sz w:val="20"/>
                <w:szCs w:val="20"/>
              </w:rPr>
            </w:pPr>
            <w:r w:rsidRPr="0027502F">
              <w:rPr>
                <w:color w:val="00B050"/>
                <w:sz w:val="20"/>
                <w:szCs w:val="20"/>
              </w:rPr>
              <w:t>Review</w:t>
            </w:r>
          </w:p>
        </w:tc>
        <w:tc>
          <w:tcPr>
            <w:tcW w:w="553" w:type="pct"/>
            <w:tcMar>
              <w:top w:w="113" w:type="dxa"/>
              <w:left w:w="57" w:type="dxa"/>
              <w:bottom w:w="113" w:type="dxa"/>
              <w:right w:w="57" w:type="dxa"/>
            </w:tcMar>
            <w:vAlign w:val="center"/>
          </w:tcPr>
          <w:p w14:paraId="0E2AC133" w14:textId="3D96F4B9" w:rsidR="00BA695E" w:rsidRPr="0027502F" w:rsidRDefault="00BA695E" w:rsidP="00BA695E">
            <w:pPr>
              <w:jc w:val="center"/>
              <w:rPr>
                <w:color w:val="00B050"/>
                <w:sz w:val="20"/>
                <w:szCs w:val="20"/>
              </w:rPr>
            </w:pPr>
            <w:r w:rsidRPr="0027502F">
              <w:rPr>
                <w:color w:val="00B050"/>
                <w:sz w:val="20"/>
                <w:szCs w:val="20"/>
              </w:rPr>
              <w:t>Accepted</w:t>
            </w:r>
          </w:p>
        </w:tc>
        <w:tc>
          <w:tcPr>
            <w:tcW w:w="982" w:type="pct"/>
            <w:vAlign w:val="center"/>
          </w:tcPr>
          <w:p w14:paraId="194281D2" w14:textId="63372177" w:rsidR="00BA695E" w:rsidRPr="0027502F" w:rsidRDefault="00BA695E" w:rsidP="00BA695E">
            <w:pPr>
              <w:jc w:val="center"/>
              <w:rPr>
                <w:color w:val="00B050"/>
                <w:sz w:val="20"/>
                <w:szCs w:val="20"/>
              </w:rPr>
            </w:pPr>
            <w:r w:rsidRPr="0027502F">
              <w:rPr>
                <w:color w:val="00B050"/>
                <w:sz w:val="20"/>
                <w:szCs w:val="20"/>
              </w:rPr>
              <w:t>18/11/2021</w:t>
            </w:r>
          </w:p>
        </w:tc>
      </w:tr>
      <w:tr w:rsidR="00BA695E" w:rsidRPr="0027502F" w14:paraId="038B8A2A" w14:textId="77777777" w:rsidTr="00ED3459">
        <w:trPr>
          <w:trHeight w:val="540"/>
          <w:jc w:val="center"/>
        </w:trPr>
        <w:tc>
          <w:tcPr>
            <w:tcW w:w="510" w:type="pct"/>
            <w:vAlign w:val="center"/>
          </w:tcPr>
          <w:p w14:paraId="5DDCB50D" w14:textId="550BBE47" w:rsidR="00BA695E" w:rsidRPr="0027502F" w:rsidRDefault="00BA695E" w:rsidP="00BA695E">
            <w:pPr>
              <w:jc w:val="center"/>
              <w:rPr>
                <w:color w:val="00B050"/>
                <w:sz w:val="20"/>
                <w:szCs w:val="20"/>
              </w:rPr>
            </w:pPr>
            <w:r w:rsidRPr="0027502F">
              <w:rPr>
                <w:color w:val="00B050"/>
                <w:sz w:val="18"/>
                <w:szCs w:val="18"/>
              </w:rPr>
              <w:t>v4.01</w:t>
            </w:r>
          </w:p>
        </w:tc>
        <w:tc>
          <w:tcPr>
            <w:tcW w:w="596" w:type="pct"/>
            <w:vAlign w:val="center"/>
          </w:tcPr>
          <w:p w14:paraId="771A9F77" w14:textId="3E8F80C9" w:rsidR="00BA695E" w:rsidRPr="0027502F" w:rsidRDefault="00BA695E" w:rsidP="00BA695E">
            <w:pPr>
              <w:jc w:val="center"/>
              <w:rPr>
                <w:color w:val="00B050"/>
                <w:sz w:val="20"/>
                <w:szCs w:val="20"/>
              </w:rPr>
            </w:pPr>
            <w:r w:rsidRPr="0027502F">
              <w:rPr>
                <w:color w:val="00B050"/>
                <w:sz w:val="18"/>
                <w:szCs w:val="18"/>
              </w:rPr>
              <w:t>FESS-281</w:t>
            </w:r>
          </w:p>
        </w:tc>
        <w:tc>
          <w:tcPr>
            <w:tcW w:w="1649" w:type="pct"/>
            <w:vAlign w:val="center"/>
          </w:tcPr>
          <w:p w14:paraId="5364A013" w14:textId="224C7471" w:rsidR="00BA695E" w:rsidRPr="0027502F" w:rsidRDefault="00BA695E" w:rsidP="00BA695E">
            <w:pPr>
              <w:jc w:val="left"/>
              <w:rPr>
                <w:color w:val="00B050"/>
                <w:sz w:val="20"/>
                <w:szCs w:val="20"/>
              </w:rPr>
            </w:pPr>
            <w:r w:rsidRPr="0027502F">
              <w:rPr>
                <w:bCs/>
                <w:color w:val="00B050"/>
                <w:sz w:val="18"/>
                <w:szCs w:val="18"/>
                <w:lang w:val="en-US"/>
              </w:rPr>
              <w:t>Certificate for independent small producers of alcoholic beverages</w:t>
            </w:r>
          </w:p>
        </w:tc>
        <w:tc>
          <w:tcPr>
            <w:tcW w:w="710" w:type="pct"/>
            <w:vAlign w:val="center"/>
          </w:tcPr>
          <w:p w14:paraId="565DDEE1" w14:textId="6A1BC939" w:rsidR="00BA695E" w:rsidRPr="0027502F" w:rsidRDefault="00BA695E" w:rsidP="00BA695E">
            <w:pPr>
              <w:jc w:val="center"/>
              <w:rPr>
                <w:color w:val="00B050"/>
                <w:sz w:val="20"/>
                <w:szCs w:val="20"/>
              </w:rPr>
            </w:pPr>
            <w:r w:rsidRPr="0027502F">
              <w:rPr>
                <w:color w:val="00B050"/>
                <w:sz w:val="18"/>
                <w:szCs w:val="18"/>
              </w:rPr>
              <w:t>Review</w:t>
            </w:r>
          </w:p>
        </w:tc>
        <w:tc>
          <w:tcPr>
            <w:tcW w:w="553" w:type="pct"/>
            <w:tcMar>
              <w:top w:w="113" w:type="dxa"/>
              <w:left w:w="57" w:type="dxa"/>
              <w:bottom w:w="113" w:type="dxa"/>
              <w:right w:w="57" w:type="dxa"/>
            </w:tcMar>
            <w:vAlign w:val="center"/>
          </w:tcPr>
          <w:p w14:paraId="6A3C3FBE" w14:textId="4703760F" w:rsidR="00BA695E" w:rsidRPr="0027502F" w:rsidRDefault="00BA695E" w:rsidP="00BA695E">
            <w:pPr>
              <w:jc w:val="center"/>
              <w:rPr>
                <w:color w:val="00B050"/>
                <w:sz w:val="20"/>
                <w:szCs w:val="20"/>
              </w:rPr>
            </w:pPr>
            <w:r w:rsidRPr="0027502F">
              <w:rPr>
                <w:color w:val="00B050"/>
                <w:sz w:val="18"/>
                <w:szCs w:val="18"/>
              </w:rPr>
              <w:t>Accepted</w:t>
            </w:r>
          </w:p>
        </w:tc>
        <w:tc>
          <w:tcPr>
            <w:tcW w:w="982" w:type="pct"/>
            <w:vAlign w:val="center"/>
          </w:tcPr>
          <w:p w14:paraId="24664C58" w14:textId="6AD4FBEE" w:rsidR="00BA695E" w:rsidRPr="0027502F" w:rsidRDefault="00BA695E" w:rsidP="00BA695E">
            <w:pPr>
              <w:jc w:val="center"/>
              <w:rPr>
                <w:color w:val="00B050"/>
                <w:sz w:val="20"/>
                <w:szCs w:val="20"/>
              </w:rPr>
            </w:pPr>
            <w:r w:rsidRPr="0027502F">
              <w:rPr>
                <w:color w:val="00B050"/>
                <w:sz w:val="18"/>
                <w:szCs w:val="18"/>
              </w:rPr>
              <w:t>18/11/2021</w:t>
            </w:r>
          </w:p>
        </w:tc>
      </w:tr>
      <w:tr w:rsidR="00BA695E" w:rsidRPr="0027502F" w14:paraId="638ECFCF" w14:textId="77777777" w:rsidTr="00ED3459">
        <w:trPr>
          <w:trHeight w:val="540"/>
          <w:jc w:val="center"/>
        </w:trPr>
        <w:tc>
          <w:tcPr>
            <w:tcW w:w="510" w:type="pct"/>
            <w:vAlign w:val="center"/>
          </w:tcPr>
          <w:p w14:paraId="207E0309" w14:textId="07D1DB8A" w:rsidR="00BA695E" w:rsidRPr="0027502F" w:rsidRDefault="00BA695E" w:rsidP="00BA695E">
            <w:pPr>
              <w:jc w:val="center"/>
              <w:rPr>
                <w:color w:val="00B050"/>
                <w:sz w:val="20"/>
                <w:szCs w:val="20"/>
              </w:rPr>
            </w:pPr>
            <w:r w:rsidRPr="0027502F">
              <w:rPr>
                <w:color w:val="00B050"/>
                <w:sz w:val="18"/>
                <w:szCs w:val="18"/>
              </w:rPr>
              <w:t>v4.01</w:t>
            </w:r>
          </w:p>
        </w:tc>
        <w:tc>
          <w:tcPr>
            <w:tcW w:w="596" w:type="pct"/>
            <w:vAlign w:val="center"/>
          </w:tcPr>
          <w:p w14:paraId="1D47392D" w14:textId="18DFFD33" w:rsidR="00BA695E" w:rsidRPr="0027502F" w:rsidRDefault="00BA695E" w:rsidP="00BA695E">
            <w:pPr>
              <w:jc w:val="center"/>
              <w:rPr>
                <w:color w:val="00B050"/>
                <w:sz w:val="20"/>
                <w:szCs w:val="20"/>
              </w:rPr>
            </w:pPr>
            <w:r w:rsidRPr="0027502F">
              <w:rPr>
                <w:color w:val="00B050"/>
                <w:sz w:val="18"/>
                <w:szCs w:val="18"/>
              </w:rPr>
              <w:t>FESS-282</w:t>
            </w:r>
          </w:p>
        </w:tc>
        <w:tc>
          <w:tcPr>
            <w:tcW w:w="1649" w:type="pct"/>
            <w:vAlign w:val="center"/>
          </w:tcPr>
          <w:p w14:paraId="50694312" w14:textId="64014C9D" w:rsidR="00BA695E" w:rsidRPr="0027502F" w:rsidRDefault="00BA695E" w:rsidP="00BA695E">
            <w:pPr>
              <w:jc w:val="left"/>
              <w:rPr>
                <w:color w:val="00B050"/>
                <w:sz w:val="20"/>
                <w:szCs w:val="20"/>
              </w:rPr>
            </w:pPr>
            <w:r w:rsidRPr="0027502F">
              <w:rPr>
                <w:color w:val="00B050"/>
                <w:sz w:val="18"/>
                <w:szCs w:val="18"/>
                <w:lang w:val="en-US"/>
              </w:rPr>
              <w:t>Annual Updates of CN Codes 2021/Rev1</w:t>
            </w:r>
          </w:p>
        </w:tc>
        <w:tc>
          <w:tcPr>
            <w:tcW w:w="710" w:type="pct"/>
            <w:vAlign w:val="center"/>
          </w:tcPr>
          <w:p w14:paraId="713EED91" w14:textId="20E520FE" w:rsidR="00BA695E" w:rsidRPr="0027502F" w:rsidRDefault="00BA695E" w:rsidP="00BA695E">
            <w:pPr>
              <w:jc w:val="center"/>
              <w:rPr>
                <w:color w:val="00B050"/>
                <w:sz w:val="20"/>
                <w:szCs w:val="20"/>
              </w:rPr>
            </w:pPr>
            <w:r w:rsidRPr="0027502F">
              <w:rPr>
                <w:color w:val="00B050"/>
                <w:sz w:val="18"/>
                <w:szCs w:val="18"/>
              </w:rPr>
              <w:t>Review</w:t>
            </w:r>
          </w:p>
        </w:tc>
        <w:tc>
          <w:tcPr>
            <w:tcW w:w="553" w:type="pct"/>
            <w:tcMar>
              <w:top w:w="113" w:type="dxa"/>
              <w:left w:w="57" w:type="dxa"/>
              <w:bottom w:w="113" w:type="dxa"/>
              <w:right w:w="57" w:type="dxa"/>
            </w:tcMar>
            <w:vAlign w:val="center"/>
          </w:tcPr>
          <w:p w14:paraId="162CC053" w14:textId="112F70B7" w:rsidR="00BA695E" w:rsidRPr="0027502F" w:rsidRDefault="00BA695E" w:rsidP="00BA695E">
            <w:pPr>
              <w:jc w:val="center"/>
              <w:rPr>
                <w:color w:val="00B050"/>
                <w:sz w:val="20"/>
                <w:szCs w:val="20"/>
              </w:rPr>
            </w:pPr>
            <w:r w:rsidRPr="0027502F">
              <w:rPr>
                <w:color w:val="00B050"/>
                <w:sz w:val="18"/>
                <w:szCs w:val="18"/>
              </w:rPr>
              <w:t>Accepted</w:t>
            </w:r>
          </w:p>
        </w:tc>
        <w:tc>
          <w:tcPr>
            <w:tcW w:w="982" w:type="pct"/>
            <w:vAlign w:val="center"/>
          </w:tcPr>
          <w:p w14:paraId="4DDAF250" w14:textId="6403D80C" w:rsidR="00BA695E" w:rsidRPr="0027502F" w:rsidRDefault="00BA695E" w:rsidP="00BA695E">
            <w:pPr>
              <w:jc w:val="center"/>
              <w:rPr>
                <w:color w:val="00B050"/>
                <w:sz w:val="20"/>
                <w:szCs w:val="20"/>
              </w:rPr>
            </w:pPr>
            <w:r w:rsidRPr="0027502F">
              <w:rPr>
                <w:color w:val="00B050"/>
                <w:sz w:val="18"/>
                <w:szCs w:val="18"/>
              </w:rPr>
              <w:t>18/11/2021</w:t>
            </w:r>
          </w:p>
        </w:tc>
      </w:tr>
      <w:tr w:rsidR="00BA695E" w:rsidRPr="0027502F" w14:paraId="0BD4E8A1" w14:textId="77777777" w:rsidTr="00ED3459">
        <w:trPr>
          <w:trHeight w:val="540"/>
          <w:jc w:val="center"/>
        </w:trPr>
        <w:tc>
          <w:tcPr>
            <w:tcW w:w="510" w:type="pct"/>
            <w:vAlign w:val="center"/>
          </w:tcPr>
          <w:p w14:paraId="161EB79D" w14:textId="02842DB6" w:rsidR="00BA695E" w:rsidRPr="0027502F" w:rsidRDefault="00BA695E" w:rsidP="00BA695E">
            <w:pPr>
              <w:jc w:val="center"/>
              <w:rPr>
                <w:color w:val="00B050"/>
                <w:sz w:val="20"/>
                <w:szCs w:val="20"/>
              </w:rPr>
            </w:pPr>
            <w:r w:rsidRPr="0027502F">
              <w:rPr>
                <w:color w:val="00B050"/>
                <w:sz w:val="18"/>
                <w:szCs w:val="18"/>
                <w:lang w:val="en-US"/>
              </w:rPr>
              <w:t>v4.01</w:t>
            </w:r>
          </w:p>
        </w:tc>
        <w:tc>
          <w:tcPr>
            <w:tcW w:w="596" w:type="pct"/>
            <w:vAlign w:val="center"/>
          </w:tcPr>
          <w:p w14:paraId="3376BAC2" w14:textId="23DA616E" w:rsidR="00BA695E" w:rsidRPr="0027502F" w:rsidRDefault="00BA695E" w:rsidP="00BA695E">
            <w:pPr>
              <w:jc w:val="center"/>
              <w:rPr>
                <w:color w:val="00B050"/>
                <w:sz w:val="20"/>
                <w:szCs w:val="20"/>
              </w:rPr>
            </w:pPr>
            <w:r w:rsidRPr="0027502F">
              <w:rPr>
                <w:color w:val="00B050"/>
                <w:sz w:val="18"/>
                <w:szCs w:val="18"/>
                <w:lang w:val="en-US"/>
              </w:rPr>
              <w:t>FESS-283</w:t>
            </w:r>
          </w:p>
        </w:tc>
        <w:tc>
          <w:tcPr>
            <w:tcW w:w="1649" w:type="pct"/>
            <w:vAlign w:val="center"/>
          </w:tcPr>
          <w:p w14:paraId="0BD8894A" w14:textId="77777777" w:rsidR="00BA695E" w:rsidRPr="0027502F" w:rsidRDefault="00BA695E" w:rsidP="00BA695E">
            <w:pPr>
              <w:pStyle w:val="Heading4"/>
              <w:rPr>
                <w:b w:val="0"/>
                <w:color w:val="00B050"/>
                <w:sz w:val="18"/>
                <w:szCs w:val="18"/>
                <w:lang w:val="en-US"/>
              </w:rPr>
            </w:pPr>
            <w:r w:rsidRPr="0027502F">
              <w:rPr>
                <w:b w:val="0"/>
                <w:color w:val="00B050"/>
                <w:sz w:val="18"/>
                <w:szCs w:val="18"/>
                <w:lang w:val="en-US"/>
              </w:rPr>
              <w:t>Update of R044 and R045 for Phase 4 implementation</w:t>
            </w:r>
          </w:p>
          <w:p w14:paraId="6CE76B35" w14:textId="77777777" w:rsidR="00BA695E" w:rsidRPr="0027502F" w:rsidRDefault="00BA695E" w:rsidP="00BA695E">
            <w:pPr>
              <w:jc w:val="left"/>
              <w:rPr>
                <w:color w:val="00B050"/>
                <w:sz w:val="20"/>
                <w:szCs w:val="20"/>
              </w:rPr>
            </w:pPr>
          </w:p>
        </w:tc>
        <w:tc>
          <w:tcPr>
            <w:tcW w:w="710" w:type="pct"/>
            <w:vAlign w:val="center"/>
          </w:tcPr>
          <w:p w14:paraId="0508BC14" w14:textId="0D179B93" w:rsidR="00BA695E" w:rsidRPr="0027502F" w:rsidRDefault="00BA695E" w:rsidP="00BA695E">
            <w:pPr>
              <w:jc w:val="center"/>
              <w:rPr>
                <w:color w:val="00B050"/>
                <w:sz w:val="20"/>
                <w:szCs w:val="20"/>
              </w:rPr>
            </w:pPr>
            <w:r w:rsidRPr="0027502F">
              <w:rPr>
                <w:color w:val="00B050"/>
                <w:sz w:val="18"/>
                <w:szCs w:val="18"/>
                <w:lang w:val="en-US"/>
              </w:rPr>
              <w:t>Review</w:t>
            </w:r>
          </w:p>
        </w:tc>
        <w:tc>
          <w:tcPr>
            <w:tcW w:w="553" w:type="pct"/>
            <w:tcMar>
              <w:top w:w="113" w:type="dxa"/>
              <w:left w:w="57" w:type="dxa"/>
              <w:bottom w:w="113" w:type="dxa"/>
              <w:right w:w="57" w:type="dxa"/>
            </w:tcMar>
            <w:vAlign w:val="center"/>
          </w:tcPr>
          <w:p w14:paraId="3B240D6E" w14:textId="5DB81903" w:rsidR="00BA695E" w:rsidRPr="0027502F" w:rsidRDefault="00BA695E" w:rsidP="00BA695E">
            <w:pPr>
              <w:jc w:val="center"/>
              <w:rPr>
                <w:color w:val="00B050"/>
                <w:sz w:val="20"/>
                <w:szCs w:val="20"/>
              </w:rPr>
            </w:pPr>
            <w:r w:rsidRPr="0027502F">
              <w:rPr>
                <w:color w:val="00B050"/>
                <w:sz w:val="20"/>
                <w:szCs w:val="20"/>
              </w:rPr>
              <w:t>Accepted</w:t>
            </w:r>
          </w:p>
        </w:tc>
        <w:tc>
          <w:tcPr>
            <w:tcW w:w="982" w:type="pct"/>
            <w:vAlign w:val="center"/>
          </w:tcPr>
          <w:p w14:paraId="7123F758" w14:textId="7AA47448" w:rsidR="00BA695E" w:rsidRPr="0027502F" w:rsidRDefault="00BA695E" w:rsidP="00BA695E">
            <w:pPr>
              <w:jc w:val="center"/>
              <w:rPr>
                <w:color w:val="00B050"/>
                <w:sz w:val="20"/>
                <w:szCs w:val="20"/>
              </w:rPr>
            </w:pPr>
            <w:r w:rsidRPr="0027502F">
              <w:rPr>
                <w:color w:val="00B050"/>
                <w:sz w:val="18"/>
                <w:szCs w:val="18"/>
              </w:rPr>
              <w:t>18/11/2021</w:t>
            </w:r>
          </w:p>
        </w:tc>
      </w:tr>
      <w:tr w:rsidR="00BA695E" w:rsidRPr="0027502F" w14:paraId="33121692" w14:textId="77777777" w:rsidTr="00ED3459">
        <w:trPr>
          <w:trHeight w:val="540"/>
          <w:jc w:val="center"/>
        </w:trPr>
        <w:tc>
          <w:tcPr>
            <w:tcW w:w="510" w:type="pct"/>
            <w:vAlign w:val="center"/>
          </w:tcPr>
          <w:p w14:paraId="79BC0BB0" w14:textId="120DF973" w:rsidR="00BA695E" w:rsidRPr="0027502F" w:rsidRDefault="00BA695E" w:rsidP="00BA695E">
            <w:pPr>
              <w:jc w:val="center"/>
              <w:rPr>
                <w:color w:val="00B050"/>
                <w:sz w:val="20"/>
                <w:szCs w:val="20"/>
              </w:rPr>
            </w:pPr>
            <w:r w:rsidRPr="0027502F">
              <w:rPr>
                <w:color w:val="00B050"/>
                <w:sz w:val="18"/>
                <w:szCs w:val="18"/>
                <w:lang w:val="en-US"/>
              </w:rPr>
              <w:t>v4.01</w:t>
            </w:r>
          </w:p>
        </w:tc>
        <w:tc>
          <w:tcPr>
            <w:tcW w:w="596" w:type="pct"/>
            <w:vAlign w:val="center"/>
          </w:tcPr>
          <w:p w14:paraId="3E195447" w14:textId="3D277E07" w:rsidR="00BA695E" w:rsidRPr="0027502F" w:rsidRDefault="00BA695E" w:rsidP="00BA695E">
            <w:pPr>
              <w:jc w:val="center"/>
              <w:rPr>
                <w:color w:val="00B050"/>
                <w:sz w:val="20"/>
                <w:szCs w:val="20"/>
              </w:rPr>
            </w:pPr>
            <w:r w:rsidRPr="0027502F">
              <w:rPr>
                <w:color w:val="00B050"/>
                <w:sz w:val="18"/>
                <w:szCs w:val="18"/>
                <w:lang w:val="en-US"/>
              </w:rPr>
              <w:t>FESS-284</w:t>
            </w:r>
          </w:p>
        </w:tc>
        <w:tc>
          <w:tcPr>
            <w:tcW w:w="1649" w:type="pct"/>
            <w:vAlign w:val="center"/>
          </w:tcPr>
          <w:p w14:paraId="6CC2ECA6" w14:textId="2F1AB6CC" w:rsidR="00BA695E" w:rsidRPr="0027502F" w:rsidRDefault="00BA695E" w:rsidP="00BA695E">
            <w:pPr>
              <w:jc w:val="left"/>
              <w:rPr>
                <w:color w:val="00B050"/>
                <w:sz w:val="20"/>
                <w:szCs w:val="20"/>
              </w:rPr>
            </w:pPr>
            <w:r w:rsidRPr="0027502F">
              <w:rPr>
                <w:color w:val="00B050"/>
                <w:sz w:val="18"/>
                <w:szCs w:val="18"/>
                <w:lang w:val="en-US"/>
              </w:rPr>
              <w:t>Update of C074 and C118 for value 11 of Destination Type Code</w:t>
            </w:r>
          </w:p>
        </w:tc>
        <w:tc>
          <w:tcPr>
            <w:tcW w:w="710" w:type="pct"/>
            <w:vAlign w:val="center"/>
          </w:tcPr>
          <w:p w14:paraId="0CFD99BD" w14:textId="2EE38B4C" w:rsidR="00BA695E" w:rsidRPr="0027502F" w:rsidRDefault="00BA695E" w:rsidP="00BA695E">
            <w:pPr>
              <w:jc w:val="center"/>
              <w:rPr>
                <w:color w:val="00B050"/>
                <w:sz w:val="20"/>
                <w:szCs w:val="20"/>
              </w:rPr>
            </w:pPr>
            <w:r w:rsidRPr="0027502F">
              <w:rPr>
                <w:color w:val="00B050"/>
                <w:sz w:val="18"/>
                <w:szCs w:val="18"/>
                <w:lang w:val="en-US"/>
              </w:rPr>
              <w:t>Review</w:t>
            </w:r>
          </w:p>
        </w:tc>
        <w:tc>
          <w:tcPr>
            <w:tcW w:w="553" w:type="pct"/>
            <w:tcMar>
              <w:top w:w="113" w:type="dxa"/>
              <w:left w:w="57" w:type="dxa"/>
              <w:bottom w:w="113" w:type="dxa"/>
              <w:right w:w="57" w:type="dxa"/>
            </w:tcMar>
            <w:vAlign w:val="center"/>
          </w:tcPr>
          <w:p w14:paraId="77FF9DD5" w14:textId="6A63BE9E" w:rsidR="00BA695E" w:rsidRPr="0027502F" w:rsidRDefault="00BA695E" w:rsidP="00BA695E">
            <w:pPr>
              <w:jc w:val="center"/>
              <w:rPr>
                <w:color w:val="00B050"/>
                <w:sz w:val="20"/>
                <w:szCs w:val="20"/>
              </w:rPr>
            </w:pPr>
            <w:r w:rsidRPr="0027502F">
              <w:rPr>
                <w:color w:val="00B050"/>
                <w:sz w:val="20"/>
                <w:szCs w:val="20"/>
              </w:rPr>
              <w:t>Accepted</w:t>
            </w:r>
          </w:p>
        </w:tc>
        <w:tc>
          <w:tcPr>
            <w:tcW w:w="982" w:type="pct"/>
            <w:vAlign w:val="center"/>
          </w:tcPr>
          <w:p w14:paraId="2456DABC" w14:textId="0F94B5B4" w:rsidR="00BA695E" w:rsidRPr="0027502F" w:rsidRDefault="00BA695E" w:rsidP="00BA695E">
            <w:pPr>
              <w:jc w:val="center"/>
              <w:rPr>
                <w:color w:val="00B050"/>
                <w:sz w:val="20"/>
                <w:szCs w:val="20"/>
              </w:rPr>
            </w:pPr>
            <w:r w:rsidRPr="0027502F">
              <w:rPr>
                <w:color w:val="00B050"/>
                <w:sz w:val="18"/>
                <w:szCs w:val="18"/>
              </w:rPr>
              <w:t>18/11/2021</w:t>
            </w:r>
          </w:p>
        </w:tc>
      </w:tr>
      <w:tr w:rsidR="00BA695E" w:rsidRPr="0027502F" w14:paraId="43883187" w14:textId="77777777" w:rsidTr="00ED3459">
        <w:trPr>
          <w:trHeight w:val="540"/>
          <w:jc w:val="center"/>
        </w:trPr>
        <w:tc>
          <w:tcPr>
            <w:tcW w:w="510" w:type="pct"/>
            <w:vAlign w:val="center"/>
          </w:tcPr>
          <w:p w14:paraId="0C525E67" w14:textId="570B68FF" w:rsidR="00BA695E" w:rsidRPr="0027502F" w:rsidRDefault="00BA695E" w:rsidP="00BA695E">
            <w:pPr>
              <w:jc w:val="center"/>
              <w:rPr>
                <w:color w:val="00B050"/>
                <w:sz w:val="20"/>
                <w:szCs w:val="20"/>
              </w:rPr>
            </w:pPr>
            <w:r w:rsidRPr="0027502F">
              <w:rPr>
                <w:color w:val="00B050"/>
                <w:sz w:val="18"/>
                <w:szCs w:val="18"/>
                <w:lang w:val="en-US"/>
              </w:rPr>
              <w:t>v4.01</w:t>
            </w:r>
          </w:p>
        </w:tc>
        <w:tc>
          <w:tcPr>
            <w:tcW w:w="596" w:type="pct"/>
            <w:vAlign w:val="center"/>
          </w:tcPr>
          <w:p w14:paraId="4EFC4479" w14:textId="6BC7D7B9" w:rsidR="00BA695E" w:rsidRPr="0027502F" w:rsidRDefault="00BA695E" w:rsidP="00BA695E">
            <w:pPr>
              <w:jc w:val="center"/>
              <w:rPr>
                <w:color w:val="00B050"/>
                <w:sz w:val="20"/>
                <w:szCs w:val="20"/>
              </w:rPr>
            </w:pPr>
            <w:r w:rsidRPr="0027502F">
              <w:rPr>
                <w:color w:val="00B050"/>
                <w:sz w:val="18"/>
                <w:szCs w:val="18"/>
                <w:lang w:val="en-US"/>
              </w:rPr>
              <w:t>FESS-285</w:t>
            </w:r>
          </w:p>
        </w:tc>
        <w:tc>
          <w:tcPr>
            <w:tcW w:w="1649" w:type="pct"/>
            <w:vAlign w:val="center"/>
          </w:tcPr>
          <w:p w14:paraId="3EDBB27E" w14:textId="6CABD348" w:rsidR="00BA695E" w:rsidRPr="0027502F" w:rsidRDefault="00BA695E" w:rsidP="00BA695E">
            <w:pPr>
              <w:jc w:val="left"/>
              <w:rPr>
                <w:color w:val="00B050"/>
                <w:sz w:val="20"/>
                <w:szCs w:val="20"/>
              </w:rPr>
            </w:pPr>
            <w:r w:rsidRPr="0027502F">
              <w:rPr>
                <w:color w:val="00B050"/>
                <w:sz w:val="18"/>
                <w:szCs w:val="18"/>
                <w:lang w:val="en-US"/>
              </w:rPr>
              <w:t>New conditions to be applied under the elements of IE821.&lt;E-AD/E-SAD LIST ITEM&gt;.&lt;(PLACE OF DISPATCH) TRADER&gt;</w:t>
            </w:r>
          </w:p>
        </w:tc>
        <w:tc>
          <w:tcPr>
            <w:tcW w:w="710" w:type="pct"/>
            <w:vAlign w:val="center"/>
          </w:tcPr>
          <w:p w14:paraId="0D5B7221" w14:textId="16D573C2" w:rsidR="00BA695E" w:rsidRPr="0027502F" w:rsidRDefault="00BA695E" w:rsidP="00BA695E">
            <w:pPr>
              <w:jc w:val="center"/>
              <w:rPr>
                <w:color w:val="00B050"/>
                <w:sz w:val="20"/>
                <w:szCs w:val="20"/>
              </w:rPr>
            </w:pPr>
            <w:r w:rsidRPr="0027502F">
              <w:rPr>
                <w:color w:val="00B050"/>
                <w:sz w:val="18"/>
                <w:szCs w:val="18"/>
                <w:lang w:val="en-US"/>
              </w:rPr>
              <w:t>Review</w:t>
            </w:r>
          </w:p>
        </w:tc>
        <w:tc>
          <w:tcPr>
            <w:tcW w:w="553" w:type="pct"/>
            <w:tcMar>
              <w:top w:w="113" w:type="dxa"/>
              <w:left w:w="57" w:type="dxa"/>
              <w:bottom w:w="113" w:type="dxa"/>
              <w:right w:w="57" w:type="dxa"/>
            </w:tcMar>
            <w:vAlign w:val="center"/>
          </w:tcPr>
          <w:p w14:paraId="0836141D" w14:textId="15C6A408" w:rsidR="00BA695E" w:rsidRPr="0027502F" w:rsidRDefault="00BA695E" w:rsidP="00BA695E">
            <w:pPr>
              <w:jc w:val="center"/>
              <w:rPr>
                <w:color w:val="00B050"/>
                <w:sz w:val="20"/>
                <w:szCs w:val="20"/>
              </w:rPr>
            </w:pPr>
            <w:r w:rsidRPr="0027502F">
              <w:rPr>
                <w:color w:val="00B050"/>
                <w:sz w:val="20"/>
                <w:szCs w:val="20"/>
              </w:rPr>
              <w:t>Accepted</w:t>
            </w:r>
          </w:p>
        </w:tc>
        <w:tc>
          <w:tcPr>
            <w:tcW w:w="982" w:type="pct"/>
            <w:vAlign w:val="center"/>
          </w:tcPr>
          <w:p w14:paraId="1DAE51E3" w14:textId="008F967C" w:rsidR="00BA695E" w:rsidRPr="0027502F" w:rsidRDefault="00BA695E" w:rsidP="00BA695E">
            <w:pPr>
              <w:jc w:val="center"/>
              <w:rPr>
                <w:color w:val="00B050"/>
                <w:sz w:val="20"/>
                <w:szCs w:val="20"/>
              </w:rPr>
            </w:pPr>
            <w:r w:rsidRPr="0027502F">
              <w:rPr>
                <w:color w:val="00B050"/>
                <w:sz w:val="18"/>
                <w:szCs w:val="18"/>
              </w:rPr>
              <w:t>18/11/2021</w:t>
            </w:r>
          </w:p>
        </w:tc>
      </w:tr>
    </w:tbl>
    <w:p w14:paraId="0189EAB7" w14:textId="7AB7FCCD" w:rsidR="007B11FB" w:rsidRPr="005A4788" w:rsidRDefault="00D56A4B" w:rsidP="005A4788">
      <w:pPr>
        <w:pStyle w:val="Caption"/>
        <w:keepNext/>
        <w:rPr>
          <w:szCs w:val="22"/>
        </w:rPr>
      </w:pPr>
      <w:bookmarkStart w:id="37" w:name="_Toc410739881"/>
      <w:bookmarkStart w:id="38" w:name="_Toc536616677"/>
      <w:bookmarkStart w:id="39" w:name="_Toc88490276"/>
      <w:r w:rsidRPr="0027502F">
        <w:rPr>
          <w:szCs w:val="22"/>
        </w:rPr>
        <w:t xml:space="preserve">Table </w:t>
      </w:r>
      <w:r w:rsidRPr="0027502F">
        <w:rPr>
          <w:szCs w:val="22"/>
        </w:rPr>
        <w:fldChar w:fldCharType="begin"/>
      </w:r>
      <w:r w:rsidRPr="0027502F">
        <w:rPr>
          <w:szCs w:val="22"/>
        </w:rPr>
        <w:instrText xml:space="preserve"> SEQ Table \* ARABIC </w:instrText>
      </w:r>
      <w:r w:rsidRPr="0027502F">
        <w:rPr>
          <w:szCs w:val="22"/>
        </w:rPr>
        <w:fldChar w:fldCharType="separate"/>
      </w:r>
      <w:r w:rsidR="00903B50" w:rsidRPr="0027502F">
        <w:rPr>
          <w:noProof/>
          <w:szCs w:val="22"/>
        </w:rPr>
        <w:t>4</w:t>
      </w:r>
      <w:r w:rsidRPr="0027502F">
        <w:rPr>
          <w:szCs w:val="22"/>
        </w:rPr>
        <w:fldChar w:fldCharType="end"/>
      </w:r>
      <w:r w:rsidRPr="0027502F">
        <w:rPr>
          <w:szCs w:val="22"/>
        </w:rPr>
        <w:t>: Overview of</w:t>
      </w:r>
      <w:r w:rsidR="005012EE" w:rsidRPr="0027502F">
        <w:rPr>
          <w:szCs w:val="22"/>
        </w:rPr>
        <w:t xml:space="preserve"> FESS</w:t>
      </w:r>
      <w:r w:rsidRPr="0027502F">
        <w:rPr>
          <w:szCs w:val="22"/>
        </w:rPr>
        <w:t xml:space="preserve"> Changes for this Release</w:t>
      </w:r>
      <w:bookmarkEnd w:id="37"/>
      <w:bookmarkEnd w:id="38"/>
      <w:bookmarkEnd w:id="39"/>
    </w:p>
    <w:p w14:paraId="760A1AA6" w14:textId="516CC3AF" w:rsidR="007B11FB" w:rsidRPr="0027502F" w:rsidRDefault="007B11FB" w:rsidP="007B11FB">
      <w:pPr>
        <w:pStyle w:val="Heading2"/>
      </w:pPr>
      <w:bookmarkStart w:id="40" w:name="_Toc88490261"/>
      <w:r w:rsidRPr="0027502F">
        <w:t>Changes related to the DDNEA for EMCS Phase 4.0</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1024"/>
        <w:gridCol w:w="3327"/>
        <w:gridCol w:w="1116"/>
        <w:gridCol w:w="1229"/>
        <w:gridCol w:w="1423"/>
      </w:tblGrid>
      <w:tr w:rsidR="007B11FB" w:rsidRPr="0027502F" w14:paraId="25498036" w14:textId="77777777" w:rsidTr="007F30B6">
        <w:trPr>
          <w:trHeight w:val="142"/>
          <w:tblHeader/>
          <w:jc w:val="center"/>
        </w:trPr>
        <w:tc>
          <w:tcPr>
            <w:tcW w:w="526" w:type="pct"/>
            <w:vAlign w:val="center"/>
          </w:tcPr>
          <w:p w14:paraId="7CAD497A" w14:textId="77777777" w:rsidR="007B11FB" w:rsidRPr="0027502F" w:rsidRDefault="007B11FB" w:rsidP="00C70867">
            <w:pPr>
              <w:spacing w:after="0"/>
              <w:jc w:val="center"/>
              <w:rPr>
                <w:b/>
                <w:szCs w:val="20"/>
              </w:rPr>
            </w:pPr>
            <w:r w:rsidRPr="0027502F">
              <w:rPr>
                <w:b/>
                <w:szCs w:val="20"/>
              </w:rPr>
              <w:t>Release</w:t>
            </w:r>
          </w:p>
        </w:tc>
        <w:tc>
          <w:tcPr>
            <w:tcW w:w="564" w:type="pct"/>
            <w:vAlign w:val="center"/>
          </w:tcPr>
          <w:p w14:paraId="1EE8B699" w14:textId="77777777" w:rsidR="007B11FB" w:rsidRPr="0027502F" w:rsidRDefault="007B11FB" w:rsidP="00DC0F12">
            <w:pPr>
              <w:spacing w:after="0"/>
              <w:jc w:val="center"/>
              <w:rPr>
                <w:b/>
                <w:szCs w:val="20"/>
              </w:rPr>
            </w:pPr>
            <w:r w:rsidRPr="0027502F">
              <w:rPr>
                <w:b/>
                <w:szCs w:val="20"/>
              </w:rPr>
              <w:t>RFC</w:t>
            </w:r>
          </w:p>
        </w:tc>
        <w:tc>
          <w:tcPr>
            <w:tcW w:w="1833" w:type="pct"/>
            <w:vAlign w:val="center"/>
          </w:tcPr>
          <w:p w14:paraId="60B1C700" w14:textId="77777777" w:rsidR="007B11FB" w:rsidRPr="0027502F" w:rsidRDefault="007B11FB" w:rsidP="00C70867">
            <w:pPr>
              <w:spacing w:after="0"/>
              <w:jc w:val="center"/>
              <w:rPr>
                <w:b/>
                <w:szCs w:val="20"/>
              </w:rPr>
            </w:pPr>
            <w:r w:rsidRPr="0027502F">
              <w:rPr>
                <w:b/>
                <w:szCs w:val="20"/>
              </w:rPr>
              <w:t>RFC Label</w:t>
            </w:r>
          </w:p>
        </w:tc>
        <w:tc>
          <w:tcPr>
            <w:tcW w:w="615" w:type="pct"/>
            <w:vAlign w:val="center"/>
          </w:tcPr>
          <w:p w14:paraId="1F2C266A" w14:textId="77777777" w:rsidR="007B11FB" w:rsidRPr="0027502F" w:rsidRDefault="007B11FB" w:rsidP="00C70867">
            <w:pPr>
              <w:spacing w:after="0"/>
              <w:jc w:val="center"/>
              <w:rPr>
                <w:b/>
                <w:szCs w:val="20"/>
              </w:rPr>
            </w:pPr>
            <w:r w:rsidRPr="0027502F">
              <w:rPr>
                <w:b/>
                <w:szCs w:val="20"/>
              </w:rPr>
              <w:t>Category of Change</w:t>
            </w:r>
          </w:p>
        </w:tc>
        <w:tc>
          <w:tcPr>
            <w:tcW w:w="677" w:type="pct"/>
            <w:tcMar>
              <w:top w:w="113" w:type="dxa"/>
              <w:left w:w="57" w:type="dxa"/>
              <w:bottom w:w="113" w:type="dxa"/>
              <w:right w:w="57" w:type="dxa"/>
            </w:tcMar>
            <w:vAlign w:val="center"/>
          </w:tcPr>
          <w:p w14:paraId="7BCA7B0F" w14:textId="77777777" w:rsidR="007B11FB" w:rsidRPr="0027502F" w:rsidRDefault="007B11FB" w:rsidP="007E5CCA">
            <w:pPr>
              <w:spacing w:after="0"/>
              <w:jc w:val="center"/>
              <w:rPr>
                <w:b/>
                <w:szCs w:val="20"/>
              </w:rPr>
            </w:pPr>
            <w:r w:rsidRPr="0027502F">
              <w:rPr>
                <w:b/>
                <w:szCs w:val="20"/>
              </w:rPr>
              <w:t>Status</w:t>
            </w:r>
          </w:p>
        </w:tc>
        <w:tc>
          <w:tcPr>
            <w:tcW w:w="784" w:type="pct"/>
            <w:vAlign w:val="center"/>
          </w:tcPr>
          <w:p w14:paraId="21DFE463" w14:textId="77777777" w:rsidR="007B11FB" w:rsidRPr="0027502F" w:rsidRDefault="007B11FB" w:rsidP="00C70867">
            <w:pPr>
              <w:spacing w:after="0"/>
              <w:jc w:val="center"/>
              <w:rPr>
                <w:b/>
                <w:szCs w:val="20"/>
              </w:rPr>
            </w:pPr>
            <w:r w:rsidRPr="0027502F">
              <w:rPr>
                <w:b/>
                <w:szCs w:val="20"/>
              </w:rPr>
              <w:t>Release Date</w:t>
            </w:r>
          </w:p>
        </w:tc>
      </w:tr>
      <w:tr w:rsidR="00300651" w:rsidRPr="0027502F" w14:paraId="6AB422FE" w14:textId="77777777" w:rsidTr="007F30B6">
        <w:trPr>
          <w:trHeight w:val="540"/>
          <w:jc w:val="center"/>
        </w:trPr>
        <w:tc>
          <w:tcPr>
            <w:tcW w:w="526" w:type="pct"/>
            <w:vAlign w:val="center"/>
          </w:tcPr>
          <w:p w14:paraId="0FC84DB8" w14:textId="00A33357" w:rsidR="00300651" w:rsidRPr="0027502F" w:rsidRDefault="00300651" w:rsidP="00300651">
            <w:pPr>
              <w:jc w:val="center"/>
              <w:rPr>
                <w:sz w:val="20"/>
                <w:szCs w:val="20"/>
              </w:rPr>
            </w:pPr>
            <w:r w:rsidRPr="0027502F">
              <w:rPr>
                <w:sz w:val="20"/>
                <w:szCs w:val="20"/>
              </w:rPr>
              <w:t>v3.00</w:t>
            </w:r>
          </w:p>
        </w:tc>
        <w:tc>
          <w:tcPr>
            <w:tcW w:w="564" w:type="pct"/>
            <w:vAlign w:val="center"/>
          </w:tcPr>
          <w:p w14:paraId="125A44DE" w14:textId="7E353A6B" w:rsidR="00300651" w:rsidRPr="0027502F" w:rsidRDefault="00300651" w:rsidP="00300651">
            <w:pPr>
              <w:jc w:val="center"/>
              <w:rPr>
                <w:sz w:val="20"/>
                <w:szCs w:val="20"/>
              </w:rPr>
            </w:pPr>
            <w:r w:rsidRPr="0027502F">
              <w:rPr>
                <w:sz w:val="20"/>
                <w:szCs w:val="20"/>
              </w:rPr>
              <w:t>DDNEA-P3-275</w:t>
            </w:r>
          </w:p>
        </w:tc>
        <w:tc>
          <w:tcPr>
            <w:tcW w:w="1833" w:type="pct"/>
            <w:vAlign w:val="center"/>
          </w:tcPr>
          <w:p w14:paraId="2C10B4E4" w14:textId="1ACBC3BC" w:rsidR="00300651" w:rsidRPr="0027502F" w:rsidRDefault="00300651" w:rsidP="00300651">
            <w:pPr>
              <w:jc w:val="left"/>
              <w:rPr>
                <w:sz w:val="20"/>
                <w:szCs w:val="20"/>
              </w:rPr>
            </w:pPr>
            <w:r w:rsidRPr="0027502F">
              <w:rPr>
                <w:bCs/>
                <w:sz w:val="20"/>
                <w:szCs w:val="20"/>
              </w:rPr>
              <w:t>Update the optionality of &lt;Body Record Unique Reference&gt; in Manual Closure messages</w:t>
            </w:r>
          </w:p>
        </w:tc>
        <w:tc>
          <w:tcPr>
            <w:tcW w:w="615" w:type="pct"/>
            <w:vAlign w:val="center"/>
          </w:tcPr>
          <w:p w14:paraId="17F86A2B"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300DB735" w14:textId="6BC8CA52" w:rsidR="00300651" w:rsidRPr="0027502F" w:rsidRDefault="00300651" w:rsidP="00300651">
            <w:pPr>
              <w:jc w:val="center"/>
              <w:rPr>
                <w:sz w:val="20"/>
                <w:szCs w:val="20"/>
              </w:rPr>
            </w:pPr>
            <w:r w:rsidRPr="0027502F">
              <w:rPr>
                <w:sz w:val="20"/>
                <w:szCs w:val="20"/>
              </w:rPr>
              <w:t>Accepted</w:t>
            </w:r>
          </w:p>
        </w:tc>
        <w:tc>
          <w:tcPr>
            <w:tcW w:w="784" w:type="pct"/>
            <w:vAlign w:val="center"/>
          </w:tcPr>
          <w:p w14:paraId="193A3FF4" w14:textId="0F0402C1"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6F6B7E18" w14:textId="77777777" w:rsidTr="007F30B6">
        <w:trPr>
          <w:trHeight w:val="540"/>
          <w:jc w:val="center"/>
        </w:trPr>
        <w:tc>
          <w:tcPr>
            <w:tcW w:w="526" w:type="pct"/>
            <w:vAlign w:val="center"/>
          </w:tcPr>
          <w:p w14:paraId="1BAF62B0" w14:textId="3CDE341C" w:rsidR="00300651" w:rsidRPr="0027502F" w:rsidRDefault="00300651" w:rsidP="00300651">
            <w:pPr>
              <w:jc w:val="center"/>
              <w:rPr>
                <w:sz w:val="20"/>
                <w:szCs w:val="20"/>
              </w:rPr>
            </w:pPr>
            <w:r w:rsidRPr="0027502F">
              <w:rPr>
                <w:sz w:val="20"/>
                <w:szCs w:val="20"/>
              </w:rPr>
              <w:lastRenderedPageBreak/>
              <w:t>v3.00</w:t>
            </w:r>
          </w:p>
        </w:tc>
        <w:tc>
          <w:tcPr>
            <w:tcW w:w="564" w:type="pct"/>
            <w:vAlign w:val="center"/>
          </w:tcPr>
          <w:p w14:paraId="3269A971" w14:textId="5B0F1899" w:rsidR="00300651" w:rsidRPr="0027502F" w:rsidRDefault="00300651" w:rsidP="00300651">
            <w:pPr>
              <w:jc w:val="center"/>
              <w:rPr>
                <w:sz w:val="20"/>
                <w:szCs w:val="20"/>
              </w:rPr>
            </w:pPr>
            <w:r w:rsidRPr="0027502F">
              <w:rPr>
                <w:sz w:val="20"/>
                <w:szCs w:val="20"/>
              </w:rPr>
              <w:t>DDNEA-P3-276</w:t>
            </w:r>
          </w:p>
        </w:tc>
        <w:tc>
          <w:tcPr>
            <w:tcW w:w="1833" w:type="pct"/>
            <w:vAlign w:val="center"/>
          </w:tcPr>
          <w:p w14:paraId="1A963409" w14:textId="1620B294" w:rsidR="00300651" w:rsidRPr="0027502F" w:rsidRDefault="00300651" w:rsidP="00300651">
            <w:pPr>
              <w:jc w:val="left"/>
              <w:rPr>
                <w:sz w:val="20"/>
                <w:szCs w:val="20"/>
              </w:rPr>
            </w:pPr>
            <w:r w:rsidRPr="0027502F">
              <w:rPr>
                <w:bCs/>
                <w:sz w:val="20"/>
                <w:szCs w:val="20"/>
              </w:rPr>
              <w:t>Include entry for ‘IE905’ in TC60 and TC64</w:t>
            </w:r>
          </w:p>
        </w:tc>
        <w:tc>
          <w:tcPr>
            <w:tcW w:w="615" w:type="pct"/>
          </w:tcPr>
          <w:p w14:paraId="0F570AE6"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1949D3ED" w14:textId="1106990A" w:rsidR="00300651" w:rsidRPr="0027502F" w:rsidRDefault="00300651" w:rsidP="00300651">
            <w:pPr>
              <w:jc w:val="center"/>
              <w:rPr>
                <w:sz w:val="20"/>
                <w:szCs w:val="20"/>
              </w:rPr>
            </w:pPr>
            <w:r w:rsidRPr="0027502F">
              <w:rPr>
                <w:sz w:val="20"/>
                <w:szCs w:val="20"/>
              </w:rPr>
              <w:t>Accepted</w:t>
            </w:r>
          </w:p>
        </w:tc>
        <w:tc>
          <w:tcPr>
            <w:tcW w:w="784" w:type="pct"/>
            <w:vAlign w:val="center"/>
          </w:tcPr>
          <w:p w14:paraId="4053F1AE" w14:textId="27EA5CBD"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1939AD66" w14:textId="77777777" w:rsidTr="007F30B6">
        <w:trPr>
          <w:trHeight w:val="540"/>
          <w:jc w:val="center"/>
        </w:trPr>
        <w:tc>
          <w:tcPr>
            <w:tcW w:w="526" w:type="pct"/>
            <w:vAlign w:val="center"/>
          </w:tcPr>
          <w:p w14:paraId="09D14F6A" w14:textId="19F89F3D" w:rsidR="00300651" w:rsidRPr="0027502F" w:rsidRDefault="00300651" w:rsidP="00300651">
            <w:pPr>
              <w:jc w:val="center"/>
              <w:rPr>
                <w:sz w:val="20"/>
                <w:szCs w:val="20"/>
              </w:rPr>
            </w:pPr>
            <w:r w:rsidRPr="0027502F">
              <w:rPr>
                <w:sz w:val="20"/>
                <w:szCs w:val="20"/>
              </w:rPr>
              <w:t>v3.00</w:t>
            </w:r>
          </w:p>
        </w:tc>
        <w:tc>
          <w:tcPr>
            <w:tcW w:w="564" w:type="pct"/>
            <w:vAlign w:val="center"/>
          </w:tcPr>
          <w:p w14:paraId="3DE0502D" w14:textId="6D2F9DFD" w:rsidR="00300651" w:rsidRPr="0027502F" w:rsidRDefault="00300651" w:rsidP="00300651">
            <w:pPr>
              <w:jc w:val="center"/>
              <w:rPr>
                <w:sz w:val="20"/>
                <w:szCs w:val="20"/>
              </w:rPr>
            </w:pPr>
            <w:r w:rsidRPr="0027502F">
              <w:rPr>
                <w:sz w:val="20"/>
                <w:szCs w:val="20"/>
              </w:rPr>
              <w:t>DDNEA-P3-277</w:t>
            </w:r>
          </w:p>
        </w:tc>
        <w:tc>
          <w:tcPr>
            <w:tcW w:w="1833" w:type="pct"/>
            <w:vAlign w:val="center"/>
          </w:tcPr>
          <w:p w14:paraId="6170B0CD" w14:textId="7F6FA2D7" w:rsidR="00300651" w:rsidRPr="0027502F" w:rsidRDefault="00300651" w:rsidP="00300651">
            <w:pPr>
              <w:jc w:val="left"/>
              <w:rPr>
                <w:sz w:val="20"/>
                <w:szCs w:val="20"/>
              </w:rPr>
            </w:pPr>
            <w:r w:rsidRPr="0027502F">
              <w:rPr>
                <w:bCs/>
                <w:sz w:val="20"/>
                <w:szCs w:val="20"/>
              </w:rPr>
              <w:t>Include the Manual Closure codelists in TC25</w:t>
            </w:r>
          </w:p>
        </w:tc>
        <w:tc>
          <w:tcPr>
            <w:tcW w:w="615" w:type="pct"/>
            <w:vAlign w:val="center"/>
          </w:tcPr>
          <w:p w14:paraId="3B3B9C3D"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8E59BFC" w14:textId="4529C1D1" w:rsidR="00300651" w:rsidRPr="0027502F" w:rsidRDefault="00300651" w:rsidP="00300651">
            <w:pPr>
              <w:jc w:val="center"/>
              <w:rPr>
                <w:sz w:val="20"/>
                <w:szCs w:val="20"/>
              </w:rPr>
            </w:pPr>
            <w:r w:rsidRPr="0027502F">
              <w:rPr>
                <w:sz w:val="20"/>
                <w:szCs w:val="20"/>
              </w:rPr>
              <w:t>Accepted</w:t>
            </w:r>
          </w:p>
        </w:tc>
        <w:tc>
          <w:tcPr>
            <w:tcW w:w="784" w:type="pct"/>
            <w:vAlign w:val="center"/>
          </w:tcPr>
          <w:p w14:paraId="1B9E0BDC" w14:textId="64F48218"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7AB3A6B2" w14:textId="77777777" w:rsidTr="007F30B6">
        <w:trPr>
          <w:trHeight w:val="540"/>
          <w:jc w:val="center"/>
        </w:trPr>
        <w:tc>
          <w:tcPr>
            <w:tcW w:w="526" w:type="pct"/>
            <w:vAlign w:val="center"/>
          </w:tcPr>
          <w:p w14:paraId="54BDD78D" w14:textId="468CE33C" w:rsidR="00300651" w:rsidRPr="0027502F" w:rsidRDefault="00300651" w:rsidP="00300651">
            <w:pPr>
              <w:jc w:val="center"/>
              <w:rPr>
                <w:sz w:val="20"/>
                <w:szCs w:val="20"/>
              </w:rPr>
            </w:pPr>
            <w:r w:rsidRPr="0027502F">
              <w:rPr>
                <w:sz w:val="20"/>
                <w:szCs w:val="20"/>
              </w:rPr>
              <w:t>v3.00</w:t>
            </w:r>
          </w:p>
        </w:tc>
        <w:tc>
          <w:tcPr>
            <w:tcW w:w="564" w:type="pct"/>
            <w:vAlign w:val="center"/>
          </w:tcPr>
          <w:p w14:paraId="12033097" w14:textId="56CCEF24" w:rsidR="00300651" w:rsidRPr="0027502F" w:rsidRDefault="00300651" w:rsidP="00300651">
            <w:pPr>
              <w:jc w:val="center"/>
              <w:rPr>
                <w:sz w:val="20"/>
                <w:szCs w:val="20"/>
              </w:rPr>
            </w:pPr>
            <w:r w:rsidRPr="0027502F">
              <w:rPr>
                <w:sz w:val="20"/>
                <w:szCs w:val="20"/>
              </w:rPr>
              <w:t>DDNEA-P3-278</w:t>
            </w:r>
          </w:p>
        </w:tc>
        <w:tc>
          <w:tcPr>
            <w:tcW w:w="1833" w:type="pct"/>
            <w:vAlign w:val="center"/>
          </w:tcPr>
          <w:p w14:paraId="1F6BC7B5" w14:textId="78C71274" w:rsidR="00300651" w:rsidRPr="0027502F" w:rsidRDefault="00300651" w:rsidP="00300651">
            <w:pPr>
              <w:jc w:val="left"/>
              <w:rPr>
                <w:sz w:val="20"/>
                <w:szCs w:val="20"/>
              </w:rPr>
            </w:pPr>
            <w:r w:rsidRPr="0027502F">
              <w:rPr>
                <w:bCs/>
                <w:sz w:val="20"/>
                <w:szCs w:val="20"/>
              </w:rPr>
              <w:t>Update the format of ‘Supporting Document Type’ to allow TARIC codes inclusion</w:t>
            </w:r>
          </w:p>
        </w:tc>
        <w:tc>
          <w:tcPr>
            <w:tcW w:w="615" w:type="pct"/>
            <w:vAlign w:val="center"/>
          </w:tcPr>
          <w:p w14:paraId="04D91CBC"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183011B2" w14:textId="6DFD36B4" w:rsidR="00300651" w:rsidRPr="0027502F" w:rsidRDefault="00300651" w:rsidP="00300651">
            <w:pPr>
              <w:jc w:val="center"/>
              <w:rPr>
                <w:sz w:val="20"/>
                <w:szCs w:val="20"/>
              </w:rPr>
            </w:pPr>
            <w:r w:rsidRPr="0027502F">
              <w:rPr>
                <w:sz w:val="20"/>
                <w:szCs w:val="20"/>
              </w:rPr>
              <w:t>Accepted</w:t>
            </w:r>
          </w:p>
        </w:tc>
        <w:tc>
          <w:tcPr>
            <w:tcW w:w="784" w:type="pct"/>
            <w:vAlign w:val="center"/>
          </w:tcPr>
          <w:p w14:paraId="07239263" w14:textId="132FBED8"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2A66CE4D" w14:textId="77777777" w:rsidTr="007F30B6">
        <w:trPr>
          <w:trHeight w:val="540"/>
          <w:jc w:val="center"/>
        </w:trPr>
        <w:tc>
          <w:tcPr>
            <w:tcW w:w="526" w:type="pct"/>
            <w:vAlign w:val="center"/>
          </w:tcPr>
          <w:p w14:paraId="7F05288E" w14:textId="3B5E33CE" w:rsidR="00300651" w:rsidRPr="0027502F" w:rsidRDefault="00300651" w:rsidP="00300651">
            <w:pPr>
              <w:jc w:val="center"/>
              <w:rPr>
                <w:sz w:val="20"/>
                <w:szCs w:val="20"/>
              </w:rPr>
            </w:pPr>
            <w:r w:rsidRPr="0027502F">
              <w:rPr>
                <w:sz w:val="20"/>
                <w:szCs w:val="20"/>
              </w:rPr>
              <w:t>v3.00</w:t>
            </w:r>
          </w:p>
        </w:tc>
        <w:tc>
          <w:tcPr>
            <w:tcW w:w="564" w:type="pct"/>
            <w:vAlign w:val="center"/>
          </w:tcPr>
          <w:p w14:paraId="03F1C7DA" w14:textId="0F147066" w:rsidR="00300651" w:rsidRPr="0027502F" w:rsidRDefault="00300651" w:rsidP="00300651">
            <w:pPr>
              <w:jc w:val="center"/>
              <w:rPr>
                <w:sz w:val="20"/>
                <w:szCs w:val="20"/>
              </w:rPr>
            </w:pPr>
            <w:r w:rsidRPr="0027502F">
              <w:rPr>
                <w:sz w:val="20"/>
                <w:szCs w:val="20"/>
              </w:rPr>
              <w:t>DDNEA-P4-280</w:t>
            </w:r>
          </w:p>
        </w:tc>
        <w:tc>
          <w:tcPr>
            <w:tcW w:w="1833" w:type="pct"/>
            <w:vAlign w:val="center"/>
          </w:tcPr>
          <w:p w14:paraId="6D8C97D6" w14:textId="28E543BC" w:rsidR="00300651" w:rsidRPr="0027502F" w:rsidRDefault="00300651" w:rsidP="00300651">
            <w:pPr>
              <w:jc w:val="left"/>
              <w:rPr>
                <w:sz w:val="20"/>
                <w:szCs w:val="20"/>
              </w:rPr>
            </w:pPr>
            <w:r w:rsidRPr="0027502F">
              <w:rPr>
                <w:sz w:val="20"/>
                <w:szCs w:val="20"/>
              </w:rPr>
              <w:t>Applicability of ‘C095’ on the IE880 message</w:t>
            </w:r>
          </w:p>
        </w:tc>
        <w:tc>
          <w:tcPr>
            <w:tcW w:w="615" w:type="pct"/>
            <w:vAlign w:val="center"/>
          </w:tcPr>
          <w:p w14:paraId="45A9DBF0"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20674EF2" w14:textId="7E5DB330" w:rsidR="00300651" w:rsidRPr="0027502F" w:rsidRDefault="00300651" w:rsidP="00300651">
            <w:pPr>
              <w:jc w:val="center"/>
              <w:rPr>
                <w:sz w:val="20"/>
                <w:szCs w:val="20"/>
              </w:rPr>
            </w:pPr>
            <w:r w:rsidRPr="0027502F">
              <w:rPr>
                <w:sz w:val="20"/>
                <w:szCs w:val="20"/>
              </w:rPr>
              <w:t>Accepted</w:t>
            </w:r>
          </w:p>
        </w:tc>
        <w:tc>
          <w:tcPr>
            <w:tcW w:w="784" w:type="pct"/>
            <w:vAlign w:val="center"/>
          </w:tcPr>
          <w:p w14:paraId="364C5BB4" w14:textId="29B91C11"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2CFFE41B" w14:textId="77777777" w:rsidTr="007F30B6">
        <w:trPr>
          <w:trHeight w:val="540"/>
          <w:jc w:val="center"/>
        </w:trPr>
        <w:tc>
          <w:tcPr>
            <w:tcW w:w="526" w:type="pct"/>
            <w:vAlign w:val="center"/>
          </w:tcPr>
          <w:p w14:paraId="45052582" w14:textId="2E34B32A" w:rsidR="00300651" w:rsidRPr="0027502F" w:rsidRDefault="00300651" w:rsidP="00300651">
            <w:pPr>
              <w:jc w:val="center"/>
              <w:rPr>
                <w:sz w:val="20"/>
                <w:szCs w:val="20"/>
              </w:rPr>
            </w:pPr>
            <w:r w:rsidRPr="0027502F">
              <w:rPr>
                <w:sz w:val="20"/>
                <w:szCs w:val="20"/>
              </w:rPr>
              <w:t>v3.00</w:t>
            </w:r>
          </w:p>
        </w:tc>
        <w:tc>
          <w:tcPr>
            <w:tcW w:w="564" w:type="pct"/>
            <w:vAlign w:val="center"/>
          </w:tcPr>
          <w:p w14:paraId="717CB547" w14:textId="10C3DC34" w:rsidR="00300651" w:rsidRPr="0027502F" w:rsidRDefault="00300651" w:rsidP="00300651">
            <w:pPr>
              <w:jc w:val="center"/>
              <w:rPr>
                <w:sz w:val="20"/>
                <w:szCs w:val="20"/>
              </w:rPr>
            </w:pPr>
            <w:r w:rsidRPr="0027502F">
              <w:rPr>
                <w:sz w:val="20"/>
                <w:szCs w:val="20"/>
              </w:rPr>
              <w:t>DDNEA-P4-281</w:t>
            </w:r>
          </w:p>
        </w:tc>
        <w:tc>
          <w:tcPr>
            <w:tcW w:w="1833" w:type="pct"/>
            <w:vAlign w:val="center"/>
          </w:tcPr>
          <w:p w14:paraId="584368D1" w14:textId="785D394F" w:rsidR="00300651" w:rsidRPr="0027502F" w:rsidRDefault="00300651" w:rsidP="00300651">
            <w:pPr>
              <w:jc w:val="left"/>
              <w:rPr>
                <w:sz w:val="20"/>
                <w:szCs w:val="20"/>
              </w:rPr>
            </w:pPr>
            <w:r w:rsidRPr="0027502F">
              <w:rPr>
                <w:sz w:val="20"/>
                <w:szCs w:val="20"/>
              </w:rPr>
              <w:t>Update description of BR024 and BR025</w:t>
            </w:r>
          </w:p>
        </w:tc>
        <w:tc>
          <w:tcPr>
            <w:tcW w:w="615" w:type="pct"/>
            <w:vAlign w:val="center"/>
          </w:tcPr>
          <w:p w14:paraId="2D18F5DD"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319CF441" w14:textId="6BB0266E" w:rsidR="00300651" w:rsidRPr="0027502F" w:rsidRDefault="00300651" w:rsidP="00300651">
            <w:pPr>
              <w:jc w:val="center"/>
              <w:rPr>
                <w:sz w:val="20"/>
                <w:szCs w:val="20"/>
              </w:rPr>
            </w:pPr>
            <w:r w:rsidRPr="0027502F">
              <w:rPr>
                <w:sz w:val="20"/>
                <w:szCs w:val="20"/>
              </w:rPr>
              <w:t>Accepted</w:t>
            </w:r>
          </w:p>
        </w:tc>
        <w:tc>
          <w:tcPr>
            <w:tcW w:w="784" w:type="pct"/>
            <w:vAlign w:val="center"/>
          </w:tcPr>
          <w:p w14:paraId="6D533AB3" w14:textId="3D768979"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3A81BD23" w14:textId="77777777" w:rsidTr="007F30B6">
        <w:trPr>
          <w:trHeight w:val="540"/>
          <w:jc w:val="center"/>
        </w:trPr>
        <w:tc>
          <w:tcPr>
            <w:tcW w:w="526" w:type="pct"/>
            <w:vAlign w:val="center"/>
          </w:tcPr>
          <w:p w14:paraId="6FDEBC0B" w14:textId="0569687D" w:rsidR="00300651" w:rsidRPr="0027502F" w:rsidRDefault="00300651" w:rsidP="00300651">
            <w:pPr>
              <w:jc w:val="center"/>
              <w:rPr>
                <w:sz w:val="20"/>
                <w:szCs w:val="20"/>
              </w:rPr>
            </w:pPr>
            <w:r w:rsidRPr="0027502F">
              <w:rPr>
                <w:sz w:val="20"/>
                <w:szCs w:val="20"/>
              </w:rPr>
              <w:t>v3.00</w:t>
            </w:r>
          </w:p>
        </w:tc>
        <w:tc>
          <w:tcPr>
            <w:tcW w:w="564" w:type="pct"/>
            <w:vAlign w:val="center"/>
          </w:tcPr>
          <w:p w14:paraId="4EE0E2D6" w14:textId="44E37E4C" w:rsidR="00300651" w:rsidRPr="0027502F" w:rsidRDefault="00300651" w:rsidP="00300651">
            <w:pPr>
              <w:jc w:val="center"/>
              <w:rPr>
                <w:sz w:val="20"/>
                <w:szCs w:val="20"/>
              </w:rPr>
            </w:pPr>
            <w:r w:rsidRPr="0027502F">
              <w:rPr>
                <w:sz w:val="20"/>
                <w:szCs w:val="20"/>
              </w:rPr>
              <w:t>DDNEA-P4-282</w:t>
            </w:r>
          </w:p>
        </w:tc>
        <w:tc>
          <w:tcPr>
            <w:tcW w:w="1833" w:type="pct"/>
            <w:vAlign w:val="center"/>
          </w:tcPr>
          <w:p w14:paraId="246B1ADD" w14:textId="2B6C7307" w:rsidR="00300651" w:rsidRPr="0027502F" w:rsidRDefault="00300651" w:rsidP="00300651">
            <w:pPr>
              <w:jc w:val="left"/>
              <w:rPr>
                <w:sz w:val="20"/>
                <w:szCs w:val="20"/>
              </w:rPr>
            </w:pPr>
            <w:r w:rsidRPr="0027502F">
              <w:rPr>
                <w:sz w:val="20"/>
                <w:szCs w:val="20"/>
              </w:rPr>
              <w:t>Documentation update in Manual Closure process description</w:t>
            </w:r>
          </w:p>
        </w:tc>
        <w:tc>
          <w:tcPr>
            <w:tcW w:w="615" w:type="pct"/>
            <w:vAlign w:val="center"/>
          </w:tcPr>
          <w:p w14:paraId="3BF25213"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5A4368CF" w14:textId="5FBF3CAD" w:rsidR="00300651" w:rsidRPr="0027502F" w:rsidRDefault="00300651" w:rsidP="00300651">
            <w:pPr>
              <w:jc w:val="center"/>
              <w:rPr>
                <w:sz w:val="20"/>
                <w:szCs w:val="20"/>
              </w:rPr>
            </w:pPr>
            <w:r w:rsidRPr="0027502F">
              <w:rPr>
                <w:sz w:val="20"/>
                <w:szCs w:val="20"/>
              </w:rPr>
              <w:t>Accepted</w:t>
            </w:r>
          </w:p>
        </w:tc>
        <w:tc>
          <w:tcPr>
            <w:tcW w:w="784" w:type="pct"/>
            <w:vAlign w:val="center"/>
          </w:tcPr>
          <w:p w14:paraId="6718B918" w14:textId="0784C3DF"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496A96FD" w14:textId="77777777" w:rsidTr="007F30B6">
        <w:trPr>
          <w:trHeight w:val="540"/>
          <w:jc w:val="center"/>
        </w:trPr>
        <w:tc>
          <w:tcPr>
            <w:tcW w:w="526" w:type="pct"/>
            <w:vAlign w:val="center"/>
          </w:tcPr>
          <w:p w14:paraId="1E41C561" w14:textId="4C04F6C8" w:rsidR="00300651" w:rsidRPr="0027502F" w:rsidRDefault="00300651" w:rsidP="00300651">
            <w:pPr>
              <w:jc w:val="center"/>
              <w:rPr>
                <w:sz w:val="20"/>
                <w:szCs w:val="20"/>
              </w:rPr>
            </w:pPr>
            <w:r w:rsidRPr="0027502F">
              <w:rPr>
                <w:sz w:val="20"/>
                <w:szCs w:val="20"/>
              </w:rPr>
              <w:t>v3.00</w:t>
            </w:r>
          </w:p>
        </w:tc>
        <w:tc>
          <w:tcPr>
            <w:tcW w:w="564" w:type="pct"/>
            <w:vAlign w:val="center"/>
          </w:tcPr>
          <w:p w14:paraId="5C3DCFA9" w14:textId="6671076B" w:rsidR="00300651" w:rsidRPr="0027502F" w:rsidRDefault="00300651" w:rsidP="00300651">
            <w:pPr>
              <w:jc w:val="center"/>
              <w:rPr>
                <w:sz w:val="20"/>
                <w:szCs w:val="20"/>
              </w:rPr>
            </w:pPr>
            <w:r w:rsidRPr="0027502F">
              <w:rPr>
                <w:sz w:val="20"/>
                <w:szCs w:val="20"/>
              </w:rPr>
              <w:t>DDNEA-P4-283</w:t>
            </w:r>
          </w:p>
        </w:tc>
        <w:tc>
          <w:tcPr>
            <w:tcW w:w="1833" w:type="pct"/>
            <w:vAlign w:val="center"/>
          </w:tcPr>
          <w:p w14:paraId="4A5473CA" w14:textId="7A859999" w:rsidR="00300651" w:rsidRPr="0027502F" w:rsidRDefault="00300651" w:rsidP="00300651">
            <w:pPr>
              <w:jc w:val="left"/>
              <w:rPr>
                <w:sz w:val="20"/>
                <w:szCs w:val="20"/>
              </w:rPr>
            </w:pPr>
            <w:r w:rsidRPr="0027502F">
              <w:rPr>
                <w:sz w:val="20"/>
                <w:szCs w:val="20"/>
              </w:rPr>
              <w:t>There is no reference to any other RFCs.</w:t>
            </w:r>
          </w:p>
        </w:tc>
        <w:tc>
          <w:tcPr>
            <w:tcW w:w="615" w:type="pct"/>
            <w:vAlign w:val="center"/>
          </w:tcPr>
          <w:p w14:paraId="24EAEDB7"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63AE5D72" w14:textId="46879648" w:rsidR="00300651" w:rsidRPr="0027502F" w:rsidRDefault="00300651" w:rsidP="00300651">
            <w:pPr>
              <w:jc w:val="center"/>
              <w:rPr>
                <w:sz w:val="20"/>
                <w:szCs w:val="20"/>
              </w:rPr>
            </w:pPr>
            <w:r w:rsidRPr="0027502F">
              <w:rPr>
                <w:sz w:val="20"/>
                <w:szCs w:val="20"/>
              </w:rPr>
              <w:t>Accepted</w:t>
            </w:r>
          </w:p>
        </w:tc>
        <w:tc>
          <w:tcPr>
            <w:tcW w:w="784" w:type="pct"/>
            <w:vAlign w:val="center"/>
          </w:tcPr>
          <w:p w14:paraId="3343C1B2" w14:textId="0B5AFE7B"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3A6D77B3" w14:textId="77777777" w:rsidTr="007F30B6">
        <w:trPr>
          <w:trHeight w:val="540"/>
          <w:jc w:val="center"/>
        </w:trPr>
        <w:tc>
          <w:tcPr>
            <w:tcW w:w="526" w:type="pct"/>
            <w:vAlign w:val="center"/>
          </w:tcPr>
          <w:p w14:paraId="192F5323" w14:textId="3615C410" w:rsidR="00300651" w:rsidRPr="0027502F" w:rsidRDefault="00300651" w:rsidP="00300651">
            <w:pPr>
              <w:jc w:val="center"/>
              <w:rPr>
                <w:sz w:val="20"/>
                <w:szCs w:val="20"/>
              </w:rPr>
            </w:pPr>
            <w:r w:rsidRPr="0027502F">
              <w:rPr>
                <w:sz w:val="20"/>
                <w:szCs w:val="20"/>
              </w:rPr>
              <w:t>v3.00</w:t>
            </w:r>
          </w:p>
        </w:tc>
        <w:tc>
          <w:tcPr>
            <w:tcW w:w="564" w:type="pct"/>
            <w:vAlign w:val="center"/>
          </w:tcPr>
          <w:p w14:paraId="4795166B" w14:textId="19367D99" w:rsidR="00300651" w:rsidRPr="0027502F" w:rsidRDefault="00300651" w:rsidP="00300651">
            <w:pPr>
              <w:jc w:val="center"/>
              <w:rPr>
                <w:sz w:val="20"/>
                <w:szCs w:val="20"/>
              </w:rPr>
            </w:pPr>
            <w:r w:rsidRPr="0027502F">
              <w:rPr>
                <w:sz w:val="20"/>
                <w:szCs w:val="20"/>
              </w:rPr>
              <w:t>DDNEA-P4-284</w:t>
            </w:r>
          </w:p>
        </w:tc>
        <w:tc>
          <w:tcPr>
            <w:tcW w:w="1833" w:type="pct"/>
            <w:vAlign w:val="center"/>
          </w:tcPr>
          <w:p w14:paraId="3D89E342" w14:textId="72627C6A" w:rsidR="00300651" w:rsidRPr="0027502F" w:rsidRDefault="00300651" w:rsidP="00300651">
            <w:pPr>
              <w:jc w:val="left"/>
              <w:rPr>
                <w:sz w:val="20"/>
                <w:szCs w:val="20"/>
              </w:rPr>
            </w:pPr>
            <w:r w:rsidRPr="0027502F">
              <w:rPr>
                <w:sz w:val="20"/>
                <w:szCs w:val="20"/>
              </w:rPr>
              <w:t>Clarifications on the applicability of rule ‘R251’</w:t>
            </w:r>
          </w:p>
        </w:tc>
        <w:tc>
          <w:tcPr>
            <w:tcW w:w="615" w:type="pct"/>
            <w:vAlign w:val="center"/>
          </w:tcPr>
          <w:p w14:paraId="6DE03364"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4D206A0E" w14:textId="5A9D3567" w:rsidR="00300651" w:rsidRPr="0027502F" w:rsidRDefault="00300651" w:rsidP="00300651">
            <w:pPr>
              <w:jc w:val="center"/>
              <w:rPr>
                <w:sz w:val="20"/>
                <w:szCs w:val="20"/>
              </w:rPr>
            </w:pPr>
            <w:r w:rsidRPr="0027502F">
              <w:rPr>
                <w:sz w:val="20"/>
                <w:szCs w:val="20"/>
              </w:rPr>
              <w:t>Accepted</w:t>
            </w:r>
          </w:p>
        </w:tc>
        <w:tc>
          <w:tcPr>
            <w:tcW w:w="784" w:type="pct"/>
            <w:vAlign w:val="center"/>
          </w:tcPr>
          <w:p w14:paraId="6F91761F" w14:textId="3CE17E90"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288A228D" w14:textId="77777777" w:rsidTr="007F30B6">
        <w:trPr>
          <w:trHeight w:val="540"/>
          <w:jc w:val="center"/>
        </w:trPr>
        <w:tc>
          <w:tcPr>
            <w:tcW w:w="526" w:type="pct"/>
            <w:vAlign w:val="center"/>
          </w:tcPr>
          <w:p w14:paraId="1495F25C" w14:textId="76A9ACC9" w:rsidR="00300651" w:rsidRPr="0027502F" w:rsidRDefault="00300651" w:rsidP="00300651">
            <w:pPr>
              <w:jc w:val="center"/>
              <w:rPr>
                <w:sz w:val="20"/>
                <w:szCs w:val="20"/>
              </w:rPr>
            </w:pPr>
            <w:r w:rsidRPr="0027502F">
              <w:rPr>
                <w:sz w:val="20"/>
                <w:szCs w:val="20"/>
              </w:rPr>
              <w:t>v3.00</w:t>
            </w:r>
          </w:p>
        </w:tc>
        <w:tc>
          <w:tcPr>
            <w:tcW w:w="564" w:type="pct"/>
            <w:vAlign w:val="center"/>
          </w:tcPr>
          <w:p w14:paraId="577F6F37" w14:textId="5A7D155F" w:rsidR="00300651" w:rsidRPr="0027502F" w:rsidRDefault="00300651" w:rsidP="00300651">
            <w:pPr>
              <w:jc w:val="center"/>
              <w:rPr>
                <w:sz w:val="20"/>
                <w:szCs w:val="20"/>
              </w:rPr>
            </w:pPr>
            <w:r w:rsidRPr="0027502F">
              <w:rPr>
                <w:sz w:val="20"/>
                <w:szCs w:val="20"/>
              </w:rPr>
              <w:t>DDNEA-P4-289</w:t>
            </w:r>
          </w:p>
        </w:tc>
        <w:tc>
          <w:tcPr>
            <w:tcW w:w="1833" w:type="pct"/>
            <w:vAlign w:val="center"/>
          </w:tcPr>
          <w:p w14:paraId="4EDA68DF" w14:textId="474BD5D5" w:rsidR="00300651" w:rsidRPr="0027502F" w:rsidRDefault="00300651" w:rsidP="00300651">
            <w:pPr>
              <w:jc w:val="left"/>
              <w:rPr>
                <w:sz w:val="20"/>
                <w:szCs w:val="20"/>
              </w:rPr>
            </w:pPr>
            <w:r w:rsidRPr="0027502F">
              <w:rPr>
                <w:sz w:val="20"/>
                <w:szCs w:val="20"/>
              </w:rPr>
              <w:t>Applicability of Degree Plato</w:t>
            </w:r>
          </w:p>
        </w:tc>
        <w:tc>
          <w:tcPr>
            <w:tcW w:w="615" w:type="pct"/>
            <w:vAlign w:val="center"/>
          </w:tcPr>
          <w:p w14:paraId="2BF60F53"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19B6B49A" w14:textId="5C1683D0" w:rsidR="00300651" w:rsidRPr="0027502F" w:rsidRDefault="00300651" w:rsidP="00300651">
            <w:pPr>
              <w:jc w:val="center"/>
              <w:rPr>
                <w:sz w:val="20"/>
                <w:szCs w:val="20"/>
              </w:rPr>
            </w:pPr>
            <w:r w:rsidRPr="0027502F">
              <w:rPr>
                <w:sz w:val="20"/>
                <w:szCs w:val="20"/>
              </w:rPr>
              <w:t>Accepted</w:t>
            </w:r>
          </w:p>
        </w:tc>
        <w:tc>
          <w:tcPr>
            <w:tcW w:w="784" w:type="pct"/>
            <w:vAlign w:val="center"/>
          </w:tcPr>
          <w:p w14:paraId="113B3C6F" w14:textId="31C137E6"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77CFF773" w14:textId="77777777" w:rsidTr="007F30B6">
        <w:trPr>
          <w:trHeight w:val="540"/>
          <w:jc w:val="center"/>
        </w:trPr>
        <w:tc>
          <w:tcPr>
            <w:tcW w:w="526" w:type="pct"/>
            <w:vAlign w:val="center"/>
          </w:tcPr>
          <w:p w14:paraId="565C45DA" w14:textId="247F2098" w:rsidR="00300651" w:rsidRPr="0027502F" w:rsidRDefault="00300651" w:rsidP="00300651">
            <w:pPr>
              <w:jc w:val="center"/>
              <w:rPr>
                <w:sz w:val="20"/>
                <w:szCs w:val="20"/>
              </w:rPr>
            </w:pPr>
            <w:r w:rsidRPr="0027502F">
              <w:rPr>
                <w:sz w:val="20"/>
                <w:szCs w:val="20"/>
              </w:rPr>
              <w:t>v3.00</w:t>
            </w:r>
          </w:p>
        </w:tc>
        <w:tc>
          <w:tcPr>
            <w:tcW w:w="564" w:type="pct"/>
            <w:vAlign w:val="center"/>
          </w:tcPr>
          <w:p w14:paraId="2CF092BD" w14:textId="0BA9BF99" w:rsidR="00300651" w:rsidRPr="0027502F" w:rsidRDefault="00300651" w:rsidP="00300651">
            <w:pPr>
              <w:jc w:val="center"/>
              <w:rPr>
                <w:sz w:val="20"/>
                <w:szCs w:val="20"/>
              </w:rPr>
            </w:pPr>
            <w:r w:rsidRPr="0027502F">
              <w:rPr>
                <w:sz w:val="20"/>
                <w:szCs w:val="20"/>
              </w:rPr>
              <w:t>DDNEA-P4-292</w:t>
            </w:r>
          </w:p>
        </w:tc>
        <w:tc>
          <w:tcPr>
            <w:tcW w:w="1833" w:type="pct"/>
            <w:vAlign w:val="center"/>
          </w:tcPr>
          <w:p w14:paraId="243A2EA2" w14:textId="00A9199A" w:rsidR="00300651" w:rsidRPr="0027502F" w:rsidRDefault="00300651" w:rsidP="00300651">
            <w:pPr>
              <w:jc w:val="left"/>
              <w:rPr>
                <w:sz w:val="20"/>
                <w:szCs w:val="20"/>
              </w:rPr>
            </w:pPr>
            <w:r w:rsidRPr="0027502F">
              <w:rPr>
                <w:sz w:val="20"/>
                <w:szCs w:val="20"/>
              </w:rPr>
              <w:t>Updates regarding the use of economic operators in ACO requests</w:t>
            </w:r>
          </w:p>
        </w:tc>
        <w:tc>
          <w:tcPr>
            <w:tcW w:w="615" w:type="pct"/>
            <w:vAlign w:val="center"/>
          </w:tcPr>
          <w:p w14:paraId="671BCBC0"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306468DB" w14:textId="66CBA2C5" w:rsidR="00300651" w:rsidRPr="0027502F" w:rsidRDefault="00300651" w:rsidP="00300651">
            <w:pPr>
              <w:jc w:val="center"/>
              <w:rPr>
                <w:sz w:val="20"/>
                <w:szCs w:val="20"/>
              </w:rPr>
            </w:pPr>
            <w:r w:rsidRPr="0027502F">
              <w:rPr>
                <w:sz w:val="20"/>
                <w:szCs w:val="20"/>
              </w:rPr>
              <w:t>Accepted</w:t>
            </w:r>
          </w:p>
        </w:tc>
        <w:tc>
          <w:tcPr>
            <w:tcW w:w="784" w:type="pct"/>
            <w:vAlign w:val="center"/>
          </w:tcPr>
          <w:p w14:paraId="171766D0" w14:textId="5C8A475F"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7A4A0372" w14:textId="77777777" w:rsidTr="007F30B6">
        <w:trPr>
          <w:trHeight w:val="540"/>
          <w:jc w:val="center"/>
        </w:trPr>
        <w:tc>
          <w:tcPr>
            <w:tcW w:w="526" w:type="pct"/>
            <w:vAlign w:val="center"/>
          </w:tcPr>
          <w:p w14:paraId="0054F855" w14:textId="1E6E86A4" w:rsidR="00300651" w:rsidRPr="0027502F" w:rsidRDefault="00300651" w:rsidP="00300651">
            <w:pPr>
              <w:jc w:val="center"/>
              <w:rPr>
                <w:sz w:val="20"/>
                <w:szCs w:val="20"/>
              </w:rPr>
            </w:pPr>
            <w:r w:rsidRPr="0027502F">
              <w:rPr>
                <w:sz w:val="20"/>
                <w:szCs w:val="20"/>
              </w:rPr>
              <w:t>v3.00</w:t>
            </w:r>
          </w:p>
        </w:tc>
        <w:tc>
          <w:tcPr>
            <w:tcW w:w="564" w:type="pct"/>
            <w:vAlign w:val="center"/>
          </w:tcPr>
          <w:p w14:paraId="56C78A9A" w14:textId="0A27FB25" w:rsidR="00300651" w:rsidRPr="0027502F" w:rsidRDefault="00300651" w:rsidP="00300651">
            <w:pPr>
              <w:jc w:val="center"/>
              <w:rPr>
                <w:sz w:val="20"/>
                <w:szCs w:val="20"/>
              </w:rPr>
            </w:pPr>
            <w:r w:rsidRPr="0027502F">
              <w:rPr>
                <w:sz w:val="20"/>
                <w:szCs w:val="20"/>
              </w:rPr>
              <w:t>DDNEA-P4-293</w:t>
            </w:r>
          </w:p>
        </w:tc>
        <w:tc>
          <w:tcPr>
            <w:tcW w:w="1833" w:type="pct"/>
            <w:vAlign w:val="center"/>
          </w:tcPr>
          <w:p w14:paraId="401D18DA" w14:textId="7247C929" w:rsidR="00300651" w:rsidRPr="0027502F" w:rsidRDefault="00300651" w:rsidP="00300651">
            <w:pPr>
              <w:jc w:val="left"/>
              <w:rPr>
                <w:sz w:val="20"/>
                <w:szCs w:val="20"/>
              </w:rPr>
            </w:pPr>
            <w:r w:rsidRPr="0027502F">
              <w:rPr>
                <w:sz w:val="20"/>
                <w:szCs w:val="20"/>
              </w:rPr>
              <w:t>Update naming and format of the &lt;Gross Weight&gt; and &lt;Net Weight&gt; data items</w:t>
            </w:r>
          </w:p>
        </w:tc>
        <w:tc>
          <w:tcPr>
            <w:tcW w:w="615" w:type="pct"/>
            <w:vAlign w:val="center"/>
          </w:tcPr>
          <w:p w14:paraId="374F426E"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6B44AA0" w14:textId="2D304219" w:rsidR="00300651" w:rsidRPr="0027502F" w:rsidRDefault="00300651" w:rsidP="00300651">
            <w:pPr>
              <w:jc w:val="center"/>
              <w:rPr>
                <w:sz w:val="20"/>
                <w:szCs w:val="20"/>
              </w:rPr>
            </w:pPr>
            <w:r w:rsidRPr="0027502F">
              <w:rPr>
                <w:sz w:val="20"/>
                <w:szCs w:val="20"/>
              </w:rPr>
              <w:t>Accepted</w:t>
            </w:r>
          </w:p>
        </w:tc>
        <w:tc>
          <w:tcPr>
            <w:tcW w:w="784" w:type="pct"/>
            <w:vAlign w:val="center"/>
          </w:tcPr>
          <w:p w14:paraId="7D9FE611" w14:textId="3FE0F90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046696F5" w14:textId="77777777" w:rsidTr="007F30B6">
        <w:trPr>
          <w:trHeight w:val="540"/>
          <w:jc w:val="center"/>
        </w:trPr>
        <w:tc>
          <w:tcPr>
            <w:tcW w:w="526" w:type="pct"/>
            <w:vAlign w:val="center"/>
          </w:tcPr>
          <w:p w14:paraId="04733490" w14:textId="12CDC906" w:rsidR="00300651" w:rsidRPr="0027502F" w:rsidRDefault="00300651" w:rsidP="00300651">
            <w:pPr>
              <w:jc w:val="center"/>
              <w:rPr>
                <w:sz w:val="20"/>
                <w:szCs w:val="20"/>
              </w:rPr>
            </w:pPr>
            <w:r w:rsidRPr="0027502F">
              <w:rPr>
                <w:sz w:val="20"/>
                <w:szCs w:val="20"/>
              </w:rPr>
              <w:t>v3.00</w:t>
            </w:r>
          </w:p>
        </w:tc>
        <w:tc>
          <w:tcPr>
            <w:tcW w:w="564" w:type="pct"/>
            <w:vAlign w:val="center"/>
          </w:tcPr>
          <w:p w14:paraId="52B42D70" w14:textId="3ADA7483" w:rsidR="00300651" w:rsidRPr="0027502F" w:rsidRDefault="00300651" w:rsidP="00300651">
            <w:pPr>
              <w:jc w:val="center"/>
              <w:rPr>
                <w:sz w:val="20"/>
                <w:szCs w:val="20"/>
              </w:rPr>
            </w:pPr>
            <w:r w:rsidRPr="0027502F">
              <w:rPr>
                <w:sz w:val="20"/>
                <w:szCs w:val="20"/>
              </w:rPr>
              <w:t>DDNEA-P4-294</w:t>
            </w:r>
          </w:p>
        </w:tc>
        <w:tc>
          <w:tcPr>
            <w:tcW w:w="1833" w:type="pct"/>
            <w:vAlign w:val="center"/>
          </w:tcPr>
          <w:p w14:paraId="653FF335" w14:textId="46FD2E25" w:rsidR="00300651" w:rsidRPr="0027502F" w:rsidRDefault="00300651" w:rsidP="00300651">
            <w:pPr>
              <w:jc w:val="left"/>
              <w:rPr>
                <w:sz w:val="20"/>
                <w:szCs w:val="20"/>
              </w:rPr>
            </w:pPr>
            <w:r w:rsidRPr="0027502F">
              <w:rPr>
                <w:sz w:val="20"/>
                <w:szCs w:val="20"/>
              </w:rPr>
              <w:t>Clarifications regarding the expected Quantity for e-ADs created after the rejection of consignments</w:t>
            </w:r>
          </w:p>
        </w:tc>
        <w:tc>
          <w:tcPr>
            <w:tcW w:w="615" w:type="pct"/>
            <w:vAlign w:val="center"/>
          </w:tcPr>
          <w:p w14:paraId="61622A11"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0DF4CB02" w14:textId="2F648D74" w:rsidR="00300651" w:rsidRPr="0027502F" w:rsidRDefault="00300651" w:rsidP="00300651">
            <w:pPr>
              <w:jc w:val="center"/>
              <w:rPr>
                <w:sz w:val="20"/>
                <w:szCs w:val="20"/>
              </w:rPr>
            </w:pPr>
            <w:r w:rsidRPr="0027502F">
              <w:rPr>
                <w:sz w:val="20"/>
                <w:szCs w:val="20"/>
              </w:rPr>
              <w:t>Accepted</w:t>
            </w:r>
          </w:p>
        </w:tc>
        <w:tc>
          <w:tcPr>
            <w:tcW w:w="784" w:type="pct"/>
            <w:vAlign w:val="center"/>
          </w:tcPr>
          <w:p w14:paraId="031CD6BC" w14:textId="34BE6280"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5C7F225F" w14:textId="77777777" w:rsidTr="007F30B6">
        <w:trPr>
          <w:trHeight w:val="540"/>
          <w:jc w:val="center"/>
        </w:trPr>
        <w:tc>
          <w:tcPr>
            <w:tcW w:w="526" w:type="pct"/>
            <w:vAlign w:val="center"/>
          </w:tcPr>
          <w:p w14:paraId="6EB9F25F" w14:textId="1E9BA3FC" w:rsidR="00300651" w:rsidRPr="0027502F" w:rsidRDefault="00300651" w:rsidP="00300651">
            <w:pPr>
              <w:jc w:val="center"/>
              <w:rPr>
                <w:sz w:val="20"/>
                <w:szCs w:val="20"/>
              </w:rPr>
            </w:pPr>
            <w:r w:rsidRPr="0027502F">
              <w:rPr>
                <w:sz w:val="20"/>
                <w:szCs w:val="20"/>
              </w:rPr>
              <w:t>v3.00</w:t>
            </w:r>
          </w:p>
        </w:tc>
        <w:tc>
          <w:tcPr>
            <w:tcW w:w="564" w:type="pct"/>
            <w:vAlign w:val="center"/>
          </w:tcPr>
          <w:p w14:paraId="6E940E47" w14:textId="69B496A9" w:rsidR="00300651" w:rsidRPr="0027502F" w:rsidRDefault="00300651" w:rsidP="00300651">
            <w:pPr>
              <w:jc w:val="center"/>
              <w:rPr>
                <w:sz w:val="20"/>
                <w:szCs w:val="20"/>
              </w:rPr>
            </w:pPr>
            <w:r w:rsidRPr="0027502F">
              <w:rPr>
                <w:sz w:val="20"/>
                <w:szCs w:val="20"/>
              </w:rPr>
              <w:t>DDNEA-P4-295</w:t>
            </w:r>
          </w:p>
        </w:tc>
        <w:tc>
          <w:tcPr>
            <w:tcW w:w="1833" w:type="pct"/>
            <w:vAlign w:val="center"/>
          </w:tcPr>
          <w:p w14:paraId="40F49A60" w14:textId="79E01762" w:rsidR="00300651" w:rsidRPr="0027502F" w:rsidRDefault="00300651" w:rsidP="00300651">
            <w:pPr>
              <w:jc w:val="left"/>
              <w:rPr>
                <w:sz w:val="20"/>
                <w:szCs w:val="20"/>
              </w:rPr>
            </w:pPr>
            <w:r w:rsidRPr="0027502F">
              <w:rPr>
                <w:sz w:val="20"/>
                <w:szCs w:val="20"/>
              </w:rPr>
              <w:t>Clarifications regarding the Explanation on Delay for Delivery process</w:t>
            </w:r>
          </w:p>
        </w:tc>
        <w:tc>
          <w:tcPr>
            <w:tcW w:w="615" w:type="pct"/>
            <w:vAlign w:val="center"/>
          </w:tcPr>
          <w:p w14:paraId="02D333F7"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B7D2B19" w14:textId="3F9362D9" w:rsidR="00300651" w:rsidRPr="0027502F" w:rsidRDefault="00300651" w:rsidP="00300651">
            <w:pPr>
              <w:jc w:val="center"/>
              <w:rPr>
                <w:sz w:val="20"/>
                <w:szCs w:val="20"/>
              </w:rPr>
            </w:pPr>
            <w:r w:rsidRPr="0027502F">
              <w:rPr>
                <w:sz w:val="20"/>
                <w:szCs w:val="20"/>
              </w:rPr>
              <w:t>Accepted</w:t>
            </w:r>
          </w:p>
        </w:tc>
        <w:tc>
          <w:tcPr>
            <w:tcW w:w="784" w:type="pct"/>
            <w:vAlign w:val="center"/>
          </w:tcPr>
          <w:p w14:paraId="0BEB49E9" w14:textId="06D5A3FE"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4417DEB8" w14:textId="77777777" w:rsidTr="007F30B6">
        <w:trPr>
          <w:trHeight w:val="540"/>
          <w:jc w:val="center"/>
        </w:trPr>
        <w:tc>
          <w:tcPr>
            <w:tcW w:w="526" w:type="pct"/>
            <w:vAlign w:val="center"/>
          </w:tcPr>
          <w:p w14:paraId="14566F3B" w14:textId="0B42B80E" w:rsidR="00300651" w:rsidRPr="0027502F" w:rsidRDefault="00300651" w:rsidP="00300651">
            <w:pPr>
              <w:jc w:val="center"/>
              <w:rPr>
                <w:sz w:val="20"/>
                <w:szCs w:val="20"/>
              </w:rPr>
            </w:pPr>
            <w:r w:rsidRPr="0027502F">
              <w:rPr>
                <w:sz w:val="20"/>
                <w:szCs w:val="20"/>
              </w:rPr>
              <w:lastRenderedPageBreak/>
              <w:t>v3.00</w:t>
            </w:r>
          </w:p>
        </w:tc>
        <w:tc>
          <w:tcPr>
            <w:tcW w:w="564" w:type="pct"/>
            <w:vAlign w:val="center"/>
          </w:tcPr>
          <w:p w14:paraId="52F5E04E" w14:textId="5004BFC3" w:rsidR="00300651" w:rsidRPr="0027502F" w:rsidRDefault="00300651" w:rsidP="00300651">
            <w:pPr>
              <w:jc w:val="center"/>
              <w:rPr>
                <w:sz w:val="20"/>
                <w:szCs w:val="20"/>
              </w:rPr>
            </w:pPr>
            <w:r w:rsidRPr="0027502F">
              <w:rPr>
                <w:sz w:val="20"/>
                <w:szCs w:val="20"/>
              </w:rPr>
              <w:t>DDNEA-P4-296</w:t>
            </w:r>
          </w:p>
        </w:tc>
        <w:tc>
          <w:tcPr>
            <w:tcW w:w="1833" w:type="pct"/>
            <w:vAlign w:val="center"/>
          </w:tcPr>
          <w:p w14:paraId="3DAB012E" w14:textId="24EDF18E" w:rsidR="00300651" w:rsidRPr="0027502F" w:rsidRDefault="00300651" w:rsidP="00300651">
            <w:pPr>
              <w:jc w:val="left"/>
              <w:rPr>
                <w:sz w:val="20"/>
                <w:szCs w:val="20"/>
              </w:rPr>
            </w:pPr>
            <w:r w:rsidRPr="0027502F">
              <w:rPr>
                <w:sz w:val="20"/>
                <w:szCs w:val="20"/>
              </w:rPr>
              <w:t>Update of legal references</w:t>
            </w:r>
          </w:p>
        </w:tc>
        <w:tc>
          <w:tcPr>
            <w:tcW w:w="615" w:type="pct"/>
            <w:vAlign w:val="center"/>
          </w:tcPr>
          <w:p w14:paraId="64590A51"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46ED9FA4" w14:textId="1443F228" w:rsidR="00300651" w:rsidRPr="0027502F" w:rsidRDefault="00300651" w:rsidP="00300651">
            <w:pPr>
              <w:jc w:val="center"/>
              <w:rPr>
                <w:sz w:val="20"/>
                <w:szCs w:val="20"/>
              </w:rPr>
            </w:pPr>
            <w:r w:rsidRPr="0027502F">
              <w:rPr>
                <w:sz w:val="20"/>
                <w:szCs w:val="20"/>
              </w:rPr>
              <w:t>Accepted</w:t>
            </w:r>
          </w:p>
        </w:tc>
        <w:tc>
          <w:tcPr>
            <w:tcW w:w="784" w:type="pct"/>
            <w:vAlign w:val="center"/>
          </w:tcPr>
          <w:p w14:paraId="251224BB" w14:textId="4D00F26F"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6579596C" w14:textId="77777777" w:rsidTr="007F30B6">
        <w:trPr>
          <w:trHeight w:val="540"/>
          <w:jc w:val="center"/>
        </w:trPr>
        <w:tc>
          <w:tcPr>
            <w:tcW w:w="526" w:type="pct"/>
            <w:vAlign w:val="center"/>
          </w:tcPr>
          <w:p w14:paraId="62C808F1" w14:textId="04BFA612" w:rsidR="00300651" w:rsidRPr="0027502F" w:rsidRDefault="00300651" w:rsidP="00300651">
            <w:pPr>
              <w:jc w:val="center"/>
              <w:rPr>
                <w:sz w:val="20"/>
                <w:szCs w:val="20"/>
              </w:rPr>
            </w:pPr>
            <w:r w:rsidRPr="0027502F">
              <w:rPr>
                <w:sz w:val="20"/>
                <w:szCs w:val="20"/>
              </w:rPr>
              <w:t>v3.00</w:t>
            </w:r>
          </w:p>
        </w:tc>
        <w:tc>
          <w:tcPr>
            <w:tcW w:w="564" w:type="pct"/>
            <w:vAlign w:val="center"/>
          </w:tcPr>
          <w:p w14:paraId="2F0BE60F" w14:textId="613D8B08" w:rsidR="00300651" w:rsidRPr="0027502F" w:rsidRDefault="00300651" w:rsidP="00300651">
            <w:pPr>
              <w:jc w:val="center"/>
              <w:rPr>
                <w:sz w:val="20"/>
                <w:szCs w:val="20"/>
              </w:rPr>
            </w:pPr>
            <w:r w:rsidRPr="0027502F">
              <w:rPr>
                <w:sz w:val="20"/>
                <w:szCs w:val="20"/>
              </w:rPr>
              <w:t>DDNEA-P4-297</w:t>
            </w:r>
          </w:p>
        </w:tc>
        <w:tc>
          <w:tcPr>
            <w:tcW w:w="1833" w:type="pct"/>
            <w:vAlign w:val="center"/>
          </w:tcPr>
          <w:p w14:paraId="7685A57D" w14:textId="57589E3D" w:rsidR="00300651" w:rsidRPr="0027502F" w:rsidRDefault="00300651" w:rsidP="00300651">
            <w:pPr>
              <w:jc w:val="left"/>
              <w:rPr>
                <w:sz w:val="20"/>
                <w:szCs w:val="20"/>
              </w:rPr>
            </w:pPr>
            <w:r w:rsidRPr="0027502F">
              <w:rPr>
                <w:sz w:val="20"/>
                <w:szCs w:val="20"/>
              </w:rPr>
              <w:t>Removal of ‘TA’ references</w:t>
            </w:r>
          </w:p>
        </w:tc>
        <w:tc>
          <w:tcPr>
            <w:tcW w:w="615" w:type="pct"/>
            <w:vAlign w:val="center"/>
          </w:tcPr>
          <w:p w14:paraId="002A96AA"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CE29ABF" w14:textId="0DAD9B69" w:rsidR="00300651" w:rsidRPr="0027502F" w:rsidRDefault="00300651" w:rsidP="00300651">
            <w:pPr>
              <w:jc w:val="center"/>
              <w:rPr>
                <w:sz w:val="20"/>
                <w:szCs w:val="20"/>
              </w:rPr>
            </w:pPr>
            <w:r w:rsidRPr="0027502F">
              <w:rPr>
                <w:sz w:val="20"/>
                <w:szCs w:val="20"/>
              </w:rPr>
              <w:t>Accepted</w:t>
            </w:r>
          </w:p>
        </w:tc>
        <w:tc>
          <w:tcPr>
            <w:tcW w:w="784" w:type="pct"/>
            <w:vAlign w:val="center"/>
          </w:tcPr>
          <w:p w14:paraId="1C578AED" w14:textId="386157C7" w:rsidR="00300651" w:rsidRPr="0027502F" w:rsidRDefault="00CB61C6" w:rsidP="00300651">
            <w:pPr>
              <w:jc w:val="center"/>
              <w:rPr>
                <w:sz w:val="20"/>
                <w:szCs w:val="20"/>
              </w:rPr>
            </w:pPr>
            <w:r w:rsidRPr="0027502F">
              <w:rPr>
                <w:sz w:val="20"/>
                <w:szCs w:val="20"/>
              </w:rPr>
              <w:t>07/05/2021</w:t>
            </w:r>
            <w:r w:rsidRPr="0027502F" w:rsidDel="00CB61C6">
              <w:rPr>
                <w:sz w:val="20"/>
                <w:szCs w:val="20"/>
              </w:rPr>
              <w:t xml:space="preserve"> </w:t>
            </w:r>
          </w:p>
        </w:tc>
      </w:tr>
      <w:tr w:rsidR="00300651" w:rsidRPr="0027502F" w14:paraId="67D6C831" w14:textId="77777777" w:rsidTr="007F30B6">
        <w:trPr>
          <w:trHeight w:val="540"/>
          <w:jc w:val="center"/>
        </w:trPr>
        <w:tc>
          <w:tcPr>
            <w:tcW w:w="526" w:type="pct"/>
            <w:vAlign w:val="center"/>
          </w:tcPr>
          <w:p w14:paraId="7B686E54" w14:textId="4D6031A3" w:rsidR="00300651" w:rsidRPr="0027502F" w:rsidRDefault="00300651" w:rsidP="00300651">
            <w:pPr>
              <w:jc w:val="center"/>
              <w:rPr>
                <w:sz w:val="20"/>
                <w:szCs w:val="20"/>
              </w:rPr>
            </w:pPr>
            <w:r w:rsidRPr="0027502F">
              <w:rPr>
                <w:sz w:val="20"/>
                <w:szCs w:val="20"/>
              </w:rPr>
              <w:t>v3.00</w:t>
            </w:r>
          </w:p>
        </w:tc>
        <w:tc>
          <w:tcPr>
            <w:tcW w:w="564" w:type="pct"/>
            <w:vAlign w:val="center"/>
          </w:tcPr>
          <w:p w14:paraId="705D9482" w14:textId="110BA107" w:rsidR="00300651" w:rsidRPr="0027502F" w:rsidRDefault="00300651" w:rsidP="00300651">
            <w:pPr>
              <w:jc w:val="center"/>
              <w:rPr>
                <w:sz w:val="20"/>
                <w:szCs w:val="20"/>
              </w:rPr>
            </w:pPr>
            <w:r w:rsidRPr="0027502F">
              <w:rPr>
                <w:sz w:val="20"/>
                <w:szCs w:val="20"/>
              </w:rPr>
              <w:t>DDNEA-P4-298</w:t>
            </w:r>
          </w:p>
        </w:tc>
        <w:tc>
          <w:tcPr>
            <w:tcW w:w="1833" w:type="pct"/>
            <w:vAlign w:val="center"/>
          </w:tcPr>
          <w:p w14:paraId="51173324" w14:textId="7DBB7933" w:rsidR="00300651" w:rsidRPr="0027502F" w:rsidRDefault="00300651" w:rsidP="00300651">
            <w:pPr>
              <w:jc w:val="left"/>
              <w:rPr>
                <w:sz w:val="20"/>
                <w:szCs w:val="20"/>
              </w:rPr>
            </w:pPr>
            <w:r w:rsidRPr="0027502F">
              <w:rPr>
                <w:sz w:val="20"/>
                <w:szCs w:val="20"/>
              </w:rPr>
              <w:t>Clarifications regarding the structure of the IE917 message</w:t>
            </w:r>
          </w:p>
        </w:tc>
        <w:tc>
          <w:tcPr>
            <w:tcW w:w="615" w:type="pct"/>
            <w:vAlign w:val="center"/>
          </w:tcPr>
          <w:p w14:paraId="0211C5EC"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EE29A0A" w14:textId="582FCB6F" w:rsidR="00300651" w:rsidRPr="0027502F" w:rsidRDefault="00300651" w:rsidP="00300651">
            <w:pPr>
              <w:jc w:val="center"/>
              <w:rPr>
                <w:sz w:val="20"/>
                <w:szCs w:val="20"/>
              </w:rPr>
            </w:pPr>
            <w:r w:rsidRPr="0027502F">
              <w:rPr>
                <w:sz w:val="20"/>
                <w:szCs w:val="20"/>
              </w:rPr>
              <w:t>Accepted</w:t>
            </w:r>
          </w:p>
        </w:tc>
        <w:tc>
          <w:tcPr>
            <w:tcW w:w="784" w:type="pct"/>
            <w:vAlign w:val="center"/>
          </w:tcPr>
          <w:p w14:paraId="563C7163" w14:textId="097143C4"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191FE89E" w14:textId="77777777" w:rsidTr="007F30B6">
        <w:trPr>
          <w:trHeight w:val="540"/>
          <w:jc w:val="center"/>
        </w:trPr>
        <w:tc>
          <w:tcPr>
            <w:tcW w:w="526" w:type="pct"/>
            <w:vAlign w:val="center"/>
          </w:tcPr>
          <w:p w14:paraId="35CAE8DA" w14:textId="56B14DE8" w:rsidR="00300651" w:rsidRPr="0027502F" w:rsidRDefault="00300651" w:rsidP="00300651">
            <w:pPr>
              <w:jc w:val="center"/>
              <w:rPr>
                <w:sz w:val="20"/>
                <w:szCs w:val="20"/>
              </w:rPr>
            </w:pPr>
            <w:r w:rsidRPr="0027502F">
              <w:rPr>
                <w:sz w:val="20"/>
                <w:szCs w:val="20"/>
              </w:rPr>
              <w:t>v3.00</w:t>
            </w:r>
          </w:p>
        </w:tc>
        <w:tc>
          <w:tcPr>
            <w:tcW w:w="564" w:type="pct"/>
            <w:vAlign w:val="center"/>
          </w:tcPr>
          <w:p w14:paraId="4453BFFF" w14:textId="062D4B55" w:rsidR="00300651" w:rsidRPr="0027502F" w:rsidRDefault="00300651" w:rsidP="00300651">
            <w:pPr>
              <w:jc w:val="center"/>
              <w:rPr>
                <w:sz w:val="20"/>
                <w:szCs w:val="20"/>
              </w:rPr>
            </w:pPr>
            <w:r w:rsidRPr="0027502F">
              <w:rPr>
                <w:sz w:val="20"/>
                <w:szCs w:val="20"/>
              </w:rPr>
              <w:t>DDNEA-P4-299</w:t>
            </w:r>
          </w:p>
        </w:tc>
        <w:tc>
          <w:tcPr>
            <w:tcW w:w="1833" w:type="pct"/>
            <w:vAlign w:val="center"/>
          </w:tcPr>
          <w:p w14:paraId="5BF97A71" w14:textId="1C25A113" w:rsidR="00300651" w:rsidRPr="0027502F" w:rsidRDefault="00300651" w:rsidP="00300651">
            <w:pPr>
              <w:jc w:val="left"/>
              <w:rPr>
                <w:sz w:val="20"/>
                <w:szCs w:val="20"/>
              </w:rPr>
            </w:pPr>
            <w:r w:rsidRPr="0027502F">
              <w:rPr>
                <w:sz w:val="20"/>
                <w:szCs w:val="20"/>
              </w:rPr>
              <w:t>Computerisation of Duty Paid B2B</w:t>
            </w:r>
          </w:p>
        </w:tc>
        <w:tc>
          <w:tcPr>
            <w:tcW w:w="615" w:type="pct"/>
            <w:vAlign w:val="center"/>
          </w:tcPr>
          <w:p w14:paraId="0CDB34F8"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508BC17E" w14:textId="3C9C3552" w:rsidR="00300651" w:rsidRPr="0027502F" w:rsidRDefault="00300651" w:rsidP="00300651">
            <w:pPr>
              <w:jc w:val="center"/>
              <w:rPr>
                <w:sz w:val="20"/>
                <w:szCs w:val="20"/>
              </w:rPr>
            </w:pPr>
            <w:r w:rsidRPr="0027502F">
              <w:rPr>
                <w:sz w:val="20"/>
                <w:szCs w:val="20"/>
              </w:rPr>
              <w:t>Accepted</w:t>
            </w:r>
          </w:p>
        </w:tc>
        <w:tc>
          <w:tcPr>
            <w:tcW w:w="784" w:type="pct"/>
            <w:vAlign w:val="center"/>
          </w:tcPr>
          <w:p w14:paraId="1C8AEFD8" w14:textId="59415AD8"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44033F02" w14:textId="77777777" w:rsidTr="007F30B6">
        <w:trPr>
          <w:trHeight w:val="540"/>
          <w:jc w:val="center"/>
        </w:trPr>
        <w:tc>
          <w:tcPr>
            <w:tcW w:w="526" w:type="pct"/>
            <w:vAlign w:val="center"/>
          </w:tcPr>
          <w:p w14:paraId="782BC33F" w14:textId="7AEB235F" w:rsidR="00300651" w:rsidRPr="0027502F" w:rsidRDefault="00300651" w:rsidP="00300651">
            <w:pPr>
              <w:jc w:val="center"/>
              <w:rPr>
                <w:sz w:val="20"/>
                <w:szCs w:val="20"/>
              </w:rPr>
            </w:pPr>
            <w:r w:rsidRPr="0027502F">
              <w:rPr>
                <w:sz w:val="20"/>
                <w:szCs w:val="20"/>
              </w:rPr>
              <w:t>v3.00</w:t>
            </w:r>
          </w:p>
        </w:tc>
        <w:tc>
          <w:tcPr>
            <w:tcW w:w="564" w:type="pct"/>
            <w:vAlign w:val="center"/>
          </w:tcPr>
          <w:p w14:paraId="41EE3D86" w14:textId="12AFC1CA" w:rsidR="00300651" w:rsidRPr="0027502F" w:rsidRDefault="00300651" w:rsidP="00300651">
            <w:pPr>
              <w:jc w:val="center"/>
              <w:rPr>
                <w:sz w:val="20"/>
                <w:szCs w:val="20"/>
              </w:rPr>
            </w:pPr>
            <w:r w:rsidRPr="0027502F">
              <w:rPr>
                <w:sz w:val="20"/>
                <w:szCs w:val="20"/>
              </w:rPr>
              <w:t>DDNEA-P4-300</w:t>
            </w:r>
          </w:p>
        </w:tc>
        <w:tc>
          <w:tcPr>
            <w:tcW w:w="1833" w:type="pct"/>
            <w:vAlign w:val="center"/>
          </w:tcPr>
          <w:p w14:paraId="6BBB1E69" w14:textId="6AA12001" w:rsidR="00300651" w:rsidRPr="0027502F" w:rsidRDefault="00300651" w:rsidP="00300651">
            <w:pPr>
              <w:jc w:val="left"/>
              <w:rPr>
                <w:sz w:val="20"/>
                <w:szCs w:val="20"/>
              </w:rPr>
            </w:pPr>
            <w:r w:rsidRPr="0027502F">
              <w:rPr>
                <w:sz w:val="20"/>
                <w:szCs w:val="20"/>
              </w:rPr>
              <w:t>Remove references to FESS appendices</w:t>
            </w:r>
          </w:p>
        </w:tc>
        <w:tc>
          <w:tcPr>
            <w:tcW w:w="615" w:type="pct"/>
            <w:vAlign w:val="center"/>
          </w:tcPr>
          <w:p w14:paraId="048A8F18" w14:textId="77777777"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52A04364" w14:textId="4FB65604" w:rsidR="00300651" w:rsidRPr="0027502F" w:rsidRDefault="00300651" w:rsidP="00300651">
            <w:pPr>
              <w:jc w:val="center"/>
              <w:rPr>
                <w:sz w:val="20"/>
                <w:szCs w:val="20"/>
              </w:rPr>
            </w:pPr>
            <w:r w:rsidRPr="0027502F">
              <w:rPr>
                <w:sz w:val="20"/>
                <w:szCs w:val="20"/>
              </w:rPr>
              <w:t>Accepted</w:t>
            </w:r>
          </w:p>
        </w:tc>
        <w:tc>
          <w:tcPr>
            <w:tcW w:w="784" w:type="pct"/>
            <w:vAlign w:val="center"/>
          </w:tcPr>
          <w:p w14:paraId="69462B97" w14:textId="3B46E37D"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7E595E18" w14:textId="77777777" w:rsidTr="007F30B6">
        <w:trPr>
          <w:trHeight w:val="540"/>
          <w:jc w:val="center"/>
        </w:trPr>
        <w:tc>
          <w:tcPr>
            <w:tcW w:w="526" w:type="pct"/>
            <w:vAlign w:val="center"/>
          </w:tcPr>
          <w:p w14:paraId="2AAA6A05" w14:textId="3941F005" w:rsidR="00300651" w:rsidRPr="0027502F" w:rsidRDefault="00300651" w:rsidP="00300651">
            <w:pPr>
              <w:jc w:val="center"/>
              <w:rPr>
                <w:sz w:val="20"/>
                <w:szCs w:val="20"/>
              </w:rPr>
            </w:pPr>
            <w:r w:rsidRPr="0027502F">
              <w:rPr>
                <w:sz w:val="20"/>
                <w:szCs w:val="20"/>
              </w:rPr>
              <w:t>v3.00</w:t>
            </w:r>
          </w:p>
        </w:tc>
        <w:tc>
          <w:tcPr>
            <w:tcW w:w="564" w:type="pct"/>
            <w:vAlign w:val="center"/>
          </w:tcPr>
          <w:p w14:paraId="66B21B34" w14:textId="7BAA27EA" w:rsidR="00300651" w:rsidRPr="0027502F" w:rsidRDefault="00300651" w:rsidP="00300651">
            <w:pPr>
              <w:jc w:val="center"/>
              <w:rPr>
                <w:sz w:val="20"/>
                <w:szCs w:val="20"/>
              </w:rPr>
            </w:pPr>
            <w:r w:rsidRPr="0027502F">
              <w:rPr>
                <w:sz w:val="20"/>
                <w:szCs w:val="20"/>
              </w:rPr>
              <w:t>DDNEA-P4-301</w:t>
            </w:r>
          </w:p>
        </w:tc>
        <w:tc>
          <w:tcPr>
            <w:tcW w:w="1833" w:type="pct"/>
            <w:vAlign w:val="center"/>
          </w:tcPr>
          <w:p w14:paraId="59CA8E7A" w14:textId="4255B8DB" w:rsidR="00300651" w:rsidRPr="0027502F" w:rsidRDefault="00300651" w:rsidP="00300651">
            <w:pPr>
              <w:jc w:val="left"/>
              <w:rPr>
                <w:sz w:val="20"/>
                <w:szCs w:val="20"/>
              </w:rPr>
            </w:pPr>
            <w:r w:rsidRPr="0027502F">
              <w:rPr>
                <w:sz w:val="20"/>
                <w:szCs w:val="20"/>
              </w:rPr>
              <w:t>Deprecation of the IE820 message</w:t>
            </w:r>
          </w:p>
        </w:tc>
        <w:tc>
          <w:tcPr>
            <w:tcW w:w="615" w:type="pct"/>
            <w:vAlign w:val="center"/>
          </w:tcPr>
          <w:p w14:paraId="4AC8D070" w14:textId="718B18B2"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14F124AB" w14:textId="210EBF62" w:rsidR="00300651" w:rsidRPr="0027502F" w:rsidRDefault="00300651" w:rsidP="00300651">
            <w:pPr>
              <w:jc w:val="center"/>
              <w:rPr>
                <w:sz w:val="20"/>
                <w:szCs w:val="20"/>
              </w:rPr>
            </w:pPr>
            <w:r w:rsidRPr="0027502F">
              <w:rPr>
                <w:sz w:val="20"/>
                <w:szCs w:val="20"/>
              </w:rPr>
              <w:t>Accepted</w:t>
            </w:r>
          </w:p>
        </w:tc>
        <w:tc>
          <w:tcPr>
            <w:tcW w:w="784" w:type="pct"/>
            <w:vAlign w:val="center"/>
          </w:tcPr>
          <w:p w14:paraId="02186EA5" w14:textId="29921624"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26BCA0EC" w14:textId="77777777" w:rsidTr="007F30B6">
        <w:trPr>
          <w:trHeight w:val="540"/>
          <w:jc w:val="center"/>
        </w:trPr>
        <w:tc>
          <w:tcPr>
            <w:tcW w:w="526" w:type="pct"/>
            <w:vAlign w:val="center"/>
          </w:tcPr>
          <w:p w14:paraId="457BBABA" w14:textId="242FC152" w:rsidR="00300651" w:rsidRPr="0027502F" w:rsidRDefault="00300651" w:rsidP="00300651">
            <w:pPr>
              <w:jc w:val="center"/>
              <w:rPr>
                <w:sz w:val="20"/>
                <w:szCs w:val="20"/>
              </w:rPr>
            </w:pPr>
            <w:r w:rsidRPr="0027502F">
              <w:rPr>
                <w:sz w:val="20"/>
                <w:szCs w:val="20"/>
              </w:rPr>
              <w:t>v3.00</w:t>
            </w:r>
          </w:p>
        </w:tc>
        <w:tc>
          <w:tcPr>
            <w:tcW w:w="564" w:type="pct"/>
            <w:vAlign w:val="center"/>
          </w:tcPr>
          <w:p w14:paraId="36B753A7" w14:textId="49CA2B6D" w:rsidR="00300651" w:rsidRPr="0027502F" w:rsidRDefault="00300651" w:rsidP="00300651">
            <w:pPr>
              <w:jc w:val="center"/>
              <w:rPr>
                <w:sz w:val="20"/>
                <w:szCs w:val="20"/>
              </w:rPr>
            </w:pPr>
            <w:r w:rsidRPr="0027502F">
              <w:rPr>
                <w:sz w:val="20"/>
                <w:szCs w:val="20"/>
              </w:rPr>
              <w:t>DDNEA-P4-302</w:t>
            </w:r>
          </w:p>
        </w:tc>
        <w:tc>
          <w:tcPr>
            <w:tcW w:w="1833" w:type="pct"/>
            <w:vAlign w:val="center"/>
          </w:tcPr>
          <w:p w14:paraId="3210FE97" w14:textId="6DA17203" w:rsidR="00300651" w:rsidRPr="0027502F" w:rsidRDefault="00300651" w:rsidP="00300651">
            <w:pPr>
              <w:jc w:val="left"/>
              <w:rPr>
                <w:sz w:val="20"/>
                <w:szCs w:val="20"/>
              </w:rPr>
            </w:pPr>
            <w:r w:rsidRPr="0027502F">
              <w:rPr>
                <w:sz w:val="20"/>
                <w:szCs w:val="20"/>
              </w:rPr>
              <w:t>Handling of Timers for manually closed movements</w:t>
            </w:r>
          </w:p>
        </w:tc>
        <w:tc>
          <w:tcPr>
            <w:tcW w:w="615" w:type="pct"/>
            <w:vAlign w:val="center"/>
          </w:tcPr>
          <w:p w14:paraId="5103C74A" w14:textId="003F54B0"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190132F5" w14:textId="4DD0C39B" w:rsidR="00300651" w:rsidRPr="0027502F" w:rsidRDefault="00300651" w:rsidP="00300651">
            <w:pPr>
              <w:jc w:val="center"/>
              <w:rPr>
                <w:sz w:val="20"/>
                <w:szCs w:val="20"/>
              </w:rPr>
            </w:pPr>
            <w:r w:rsidRPr="0027502F">
              <w:rPr>
                <w:sz w:val="20"/>
                <w:szCs w:val="20"/>
              </w:rPr>
              <w:t>Accepted</w:t>
            </w:r>
          </w:p>
        </w:tc>
        <w:tc>
          <w:tcPr>
            <w:tcW w:w="784" w:type="pct"/>
            <w:vAlign w:val="center"/>
          </w:tcPr>
          <w:p w14:paraId="5E0CA902" w14:textId="646833D9"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486CE289" w14:textId="77777777" w:rsidTr="007F30B6">
        <w:trPr>
          <w:trHeight w:val="230"/>
          <w:jc w:val="center"/>
        </w:trPr>
        <w:tc>
          <w:tcPr>
            <w:tcW w:w="526" w:type="pct"/>
            <w:vAlign w:val="center"/>
          </w:tcPr>
          <w:p w14:paraId="2D76467E" w14:textId="5615AD72" w:rsidR="00300651" w:rsidRPr="0027502F" w:rsidRDefault="00300651" w:rsidP="00300651">
            <w:pPr>
              <w:jc w:val="center"/>
              <w:rPr>
                <w:sz w:val="20"/>
                <w:szCs w:val="20"/>
              </w:rPr>
            </w:pPr>
            <w:r w:rsidRPr="0027502F">
              <w:rPr>
                <w:sz w:val="20"/>
                <w:szCs w:val="20"/>
              </w:rPr>
              <w:t>v3.00</w:t>
            </w:r>
          </w:p>
        </w:tc>
        <w:tc>
          <w:tcPr>
            <w:tcW w:w="564" w:type="pct"/>
            <w:vAlign w:val="center"/>
          </w:tcPr>
          <w:p w14:paraId="2D7B1190" w14:textId="6BF0D255" w:rsidR="00300651" w:rsidRPr="0027502F" w:rsidRDefault="00300651" w:rsidP="00300651">
            <w:pPr>
              <w:jc w:val="center"/>
              <w:rPr>
                <w:sz w:val="20"/>
                <w:szCs w:val="20"/>
              </w:rPr>
            </w:pPr>
            <w:r w:rsidRPr="0027502F">
              <w:rPr>
                <w:sz w:val="20"/>
                <w:szCs w:val="20"/>
              </w:rPr>
              <w:t>DDNEA-P4-303</w:t>
            </w:r>
          </w:p>
        </w:tc>
        <w:tc>
          <w:tcPr>
            <w:tcW w:w="1833" w:type="pct"/>
            <w:vAlign w:val="center"/>
          </w:tcPr>
          <w:p w14:paraId="655D8738" w14:textId="659FCFBA" w:rsidR="00300651" w:rsidRPr="0027502F" w:rsidRDefault="00300651" w:rsidP="00300651">
            <w:pPr>
              <w:jc w:val="left"/>
              <w:rPr>
                <w:sz w:val="20"/>
                <w:szCs w:val="20"/>
              </w:rPr>
            </w:pPr>
            <w:r w:rsidRPr="0027502F">
              <w:rPr>
                <w:sz w:val="20"/>
                <w:szCs w:val="20"/>
              </w:rPr>
              <w:t>Modification of figures in DDNEA “X.I.3.3 Queues usage Overview” section</w:t>
            </w:r>
          </w:p>
        </w:tc>
        <w:tc>
          <w:tcPr>
            <w:tcW w:w="615" w:type="pct"/>
            <w:vAlign w:val="center"/>
          </w:tcPr>
          <w:p w14:paraId="50195B3D" w14:textId="18A08655"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77CE2293" w14:textId="5CECE334" w:rsidR="00300651" w:rsidRPr="0027502F" w:rsidRDefault="00300651" w:rsidP="00300651">
            <w:pPr>
              <w:jc w:val="center"/>
              <w:rPr>
                <w:sz w:val="20"/>
                <w:szCs w:val="20"/>
              </w:rPr>
            </w:pPr>
            <w:r w:rsidRPr="0027502F">
              <w:rPr>
                <w:sz w:val="20"/>
                <w:szCs w:val="20"/>
              </w:rPr>
              <w:t>Accepted</w:t>
            </w:r>
          </w:p>
        </w:tc>
        <w:tc>
          <w:tcPr>
            <w:tcW w:w="784" w:type="pct"/>
            <w:vAlign w:val="center"/>
          </w:tcPr>
          <w:p w14:paraId="3A11656D" w14:textId="0C9A04B2"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41D81071" w14:textId="77777777" w:rsidTr="007F30B6">
        <w:trPr>
          <w:trHeight w:val="540"/>
          <w:jc w:val="center"/>
        </w:trPr>
        <w:tc>
          <w:tcPr>
            <w:tcW w:w="526" w:type="pct"/>
            <w:vAlign w:val="center"/>
          </w:tcPr>
          <w:p w14:paraId="143B76BE" w14:textId="14F12BF7" w:rsidR="00300651" w:rsidRPr="0027502F" w:rsidRDefault="00300651" w:rsidP="00300651">
            <w:pPr>
              <w:jc w:val="center"/>
              <w:rPr>
                <w:sz w:val="20"/>
                <w:szCs w:val="20"/>
              </w:rPr>
            </w:pPr>
            <w:r w:rsidRPr="0027502F">
              <w:rPr>
                <w:sz w:val="20"/>
                <w:szCs w:val="20"/>
              </w:rPr>
              <w:t>v3.00</w:t>
            </w:r>
          </w:p>
        </w:tc>
        <w:tc>
          <w:tcPr>
            <w:tcW w:w="564" w:type="pct"/>
            <w:vAlign w:val="center"/>
          </w:tcPr>
          <w:p w14:paraId="484709C0" w14:textId="10C1E9A3" w:rsidR="00300651" w:rsidRPr="0027502F" w:rsidRDefault="00300651" w:rsidP="00300651">
            <w:pPr>
              <w:jc w:val="center"/>
              <w:rPr>
                <w:sz w:val="20"/>
                <w:szCs w:val="20"/>
              </w:rPr>
            </w:pPr>
            <w:r w:rsidRPr="0027502F">
              <w:rPr>
                <w:sz w:val="20"/>
                <w:szCs w:val="20"/>
              </w:rPr>
              <w:t>DDNEA-P4-304</w:t>
            </w:r>
          </w:p>
        </w:tc>
        <w:tc>
          <w:tcPr>
            <w:tcW w:w="1833" w:type="pct"/>
            <w:vAlign w:val="center"/>
          </w:tcPr>
          <w:p w14:paraId="684DE377" w14:textId="3EF10F7A" w:rsidR="00300651" w:rsidRPr="0027502F" w:rsidRDefault="00300651" w:rsidP="00300651">
            <w:pPr>
              <w:jc w:val="left"/>
              <w:rPr>
                <w:sz w:val="20"/>
                <w:szCs w:val="20"/>
              </w:rPr>
            </w:pPr>
            <w:r w:rsidRPr="0027502F">
              <w:rPr>
                <w:sz w:val="20"/>
                <w:szCs w:val="20"/>
              </w:rPr>
              <w:t>Correction in DDNEA “III.VI.2.3.4 e-AD Manual Closure and the e-AD is under the 'Accepted' state at the MSA of Destination” section</w:t>
            </w:r>
          </w:p>
        </w:tc>
        <w:tc>
          <w:tcPr>
            <w:tcW w:w="615" w:type="pct"/>
            <w:vAlign w:val="center"/>
          </w:tcPr>
          <w:p w14:paraId="0F1C2878" w14:textId="614E2CAA"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46494E13" w14:textId="06D53030" w:rsidR="00300651" w:rsidRPr="0027502F" w:rsidRDefault="00300651" w:rsidP="00300651">
            <w:pPr>
              <w:jc w:val="center"/>
              <w:rPr>
                <w:sz w:val="20"/>
                <w:szCs w:val="20"/>
              </w:rPr>
            </w:pPr>
            <w:r w:rsidRPr="0027502F">
              <w:rPr>
                <w:sz w:val="20"/>
                <w:szCs w:val="20"/>
              </w:rPr>
              <w:t>Accepted</w:t>
            </w:r>
          </w:p>
        </w:tc>
        <w:tc>
          <w:tcPr>
            <w:tcW w:w="784" w:type="pct"/>
            <w:vAlign w:val="center"/>
          </w:tcPr>
          <w:p w14:paraId="0544F783" w14:textId="0BB2D39E"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16FA3C4D" w14:textId="77777777" w:rsidTr="007F30B6">
        <w:trPr>
          <w:trHeight w:val="540"/>
          <w:jc w:val="center"/>
        </w:trPr>
        <w:tc>
          <w:tcPr>
            <w:tcW w:w="526" w:type="pct"/>
            <w:vAlign w:val="center"/>
          </w:tcPr>
          <w:p w14:paraId="71B6B9D6" w14:textId="706AE0CB" w:rsidR="00300651" w:rsidRPr="0027502F" w:rsidRDefault="00300651" w:rsidP="00300651">
            <w:pPr>
              <w:jc w:val="center"/>
              <w:rPr>
                <w:sz w:val="20"/>
                <w:szCs w:val="20"/>
              </w:rPr>
            </w:pPr>
            <w:r w:rsidRPr="0027502F">
              <w:rPr>
                <w:sz w:val="20"/>
                <w:szCs w:val="20"/>
              </w:rPr>
              <w:t>v3.00</w:t>
            </w:r>
          </w:p>
        </w:tc>
        <w:tc>
          <w:tcPr>
            <w:tcW w:w="564" w:type="pct"/>
            <w:vAlign w:val="center"/>
          </w:tcPr>
          <w:p w14:paraId="0A0428E7" w14:textId="6E4CFDE2" w:rsidR="00300651" w:rsidRPr="0027502F" w:rsidRDefault="00300651" w:rsidP="00300651">
            <w:pPr>
              <w:jc w:val="center"/>
              <w:rPr>
                <w:sz w:val="20"/>
                <w:szCs w:val="20"/>
              </w:rPr>
            </w:pPr>
            <w:r w:rsidRPr="0027502F">
              <w:rPr>
                <w:sz w:val="20"/>
                <w:szCs w:val="20"/>
              </w:rPr>
              <w:t>DDNEA-P4-305</w:t>
            </w:r>
          </w:p>
        </w:tc>
        <w:tc>
          <w:tcPr>
            <w:tcW w:w="1833" w:type="pct"/>
            <w:vAlign w:val="center"/>
          </w:tcPr>
          <w:p w14:paraId="5CA1D798" w14:textId="651D4264" w:rsidR="00300651" w:rsidRPr="0027502F" w:rsidRDefault="00300651" w:rsidP="00300651">
            <w:pPr>
              <w:jc w:val="left"/>
              <w:rPr>
                <w:sz w:val="20"/>
                <w:szCs w:val="20"/>
              </w:rPr>
            </w:pPr>
            <w:r w:rsidRPr="0027502F">
              <w:rPr>
                <w:sz w:val="20"/>
                <w:szCs w:val="20"/>
              </w:rPr>
              <w:t>SEED compliance with GDPR/Rev2</w:t>
            </w:r>
          </w:p>
        </w:tc>
        <w:tc>
          <w:tcPr>
            <w:tcW w:w="615" w:type="pct"/>
            <w:vAlign w:val="center"/>
          </w:tcPr>
          <w:p w14:paraId="47D8CC78" w14:textId="1A337452"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6328E0CC" w14:textId="43022C48" w:rsidR="00300651" w:rsidRPr="0027502F" w:rsidRDefault="00300651" w:rsidP="00300651">
            <w:pPr>
              <w:jc w:val="center"/>
              <w:rPr>
                <w:sz w:val="20"/>
                <w:szCs w:val="20"/>
              </w:rPr>
            </w:pPr>
            <w:r w:rsidRPr="0027502F">
              <w:rPr>
                <w:sz w:val="20"/>
                <w:szCs w:val="20"/>
              </w:rPr>
              <w:t>Accepted</w:t>
            </w:r>
          </w:p>
        </w:tc>
        <w:tc>
          <w:tcPr>
            <w:tcW w:w="784" w:type="pct"/>
            <w:vAlign w:val="center"/>
          </w:tcPr>
          <w:p w14:paraId="3244DDB5" w14:textId="666D1BA7" w:rsidR="00300651" w:rsidRPr="0027502F" w:rsidDel="005C7E1E"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300651" w:rsidRPr="0027502F" w14:paraId="6F419FFF" w14:textId="77777777" w:rsidTr="007F30B6">
        <w:trPr>
          <w:trHeight w:val="540"/>
          <w:jc w:val="center"/>
        </w:trPr>
        <w:tc>
          <w:tcPr>
            <w:tcW w:w="526" w:type="pct"/>
            <w:vAlign w:val="center"/>
          </w:tcPr>
          <w:p w14:paraId="20FAE57A" w14:textId="137A678F" w:rsidR="00300651" w:rsidRPr="0027502F" w:rsidRDefault="00300651" w:rsidP="00300651">
            <w:pPr>
              <w:jc w:val="center"/>
              <w:rPr>
                <w:sz w:val="20"/>
                <w:szCs w:val="20"/>
              </w:rPr>
            </w:pPr>
            <w:r w:rsidRPr="0027502F">
              <w:rPr>
                <w:sz w:val="20"/>
                <w:szCs w:val="20"/>
              </w:rPr>
              <w:t>v3.00</w:t>
            </w:r>
          </w:p>
        </w:tc>
        <w:tc>
          <w:tcPr>
            <w:tcW w:w="564" w:type="pct"/>
            <w:vAlign w:val="center"/>
          </w:tcPr>
          <w:p w14:paraId="54423F01" w14:textId="2E73AF52" w:rsidR="00300651" w:rsidRPr="0027502F" w:rsidRDefault="00300651" w:rsidP="00300651">
            <w:pPr>
              <w:jc w:val="center"/>
              <w:rPr>
                <w:sz w:val="20"/>
                <w:szCs w:val="20"/>
              </w:rPr>
            </w:pPr>
            <w:r w:rsidRPr="0027502F">
              <w:rPr>
                <w:sz w:val="20"/>
                <w:szCs w:val="20"/>
              </w:rPr>
              <w:t>DDNEA-P4-306</w:t>
            </w:r>
          </w:p>
        </w:tc>
        <w:tc>
          <w:tcPr>
            <w:tcW w:w="1833" w:type="pct"/>
            <w:vAlign w:val="center"/>
          </w:tcPr>
          <w:p w14:paraId="0C77E05C" w14:textId="4BD4BCD7" w:rsidR="00300651" w:rsidRPr="0027502F" w:rsidRDefault="00300651" w:rsidP="00300651">
            <w:pPr>
              <w:jc w:val="left"/>
              <w:rPr>
                <w:sz w:val="20"/>
                <w:szCs w:val="20"/>
              </w:rPr>
            </w:pPr>
            <w:r w:rsidRPr="0027502F">
              <w:rPr>
                <w:sz w:val="20"/>
                <w:szCs w:val="20"/>
              </w:rPr>
              <w:t>Updates related to Temporary Certified Authorisations</w:t>
            </w:r>
          </w:p>
        </w:tc>
        <w:tc>
          <w:tcPr>
            <w:tcW w:w="615" w:type="pct"/>
            <w:vAlign w:val="center"/>
          </w:tcPr>
          <w:p w14:paraId="6DE6D879" w14:textId="4A9242A4" w:rsidR="00300651" w:rsidRPr="0027502F" w:rsidRDefault="00300651" w:rsidP="00300651">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4C0B9CDB" w14:textId="19458BBA" w:rsidR="00300651" w:rsidRPr="0027502F" w:rsidRDefault="00300651" w:rsidP="00300651">
            <w:pPr>
              <w:jc w:val="center"/>
              <w:rPr>
                <w:sz w:val="20"/>
                <w:szCs w:val="20"/>
              </w:rPr>
            </w:pPr>
            <w:r w:rsidRPr="0027502F">
              <w:rPr>
                <w:sz w:val="20"/>
                <w:szCs w:val="20"/>
              </w:rPr>
              <w:t>Accepted</w:t>
            </w:r>
          </w:p>
        </w:tc>
        <w:tc>
          <w:tcPr>
            <w:tcW w:w="784" w:type="pct"/>
            <w:vAlign w:val="center"/>
          </w:tcPr>
          <w:p w14:paraId="748D63FC" w14:textId="02CACBE9" w:rsidR="00300651" w:rsidRPr="0027502F" w:rsidRDefault="00B57439" w:rsidP="00300651">
            <w:pPr>
              <w:jc w:val="center"/>
              <w:rPr>
                <w:sz w:val="20"/>
                <w:szCs w:val="20"/>
              </w:rPr>
            </w:pPr>
            <w:r w:rsidRPr="0027502F">
              <w:rPr>
                <w:sz w:val="20"/>
                <w:szCs w:val="20"/>
              </w:rPr>
              <w:t>07/05/2021</w:t>
            </w:r>
            <w:r w:rsidRPr="0027502F" w:rsidDel="00B57439">
              <w:rPr>
                <w:sz w:val="20"/>
                <w:szCs w:val="20"/>
              </w:rPr>
              <w:t xml:space="preserve"> </w:t>
            </w:r>
          </w:p>
        </w:tc>
      </w:tr>
      <w:tr w:rsidR="008D362E" w:rsidRPr="0027502F" w14:paraId="09399537" w14:textId="77777777" w:rsidTr="007F30B6">
        <w:trPr>
          <w:trHeight w:val="536"/>
          <w:jc w:val="center"/>
        </w:trPr>
        <w:tc>
          <w:tcPr>
            <w:tcW w:w="526" w:type="pct"/>
            <w:vAlign w:val="center"/>
          </w:tcPr>
          <w:p w14:paraId="1CC8BC8E" w14:textId="760D260F" w:rsidR="008D362E" w:rsidRPr="0027502F" w:rsidRDefault="008D362E" w:rsidP="008D362E">
            <w:pPr>
              <w:jc w:val="center"/>
              <w:rPr>
                <w:color w:val="00B050"/>
                <w:sz w:val="20"/>
                <w:szCs w:val="20"/>
              </w:rPr>
            </w:pPr>
            <w:r w:rsidRPr="0027502F">
              <w:rPr>
                <w:color w:val="00B050"/>
                <w:sz w:val="20"/>
                <w:szCs w:val="20"/>
              </w:rPr>
              <w:t>v3.0</w:t>
            </w:r>
            <w:r w:rsidR="00DB419D" w:rsidRPr="0027502F">
              <w:rPr>
                <w:color w:val="00B050"/>
                <w:sz w:val="20"/>
                <w:szCs w:val="20"/>
              </w:rPr>
              <w:t>2</w:t>
            </w:r>
          </w:p>
        </w:tc>
        <w:tc>
          <w:tcPr>
            <w:tcW w:w="564" w:type="pct"/>
            <w:vAlign w:val="center"/>
          </w:tcPr>
          <w:p w14:paraId="5BF66209" w14:textId="74EF78C2" w:rsidR="008D362E" w:rsidRPr="0027502F" w:rsidRDefault="008D362E" w:rsidP="008D362E">
            <w:pPr>
              <w:jc w:val="center"/>
              <w:rPr>
                <w:color w:val="00B050"/>
                <w:sz w:val="20"/>
                <w:szCs w:val="20"/>
              </w:rPr>
            </w:pPr>
            <w:r w:rsidRPr="0027502F">
              <w:rPr>
                <w:color w:val="00B050"/>
                <w:sz w:val="20"/>
                <w:szCs w:val="20"/>
              </w:rPr>
              <w:t>DDNEA-P4-307</w:t>
            </w:r>
          </w:p>
        </w:tc>
        <w:tc>
          <w:tcPr>
            <w:tcW w:w="1833" w:type="pct"/>
            <w:vAlign w:val="center"/>
          </w:tcPr>
          <w:p w14:paraId="161BD3EE" w14:textId="35B0CC6C" w:rsidR="008D362E" w:rsidRPr="0027502F" w:rsidRDefault="00040304" w:rsidP="008D362E">
            <w:pPr>
              <w:jc w:val="left"/>
              <w:rPr>
                <w:color w:val="00B050"/>
                <w:sz w:val="20"/>
                <w:szCs w:val="20"/>
              </w:rPr>
            </w:pPr>
            <w:r w:rsidRPr="0027502F">
              <w:rPr>
                <w:color w:val="00B050"/>
                <w:sz w:val="20"/>
                <w:szCs w:val="20"/>
              </w:rPr>
              <w:t>Corrective RFC for minor issues found in the specifications of Phase 4</w:t>
            </w:r>
            <w:r w:rsidR="00DB419D" w:rsidRPr="0027502F">
              <w:rPr>
                <w:color w:val="00B050"/>
                <w:sz w:val="20"/>
                <w:szCs w:val="20"/>
              </w:rPr>
              <w:t>/Rev1</w:t>
            </w:r>
          </w:p>
        </w:tc>
        <w:tc>
          <w:tcPr>
            <w:tcW w:w="615" w:type="pct"/>
            <w:vAlign w:val="center"/>
          </w:tcPr>
          <w:p w14:paraId="449E1113" w14:textId="6FD3CF1C" w:rsidR="008D362E" w:rsidRPr="0027502F" w:rsidRDefault="008D362E" w:rsidP="008D362E">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7F01E7E8" w14:textId="2BBD4F6C" w:rsidR="008D362E" w:rsidRPr="0027502F" w:rsidRDefault="008D362E" w:rsidP="008D362E">
            <w:pPr>
              <w:jc w:val="center"/>
              <w:rPr>
                <w:color w:val="00B050"/>
                <w:sz w:val="20"/>
                <w:szCs w:val="20"/>
              </w:rPr>
            </w:pPr>
            <w:r w:rsidRPr="0027502F">
              <w:rPr>
                <w:color w:val="00B050"/>
                <w:sz w:val="20"/>
                <w:szCs w:val="20"/>
              </w:rPr>
              <w:t>Accepted</w:t>
            </w:r>
          </w:p>
        </w:tc>
        <w:tc>
          <w:tcPr>
            <w:tcW w:w="784" w:type="pct"/>
            <w:vAlign w:val="center"/>
          </w:tcPr>
          <w:p w14:paraId="072A9F9A" w14:textId="46F92E4F" w:rsidR="008D362E" w:rsidRPr="0027502F" w:rsidRDefault="009461B9" w:rsidP="008D362E">
            <w:pPr>
              <w:jc w:val="center"/>
              <w:rPr>
                <w:color w:val="00B050"/>
                <w:sz w:val="20"/>
                <w:szCs w:val="20"/>
              </w:rPr>
            </w:pPr>
            <w:r w:rsidRPr="0027502F">
              <w:rPr>
                <w:color w:val="00B050"/>
                <w:sz w:val="20"/>
                <w:szCs w:val="20"/>
              </w:rPr>
              <w:t>10/11/2021</w:t>
            </w:r>
          </w:p>
        </w:tc>
      </w:tr>
      <w:tr w:rsidR="008D362E" w:rsidRPr="0027502F" w14:paraId="193988BA" w14:textId="77777777" w:rsidTr="007F30B6">
        <w:trPr>
          <w:trHeight w:val="540"/>
          <w:jc w:val="center"/>
        </w:trPr>
        <w:tc>
          <w:tcPr>
            <w:tcW w:w="526" w:type="pct"/>
            <w:vAlign w:val="center"/>
          </w:tcPr>
          <w:p w14:paraId="613F1EE0" w14:textId="3464ACD5" w:rsidR="008D362E" w:rsidRPr="0027502F" w:rsidRDefault="008D362E" w:rsidP="008D362E">
            <w:pPr>
              <w:jc w:val="center"/>
              <w:rPr>
                <w:sz w:val="20"/>
                <w:szCs w:val="20"/>
              </w:rPr>
            </w:pPr>
            <w:r w:rsidRPr="0027502F">
              <w:rPr>
                <w:sz w:val="20"/>
                <w:szCs w:val="20"/>
              </w:rPr>
              <w:t>v3.0</w:t>
            </w:r>
            <w:r w:rsidR="00040304" w:rsidRPr="0027502F">
              <w:rPr>
                <w:sz w:val="20"/>
                <w:szCs w:val="20"/>
              </w:rPr>
              <w:t>1</w:t>
            </w:r>
          </w:p>
        </w:tc>
        <w:tc>
          <w:tcPr>
            <w:tcW w:w="564" w:type="pct"/>
            <w:vAlign w:val="center"/>
          </w:tcPr>
          <w:p w14:paraId="4D904F91" w14:textId="26119777" w:rsidR="008D362E" w:rsidRPr="0027502F" w:rsidRDefault="008D362E" w:rsidP="008D362E">
            <w:pPr>
              <w:jc w:val="center"/>
              <w:rPr>
                <w:sz w:val="20"/>
                <w:szCs w:val="20"/>
              </w:rPr>
            </w:pPr>
            <w:r w:rsidRPr="0027502F">
              <w:rPr>
                <w:sz w:val="20"/>
                <w:szCs w:val="20"/>
              </w:rPr>
              <w:t>DDNEA-P4-309</w:t>
            </w:r>
          </w:p>
        </w:tc>
        <w:tc>
          <w:tcPr>
            <w:tcW w:w="1833" w:type="pct"/>
            <w:vAlign w:val="center"/>
          </w:tcPr>
          <w:p w14:paraId="34493F80" w14:textId="26AEA269" w:rsidR="008D362E" w:rsidRPr="0027502F" w:rsidRDefault="00040304" w:rsidP="008D362E">
            <w:pPr>
              <w:jc w:val="left"/>
              <w:rPr>
                <w:sz w:val="20"/>
                <w:szCs w:val="20"/>
              </w:rPr>
            </w:pPr>
            <w:r w:rsidRPr="0027502F">
              <w:rPr>
                <w:sz w:val="20"/>
                <w:szCs w:val="20"/>
              </w:rPr>
              <w:t xml:space="preserve">Additional updates resulting from the new Changed Destination Type “11: Destination-Return to the place of </w:t>
            </w:r>
            <w:r w:rsidRPr="0027502F">
              <w:rPr>
                <w:sz w:val="20"/>
                <w:szCs w:val="20"/>
              </w:rPr>
              <w:lastRenderedPageBreak/>
              <w:t>dispatch of the Consignor” of the technical codelist TC77</w:t>
            </w:r>
          </w:p>
        </w:tc>
        <w:tc>
          <w:tcPr>
            <w:tcW w:w="615" w:type="pct"/>
            <w:vAlign w:val="center"/>
          </w:tcPr>
          <w:p w14:paraId="7915D276" w14:textId="573F2295" w:rsidR="008D362E" w:rsidRPr="0027502F" w:rsidRDefault="008D362E" w:rsidP="008D362E">
            <w:pPr>
              <w:jc w:val="center"/>
              <w:rPr>
                <w:sz w:val="20"/>
                <w:szCs w:val="20"/>
              </w:rPr>
            </w:pPr>
            <w:r w:rsidRPr="0027502F">
              <w:rPr>
                <w:sz w:val="20"/>
                <w:szCs w:val="20"/>
              </w:rPr>
              <w:lastRenderedPageBreak/>
              <w:t>Review</w:t>
            </w:r>
          </w:p>
        </w:tc>
        <w:tc>
          <w:tcPr>
            <w:tcW w:w="677" w:type="pct"/>
            <w:tcMar>
              <w:top w:w="113" w:type="dxa"/>
              <w:left w:w="57" w:type="dxa"/>
              <w:bottom w:w="113" w:type="dxa"/>
              <w:right w:w="57" w:type="dxa"/>
            </w:tcMar>
            <w:vAlign w:val="center"/>
          </w:tcPr>
          <w:p w14:paraId="5537E536" w14:textId="2C1E9A2D" w:rsidR="008D362E" w:rsidRPr="0027502F" w:rsidRDefault="008D362E" w:rsidP="008D362E">
            <w:pPr>
              <w:jc w:val="center"/>
              <w:rPr>
                <w:sz w:val="20"/>
                <w:szCs w:val="20"/>
              </w:rPr>
            </w:pPr>
            <w:r w:rsidRPr="0027502F">
              <w:rPr>
                <w:sz w:val="20"/>
                <w:szCs w:val="20"/>
              </w:rPr>
              <w:t>Accepted</w:t>
            </w:r>
          </w:p>
        </w:tc>
        <w:tc>
          <w:tcPr>
            <w:tcW w:w="784" w:type="pct"/>
            <w:vAlign w:val="center"/>
          </w:tcPr>
          <w:p w14:paraId="5C613BA1" w14:textId="098F595A" w:rsidR="008D362E" w:rsidRPr="0027502F" w:rsidRDefault="00BD1D2D" w:rsidP="008D362E">
            <w:pPr>
              <w:jc w:val="center"/>
              <w:rPr>
                <w:sz w:val="20"/>
                <w:szCs w:val="20"/>
              </w:rPr>
            </w:pPr>
            <w:r w:rsidRPr="0027502F">
              <w:rPr>
                <w:sz w:val="20"/>
                <w:szCs w:val="20"/>
              </w:rPr>
              <w:t>0</w:t>
            </w:r>
            <w:r w:rsidR="003E714D" w:rsidRPr="0027502F">
              <w:rPr>
                <w:sz w:val="20"/>
                <w:szCs w:val="20"/>
              </w:rPr>
              <w:t>5</w:t>
            </w:r>
            <w:r w:rsidRPr="0027502F">
              <w:rPr>
                <w:sz w:val="20"/>
                <w:szCs w:val="20"/>
              </w:rPr>
              <w:t>/10/2021</w:t>
            </w:r>
          </w:p>
        </w:tc>
      </w:tr>
      <w:tr w:rsidR="008D362E" w:rsidRPr="0027502F" w14:paraId="5603A544" w14:textId="77777777" w:rsidTr="007F30B6">
        <w:trPr>
          <w:trHeight w:val="540"/>
          <w:jc w:val="center"/>
        </w:trPr>
        <w:tc>
          <w:tcPr>
            <w:tcW w:w="526" w:type="pct"/>
            <w:vAlign w:val="center"/>
          </w:tcPr>
          <w:p w14:paraId="1BCEC414" w14:textId="509C8CF1" w:rsidR="008D362E" w:rsidRPr="0027502F" w:rsidRDefault="008D362E" w:rsidP="008D362E">
            <w:pPr>
              <w:jc w:val="center"/>
              <w:rPr>
                <w:sz w:val="20"/>
                <w:szCs w:val="20"/>
              </w:rPr>
            </w:pPr>
            <w:r w:rsidRPr="0027502F">
              <w:rPr>
                <w:sz w:val="20"/>
                <w:szCs w:val="20"/>
              </w:rPr>
              <w:t>v3.0</w:t>
            </w:r>
            <w:r w:rsidR="00040304" w:rsidRPr="0027502F">
              <w:rPr>
                <w:sz w:val="20"/>
                <w:szCs w:val="20"/>
              </w:rPr>
              <w:t>1</w:t>
            </w:r>
          </w:p>
        </w:tc>
        <w:tc>
          <w:tcPr>
            <w:tcW w:w="564" w:type="pct"/>
            <w:vAlign w:val="center"/>
          </w:tcPr>
          <w:p w14:paraId="6644FF8A" w14:textId="48B93B72" w:rsidR="008D362E" w:rsidRPr="0027502F" w:rsidRDefault="008D362E" w:rsidP="008D362E">
            <w:pPr>
              <w:jc w:val="center"/>
              <w:rPr>
                <w:sz w:val="20"/>
                <w:szCs w:val="20"/>
              </w:rPr>
            </w:pPr>
            <w:r w:rsidRPr="0027502F">
              <w:rPr>
                <w:sz w:val="20"/>
                <w:szCs w:val="20"/>
              </w:rPr>
              <w:t>DDNEA-P4-310</w:t>
            </w:r>
          </w:p>
        </w:tc>
        <w:tc>
          <w:tcPr>
            <w:tcW w:w="1833" w:type="pct"/>
            <w:vAlign w:val="center"/>
          </w:tcPr>
          <w:p w14:paraId="000C4DE5" w14:textId="2EFE6FDF" w:rsidR="008D362E" w:rsidRPr="0027502F" w:rsidRDefault="00040304" w:rsidP="008D362E">
            <w:pPr>
              <w:jc w:val="left"/>
              <w:rPr>
                <w:sz w:val="20"/>
                <w:szCs w:val="20"/>
              </w:rPr>
            </w:pPr>
            <w:r w:rsidRPr="0027502F">
              <w:rPr>
                <w:sz w:val="20"/>
                <w:szCs w:val="20"/>
              </w:rPr>
              <w:t>Alignment with DG AGRI regulation</w:t>
            </w:r>
          </w:p>
        </w:tc>
        <w:tc>
          <w:tcPr>
            <w:tcW w:w="615" w:type="pct"/>
            <w:vAlign w:val="center"/>
          </w:tcPr>
          <w:p w14:paraId="7314E7DC" w14:textId="18198508" w:rsidR="008D362E" w:rsidRPr="0027502F" w:rsidRDefault="008D362E" w:rsidP="008D362E">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040FE06F" w14:textId="26113057" w:rsidR="008D362E" w:rsidRPr="0027502F" w:rsidRDefault="008D362E" w:rsidP="008D362E">
            <w:pPr>
              <w:jc w:val="center"/>
              <w:rPr>
                <w:sz w:val="20"/>
                <w:szCs w:val="20"/>
              </w:rPr>
            </w:pPr>
            <w:r w:rsidRPr="0027502F">
              <w:rPr>
                <w:sz w:val="20"/>
                <w:szCs w:val="20"/>
              </w:rPr>
              <w:t>Accepted</w:t>
            </w:r>
          </w:p>
        </w:tc>
        <w:tc>
          <w:tcPr>
            <w:tcW w:w="784" w:type="pct"/>
            <w:vAlign w:val="center"/>
          </w:tcPr>
          <w:p w14:paraId="7021A6A9" w14:textId="11AE550B" w:rsidR="008D362E" w:rsidRPr="0027502F" w:rsidRDefault="00BD1D2D" w:rsidP="008D362E">
            <w:pPr>
              <w:jc w:val="center"/>
              <w:rPr>
                <w:sz w:val="20"/>
                <w:szCs w:val="20"/>
              </w:rPr>
            </w:pPr>
            <w:r w:rsidRPr="0027502F">
              <w:rPr>
                <w:sz w:val="20"/>
                <w:szCs w:val="20"/>
              </w:rPr>
              <w:t>0</w:t>
            </w:r>
            <w:r w:rsidR="003E714D" w:rsidRPr="0027502F">
              <w:rPr>
                <w:sz w:val="20"/>
                <w:szCs w:val="20"/>
              </w:rPr>
              <w:t>5</w:t>
            </w:r>
            <w:r w:rsidRPr="0027502F">
              <w:rPr>
                <w:sz w:val="20"/>
                <w:szCs w:val="20"/>
              </w:rPr>
              <w:t>/10/2021</w:t>
            </w:r>
          </w:p>
        </w:tc>
      </w:tr>
      <w:tr w:rsidR="008D362E" w:rsidRPr="0027502F" w14:paraId="4F01CA0C" w14:textId="77777777" w:rsidTr="007F30B6">
        <w:trPr>
          <w:trHeight w:val="540"/>
          <w:jc w:val="center"/>
        </w:trPr>
        <w:tc>
          <w:tcPr>
            <w:tcW w:w="526" w:type="pct"/>
            <w:vAlign w:val="center"/>
          </w:tcPr>
          <w:p w14:paraId="329D9F0F" w14:textId="164B9138" w:rsidR="008D362E" w:rsidRPr="0027502F" w:rsidRDefault="008D362E" w:rsidP="008D362E">
            <w:pPr>
              <w:jc w:val="center"/>
              <w:rPr>
                <w:sz w:val="20"/>
                <w:szCs w:val="20"/>
              </w:rPr>
            </w:pPr>
            <w:r w:rsidRPr="0027502F">
              <w:rPr>
                <w:sz w:val="20"/>
                <w:szCs w:val="20"/>
              </w:rPr>
              <w:t>v3.0</w:t>
            </w:r>
            <w:r w:rsidR="00040304" w:rsidRPr="0027502F">
              <w:rPr>
                <w:sz w:val="20"/>
                <w:szCs w:val="20"/>
              </w:rPr>
              <w:t>1</w:t>
            </w:r>
          </w:p>
        </w:tc>
        <w:tc>
          <w:tcPr>
            <w:tcW w:w="564" w:type="pct"/>
            <w:vAlign w:val="center"/>
          </w:tcPr>
          <w:p w14:paraId="63EBE3C7" w14:textId="11DD801C" w:rsidR="008D362E" w:rsidRPr="0027502F" w:rsidRDefault="008D362E" w:rsidP="008D362E">
            <w:pPr>
              <w:jc w:val="center"/>
              <w:rPr>
                <w:sz w:val="20"/>
                <w:szCs w:val="20"/>
              </w:rPr>
            </w:pPr>
            <w:r w:rsidRPr="0027502F">
              <w:rPr>
                <w:sz w:val="20"/>
                <w:szCs w:val="20"/>
              </w:rPr>
              <w:t>DDNEA-P4-311</w:t>
            </w:r>
          </w:p>
        </w:tc>
        <w:tc>
          <w:tcPr>
            <w:tcW w:w="1833" w:type="pct"/>
            <w:vAlign w:val="center"/>
          </w:tcPr>
          <w:p w14:paraId="6B8E479F" w14:textId="4601F7C3" w:rsidR="008D362E" w:rsidRPr="0027502F" w:rsidRDefault="00040304" w:rsidP="008D362E">
            <w:pPr>
              <w:jc w:val="left"/>
              <w:rPr>
                <w:sz w:val="20"/>
                <w:szCs w:val="20"/>
              </w:rPr>
            </w:pPr>
            <w:r w:rsidRPr="0027502F">
              <w:rPr>
                <w:sz w:val="20"/>
                <w:szCs w:val="20"/>
              </w:rPr>
              <w:t>Update of IE701 and IE742 messages for the new EMCS Phase 4 Statistics</w:t>
            </w:r>
          </w:p>
        </w:tc>
        <w:tc>
          <w:tcPr>
            <w:tcW w:w="615" w:type="pct"/>
            <w:vAlign w:val="center"/>
          </w:tcPr>
          <w:p w14:paraId="4C5E820B" w14:textId="0929C766" w:rsidR="008D362E" w:rsidRPr="0027502F" w:rsidRDefault="008D362E" w:rsidP="008D362E">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60AFAD65" w14:textId="22D353D2" w:rsidR="008D362E" w:rsidRPr="0027502F" w:rsidRDefault="008D362E" w:rsidP="008D362E">
            <w:pPr>
              <w:jc w:val="center"/>
              <w:rPr>
                <w:sz w:val="20"/>
                <w:szCs w:val="20"/>
              </w:rPr>
            </w:pPr>
            <w:r w:rsidRPr="0027502F">
              <w:rPr>
                <w:sz w:val="20"/>
                <w:szCs w:val="20"/>
              </w:rPr>
              <w:t>Accepted</w:t>
            </w:r>
          </w:p>
        </w:tc>
        <w:tc>
          <w:tcPr>
            <w:tcW w:w="784" w:type="pct"/>
            <w:vAlign w:val="center"/>
          </w:tcPr>
          <w:p w14:paraId="4E9BEDE2" w14:textId="119D4C19" w:rsidR="008D362E" w:rsidRPr="0027502F" w:rsidRDefault="00BD1D2D" w:rsidP="008D362E">
            <w:pPr>
              <w:jc w:val="center"/>
              <w:rPr>
                <w:sz w:val="20"/>
                <w:szCs w:val="20"/>
              </w:rPr>
            </w:pPr>
            <w:r w:rsidRPr="0027502F">
              <w:rPr>
                <w:sz w:val="20"/>
                <w:szCs w:val="20"/>
              </w:rPr>
              <w:t>0</w:t>
            </w:r>
            <w:r w:rsidR="003E714D" w:rsidRPr="0027502F">
              <w:rPr>
                <w:sz w:val="20"/>
                <w:szCs w:val="20"/>
              </w:rPr>
              <w:t>5</w:t>
            </w:r>
            <w:r w:rsidRPr="0027502F">
              <w:rPr>
                <w:sz w:val="20"/>
                <w:szCs w:val="20"/>
              </w:rPr>
              <w:t>/10/2021</w:t>
            </w:r>
          </w:p>
        </w:tc>
      </w:tr>
      <w:tr w:rsidR="008D362E" w:rsidRPr="0027502F" w14:paraId="13D7A7DD" w14:textId="77777777" w:rsidTr="007F30B6">
        <w:trPr>
          <w:trHeight w:val="540"/>
          <w:jc w:val="center"/>
        </w:trPr>
        <w:tc>
          <w:tcPr>
            <w:tcW w:w="526" w:type="pct"/>
            <w:vAlign w:val="center"/>
          </w:tcPr>
          <w:p w14:paraId="025FCA50" w14:textId="694576F0" w:rsidR="008D362E" w:rsidRPr="0027502F" w:rsidRDefault="008D362E" w:rsidP="008D362E">
            <w:pPr>
              <w:jc w:val="center"/>
              <w:rPr>
                <w:sz w:val="20"/>
                <w:szCs w:val="20"/>
              </w:rPr>
            </w:pPr>
            <w:r w:rsidRPr="0027502F">
              <w:rPr>
                <w:sz w:val="20"/>
                <w:szCs w:val="20"/>
              </w:rPr>
              <w:t>v3.0</w:t>
            </w:r>
            <w:r w:rsidR="00040304" w:rsidRPr="0027502F">
              <w:rPr>
                <w:sz w:val="20"/>
                <w:szCs w:val="20"/>
              </w:rPr>
              <w:t>1</w:t>
            </w:r>
          </w:p>
        </w:tc>
        <w:tc>
          <w:tcPr>
            <w:tcW w:w="564" w:type="pct"/>
            <w:vAlign w:val="center"/>
          </w:tcPr>
          <w:p w14:paraId="2FE11443" w14:textId="2EF08DB5" w:rsidR="008D362E" w:rsidRPr="0027502F" w:rsidRDefault="008D362E" w:rsidP="008D362E">
            <w:pPr>
              <w:jc w:val="center"/>
              <w:rPr>
                <w:sz w:val="20"/>
                <w:szCs w:val="20"/>
              </w:rPr>
            </w:pPr>
            <w:r w:rsidRPr="0027502F">
              <w:rPr>
                <w:sz w:val="20"/>
                <w:szCs w:val="20"/>
              </w:rPr>
              <w:t>DDNEA-P4-312</w:t>
            </w:r>
          </w:p>
        </w:tc>
        <w:tc>
          <w:tcPr>
            <w:tcW w:w="1833" w:type="pct"/>
            <w:vAlign w:val="center"/>
          </w:tcPr>
          <w:p w14:paraId="68D326D5" w14:textId="5E8768D3" w:rsidR="008D362E" w:rsidRPr="0027502F" w:rsidRDefault="00040304" w:rsidP="008D362E">
            <w:pPr>
              <w:jc w:val="left"/>
              <w:rPr>
                <w:sz w:val="20"/>
                <w:szCs w:val="20"/>
              </w:rPr>
            </w:pPr>
            <w:r w:rsidRPr="0027502F">
              <w:rPr>
                <w:sz w:val="20"/>
                <w:szCs w:val="20"/>
              </w:rPr>
              <w:t>Additional updates for Applicability of Degree Plato (FESS-256/DDNEA-P4-289)</w:t>
            </w:r>
          </w:p>
        </w:tc>
        <w:tc>
          <w:tcPr>
            <w:tcW w:w="615" w:type="pct"/>
            <w:vAlign w:val="center"/>
          </w:tcPr>
          <w:p w14:paraId="078597B8" w14:textId="6C5BDA09" w:rsidR="008D362E" w:rsidRPr="0027502F" w:rsidRDefault="008D362E" w:rsidP="008D362E">
            <w:pPr>
              <w:jc w:val="center"/>
              <w:rPr>
                <w:sz w:val="20"/>
                <w:szCs w:val="20"/>
              </w:rPr>
            </w:pPr>
            <w:r w:rsidRPr="0027502F">
              <w:rPr>
                <w:sz w:val="20"/>
                <w:szCs w:val="20"/>
              </w:rPr>
              <w:t>Review</w:t>
            </w:r>
          </w:p>
        </w:tc>
        <w:tc>
          <w:tcPr>
            <w:tcW w:w="677" w:type="pct"/>
            <w:tcMar>
              <w:top w:w="113" w:type="dxa"/>
              <w:left w:w="57" w:type="dxa"/>
              <w:bottom w:w="113" w:type="dxa"/>
              <w:right w:w="57" w:type="dxa"/>
            </w:tcMar>
            <w:vAlign w:val="center"/>
          </w:tcPr>
          <w:p w14:paraId="2B1A1542" w14:textId="1AC88A47" w:rsidR="008D362E" w:rsidRPr="0027502F" w:rsidRDefault="008D362E" w:rsidP="008D362E">
            <w:pPr>
              <w:jc w:val="center"/>
              <w:rPr>
                <w:sz w:val="20"/>
                <w:szCs w:val="20"/>
              </w:rPr>
            </w:pPr>
            <w:r w:rsidRPr="0027502F">
              <w:rPr>
                <w:sz w:val="20"/>
                <w:szCs w:val="20"/>
              </w:rPr>
              <w:t>Accepted</w:t>
            </w:r>
          </w:p>
        </w:tc>
        <w:tc>
          <w:tcPr>
            <w:tcW w:w="784" w:type="pct"/>
            <w:vAlign w:val="center"/>
          </w:tcPr>
          <w:p w14:paraId="22AE4D49" w14:textId="0CB53DD4" w:rsidR="008D362E" w:rsidRPr="0027502F" w:rsidRDefault="00BD1D2D" w:rsidP="008D362E">
            <w:pPr>
              <w:jc w:val="center"/>
              <w:rPr>
                <w:sz w:val="20"/>
                <w:szCs w:val="20"/>
              </w:rPr>
            </w:pPr>
            <w:r w:rsidRPr="0027502F">
              <w:rPr>
                <w:sz w:val="20"/>
                <w:szCs w:val="20"/>
              </w:rPr>
              <w:t>0</w:t>
            </w:r>
            <w:r w:rsidR="003E714D" w:rsidRPr="0027502F">
              <w:rPr>
                <w:sz w:val="20"/>
                <w:szCs w:val="20"/>
              </w:rPr>
              <w:t>5</w:t>
            </w:r>
            <w:r w:rsidRPr="0027502F">
              <w:rPr>
                <w:sz w:val="20"/>
                <w:szCs w:val="20"/>
              </w:rPr>
              <w:t>/10/2021</w:t>
            </w:r>
          </w:p>
        </w:tc>
      </w:tr>
      <w:tr w:rsidR="00DB419D" w:rsidRPr="0027502F" w14:paraId="27DD54F4" w14:textId="77777777" w:rsidTr="007F30B6">
        <w:trPr>
          <w:trHeight w:val="540"/>
          <w:jc w:val="center"/>
        </w:trPr>
        <w:tc>
          <w:tcPr>
            <w:tcW w:w="526" w:type="pct"/>
            <w:vAlign w:val="center"/>
          </w:tcPr>
          <w:p w14:paraId="757E2117" w14:textId="4A8E004C" w:rsidR="00DB419D" w:rsidRPr="0027502F" w:rsidRDefault="00DB419D" w:rsidP="00DB419D">
            <w:pPr>
              <w:jc w:val="center"/>
              <w:rPr>
                <w:color w:val="00B050"/>
                <w:sz w:val="20"/>
                <w:szCs w:val="20"/>
              </w:rPr>
            </w:pPr>
            <w:r w:rsidRPr="0027502F">
              <w:rPr>
                <w:color w:val="00B050"/>
                <w:sz w:val="20"/>
                <w:szCs w:val="20"/>
              </w:rPr>
              <w:t>v3.01</w:t>
            </w:r>
          </w:p>
        </w:tc>
        <w:tc>
          <w:tcPr>
            <w:tcW w:w="564" w:type="pct"/>
            <w:vAlign w:val="center"/>
          </w:tcPr>
          <w:p w14:paraId="02C85A22" w14:textId="44AE33B5" w:rsidR="00DB419D" w:rsidRPr="0027502F" w:rsidRDefault="00DB419D" w:rsidP="00DB419D">
            <w:pPr>
              <w:jc w:val="center"/>
              <w:rPr>
                <w:color w:val="00B050"/>
                <w:sz w:val="20"/>
                <w:szCs w:val="20"/>
              </w:rPr>
            </w:pPr>
            <w:r w:rsidRPr="0027502F">
              <w:rPr>
                <w:color w:val="00B050"/>
                <w:sz w:val="20"/>
                <w:szCs w:val="20"/>
              </w:rPr>
              <w:t>DDNEA-P4-313</w:t>
            </w:r>
          </w:p>
        </w:tc>
        <w:tc>
          <w:tcPr>
            <w:tcW w:w="1833" w:type="pct"/>
            <w:vAlign w:val="center"/>
          </w:tcPr>
          <w:p w14:paraId="5B3677AF" w14:textId="6A028742" w:rsidR="00DB419D" w:rsidRPr="0027502F" w:rsidRDefault="00DB419D" w:rsidP="00DB419D">
            <w:pPr>
              <w:jc w:val="left"/>
              <w:rPr>
                <w:color w:val="00B050"/>
                <w:sz w:val="20"/>
                <w:szCs w:val="20"/>
              </w:rPr>
            </w:pPr>
            <w:r w:rsidRPr="0027502F">
              <w:rPr>
                <w:color w:val="00B050"/>
                <w:sz w:val="20"/>
                <w:szCs w:val="20"/>
              </w:rPr>
              <w:t>Correction of C165 to be aligned with FESS</w:t>
            </w:r>
          </w:p>
        </w:tc>
        <w:tc>
          <w:tcPr>
            <w:tcW w:w="615" w:type="pct"/>
            <w:vAlign w:val="center"/>
          </w:tcPr>
          <w:p w14:paraId="539A4A4B" w14:textId="7E0BED61"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6121084B" w14:textId="2A9E8C7D" w:rsidR="00DB419D" w:rsidRPr="0027502F" w:rsidRDefault="00DB419D" w:rsidP="00DB419D">
            <w:pPr>
              <w:jc w:val="center"/>
              <w:rPr>
                <w:color w:val="00B050"/>
                <w:sz w:val="20"/>
                <w:szCs w:val="20"/>
              </w:rPr>
            </w:pPr>
            <w:r w:rsidRPr="0027502F">
              <w:rPr>
                <w:color w:val="00B050"/>
                <w:sz w:val="20"/>
                <w:szCs w:val="20"/>
                <w:lang w:val="en-US"/>
              </w:rPr>
              <w:t>Accepted</w:t>
            </w:r>
          </w:p>
        </w:tc>
        <w:tc>
          <w:tcPr>
            <w:tcW w:w="784" w:type="pct"/>
            <w:vAlign w:val="center"/>
          </w:tcPr>
          <w:p w14:paraId="4B481869" w14:textId="60B4E1B3" w:rsidR="00DB419D" w:rsidRPr="0027502F" w:rsidRDefault="00BD1D2D" w:rsidP="00DB419D">
            <w:pPr>
              <w:jc w:val="center"/>
              <w:rPr>
                <w:color w:val="00B050"/>
                <w:sz w:val="20"/>
                <w:szCs w:val="20"/>
              </w:rPr>
            </w:pPr>
            <w:r w:rsidRPr="0027502F">
              <w:rPr>
                <w:color w:val="00B050"/>
                <w:sz w:val="20"/>
                <w:szCs w:val="20"/>
              </w:rPr>
              <w:t>0</w:t>
            </w:r>
            <w:r w:rsidR="003E714D" w:rsidRPr="0027502F">
              <w:rPr>
                <w:color w:val="00B050"/>
                <w:sz w:val="20"/>
                <w:szCs w:val="20"/>
              </w:rPr>
              <w:t>5</w:t>
            </w:r>
            <w:r w:rsidRPr="0027502F">
              <w:rPr>
                <w:color w:val="00B050"/>
                <w:sz w:val="20"/>
                <w:szCs w:val="20"/>
              </w:rPr>
              <w:t>/10/2021</w:t>
            </w:r>
          </w:p>
        </w:tc>
      </w:tr>
      <w:tr w:rsidR="00DB419D" w:rsidRPr="0027502F" w14:paraId="0601ADBD" w14:textId="77777777" w:rsidTr="007F30B6">
        <w:trPr>
          <w:trHeight w:val="540"/>
          <w:jc w:val="center"/>
        </w:trPr>
        <w:tc>
          <w:tcPr>
            <w:tcW w:w="526" w:type="pct"/>
            <w:vAlign w:val="center"/>
          </w:tcPr>
          <w:p w14:paraId="42BB7E62" w14:textId="1B0D1260" w:rsidR="00DB419D" w:rsidRPr="0027502F" w:rsidRDefault="00DB419D" w:rsidP="00DB419D">
            <w:pPr>
              <w:jc w:val="center"/>
              <w:rPr>
                <w:color w:val="00B050"/>
                <w:sz w:val="20"/>
                <w:szCs w:val="20"/>
              </w:rPr>
            </w:pPr>
            <w:r w:rsidRPr="0027502F">
              <w:rPr>
                <w:color w:val="00B050"/>
                <w:sz w:val="20"/>
                <w:szCs w:val="20"/>
              </w:rPr>
              <w:t>v3.01</w:t>
            </w:r>
          </w:p>
        </w:tc>
        <w:tc>
          <w:tcPr>
            <w:tcW w:w="564" w:type="pct"/>
            <w:vAlign w:val="center"/>
          </w:tcPr>
          <w:p w14:paraId="2DEC58F5" w14:textId="5F86B82D" w:rsidR="00DB419D" w:rsidRPr="0027502F" w:rsidRDefault="00DB419D" w:rsidP="00DB419D">
            <w:pPr>
              <w:jc w:val="center"/>
              <w:rPr>
                <w:color w:val="00B050"/>
                <w:sz w:val="20"/>
                <w:szCs w:val="20"/>
              </w:rPr>
            </w:pPr>
            <w:r w:rsidRPr="0027502F">
              <w:rPr>
                <w:color w:val="00B050"/>
                <w:sz w:val="20"/>
                <w:szCs w:val="20"/>
              </w:rPr>
              <w:t>DDNEA-P4-314</w:t>
            </w:r>
          </w:p>
        </w:tc>
        <w:tc>
          <w:tcPr>
            <w:tcW w:w="1833" w:type="pct"/>
            <w:vAlign w:val="center"/>
          </w:tcPr>
          <w:p w14:paraId="5F1D834C" w14:textId="4E54853E" w:rsidR="00DB419D" w:rsidRPr="0027502F" w:rsidRDefault="00DB419D" w:rsidP="00DB419D">
            <w:pPr>
              <w:jc w:val="left"/>
              <w:rPr>
                <w:color w:val="00B050"/>
                <w:sz w:val="20"/>
                <w:szCs w:val="20"/>
              </w:rPr>
            </w:pPr>
            <w:r w:rsidRPr="0027502F">
              <w:rPr>
                <w:color w:val="00B050"/>
                <w:sz w:val="20"/>
                <w:szCs w:val="20"/>
              </w:rPr>
              <w:t>Removal of R273 from IE880.&lt;Administrative Reference Code&gt; data item</w:t>
            </w:r>
          </w:p>
        </w:tc>
        <w:tc>
          <w:tcPr>
            <w:tcW w:w="615" w:type="pct"/>
            <w:vAlign w:val="center"/>
          </w:tcPr>
          <w:p w14:paraId="0A42E1B7" w14:textId="1B886EC5"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42D9DA8F" w14:textId="5C0E4DD6" w:rsidR="00DB419D" w:rsidRPr="0027502F" w:rsidRDefault="00DB419D" w:rsidP="00DB419D">
            <w:pPr>
              <w:jc w:val="center"/>
              <w:rPr>
                <w:color w:val="00B050"/>
                <w:sz w:val="20"/>
                <w:szCs w:val="20"/>
              </w:rPr>
            </w:pPr>
            <w:r w:rsidRPr="0027502F">
              <w:rPr>
                <w:color w:val="00B050"/>
                <w:sz w:val="20"/>
                <w:szCs w:val="20"/>
                <w:lang w:val="en-US"/>
              </w:rPr>
              <w:t>Accepted</w:t>
            </w:r>
          </w:p>
        </w:tc>
        <w:tc>
          <w:tcPr>
            <w:tcW w:w="784" w:type="pct"/>
            <w:vAlign w:val="center"/>
          </w:tcPr>
          <w:p w14:paraId="3AA278D1" w14:textId="37858A2D" w:rsidR="00DB419D" w:rsidRPr="0027502F" w:rsidRDefault="00BD1D2D" w:rsidP="00DB419D">
            <w:pPr>
              <w:jc w:val="center"/>
              <w:rPr>
                <w:color w:val="00B050"/>
                <w:sz w:val="20"/>
                <w:szCs w:val="20"/>
              </w:rPr>
            </w:pPr>
            <w:r w:rsidRPr="0027502F">
              <w:rPr>
                <w:color w:val="00B050"/>
                <w:sz w:val="20"/>
                <w:szCs w:val="20"/>
              </w:rPr>
              <w:t>0</w:t>
            </w:r>
            <w:r w:rsidR="003E714D" w:rsidRPr="0027502F">
              <w:rPr>
                <w:color w:val="00B050"/>
                <w:sz w:val="20"/>
                <w:szCs w:val="20"/>
              </w:rPr>
              <w:t>5</w:t>
            </w:r>
            <w:r w:rsidRPr="0027502F">
              <w:rPr>
                <w:color w:val="00B050"/>
                <w:sz w:val="20"/>
                <w:szCs w:val="20"/>
              </w:rPr>
              <w:t>/10/2021</w:t>
            </w:r>
          </w:p>
        </w:tc>
      </w:tr>
      <w:tr w:rsidR="00DB419D" w:rsidRPr="0027502F" w14:paraId="624D6343" w14:textId="77777777" w:rsidTr="007F30B6">
        <w:trPr>
          <w:trHeight w:val="540"/>
          <w:jc w:val="center"/>
        </w:trPr>
        <w:tc>
          <w:tcPr>
            <w:tcW w:w="526" w:type="pct"/>
            <w:vAlign w:val="center"/>
          </w:tcPr>
          <w:p w14:paraId="36C9F64A" w14:textId="70F39C92" w:rsidR="00DB419D" w:rsidRPr="0027502F" w:rsidRDefault="00DB419D" w:rsidP="00DB419D">
            <w:pPr>
              <w:jc w:val="center"/>
              <w:rPr>
                <w:color w:val="00B050"/>
                <w:sz w:val="20"/>
                <w:szCs w:val="20"/>
              </w:rPr>
            </w:pPr>
            <w:r w:rsidRPr="0027502F">
              <w:rPr>
                <w:color w:val="00B050"/>
                <w:sz w:val="20"/>
                <w:szCs w:val="20"/>
              </w:rPr>
              <w:t>v3.01</w:t>
            </w:r>
          </w:p>
        </w:tc>
        <w:tc>
          <w:tcPr>
            <w:tcW w:w="564" w:type="pct"/>
            <w:vAlign w:val="center"/>
          </w:tcPr>
          <w:p w14:paraId="7CFA3877" w14:textId="4CCA8227" w:rsidR="00DB419D" w:rsidRPr="0027502F" w:rsidRDefault="00DB419D" w:rsidP="00DB419D">
            <w:pPr>
              <w:jc w:val="center"/>
              <w:rPr>
                <w:color w:val="00B050"/>
                <w:sz w:val="20"/>
                <w:szCs w:val="20"/>
              </w:rPr>
            </w:pPr>
            <w:r w:rsidRPr="0027502F">
              <w:rPr>
                <w:color w:val="00B050"/>
                <w:sz w:val="20"/>
                <w:szCs w:val="20"/>
              </w:rPr>
              <w:t>DDNEA-P4-315</w:t>
            </w:r>
          </w:p>
        </w:tc>
        <w:tc>
          <w:tcPr>
            <w:tcW w:w="1833" w:type="pct"/>
            <w:vAlign w:val="center"/>
          </w:tcPr>
          <w:p w14:paraId="0FEFE86A" w14:textId="77777777" w:rsidR="00DB419D" w:rsidRPr="0027502F" w:rsidRDefault="00DB419D" w:rsidP="00DB419D">
            <w:pPr>
              <w:pStyle w:val="Heading4"/>
              <w:rPr>
                <w:b w:val="0"/>
                <w:color w:val="00B050"/>
                <w:sz w:val="20"/>
                <w:szCs w:val="20"/>
              </w:rPr>
            </w:pPr>
            <w:r w:rsidRPr="0027502F">
              <w:rPr>
                <w:b w:val="0"/>
                <w:color w:val="00B050"/>
                <w:sz w:val="20"/>
                <w:szCs w:val="20"/>
              </w:rPr>
              <w:t>Correction of regular expression for &lt;Net Mass&gt; and &lt;Gross Mass&gt;</w:t>
            </w:r>
          </w:p>
          <w:p w14:paraId="2655274A" w14:textId="77777777" w:rsidR="00DB419D" w:rsidRPr="0027502F" w:rsidRDefault="00DB419D" w:rsidP="00DB419D">
            <w:pPr>
              <w:jc w:val="left"/>
              <w:rPr>
                <w:color w:val="00B050"/>
                <w:sz w:val="20"/>
                <w:szCs w:val="20"/>
              </w:rPr>
            </w:pPr>
          </w:p>
        </w:tc>
        <w:tc>
          <w:tcPr>
            <w:tcW w:w="615" w:type="pct"/>
            <w:vAlign w:val="center"/>
          </w:tcPr>
          <w:p w14:paraId="2BD117AD" w14:textId="01B3E09C"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0F8620DE" w14:textId="220F19AB" w:rsidR="00DB419D" w:rsidRPr="0027502F" w:rsidRDefault="004A3329" w:rsidP="00DB419D">
            <w:pPr>
              <w:jc w:val="center"/>
              <w:rPr>
                <w:color w:val="00B050"/>
                <w:sz w:val="20"/>
                <w:szCs w:val="20"/>
              </w:rPr>
            </w:pPr>
            <w:r>
              <w:rPr>
                <w:color w:val="00B050"/>
                <w:sz w:val="20"/>
                <w:szCs w:val="20"/>
                <w:lang w:val="en-US"/>
              </w:rPr>
              <w:t>Accepted</w:t>
            </w:r>
          </w:p>
        </w:tc>
        <w:tc>
          <w:tcPr>
            <w:tcW w:w="784" w:type="pct"/>
            <w:vAlign w:val="center"/>
          </w:tcPr>
          <w:p w14:paraId="27A79009" w14:textId="7F74C9FC" w:rsidR="00DB419D" w:rsidRPr="0027502F" w:rsidRDefault="00DB419D" w:rsidP="00DB419D">
            <w:pPr>
              <w:jc w:val="center"/>
              <w:rPr>
                <w:color w:val="00B050"/>
                <w:sz w:val="20"/>
                <w:szCs w:val="20"/>
              </w:rPr>
            </w:pPr>
            <w:r w:rsidRPr="0027502F">
              <w:rPr>
                <w:color w:val="00B050"/>
                <w:sz w:val="20"/>
                <w:szCs w:val="20"/>
              </w:rPr>
              <w:t>0</w:t>
            </w:r>
            <w:r w:rsidR="003E714D" w:rsidRPr="0027502F">
              <w:rPr>
                <w:color w:val="00B050"/>
                <w:sz w:val="20"/>
                <w:szCs w:val="20"/>
              </w:rPr>
              <w:t>5</w:t>
            </w:r>
            <w:r w:rsidRPr="0027502F">
              <w:rPr>
                <w:color w:val="00B050"/>
                <w:sz w:val="20"/>
                <w:szCs w:val="20"/>
              </w:rPr>
              <w:t>/10/2021</w:t>
            </w:r>
          </w:p>
        </w:tc>
      </w:tr>
      <w:tr w:rsidR="00DB419D" w:rsidRPr="0027502F" w14:paraId="67501CB9" w14:textId="77777777" w:rsidTr="007F30B6">
        <w:trPr>
          <w:trHeight w:val="540"/>
          <w:jc w:val="center"/>
        </w:trPr>
        <w:tc>
          <w:tcPr>
            <w:tcW w:w="526" w:type="pct"/>
            <w:vAlign w:val="center"/>
          </w:tcPr>
          <w:p w14:paraId="56F1E760" w14:textId="1E407FB3" w:rsidR="00DB419D" w:rsidRPr="0027502F" w:rsidRDefault="00DB419D" w:rsidP="00DB419D">
            <w:pPr>
              <w:jc w:val="center"/>
              <w:rPr>
                <w:color w:val="00B050"/>
                <w:sz w:val="20"/>
                <w:szCs w:val="20"/>
              </w:rPr>
            </w:pPr>
            <w:r w:rsidRPr="0027502F">
              <w:rPr>
                <w:color w:val="00B050"/>
                <w:sz w:val="20"/>
                <w:szCs w:val="20"/>
              </w:rPr>
              <w:t>v3.02</w:t>
            </w:r>
          </w:p>
        </w:tc>
        <w:tc>
          <w:tcPr>
            <w:tcW w:w="564" w:type="pct"/>
            <w:vAlign w:val="center"/>
          </w:tcPr>
          <w:p w14:paraId="19463B7F" w14:textId="2B6FB784" w:rsidR="00DB419D" w:rsidRPr="0027502F" w:rsidRDefault="00DB419D" w:rsidP="00DB419D">
            <w:pPr>
              <w:jc w:val="center"/>
              <w:rPr>
                <w:color w:val="00B050"/>
                <w:sz w:val="20"/>
                <w:szCs w:val="20"/>
              </w:rPr>
            </w:pPr>
            <w:r w:rsidRPr="0027502F">
              <w:rPr>
                <w:color w:val="00B050"/>
                <w:sz w:val="20"/>
                <w:szCs w:val="20"/>
              </w:rPr>
              <w:t>DDNEA-P4-316</w:t>
            </w:r>
          </w:p>
        </w:tc>
        <w:tc>
          <w:tcPr>
            <w:tcW w:w="1833" w:type="pct"/>
            <w:vAlign w:val="center"/>
          </w:tcPr>
          <w:p w14:paraId="36654703" w14:textId="77E01359" w:rsidR="00DB419D" w:rsidRPr="0027502F" w:rsidRDefault="00DB419D" w:rsidP="00DB419D">
            <w:pPr>
              <w:jc w:val="left"/>
              <w:rPr>
                <w:color w:val="00B050"/>
                <w:sz w:val="20"/>
                <w:szCs w:val="20"/>
              </w:rPr>
            </w:pPr>
            <w:r w:rsidRPr="0027502F">
              <w:rPr>
                <w:color w:val="00B050"/>
                <w:sz w:val="20"/>
                <w:szCs w:val="20"/>
              </w:rPr>
              <w:t>Update of R044 and R045 for Phase 4 implementation</w:t>
            </w:r>
          </w:p>
        </w:tc>
        <w:tc>
          <w:tcPr>
            <w:tcW w:w="615" w:type="pct"/>
            <w:vAlign w:val="center"/>
          </w:tcPr>
          <w:p w14:paraId="666209B1" w14:textId="6A5339B6"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5A1AAFB4" w14:textId="15D9E90A" w:rsidR="00DB419D" w:rsidRPr="0027502F" w:rsidRDefault="00DB419D" w:rsidP="00DB419D">
            <w:pPr>
              <w:jc w:val="center"/>
              <w:rPr>
                <w:color w:val="00B050"/>
                <w:sz w:val="20"/>
                <w:szCs w:val="20"/>
              </w:rPr>
            </w:pPr>
            <w:r w:rsidRPr="0027502F">
              <w:rPr>
                <w:color w:val="00B050"/>
                <w:sz w:val="20"/>
                <w:szCs w:val="20"/>
                <w:lang w:val="en-US"/>
              </w:rPr>
              <w:t>Accepted</w:t>
            </w:r>
          </w:p>
        </w:tc>
        <w:tc>
          <w:tcPr>
            <w:tcW w:w="784" w:type="pct"/>
            <w:vAlign w:val="center"/>
          </w:tcPr>
          <w:p w14:paraId="4CD37584" w14:textId="63BB79E6" w:rsidR="00DB419D" w:rsidRPr="0027502F" w:rsidRDefault="009461B9" w:rsidP="00DB419D">
            <w:pPr>
              <w:jc w:val="center"/>
              <w:rPr>
                <w:color w:val="00B050"/>
                <w:sz w:val="20"/>
                <w:szCs w:val="20"/>
              </w:rPr>
            </w:pPr>
            <w:r w:rsidRPr="0027502F">
              <w:rPr>
                <w:color w:val="00B050"/>
                <w:sz w:val="20"/>
                <w:szCs w:val="20"/>
              </w:rPr>
              <w:t>1</w:t>
            </w:r>
            <w:r w:rsidR="009F6EA4" w:rsidRPr="0027502F">
              <w:rPr>
                <w:color w:val="00B050"/>
                <w:sz w:val="20"/>
                <w:szCs w:val="20"/>
              </w:rPr>
              <w:t>1</w:t>
            </w:r>
            <w:r w:rsidRPr="0027502F">
              <w:rPr>
                <w:color w:val="00B050"/>
                <w:sz w:val="20"/>
                <w:szCs w:val="20"/>
              </w:rPr>
              <w:t>/11/2021</w:t>
            </w:r>
          </w:p>
        </w:tc>
      </w:tr>
      <w:tr w:rsidR="00DB419D" w:rsidRPr="0027502F" w14:paraId="07417685" w14:textId="77777777" w:rsidTr="007F30B6">
        <w:trPr>
          <w:trHeight w:val="540"/>
          <w:jc w:val="center"/>
        </w:trPr>
        <w:tc>
          <w:tcPr>
            <w:tcW w:w="526" w:type="pct"/>
            <w:vAlign w:val="center"/>
          </w:tcPr>
          <w:p w14:paraId="4D048093" w14:textId="6D977CEF" w:rsidR="00DB419D" w:rsidRPr="0027502F" w:rsidRDefault="00DB419D" w:rsidP="00DB419D">
            <w:pPr>
              <w:jc w:val="center"/>
              <w:rPr>
                <w:color w:val="00B050"/>
                <w:sz w:val="20"/>
                <w:szCs w:val="20"/>
              </w:rPr>
            </w:pPr>
            <w:r w:rsidRPr="0027502F">
              <w:rPr>
                <w:color w:val="00B050"/>
                <w:sz w:val="20"/>
                <w:szCs w:val="20"/>
              </w:rPr>
              <w:t>v3.02</w:t>
            </w:r>
          </w:p>
        </w:tc>
        <w:tc>
          <w:tcPr>
            <w:tcW w:w="564" w:type="pct"/>
            <w:vAlign w:val="center"/>
          </w:tcPr>
          <w:p w14:paraId="40C57433" w14:textId="67A0C2B9" w:rsidR="00DB419D" w:rsidRPr="0027502F" w:rsidRDefault="00DB419D" w:rsidP="00DB419D">
            <w:pPr>
              <w:jc w:val="center"/>
              <w:rPr>
                <w:color w:val="00B050"/>
                <w:sz w:val="20"/>
                <w:szCs w:val="20"/>
              </w:rPr>
            </w:pPr>
            <w:r w:rsidRPr="0027502F">
              <w:rPr>
                <w:color w:val="00B050"/>
                <w:sz w:val="20"/>
                <w:szCs w:val="20"/>
              </w:rPr>
              <w:t>DDNEA-P4-317</w:t>
            </w:r>
          </w:p>
        </w:tc>
        <w:tc>
          <w:tcPr>
            <w:tcW w:w="1833" w:type="pct"/>
            <w:vAlign w:val="center"/>
          </w:tcPr>
          <w:p w14:paraId="72079879" w14:textId="1D5B349C" w:rsidR="00DB419D" w:rsidRPr="0027502F" w:rsidRDefault="00DB419D" w:rsidP="00DB419D">
            <w:pPr>
              <w:jc w:val="left"/>
              <w:rPr>
                <w:color w:val="00B050"/>
                <w:sz w:val="20"/>
                <w:szCs w:val="20"/>
              </w:rPr>
            </w:pPr>
            <w:r w:rsidRPr="0027502F">
              <w:rPr>
                <w:color w:val="00B050"/>
                <w:sz w:val="20"/>
                <w:szCs w:val="20"/>
              </w:rPr>
              <w:t>Update of C074 and C118 for value 11 of Destination Type Code</w:t>
            </w:r>
          </w:p>
        </w:tc>
        <w:tc>
          <w:tcPr>
            <w:tcW w:w="615" w:type="pct"/>
            <w:vAlign w:val="center"/>
          </w:tcPr>
          <w:p w14:paraId="287152E5" w14:textId="4EFE12BF"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1E85D543" w14:textId="04220D92" w:rsidR="00DB419D" w:rsidRPr="0027502F" w:rsidRDefault="00DB419D" w:rsidP="00DB419D">
            <w:pPr>
              <w:jc w:val="center"/>
              <w:rPr>
                <w:color w:val="00B050"/>
                <w:sz w:val="20"/>
                <w:szCs w:val="20"/>
              </w:rPr>
            </w:pPr>
            <w:r w:rsidRPr="0027502F">
              <w:rPr>
                <w:color w:val="00B050"/>
                <w:sz w:val="20"/>
                <w:szCs w:val="20"/>
                <w:lang w:val="en-US"/>
              </w:rPr>
              <w:t>Accepted</w:t>
            </w:r>
          </w:p>
        </w:tc>
        <w:tc>
          <w:tcPr>
            <w:tcW w:w="784" w:type="pct"/>
            <w:vAlign w:val="center"/>
          </w:tcPr>
          <w:p w14:paraId="0F533C6A" w14:textId="045CC2DE" w:rsidR="00DB419D" w:rsidRPr="0027502F" w:rsidRDefault="009461B9" w:rsidP="00DB419D">
            <w:pPr>
              <w:jc w:val="center"/>
              <w:rPr>
                <w:color w:val="00B050"/>
                <w:sz w:val="20"/>
                <w:szCs w:val="20"/>
              </w:rPr>
            </w:pPr>
            <w:r w:rsidRPr="0027502F">
              <w:rPr>
                <w:color w:val="00B050"/>
                <w:sz w:val="20"/>
                <w:szCs w:val="20"/>
              </w:rPr>
              <w:t>1</w:t>
            </w:r>
            <w:r w:rsidR="009F6EA4" w:rsidRPr="0027502F">
              <w:rPr>
                <w:color w:val="00B050"/>
                <w:sz w:val="20"/>
                <w:szCs w:val="20"/>
              </w:rPr>
              <w:t>1</w:t>
            </w:r>
            <w:r w:rsidRPr="0027502F">
              <w:rPr>
                <w:color w:val="00B050"/>
                <w:sz w:val="20"/>
                <w:szCs w:val="20"/>
              </w:rPr>
              <w:t>/11/2021</w:t>
            </w:r>
          </w:p>
        </w:tc>
      </w:tr>
      <w:tr w:rsidR="00DB419D" w:rsidRPr="0027502F" w14:paraId="50A75800" w14:textId="77777777" w:rsidTr="007F30B6">
        <w:trPr>
          <w:trHeight w:val="540"/>
          <w:jc w:val="center"/>
        </w:trPr>
        <w:tc>
          <w:tcPr>
            <w:tcW w:w="526" w:type="pct"/>
            <w:vAlign w:val="center"/>
          </w:tcPr>
          <w:p w14:paraId="56D2CE24" w14:textId="2D25FC53" w:rsidR="00DB419D" w:rsidRPr="0027502F" w:rsidRDefault="00DB419D" w:rsidP="00DB419D">
            <w:pPr>
              <w:jc w:val="center"/>
              <w:rPr>
                <w:color w:val="00B050"/>
                <w:sz w:val="20"/>
                <w:szCs w:val="20"/>
              </w:rPr>
            </w:pPr>
            <w:r w:rsidRPr="0027502F">
              <w:rPr>
                <w:color w:val="00B050"/>
                <w:sz w:val="20"/>
                <w:szCs w:val="20"/>
              </w:rPr>
              <w:t>v3.02</w:t>
            </w:r>
          </w:p>
        </w:tc>
        <w:tc>
          <w:tcPr>
            <w:tcW w:w="564" w:type="pct"/>
            <w:vAlign w:val="center"/>
          </w:tcPr>
          <w:p w14:paraId="703B20E7" w14:textId="254DD7B7" w:rsidR="00DB419D" w:rsidRPr="0027502F" w:rsidRDefault="00DB419D" w:rsidP="00DB419D">
            <w:pPr>
              <w:jc w:val="center"/>
              <w:rPr>
                <w:color w:val="00B050"/>
                <w:sz w:val="20"/>
                <w:szCs w:val="20"/>
              </w:rPr>
            </w:pPr>
            <w:r w:rsidRPr="0027502F">
              <w:rPr>
                <w:color w:val="00B050"/>
                <w:sz w:val="20"/>
                <w:szCs w:val="20"/>
              </w:rPr>
              <w:t>DDNEA-P4-318</w:t>
            </w:r>
          </w:p>
        </w:tc>
        <w:tc>
          <w:tcPr>
            <w:tcW w:w="1833" w:type="pct"/>
            <w:vAlign w:val="center"/>
          </w:tcPr>
          <w:p w14:paraId="276A385A" w14:textId="36595FF9" w:rsidR="00DB419D" w:rsidRPr="0027502F" w:rsidRDefault="00DB419D" w:rsidP="00DB419D">
            <w:pPr>
              <w:jc w:val="left"/>
              <w:rPr>
                <w:color w:val="00B050"/>
                <w:sz w:val="20"/>
                <w:szCs w:val="20"/>
              </w:rPr>
            </w:pPr>
            <w:r w:rsidRPr="0027502F">
              <w:rPr>
                <w:color w:val="00B050"/>
                <w:sz w:val="20"/>
                <w:szCs w:val="20"/>
              </w:rPr>
              <w:t>New conditions to be applied under the elements of IE821.&lt;E-AD/E-SAD LIST ITEM&gt;.&lt;(PLACE OF DISPATCH) TRADER&gt;</w:t>
            </w:r>
          </w:p>
        </w:tc>
        <w:tc>
          <w:tcPr>
            <w:tcW w:w="615" w:type="pct"/>
            <w:vAlign w:val="center"/>
          </w:tcPr>
          <w:p w14:paraId="3100A70B" w14:textId="1DC39ACB" w:rsidR="00DB419D" w:rsidRPr="0027502F" w:rsidRDefault="00DB419D" w:rsidP="00DB419D">
            <w:pPr>
              <w:jc w:val="center"/>
              <w:rPr>
                <w:color w:val="00B050"/>
                <w:sz w:val="20"/>
                <w:szCs w:val="20"/>
              </w:rPr>
            </w:pPr>
            <w:r w:rsidRPr="0027502F">
              <w:rPr>
                <w:color w:val="00B050"/>
                <w:sz w:val="20"/>
                <w:szCs w:val="20"/>
              </w:rPr>
              <w:t>Review</w:t>
            </w:r>
          </w:p>
        </w:tc>
        <w:tc>
          <w:tcPr>
            <w:tcW w:w="677" w:type="pct"/>
            <w:tcMar>
              <w:top w:w="113" w:type="dxa"/>
              <w:left w:w="57" w:type="dxa"/>
              <w:bottom w:w="113" w:type="dxa"/>
              <w:right w:w="57" w:type="dxa"/>
            </w:tcMar>
            <w:vAlign w:val="center"/>
          </w:tcPr>
          <w:p w14:paraId="01151C61" w14:textId="74160E39" w:rsidR="00DB419D" w:rsidRPr="0027502F" w:rsidRDefault="00DB419D" w:rsidP="00DB419D">
            <w:pPr>
              <w:jc w:val="center"/>
              <w:rPr>
                <w:color w:val="00B050"/>
                <w:sz w:val="20"/>
                <w:szCs w:val="20"/>
              </w:rPr>
            </w:pPr>
            <w:r w:rsidRPr="0027502F">
              <w:rPr>
                <w:color w:val="00B050"/>
                <w:sz w:val="20"/>
                <w:szCs w:val="20"/>
                <w:lang w:val="en-US"/>
              </w:rPr>
              <w:t>Accepted</w:t>
            </w:r>
          </w:p>
        </w:tc>
        <w:tc>
          <w:tcPr>
            <w:tcW w:w="784" w:type="pct"/>
            <w:vAlign w:val="center"/>
          </w:tcPr>
          <w:p w14:paraId="21EE5E60" w14:textId="750A5721" w:rsidR="00DB419D" w:rsidRPr="0027502F" w:rsidRDefault="009461B9" w:rsidP="00DB419D">
            <w:pPr>
              <w:jc w:val="center"/>
              <w:rPr>
                <w:color w:val="00B050"/>
                <w:sz w:val="20"/>
                <w:szCs w:val="20"/>
              </w:rPr>
            </w:pPr>
            <w:r w:rsidRPr="0027502F">
              <w:rPr>
                <w:color w:val="00B050"/>
                <w:sz w:val="20"/>
                <w:szCs w:val="20"/>
              </w:rPr>
              <w:t>1</w:t>
            </w:r>
            <w:r w:rsidR="009F6EA4" w:rsidRPr="0027502F">
              <w:rPr>
                <w:color w:val="00B050"/>
                <w:sz w:val="20"/>
                <w:szCs w:val="20"/>
              </w:rPr>
              <w:t>1</w:t>
            </w:r>
            <w:r w:rsidRPr="0027502F">
              <w:rPr>
                <w:color w:val="00B050"/>
                <w:sz w:val="20"/>
                <w:szCs w:val="20"/>
              </w:rPr>
              <w:t>/11/2021</w:t>
            </w:r>
          </w:p>
        </w:tc>
      </w:tr>
    </w:tbl>
    <w:p w14:paraId="07C04455" w14:textId="104986AC" w:rsidR="007B11FB" w:rsidRPr="0027502F" w:rsidRDefault="007B11FB" w:rsidP="00647402">
      <w:pPr>
        <w:pStyle w:val="Caption"/>
      </w:pPr>
      <w:bookmarkStart w:id="41" w:name="_Toc39019466"/>
      <w:bookmarkStart w:id="42" w:name="_Toc88490277"/>
      <w:r w:rsidRPr="0027502F">
        <w:t xml:space="preserve">Table </w:t>
      </w:r>
      <w:fldSimple w:instr=" SEQ Table \* ARABIC ">
        <w:r w:rsidR="00903B50" w:rsidRPr="0027502F">
          <w:rPr>
            <w:noProof/>
          </w:rPr>
          <w:t>5</w:t>
        </w:r>
      </w:fldSimple>
      <w:r w:rsidRPr="0027502F">
        <w:t xml:space="preserve">: </w:t>
      </w:r>
      <w:bookmarkEnd w:id="41"/>
      <w:r w:rsidRPr="0027502F">
        <w:rPr>
          <w:szCs w:val="22"/>
        </w:rPr>
        <w:t xml:space="preserve">Overview of </w:t>
      </w:r>
      <w:r w:rsidR="005012EE" w:rsidRPr="0027502F">
        <w:rPr>
          <w:szCs w:val="22"/>
        </w:rPr>
        <w:t xml:space="preserve">DDNEA </w:t>
      </w:r>
      <w:r w:rsidRPr="0027502F">
        <w:rPr>
          <w:szCs w:val="22"/>
        </w:rPr>
        <w:t>Changes for this Release</w:t>
      </w:r>
      <w:bookmarkEnd w:id="42"/>
    </w:p>
    <w:p w14:paraId="421ABB9E" w14:textId="24FECE13" w:rsidR="00D56A4B" w:rsidRPr="0027502F" w:rsidRDefault="00D56A4B" w:rsidP="00D56A4B">
      <w:pPr>
        <w:pStyle w:val="Heading1"/>
        <w:tabs>
          <w:tab w:val="num" w:pos="432"/>
        </w:tabs>
      </w:pPr>
      <w:bookmarkStart w:id="43" w:name="_Ref248903537"/>
      <w:bookmarkStart w:id="44" w:name="_Ref248903552"/>
      <w:bookmarkStart w:id="45" w:name="_Toc536616669"/>
      <w:bookmarkStart w:id="46" w:name="_Toc88490262"/>
      <w:r w:rsidRPr="0027502F">
        <w:lastRenderedPageBreak/>
        <w:t>Change Requests</w:t>
      </w:r>
      <w:bookmarkEnd w:id="43"/>
      <w:bookmarkEnd w:id="44"/>
      <w:bookmarkEnd w:id="45"/>
      <w:bookmarkEnd w:id="46"/>
    </w:p>
    <w:p w14:paraId="1E6949FA" w14:textId="12313885" w:rsidR="007B11FB" w:rsidRPr="0027502F" w:rsidRDefault="007B11FB" w:rsidP="007B11FB">
      <w:pPr>
        <w:pStyle w:val="Heading2"/>
      </w:pPr>
      <w:bookmarkStart w:id="47" w:name="_Toc88490263"/>
      <w:r w:rsidRPr="0027502F">
        <w:t>FESS Change Requests</w:t>
      </w:r>
      <w:bookmarkEnd w:id="47"/>
    </w:p>
    <w:p w14:paraId="34676F3E" w14:textId="77777777" w:rsidR="00C70867" w:rsidRPr="0027502F" w:rsidRDefault="00C70867" w:rsidP="00C70867">
      <w:pPr>
        <w:pStyle w:val="Heading4"/>
        <w:rPr>
          <w:szCs w:val="22"/>
        </w:rPr>
      </w:pPr>
      <w:bookmarkStart w:id="48" w:name="_Toc37151430"/>
      <w:r w:rsidRPr="0027502F">
        <w:rPr>
          <w:szCs w:val="22"/>
        </w:rPr>
        <w:t>FESS-245 – Update of energy products CN codes</w:t>
      </w:r>
      <w:bookmarkEnd w:id="48"/>
    </w:p>
    <w:tbl>
      <w:tblPr>
        <w:tblW w:w="928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37CC4B7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236779"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09998D2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4597E1"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E03D38" w14:textId="77777777" w:rsidR="00C70867" w:rsidRPr="0027502F" w:rsidRDefault="00C70867" w:rsidP="00C70867">
                  <w:pPr>
                    <w:spacing w:line="276" w:lineRule="auto"/>
                    <w:rPr>
                      <w:szCs w:val="22"/>
                    </w:rPr>
                  </w:pPr>
                  <w:r w:rsidRPr="0027502F">
                    <w:rPr>
                      <w:bCs/>
                      <w:szCs w:val="22"/>
                    </w:rPr>
                    <w:t>FESS-245</w:t>
                  </w:r>
                </w:p>
              </w:tc>
            </w:tr>
            <w:tr w:rsidR="00C70867" w:rsidRPr="0027502F" w14:paraId="26A8CE5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C9A62D"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F8FA57"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F6E440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FFFD3A"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A260F3" w14:textId="77777777" w:rsidR="00C70867" w:rsidRPr="0027502F" w:rsidRDefault="00C70867" w:rsidP="00C70867">
                  <w:pPr>
                    <w:spacing w:line="276" w:lineRule="auto"/>
                    <w:rPr>
                      <w:szCs w:val="22"/>
                    </w:rPr>
                  </w:pPr>
                  <w:r w:rsidRPr="0027502F">
                    <w:rPr>
                      <w:szCs w:val="22"/>
                    </w:rPr>
                    <w:t>Legislation Alignment</w:t>
                  </w:r>
                </w:p>
              </w:tc>
            </w:tr>
            <w:tr w:rsidR="00C70867" w:rsidRPr="0027502F" w14:paraId="0942D69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34ED7A" w14:textId="77777777" w:rsidR="00C70867" w:rsidRPr="0027502F" w:rsidRDefault="00C70867" w:rsidP="00C7086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8743DA" w14:textId="77777777" w:rsidR="00C70867" w:rsidRPr="0027502F" w:rsidRDefault="00C70867" w:rsidP="00C70867">
                  <w:pPr>
                    <w:spacing w:line="276" w:lineRule="auto"/>
                    <w:rPr>
                      <w:szCs w:val="22"/>
                    </w:rPr>
                  </w:pPr>
                  <w:r w:rsidRPr="0027502F">
                    <w:rPr>
                      <w:szCs w:val="22"/>
                    </w:rPr>
                    <w:t>IM283391</w:t>
                  </w:r>
                </w:p>
              </w:tc>
            </w:tr>
            <w:tr w:rsidR="00C70867" w:rsidRPr="0027502F" w14:paraId="170AB0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2E4061"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68C2EC" w14:textId="77777777" w:rsidR="00C70867" w:rsidRPr="0027502F" w:rsidRDefault="00C70867" w:rsidP="00C70867">
                  <w:pPr>
                    <w:spacing w:line="276" w:lineRule="auto"/>
                    <w:rPr>
                      <w:szCs w:val="22"/>
                    </w:rPr>
                  </w:pPr>
                  <w:r w:rsidRPr="0027502F">
                    <w:rPr>
                      <w:color w:val="000000"/>
                      <w:szCs w:val="22"/>
                      <w:lang w:eastAsia="el-GR"/>
                    </w:rPr>
                    <w:t>KE18416</w:t>
                  </w:r>
                </w:p>
              </w:tc>
            </w:tr>
            <w:tr w:rsidR="00C70867" w:rsidRPr="0027502F" w14:paraId="49E409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34271D"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BCD312B"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03/10</w:t>
                  </w:r>
                  <w:r w:rsidRPr="0027502F">
                    <w:rPr>
                      <w:color w:val="000000"/>
                      <w:szCs w:val="22"/>
                      <w:shd w:val="clear" w:color="auto" w:fill="FFFFFF"/>
                    </w:rPr>
                    <w:t>/2018</w:t>
                  </w:r>
                </w:p>
              </w:tc>
            </w:tr>
            <w:tr w:rsidR="00C70867" w:rsidRPr="0027502F" w14:paraId="28DECE5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5AB1C2"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E6236D8" w14:textId="77777777" w:rsidR="00C70867" w:rsidRPr="0027502F" w:rsidRDefault="00C70867" w:rsidP="00C70867">
                  <w:pPr>
                    <w:spacing w:line="276" w:lineRule="auto"/>
                    <w:rPr>
                      <w:szCs w:val="22"/>
                      <w:lang w:val="en-US"/>
                    </w:rPr>
                  </w:pPr>
                  <w:r w:rsidRPr="0027502F">
                    <w:rPr>
                      <w:szCs w:val="22"/>
                      <w:lang w:val="en-US"/>
                    </w:rPr>
                    <w:t>EMCS CPT</w:t>
                  </w:r>
                </w:p>
              </w:tc>
            </w:tr>
          </w:tbl>
          <w:p w14:paraId="069FB415" w14:textId="77777777" w:rsidR="00C70867" w:rsidRPr="0027502F" w:rsidRDefault="00C70867" w:rsidP="00C70867">
            <w:pPr>
              <w:spacing w:after="0"/>
              <w:jc w:val="left"/>
              <w:rPr>
                <w:szCs w:val="22"/>
                <w:lang w:val="en-US"/>
              </w:rPr>
            </w:pPr>
          </w:p>
        </w:tc>
      </w:tr>
      <w:tr w:rsidR="00C70867" w:rsidRPr="0027502F" w14:paraId="2B15149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78EDA7"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0C29959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41E115"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64AC10"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716653C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5C890A"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3020D8A" w14:textId="77777777" w:rsidR="00C70867" w:rsidRPr="0027502F" w:rsidRDefault="00C70867" w:rsidP="00C70867">
                  <w:pPr>
                    <w:spacing w:line="276" w:lineRule="auto"/>
                    <w:rPr>
                      <w:b/>
                      <w:szCs w:val="22"/>
                    </w:rPr>
                  </w:pPr>
                  <w:r w:rsidRPr="0027502F">
                    <w:rPr>
                      <w:b/>
                      <w:szCs w:val="22"/>
                    </w:rPr>
                    <w:t>Problem Statement</w:t>
                  </w:r>
                </w:p>
                <w:p w14:paraId="20CE36DC" w14:textId="77777777" w:rsidR="00C70867" w:rsidRPr="0027502F" w:rsidRDefault="00C70867" w:rsidP="00C70867">
                  <w:pPr>
                    <w:spacing w:line="276" w:lineRule="auto"/>
                    <w:rPr>
                      <w:szCs w:val="22"/>
                    </w:rPr>
                  </w:pPr>
                  <w:r w:rsidRPr="0027502F">
                    <w:rPr>
                      <w:szCs w:val="22"/>
                    </w:rPr>
                    <w:t>Based on the annual update of the Combined Nomenclature (2019), an impact on the excise energy product codes has been identified. More specifically, according to the updated Combined Nomenclature (2019), the existing CN codes ‘27101251’ and ‘27101259’ shall be removed and a new CN code ‘27101250’ shall be added.</w:t>
                  </w:r>
                </w:p>
                <w:p w14:paraId="221B5397" w14:textId="77777777" w:rsidR="00C70867" w:rsidRPr="0027502F" w:rsidRDefault="00C70867" w:rsidP="00C70867">
                  <w:pPr>
                    <w:spacing w:line="276" w:lineRule="auto"/>
                    <w:rPr>
                      <w:szCs w:val="22"/>
                    </w:rPr>
                  </w:pPr>
                </w:p>
                <w:p w14:paraId="0D628E24" w14:textId="77777777" w:rsidR="00C70867" w:rsidRPr="0027502F" w:rsidRDefault="00C70867" w:rsidP="00C70867">
                  <w:pPr>
                    <w:spacing w:line="276" w:lineRule="auto"/>
                    <w:rPr>
                      <w:b/>
                      <w:szCs w:val="22"/>
                    </w:rPr>
                  </w:pPr>
                  <w:r w:rsidRPr="0027502F">
                    <w:rPr>
                      <w:b/>
                      <w:szCs w:val="22"/>
                    </w:rPr>
                    <w:t>Proposed Solution</w:t>
                  </w:r>
                </w:p>
                <w:p w14:paraId="18F3BD18" w14:textId="77777777" w:rsidR="00C70867" w:rsidRPr="0027502F" w:rsidRDefault="00C70867" w:rsidP="00C70867">
                  <w:pPr>
                    <w:spacing w:line="276" w:lineRule="auto"/>
                    <w:rPr>
                      <w:i/>
                      <w:szCs w:val="22"/>
                      <w:u w:val="single"/>
                      <w:lang w:val="en-US"/>
                    </w:rPr>
                  </w:pPr>
                  <w:r w:rsidRPr="0027502F">
                    <w:rPr>
                      <w:i/>
                      <w:szCs w:val="22"/>
                      <w:u w:val="single"/>
                      <w:lang w:val="en-US"/>
                    </w:rPr>
                    <w:t>The changes described in this RfC shall be applied in the corresponding IE734 as of 10/12/2018.</w:t>
                  </w:r>
                </w:p>
                <w:p w14:paraId="59A9F62B" w14:textId="77777777" w:rsidR="00C70867" w:rsidRPr="0027502F" w:rsidRDefault="00C70867" w:rsidP="00C70867">
                  <w:pPr>
                    <w:spacing w:line="276" w:lineRule="auto"/>
                    <w:rPr>
                      <w:i/>
                      <w:szCs w:val="22"/>
                      <w:u w:val="single"/>
                      <w:lang w:val="en-US"/>
                    </w:rPr>
                  </w:pPr>
                </w:p>
                <w:p w14:paraId="6855AF27"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FESS:</w:t>
                  </w:r>
                </w:p>
                <w:p w14:paraId="3A2D5BB6" w14:textId="77777777" w:rsidR="00C70867" w:rsidRPr="0027502F" w:rsidRDefault="00C70867" w:rsidP="00B03D74">
                  <w:pPr>
                    <w:pStyle w:val="ListParagraph"/>
                    <w:numPr>
                      <w:ilvl w:val="0"/>
                      <w:numId w:val="49"/>
                    </w:numPr>
                    <w:spacing w:line="276" w:lineRule="auto"/>
                    <w:contextualSpacing w:val="0"/>
                    <w:rPr>
                      <w:szCs w:val="22"/>
                    </w:rPr>
                  </w:pPr>
                  <w:r w:rsidRPr="0027502F">
                    <w:rPr>
                      <w:szCs w:val="22"/>
                    </w:rPr>
                    <w:t>APPENDIX B: LIST OF CODES</w:t>
                  </w:r>
                </w:p>
                <w:p w14:paraId="79242836" w14:textId="77777777" w:rsidR="00C70867" w:rsidRPr="0027502F" w:rsidRDefault="00C70867" w:rsidP="00C70867">
                  <w:pPr>
                    <w:spacing w:line="276" w:lineRule="auto"/>
                    <w:rPr>
                      <w:szCs w:val="22"/>
                      <w:lang w:val="en-US"/>
                    </w:rPr>
                  </w:pPr>
                  <w:r w:rsidRPr="0027502F">
                    <w:rPr>
                      <w:szCs w:val="22"/>
                      <w:lang w:val="en-US"/>
                    </w:rPr>
                    <w:t>In section ‘2.3 CN CODES’, a new CN code ‘27101250’ will be added and the existing CN codes ‘27101251’ and ‘27101259’ will be removed. The applicable changes are highlighted below in bold/italic:</w:t>
                  </w:r>
                </w:p>
                <w:tbl>
                  <w:tblPr>
                    <w:tblW w:w="0" w:type="auto"/>
                    <w:tblCellSpacing w:w="0" w:type="dxa"/>
                    <w:tblInd w:w="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701"/>
                    <w:gridCol w:w="3969"/>
                  </w:tblGrid>
                  <w:tr w:rsidR="00C70867" w:rsidRPr="0027502F" w14:paraId="7FAC5C35" w14:textId="77777777" w:rsidTr="00C70867">
                    <w:trPr>
                      <w:cantSplit/>
                      <w:tblHeader/>
                      <w:tblCellSpacing w:w="0" w:type="dxa"/>
                    </w:trPr>
                    <w:tc>
                      <w:tcPr>
                        <w:tcW w:w="1701" w:type="dxa"/>
                        <w:shd w:val="clear" w:color="auto" w:fill="C0C0C0"/>
                      </w:tcPr>
                      <w:p w14:paraId="7B278A50" w14:textId="77777777" w:rsidR="00C70867" w:rsidRPr="0027502F" w:rsidRDefault="00C70867" w:rsidP="00C70867">
                        <w:pPr>
                          <w:pStyle w:val="emcstable"/>
                          <w:keepNext/>
                          <w:spacing w:after="120"/>
                          <w:jc w:val="center"/>
                          <w:rPr>
                            <w:b/>
                            <w:szCs w:val="22"/>
                          </w:rPr>
                        </w:pPr>
                        <w:r w:rsidRPr="0027502F">
                          <w:rPr>
                            <w:b/>
                            <w:szCs w:val="22"/>
                          </w:rPr>
                          <w:lastRenderedPageBreak/>
                          <w:t>Code</w:t>
                        </w:r>
                      </w:p>
                    </w:tc>
                    <w:tc>
                      <w:tcPr>
                        <w:tcW w:w="3969" w:type="dxa"/>
                        <w:shd w:val="clear" w:color="auto" w:fill="C0C0C0"/>
                      </w:tcPr>
                      <w:p w14:paraId="36F21214" w14:textId="77777777" w:rsidR="00C70867" w:rsidRPr="0027502F" w:rsidRDefault="00C70867" w:rsidP="00C70867">
                        <w:pPr>
                          <w:pStyle w:val="emcstable"/>
                          <w:keepNext/>
                          <w:spacing w:after="120"/>
                          <w:jc w:val="center"/>
                          <w:rPr>
                            <w:b/>
                            <w:szCs w:val="22"/>
                          </w:rPr>
                        </w:pPr>
                        <w:r w:rsidRPr="0027502F">
                          <w:rPr>
                            <w:b/>
                            <w:szCs w:val="22"/>
                          </w:rPr>
                          <w:t>Description</w:t>
                        </w:r>
                      </w:p>
                    </w:tc>
                  </w:tr>
                  <w:tr w:rsidR="00C70867" w:rsidRPr="0027502F" w14:paraId="45D23037"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125A6062" w14:textId="77777777" w:rsidR="00C70867" w:rsidRPr="0027502F" w:rsidRDefault="00C70867" w:rsidP="00C70867">
                        <w:pPr>
                          <w:pStyle w:val="emcstable"/>
                          <w:spacing w:before="60"/>
                          <w:jc w:val="center"/>
                          <w:rPr>
                            <w:szCs w:val="22"/>
                          </w:rPr>
                        </w:pPr>
                        <w:r w:rsidRPr="0027502F">
                          <w:rPr>
                            <w:szCs w:val="22"/>
                          </w:rPr>
                          <w:t>…</w:t>
                        </w:r>
                      </w:p>
                    </w:tc>
                    <w:tc>
                      <w:tcPr>
                        <w:tcW w:w="3969" w:type="dxa"/>
                      </w:tcPr>
                      <w:p w14:paraId="30303E48" w14:textId="77777777" w:rsidR="00C70867" w:rsidRPr="0027502F" w:rsidRDefault="00C70867" w:rsidP="00C70867">
                        <w:pPr>
                          <w:pStyle w:val="emcstable"/>
                          <w:spacing w:before="60"/>
                          <w:rPr>
                            <w:szCs w:val="22"/>
                          </w:rPr>
                        </w:pPr>
                        <w:r w:rsidRPr="0027502F">
                          <w:rPr>
                            <w:color w:val="000000"/>
                            <w:szCs w:val="22"/>
                          </w:rPr>
                          <w:t>…</w:t>
                        </w:r>
                      </w:p>
                    </w:tc>
                  </w:tr>
                  <w:tr w:rsidR="00C70867" w:rsidRPr="0027502F" w14:paraId="0702466A"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2B908293" w14:textId="77777777" w:rsidR="00C70867" w:rsidRPr="0027502F" w:rsidRDefault="00C70867" w:rsidP="00C70867">
                        <w:pPr>
                          <w:pStyle w:val="emcstable"/>
                          <w:spacing w:before="60"/>
                          <w:jc w:val="center"/>
                          <w:rPr>
                            <w:szCs w:val="22"/>
                          </w:rPr>
                        </w:pPr>
                        <w:r w:rsidRPr="0027502F">
                          <w:rPr>
                            <w:szCs w:val="22"/>
                          </w:rPr>
                          <w:t>27101249</w:t>
                        </w:r>
                      </w:p>
                    </w:tc>
                    <w:tc>
                      <w:tcPr>
                        <w:tcW w:w="3969" w:type="dxa"/>
                        <w:vAlign w:val="center"/>
                      </w:tcPr>
                      <w:p w14:paraId="61EE1E03" w14:textId="77777777" w:rsidR="00C70867" w:rsidRPr="0027502F" w:rsidRDefault="00C70867" w:rsidP="00C70867">
                        <w:pPr>
                          <w:pStyle w:val="emcstable"/>
                          <w:rPr>
                            <w:szCs w:val="22"/>
                          </w:rPr>
                        </w:pPr>
                        <w:r w:rsidRPr="0027502F">
                          <w:rPr>
                            <w:szCs w:val="22"/>
                          </w:rPr>
                          <w:t xml:space="preserve">Light oil with a lead content not exceeding </w:t>
                        </w:r>
                        <w:smartTag w:uri="urn:schemas-microsoft-com:office:smarttags" w:element="metricconverter">
                          <w:smartTagPr>
                            <w:attr w:name="ProductID" w:val="0.013 g"/>
                          </w:smartTagPr>
                          <w:r w:rsidRPr="0027502F">
                            <w:rPr>
                              <w:szCs w:val="22"/>
                            </w:rPr>
                            <w:t>0.013 g</w:t>
                          </w:r>
                        </w:smartTag>
                        <w:r w:rsidRPr="0027502F">
                          <w:rPr>
                            <w:szCs w:val="22"/>
                          </w:rPr>
                          <w:t xml:space="preserve"> per litre with an octane number of less than 98 or more</w:t>
                        </w:r>
                      </w:p>
                    </w:tc>
                  </w:tr>
                  <w:tr w:rsidR="00C70867" w:rsidRPr="0027502F" w14:paraId="2CAD9F0B"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7D540481" w14:textId="77777777" w:rsidR="00C70867" w:rsidRPr="0027502F" w:rsidRDefault="00C70867" w:rsidP="00C70867">
                        <w:pPr>
                          <w:pStyle w:val="emcstable"/>
                          <w:spacing w:before="60"/>
                          <w:jc w:val="center"/>
                          <w:rPr>
                            <w:b/>
                            <w:i/>
                            <w:strike/>
                            <w:szCs w:val="22"/>
                          </w:rPr>
                        </w:pPr>
                        <w:r w:rsidRPr="0027502F">
                          <w:rPr>
                            <w:b/>
                            <w:i/>
                            <w:strike/>
                            <w:szCs w:val="22"/>
                          </w:rPr>
                          <w:t>27101251</w:t>
                        </w:r>
                      </w:p>
                    </w:tc>
                    <w:tc>
                      <w:tcPr>
                        <w:tcW w:w="3969" w:type="dxa"/>
                        <w:vAlign w:val="center"/>
                      </w:tcPr>
                      <w:p w14:paraId="1B3DCB51" w14:textId="77777777" w:rsidR="00C70867" w:rsidRPr="0027502F" w:rsidRDefault="00C70867" w:rsidP="00C70867">
                        <w:pPr>
                          <w:pStyle w:val="emcstable"/>
                          <w:rPr>
                            <w:b/>
                            <w:i/>
                            <w:strike/>
                            <w:szCs w:val="22"/>
                          </w:rPr>
                        </w:pPr>
                        <w:r w:rsidRPr="0027502F">
                          <w:rPr>
                            <w:b/>
                            <w:i/>
                            <w:strike/>
                            <w:szCs w:val="22"/>
                          </w:rPr>
                          <w:t xml:space="preserve">Light oil with a lead content exceeding </w:t>
                        </w:r>
                        <w:smartTag w:uri="urn:schemas-microsoft-com:office:smarttags" w:element="metricconverter">
                          <w:smartTagPr>
                            <w:attr w:name="ProductID" w:val="0.013 g"/>
                          </w:smartTagPr>
                          <w:r w:rsidRPr="0027502F">
                            <w:rPr>
                              <w:b/>
                              <w:i/>
                              <w:strike/>
                              <w:szCs w:val="22"/>
                            </w:rPr>
                            <w:t>0.013 g</w:t>
                          </w:r>
                        </w:smartTag>
                        <w:r w:rsidRPr="0027502F">
                          <w:rPr>
                            <w:b/>
                            <w:i/>
                            <w:strike/>
                            <w:szCs w:val="22"/>
                          </w:rPr>
                          <w:t xml:space="preserve"> per litre with an octane number of less than 98</w:t>
                        </w:r>
                      </w:p>
                    </w:tc>
                  </w:tr>
                  <w:tr w:rsidR="00C70867" w:rsidRPr="0027502F" w14:paraId="4670D9D9"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1BBB40D1" w14:textId="77777777" w:rsidR="00C70867" w:rsidRPr="0027502F" w:rsidRDefault="00C70867" w:rsidP="00C70867">
                        <w:pPr>
                          <w:pStyle w:val="emcstable"/>
                          <w:spacing w:before="60"/>
                          <w:jc w:val="center"/>
                          <w:rPr>
                            <w:b/>
                            <w:i/>
                            <w:strike/>
                            <w:szCs w:val="22"/>
                          </w:rPr>
                        </w:pPr>
                        <w:r w:rsidRPr="0027502F">
                          <w:rPr>
                            <w:b/>
                            <w:i/>
                            <w:strike/>
                            <w:szCs w:val="22"/>
                          </w:rPr>
                          <w:t>27101259</w:t>
                        </w:r>
                      </w:p>
                    </w:tc>
                    <w:tc>
                      <w:tcPr>
                        <w:tcW w:w="3969" w:type="dxa"/>
                        <w:vAlign w:val="center"/>
                      </w:tcPr>
                      <w:p w14:paraId="79B240E7" w14:textId="77777777" w:rsidR="00C70867" w:rsidRPr="0027502F" w:rsidRDefault="00C70867" w:rsidP="00C70867">
                        <w:pPr>
                          <w:pStyle w:val="emcstable"/>
                          <w:rPr>
                            <w:b/>
                            <w:i/>
                            <w:strike/>
                            <w:szCs w:val="22"/>
                          </w:rPr>
                        </w:pPr>
                        <w:r w:rsidRPr="0027502F">
                          <w:rPr>
                            <w:b/>
                            <w:i/>
                            <w:strike/>
                            <w:szCs w:val="22"/>
                          </w:rPr>
                          <w:t xml:space="preserve">Light oil with a lead content exceeding </w:t>
                        </w:r>
                        <w:smartTag w:uri="urn:schemas-microsoft-com:office:smarttags" w:element="metricconverter">
                          <w:smartTagPr>
                            <w:attr w:name="ProductID" w:val="0.013 g"/>
                          </w:smartTagPr>
                          <w:r w:rsidRPr="0027502F">
                            <w:rPr>
                              <w:b/>
                              <w:i/>
                              <w:strike/>
                              <w:szCs w:val="22"/>
                            </w:rPr>
                            <w:t>0.013 g</w:t>
                          </w:r>
                        </w:smartTag>
                        <w:r w:rsidRPr="0027502F">
                          <w:rPr>
                            <w:b/>
                            <w:i/>
                            <w:strike/>
                            <w:szCs w:val="22"/>
                          </w:rPr>
                          <w:t xml:space="preserve"> per litre with an octane number of 98 or more</w:t>
                        </w:r>
                      </w:p>
                    </w:tc>
                  </w:tr>
                  <w:tr w:rsidR="00C70867" w:rsidRPr="0027502F" w14:paraId="0C05C295"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vAlign w:val="center"/>
                      </w:tcPr>
                      <w:p w14:paraId="72624474" w14:textId="77777777" w:rsidR="00C70867" w:rsidRPr="0027502F" w:rsidRDefault="00C70867" w:rsidP="00C70867">
                        <w:pPr>
                          <w:pStyle w:val="emcstable"/>
                          <w:spacing w:before="60"/>
                          <w:jc w:val="center"/>
                          <w:rPr>
                            <w:b/>
                            <w:i/>
                            <w:szCs w:val="22"/>
                          </w:rPr>
                        </w:pPr>
                        <w:r w:rsidRPr="0027502F">
                          <w:rPr>
                            <w:b/>
                            <w:i/>
                            <w:szCs w:val="22"/>
                          </w:rPr>
                          <w:t>27101250</w:t>
                        </w:r>
                      </w:p>
                    </w:tc>
                    <w:tc>
                      <w:tcPr>
                        <w:tcW w:w="3969" w:type="dxa"/>
                        <w:vAlign w:val="center"/>
                      </w:tcPr>
                      <w:p w14:paraId="3EE90230" w14:textId="77777777" w:rsidR="00C70867" w:rsidRPr="0027502F" w:rsidRDefault="00C70867" w:rsidP="00C70867">
                        <w:pPr>
                          <w:pStyle w:val="emcstable"/>
                          <w:rPr>
                            <w:b/>
                            <w:i/>
                            <w:szCs w:val="22"/>
                          </w:rPr>
                        </w:pPr>
                        <w:r w:rsidRPr="0027502F">
                          <w:rPr>
                            <w:b/>
                            <w:i/>
                            <w:szCs w:val="22"/>
                          </w:rPr>
                          <w:t xml:space="preserve">Light oil with a lead content exceeding </w:t>
                        </w:r>
                        <w:smartTag w:uri="urn:schemas-microsoft-com:office:smarttags" w:element="metricconverter">
                          <w:smartTagPr>
                            <w:attr w:name="ProductID" w:val="0.013 g"/>
                          </w:smartTagPr>
                          <w:r w:rsidRPr="0027502F">
                            <w:rPr>
                              <w:b/>
                              <w:i/>
                              <w:szCs w:val="22"/>
                            </w:rPr>
                            <w:t>0.013 g</w:t>
                          </w:r>
                        </w:smartTag>
                        <w:r w:rsidRPr="0027502F">
                          <w:rPr>
                            <w:b/>
                            <w:i/>
                            <w:szCs w:val="22"/>
                          </w:rPr>
                          <w:t xml:space="preserve"> per litre</w:t>
                        </w:r>
                      </w:p>
                    </w:tc>
                  </w:tr>
                  <w:tr w:rsidR="00C70867" w:rsidRPr="0027502F" w14:paraId="0B3346B1"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54068B1F" w14:textId="77777777" w:rsidR="00C70867" w:rsidRPr="0027502F" w:rsidRDefault="00C70867" w:rsidP="00C70867">
                        <w:pPr>
                          <w:pStyle w:val="emcstable"/>
                          <w:spacing w:before="60"/>
                          <w:jc w:val="center"/>
                          <w:rPr>
                            <w:szCs w:val="22"/>
                          </w:rPr>
                        </w:pPr>
                        <w:r w:rsidRPr="0027502F">
                          <w:rPr>
                            <w:szCs w:val="22"/>
                          </w:rPr>
                          <w:t>27101270</w:t>
                        </w:r>
                      </w:p>
                    </w:tc>
                    <w:tc>
                      <w:tcPr>
                        <w:tcW w:w="3969" w:type="dxa"/>
                      </w:tcPr>
                      <w:p w14:paraId="1A13F88F" w14:textId="77777777" w:rsidR="00C70867" w:rsidRPr="0027502F" w:rsidRDefault="00C70867" w:rsidP="00C70867">
                        <w:pPr>
                          <w:pStyle w:val="emcstable"/>
                          <w:rPr>
                            <w:szCs w:val="22"/>
                          </w:rPr>
                        </w:pPr>
                        <w:r w:rsidRPr="0027502F">
                          <w:rPr>
                            <w:szCs w:val="22"/>
                          </w:rPr>
                          <w:t>Spirit type jet fuel</w:t>
                        </w:r>
                      </w:p>
                    </w:tc>
                  </w:tr>
                  <w:tr w:rsidR="00C70867" w:rsidRPr="0027502F" w14:paraId="4BA4F69E"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cantSplit/>
                      <w:trHeight w:val="397"/>
                    </w:trPr>
                    <w:tc>
                      <w:tcPr>
                        <w:tcW w:w="1701" w:type="dxa"/>
                        <w:shd w:val="clear" w:color="auto" w:fill="auto"/>
                        <w:noWrap/>
                      </w:tcPr>
                      <w:p w14:paraId="492BA561" w14:textId="77777777" w:rsidR="00C70867" w:rsidRPr="0027502F" w:rsidRDefault="00C70867" w:rsidP="00C70867">
                        <w:pPr>
                          <w:pStyle w:val="emcstable"/>
                          <w:spacing w:before="60"/>
                          <w:jc w:val="center"/>
                          <w:rPr>
                            <w:szCs w:val="22"/>
                          </w:rPr>
                        </w:pPr>
                        <w:r w:rsidRPr="0027502F">
                          <w:rPr>
                            <w:szCs w:val="22"/>
                          </w:rPr>
                          <w:t>…</w:t>
                        </w:r>
                      </w:p>
                    </w:tc>
                    <w:tc>
                      <w:tcPr>
                        <w:tcW w:w="3969" w:type="dxa"/>
                      </w:tcPr>
                      <w:p w14:paraId="2A74531B" w14:textId="77777777" w:rsidR="00C70867" w:rsidRPr="0027502F" w:rsidRDefault="00C70867" w:rsidP="00C70867">
                        <w:pPr>
                          <w:pStyle w:val="emcstable"/>
                          <w:spacing w:before="60"/>
                          <w:rPr>
                            <w:color w:val="000000"/>
                            <w:szCs w:val="22"/>
                          </w:rPr>
                        </w:pPr>
                        <w:r w:rsidRPr="0027502F">
                          <w:rPr>
                            <w:color w:val="000000"/>
                            <w:szCs w:val="22"/>
                          </w:rPr>
                          <w:t>…</w:t>
                        </w:r>
                      </w:p>
                    </w:tc>
                  </w:tr>
                </w:tbl>
                <w:p w14:paraId="1295F400" w14:textId="77777777" w:rsidR="00C70867" w:rsidRPr="0027502F" w:rsidRDefault="00C70867" w:rsidP="00C70867">
                  <w:pPr>
                    <w:spacing w:line="276" w:lineRule="auto"/>
                    <w:rPr>
                      <w:i/>
                      <w:szCs w:val="22"/>
                      <w:u w:val="single"/>
                      <w:lang w:val="en-US"/>
                    </w:rPr>
                  </w:pPr>
                </w:p>
                <w:p w14:paraId="1DBE6D5B" w14:textId="77777777" w:rsidR="00C70867" w:rsidRPr="0027502F" w:rsidRDefault="00C70867" w:rsidP="00C70867">
                  <w:pPr>
                    <w:spacing w:line="276" w:lineRule="auto"/>
                    <w:rPr>
                      <w:szCs w:val="22"/>
                      <w:lang w:val="en-US"/>
                    </w:rPr>
                  </w:pPr>
                  <w:r w:rsidRPr="0027502F">
                    <w:rPr>
                      <w:szCs w:val="22"/>
                      <w:lang w:val="en-US"/>
                    </w:rPr>
                    <w:t>In section ‘2.4 CORRESPONDENCES CN CODE – EXCISE PRODUCT’, a mapping for the newly added CN code shall be added and the mappings for the removed CN codes shall be deleted as shown below:</w:t>
                  </w:r>
                </w:p>
                <w:tbl>
                  <w:tblPr>
                    <w:tblW w:w="0" w:type="auto"/>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
                    <w:gridCol w:w="2268"/>
                    <w:gridCol w:w="2127"/>
                  </w:tblGrid>
                  <w:tr w:rsidR="00C70867" w:rsidRPr="0027502F" w14:paraId="33D5BC31" w14:textId="77777777" w:rsidTr="00C70867">
                    <w:trPr>
                      <w:gridBefore w:val="1"/>
                      <w:wBefore w:w="15" w:type="dxa"/>
                      <w:tblHeader/>
                      <w:tblCellSpacing w:w="0" w:type="dxa"/>
                      <w:jc w:val="center"/>
                    </w:trPr>
                    <w:tc>
                      <w:tcPr>
                        <w:tcW w:w="2268" w:type="dxa"/>
                        <w:shd w:val="clear" w:color="auto" w:fill="C0C0C0"/>
                        <w:vAlign w:val="center"/>
                      </w:tcPr>
                      <w:p w14:paraId="2D760F3B" w14:textId="77777777" w:rsidR="00C70867" w:rsidRPr="0027502F" w:rsidRDefault="00C70867" w:rsidP="00C70867">
                        <w:pPr>
                          <w:pStyle w:val="emcstable"/>
                          <w:keepNext/>
                          <w:spacing w:after="120"/>
                          <w:jc w:val="center"/>
                          <w:rPr>
                            <w:b/>
                            <w:szCs w:val="22"/>
                          </w:rPr>
                        </w:pPr>
                        <w:r w:rsidRPr="0027502F">
                          <w:rPr>
                            <w:b/>
                            <w:szCs w:val="22"/>
                          </w:rPr>
                          <w:t>Code</w:t>
                        </w:r>
                      </w:p>
                    </w:tc>
                    <w:tc>
                      <w:tcPr>
                        <w:tcW w:w="2127" w:type="dxa"/>
                        <w:shd w:val="clear" w:color="auto" w:fill="C0C0C0"/>
                        <w:vAlign w:val="center"/>
                      </w:tcPr>
                      <w:p w14:paraId="253315BD" w14:textId="77777777" w:rsidR="00C70867" w:rsidRPr="0027502F" w:rsidRDefault="00C70867" w:rsidP="00C70867">
                        <w:pPr>
                          <w:pStyle w:val="emcstable"/>
                          <w:keepNext/>
                          <w:spacing w:after="120"/>
                          <w:jc w:val="center"/>
                          <w:rPr>
                            <w:b/>
                            <w:szCs w:val="22"/>
                          </w:rPr>
                        </w:pPr>
                        <w:r w:rsidRPr="0027502F">
                          <w:rPr>
                            <w:b/>
                            <w:szCs w:val="22"/>
                          </w:rPr>
                          <w:t>Description</w:t>
                        </w:r>
                      </w:p>
                    </w:tc>
                  </w:tr>
                  <w:tr w:rsidR="00C70867" w:rsidRPr="0027502F" w14:paraId="4889E043"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29A1770C" w14:textId="77777777" w:rsidR="00C70867" w:rsidRPr="0027502F" w:rsidRDefault="00C70867" w:rsidP="00C70867">
                        <w:pPr>
                          <w:pStyle w:val="emcstable"/>
                          <w:jc w:val="center"/>
                          <w:rPr>
                            <w:szCs w:val="22"/>
                          </w:rPr>
                        </w:pPr>
                        <w:r w:rsidRPr="0027502F">
                          <w:rPr>
                            <w:szCs w:val="22"/>
                          </w:rPr>
                          <w:t>E300</w:t>
                        </w:r>
                      </w:p>
                    </w:tc>
                    <w:tc>
                      <w:tcPr>
                        <w:tcW w:w="2127" w:type="dxa"/>
                        <w:shd w:val="clear" w:color="auto" w:fill="auto"/>
                        <w:noWrap/>
                        <w:vAlign w:val="bottom"/>
                      </w:tcPr>
                      <w:p w14:paraId="3260D9A2" w14:textId="77777777" w:rsidR="00C70867" w:rsidRPr="0027502F" w:rsidRDefault="00C70867" w:rsidP="00C70867">
                        <w:pPr>
                          <w:pStyle w:val="emcstable"/>
                          <w:jc w:val="center"/>
                          <w:rPr>
                            <w:szCs w:val="22"/>
                          </w:rPr>
                        </w:pPr>
                        <w:r w:rsidRPr="0027502F">
                          <w:rPr>
                            <w:szCs w:val="22"/>
                          </w:rPr>
                          <w:t>27075000</w:t>
                        </w:r>
                      </w:p>
                    </w:tc>
                  </w:tr>
                  <w:tr w:rsidR="00C70867" w:rsidRPr="0027502F" w14:paraId="2672B625"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6C6D3DF5" w14:textId="77777777" w:rsidR="00C70867" w:rsidRPr="0027502F" w:rsidRDefault="00C70867" w:rsidP="00C70867">
                        <w:pPr>
                          <w:pStyle w:val="emcstable"/>
                          <w:jc w:val="center"/>
                          <w:rPr>
                            <w:rFonts w:eastAsiaTheme="minorHAnsi"/>
                            <w:szCs w:val="22"/>
                            <w:lang w:val="en-US"/>
                          </w:rPr>
                        </w:pPr>
                        <w:r w:rsidRPr="0027502F">
                          <w:rPr>
                            <w:szCs w:val="22"/>
                          </w:rPr>
                          <w:t>E410</w:t>
                        </w:r>
                      </w:p>
                    </w:tc>
                    <w:tc>
                      <w:tcPr>
                        <w:tcW w:w="2127" w:type="dxa"/>
                        <w:shd w:val="clear" w:color="auto" w:fill="auto"/>
                        <w:noWrap/>
                        <w:vAlign w:val="bottom"/>
                      </w:tcPr>
                      <w:p w14:paraId="35EED51E" w14:textId="77777777" w:rsidR="00C70867" w:rsidRPr="0027502F" w:rsidRDefault="00C70867" w:rsidP="00C70867">
                        <w:pPr>
                          <w:pStyle w:val="emcstable"/>
                          <w:jc w:val="center"/>
                          <w:rPr>
                            <w:rFonts w:eastAsiaTheme="minorHAnsi"/>
                            <w:szCs w:val="22"/>
                            <w:lang w:val="en-US"/>
                          </w:rPr>
                        </w:pPr>
                        <w:r w:rsidRPr="0027502F">
                          <w:rPr>
                            <w:szCs w:val="22"/>
                          </w:rPr>
                          <w:t>27101231</w:t>
                        </w:r>
                      </w:p>
                    </w:tc>
                  </w:tr>
                  <w:tr w:rsidR="00C70867" w:rsidRPr="0027502F" w14:paraId="0BFE7A90"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19C25F8B" w14:textId="77777777" w:rsidR="00C70867" w:rsidRPr="0027502F" w:rsidRDefault="00C70867" w:rsidP="00C70867">
                        <w:pPr>
                          <w:pStyle w:val="emcstable"/>
                          <w:jc w:val="center"/>
                          <w:rPr>
                            <w:rFonts w:eastAsiaTheme="minorHAnsi"/>
                            <w:b/>
                            <w:i/>
                            <w:strike/>
                            <w:color w:val="000000"/>
                            <w:szCs w:val="22"/>
                            <w:lang w:val="en-US"/>
                          </w:rPr>
                        </w:pPr>
                        <w:r w:rsidRPr="0027502F">
                          <w:rPr>
                            <w:b/>
                            <w:i/>
                            <w:strike/>
                            <w:szCs w:val="22"/>
                          </w:rPr>
                          <w:t>E410</w:t>
                        </w:r>
                      </w:p>
                    </w:tc>
                    <w:tc>
                      <w:tcPr>
                        <w:tcW w:w="2127" w:type="dxa"/>
                        <w:shd w:val="clear" w:color="auto" w:fill="auto"/>
                        <w:noWrap/>
                        <w:vAlign w:val="bottom"/>
                      </w:tcPr>
                      <w:p w14:paraId="50D81084" w14:textId="77777777" w:rsidR="00C70867" w:rsidRPr="0027502F" w:rsidRDefault="00C70867" w:rsidP="00C70867">
                        <w:pPr>
                          <w:pStyle w:val="emcstable"/>
                          <w:jc w:val="center"/>
                          <w:rPr>
                            <w:rFonts w:eastAsiaTheme="minorHAnsi"/>
                            <w:b/>
                            <w:i/>
                            <w:strike/>
                            <w:color w:val="000000"/>
                            <w:szCs w:val="22"/>
                            <w:lang w:val="en-US"/>
                          </w:rPr>
                        </w:pPr>
                        <w:r w:rsidRPr="0027502F">
                          <w:rPr>
                            <w:b/>
                            <w:i/>
                            <w:strike/>
                            <w:szCs w:val="22"/>
                          </w:rPr>
                          <w:t>27101251</w:t>
                        </w:r>
                      </w:p>
                    </w:tc>
                  </w:tr>
                  <w:tr w:rsidR="00C70867" w:rsidRPr="0027502F" w14:paraId="2B3DB44A"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3CB09B4A" w14:textId="77777777" w:rsidR="00C70867" w:rsidRPr="0027502F" w:rsidRDefault="00C70867" w:rsidP="00C70867">
                        <w:pPr>
                          <w:pStyle w:val="emcstable"/>
                          <w:jc w:val="center"/>
                          <w:rPr>
                            <w:rFonts w:eastAsiaTheme="minorHAnsi"/>
                            <w:b/>
                            <w:i/>
                            <w:strike/>
                            <w:color w:val="000000"/>
                            <w:szCs w:val="22"/>
                            <w:lang w:val="en-US"/>
                          </w:rPr>
                        </w:pPr>
                        <w:r w:rsidRPr="0027502F">
                          <w:rPr>
                            <w:b/>
                            <w:i/>
                            <w:strike/>
                            <w:szCs w:val="22"/>
                          </w:rPr>
                          <w:t>E410</w:t>
                        </w:r>
                      </w:p>
                    </w:tc>
                    <w:tc>
                      <w:tcPr>
                        <w:tcW w:w="2127" w:type="dxa"/>
                        <w:shd w:val="clear" w:color="auto" w:fill="auto"/>
                        <w:noWrap/>
                        <w:vAlign w:val="bottom"/>
                      </w:tcPr>
                      <w:p w14:paraId="5E422977" w14:textId="77777777" w:rsidR="00C70867" w:rsidRPr="0027502F" w:rsidRDefault="00C70867" w:rsidP="00C70867">
                        <w:pPr>
                          <w:pStyle w:val="emcstable"/>
                          <w:jc w:val="center"/>
                          <w:rPr>
                            <w:rFonts w:eastAsiaTheme="minorHAnsi"/>
                            <w:b/>
                            <w:i/>
                            <w:strike/>
                            <w:color w:val="000000"/>
                            <w:szCs w:val="22"/>
                            <w:lang w:val="en-US"/>
                          </w:rPr>
                        </w:pPr>
                        <w:r w:rsidRPr="0027502F">
                          <w:rPr>
                            <w:b/>
                            <w:i/>
                            <w:strike/>
                            <w:szCs w:val="22"/>
                          </w:rPr>
                          <w:t>27101259</w:t>
                        </w:r>
                      </w:p>
                    </w:tc>
                  </w:tr>
                  <w:tr w:rsidR="00C70867" w:rsidRPr="0027502F" w14:paraId="3713E738"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793A5099" w14:textId="77777777" w:rsidR="00C70867" w:rsidRPr="0027502F" w:rsidRDefault="00C70867" w:rsidP="00C70867">
                        <w:pPr>
                          <w:pStyle w:val="emcstable"/>
                          <w:jc w:val="center"/>
                          <w:rPr>
                            <w:b/>
                            <w:i/>
                            <w:szCs w:val="22"/>
                          </w:rPr>
                        </w:pPr>
                        <w:r w:rsidRPr="0027502F">
                          <w:rPr>
                            <w:b/>
                            <w:i/>
                            <w:szCs w:val="22"/>
                          </w:rPr>
                          <w:t>E410</w:t>
                        </w:r>
                      </w:p>
                    </w:tc>
                    <w:tc>
                      <w:tcPr>
                        <w:tcW w:w="2127" w:type="dxa"/>
                        <w:shd w:val="clear" w:color="auto" w:fill="auto"/>
                        <w:noWrap/>
                        <w:vAlign w:val="bottom"/>
                      </w:tcPr>
                      <w:p w14:paraId="4D32F5FE" w14:textId="77777777" w:rsidR="00C70867" w:rsidRPr="0027502F" w:rsidRDefault="00C70867" w:rsidP="00C70867">
                        <w:pPr>
                          <w:pStyle w:val="emcstable"/>
                          <w:jc w:val="center"/>
                          <w:rPr>
                            <w:b/>
                            <w:i/>
                            <w:szCs w:val="22"/>
                          </w:rPr>
                        </w:pPr>
                        <w:r w:rsidRPr="0027502F">
                          <w:rPr>
                            <w:b/>
                            <w:i/>
                            <w:szCs w:val="22"/>
                          </w:rPr>
                          <w:t>27101250</w:t>
                        </w:r>
                      </w:p>
                    </w:tc>
                  </w:tr>
                  <w:tr w:rsidR="00C70867" w:rsidRPr="0027502F" w14:paraId="72A6309F" w14:textId="77777777" w:rsidTr="00C70867">
                    <w:tblPrEx>
                      <w:tblCellSpacing w:w="0" w:type="nil"/>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uto"/>
                      <w:tblCellMar>
                        <w:top w:w="0" w:type="dxa"/>
                        <w:left w:w="108" w:type="dxa"/>
                        <w:bottom w:w="0" w:type="dxa"/>
                        <w:right w:w="108" w:type="dxa"/>
                      </w:tblCellMar>
                    </w:tblPrEx>
                    <w:trPr>
                      <w:trHeight w:val="300"/>
                      <w:jc w:val="center"/>
                    </w:trPr>
                    <w:tc>
                      <w:tcPr>
                        <w:tcW w:w="2283" w:type="dxa"/>
                        <w:gridSpan w:val="2"/>
                        <w:shd w:val="clear" w:color="auto" w:fill="auto"/>
                        <w:noWrap/>
                        <w:vAlign w:val="bottom"/>
                      </w:tcPr>
                      <w:p w14:paraId="119A0FEF" w14:textId="77777777" w:rsidR="00C70867" w:rsidRPr="0027502F" w:rsidRDefault="00C70867" w:rsidP="00C70867">
                        <w:pPr>
                          <w:pStyle w:val="emcstable"/>
                          <w:jc w:val="center"/>
                          <w:rPr>
                            <w:rFonts w:eastAsiaTheme="minorHAnsi"/>
                            <w:color w:val="000000"/>
                            <w:szCs w:val="22"/>
                            <w:lang w:val="en-US"/>
                          </w:rPr>
                        </w:pPr>
                        <w:r w:rsidRPr="0027502F">
                          <w:rPr>
                            <w:szCs w:val="22"/>
                          </w:rPr>
                          <w:t>E420</w:t>
                        </w:r>
                      </w:p>
                    </w:tc>
                    <w:tc>
                      <w:tcPr>
                        <w:tcW w:w="2127" w:type="dxa"/>
                        <w:shd w:val="clear" w:color="auto" w:fill="auto"/>
                        <w:noWrap/>
                        <w:vAlign w:val="bottom"/>
                      </w:tcPr>
                      <w:p w14:paraId="5E620D54" w14:textId="77777777" w:rsidR="00C70867" w:rsidRPr="0027502F" w:rsidRDefault="00C70867" w:rsidP="00C70867">
                        <w:pPr>
                          <w:pStyle w:val="emcstable"/>
                          <w:jc w:val="center"/>
                          <w:rPr>
                            <w:rFonts w:eastAsiaTheme="minorHAnsi"/>
                            <w:color w:val="000000"/>
                            <w:szCs w:val="22"/>
                            <w:lang w:val="en-US"/>
                          </w:rPr>
                        </w:pPr>
                        <w:r w:rsidRPr="0027502F">
                          <w:rPr>
                            <w:szCs w:val="22"/>
                          </w:rPr>
                          <w:t>27101231</w:t>
                        </w:r>
                      </w:p>
                    </w:tc>
                  </w:tr>
                </w:tbl>
                <w:p w14:paraId="08FC6E3A" w14:textId="77777777" w:rsidR="00E31770" w:rsidRPr="0027502F" w:rsidRDefault="00E31770" w:rsidP="00C70867">
                  <w:pPr>
                    <w:spacing w:line="276" w:lineRule="auto"/>
                    <w:rPr>
                      <w:szCs w:val="22"/>
                      <w:u w:val="single"/>
                      <w:lang w:val="en-US"/>
                    </w:rPr>
                  </w:pPr>
                </w:p>
                <w:p w14:paraId="6CA42D2F" w14:textId="1D4F5F01" w:rsidR="00AF0E5E" w:rsidRPr="0027502F" w:rsidRDefault="00AF0E5E" w:rsidP="00C70867">
                  <w:pPr>
                    <w:spacing w:line="276" w:lineRule="auto"/>
                    <w:rPr>
                      <w:szCs w:val="22"/>
                      <w:lang w:val="en-US"/>
                    </w:rPr>
                  </w:pPr>
                  <w:r w:rsidRPr="0027502F">
                    <w:rPr>
                      <w:szCs w:val="22"/>
                      <w:u w:val="single"/>
                      <w:lang w:val="en-US"/>
                    </w:rPr>
                    <w:t>Note</w:t>
                  </w:r>
                  <w:r w:rsidRPr="0027502F">
                    <w:rPr>
                      <w:szCs w:val="22"/>
                      <w:lang w:val="en-US"/>
                    </w:rPr>
                    <w:t>: The described changes in this carried-over RFC will be implemented in the corresponding ARIS BPMs.</w:t>
                  </w:r>
                </w:p>
              </w:tc>
            </w:tr>
            <w:tr w:rsidR="00C70867" w:rsidRPr="0027502F" w14:paraId="26B93B4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A965FD"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6BA939E" w14:textId="77777777" w:rsidR="00C70867" w:rsidRPr="0027502F" w:rsidRDefault="00C70867" w:rsidP="00C70867">
                  <w:pPr>
                    <w:spacing w:line="276" w:lineRule="auto"/>
                    <w:rPr>
                      <w:szCs w:val="22"/>
                    </w:rPr>
                  </w:pPr>
                  <w:r w:rsidRPr="0027502F">
                    <w:rPr>
                      <w:szCs w:val="22"/>
                    </w:rPr>
                    <w:t>Specification Documents:</w:t>
                  </w:r>
                </w:p>
                <w:p w14:paraId="1EBE0638" w14:textId="5095FC76" w:rsidR="00C70867" w:rsidRPr="0027502F" w:rsidRDefault="00C70867" w:rsidP="00B03D74">
                  <w:pPr>
                    <w:numPr>
                      <w:ilvl w:val="0"/>
                      <w:numId w:val="28"/>
                    </w:numPr>
                    <w:spacing w:after="0" w:line="240" w:lineRule="auto"/>
                    <w:rPr>
                      <w:szCs w:val="22"/>
                    </w:rPr>
                  </w:pPr>
                  <w:r w:rsidRPr="0027502F">
                    <w:rPr>
                      <w:szCs w:val="22"/>
                    </w:rPr>
                    <w:t xml:space="preserve">FESS </w:t>
                  </w:r>
                  <w:r w:rsidRPr="0027502F">
                    <w:rPr>
                      <w:color w:val="000000" w:themeColor="text1"/>
                      <w:szCs w:val="22"/>
                    </w:rPr>
                    <w:t>(Low)</w:t>
                  </w:r>
                  <w:r w:rsidR="005012EE" w:rsidRPr="0027502F">
                    <w:rPr>
                      <w:color w:val="000000" w:themeColor="text1"/>
                      <w:szCs w:val="22"/>
                    </w:rPr>
                    <w:t>.</w:t>
                  </w:r>
                </w:p>
                <w:p w14:paraId="7B014272" w14:textId="77777777" w:rsidR="00C70867" w:rsidRPr="0027502F" w:rsidRDefault="00C70867" w:rsidP="00C70867">
                  <w:pPr>
                    <w:spacing w:after="0"/>
                    <w:rPr>
                      <w:szCs w:val="22"/>
                    </w:rPr>
                  </w:pPr>
                </w:p>
                <w:p w14:paraId="7A5F00C7" w14:textId="77777777" w:rsidR="00C70867" w:rsidRPr="0027502F" w:rsidRDefault="00C70867" w:rsidP="00C70867">
                  <w:pPr>
                    <w:spacing w:after="0"/>
                    <w:rPr>
                      <w:szCs w:val="22"/>
                    </w:rPr>
                  </w:pPr>
                  <w:r w:rsidRPr="0027502F">
                    <w:rPr>
                      <w:szCs w:val="22"/>
                    </w:rPr>
                    <w:t>Excise BPM (Low):</w:t>
                  </w:r>
                </w:p>
                <w:p w14:paraId="29ADCBC1" w14:textId="3B40F1D1" w:rsidR="00C70867" w:rsidRPr="0027502F" w:rsidRDefault="00C70867" w:rsidP="00B03D74">
                  <w:pPr>
                    <w:pStyle w:val="ListParagraph"/>
                    <w:numPr>
                      <w:ilvl w:val="0"/>
                      <w:numId w:val="28"/>
                    </w:numPr>
                    <w:spacing w:after="0" w:line="276" w:lineRule="auto"/>
                    <w:contextualSpacing w:val="0"/>
                    <w:rPr>
                      <w:szCs w:val="22"/>
                    </w:rPr>
                  </w:pPr>
                  <w:r w:rsidRPr="0027502F">
                    <w:rPr>
                      <w:szCs w:val="22"/>
                      <w:lang w:val="en-US"/>
                    </w:rPr>
                    <w:t>New ‘Technical Terms’ for the newly added CN codes described in the [Proposed Solution] section will be added in the ‘CL Excise Product’ matrix model</w:t>
                  </w:r>
                  <w:r w:rsidR="005012EE" w:rsidRPr="0027502F">
                    <w:rPr>
                      <w:szCs w:val="22"/>
                      <w:lang w:val="en-US"/>
                    </w:rPr>
                    <w:t>;</w:t>
                  </w:r>
                </w:p>
                <w:p w14:paraId="0B6E6F87" w14:textId="4589BFF5" w:rsidR="00C70867" w:rsidRPr="0027502F" w:rsidRDefault="00C70867" w:rsidP="00B03D74">
                  <w:pPr>
                    <w:pStyle w:val="ListParagraph"/>
                    <w:numPr>
                      <w:ilvl w:val="0"/>
                      <w:numId w:val="28"/>
                    </w:numPr>
                    <w:spacing w:after="0"/>
                    <w:contextualSpacing w:val="0"/>
                    <w:rPr>
                      <w:szCs w:val="22"/>
                    </w:rPr>
                  </w:pPr>
                  <w:r w:rsidRPr="0027502F">
                    <w:rPr>
                      <w:szCs w:val="22"/>
                      <w:lang w:val="en-US"/>
                    </w:rPr>
                    <w:lastRenderedPageBreak/>
                    <w:t>The existing ‘Technical Terms’ for the removed CN codes as described in the [Proposed Solution] section will be deleted from the ‘CL Excise Product’ matrix model</w:t>
                  </w:r>
                  <w:r w:rsidR="005012EE" w:rsidRPr="0027502F">
                    <w:rPr>
                      <w:szCs w:val="22"/>
                      <w:lang w:val="en-US"/>
                    </w:rPr>
                    <w:t>.</w:t>
                  </w:r>
                </w:p>
              </w:tc>
            </w:tr>
            <w:tr w:rsidR="00C70867" w:rsidRPr="0027502F" w14:paraId="7DDC6A5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24C7B9"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0EDA60" w14:textId="77777777" w:rsidR="00C70867" w:rsidRPr="0027502F" w:rsidRDefault="00C70867" w:rsidP="00C70867">
                  <w:pPr>
                    <w:spacing w:line="276" w:lineRule="auto"/>
                    <w:rPr>
                      <w:color w:val="FF0000"/>
                      <w:szCs w:val="22"/>
                    </w:rPr>
                  </w:pPr>
                  <w:r w:rsidRPr="0027502F">
                    <w:rPr>
                      <w:szCs w:val="22"/>
                    </w:rPr>
                    <w:t>If the proposed change is not implemented, then the list of applicable CN codes outlined in FESS Appendix B will not be aligned with the Annual Update of the Combined Nomenclature (2019).</w:t>
                  </w:r>
                </w:p>
              </w:tc>
            </w:tr>
            <w:tr w:rsidR="00C70867" w:rsidRPr="0027502F" w14:paraId="1785316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E97BA8"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3997E7" w14:textId="15362FFB" w:rsidR="00C70867" w:rsidRPr="0027502F" w:rsidRDefault="00C70867" w:rsidP="00C70867">
                  <w:pPr>
                    <w:spacing w:line="276" w:lineRule="auto"/>
                    <w:rPr>
                      <w:i/>
                      <w:color w:val="000000"/>
                      <w:szCs w:val="22"/>
                      <w:highlight w:val="yellow"/>
                    </w:rPr>
                  </w:pPr>
                  <w:r w:rsidRPr="0027502F">
                    <w:rPr>
                      <w:szCs w:val="22"/>
                    </w:rPr>
                    <w:t>See downstream RFC IE734-031</w:t>
                  </w:r>
                  <w:r w:rsidR="00AF0E5E" w:rsidRPr="0027502F">
                    <w:rPr>
                      <w:szCs w:val="22"/>
                    </w:rPr>
                    <w:t>.</w:t>
                  </w:r>
                </w:p>
              </w:tc>
            </w:tr>
            <w:tr w:rsidR="00C70867" w:rsidRPr="0027502F" w14:paraId="06ADFF2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C587B2" w14:textId="77777777" w:rsidR="00C70867" w:rsidRPr="0027502F" w:rsidRDefault="00C70867" w:rsidP="00C70867">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F3AFDA" w14:textId="77777777" w:rsidR="00C70867" w:rsidRPr="0027502F" w:rsidRDefault="00C70867" w:rsidP="00C70867">
                  <w:pPr>
                    <w:tabs>
                      <w:tab w:val="center" w:pos="3221"/>
                    </w:tabs>
                    <w:spacing w:line="276" w:lineRule="auto"/>
                    <w:rPr>
                      <w:color w:val="000000"/>
                      <w:szCs w:val="22"/>
                    </w:rPr>
                  </w:pPr>
                  <w:r w:rsidRPr="0027502F">
                    <w:rPr>
                      <w:color w:val="000000"/>
                      <w:szCs w:val="22"/>
                    </w:rPr>
                    <w:t>The deployment approach is addressed in the downstream IE734 RfC.</w:t>
                  </w:r>
                </w:p>
              </w:tc>
            </w:tr>
            <w:tr w:rsidR="00C70867" w:rsidRPr="0027502F" w14:paraId="20AE0C7A"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228DE0"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4A9BD3E"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ECDB874"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IE734-031</w:t>
                  </w:r>
                </w:p>
                <w:p w14:paraId="652A3E8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50215DB7" w14:textId="77777777" w:rsidR="00C70867" w:rsidRPr="0027502F" w:rsidRDefault="00C70867" w:rsidP="00C70867">
            <w:pPr>
              <w:spacing w:after="0"/>
              <w:jc w:val="left"/>
              <w:rPr>
                <w:szCs w:val="22"/>
                <w:lang w:val="en-US"/>
              </w:rPr>
            </w:pPr>
          </w:p>
        </w:tc>
      </w:tr>
      <w:tr w:rsidR="00C70867" w:rsidRPr="0027502F" w14:paraId="673E37E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C2C568"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58EAB279"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1C129A"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1028666" w14:textId="77777777" w:rsidR="00C70867" w:rsidRPr="0027502F" w:rsidRDefault="00C70867" w:rsidP="00C70867">
                  <w:pPr>
                    <w:spacing w:line="276" w:lineRule="auto"/>
                    <w:rPr>
                      <w:szCs w:val="22"/>
                    </w:rPr>
                  </w:pPr>
                  <w:r w:rsidRPr="0027502F">
                    <w:rPr>
                      <w:szCs w:val="22"/>
                    </w:rPr>
                    <w:t>N/A</w:t>
                  </w:r>
                </w:p>
              </w:tc>
            </w:tr>
            <w:tr w:rsidR="00C70867" w:rsidRPr="0027502F" w14:paraId="3565D1F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CDA75F"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9ABD87" w14:textId="77777777" w:rsidR="00C70867" w:rsidRPr="0027502F" w:rsidRDefault="00C70867" w:rsidP="00C70867">
                  <w:pPr>
                    <w:spacing w:line="276" w:lineRule="auto"/>
                    <w:rPr>
                      <w:szCs w:val="22"/>
                    </w:rPr>
                  </w:pPr>
                  <w:r w:rsidRPr="0027502F">
                    <w:rPr>
                      <w:szCs w:val="22"/>
                    </w:rPr>
                    <w:t>N/A</w:t>
                  </w:r>
                </w:p>
              </w:tc>
            </w:tr>
          </w:tbl>
          <w:p w14:paraId="1E34B631" w14:textId="77777777" w:rsidR="00C70867" w:rsidRPr="0027502F" w:rsidRDefault="00C70867" w:rsidP="00C70867">
            <w:pPr>
              <w:spacing w:after="0"/>
              <w:jc w:val="left"/>
              <w:rPr>
                <w:szCs w:val="22"/>
                <w:lang w:val="en-US"/>
              </w:rPr>
            </w:pPr>
          </w:p>
        </w:tc>
      </w:tr>
      <w:tr w:rsidR="00C70867" w:rsidRPr="0027502F" w14:paraId="384181C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F2E13F"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77668856"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B8094C"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7499987"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6D939FB0" w14:textId="77777777" w:rsidR="00C70867" w:rsidRPr="0027502F" w:rsidRDefault="00C70867" w:rsidP="00B03D74">
                  <w:pPr>
                    <w:numPr>
                      <w:ilvl w:val="0"/>
                      <w:numId w:val="25"/>
                    </w:numPr>
                    <w:spacing w:line="276" w:lineRule="auto"/>
                    <w:rPr>
                      <w:szCs w:val="22"/>
                    </w:rPr>
                  </w:pPr>
                  <w:r w:rsidRPr="0027502F">
                    <w:rPr>
                      <w:b/>
                      <w:szCs w:val="22"/>
                    </w:rPr>
                    <w:t>Approval process:</w:t>
                  </w:r>
                </w:p>
                <w:p w14:paraId="5362265C" w14:textId="58C89BFA"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 and will be confirmed after publication of the updated Combined Nomenclature (2019)</w:t>
                  </w:r>
                </w:p>
              </w:tc>
            </w:tr>
            <w:tr w:rsidR="00C70867" w:rsidRPr="0027502F" w14:paraId="29B9081B"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89412E"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339657F4" w14:textId="618B706D" w:rsidR="00C70867" w:rsidRPr="0027502F" w:rsidRDefault="00567B25" w:rsidP="00C70867">
                  <w:pPr>
                    <w:spacing w:line="276" w:lineRule="auto"/>
                    <w:rPr>
                      <w:szCs w:val="22"/>
                    </w:rPr>
                  </w:pPr>
                  <w:r w:rsidRPr="0027502F">
                    <w:rPr>
                      <w:szCs w:val="22"/>
                    </w:rPr>
                    <w:t>N/A</w:t>
                  </w:r>
                </w:p>
              </w:tc>
            </w:tr>
            <w:tr w:rsidR="00C70867" w:rsidRPr="0027502F" w14:paraId="6EE26619"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78ACD4"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428B239F" w14:textId="77777777" w:rsidR="00C70867" w:rsidRPr="0027502F" w:rsidRDefault="00C70867" w:rsidP="00C70867">
                  <w:pPr>
                    <w:spacing w:line="276" w:lineRule="auto"/>
                    <w:rPr>
                      <w:szCs w:val="22"/>
                    </w:rPr>
                  </w:pPr>
                  <w:r w:rsidRPr="0027502F">
                    <w:rPr>
                      <w:szCs w:val="22"/>
                    </w:rPr>
                    <w:t>EMCS CAB #180 on 24/10/2018</w:t>
                  </w:r>
                </w:p>
              </w:tc>
            </w:tr>
          </w:tbl>
          <w:p w14:paraId="7E73B707" w14:textId="77777777" w:rsidR="00C70867" w:rsidRPr="0027502F" w:rsidRDefault="00C70867" w:rsidP="00C70867">
            <w:pPr>
              <w:spacing w:after="0"/>
              <w:jc w:val="left"/>
              <w:rPr>
                <w:szCs w:val="22"/>
                <w:lang w:val="en-US"/>
              </w:rPr>
            </w:pPr>
          </w:p>
        </w:tc>
      </w:tr>
      <w:tr w:rsidR="00C70867" w:rsidRPr="0027502F" w14:paraId="6F836DD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1B867B" w14:textId="77777777" w:rsidR="00C70867" w:rsidRPr="0027502F" w:rsidRDefault="00C70867" w:rsidP="00C70867">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1BDAFD6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02ED74" w14:textId="77777777" w:rsidR="00C70867" w:rsidRPr="0027502F" w:rsidRDefault="00C70867" w:rsidP="00C7086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5C7400" w14:textId="770FDEE7" w:rsidR="00C70867" w:rsidRPr="0027502F" w:rsidRDefault="004800A7" w:rsidP="00C70867">
                  <w:pPr>
                    <w:spacing w:line="276" w:lineRule="auto"/>
                    <w:rPr>
                      <w:szCs w:val="22"/>
                    </w:rPr>
                  </w:pPr>
                  <w:r w:rsidRPr="0027502F">
                    <w:rPr>
                      <w:color w:val="000000" w:themeColor="text1"/>
                      <w:szCs w:val="22"/>
                    </w:rPr>
                    <w:t>v4.00</w:t>
                  </w:r>
                </w:p>
              </w:tc>
            </w:tr>
            <w:tr w:rsidR="00C70867" w:rsidRPr="0027502F" w14:paraId="302F4796"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37B38E" w14:textId="77777777" w:rsidR="00C70867" w:rsidRPr="0027502F" w:rsidRDefault="00C70867" w:rsidP="00C7086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F01A56" w14:textId="38FD4EE2" w:rsidR="00C70867" w:rsidRPr="0027502F" w:rsidRDefault="00B57439" w:rsidP="00C70867">
                  <w:pPr>
                    <w:spacing w:line="276" w:lineRule="auto"/>
                    <w:rPr>
                      <w:szCs w:val="22"/>
                    </w:rPr>
                  </w:pPr>
                  <w:r w:rsidRPr="0027502F">
                    <w:rPr>
                      <w:szCs w:val="22"/>
                    </w:rPr>
                    <w:t>07/05/2021</w:t>
                  </w:r>
                  <w:r w:rsidRPr="0027502F" w:rsidDel="00B57439">
                    <w:rPr>
                      <w:szCs w:val="22"/>
                    </w:rPr>
                    <w:t xml:space="preserve"> </w:t>
                  </w:r>
                </w:p>
              </w:tc>
            </w:tr>
            <w:tr w:rsidR="00C70867" w:rsidRPr="0027502F" w14:paraId="24AB015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DA0003" w14:textId="77777777" w:rsidR="00C70867" w:rsidRPr="0027502F" w:rsidRDefault="00C70867" w:rsidP="00C7086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63F479B" w14:textId="4DD96EF7" w:rsidR="00C70867" w:rsidRPr="0027502F" w:rsidRDefault="004800A7" w:rsidP="00C70867">
                  <w:pPr>
                    <w:spacing w:line="276" w:lineRule="auto"/>
                    <w:rPr>
                      <w:szCs w:val="22"/>
                    </w:rPr>
                  </w:pPr>
                  <w:r w:rsidRPr="0027502F">
                    <w:rPr>
                      <w:szCs w:val="22"/>
                    </w:rPr>
                    <w:t>13/02/2023</w:t>
                  </w:r>
                </w:p>
              </w:tc>
            </w:tr>
          </w:tbl>
          <w:p w14:paraId="4F5E4B81" w14:textId="77777777" w:rsidR="00C70867" w:rsidRPr="0027502F" w:rsidRDefault="00C70867" w:rsidP="00C70867">
            <w:pPr>
              <w:spacing w:after="0"/>
              <w:jc w:val="left"/>
              <w:rPr>
                <w:szCs w:val="22"/>
                <w:lang w:val="en-US"/>
              </w:rPr>
            </w:pPr>
          </w:p>
        </w:tc>
      </w:tr>
      <w:tr w:rsidR="00C70867" w:rsidRPr="0027502F" w14:paraId="7227C86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01A23CE"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0985F96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DC66FC"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67A086" w14:textId="77777777" w:rsidR="00C70867" w:rsidRPr="0027502F" w:rsidRDefault="00C70867" w:rsidP="00C70867">
                  <w:pPr>
                    <w:spacing w:line="276" w:lineRule="auto"/>
                    <w:rPr>
                      <w:szCs w:val="22"/>
                    </w:rPr>
                  </w:pPr>
                  <w:r w:rsidRPr="0027502F">
                    <w:rPr>
                      <w:szCs w:val="22"/>
                    </w:rPr>
                    <w:t>TBD</w:t>
                  </w:r>
                </w:p>
              </w:tc>
            </w:tr>
            <w:tr w:rsidR="00C70867" w:rsidRPr="0027502F" w14:paraId="52B2131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BD3A75" w14:textId="77777777" w:rsidR="00C70867" w:rsidRPr="0027502F" w:rsidRDefault="00C70867" w:rsidP="00C70867">
                  <w:pPr>
                    <w:spacing w:line="276" w:lineRule="auto"/>
                    <w:jc w:val="left"/>
                    <w:rPr>
                      <w:szCs w:val="22"/>
                    </w:rPr>
                  </w:pPr>
                  <w:r w:rsidRPr="0027502F">
                    <w:rPr>
                      <w:szCs w:val="22"/>
                    </w:rPr>
                    <w:lastRenderedPageBreak/>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D787F22" w14:textId="77777777" w:rsidR="00C70867" w:rsidRPr="0027502F" w:rsidRDefault="00C70867" w:rsidP="00C70867">
                  <w:pPr>
                    <w:spacing w:line="276" w:lineRule="auto"/>
                    <w:rPr>
                      <w:szCs w:val="22"/>
                    </w:rPr>
                  </w:pPr>
                  <w:r w:rsidRPr="0027502F">
                    <w:rPr>
                      <w:szCs w:val="22"/>
                    </w:rPr>
                    <w:t>TBD</w:t>
                  </w:r>
                </w:p>
              </w:tc>
            </w:tr>
          </w:tbl>
          <w:p w14:paraId="14934E19" w14:textId="77777777" w:rsidR="00C70867" w:rsidRPr="0027502F" w:rsidRDefault="00C70867" w:rsidP="00C70867">
            <w:pPr>
              <w:spacing w:after="0"/>
              <w:jc w:val="left"/>
              <w:rPr>
                <w:szCs w:val="22"/>
                <w:lang w:val="en-US"/>
              </w:rPr>
            </w:pPr>
          </w:p>
        </w:tc>
      </w:tr>
    </w:tbl>
    <w:p w14:paraId="7B4027E0" w14:textId="77777777" w:rsidR="00C70867" w:rsidRPr="0027502F" w:rsidRDefault="00C70867" w:rsidP="00C70867">
      <w:pPr>
        <w:spacing w:after="0"/>
        <w:jc w:val="left"/>
        <w:rPr>
          <w:b/>
          <w:bCs/>
          <w:szCs w:val="22"/>
        </w:rPr>
      </w:pPr>
      <w:bookmarkStart w:id="49" w:name="_Annex_1"/>
      <w:bookmarkEnd w:id="49"/>
      <w:r w:rsidRPr="0027502F">
        <w:rPr>
          <w:szCs w:val="22"/>
        </w:rPr>
        <w:lastRenderedPageBreak/>
        <w:br w:type="page"/>
      </w:r>
    </w:p>
    <w:p w14:paraId="41258978" w14:textId="77777777" w:rsidR="00C70867" w:rsidRPr="0027502F" w:rsidRDefault="00C70867" w:rsidP="00C70867">
      <w:pPr>
        <w:pStyle w:val="Heading4"/>
        <w:rPr>
          <w:bCs/>
          <w:szCs w:val="22"/>
        </w:rPr>
      </w:pPr>
      <w:bookmarkStart w:id="50" w:name="_Toc37151432"/>
      <w:r w:rsidRPr="0027502F">
        <w:rPr>
          <w:szCs w:val="22"/>
        </w:rPr>
        <w:lastRenderedPageBreak/>
        <w:t>FESS-247 – Update the optionality of &lt;Body Record Unique Reference&gt; in Manual Closure messages</w:t>
      </w:r>
      <w:bookmarkEnd w:id="50"/>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7267FBD4"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179E1A"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1E6251B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193FA9"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AC05AB" w14:textId="77777777" w:rsidR="00C70867" w:rsidRPr="0027502F" w:rsidRDefault="00C70867" w:rsidP="00C70867">
                  <w:pPr>
                    <w:spacing w:line="276" w:lineRule="auto"/>
                    <w:rPr>
                      <w:szCs w:val="22"/>
                    </w:rPr>
                  </w:pPr>
                  <w:r w:rsidRPr="0027502F">
                    <w:rPr>
                      <w:bCs/>
                      <w:szCs w:val="22"/>
                    </w:rPr>
                    <w:t>FESS-247</w:t>
                  </w:r>
                </w:p>
              </w:tc>
            </w:tr>
            <w:tr w:rsidR="00C70867" w:rsidRPr="0027502F" w14:paraId="20857E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E5457A"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A7200E"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07D40B1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5482F2"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305FB3"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4B53C78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B9C8D1" w14:textId="77777777" w:rsidR="00C70867" w:rsidRPr="0027502F" w:rsidRDefault="00C70867" w:rsidP="00C7086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59EFDD" w14:textId="77777777" w:rsidR="00C70867" w:rsidRPr="0027502F" w:rsidRDefault="00C70867" w:rsidP="00C70867">
                  <w:pPr>
                    <w:spacing w:line="276" w:lineRule="auto"/>
                    <w:rPr>
                      <w:szCs w:val="22"/>
                    </w:rPr>
                  </w:pPr>
                  <w:r w:rsidRPr="0027502F">
                    <w:rPr>
                      <w:szCs w:val="22"/>
                    </w:rPr>
                    <w:t>IM319391</w:t>
                  </w:r>
                </w:p>
              </w:tc>
            </w:tr>
            <w:tr w:rsidR="00C70867" w:rsidRPr="0027502F" w14:paraId="1292297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1A6281"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41CE3F" w14:textId="77777777" w:rsidR="00C70867" w:rsidRPr="0027502F" w:rsidRDefault="00C70867" w:rsidP="00C70867">
                  <w:pPr>
                    <w:spacing w:line="276" w:lineRule="auto"/>
                    <w:rPr>
                      <w:szCs w:val="22"/>
                    </w:rPr>
                  </w:pPr>
                  <w:r w:rsidRPr="0027502F">
                    <w:rPr>
                      <w:color w:val="000000"/>
                      <w:szCs w:val="22"/>
                      <w:lang w:eastAsia="el-GR"/>
                    </w:rPr>
                    <w:t>KE19025</w:t>
                  </w:r>
                </w:p>
              </w:tc>
            </w:tr>
            <w:tr w:rsidR="00C70867" w:rsidRPr="0027502F" w14:paraId="0FC7D6F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4EA21D"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ADF61F"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22/05/2019</w:t>
                  </w:r>
                </w:p>
              </w:tc>
            </w:tr>
            <w:tr w:rsidR="00C70867" w:rsidRPr="0027502F" w14:paraId="2FCD2C7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8E4ABA"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DD56D40" w14:textId="77777777" w:rsidR="00C70867" w:rsidRPr="0027502F" w:rsidRDefault="00C70867" w:rsidP="00C70867">
                  <w:pPr>
                    <w:spacing w:line="276" w:lineRule="auto"/>
                    <w:rPr>
                      <w:szCs w:val="22"/>
                      <w:lang w:val="en-US"/>
                    </w:rPr>
                  </w:pPr>
                  <w:r w:rsidRPr="0027502F">
                    <w:rPr>
                      <w:szCs w:val="22"/>
                      <w:lang w:val="en-US"/>
                    </w:rPr>
                    <w:t>MSA-AT</w:t>
                  </w:r>
                </w:p>
              </w:tc>
            </w:tr>
          </w:tbl>
          <w:p w14:paraId="6D305634" w14:textId="77777777" w:rsidR="00C70867" w:rsidRPr="0027502F" w:rsidRDefault="00C70867" w:rsidP="00C70867">
            <w:pPr>
              <w:spacing w:after="0"/>
              <w:jc w:val="left"/>
              <w:rPr>
                <w:szCs w:val="22"/>
                <w:lang w:val="en-US"/>
              </w:rPr>
            </w:pPr>
          </w:p>
        </w:tc>
      </w:tr>
      <w:tr w:rsidR="00C70867" w:rsidRPr="0027502F" w14:paraId="3642056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34E66F"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3196856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78F1E2"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E468D6"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08460C7E" w14:textId="77777777" w:rsidTr="00C70867">
              <w:trPr>
                <w:trHeight w:val="43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897C76"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78C137" w14:textId="77777777" w:rsidR="00C70867" w:rsidRPr="0027502F" w:rsidRDefault="00C70867" w:rsidP="00C70867">
                  <w:pPr>
                    <w:spacing w:line="276" w:lineRule="auto"/>
                    <w:rPr>
                      <w:b/>
                      <w:szCs w:val="22"/>
                    </w:rPr>
                  </w:pPr>
                  <w:r w:rsidRPr="0027502F">
                    <w:rPr>
                      <w:b/>
                      <w:szCs w:val="22"/>
                    </w:rPr>
                    <w:t>Problem Statement</w:t>
                  </w:r>
                </w:p>
                <w:p w14:paraId="1A9928AF" w14:textId="77777777" w:rsidR="00C70867" w:rsidRPr="0027502F" w:rsidRDefault="00C70867" w:rsidP="00C70867">
                  <w:pPr>
                    <w:rPr>
                      <w:szCs w:val="22"/>
                      <w:lang w:val="en-US"/>
                    </w:rPr>
                  </w:pPr>
                  <w:r w:rsidRPr="0027502F">
                    <w:rPr>
                      <w:szCs w:val="22"/>
                      <w:lang w:val="en-US"/>
                    </w:rPr>
                    <w:t>As part of RFC FESS-241-‘Extending the Manual Closure Functionality/Rev1’, the data item &lt;Body Record Unique Reference&gt; is included as optional in the &lt;Manual Closure Body&gt; data group of both IE880 and IE881 messages.</w:t>
                  </w:r>
                </w:p>
                <w:p w14:paraId="00BA82EA" w14:textId="77777777" w:rsidR="00C70867" w:rsidRPr="0027502F" w:rsidRDefault="00C70867" w:rsidP="00C70867">
                  <w:pPr>
                    <w:rPr>
                      <w:szCs w:val="22"/>
                      <w:lang w:val="en-US"/>
                    </w:rPr>
                  </w:pPr>
                  <w:r w:rsidRPr="0027502F">
                    <w:rPr>
                      <w:szCs w:val="22"/>
                      <w:lang w:val="en-US"/>
                    </w:rPr>
                    <w:t xml:space="preserve">As per ‘Rule058’, which is linked with the &lt;Body Record Unique Reference&gt; data item, each </w:t>
                  </w:r>
                  <w:r w:rsidRPr="0027502F">
                    <w:rPr>
                      <w:szCs w:val="22"/>
                    </w:rPr>
                    <w:t>&lt;Body Record Unique Reference&gt; should refer to the e-AD Body of the associated e-AD and must be unique within the message.</w:t>
                  </w:r>
                </w:p>
                <w:p w14:paraId="0E3D0D79" w14:textId="77777777" w:rsidR="00C70867" w:rsidRPr="0027502F" w:rsidRDefault="00C70867" w:rsidP="00C70867">
                  <w:pPr>
                    <w:rPr>
                      <w:szCs w:val="22"/>
                    </w:rPr>
                  </w:pPr>
                  <w:r w:rsidRPr="0027502F">
                    <w:rPr>
                      <w:szCs w:val="22"/>
                    </w:rPr>
                    <w:t>Based on the above, the &lt;Body Record Unique Reference&gt; data item should not be optional in the IE880 and IE881 messages, as this could potentially allow a Member State to submit such messages having multiple occurrences of the &lt;Manual Closure Body&gt; data group with no association to a corresponding e-AD, since it is not required to specify a &lt;Body Record Unique Reference&gt;.</w:t>
                  </w:r>
                </w:p>
                <w:p w14:paraId="573A92DB" w14:textId="3CA9B8EF"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19" w:history="1">
                    <w:r w:rsidRPr="0027502F">
                      <w:rPr>
                        <w:rStyle w:val="Hyperlink"/>
                        <w:szCs w:val="22"/>
                      </w:rPr>
                      <w:t>Webinars</w:t>
                    </w:r>
                  </w:hyperlink>
                  <w:r w:rsidRPr="0027502F">
                    <w:rPr>
                      <w:szCs w:val="22"/>
                    </w:rPr>
                    <w:t xml:space="preserve">, as well as through the </w:t>
                  </w:r>
                  <w:hyperlink r:id="rId20" w:history="1">
                    <w:r w:rsidRPr="0027502F">
                      <w:rPr>
                        <w:rStyle w:val="Hyperlink"/>
                        <w:szCs w:val="22"/>
                      </w:rPr>
                      <w:t>FAQ</w:t>
                    </w:r>
                  </w:hyperlink>
                  <w:r w:rsidRPr="0027502F">
                    <w:rPr>
                      <w:szCs w:val="22"/>
                    </w:rPr>
                    <w:t xml:space="preserve"> document (sec. 4.2.1.1) during the development of EMCS Phase 3.4.</w:t>
                  </w:r>
                </w:p>
                <w:p w14:paraId="7D20ADDD" w14:textId="77777777" w:rsidR="00C70867" w:rsidRPr="0027502F" w:rsidRDefault="00C70867" w:rsidP="00C70867">
                  <w:pPr>
                    <w:rPr>
                      <w:szCs w:val="22"/>
                      <w:lang w:val="en-US"/>
                    </w:rPr>
                  </w:pPr>
                </w:p>
                <w:p w14:paraId="69BAF8C2" w14:textId="77777777" w:rsidR="00C70867" w:rsidRPr="0027502F" w:rsidRDefault="00C70867" w:rsidP="00C70867">
                  <w:pPr>
                    <w:rPr>
                      <w:b/>
                      <w:szCs w:val="22"/>
                    </w:rPr>
                  </w:pPr>
                  <w:r w:rsidRPr="0027502F">
                    <w:rPr>
                      <w:b/>
                      <w:szCs w:val="22"/>
                    </w:rPr>
                    <w:t>Proposed Solution</w:t>
                  </w:r>
                </w:p>
                <w:p w14:paraId="44E625E2"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the Excise BPMs:</w:t>
                  </w:r>
                </w:p>
                <w:p w14:paraId="4C482F29" w14:textId="77777777" w:rsidR="00C70867" w:rsidRPr="0027502F" w:rsidRDefault="00C70867" w:rsidP="00C70867">
                  <w:pPr>
                    <w:spacing w:line="276" w:lineRule="auto"/>
                    <w:rPr>
                      <w:szCs w:val="22"/>
                      <w:lang w:val="en-US"/>
                    </w:rPr>
                  </w:pPr>
                  <w:r w:rsidRPr="0027502F">
                    <w:rPr>
                      <w:szCs w:val="22"/>
                      <w:lang w:val="en-US"/>
                    </w:rPr>
                    <w:lastRenderedPageBreak/>
                    <w:t>In the ‘MANUAL CLOSURE Body’ data group diagram, the relationship for the technical term &lt;Body Record Unique Reference&gt; will be updated to ‘Required’.</w:t>
                  </w:r>
                </w:p>
              </w:tc>
            </w:tr>
            <w:tr w:rsidR="00C70867" w:rsidRPr="0027502F" w14:paraId="7C849CE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59F407"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F35123" w14:textId="77777777" w:rsidR="00C70867" w:rsidRPr="0027502F" w:rsidRDefault="00C70867" w:rsidP="00C70867">
                  <w:pPr>
                    <w:spacing w:line="276" w:lineRule="auto"/>
                    <w:rPr>
                      <w:szCs w:val="22"/>
                    </w:rPr>
                  </w:pPr>
                  <w:r w:rsidRPr="0027502F">
                    <w:rPr>
                      <w:szCs w:val="22"/>
                    </w:rPr>
                    <w:t>Specification Documents:</w:t>
                  </w:r>
                </w:p>
                <w:p w14:paraId="447C8615" w14:textId="77777777" w:rsidR="00C70867" w:rsidRPr="0027502F" w:rsidRDefault="00C70867" w:rsidP="00B03D74">
                  <w:pPr>
                    <w:numPr>
                      <w:ilvl w:val="0"/>
                      <w:numId w:val="45"/>
                    </w:numPr>
                    <w:spacing w:after="0" w:line="360" w:lineRule="auto"/>
                    <w:rPr>
                      <w:szCs w:val="22"/>
                    </w:rPr>
                  </w:pPr>
                  <w:r w:rsidRPr="0027502F">
                    <w:rPr>
                      <w:szCs w:val="22"/>
                    </w:rPr>
                    <w:t>FESS (Low);</w:t>
                  </w:r>
                </w:p>
                <w:p w14:paraId="7830A05A" w14:textId="77777777" w:rsidR="00C70867" w:rsidRPr="0027502F" w:rsidRDefault="00C70867" w:rsidP="00C70867">
                  <w:pPr>
                    <w:pStyle w:val="ListParagraph"/>
                    <w:rPr>
                      <w:szCs w:val="22"/>
                    </w:rPr>
                  </w:pPr>
                  <w:r w:rsidRPr="0027502F">
                    <w:rPr>
                      <w:szCs w:val="22"/>
                    </w:rPr>
                    <w:t>DDNEA for EMCS Phase 3 (Low).</w:t>
                  </w:r>
                </w:p>
              </w:tc>
            </w:tr>
            <w:tr w:rsidR="00C70867" w:rsidRPr="0027502F" w14:paraId="673345D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83F54E"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666B69" w14:textId="77777777" w:rsidR="00C70867" w:rsidRPr="0027502F" w:rsidRDefault="00C70867" w:rsidP="00C70867">
                  <w:pPr>
                    <w:spacing w:line="276" w:lineRule="auto"/>
                    <w:rPr>
                      <w:color w:val="FF0000"/>
                      <w:szCs w:val="22"/>
                      <w:highlight w:val="yellow"/>
                    </w:rPr>
                  </w:pPr>
                  <w:r w:rsidRPr="0027502F">
                    <w:rPr>
                      <w:szCs w:val="22"/>
                    </w:rPr>
                    <w:t>If the proposed change is not implemented, FESS will not be correctly updated, allowing the possibility for a Member State to submit manual closure messages having multiple occurrences of the &lt;Manual Closure Body&gt; data group with no association to a corresponding e-AD.</w:t>
                  </w:r>
                </w:p>
              </w:tc>
            </w:tr>
            <w:tr w:rsidR="00C70867" w:rsidRPr="0027502F" w14:paraId="2EC654F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0BAA91"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9B4582" w14:textId="77777777" w:rsidR="00C70867" w:rsidRPr="0027502F" w:rsidRDefault="00C70867" w:rsidP="00C70867">
                  <w:pPr>
                    <w:spacing w:line="276" w:lineRule="auto"/>
                    <w:rPr>
                      <w:i/>
                      <w:color w:val="000000"/>
                      <w:szCs w:val="22"/>
                    </w:rPr>
                  </w:pPr>
                  <w:r w:rsidRPr="0027502F">
                    <w:rPr>
                      <w:szCs w:val="22"/>
                    </w:rPr>
                    <w:t>See downstream RFC DDNEA-P3-275</w:t>
                  </w:r>
                  <w:r w:rsidRPr="0027502F">
                    <w:rPr>
                      <w:i/>
                      <w:color w:val="000000"/>
                      <w:szCs w:val="22"/>
                    </w:rPr>
                    <w:t>.</w:t>
                  </w:r>
                </w:p>
              </w:tc>
            </w:tr>
            <w:tr w:rsidR="00C70867" w:rsidRPr="0027502F" w14:paraId="3BD613B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B70956" w14:textId="77777777" w:rsidR="00C70867" w:rsidRPr="0027502F" w:rsidRDefault="00C70867" w:rsidP="00C70867">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EDEE26" w14:textId="77777777" w:rsidR="00C70867" w:rsidRPr="0027502F" w:rsidRDefault="00C70867" w:rsidP="00C70867">
                  <w:pPr>
                    <w:tabs>
                      <w:tab w:val="center" w:pos="3221"/>
                    </w:tabs>
                    <w:spacing w:line="276" w:lineRule="auto"/>
                    <w:rPr>
                      <w:color w:val="000000"/>
                      <w:szCs w:val="22"/>
                    </w:rPr>
                  </w:pPr>
                  <w:r w:rsidRPr="0027502F">
                    <w:rPr>
                      <w:color w:val="000000"/>
                      <w:szCs w:val="22"/>
                    </w:rPr>
                    <w:t>The deployment approach is addressed in the downstream DDNEA RFC.</w:t>
                  </w:r>
                </w:p>
              </w:tc>
            </w:tr>
            <w:tr w:rsidR="00C70867" w:rsidRPr="0027502F" w14:paraId="171BA337"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BEA973"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775814"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47AACB0"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DDNEA-P3-275</w:t>
                  </w:r>
                </w:p>
                <w:p w14:paraId="513FC955" w14:textId="68C81881"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840C22" w:rsidRPr="0027502F">
                    <w:rPr>
                      <w:rFonts w:ascii="Times New Roman" w:hAnsi="Times New Roman" w:cs="Times New Roman"/>
                      <w:sz w:val="22"/>
                      <w:szCs w:val="22"/>
                    </w:rPr>
                    <w:t>TRP-P3-085.</w:t>
                  </w:r>
                </w:p>
              </w:tc>
            </w:tr>
          </w:tbl>
          <w:p w14:paraId="1A512696" w14:textId="77777777" w:rsidR="00C70867" w:rsidRPr="0027502F" w:rsidRDefault="00C70867" w:rsidP="00C70867">
            <w:pPr>
              <w:spacing w:after="0"/>
              <w:jc w:val="left"/>
              <w:rPr>
                <w:szCs w:val="22"/>
                <w:lang w:val="en-US"/>
              </w:rPr>
            </w:pPr>
          </w:p>
        </w:tc>
      </w:tr>
      <w:tr w:rsidR="00C70867" w:rsidRPr="0027502F" w14:paraId="05C840A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DD65A79"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76BDCCA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5998D1"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4860FE" w14:textId="77777777" w:rsidR="00C70867" w:rsidRPr="0027502F" w:rsidRDefault="00C70867" w:rsidP="00C70867">
                  <w:pPr>
                    <w:spacing w:line="276" w:lineRule="auto"/>
                    <w:rPr>
                      <w:szCs w:val="22"/>
                    </w:rPr>
                  </w:pPr>
                  <w:r w:rsidRPr="0027502F">
                    <w:rPr>
                      <w:szCs w:val="22"/>
                    </w:rPr>
                    <w:t>N/A</w:t>
                  </w:r>
                </w:p>
              </w:tc>
            </w:tr>
            <w:tr w:rsidR="00C70867" w:rsidRPr="0027502F" w14:paraId="4FD27D0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A6147CF"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10CB6ED" w14:textId="77777777" w:rsidR="00C70867" w:rsidRPr="0027502F" w:rsidRDefault="00C70867" w:rsidP="00C70867">
                  <w:pPr>
                    <w:spacing w:line="276" w:lineRule="auto"/>
                    <w:rPr>
                      <w:szCs w:val="22"/>
                    </w:rPr>
                  </w:pPr>
                  <w:r w:rsidRPr="0027502F">
                    <w:rPr>
                      <w:szCs w:val="22"/>
                    </w:rPr>
                    <w:t xml:space="preserve">Impact on Technical Annex of </w:t>
                  </w:r>
                  <w:r w:rsidRPr="0027502F">
                    <w:rPr>
                      <w:color w:val="000000" w:themeColor="text1"/>
                      <w:szCs w:val="22"/>
                    </w:rPr>
                    <w:t>Implementing Regulation 2016/323</w:t>
                  </w:r>
                </w:p>
              </w:tc>
            </w:tr>
          </w:tbl>
          <w:p w14:paraId="591495EB" w14:textId="77777777" w:rsidR="00C70867" w:rsidRPr="0027502F" w:rsidRDefault="00C70867" w:rsidP="00C70867">
            <w:pPr>
              <w:spacing w:after="0"/>
              <w:jc w:val="left"/>
              <w:rPr>
                <w:szCs w:val="22"/>
                <w:lang w:val="en-US"/>
              </w:rPr>
            </w:pPr>
          </w:p>
        </w:tc>
      </w:tr>
      <w:tr w:rsidR="00C70867" w:rsidRPr="0027502F" w14:paraId="1A6EDA7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65DA54"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54774DBC"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75AC2B"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15ADDF0"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560124BE" w14:textId="77777777" w:rsidR="00C70867" w:rsidRPr="0027502F" w:rsidRDefault="00C70867" w:rsidP="00B03D74">
                  <w:pPr>
                    <w:numPr>
                      <w:ilvl w:val="0"/>
                      <w:numId w:val="25"/>
                    </w:numPr>
                    <w:spacing w:line="276" w:lineRule="auto"/>
                    <w:rPr>
                      <w:szCs w:val="22"/>
                    </w:rPr>
                  </w:pPr>
                  <w:r w:rsidRPr="0027502F">
                    <w:rPr>
                      <w:b/>
                      <w:szCs w:val="22"/>
                    </w:rPr>
                    <w:t>Approval process:</w:t>
                  </w:r>
                </w:p>
                <w:p w14:paraId="04EB5DBA" w14:textId="2314ADF9"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345F9142"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EE02BB"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68EBAD2D" w14:textId="77777777" w:rsidR="00C70867" w:rsidRPr="0027502F" w:rsidRDefault="00C70867" w:rsidP="00C70867">
                  <w:pPr>
                    <w:spacing w:line="276" w:lineRule="auto"/>
                    <w:rPr>
                      <w:szCs w:val="22"/>
                    </w:rPr>
                  </w:pPr>
                  <w:r w:rsidRPr="0027502F">
                    <w:rPr>
                      <w:szCs w:val="22"/>
                    </w:rPr>
                    <w:t>N/A</w:t>
                  </w:r>
                </w:p>
              </w:tc>
            </w:tr>
            <w:tr w:rsidR="00C70867" w:rsidRPr="0027502F" w14:paraId="7A9E0852"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15458C2"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2BDDE4C4" w14:textId="77777777" w:rsidR="00C70867" w:rsidRPr="0027502F" w:rsidRDefault="00C70867" w:rsidP="00C70867">
                  <w:pPr>
                    <w:spacing w:line="276" w:lineRule="auto"/>
                    <w:rPr>
                      <w:szCs w:val="22"/>
                    </w:rPr>
                  </w:pPr>
                  <w:r w:rsidRPr="0027502F">
                    <w:rPr>
                      <w:szCs w:val="22"/>
                    </w:rPr>
                    <w:t>EMCS CAB #185 on 09/07/2019</w:t>
                  </w:r>
                </w:p>
              </w:tc>
            </w:tr>
          </w:tbl>
          <w:p w14:paraId="1BB218D1" w14:textId="77777777" w:rsidR="00C70867" w:rsidRPr="0027502F" w:rsidRDefault="00C70867" w:rsidP="00C70867">
            <w:pPr>
              <w:spacing w:after="0"/>
              <w:jc w:val="left"/>
              <w:rPr>
                <w:szCs w:val="22"/>
                <w:lang w:val="en-US"/>
              </w:rPr>
            </w:pPr>
          </w:p>
        </w:tc>
      </w:tr>
      <w:tr w:rsidR="00C70867" w:rsidRPr="0027502F" w14:paraId="617A77A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9C037EA"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549E" w:rsidRPr="0027502F" w14:paraId="5717CBF5" w14:textId="77777777" w:rsidTr="00AF549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2DCB52" w14:textId="77777777" w:rsidR="00AF549E" w:rsidRPr="0027502F" w:rsidRDefault="00AF549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47F74BDE" w14:textId="5F66941D" w:rsidR="00AF549E" w:rsidRPr="0027502F" w:rsidRDefault="00AF549E" w:rsidP="004800A7">
                  <w:pPr>
                    <w:spacing w:line="276" w:lineRule="auto"/>
                    <w:rPr>
                      <w:color w:val="000000" w:themeColor="text1"/>
                      <w:szCs w:val="22"/>
                    </w:rPr>
                  </w:pPr>
                  <w:r w:rsidRPr="0027502F">
                    <w:rPr>
                      <w:color w:val="000000" w:themeColor="text1"/>
                      <w:szCs w:val="22"/>
                    </w:rPr>
                    <w:t>v4.00</w:t>
                  </w:r>
                </w:p>
              </w:tc>
            </w:tr>
            <w:tr w:rsidR="00AF549E" w:rsidRPr="0027502F" w14:paraId="27BA9605" w14:textId="77777777" w:rsidTr="00AF549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F8590F" w14:textId="77777777" w:rsidR="00AF549E" w:rsidRPr="0027502F" w:rsidRDefault="00AF549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5D502566" w14:textId="5F610CFD" w:rsidR="00AF549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AF549E" w:rsidRPr="0027502F" w14:paraId="51D2A577" w14:textId="77777777" w:rsidTr="00AF549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C1A13C2" w14:textId="77777777" w:rsidR="00AF549E" w:rsidRPr="0027502F" w:rsidRDefault="00AF549E"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2C750112" w14:textId="0E0481FF" w:rsidR="00AF549E" w:rsidRPr="0027502F" w:rsidRDefault="00AF549E" w:rsidP="004800A7">
                  <w:pPr>
                    <w:spacing w:line="276" w:lineRule="auto"/>
                    <w:rPr>
                      <w:szCs w:val="22"/>
                    </w:rPr>
                  </w:pPr>
                  <w:r w:rsidRPr="0027502F">
                    <w:rPr>
                      <w:szCs w:val="22"/>
                    </w:rPr>
                    <w:t>13/02/2023</w:t>
                  </w:r>
                </w:p>
              </w:tc>
            </w:tr>
          </w:tbl>
          <w:p w14:paraId="1922A757" w14:textId="77777777" w:rsidR="00C70867" w:rsidRPr="0027502F" w:rsidRDefault="00C70867" w:rsidP="00C70867">
            <w:pPr>
              <w:spacing w:after="0"/>
              <w:jc w:val="left"/>
              <w:rPr>
                <w:szCs w:val="22"/>
                <w:lang w:val="en-US"/>
              </w:rPr>
            </w:pPr>
          </w:p>
        </w:tc>
      </w:tr>
      <w:tr w:rsidR="00C70867" w:rsidRPr="0027502F" w14:paraId="4CECC1D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4DA467"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5CF2B79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A8CF9E"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31D62F" w14:textId="77777777" w:rsidR="00C70867" w:rsidRPr="0027502F" w:rsidRDefault="00C70867" w:rsidP="00C70867">
                  <w:pPr>
                    <w:spacing w:line="276" w:lineRule="auto"/>
                    <w:rPr>
                      <w:szCs w:val="22"/>
                    </w:rPr>
                  </w:pPr>
                  <w:r w:rsidRPr="0027502F">
                    <w:rPr>
                      <w:szCs w:val="22"/>
                    </w:rPr>
                    <w:t>N/A</w:t>
                  </w:r>
                </w:p>
              </w:tc>
            </w:tr>
            <w:tr w:rsidR="00C70867" w:rsidRPr="0027502F" w14:paraId="0355B22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67A18FC"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51D626C" w14:textId="77777777" w:rsidR="00C70867" w:rsidRPr="0027502F" w:rsidRDefault="00C70867" w:rsidP="00C70867">
                  <w:pPr>
                    <w:spacing w:line="276" w:lineRule="auto"/>
                    <w:rPr>
                      <w:szCs w:val="22"/>
                    </w:rPr>
                  </w:pPr>
                  <w:r w:rsidRPr="0027502F">
                    <w:rPr>
                      <w:szCs w:val="22"/>
                    </w:rPr>
                    <w:t>N/A</w:t>
                  </w:r>
                </w:p>
              </w:tc>
            </w:tr>
          </w:tbl>
          <w:p w14:paraId="099FA795" w14:textId="77777777" w:rsidR="00C70867" w:rsidRPr="0027502F" w:rsidRDefault="00C70867" w:rsidP="00C70867">
            <w:pPr>
              <w:spacing w:after="0"/>
              <w:jc w:val="left"/>
              <w:rPr>
                <w:szCs w:val="22"/>
                <w:lang w:val="en-US"/>
              </w:rPr>
            </w:pPr>
          </w:p>
        </w:tc>
      </w:tr>
    </w:tbl>
    <w:p w14:paraId="31D43BBA" w14:textId="77777777" w:rsidR="00C70867" w:rsidRPr="0027502F" w:rsidRDefault="00C70867" w:rsidP="00C70867">
      <w:pPr>
        <w:rPr>
          <w:szCs w:val="22"/>
        </w:rPr>
      </w:pPr>
    </w:p>
    <w:p w14:paraId="36042F61" w14:textId="77777777" w:rsidR="00C70867" w:rsidRPr="0027502F" w:rsidRDefault="00C70867" w:rsidP="00C70867">
      <w:pPr>
        <w:spacing w:after="0"/>
        <w:jc w:val="left"/>
        <w:rPr>
          <w:szCs w:val="22"/>
        </w:rPr>
      </w:pPr>
      <w:r w:rsidRPr="0027502F">
        <w:rPr>
          <w:szCs w:val="22"/>
        </w:rPr>
        <w:br w:type="page"/>
      </w:r>
    </w:p>
    <w:p w14:paraId="599A69CA" w14:textId="77777777" w:rsidR="00C70867" w:rsidRPr="0027502F" w:rsidRDefault="00C70867" w:rsidP="00C70867">
      <w:pPr>
        <w:pStyle w:val="Heading4"/>
        <w:rPr>
          <w:bCs/>
          <w:szCs w:val="22"/>
        </w:rPr>
      </w:pPr>
      <w:bookmarkStart w:id="51" w:name="_Toc37151433"/>
      <w:r w:rsidRPr="0027502F">
        <w:rPr>
          <w:szCs w:val="22"/>
        </w:rPr>
        <w:lastRenderedPageBreak/>
        <w:t xml:space="preserve">FESS-248 – </w:t>
      </w:r>
      <w:bookmarkStart w:id="52" w:name="_Hlk14187612"/>
      <w:r w:rsidRPr="0027502F">
        <w:rPr>
          <w:szCs w:val="22"/>
        </w:rPr>
        <w:t>Alignment with EPCs under the Commission Implementing Regulation (EU) 2018/550</w:t>
      </w:r>
      <w:bookmarkEnd w:id="51"/>
      <w:bookmarkEnd w:id="52"/>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5F6936D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D94426"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5A66C88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183083"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09C8BC" w14:textId="77777777" w:rsidR="00C70867" w:rsidRPr="0027502F" w:rsidRDefault="00C70867" w:rsidP="00C70867">
                  <w:pPr>
                    <w:spacing w:line="276" w:lineRule="auto"/>
                    <w:rPr>
                      <w:szCs w:val="22"/>
                    </w:rPr>
                  </w:pPr>
                  <w:r w:rsidRPr="0027502F">
                    <w:rPr>
                      <w:bCs/>
                      <w:szCs w:val="22"/>
                    </w:rPr>
                    <w:t>FESS-248</w:t>
                  </w:r>
                </w:p>
              </w:tc>
            </w:tr>
            <w:tr w:rsidR="00C70867" w:rsidRPr="0027502F" w14:paraId="060141A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2718DD"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F1B6DE"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060DB03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0B028"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B2DE79"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7F38EB8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2CC7F3" w14:textId="77777777" w:rsidR="00C70867" w:rsidRPr="0027502F" w:rsidRDefault="00C70867" w:rsidP="00C7086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FF9D0E" w14:textId="77777777" w:rsidR="00C70867" w:rsidRPr="0027502F" w:rsidRDefault="00C70867" w:rsidP="00C70867">
                  <w:pPr>
                    <w:spacing w:line="276" w:lineRule="auto"/>
                    <w:rPr>
                      <w:szCs w:val="22"/>
                    </w:rPr>
                  </w:pPr>
                  <w:r w:rsidRPr="0027502F">
                    <w:rPr>
                      <w:szCs w:val="22"/>
                    </w:rPr>
                    <w:t>IM325858</w:t>
                  </w:r>
                </w:p>
              </w:tc>
            </w:tr>
            <w:tr w:rsidR="00C70867" w:rsidRPr="0027502F" w14:paraId="452C92B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B00118"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26BCFB" w14:textId="77777777" w:rsidR="00C70867" w:rsidRPr="0027502F" w:rsidRDefault="00C70867" w:rsidP="00C70867">
                  <w:pPr>
                    <w:spacing w:line="276" w:lineRule="auto"/>
                    <w:rPr>
                      <w:szCs w:val="22"/>
                    </w:rPr>
                  </w:pPr>
                  <w:r w:rsidRPr="0027502F">
                    <w:rPr>
                      <w:color w:val="000000"/>
                      <w:szCs w:val="22"/>
                      <w:lang w:eastAsia="el-GR"/>
                    </w:rPr>
                    <w:t>KE19123</w:t>
                  </w:r>
                </w:p>
              </w:tc>
            </w:tr>
            <w:tr w:rsidR="00C70867" w:rsidRPr="0027502F" w14:paraId="5F15A7E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04824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A064F1B"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04/07/2019</w:t>
                  </w:r>
                </w:p>
              </w:tc>
            </w:tr>
            <w:tr w:rsidR="00C70867" w:rsidRPr="0027502F" w14:paraId="38C33A1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D84FAB"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17536C6" w14:textId="77777777" w:rsidR="00C70867" w:rsidRPr="0027502F" w:rsidRDefault="00C70867" w:rsidP="00C70867">
                  <w:pPr>
                    <w:spacing w:line="276" w:lineRule="auto"/>
                    <w:rPr>
                      <w:szCs w:val="22"/>
                      <w:lang w:val="en-US"/>
                    </w:rPr>
                  </w:pPr>
                  <w:r w:rsidRPr="0027502F">
                    <w:rPr>
                      <w:szCs w:val="22"/>
                      <w:lang w:val="en-US"/>
                    </w:rPr>
                    <w:t>MSA-HR</w:t>
                  </w:r>
                </w:p>
              </w:tc>
            </w:tr>
          </w:tbl>
          <w:p w14:paraId="3498A7C6" w14:textId="77777777" w:rsidR="00C70867" w:rsidRPr="0027502F" w:rsidRDefault="00C70867" w:rsidP="00C70867">
            <w:pPr>
              <w:spacing w:after="0"/>
              <w:jc w:val="left"/>
              <w:rPr>
                <w:szCs w:val="22"/>
                <w:lang w:val="en-US"/>
              </w:rPr>
            </w:pPr>
          </w:p>
        </w:tc>
      </w:tr>
      <w:tr w:rsidR="00C70867" w:rsidRPr="0027502F" w14:paraId="09FFB9D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699CC3"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63D8876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AFC9B2"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D977DF"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74EAD826" w14:textId="77777777" w:rsidTr="00C70867">
              <w:trPr>
                <w:trHeight w:val="142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CFF2CF"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8A2A7FF" w14:textId="77777777" w:rsidR="00C70867" w:rsidRPr="0027502F" w:rsidRDefault="00C70867" w:rsidP="00C70867">
                  <w:pPr>
                    <w:spacing w:line="276" w:lineRule="auto"/>
                    <w:rPr>
                      <w:b/>
                      <w:szCs w:val="22"/>
                    </w:rPr>
                  </w:pPr>
                  <w:r w:rsidRPr="0027502F">
                    <w:rPr>
                      <w:b/>
                      <w:szCs w:val="22"/>
                    </w:rPr>
                    <w:t>Problem Statement</w:t>
                  </w:r>
                </w:p>
                <w:p w14:paraId="5313AF56" w14:textId="77777777" w:rsidR="00C70867" w:rsidRPr="0027502F" w:rsidRDefault="00C70867" w:rsidP="00C70867">
                  <w:pPr>
                    <w:rPr>
                      <w:szCs w:val="22"/>
                      <w:lang w:val="en-US"/>
                    </w:rPr>
                  </w:pPr>
                  <w:r w:rsidRPr="0027502F">
                    <w:rPr>
                      <w:szCs w:val="22"/>
                      <w:lang w:val="en-US"/>
                    </w:rPr>
                    <w:t>According to Commission Implementing Regulation (EU) 2018/550 the descriptions of product codes E460, E480 and E490 are defined as follows:</w:t>
                  </w:r>
                </w:p>
                <w:p w14:paraId="353A5DF2" w14:textId="3D650188" w:rsidR="00C70867" w:rsidRPr="0027502F" w:rsidRDefault="00C70867" w:rsidP="00B03D74">
                  <w:pPr>
                    <w:pStyle w:val="ListParagraph"/>
                    <w:numPr>
                      <w:ilvl w:val="0"/>
                      <w:numId w:val="28"/>
                    </w:numPr>
                    <w:contextualSpacing w:val="0"/>
                    <w:rPr>
                      <w:szCs w:val="22"/>
                      <w:lang w:val="en-US"/>
                    </w:rPr>
                  </w:pPr>
                  <w:r w:rsidRPr="0027502F">
                    <w:rPr>
                      <w:szCs w:val="22"/>
                      <w:lang w:val="en-US"/>
                    </w:rPr>
                    <w:t>E460: Kerosene, marked falling within CN code 2710 19 25 (Article 20(1)(c) of Directive 2003/96/EC)</w:t>
                  </w:r>
                  <w:r w:rsidR="00567B25" w:rsidRPr="0027502F">
                    <w:rPr>
                      <w:szCs w:val="22"/>
                      <w:lang w:val="en-US"/>
                    </w:rPr>
                    <w:t>;</w:t>
                  </w:r>
                </w:p>
                <w:p w14:paraId="1B32CF61" w14:textId="205AE9CC" w:rsidR="00C70867" w:rsidRPr="0027502F" w:rsidRDefault="00C70867" w:rsidP="00B03D74">
                  <w:pPr>
                    <w:pStyle w:val="ListParagraph"/>
                    <w:numPr>
                      <w:ilvl w:val="0"/>
                      <w:numId w:val="28"/>
                    </w:numPr>
                    <w:contextualSpacing w:val="0"/>
                    <w:rPr>
                      <w:szCs w:val="22"/>
                      <w:lang w:val="en-US"/>
                    </w:rPr>
                  </w:pPr>
                  <w:r w:rsidRPr="0027502F">
                    <w:rPr>
                      <w:szCs w:val="22"/>
                      <w:lang w:val="en-US"/>
                    </w:rPr>
                    <w:t>E480: Products falling within CN codes 2710 12 21, 2710 12 25, 2710 19 29 and 2710 20 90 (only for products of which less than 90 % by volume (including losses) distils at 210 °C and 65 % or more by volume (including losses) distils at 250 °C by the ISO 3405 method (equivalent to the ASTM D 86 method)) in bulk commercial</w:t>
                  </w:r>
                  <w:r w:rsidR="005A4788">
                    <w:rPr>
                      <w:szCs w:val="22"/>
                      <w:lang w:val="en-US"/>
                    </w:rPr>
                    <w:t xml:space="preserve"> </w:t>
                  </w:r>
                  <w:r w:rsidRPr="0027502F">
                    <w:rPr>
                      <w:szCs w:val="22"/>
                      <w:lang w:val="en-US"/>
                    </w:rPr>
                    <w:t>movements (Article 20(1)(c) of Directive 2003/96/EC)</w:t>
                  </w:r>
                  <w:r w:rsidR="00567B25" w:rsidRPr="0027502F">
                    <w:rPr>
                      <w:szCs w:val="22"/>
                      <w:lang w:val="en-US"/>
                    </w:rPr>
                    <w:t>;</w:t>
                  </w:r>
                  <w:r w:rsidRPr="0027502F">
                    <w:rPr>
                      <w:szCs w:val="22"/>
                      <w:lang w:val="en-US"/>
                    </w:rPr>
                    <w:t> </w:t>
                  </w:r>
                </w:p>
                <w:p w14:paraId="074A7423" w14:textId="1DA7A50C" w:rsidR="00C70867" w:rsidRPr="0027502F" w:rsidRDefault="00C70867" w:rsidP="00B03D74">
                  <w:pPr>
                    <w:pStyle w:val="ListParagraph"/>
                    <w:numPr>
                      <w:ilvl w:val="0"/>
                      <w:numId w:val="28"/>
                    </w:numPr>
                    <w:contextualSpacing w:val="0"/>
                    <w:rPr>
                      <w:szCs w:val="22"/>
                      <w:lang w:val="en-US"/>
                    </w:rPr>
                  </w:pPr>
                  <w:r w:rsidRPr="0027502F">
                    <w:rPr>
                      <w:szCs w:val="22"/>
                      <w:lang w:val="en-US"/>
                    </w:rPr>
                    <w:t>E490: Products falling within CN codes 2710 12 11, 2710 12 15, 2710 12 70, 2710 12 90, 2710 19 11, 2710 19 15, 2710 19 31, 2710 19 35, 2710 19 51 and 2710 19 55 (Article 20(1)(c) of Directive 2003/96/EC)</w:t>
                  </w:r>
                  <w:r w:rsidR="00567B25" w:rsidRPr="0027502F">
                    <w:rPr>
                      <w:szCs w:val="22"/>
                      <w:lang w:val="en-US"/>
                    </w:rPr>
                    <w:t>.</w:t>
                  </w:r>
                </w:p>
                <w:p w14:paraId="5A83C61B" w14:textId="77777777" w:rsidR="00C70867" w:rsidRPr="0027502F" w:rsidRDefault="00C70867" w:rsidP="00C70867">
                  <w:pPr>
                    <w:rPr>
                      <w:szCs w:val="22"/>
                      <w:lang w:val="en-US"/>
                    </w:rPr>
                  </w:pPr>
                  <w:r w:rsidRPr="0027502F">
                    <w:rPr>
                      <w:szCs w:val="22"/>
                      <w:lang w:val="en-US"/>
                    </w:rPr>
                    <w:t>The above descriptions are correctly depicted in FESS v3.91. However, the corresponding section outlining the mapping between CN codes and Excise products is not updated in alignment with the aforementioned product code descriptions.</w:t>
                  </w:r>
                </w:p>
                <w:p w14:paraId="0C53DE24" w14:textId="77777777" w:rsidR="00C70867" w:rsidRPr="0027502F" w:rsidRDefault="00C70867" w:rsidP="00C70867">
                  <w:pPr>
                    <w:rPr>
                      <w:szCs w:val="22"/>
                      <w:lang w:val="en-US"/>
                    </w:rPr>
                  </w:pPr>
                </w:p>
                <w:p w14:paraId="087DC6E0" w14:textId="77777777" w:rsidR="00C70867" w:rsidRPr="0027502F" w:rsidRDefault="00C70867" w:rsidP="00C70867">
                  <w:pPr>
                    <w:rPr>
                      <w:b/>
                      <w:szCs w:val="22"/>
                    </w:rPr>
                  </w:pPr>
                  <w:r w:rsidRPr="0027502F">
                    <w:rPr>
                      <w:b/>
                      <w:szCs w:val="22"/>
                    </w:rPr>
                    <w:t>Proposed Solution</w:t>
                  </w:r>
                </w:p>
                <w:p w14:paraId="5C4330E7"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FESS ‘Appendix B – List of Codes’:</w:t>
                  </w:r>
                </w:p>
                <w:p w14:paraId="18B7EA3B" w14:textId="77777777" w:rsidR="00C70867" w:rsidRPr="0027502F" w:rsidRDefault="00C70867" w:rsidP="00B03D74">
                  <w:pPr>
                    <w:pStyle w:val="ListParagraph"/>
                    <w:numPr>
                      <w:ilvl w:val="0"/>
                      <w:numId w:val="28"/>
                    </w:numPr>
                    <w:contextualSpacing w:val="0"/>
                    <w:rPr>
                      <w:szCs w:val="22"/>
                    </w:rPr>
                  </w:pPr>
                  <w:r w:rsidRPr="0027502F">
                    <w:rPr>
                      <w:szCs w:val="22"/>
                    </w:rPr>
                    <w:lastRenderedPageBreak/>
                    <w:t>Removal of the below entry from the table in Section “</w:t>
                  </w:r>
                  <w:r w:rsidRPr="0027502F">
                    <w:rPr>
                      <w:i/>
                      <w:szCs w:val="22"/>
                    </w:rPr>
                    <w:t>2.4 Correspondences CN Code - Excise Product”</w:t>
                  </w:r>
                  <w:r w:rsidRPr="0027502F">
                    <w:rPr>
                      <w:szCs w:val="22"/>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98"/>
                    <w:gridCol w:w="3385"/>
                  </w:tblGrid>
                  <w:tr w:rsidR="00C70867" w:rsidRPr="0027502F" w14:paraId="0890A916" w14:textId="77777777" w:rsidTr="00C70867">
                    <w:trPr>
                      <w:trHeight w:val="300"/>
                      <w:jc w:val="center"/>
                    </w:trPr>
                    <w:tc>
                      <w:tcPr>
                        <w:tcW w:w="1098" w:type="dxa"/>
                        <w:shd w:val="clear" w:color="auto" w:fill="auto"/>
                        <w:noWrap/>
                        <w:vAlign w:val="bottom"/>
                      </w:tcPr>
                      <w:p w14:paraId="62A1AAE1" w14:textId="77777777" w:rsidR="00C70867" w:rsidRPr="0027502F" w:rsidRDefault="00C70867" w:rsidP="00C70867">
                        <w:pPr>
                          <w:pStyle w:val="emcstable"/>
                          <w:jc w:val="center"/>
                          <w:rPr>
                            <w:szCs w:val="22"/>
                          </w:rPr>
                        </w:pPr>
                        <w:r w:rsidRPr="0027502F">
                          <w:rPr>
                            <w:szCs w:val="22"/>
                          </w:rPr>
                          <w:t>E460</w:t>
                        </w:r>
                      </w:p>
                    </w:tc>
                    <w:tc>
                      <w:tcPr>
                        <w:tcW w:w="3385" w:type="dxa"/>
                        <w:shd w:val="clear" w:color="auto" w:fill="auto"/>
                        <w:noWrap/>
                        <w:vAlign w:val="bottom"/>
                      </w:tcPr>
                      <w:p w14:paraId="6F256495" w14:textId="77777777" w:rsidR="00C70867" w:rsidRPr="0027502F" w:rsidRDefault="00C70867" w:rsidP="00C70867">
                        <w:pPr>
                          <w:pStyle w:val="emcstable"/>
                          <w:jc w:val="center"/>
                          <w:rPr>
                            <w:szCs w:val="22"/>
                          </w:rPr>
                        </w:pPr>
                        <w:r w:rsidRPr="0027502F">
                          <w:rPr>
                            <w:szCs w:val="22"/>
                          </w:rPr>
                          <w:t>27101921</w:t>
                        </w:r>
                      </w:p>
                    </w:tc>
                  </w:tr>
                  <w:tr w:rsidR="00C70867" w:rsidRPr="0027502F" w14:paraId="4DD3792E" w14:textId="77777777" w:rsidTr="00C70867">
                    <w:trPr>
                      <w:trHeight w:val="300"/>
                      <w:jc w:val="center"/>
                    </w:trPr>
                    <w:tc>
                      <w:tcPr>
                        <w:tcW w:w="1098" w:type="dxa"/>
                        <w:shd w:val="clear" w:color="auto" w:fill="auto"/>
                        <w:noWrap/>
                        <w:vAlign w:val="bottom"/>
                      </w:tcPr>
                      <w:p w14:paraId="30B35555" w14:textId="77777777" w:rsidR="00C70867" w:rsidRPr="0027502F" w:rsidRDefault="00C70867" w:rsidP="00C70867">
                        <w:pPr>
                          <w:pStyle w:val="emcstable"/>
                          <w:jc w:val="center"/>
                          <w:rPr>
                            <w:szCs w:val="22"/>
                          </w:rPr>
                        </w:pPr>
                        <w:r w:rsidRPr="0027502F">
                          <w:rPr>
                            <w:szCs w:val="22"/>
                          </w:rPr>
                          <w:t>E490</w:t>
                        </w:r>
                      </w:p>
                    </w:tc>
                    <w:tc>
                      <w:tcPr>
                        <w:tcW w:w="3385" w:type="dxa"/>
                        <w:shd w:val="clear" w:color="auto" w:fill="auto"/>
                        <w:noWrap/>
                        <w:vAlign w:val="bottom"/>
                      </w:tcPr>
                      <w:p w14:paraId="6ADD7B63" w14:textId="77777777" w:rsidR="00C70867" w:rsidRPr="0027502F" w:rsidRDefault="00C70867" w:rsidP="00C70867">
                        <w:pPr>
                          <w:pStyle w:val="emcstable"/>
                          <w:jc w:val="center"/>
                          <w:rPr>
                            <w:szCs w:val="22"/>
                          </w:rPr>
                        </w:pPr>
                        <w:r w:rsidRPr="0027502F">
                          <w:rPr>
                            <w:szCs w:val="22"/>
                          </w:rPr>
                          <w:t>27101221</w:t>
                        </w:r>
                      </w:p>
                    </w:tc>
                  </w:tr>
                  <w:tr w:rsidR="00C70867" w:rsidRPr="0027502F" w14:paraId="405DB6E3" w14:textId="77777777" w:rsidTr="00C70867">
                    <w:trPr>
                      <w:trHeight w:val="300"/>
                      <w:jc w:val="center"/>
                    </w:trPr>
                    <w:tc>
                      <w:tcPr>
                        <w:tcW w:w="1098" w:type="dxa"/>
                        <w:shd w:val="clear" w:color="auto" w:fill="auto"/>
                        <w:noWrap/>
                        <w:vAlign w:val="bottom"/>
                      </w:tcPr>
                      <w:p w14:paraId="44DCA90F" w14:textId="77777777" w:rsidR="00C70867" w:rsidRPr="0027502F" w:rsidRDefault="00C70867" w:rsidP="00C70867">
                        <w:pPr>
                          <w:pStyle w:val="emcstable"/>
                          <w:jc w:val="center"/>
                          <w:rPr>
                            <w:szCs w:val="22"/>
                          </w:rPr>
                        </w:pPr>
                        <w:r w:rsidRPr="0027502F">
                          <w:rPr>
                            <w:szCs w:val="22"/>
                          </w:rPr>
                          <w:t>E490</w:t>
                        </w:r>
                      </w:p>
                    </w:tc>
                    <w:tc>
                      <w:tcPr>
                        <w:tcW w:w="3385" w:type="dxa"/>
                        <w:shd w:val="clear" w:color="auto" w:fill="auto"/>
                        <w:noWrap/>
                        <w:vAlign w:val="bottom"/>
                      </w:tcPr>
                      <w:p w14:paraId="604E8C00" w14:textId="77777777" w:rsidR="00C70867" w:rsidRPr="0027502F" w:rsidRDefault="00C70867" w:rsidP="00C70867">
                        <w:pPr>
                          <w:pStyle w:val="emcstable"/>
                          <w:jc w:val="center"/>
                          <w:rPr>
                            <w:szCs w:val="22"/>
                          </w:rPr>
                        </w:pPr>
                        <w:r w:rsidRPr="0027502F">
                          <w:rPr>
                            <w:szCs w:val="22"/>
                          </w:rPr>
                          <w:t>27101225</w:t>
                        </w:r>
                      </w:p>
                    </w:tc>
                  </w:tr>
                </w:tbl>
                <w:p w14:paraId="663E08F7" w14:textId="77777777" w:rsidR="00C70867" w:rsidRPr="0027502F" w:rsidRDefault="00C70867" w:rsidP="00C70867">
                  <w:pPr>
                    <w:spacing w:line="276" w:lineRule="auto"/>
                    <w:rPr>
                      <w:szCs w:val="22"/>
                      <w:lang w:val="en-US"/>
                    </w:rPr>
                  </w:pPr>
                </w:p>
              </w:tc>
            </w:tr>
            <w:tr w:rsidR="00C70867" w:rsidRPr="0027502F" w14:paraId="5DCA3270" w14:textId="77777777" w:rsidTr="00567B25">
              <w:trPr>
                <w:trHeight w:val="128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7323A3"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2B0B8B" w14:textId="77777777" w:rsidR="00C70867" w:rsidRPr="0027502F" w:rsidRDefault="00C70867" w:rsidP="00C70867">
                  <w:pPr>
                    <w:spacing w:line="276" w:lineRule="auto"/>
                    <w:rPr>
                      <w:szCs w:val="22"/>
                    </w:rPr>
                  </w:pPr>
                  <w:r w:rsidRPr="0027502F">
                    <w:rPr>
                      <w:szCs w:val="22"/>
                    </w:rPr>
                    <w:t>Specification Documents:</w:t>
                  </w:r>
                </w:p>
                <w:p w14:paraId="6A66998D" w14:textId="43739207" w:rsidR="00C70867" w:rsidRPr="0027502F" w:rsidRDefault="00C70867" w:rsidP="00B03D74">
                  <w:pPr>
                    <w:numPr>
                      <w:ilvl w:val="0"/>
                      <w:numId w:val="45"/>
                    </w:numPr>
                    <w:spacing w:after="0" w:line="240" w:lineRule="auto"/>
                    <w:rPr>
                      <w:szCs w:val="22"/>
                    </w:rPr>
                  </w:pPr>
                  <w:r w:rsidRPr="0027502F">
                    <w:rPr>
                      <w:szCs w:val="22"/>
                    </w:rPr>
                    <w:t xml:space="preserve">FESS </w:t>
                  </w:r>
                  <w:r w:rsidRPr="0027502F">
                    <w:rPr>
                      <w:color w:val="000000" w:themeColor="text1"/>
                      <w:szCs w:val="22"/>
                    </w:rPr>
                    <w:t>(Low)</w:t>
                  </w:r>
                  <w:r w:rsidR="00567B25" w:rsidRPr="0027502F">
                    <w:rPr>
                      <w:color w:val="000000" w:themeColor="text1"/>
                      <w:szCs w:val="22"/>
                    </w:rPr>
                    <w:t>;</w:t>
                  </w:r>
                </w:p>
                <w:p w14:paraId="7D1DB00D" w14:textId="22392F16" w:rsidR="00C70867" w:rsidRPr="0027502F" w:rsidRDefault="00C70867" w:rsidP="00B03D74">
                  <w:pPr>
                    <w:numPr>
                      <w:ilvl w:val="0"/>
                      <w:numId w:val="45"/>
                    </w:numPr>
                    <w:spacing w:after="0" w:line="240" w:lineRule="auto"/>
                    <w:rPr>
                      <w:szCs w:val="22"/>
                    </w:rPr>
                  </w:pPr>
                  <w:r w:rsidRPr="0027502F">
                    <w:rPr>
                      <w:szCs w:val="22"/>
                    </w:rPr>
                    <w:t>DDNEA (None)</w:t>
                  </w:r>
                  <w:r w:rsidR="001A0BFB" w:rsidRPr="0027502F">
                    <w:rPr>
                      <w:szCs w:val="22"/>
                    </w:rPr>
                    <w:t>;</w:t>
                  </w:r>
                </w:p>
                <w:p w14:paraId="20C918D4" w14:textId="558853C6" w:rsidR="00C70867" w:rsidRPr="0027502F" w:rsidRDefault="00567B25" w:rsidP="00567B25">
                  <w:pPr>
                    <w:numPr>
                      <w:ilvl w:val="0"/>
                      <w:numId w:val="45"/>
                    </w:numPr>
                    <w:spacing w:after="0" w:line="240" w:lineRule="auto"/>
                    <w:rPr>
                      <w:szCs w:val="22"/>
                    </w:rPr>
                  </w:pPr>
                  <w:r w:rsidRPr="0027502F">
                    <w:rPr>
                      <w:szCs w:val="22"/>
                    </w:rPr>
                    <w:t xml:space="preserve">FESS </w:t>
                  </w:r>
                  <w:r w:rsidR="00C70867" w:rsidRPr="0027502F">
                    <w:rPr>
                      <w:szCs w:val="22"/>
                    </w:rPr>
                    <w:t>Excise BPM (None)</w:t>
                  </w:r>
                  <w:r w:rsidRPr="0027502F">
                    <w:rPr>
                      <w:szCs w:val="22"/>
                    </w:rPr>
                    <w:t>.</w:t>
                  </w:r>
                </w:p>
              </w:tc>
            </w:tr>
            <w:tr w:rsidR="00C70867" w:rsidRPr="0027502F" w14:paraId="569CC35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FDE016"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A66F7" w14:textId="77777777" w:rsidR="00C70867" w:rsidRPr="0027502F" w:rsidRDefault="00C70867" w:rsidP="00C70867">
                  <w:pPr>
                    <w:spacing w:line="276" w:lineRule="auto"/>
                    <w:rPr>
                      <w:color w:val="FF0000"/>
                      <w:szCs w:val="22"/>
                      <w:highlight w:val="yellow"/>
                    </w:rPr>
                  </w:pPr>
                  <w:r w:rsidRPr="0027502F">
                    <w:rPr>
                      <w:szCs w:val="22"/>
                    </w:rPr>
                    <w:t>The effect of not performing the updates in FESS will be the misalignment between “Commission Implementing Regulation (EU) 2018/550” and FESS Appendix B.</w:t>
                  </w:r>
                </w:p>
              </w:tc>
            </w:tr>
            <w:tr w:rsidR="00C70867" w:rsidRPr="0027502F" w14:paraId="3589A891"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FE7728"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2E2D38" w14:textId="77777777" w:rsidR="00C70867" w:rsidRPr="0027502F" w:rsidRDefault="00C70867" w:rsidP="00C70867">
                  <w:pPr>
                    <w:spacing w:line="276" w:lineRule="auto"/>
                    <w:rPr>
                      <w:i/>
                      <w:color w:val="000000"/>
                      <w:szCs w:val="22"/>
                    </w:rPr>
                  </w:pPr>
                  <w:r w:rsidRPr="0027502F">
                    <w:rPr>
                      <w:color w:val="000000"/>
                      <w:szCs w:val="22"/>
                    </w:rPr>
                    <w:t>There is no risk associated with the implementation of the present RFC.</w:t>
                  </w:r>
                </w:p>
              </w:tc>
            </w:tr>
            <w:tr w:rsidR="00C70867" w:rsidRPr="0027502F" w14:paraId="1B26009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1499D0" w14:textId="77777777" w:rsidR="00C70867" w:rsidRPr="0027502F" w:rsidRDefault="00C70867" w:rsidP="00C70867">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5DCA49" w14:textId="77777777" w:rsidR="00C70867" w:rsidRPr="0027502F" w:rsidRDefault="00C70867" w:rsidP="00C70867">
                  <w:pPr>
                    <w:tabs>
                      <w:tab w:val="center" w:pos="3221"/>
                    </w:tabs>
                    <w:spacing w:line="276" w:lineRule="auto"/>
                    <w:rPr>
                      <w:color w:val="000000"/>
                      <w:szCs w:val="22"/>
                    </w:rPr>
                  </w:pPr>
                  <w:r w:rsidRPr="0027502F">
                    <w:rPr>
                      <w:color w:val="000000"/>
                      <w:szCs w:val="22"/>
                    </w:rPr>
                    <w:t>N/A</w:t>
                  </w:r>
                </w:p>
              </w:tc>
            </w:tr>
            <w:tr w:rsidR="00C70867" w:rsidRPr="0027502F" w14:paraId="6185F4D0"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F1E29F"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98FBCF6"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0A5102FC"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IE734-035</w:t>
                  </w:r>
                </w:p>
                <w:p w14:paraId="60EC3A50"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6B0DC306" w14:textId="77777777" w:rsidR="00C70867" w:rsidRPr="0027502F" w:rsidRDefault="00C70867" w:rsidP="00C70867">
            <w:pPr>
              <w:spacing w:after="0"/>
              <w:jc w:val="left"/>
              <w:rPr>
                <w:szCs w:val="22"/>
                <w:lang w:val="en-US"/>
              </w:rPr>
            </w:pPr>
          </w:p>
        </w:tc>
      </w:tr>
      <w:tr w:rsidR="00C70867" w:rsidRPr="0027502F" w14:paraId="1A31B61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8A105A"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0508CF7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A227F4"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E3C4FB" w14:textId="77777777" w:rsidR="00C70867" w:rsidRPr="0027502F" w:rsidRDefault="00C70867" w:rsidP="00C70867">
                  <w:pPr>
                    <w:spacing w:line="276" w:lineRule="auto"/>
                    <w:rPr>
                      <w:szCs w:val="22"/>
                    </w:rPr>
                  </w:pPr>
                  <w:r w:rsidRPr="0027502F">
                    <w:rPr>
                      <w:szCs w:val="22"/>
                    </w:rPr>
                    <w:t>N/A</w:t>
                  </w:r>
                </w:p>
              </w:tc>
            </w:tr>
            <w:tr w:rsidR="00C70867" w:rsidRPr="0027502F" w14:paraId="35C7854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0AD800"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0D4973" w14:textId="77777777" w:rsidR="00C70867" w:rsidRPr="0027502F" w:rsidRDefault="00C70867" w:rsidP="00C70867">
                  <w:pPr>
                    <w:spacing w:line="276" w:lineRule="auto"/>
                    <w:rPr>
                      <w:szCs w:val="22"/>
                      <w:highlight w:val="yellow"/>
                    </w:rPr>
                  </w:pPr>
                  <w:r w:rsidRPr="0027502F">
                    <w:rPr>
                      <w:szCs w:val="22"/>
                    </w:rPr>
                    <w:t>N/A</w:t>
                  </w:r>
                </w:p>
              </w:tc>
            </w:tr>
          </w:tbl>
          <w:p w14:paraId="425035EE" w14:textId="77777777" w:rsidR="00C70867" w:rsidRPr="0027502F" w:rsidRDefault="00C70867" w:rsidP="00C70867">
            <w:pPr>
              <w:spacing w:after="0"/>
              <w:jc w:val="left"/>
              <w:rPr>
                <w:szCs w:val="22"/>
                <w:lang w:val="en-US"/>
              </w:rPr>
            </w:pPr>
          </w:p>
        </w:tc>
      </w:tr>
      <w:tr w:rsidR="00C70867" w:rsidRPr="0027502F" w14:paraId="4AABED8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2366E7"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2359E86B"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2F5786"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583DA4F1"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4FEDA40A" w14:textId="77777777" w:rsidR="00C70867" w:rsidRPr="0027502F" w:rsidRDefault="00C70867" w:rsidP="00B03D74">
                  <w:pPr>
                    <w:numPr>
                      <w:ilvl w:val="0"/>
                      <w:numId w:val="25"/>
                    </w:numPr>
                    <w:spacing w:line="276" w:lineRule="auto"/>
                    <w:rPr>
                      <w:szCs w:val="22"/>
                    </w:rPr>
                  </w:pPr>
                  <w:r w:rsidRPr="0027502F">
                    <w:rPr>
                      <w:b/>
                      <w:szCs w:val="22"/>
                    </w:rPr>
                    <w:t>Approval process:</w:t>
                  </w:r>
                </w:p>
                <w:p w14:paraId="6ABB0273" w14:textId="6B62EF5D"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7C076CCC"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362743"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778D1FBC" w14:textId="77777777" w:rsidR="00C70867" w:rsidRPr="0027502F" w:rsidRDefault="00C70867" w:rsidP="00C70867">
                  <w:pPr>
                    <w:spacing w:line="276" w:lineRule="auto"/>
                    <w:rPr>
                      <w:szCs w:val="22"/>
                    </w:rPr>
                  </w:pPr>
                  <w:r w:rsidRPr="0027502F">
                    <w:rPr>
                      <w:szCs w:val="22"/>
                    </w:rPr>
                    <w:t>N/A</w:t>
                  </w:r>
                </w:p>
              </w:tc>
            </w:tr>
            <w:tr w:rsidR="00C70867" w:rsidRPr="0027502F" w14:paraId="6F7C6B8F"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3E5D7E7"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3989441" w14:textId="77777777" w:rsidR="00C70867" w:rsidRPr="0027502F" w:rsidRDefault="00C70867" w:rsidP="00C70867">
                  <w:pPr>
                    <w:spacing w:line="276" w:lineRule="auto"/>
                    <w:rPr>
                      <w:szCs w:val="22"/>
                    </w:rPr>
                  </w:pPr>
                  <w:r w:rsidRPr="0027502F">
                    <w:rPr>
                      <w:szCs w:val="22"/>
                    </w:rPr>
                    <w:t>Written approval procedure via e-mail on 18/07/2019</w:t>
                  </w:r>
                </w:p>
              </w:tc>
            </w:tr>
          </w:tbl>
          <w:p w14:paraId="13374703" w14:textId="77777777" w:rsidR="00C70867" w:rsidRPr="0027502F" w:rsidRDefault="00C70867" w:rsidP="00C70867">
            <w:pPr>
              <w:spacing w:after="0"/>
              <w:jc w:val="left"/>
              <w:rPr>
                <w:szCs w:val="22"/>
                <w:lang w:val="en-US"/>
              </w:rPr>
            </w:pPr>
          </w:p>
        </w:tc>
      </w:tr>
      <w:tr w:rsidR="00C70867" w:rsidRPr="0027502F" w14:paraId="701EDA8C"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C3E055"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549E" w:rsidRPr="0027502F" w14:paraId="71986F26"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81EEA0" w14:textId="77777777" w:rsidR="00AF549E" w:rsidRPr="0027502F" w:rsidRDefault="00AF549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09EAFF54" w14:textId="54DA1EB3" w:rsidR="00AF549E" w:rsidRPr="0027502F" w:rsidRDefault="00AF549E" w:rsidP="004800A7">
                  <w:pPr>
                    <w:spacing w:line="276" w:lineRule="auto"/>
                    <w:rPr>
                      <w:color w:val="000000" w:themeColor="text1"/>
                      <w:szCs w:val="22"/>
                    </w:rPr>
                  </w:pPr>
                  <w:r w:rsidRPr="0027502F">
                    <w:rPr>
                      <w:color w:val="000000" w:themeColor="text1"/>
                      <w:szCs w:val="22"/>
                    </w:rPr>
                    <w:t>v4.00</w:t>
                  </w:r>
                </w:p>
              </w:tc>
            </w:tr>
            <w:tr w:rsidR="00FF140E" w:rsidRPr="0027502F" w14:paraId="35C84387"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ECF74B"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3F67A224" w14:textId="293C36FB" w:rsidR="00FF140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FF140E" w:rsidRPr="0027502F" w14:paraId="07058C2F"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ED36F67" w14:textId="77777777" w:rsidR="00FF140E" w:rsidRPr="0027502F" w:rsidRDefault="00FF140E" w:rsidP="004800A7">
                  <w:pPr>
                    <w:spacing w:line="276" w:lineRule="auto"/>
                    <w:jc w:val="left"/>
                    <w:rPr>
                      <w:szCs w:val="22"/>
                    </w:rPr>
                  </w:pPr>
                  <w:r w:rsidRPr="0027502F">
                    <w:rPr>
                      <w:szCs w:val="22"/>
                    </w:rPr>
                    <w:lastRenderedPageBreak/>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4E5EA828" w14:textId="66225956" w:rsidR="00FF140E" w:rsidRPr="0027502F" w:rsidRDefault="00FF140E" w:rsidP="004800A7">
                  <w:pPr>
                    <w:spacing w:line="276" w:lineRule="auto"/>
                    <w:rPr>
                      <w:szCs w:val="22"/>
                    </w:rPr>
                  </w:pPr>
                  <w:r w:rsidRPr="0027502F">
                    <w:rPr>
                      <w:szCs w:val="22"/>
                    </w:rPr>
                    <w:t>13/02/2023</w:t>
                  </w:r>
                </w:p>
              </w:tc>
            </w:tr>
          </w:tbl>
          <w:p w14:paraId="7ADFA08A" w14:textId="77777777" w:rsidR="00C70867" w:rsidRPr="0027502F" w:rsidRDefault="00C70867" w:rsidP="00C70867">
            <w:pPr>
              <w:spacing w:after="0"/>
              <w:jc w:val="left"/>
              <w:rPr>
                <w:szCs w:val="22"/>
                <w:lang w:val="en-US"/>
              </w:rPr>
            </w:pPr>
          </w:p>
        </w:tc>
      </w:tr>
      <w:tr w:rsidR="00C70867" w:rsidRPr="0027502F" w14:paraId="5D67547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AB315FB"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4187888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5F3864"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70337FC" w14:textId="77777777" w:rsidR="00C70867" w:rsidRPr="0027502F" w:rsidRDefault="00C70867" w:rsidP="00C70867">
                  <w:pPr>
                    <w:spacing w:line="276" w:lineRule="auto"/>
                    <w:rPr>
                      <w:szCs w:val="22"/>
                    </w:rPr>
                  </w:pPr>
                  <w:r w:rsidRPr="0027502F">
                    <w:rPr>
                      <w:szCs w:val="22"/>
                    </w:rPr>
                    <w:t>TBD</w:t>
                  </w:r>
                </w:p>
              </w:tc>
            </w:tr>
            <w:tr w:rsidR="00C70867" w:rsidRPr="0027502F" w14:paraId="0F47228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78C7B0F"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35998C9" w14:textId="77777777" w:rsidR="00C70867" w:rsidRPr="0027502F" w:rsidRDefault="00C70867" w:rsidP="00C70867">
                  <w:pPr>
                    <w:spacing w:line="276" w:lineRule="auto"/>
                    <w:rPr>
                      <w:szCs w:val="22"/>
                    </w:rPr>
                  </w:pPr>
                  <w:r w:rsidRPr="0027502F">
                    <w:rPr>
                      <w:szCs w:val="22"/>
                    </w:rPr>
                    <w:t>TBD</w:t>
                  </w:r>
                </w:p>
              </w:tc>
            </w:tr>
          </w:tbl>
          <w:p w14:paraId="3705324C" w14:textId="77777777" w:rsidR="00C70867" w:rsidRPr="0027502F" w:rsidRDefault="00C70867" w:rsidP="00C70867">
            <w:pPr>
              <w:spacing w:after="0"/>
              <w:jc w:val="left"/>
              <w:rPr>
                <w:szCs w:val="22"/>
                <w:lang w:val="en-US"/>
              </w:rPr>
            </w:pPr>
          </w:p>
        </w:tc>
      </w:tr>
    </w:tbl>
    <w:p w14:paraId="6021392B" w14:textId="77777777" w:rsidR="00C70867" w:rsidRPr="0027502F" w:rsidRDefault="00C70867" w:rsidP="00C70867">
      <w:pPr>
        <w:rPr>
          <w:szCs w:val="22"/>
        </w:rPr>
      </w:pPr>
    </w:p>
    <w:p w14:paraId="759B06D3" w14:textId="77777777" w:rsidR="00C70867" w:rsidRPr="0027502F" w:rsidRDefault="00C70867" w:rsidP="00C70867">
      <w:pPr>
        <w:spacing w:after="0"/>
        <w:jc w:val="left"/>
        <w:rPr>
          <w:szCs w:val="22"/>
        </w:rPr>
      </w:pPr>
      <w:r w:rsidRPr="0027502F">
        <w:rPr>
          <w:szCs w:val="22"/>
        </w:rPr>
        <w:br w:type="page"/>
      </w:r>
    </w:p>
    <w:p w14:paraId="5761D58C" w14:textId="77777777" w:rsidR="00C70867" w:rsidRPr="0027502F" w:rsidRDefault="00C70867" w:rsidP="00C70867">
      <w:pPr>
        <w:pStyle w:val="Heading4"/>
        <w:rPr>
          <w:szCs w:val="22"/>
        </w:rPr>
      </w:pPr>
      <w:bookmarkStart w:id="53" w:name="_Toc37151434"/>
      <w:r w:rsidRPr="0027502F">
        <w:rPr>
          <w:szCs w:val="22"/>
        </w:rPr>
        <w:lastRenderedPageBreak/>
        <w:t>FESS-249 – Update the format of ‘Supporting Document Type’ to allow TARIC codes inclusion</w:t>
      </w:r>
      <w:bookmarkEnd w:id="53"/>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208FB56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4A304D"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65A6917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2BEF03"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7D1549" w14:textId="77777777" w:rsidR="00C70867" w:rsidRPr="0027502F" w:rsidRDefault="00C70867" w:rsidP="00C70867">
                  <w:pPr>
                    <w:spacing w:line="276" w:lineRule="auto"/>
                    <w:rPr>
                      <w:szCs w:val="22"/>
                    </w:rPr>
                  </w:pPr>
                  <w:r w:rsidRPr="0027502F">
                    <w:rPr>
                      <w:bCs/>
                      <w:szCs w:val="22"/>
                    </w:rPr>
                    <w:t>FESS-249</w:t>
                  </w:r>
                </w:p>
              </w:tc>
            </w:tr>
            <w:tr w:rsidR="00C70867" w:rsidRPr="0027502F" w14:paraId="31DCAB9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289844"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664E75" w14:textId="77777777" w:rsidR="00C70867" w:rsidRPr="0027502F" w:rsidRDefault="00C70867" w:rsidP="00C70867">
                  <w:pPr>
                    <w:tabs>
                      <w:tab w:val="left" w:pos="1305"/>
                    </w:tabs>
                    <w:spacing w:line="276" w:lineRule="auto"/>
                    <w:rPr>
                      <w:szCs w:val="22"/>
                    </w:rPr>
                  </w:pPr>
                  <w:r w:rsidRPr="0027502F">
                    <w:rPr>
                      <w:szCs w:val="22"/>
                      <w:lang w:val="en-US"/>
                    </w:rPr>
                    <w:t>Accepted</w:t>
                  </w:r>
                </w:p>
              </w:tc>
            </w:tr>
            <w:tr w:rsidR="00C70867" w:rsidRPr="0027502F" w14:paraId="1F5C52E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B02F9F"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1FF08D" w14:textId="77777777" w:rsidR="00C70867" w:rsidRPr="0027502F" w:rsidRDefault="00C70867" w:rsidP="00C70867">
                  <w:pPr>
                    <w:spacing w:line="276" w:lineRule="auto"/>
                    <w:rPr>
                      <w:szCs w:val="22"/>
                    </w:rPr>
                  </w:pPr>
                  <w:r w:rsidRPr="0027502F">
                    <w:rPr>
                      <w:szCs w:val="22"/>
                    </w:rPr>
                    <w:t>Increase of Functionality</w:t>
                  </w:r>
                </w:p>
              </w:tc>
            </w:tr>
            <w:tr w:rsidR="00C70867" w:rsidRPr="0027502F" w14:paraId="7BABA8A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E611C2" w14:textId="77777777" w:rsidR="00C70867" w:rsidRPr="0027502F" w:rsidRDefault="00C70867" w:rsidP="00C7086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441A24" w14:textId="77777777" w:rsidR="00C70867" w:rsidRPr="0027502F" w:rsidRDefault="00C70867" w:rsidP="00C70867">
                  <w:pPr>
                    <w:spacing w:line="276" w:lineRule="auto"/>
                    <w:rPr>
                      <w:szCs w:val="22"/>
                    </w:rPr>
                  </w:pPr>
                  <w:r w:rsidRPr="0027502F">
                    <w:rPr>
                      <w:szCs w:val="22"/>
                    </w:rPr>
                    <w:t>IM327096</w:t>
                  </w:r>
                </w:p>
              </w:tc>
            </w:tr>
            <w:tr w:rsidR="00C70867" w:rsidRPr="0027502F" w14:paraId="4DA5D1E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72C746"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537469" w14:textId="77777777" w:rsidR="00C70867" w:rsidRPr="0027502F" w:rsidRDefault="00C70867" w:rsidP="00C70867">
                  <w:pPr>
                    <w:spacing w:line="276" w:lineRule="auto"/>
                    <w:rPr>
                      <w:szCs w:val="22"/>
                    </w:rPr>
                  </w:pPr>
                  <w:r w:rsidRPr="0027502F">
                    <w:rPr>
                      <w:szCs w:val="22"/>
                    </w:rPr>
                    <w:t>N/A</w:t>
                  </w:r>
                </w:p>
              </w:tc>
            </w:tr>
            <w:tr w:rsidR="00C70867" w:rsidRPr="0027502F" w14:paraId="0A82AE3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71C0F6"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0492DB" w14:textId="77777777" w:rsidR="00C70867" w:rsidRPr="0027502F" w:rsidRDefault="00C70867" w:rsidP="00C70867">
                  <w:pPr>
                    <w:pStyle w:val="ListParagraph"/>
                    <w:spacing w:line="276" w:lineRule="auto"/>
                    <w:ind w:left="0"/>
                    <w:rPr>
                      <w:szCs w:val="22"/>
                    </w:rPr>
                  </w:pPr>
                  <w:r w:rsidRPr="0027502F">
                    <w:rPr>
                      <w:szCs w:val="22"/>
                    </w:rPr>
                    <w:t>07/08/2019</w:t>
                  </w:r>
                </w:p>
              </w:tc>
            </w:tr>
            <w:tr w:rsidR="00C70867" w:rsidRPr="0027502F" w14:paraId="36E66321"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61E824"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139276" w14:textId="77777777" w:rsidR="00C70867" w:rsidRPr="0027502F" w:rsidRDefault="00C70867" w:rsidP="00C70867">
                  <w:pPr>
                    <w:spacing w:line="276" w:lineRule="auto"/>
                    <w:rPr>
                      <w:szCs w:val="22"/>
                      <w:lang w:val="en-US"/>
                    </w:rPr>
                  </w:pPr>
                  <w:r w:rsidRPr="0027502F">
                    <w:rPr>
                      <w:szCs w:val="22"/>
                      <w:lang w:val="en-US"/>
                    </w:rPr>
                    <w:t>MSA-DE</w:t>
                  </w:r>
                </w:p>
              </w:tc>
            </w:tr>
          </w:tbl>
          <w:p w14:paraId="3F75AD8C" w14:textId="77777777" w:rsidR="00C70867" w:rsidRPr="0027502F" w:rsidRDefault="00C70867" w:rsidP="00C70867">
            <w:pPr>
              <w:spacing w:after="0" w:line="256" w:lineRule="auto"/>
              <w:jc w:val="left"/>
              <w:rPr>
                <w:rFonts w:eastAsiaTheme="minorHAnsi"/>
                <w:szCs w:val="22"/>
                <w:lang w:val="el-GR"/>
              </w:rPr>
            </w:pPr>
          </w:p>
        </w:tc>
      </w:tr>
      <w:tr w:rsidR="00C70867" w:rsidRPr="0027502F" w14:paraId="1E81A6C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2F9061"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071AC9E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C2B027"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ECBCFC"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59BFF6DC" w14:textId="77777777" w:rsidTr="00C70867">
              <w:trPr>
                <w:trHeight w:val="672"/>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C102F5"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9B2886" w14:textId="77777777" w:rsidR="00C70867" w:rsidRPr="0027502F" w:rsidRDefault="00C70867" w:rsidP="00C70867">
                  <w:pPr>
                    <w:spacing w:line="276" w:lineRule="auto"/>
                    <w:rPr>
                      <w:b/>
                      <w:szCs w:val="22"/>
                    </w:rPr>
                  </w:pPr>
                  <w:r w:rsidRPr="0027502F">
                    <w:rPr>
                      <w:b/>
                      <w:szCs w:val="22"/>
                    </w:rPr>
                    <w:t>Problem Statement</w:t>
                  </w:r>
                </w:p>
                <w:p w14:paraId="176E8D60" w14:textId="77777777" w:rsidR="00C70867" w:rsidRPr="0027502F" w:rsidRDefault="00C70867" w:rsidP="00C70867">
                  <w:pPr>
                    <w:spacing w:line="256" w:lineRule="auto"/>
                    <w:rPr>
                      <w:szCs w:val="22"/>
                      <w:lang w:val="en-US"/>
                    </w:rPr>
                  </w:pPr>
                  <w:r w:rsidRPr="0027502F">
                    <w:rPr>
                      <w:szCs w:val="22"/>
                      <w:lang w:val="en-US"/>
                    </w:rPr>
                    <w:t>As described in FESS RFC-240, the ‘Type of Document’ business codelist was updated to include TARIC codes having a ‘an..4’ format, which should be included in the &lt;Document Type&gt; data item in the IE815 and IE801 messages.</w:t>
                  </w:r>
                </w:p>
                <w:p w14:paraId="0732568C" w14:textId="77777777" w:rsidR="00C70867" w:rsidRPr="0027502F" w:rsidRDefault="00C70867" w:rsidP="00C70867">
                  <w:pPr>
                    <w:spacing w:line="256" w:lineRule="auto"/>
                    <w:rPr>
                      <w:szCs w:val="22"/>
                      <w:lang w:val="en-US"/>
                    </w:rPr>
                  </w:pPr>
                  <w:r w:rsidRPr="0027502F">
                    <w:rPr>
                      <w:szCs w:val="22"/>
                      <w:lang w:val="en-US"/>
                    </w:rPr>
                    <w:t>However, based on the latest communication with MSAs, it has been agreed that the use of TARIC codes should be extended to &lt;Supporting Document Type&gt; in related administrative cooperation messages (IE721, IE722, IE820, IE867, IE880 and IE881).</w:t>
                  </w:r>
                </w:p>
                <w:p w14:paraId="312EF4F4" w14:textId="683E270D"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21" w:history="1">
                    <w:r w:rsidRPr="0027502F">
                      <w:rPr>
                        <w:rStyle w:val="Hyperlink"/>
                        <w:szCs w:val="22"/>
                      </w:rPr>
                      <w:t>Webinars</w:t>
                    </w:r>
                  </w:hyperlink>
                  <w:r w:rsidRPr="0027502F">
                    <w:rPr>
                      <w:szCs w:val="22"/>
                    </w:rPr>
                    <w:t xml:space="preserve">, as well as through the </w:t>
                  </w:r>
                  <w:hyperlink r:id="rId22" w:history="1">
                    <w:r w:rsidRPr="0027502F">
                      <w:rPr>
                        <w:rStyle w:val="Hyperlink"/>
                        <w:szCs w:val="22"/>
                      </w:rPr>
                      <w:t>FAQ</w:t>
                    </w:r>
                  </w:hyperlink>
                  <w:r w:rsidRPr="0027502F">
                    <w:rPr>
                      <w:szCs w:val="22"/>
                    </w:rPr>
                    <w:t xml:space="preserve"> document (sec. 4.2.1.3) during the development of EMCS Phase 3.4.</w:t>
                  </w:r>
                </w:p>
                <w:p w14:paraId="7178020A" w14:textId="77777777" w:rsidR="00C70867" w:rsidRPr="0027502F" w:rsidRDefault="00C70867" w:rsidP="00C70867">
                  <w:pPr>
                    <w:spacing w:before="240" w:line="256" w:lineRule="auto"/>
                    <w:rPr>
                      <w:b/>
                      <w:szCs w:val="22"/>
                    </w:rPr>
                  </w:pPr>
                  <w:r w:rsidRPr="0027502F">
                    <w:rPr>
                      <w:b/>
                      <w:szCs w:val="22"/>
                    </w:rPr>
                    <w:t>Proposed Solution</w:t>
                  </w:r>
                </w:p>
                <w:p w14:paraId="23F32BD3"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the Excise BPMs:</w:t>
                  </w:r>
                </w:p>
                <w:p w14:paraId="42E51099"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format of the existing technical term &lt;Supporting Document Type&gt; will be updated to ‘an..4’.</w:t>
                  </w:r>
                </w:p>
                <w:p w14:paraId="68BA9A57" w14:textId="77777777" w:rsidR="00C70867" w:rsidRPr="0027502F" w:rsidRDefault="00C70867" w:rsidP="00C70867">
                  <w:pPr>
                    <w:spacing w:line="276" w:lineRule="auto"/>
                    <w:rPr>
                      <w:szCs w:val="22"/>
                    </w:rPr>
                  </w:pPr>
                  <w:r w:rsidRPr="0027502F">
                    <w:rPr>
                      <w:szCs w:val="22"/>
                      <w:lang w:val="en-US"/>
                    </w:rPr>
                    <w:t>It shall be noted that the technical term &lt;Supporting Document Type&gt; is included in the data group diagram “SUPPORTING DOCUMENTS for IE721, IE722, 867, IE880 and IE881”, thus this update will be applicable in all corresponding information exchanges.</w:t>
                  </w:r>
                  <w:r w:rsidRPr="0027502F" w:rsidDel="00FB1C7F">
                    <w:rPr>
                      <w:szCs w:val="22"/>
                    </w:rPr>
                    <w:t xml:space="preserve"> </w:t>
                  </w:r>
                </w:p>
              </w:tc>
            </w:tr>
            <w:tr w:rsidR="00C70867" w:rsidRPr="0027502F" w14:paraId="7C58D7E3" w14:textId="77777777" w:rsidTr="00567B25">
              <w:trPr>
                <w:trHeight w:val="139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6E4E68"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C2C89F" w14:textId="77777777" w:rsidR="00C70867" w:rsidRPr="0027502F" w:rsidRDefault="00C70867" w:rsidP="00C70867">
                  <w:pPr>
                    <w:spacing w:line="276" w:lineRule="auto"/>
                    <w:rPr>
                      <w:szCs w:val="22"/>
                    </w:rPr>
                  </w:pPr>
                  <w:r w:rsidRPr="0027502F">
                    <w:rPr>
                      <w:szCs w:val="22"/>
                    </w:rPr>
                    <w:t>Specification Documents:</w:t>
                  </w:r>
                </w:p>
                <w:p w14:paraId="79973142" w14:textId="77777777" w:rsidR="00C70867" w:rsidRPr="0027502F" w:rsidRDefault="00C70867" w:rsidP="00B03D74">
                  <w:pPr>
                    <w:numPr>
                      <w:ilvl w:val="0"/>
                      <w:numId w:val="45"/>
                    </w:numPr>
                    <w:spacing w:after="0" w:line="360" w:lineRule="auto"/>
                    <w:rPr>
                      <w:szCs w:val="22"/>
                    </w:rPr>
                  </w:pPr>
                  <w:r w:rsidRPr="0027502F">
                    <w:rPr>
                      <w:szCs w:val="22"/>
                    </w:rPr>
                    <w:t>FESS Excise BPMs (Low);</w:t>
                  </w:r>
                </w:p>
                <w:p w14:paraId="3849A557" w14:textId="77777777" w:rsidR="00C70867" w:rsidRPr="0027502F" w:rsidRDefault="00C70867" w:rsidP="00B03D74">
                  <w:pPr>
                    <w:numPr>
                      <w:ilvl w:val="0"/>
                      <w:numId w:val="45"/>
                    </w:numPr>
                    <w:spacing w:after="0" w:line="256" w:lineRule="auto"/>
                    <w:rPr>
                      <w:szCs w:val="22"/>
                    </w:rPr>
                  </w:pPr>
                  <w:r w:rsidRPr="0027502F">
                    <w:rPr>
                      <w:szCs w:val="22"/>
                    </w:rPr>
                    <w:t>DDNEA for EMCS Phase 4 (Medium).</w:t>
                  </w:r>
                </w:p>
              </w:tc>
            </w:tr>
            <w:tr w:rsidR="00C70867" w:rsidRPr="0027502F" w14:paraId="338EDB3B"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5F2522"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8208B5B" w14:textId="77777777" w:rsidR="00C70867" w:rsidRPr="0027502F" w:rsidRDefault="00C70867" w:rsidP="00C70867">
                  <w:pPr>
                    <w:spacing w:line="276" w:lineRule="auto"/>
                    <w:rPr>
                      <w:color w:val="FF0000"/>
                      <w:szCs w:val="22"/>
                      <w:highlight w:val="yellow"/>
                    </w:rPr>
                  </w:pPr>
                  <w:r w:rsidRPr="0027502F">
                    <w:rPr>
                      <w:szCs w:val="22"/>
                    </w:rPr>
                    <w:t xml:space="preserve">The effect of not performing the updates in FESS will be to retain the current situation of EMCS, in which TARIC codes are only allowed to be used in the IE815 and IE801 messages, but not in </w:t>
                  </w:r>
                  <w:r w:rsidRPr="0027502F">
                    <w:rPr>
                      <w:szCs w:val="22"/>
                      <w:lang w:val="en-US"/>
                    </w:rPr>
                    <w:t>related administrative cooperation messages (IE721, IE722, IE820, IE867, IE880 and IE881). </w:t>
                  </w:r>
                </w:p>
              </w:tc>
            </w:tr>
            <w:tr w:rsidR="00C70867" w:rsidRPr="0027502F" w14:paraId="555D3EAF"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D309E"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BECA21" w14:textId="77777777" w:rsidR="00C70867" w:rsidRPr="0027502F" w:rsidRDefault="00C70867" w:rsidP="00C70867">
                  <w:pPr>
                    <w:spacing w:line="276" w:lineRule="auto"/>
                    <w:rPr>
                      <w:i/>
                      <w:color w:val="000000"/>
                      <w:szCs w:val="22"/>
                    </w:rPr>
                  </w:pPr>
                  <w:r w:rsidRPr="0027502F">
                    <w:rPr>
                      <w:color w:val="000000"/>
                      <w:szCs w:val="22"/>
                    </w:rPr>
                    <w:t>There is no risk associated with the implementation of the present RFC.</w:t>
                  </w:r>
                </w:p>
              </w:tc>
            </w:tr>
            <w:tr w:rsidR="00C70867" w:rsidRPr="0027502F" w14:paraId="689B3E83"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3AB296" w14:textId="77777777" w:rsidR="00C70867" w:rsidRPr="0027502F" w:rsidRDefault="00C70867" w:rsidP="00C70867">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E21DB9" w14:textId="77777777" w:rsidR="00C70867" w:rsidRPr="0027502F" w:rsidRDefault="00C70867" w:rsidP="00C70867">
                  <w:pPr>
                    <w:tabs>
                      <w:tab w:val="center" w:pos="3221"/>
                    </w:tabs>
                    <w:spacing w:line="276" w:lineRule="auto"/>
                    <w:rPr>
                      <w:color w:val="000000"/>
                      <w:szCs w:val="22"/>
                    </w:rPr>
                  </w:pPr>
                  <w:r w:rsidRPr="0027502F">
                    <w:rPr>
                      <w:color w:val="000000"/>
                      <w:szCs w:val="22"/>
                    </w:rPr>
                    <w:t>N/A</w:t>
                  </w:r>
                </w:p>
              </w:tc>
            </w:tr>
            <w:tr w:rsidR="00C70867" w:rsidRPr="0027502F" w14:paraId="5175F51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BA0E8B"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ACCB400"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2A22451C"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DDNEA-P3-278</w:t>
                  </w:r>
                </w:p>
                <w:p w14:paraId="7FC2063B" w14:textId="0615F256"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840C22" w:rsidRPr="0027502F">
                    <w:rPr>
                      <w:rFonts w:ascii="Times New Roman" w:hAnsi="Times New Roman" w:cs="Times New Roman"/>
                      <w:sz w:val="22"/>
                      <w:szCs w:val="22"/>
                    </w:rPr>
                    <w:t>TRP-P3-090.</w:t>
                  </w:r>
                </w:p>
              </w:tc>
            </w:tr>
          </w:tbl>
          <w:p w14:paraId="3547CC9E" w14:textId="77777777" w:rsidR="00C70867" w:rsidRPr="0027502F" w:rsidRDefault="00C70867" w:rsidP="00C70867">
            <w:pPr>
              <w:spacing w:after="0" w:line="256" w:lineRule="auto"/>
              <w:jc w:val="left"/>
              <w:rPr>
                <w:rFonts w:eastAsiaTheme="minorHAnsi"/>
                <w:szCs w:val="22"/>
                <w:lang w:val="el-GR"/>
              </w:rPr>
            </w:pPr>
          </w:p>
        </w:tc>
      </w:tr>
      <w:tr w:rsidR="00C70867" w:rsidRPr="0027502F" w14:paraId="2813ABA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E746C0"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267FA8D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9231A1"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86CD53" w14:textId="77777777" w:rsidR="00C70867" w:rsidRPr="0027502F" w:rsidRDefault="00C70867" w:rsidP="00C70867">
                  <w:pPr>
                    <w:spacing w:line="276" w:lineRule="auto"/>
                    <w:rPr>
                      <w:szCs w:val="22"/>
                    </w:rPr>
                  </w:pPr>
                  <w:r w:rsidRPr="0027502F">
                    <w:rPr>
                      <w:szCs w:val="22"/>
                    </w:rPr>
                    <w:t>N/A</w:t>
                  </w:r>
                </w:p>
              </w:tc>
            </w:tr>
            <w:tr w:rsidR="00C70867" w:rsidRPr="0027502F" w14:paraId="075323C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7D2915"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E9DD075" w14:textId="77777777" w:rsidR="00C70867" w:rsidRPr="0027502F" w:rsidRDefault="00C70867" w:rsidP="00C70867">
                  <w:pPr>
                    <w:spacing w:line="276" w:lineRule="auto"/>
                    <w:rPr>
                      <w:szCs w:val="22"/>
                      <w:highlight w:val="yellow"/>
                    </w:rPr>
                  </w:pPr>
                  <w:r w:rsidRPr="0027502F">
                    <w:rPr>
                      <w:szCs w:val="22"/>
                    </w:rPr>
                    <w:t>N/A</w:t>
                  </w:r>
                </w:p>
              </w:tc>
            </w:tr>
          </w:tbl>
          <w:p w14:paraId="1B91165D" w14:textId="77777777" w:rsidR="00C70867" w:rsidRPr="0027502F" w:rsidRDefault="00C70867" w:rsidP="00C70867">
            <w:pPr>
              <w:spacing w:after="0" w:line="256" w:lineRule="auto"/>
              <w:jc w:val="left"/>
              <w:rPr>
                <w:rFonts w:eastAsiaTheme="minorHAnsi"/>
                <w:szCs w:val="22"/>
                <w:lang w:val="el-GR"/>
              </w:rPr>
            </w:pPr>
          </w:p>
        </w:tc>
      </w:tr>
      <w:tr w:rsidR="00C70867" w:rsidRPr="0027502F" w14:paraId="4E5E891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ADE70A"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08D78D43"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852048"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D344618"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6971DBAF" w14:textId="77777777" w:rsidR="00C70867" w:rsidRPr="0027502F" w:rsidRDefault="00C70867" w:rsidP="00B03D74">
                  <w:pPr>
                    <w:numPr>
                      <w:ilvl w:val="0"/>
                      <w:numId w:val="25"/>
                    </w:numPr>
                    <w:spacing w:line="276" w:lineRule="auto"/>
                    <w:rPr>
                      <w:szCs w:val="22"/>
                    </w:rPr>
                  </w:pPr>
                  <w:r w:rsidRPr="0027502F">
                    <w:rPr>
                      <w:b/>
                      <w:szCs w:val="22"/>
                    </w:rPr>
                    <w:t>Approval process:</w:t>
                  </w:r>
                </w:p>
                <w:p w14:paraId="5005C807" w14:textId="4D85AEAE"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2AECE079"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52F936"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hideMark/>
                </w:tcPr>
                <w:p w14:paraId="1A2F7D76" w14:textId="77777777" w:rsidR="00C70867" w:rsidRPr="0027502F" w:rsidRDefault="00C70867" w:rsidP="00C70867">
                  <w:pPr>
                    <w:spacing w:line="276" w:lineRule="auto"/>
                    <w:rPr>
                      <w:szCs w:val="22"/>
                    </w:rPr>
                  </w:pPr>
                  <w:r w:rsidRPr="0027502F">
                    <w:rPr>
                      <w:szCs w:val="22"/>
                    </w:rPr>
                    <w:t>N/A</w:t>
                  </w:r>
                </w:p>
              </w:tc>
            </w:tr>
            <w:tr w:rsidR="00C70867" w:rsidRPr="0027502F" w14:paraId="07424D81"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6C5C2B"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4418D222" w14:textId="77777777" w:rsidR="00C70867" w:rsidRPr="0027502F" w:rsidRDefault="00C70867" w:rsidP="00C70867">
                  <w:pPr>
                    <w:spacing w:line="276" w:lineRule="auto"/>
                    <w:rPr>
                      <w:szCs w:val="22"/>
                      <w:highlight w:val="yellow"/>
                    </w:rPr>
                  </w:pPr>
                  <w:r w:rsidRPr="0027502F">
                    <w:rPr>
                      <w:szCs w:val="22"/>
                    </w:rPr>
                    <w:t>Written approval procedure via e-mail on 12/08/2019</w:t>
                  </w:r>
                </w:p>
              </w:tc>
            </w:tr>
          </w:tbl>
          <w:p w14:paraId="15A3F79A" w14:textId="77777777" w:rsidR="00C70867" w:rsidRPr="0027502F" w:rsidRDefault="00C70867" w:rsidP="00C70867">
            <w:pPr>
              <w:spacing w:after="0" w:line="256" w:lineRule="auto"/>
              <w:jc w:val="left"/>
              <w:rPr>
                <w:rFonts w:eastAsiaTheme="minorHAnsi"/>
                <w:szCs w:val="22"/>
                <w:lang w:val="en-US"/>
              </w:rPr>
            </w:pPr>
          </w:p>
        </w:tc>
      </w:tr>
      <w:tr w:rsidR="00C70867" w:rsidRPr="0027502F" w14:paraId="682B05C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BE0F66"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13611CB7"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617FF0" w14:textId="77777777" w:rsidR="00FF140E" w:rsidRPr="0027502F" w:rsidRDefault="00FF140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79553576" w14:textId="0ADFC7B9" w:rsidR="00FF140E" w:rsidRPr="0027502F" w:rsidRDefault="00FF140E" w:rsidP="004800A7">
                  <w:pPr>
                    <w:spacing w:line="276" w:lineRule="auto"/>
                    <w:rPr>
                      <w:color w:val="000000" w:themeColor="text1"/>
                      <w:szCs w:val="22"/>
                    </w:rPr>
                  </w:pPr>
                  <w:r w:rsidRPr="0027502F">
                    <w:rPr>
                      <w:color w:val="000000" w:themeColor="text1"/>
                      <w:szCs w:val="22"/>
                    </w:rPr>
                    <w:t>v4.00</w:t>
                  </w:r>
                </w:p>
              </w:tc>
            </w:tr>
            <w:tr w:rsidR="00FF140E" w:rsidRPr="0027502F" w14:paraId="0C63526D"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9745AA"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397913C0" w14:textId="12FE74BC" w:rsidR="00FF140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FF140E" w:rsidRPr="0027502F" w14:paraId="7C2D3EAD"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5DCE5A" w14:textId="77777777" w:rsidR="00FF140E" w:rsidRPr="0027502F" w:rsidRDefault="00FF140E"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560A4B00" w14:textId="33C12C20" w:rsidR="00FF140E" w:rsidRPr="0027502F" w:rsidRDefault="00FF140E" w:rsidP="004800A7">
                  <w:pPr>
                    <w:spacing w:line="276" w:lineRule="auto"/>
                    <w:rPr>
                      <w:szCs w:val="22"/>
                    </w:rPr>
                  </w:pPr>
                  <w:r w:rsidRPr="0027502F">
                    <w:rPr>
                      <w:szCs w:val="22"/>
                    </w:rPr>
                    <w:t>13/02/2023</w:t>
                  </w:r>
                </w:p>
              </w:tc>
            </w:tr>
          </w:tbl>
          <w:p w14:paraId="6ECA7658" w14:textId="77777777" w:rsidR="00C70867" w:rsidRPr="0027502F" w:rsidRDefault="00C70867" w:rsidP="00C70867">
            <w:pPr>
              <w:spacing w:after="0" w:line="256" w:lineRule="auto"/>
              <w:jc w:val="left"/>
              <w:rPr>
                <w:rFonts w:eastAsiaTheme="minorHAnsi"/>
                <w:szCs w:val="22"/>
                <w:lang w:val="el-GR"/>
              </w:rPr>
            </w:pPr>
          </w:p>
        </w:tc>
      </w:tr>
      <w:tr w:rsidR="00C70867" w:rsidRPr="0027502F" w14:paraId="0CA5D0B7"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5898E37"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169CAB7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21B58A"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3E35A4" w14:textId="77777777" w:rsidR="00C70867" w:rsidRPr="0027502F" w:rsidRDefault="00C70867" w:rsidP="00C70867">
                  <w:pPr>
                    <w:spacing w:line="276" w:lineRule="auto"/>
                    <w:rPr>
                      <w:szCs w:val="22"/>
                    </w:rPr>
                  </w:pPr>
                  <w:r w:rsidRPr="0027502F">
                    <w:rPr>
                      <w:szCs w:val="22"/>
                    </w:rPr>
                    <w:t>TBD</w:t>
                  </w:r>
                </w:p>
              </w:tc>
            </w:tr>
            <w:tr w:rsidR="00C70867" w:rsidRPr="0027502F" w14:paraId="751103C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6BF597" w14:textId="77777777" w:rsidR="00C70867" w:rsidRPr="0027502F" w:rsidRDefault="00C70867" w:rsidP="00C70867">
                  <w:pPr>
                    <w:spacing w:line="276" w:lineRule="auto"/>
                    <w:jc w:val="left"/>
                    <w:rPr>
                      <w:szCs w:val="22"/>
                    </w:rPr>
                  </w:pPr>
                  <w:r w:rsidRPr="0027502F">
                    <w:rPr>
                      <w:szCs w:val="22"/>
                    </w:rPr>
                    <w:lastRenderedPageBreak/>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B95C27" w14:textId="77777777" w:rsidR="00C70867" w:rsidRPr="0027502F" w:rsidRDefault="00C70867" w:rsidP="00C70867">
                  <w:pPr>
                    <w:spacing w:line="276" w:lineRule="auto"/>
                    <w:rPr>
                      <w:szCs w:val="22"/>
                    </w:rPr>
                  </w:pPr>
                  <w:r w:rsidRPr="0027502F">
                    <w:rPr>
                      <w:szCs w:val="22"/>
                    </w:rPr>
                    <w:t>TBD</w:t>
                  </w:r>
                </w:p>
              </w:tc>
            </w:tr>
          </w:tbl>
          <w:p w14:paraId="28CAF1AA" w14:textId="77777777" w:rsidR="00C70867" w:rsidRPr="0027502F" w:rsidRDefault="00C70867" w:rsidP="00C70867">
            <w:pPr>
              <w:spacing w:after="0" w:line="256" w:lineRule="auto"/>
              <w:jc w:val="left"/>
              <w:rPr>
                <w:rFonts w:eastAsiaTheme="minorHAnsi"/>
                <w:szCs w:val="22"/>
                <w:lang w:val="el-GR"/>
              </w:rPr>
            </w:pPr>
          </w:p>
        </w:tc>
      </w:tr>
    </w:tbl>
    <w:p w14:paraId="5044BAAC" w14:textId="77777777" w:rsidR="00C70867" w:rsidRPr="0027502F" w:rsidRDefault="00C70867" w:rsidP="00C70867">
      <w:pPr>
        <w:rPr>
          <w:szCs w:val="22"/>
        </w:rPr>
      </w:pPr>
    </w:p>
    <w:p w14:paraId="77BA292E" w14:textId="77777777" w:rsidR="00C70867" w:rsidRPr="0027502F" w:rsidRDefault="00C70867" w:rsidP="00C70867">
      <w:pPr>
        <w:spacing w:after="0" w:line="240" w:lineRule="auto"/>
        <w:jc w:val="left"/>
        <w:rPr>
          <w:szCs w:val="22"/>
        </w:rPr>
      </w:pPr>
      <w:r w:rsidRPr="0027502F">
        <w:rPr>
          <w:szCs w:val="22"/>
        </w:rPr>
        <w:br w:type="page"/>
      </w:r>
    </w:p>
    <w:p w14:paraId="3BCABB9A" w14:textId="77777777" w:rsidR="00C70867" w:rsidRPr="0027502F" w:rsidRDefault="00C70867" w:rsidP="00C70867">
      <w:pPr>
        <w:pStyle w:val="Heading4"/>
        <w:rPr>
          <w:szCs w:val="22"/>
        </w:rPr>
      </w:pPr>
      <w:bookmarkStart w:id="54" w:name="_Toc37151435"/>
      <w:r w:rsidRPr="0027502F">
        <w:rPr>
          <w:szCs w:val="22"/>
        </w:rPr>
        <w:lastRenderedPageBreak/>
        <w:t xml:space="preserve">FESS-250 – </w:t>
      </w:r>
      <w:bookmarkStart w:id="55" w:name="_Hlk21698813"/>
      <w:r w:rsidRPr="0027502F">
        <w:rPr>
          <w:szCs w:val="22"/>
        </w:rPr>
        <w:t>Annual Updates of CN Codes 2020</w:t>
      </w:r>
      <w:bookmarkEnd w:id="54"/>
      <w:bookmarkEnd w:id="55"/>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24BB5BB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B8BE061"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38655D13"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2BD67B"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D02697" w14:textId="77777777" w:rsidR="00C70867" w:rsidRPr="0027502F" w:rsidRDefault="00C70867" w:rsidP="00C70867">
                  <w:pPr>
                    <w:spacing w:line="276" w:lineRule="auto"/>
                    <w:rPr>
                      <w:szCs w:val="22"/>
                    </w:rPr>
                  </w:pPr>
                  <w:r w:rsidRPr="0027502F">
                    <w:rPr>
                      <w:bCs/>
                      <w:szCs w:val="22"/>
                    </w:rPr>
                    <w:t>FESS-250</w:t>
                  </w:r>
                </w:p>
              </w:tc>
            </w:tr>
            <w:tr w:rsidR="00C70867" w:rsidRPr="0027502F" w14:paraId="54BDEE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B08329"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A48CE4"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5B4DEBA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691A63"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261058" w14:textId="77777777" w:rsidR="00C70867" w:rsidRPr="0027502F" w:rsidRDefault="00C70867" w:rsidP="00C70867">
                  <w:pPr>
                    <w:spacing w:line="276" w:lineRule="auto"/>
                    <w:rPr>
                      <w:szCs w:val="22"/>
                    </w:rPr>
                  </w:pPr>
                  <w:r w:rsidRPr="0027502F">
                    <w:rPr>
                      <w:szCs w:val="22"/>
                    </w:rPr>
                    <w:t>Legislation Alignment</w:t>
                  </w:r>
                </w:p>
              </w:tc>
            </w:tr>
            <w:tr w:rsidR="00C70867" w:rsidRPr="0027502F" w14:paraId="29B22EC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55CD2A" w14:textId="77777777" w:rsidR="00C70867" w:rsidRPr="0027502F" w:rsidRDefault="00C70867" w:rsidP="00C7086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ACB541" w14:textId="77777777" w:rsidR="00C70867" w:rsidRPr="0027502F" w:rsidRDefault="00C70867" w:rsidP="00C70867">
                  <w:pPr>
                    <w:spacing w:line="276" w:lineRule="auto"/>
                    <w:rPr>
                      <w:szCs w:val="22"/>
                    </w:rPr>
                  </w:pPr>
                  <w:r w:rsidRPr="0027502F">
                    <w:rPr>
                      <w:szCs w:val="22"/>
                    </w:rPr>
                    <w:t>IM342490</w:t>
                  </w:r>
                </w:p>
              </w:tc>
            </w:tr>
            <w:tr w:rsidR="00C70867" w:rsidRPr="0027502F" w14:paraId="29A165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B9F3B8"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C7A8BD"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394E95B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B1703E"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2BB86A"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02/10/2019</w:t>
                  </w:r>
                </w:p>
              </w:tc>
            </w:tr>
            <w:tr w:rsidR="00C70867" w:rsidRPr="0027502F" w14:paraId="05544CF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D1A9AE"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672DCA" w14:textId="77777777" w:rsidR="00C70867" w:rsidRPr="0027502F" w:rsidRDefault="00C70867" w:rsidP="00C70867">
                  <w:pPr>
                    <w:spacing w:line="276" w:lineRule="auto"/>
                    <w:rPr>
                      <w:szCs w:val="22"/>
                      <w:lang w:val="en-US"/>
                    </w:rPr>
                  </w:pPr>
                  <w:r w:rsidRPr="0027502F">
                    <w:rPr>
                      <w:szCs w:val="22"/>
                      <w:lang w:val="en-US"/>
                    </w:rPr>
                    <w:t>EMCS CPT</w:t>
                  </w:r>
                </w:p>
              </w:tc>
            </w:tr>
          </w:tbl>
          <w:p w14:paraId="0E1A5F01" w14:textId="77777777" w:rsidR="00C70867" w:rsidRPr="0027502F" w:rsidRDefault="00C70867" w:rsidP="00C70867">
            <w:pPr>
              <w:spacing w:after="0"/>
              <w:jc w:val="left"/>
              <w:rPr>
                <w:szCs w:val="22"/>
                <w:lang w:val="en-US"/>
              </w:rPr>
            </w:pPr>
          </w:p>
        </w:tc>
      </w:tr>
      <w:tr w:rsidR="00C70867" w:rsidRPr="0027502F" w14:paraId="0881E54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2BA57B8"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4A98FCB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C3F854"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1A50C2"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0D2D26A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22F774"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7BFF38" w14:textId="77777777" w:rsidR="00C70867" w:rsidRPr="0027502F" w:rsidRDefault="00C70867" w:rsidP="00C70867">
                  <w:pPr>
                    <w:spacing w:line="276" w:lineRule="auto"/>
                    <w:rPr>
                      <w:b/>
                      <w:szCs w:val="22"/>
                    </w:rPr>
                  </w:pPr>
                  <w:r w:rsidRPr="0027502F">
                    <w:rPr>
                      <w:b/>
                      <w:szCs w:val="22"/>
                    </w:rPr>
                    <w:t>Problem Statement</w:t>
                  </w:r>
                </w:p>
                <w:p w14:paraId="61FAFEA1" w14:textId="77777777" w:rsidR="00C70867" w:rsidRPr="0027502F" w:rsidRDefault="00C70867" w:rsidP="00C70867">
                  <w:pPr>
                    <w:pStyle w:val="CommentText"/>
                    <w:spacing w:after="240"/>
                    <w:rPr>
                      <w:sz w:val="22"/>
                      <w:szCs w:val="22"/>
                    </w:rPr>
                  </w:pPr>
                  <w:r w:rsidRPr="0027502F">
                    <w:rPr>
                      <w:sz w:val="22"/>
                      <w:szCs w:val="22"/>
                    </w:rPr>
                    <w:t>Based on the annual update of the Combined Nomenclature, the CN codes used in EMCS need to be updated in alignment with any relevant updates.</w:t>
                  </w:r>
                </w:p>
                <w:p w14:paraId="750746EB" w14:textId="77777777" w:rsidR="00C70867" w:rsidRPr="0027502F" w:rsidRDefault="00C70867" w:rsidP="00C70867">
                  <w:pPr>
                    <w:spacing w:line="276" w:lineRule="auto"/>
                    <w:rPr>
                      <w:b/>
                      <w:szCs w:val="22"/>
                    </w:rPr>
                  </w:pPr>
                  <w:r w:rsidRPr="0027502F">
                    <w:rPr>
                      <w:b/>
                      <w:szCs w:val="22"/>
                    </w:rPr>
                    <w:t>Proposed Solution</w:t>
                  </w:r>
                </w:p>
                <w:p w14:paraId="33389CCF"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FESS Appendix B:</w:t>
                  </w:r>
                </w:p>
                <w:p w14:paraId="1DE4795C" w14:textId="77777777" w:rsidR="00C70867" w:rsidRPr="0027502F" w:rsidRDefault="00C70867" w:rsidP="00B03D74">
                  <w:pPr>
                    <w:pStyle w:val="ListParagraph"/>
                    <w:numPr>
                      <w:ilvl w:val="0"/>
                      <w:numId w:val="44"/>
                    </w:numPr>
                    <w:contextualSpacing w:val="0"/>
                    <w:rPr>
                      <w:szCs w:val="22"/>
                    </w:rPr>
                  </w:pPr>
                  <w:r w:rsidRPr="0027502F">
                    <w:rPr>
                      <w:szCs w:val="22"/>
                    </w:rPr>
                    <w:t xml:space="preserve">Removal of the below </w:t>
                  </w:r>
                  <w:r w:rsidRPr="0027502F">
                    <w:rPr>
                      <w:szCs w:val="22"/>
                      <w:lang w:val="en-US"/>
                    </w:rPr>
                    <w:t>entries</w:t>
                  </w:r>
                  <w:r w:rsidRPr="0027502F">
                    <w:rPr>
                      <w:szCs w:val="22"/>
                    </w:rPr>
                    <w:t xml:space="preserve"> from the table of Section “</w:t>
                  </w:r>
                  <w:r w:rsidRPr="0027502F">
                    <w:rPr>
                      <w:i/>
                      <w:szCs w:val="22"/>
                    </w:rPr>
                    <w:t>2.3 CN Codes</w:t>
                  </w:r>
                  <w:r w:rsidRPr="0027502F">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3702"/>
                  </w:tblGrid>
                  <w:tr w:rsidR="00C70867" w:rsidRPr="0027502F" w14:paraId="7F27D2F0" w14:textId="77777777" w:rsidTr="00C70867">
                    <w:trPr>
                      <w:trHeight w:val="293"/>
                    </w:trPr>
                    <w:tc>
                      <w:tcPr>
                        <w:tcW w:w="1701" w:type="dxa"/>
                        <w:tcBorders>
                          <w:bottom w:val="single" w:sz="12" w:space="0" w:color="auto"/>
                        </w:tcBorders>
                        <w:shd w:val="pct30" w:color="auto" w:fill="auto"/>
                        <w:noWrap/>
                        <w:vAlign w:val="bottom"/>
                      </w:tcPr>
                      <w:p w14:paraId="61106ED3" w14:textId="77777777" w:rsidR="00C70867" w:rsidRPr="0027502F" w:rsidRDefault="00C70867" w:rsidP="00C70867">
                        <w:pPr>
                          <w:pStyle w:val="emcstable"/>
                          <w:jc w:val="center"/>
                          <w:rPr>
                            <w:b/>
                            <w:szCs w:val="22"/>
                          </w:rPr>
                        </w:pPr>
                        <w:r w:rsidRPr="0027502F">
                          <w:rPr>
                            <w:b/>
                            <w:szCs w:val="22"/>
                          </w:rPr>
                          <w:t>Code</w:t>
                        </w:r>
                      </w:p>
                    </w:tc>
                    <w:tc>
                      <w:tcPr>
                        <w:tcW w:w="3702" w:type="dxa"/>
                        <w:tcBorders>
                          <w:bottom w:val="single" w:sz="12" w:space="0" w:color="auto"/>
                        </w:tcBorders>
                        <w:shd w:val="pct30" w:color="auto" w:fill="auto"/>
                        <w:noWrap/>
                        <w:vAlign w:val="bottom"/>
                      </w:tcPr>
                      <w:p w14:paraId="4E787B87" w14:textId="77777777" w:rsidR="00C70867" w:rsidRPr="0027502F" w:rsidRDefault="00C70867" w:rsidP="00C70867">
                        <w:pPr>
                          <w:pStyle w:val="emcstable"/>
                          <w:jc w:val="center"/>
                          <w:rPr>
                            <w:b/>
                            <w:szCs w:val="22"/>
                          </w:rPr>
                        </w:pPr>
                        <w:r w:rsidRPr="0027502F">
                          <w:rPr>
                            <w:b/>
                            <w:szCs w:val="22"/>
                          </w:rPr>
                          <w:t>Description</w:t>
                        </w:r>
                      </w:p>
                    </w:tc>
                  </w:tr>
                  <w:tr w:rsidR="00C70867" w:rsidRPr="0027502F" w14:paraId="053077A5" w14:textId="77777777" w:rsidTr="00C70867">
                    <w:trPr>
                      <w:trHeight w:val="293"/>
                    </w:trPr>
                    <w:tc>
                      <w:tcPr>
                        <w:tcW w:w="1701" w:type="dxa"/>
                        <w:shd w:val="clear" w:color="auto" w:fill="auto"/>
                        <w:noWrap/>
                      </w:tcPr>
                      <w:p w14:paraId="35D44CC8" w14:textId="77777777" w:rsidR="00C70867" w:rsidRPr="0027502F" w:rsidRDefault="00C70867" w:rsidP="00C70867">
                        <w:pPr>
                          <w:pStyle w:val="emcstable"/>
                          <w:jc w:val="center"/>
                          <w:rPr>
                            <w:szCs w:val="22"/>
                          </w:rPr>
                        </w:pPr>
                        <w:r w:rsidRPr="0027502F">
                          <w:rPr>
                            <w:szCs w:val="22"/>
                          </w:rPr>
                          <w:t>...</w:t>
                        </w:r>
                      </w:p>
                    </w:tc>
                    <w:tc>
                      <w:tcPr>
                        <w:tcW w:w="3702" w:type="dxa"/>
                        <w:shd w:val="clear" w:color="auto" w:fill="auto"/>
                        <w:noWrap/>
                      </w:tcPr>
                      <w:p w14:paraId="2C92576B" w14:textId="77777777" w:rsidR="00C70867" w:rsidRPr="0027502F" w:rsidRDefault="00C70867" w:rsidP="00C70867">
                        <w:pPr>
                          <w:pStyle w:val="emcstable"/>
                          <w:jc w:val="center"/>
                          <w:rPr>
                            <w:szCs w:val="22"/>
                          </w:rPr>
                        </w:pPr>
                        <w:r w:rsidRPr="0027502F">
                          <w:rPr>
                            <w:szCs w:val="22"/>
                          </w:rPr>
                          <w:t>....</w:t>
                        </w:r>
                      </w:p>
                    </w:tc>
                  </w:tr>
                  <w:tr w:rsidR="00C70867" w:rsidRPr="0027502F" w14:paraId="6C327FBA" w14:textId="77777777" w:rsidTr="00C70867">
                    <w:trPr>
                      <w:trHeight w:val="293"/>
                    </w:trPr>
                    <w:tc>
                      <w:tcPr>
                        <w:tcW w:w="1701" w:type="dxa"/>
                        <w:shd w:val="clear" w:color="auto" w:fill="auto"/>
                        <w:noWrap/>
                      </w:tcPr>
                      <w:p w14:paraId="2F6AAB44" w14:textId="77777777" w:rsidR="00C70867" w:rsidRPr="0027502F" w:rsidRDefault="00C70867" w:rsidP="00C70867">
                        <w:pPr>
                          <w:pStyle w:val="emcstable"/>
                          <w:spacing w:before="60"/>
                          <w:jc w:val="center"/>
                          <w:rPr>
                            <w:szCs w:val="22"/>
                          </w:rPr>
                        </w:pPr>
                        <w:r w:rsidRPr="0027502F">
                          <w:rPr>
                            <w:szCs w:val="22"/>
                          </w:rPr>
                          <w:t>22082027</w:t>
                        </w:r>
                      </w:p>
                    </w:tc>
                    <w:tc>
                      <w:tcPr>
                        <w:tcW w:w="3702" w:type="dxa"/>
                        <w:shd w:val="clear" w:color="auto" w:fill="auto"/>
                        <w:noWrap/>
                      </w:tcPr>
                      <w:p w14:paraId="2A391DA1" w14:textId="77777777" w:rsidR="00C70867" w:rsidRPr="0027502F" w:rsidRDefault="00C70867" w:rsidP="00C70867">
                        <w:pPr>
                          <w:pStyle w:val="emcstable"/>
                          <w:spacing w:before="60"/>
                          <w:jc w:val="both"/>
                          <w:rPr>
                            <w:szCs w:val="22"/>
                          </w:rPr>
                        </w:pPr>
                        <w:r w:rsidRPr="0027502F">
                          <w:rPr>
                            <w:szCs w:val="22"/>
                          </w:rPr>
                          <w:t xml:space="preserve">Brandy de Jerez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w:t>
                        </w:r>
                      </w:p>
                    </w:tc>
                  </w:tr>
                  <w:tr w:rsidR="00C70867" w:rsidRPr="0027502F" w14:paraId="79B6223F" w14:textId="77777777" w:rsidTr="00C70867">
                    <w:trPr>
                      <w:trHeight w:val="293"/>
                    </w:trPr>
                    <w:tc>
                      <w:tcPr>
                        <w:tcW w:w="1701" w:type="dxa"/>
                        <w:shd w:val="clear" w:color="auto" w:fill="auto"/>
                        <w:noWrap/>
                      </w:tcPr>
                      <w:p w14:paraId="685B0565" w14:textId="77777777" w:rsidR="00C70867" w:rsidRPr="0027502F" w:rsidRDefault="00C70867" w:rsidP="00C70867">
                        <w:pPr>
                          <w:pStyle w:val="emcstable"/>
                          <w:spacing w:before="60"/>
                          <w:jc w:val="center"/>
                          <w:rPr>
                            <w:szCs w:val="22"/>
                          </w:rPr>
                        </w:pPr>
                        <w:r w:rsidRPr="0027502F">
                          <w:rPr>
                            <w:szCs w:val="22"/>
                          </w:rPr>
                          <w:t>22082029</w:t>
                        </w:r>
                      </w:p>
                    </w:tc>
                    <w:tc>
                      <w:tcPr>
                        <w:tcW w:w="3702" w:type="dxa"/>
                        <w:shd w:val="clear" w:color="auto" w:fill="auto"/>
                        <w:noWrap/>
                      </w:tcPr>
                      <w:p w14:paraId="06EAD33B" w14:textId="77777777" w:rsidR="00C70867" w:rsidRPr="0027502F" w:rsidRDefault="00C70867" w:rsidP="00C70867">
                        <w:pPr>
                          <w:pStyle w:val="emcstable"/>
                          <w:spacing w:before="60"/>
                          <w:jc w:val="both"/>
                          <w:rPr>
                            <w:szCs w:val="22"/>
                          </w:rPr>
                        </w:pPr>
                        <w:r w:rsidRPr="0027502F">
                          <w:rPr>
                            <w:szCs w:val="22"/>
                          </w:rPr>
                          <w:t xml:space="preserve">Spirits obtained by distilling grape wine or grape marc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 other than Cognac, Armagnac, Grappa and Brandy de Jerez</w:t>
                        </w:r>
                      </w:p>
                    </w:tc>
                  </w:tr>
                  <w:tr w:rsidR="00C70867" w:rsidRPr="0027502F" w14:paraId="6B7AA2A4" w14:textId="77777777" w:rsidTr="00C70867">
                    <w:trPr>
                      <w:trHeight w:val="293"/>
                    </w:trPr>
                    <w:tc>
                      <w:tcPr>
                        <w:tcW w:w="1701" w:type="dxa"/>
                        <w:shd w:val="clear" w:color="auto" w:fill="auto"/>
                        <w:noWrap/>
                      </w:tcPr>
                      <w:p w14:paraId="5B4CC458" w14:textId="77777777" w:rsidR="00C70867" w:rsidRPr="0027502F" w:rsidRDefault="00C70867" w:rsidP="00C70867">
                        <w:pPr>
                          <w:pStyle w:val="emcstable"/>
                          <w:spacing w:before="60"/>
                          <w:jc w:val="center"/>
                          <w:rPr>
                            <w:szCs w:val="22"/>
                          </w:rPr>
                        </w:pPr>
                        <w:r w:rsidRPr="0027502F">
                          <w:rPr>
                            <w:szCs w:val="22"/>
                          </w:rPr>
                          <w:t>22082040</w:t>
                        </w:r>
                      </w:p>
                    </w:tc>
                    <w:tc>
                      <w:tcPr>
                        <w:tcW w:w="3702" w:type="dxa"/>
                        <w:shd w:val="clear" w:color="auto" w:fill="auto"/>
                        <w:noWrap/>
                      </w:tcPr>
                      <w:p w14:paraId="2B154EBE" w14:textId="77777777" w:rsidR="00C70867" w:rsidRPr="0027502F" w:rsidRDefault="00C70867" w:rsidP="00C70867">
                        <w:pPr>
                          <w:pStyle w:val="emcstable"/>
                          <w:spacing w:before="60"/>
                          <w:jc w:val="both"/>
                          <w:rPr>
                            <w:szCs w:val="22"/>
                          </w:rPr>
                        </w:pPr>
                        <w:r w:rsidRPr="0027502F">
                          <w:rPr>
                            <w:szCs w:val="22"/>
                          </w:rPr>
                          <w:t xml:space="preserve">Raw distillate spirits in containers holding more than </w:t>
                        </w:r>
                        <w:smartTag w:uri="urn:schemas-microsoft-com:office:smarttags" w:element="metricconverter">
                          <w:smartTagPr>
                            <w:attr w:name="ProductID" w:val="2 litres"/>
                          </w:smartTagPr>
                          <w:r w:rsidRPr="0027502F">
                            <w:rPr>
                              <w:szCs w:val="22"/>
                            </w:rPr>
                            <w:t>2 litres</w:t>
                          </w:r>
                        </w:smartTag>
                      </w:p>
                    </w:tc>
                  </w:tr>
                  <w:tr w:rsidR="00C70867" w:rsidRPr="0027502F" w14:paraId="3BEB0EF5" w14:textId="77777777" w:rsidTr="00C70867">
                    <w:trPr>
                      <w:trHeight w:val="293"/>
                    </w:trPr>
                    <w:tc>
                      <w:tcPr>
                        <w:tcW w:w="1701" w:type="dxa"/>
                        <w:shd w:val="clear" w:color="auto" w:fill="auto"/>
                        <w:noWrap/>
                      </w:tcPr>
                      <w:p w14:paraId="5ABE62B1" w14:textId="77777777" w:rsidR="00C70867" w:rsidRPr="0027502F" w:rsidRDefault="00C70867" w:rsidP="00C70867">
                        <w:pPr>
                          <w:pStyle w:val="emcstable"/>
                          <w:spacing w:before="60"/>
                          <w:jc w:val="center"/>
                          <w:rPr>
                            <w:szCs w:val="22"/>
                          </w:rPr>
                        </w:pPr>
                        <w:r w:rsidRPr="0027502F">
                          <w:rPr>
                            <w:szCs w:val="22"/>
                          </w:rPr>
                          <w:t>22082064</w:t>
                        </w:r>
                      </w:p>
                    </w:tc>
                    <w:tc>
                      <w:tcPr>
                        <w:tcW w:w="3702" w:type="dxa"/>
                        <w:shd w:val="clear" w:color="auto" w:fill="auto"/>
                        <w:noWrap/>
                      </w:tcPr>
                      <w:p w14:paraId="54DCF68B" w14:textId="77777777" w:rsidR="00C70867" w:rsidRPr="0027502F" w:rsidRDefault="00C70867" w:rsidP="00C70867">
                        <w:pPr>
                          <w:pStyle w:val="emcstable"/>
                          <w:spacing w:before="60"/>
                          <w:jc w:val="both"/>
                          <w:rPr>
                            <w:szCs w:val="22"/>
                          </w:rPr>
                        </w:pPr>
                        <w:r w:rsidRPr="0027502F">
                          <w:rPr>
                            <w:szCs w:val="22"/>
                          </w:rPr>
                          <w:t xml:space="preserve">Not raw distillate Armagnac in containers holding more than </w:t>
                        </w:r>
                        <w:smartTag w:uri="urn:schemas-microsoft-com:office:smarttags" w:element="metricconverter">
                          <w:smartTagPr>
                            <w:attr w:name="ProductID" w:val="2 litres"/>
                          </w:smartTagPr>
                          <w:r w:rsidRPr="0027502F">
                            <w:rPr>
                              <w:szCs w:val="22"/>
                            </w:rPr>
                            <w:t>2 litres</w:t>
                          </w:r>
                        </w:smartTag>
                      </w:p>
                    </w:tc>
                  </w:tr>
                  <w:tr w:rsidR="00C70867" w:rsidRPr="0027502F" w14:paraId="49B8A060" w14:textId="77777777" w:rsidTr="00C70867">
                    <w:trPr>
                      <w:trHeight w:val="293"/>
                    </w:trPr>
                    <w:tc>
                      <w:tcPr>
                        <w:tcW w:w="1701" w:type="dxa"/>
                        <w:shd w:val="clear" w:color="auto" w:fill="auto"/>
                        <w:noWrap/>
                      </w:tcPr>
                      <w:p w14:paraId="43A9AC63" w14:textId="77777777" w:rsidR="00C70867" w:rsidRPr="0027502F" w:rsidRDefault="00C70867" w:rsidP="00C70867">
                        <w:pPr>
                          <w:pStyle w:val="emcstable"/>
                          <w:spacing w:before="60"/>
                          <w:jc w:val="center"/>
                          <w:rPr>
                            <w:szCs w:val="22"/>
                          </w:rPr>
                        </w:pPr>
                        <w:r w:rsidRPr="0027502F">
                          <w:rPr>
                            <w:szCs w:val="22"/>
                          </w:rPr>
                          <w:t>22082087</w:t>
                        </w:r>
                      </w:p>
                    </w:tc>
                    <w:tc>
                      <w:tcPr>
                        <w:tcW w:w="3702" w:type="dxa"/>
                        <w:shd w:val="clear" w:color="auto" w:fill="auto"/>
                        <w:noWrap/>
                      </w:tcPr>
                      <w:p w14:paraId="5F473492" w14:textId="77777777" w:rsidR="00C70867" w:rsidRPr="0027502F" w:rsidRDefault="00C70867" w:rsidP="00C70867">
                        <w:pPr>
                          <w:pStyle w:val="emcstable"/>
                          <w:spacing w:before="60"/>
                          <w:jc w:val="both"/>
                          <w:rPr>
                            <w:szCs w:val="22"/>
                          </w:rPr>
                        </w:pPr>
                        <w:r w:rsidRPr="0027502F">
                          <w:rPr>
                            <w:szCs w:val="22"/>
                          </w:rPr>
                          <w:t xml:space="preserve">Not raw distillate Brandy de Jerez in containers holding more than </w:t>
                        </w:r>
                        <w:smartTag w:uri="urn:schemas-microsoft-com:office:smarttags" w:element="metricconverter">
                          <w:smartTagPr>
                            <w:attr w:name="ProductID" w:val="2 litres"/>
                          </w:smartTagPr>
                          <w:r w:rsidRPr="0027502F">
                            <w:rPr>
                              <w:szCs w:val="22"/>
                            </w:rPr>
                            <w:t>2 litres</w:t>
                          </w:r>
                        </w:smartTag>
                      </w:p>
                    </w:tc>
                  </w:tr>
                  <w:tr w:rsidR="00C70867" w:rsidRPr="0027502F" w14:paraId="4451620D" w14:textId="77777777" w:rsidTr="00C70867">
                    <w:trPr>
                      <w:trHeight w:val="293"/>
                    </w:trPr>
                    <w:tc>
                      <w:tcPr>
                        <w:tcW w:w="1701" w:type="dxa"/>
                        <w:shd w:val="clear" w:color="auto" w:fill="auto"/>
                        <w:noWrap/>
                      </w:tcPr>
                      <w:p w14:paraId="4AED6CD3" w14:textId="77777777" w:rsidR="00C70867" w:rsidRPr="0027502F" w:rsidRDefault="00C70867" w:rsidP="00C70867">
                        <w:pPr>
                          <w:pStyle w:val="emcstable"/>
                          <w:spacing w:before="60"/>
                          <w:jc w:val="center"/>
                          <w:rPr>
                            <w:szCs w:val="22"/>
                          </w:rPr>
                        </w:pPr>
                        <w:r w:rsidRPr="0027502F">
                          <w:rPr>
                            <w:szCs w:val="22"/>
                          </w:rPr>
                          <w:t>22082089</w:t>
                        </w:r>
                      </w:p>
                    </w:tc>
                    <w:tc>
                      <w:tcPr>
                        <w:tcW w:w="3702" w:type="dxa"/>
                        <w:shd w:val="clear" w:color="auto" w:fill="auto"/>
                        <w:noWrap/>
                      </w:tcPr>
                      <w:p w14:paraId="1174AE5A" w14:textId="77777777" w:rsidR="00C70867" w:rsidRPr="0027502F" w:rsidRDefault="00C70867" w:rsidP="00C70867">
                        <w:pPr>
                          <w:pStyle w:val="emcstable"/>
                          <w:spacing w:before="60"/>
                          <w:jc w:val="both"/>
                          <w:rPr>
                            <w:szCs w:val="22"/>
                          </w:rPr>
                        </w:pPr>
                        <w:r w:rsidRPr="0027502F">
                          <w:rPr>
                            <w:szCs w:val="22"/>
                          </w:rPr>
                          <w:t xml:space="preserve">Spirits obtained by distilling grape wine or grape marc in containers holding </w:t>
                        </w:r>
                        <w:r w:rsidRPr="0027502F">
                          <w:rPr>
                            <w:szCs w:val="22"/>
                          </w:rPr>
                          <w:lastRenderedPageBreak/>
                          <w:t xml:space="preserve">more than </w:t>
                        </w:r>
                        <w:smartTag w:uri="urn:schemas-microsoft-com:office:smarttags" w:element="metricconverter">
                          <w:smartTagPr>
                            <w:attr w:name="ProductID" w:val="2 litres"/>
                          </w:smartTagPr>
                          <w:r w:rsidRPr="0027502F">
                            <w:rPr>
                              <w:szCs w:val="22"/>
                            </w:rPr>
                            <w:t>2 litres</w:t>
                          </w:r>
                        </w:smartTag>
                        <w:r w:rsidRPr="0027502F">
                          <w:rPr>
                            <w:szCs w:val="22"/>
                          </w:rPr>
                          <w:t xml:space="preserve"> other than Cognac, Armagnac, Grappa and Brandy de Jerez</w:t>
                        </w:r>
                      </w:p>
                    </w:tc>
                  </w:tr>
                  <w:tr w:rsidR="00C70867" w:rsidRPr="0027502F" w14:paraId="54755F4F" w14:textId="77777777" w:rsidTr="00C70867">
                    <w:trPr>
                      <w:trHeight w:val="293"/>
                    </w:trPr>
                    <w:tc>
                      <w:tcPr>
                        <w:tcW w:w="1701" w:type="dxa"/>
                        <w:shd w:val="clear" w:color="auto" w:fill="auto"/>
                        <w:noWrap/>
                      </w:tcPr>
                      <w:p w14:paraId="012B5EC6" w14:textId="77777777" w:rsidR="00C70867" w:rsidRPr="0027502F" w:rsidRDefault="00C70867" w:rsidP="00C70867">
                        <w:pPr>
                          <w:pStyle w:val="emcstable"/>
                          <w:spacing w:before="60"/>
                          <w:jc w:val="center"/>
                          <w:rPr>
                            <w:szCs w:val="22"/>
                          </w:rPr>
                        </w:pPr>
                        <w:r w:rsidRPr="0027502F">
                          <w:rPr>
                            <w:szCs w:val="22"/>
                          </w:rPr>
                          <w:lastRenderedPageBreak/>
                          <w:t>27101964</w:t>
                        </w:r>
                      </w:p>
                    </w:tc>
                    <w:tc>
                      <w:tcPr>
                        <w:tcW w:w="3702" w:type="dxa"/>
                        <w:shd w:val="clear" w:color="auto" w:fill="auto"/>
                        <w:noWrap/>
                      </w:tcPr>
                      <w:p w14:paraId="77DF816E" w14:textId="77777777" w:rsidR="00C70867" w:rsidRPr="0027502F" w:rsidRDefault="00C70867" w:rsidP="00C70867">
                        <w:pPr>
                          <w:pStyle w:val="emcstable"/>
                          <w:spacing w:before="60"/>
                          <w:jc w:val="both"/>
                          <w:rPr>
                            <w:szCs w:val="22"/>
                          </w:rPr>
                        </w:pPr>
                        <w:r w:rsidRPr="0027502F">
                          <w:rPr>
                            <w:color w:val="000000"/>
                            <w:szCs w:val="22"/>
                          </w:rPr>
                          <w:t>Heavy fuel oil with a sulphur content exceeding 0.1% by weight but not exceeding 1%, n</w:t>
                        </w:r>
                        <w:r w:rsidRPr="0027502F">
                          <w:rPr>
                            <w:szCs w:val="22"/>
                          </w:rPr>
                          <w:t>ot containing biodiesel</w:t>
                        </w:r>
                      </w:p>
                    </w:tc>
                  </w:tr>
                  <w:tr w:rsidR="00C70867" w:rsidRPr="0027502F" w14:paraId="72D29719" w14:textId="77777777" w:rsidTr="00C70867">
                    <w:trPr>
                      <w:trHeight w:val="293"/>
                    </w:trPr>
                    <w:tc>
                      <w:tcPr>
                        <w:tcW w:w="1701" w:type="dxa"/>
                        <w:shd w:val="clear" w:color="auto" w:fill="auto"/>
                        <w:noWrap/>
                      </w:tcPr>
                      <w:p w14:paraId="35D632F1" w14:textId="77777777" w:rsidR="00C70867" w:rsidRPr="0027502F" w:rsidRDefault="00C70867" w:rsidP="00C70867">
                        <w:pPr>
                          <w:pStyle w:val="emcstable"/>
                          <w:spacing w:before="60"/>
                          <w:jc w:val="center"/>
                          <w:rPr>
                            <w:szCs w:val="22"/>
                          </w:rPr>
                        </w:pPr>
                        <w:r w:rsidRPr="0027502F">
                          <w:rPr>
                            <w:szCs w:val="22"/>
                          </w:rPr>
                          <w:t>27101968</w:t>
                        </w:r>
                      </w:p>
                    </w:tc>
                    <w:tc>
                      <w:tcPr>
                        <w:tcW w:w="3702" w:type="dxa"/>
                        <w:shd w:val="clear" w:color="auto" w:fill="auto"/>
                        <w:noWrap/>
                      </w:tcPr>
                      <w:p w14:paraId="756D07D6" w14:textId="77777777" w:rsidR="00C70867" w:rsidRPr="0027502F" w:rsidRDefault="00C70867" w:rsidP="00C70867">
                        <w:pPr>
                          <w:pStyle w:val="emcstable"/>
                          <w:spacing w:before="60"/>
                          <w:jc w:val="both"/>
                          <w:rPr>
                            <w:color w:val="000000"/>
                            <w:szCs w:val="22"/>
                          </w:rPr>
                        </w:pPr>
                        <w:r w:rsidRPr="0027502F">
                          <w:rPr>
                            <w:color w:val="000000"/>
                            <w:szCs w:val="22"/>
                          </w:rPr>
                          <w:t>Heavy fuel oil with a sulphur content exceeding 1% by weight, n</w:t>
                        </w:r>
                        <w:r w:rsidRPr="0027502F">
                          <w:rPr>
                            <w:szCs w:val="22"/>
                          </w:rPr>
                          <w:t>ot containing biodiesel</w:t>
                        </w:r>
                      </w:p>
                    </w:tc>
                  </w:tr>
                  <w:tr w:rsidR="00C70867" w:rsidRPr="0027502F" w14:paraId="3F663646" w14:textId="77777777" w:rsidTr="00C70867">
                    <w:trPr>
                      <w:trHeight w:val="293"/>
                    </w:trPr>
                    <w:tc>
                      <w:tcPr>
                        <w:tcW w:w="1701" w:type="dxa"/>
                        <w:shd w:val="clear" w:color="auto" w:fill="auto"/>
                        <w:noWrap/>
                      </w:tcPr>
                      <w:p w14:paraId="13FB8BC0" w14:textId="77777777" w:rsidR="00C70867" w:rsidRPr="0027502F" w:rsidRDefault="00C70867" w:rsidP="00C70867">
                        <w:pPr>
                          <w:pStyle w:val="emcstable"/>
                          <w:spacing w:before="60"/>
                          <w:jc w:val="center"/>
                          <w:rPr>
                            <w:szCs w:val="22"/>
                          </w:rPr>
                        </w:pPr>
                        <w:r w:rsidRPr="0027502F">
                          <w:rPr>
                            <w:szCs w:val="22"/>
                          </w:rPr>
                          <w:t>27102015</w:t>
                        </w:r>
                      </w:p>
                    </w:tc>
                    <w:tc>
                      <w:tcPr>
                        <w:tcW w:w="3702" w:type="dxa"/>
                        <w:shd w:val="clear" w:color="auto" w:fill="auto"/>
                        <w:noWrap/>
                      </w:tcPr>
                      <w:p w14:paraId="342D0D5B" w14:textId="77777777" w:rsidR="00C70867" w:rsidRPr="0027502F" w:rsidRDefault="00C70867" w:rsidP="00C70867">
                        <w:pPr>
                          <w:pStyle w:val="emcstable"/>
                          <w:spacing w:before="60"/>
                          <w:jc w:val="both"/>
                          <w:rPr>
                            <w:color w:val="000000"/>
                            <w:szCs w:val="22"/>
                          </w:rPr>
                        </w:pPr>
                        <w:r w:rsidRPr="0027502F">
                          <w:rPr>
                            <w:color w:val="000000"/>
                            <w:szCs w:val="22"/>
                          </w:rPr>
                          <w:t xml:space="preserve">Gas oil with a sulphur content exceeding 0.001% by weight but not exceeding 0.002%, </w:t>
                        </w:r>
                        <w:r w:rsidRPr="0027502F">
                          <w:rPr>
                            <w:szCs w:val="22"/>
                          </w:rPr>
                          <w:t>containing biodiesel</w:t>
                        </w:r>
                      </w:p>
                    </w:tc>
                  </w:tr>
                  <w:tr w:rsidR="00C70867" w:rsidRPr="0027502F" w14:paraId="32578A1B" w14:textId="77777777" w:rsidTr="00C70867">
                    <w:trPr>
                      <w:trHeight w:val="293"/>
                    </w:trPr>
                    <w:tc>
                      <w:tcPr>
                        <w:tcW w:w="1701" w:type="dxa"/>
                        <w:shd w:val="clear" w:color="auto" w:fill="auto"/>
                        <w:noWrap/>
                      </w:tcPr>
                      <w:p w14:paraId="4F3CE994" w14:textId="77777777" w:rsidR="00C70867" w:rsidRPr="0027502F" w:rsidRDefault="00C70867" w:rsidP="00C70867">
                        <w:pPr>
                          <w:pStyle w:val="emcstable"/>
                          <w:spacing w:before="60"/>
                          <w:jc w:val="center"/>
                          <w:rPr>
                            <w:szCs w:val="22"/>
                          </w:rPr>
                        </w:pPr>
                        <w:r w:rsidRPr="0027502F">
                          <w:rPr>
                            <w:szCs w:val="22"/>
                          </w:rPr>
                          <w:t>27102017</w:t>
                        </w:r>
                      </w:p>
                    </w:tc>
                    <w:tc>
                      <w:tcPr>
                        <w:tcW w:w="3702" w:type="dxa"/>
                        <w:shd w:val="clear" w:color="auto" w:fill="auto"/>
                        <w:noWrap/>
                      </w:tcPr>
                      <w:p w14:paraId="6ED9BDE9" w14:textId="77777777" w:rsidR="00C70867" w:rsidRPr="0027502F" w:rsidRDefault="00C70867" w:rsidP="00C70867">
                        <w:pPr>
                          <w:pStyle w:val="emcstable"/>
                          <w:spacing w:before="60"/>
                          <w:jc w:val="both"/>
                          <w:rPr>
                            <w:color w:val="000000"/>
                            <w:szCs w:val="22"/>
                          </w:rPr>
                        </w:pPr>
                        <w:r w:rsidRPr="0027502F">
                          <w:rPr>
                            <w:color w:val="000000"/>
                            <w:szCs w:val="22"/>
                          </w:rPr>
                          <w:t xml:space="preserve">Gas oil with a sulphur content exceeding 0.002% by weight but not exceeding 0.1%, </w:t>
                        </w:r>
                        <w:r w:rsidRPr="0027502F">
                          <w:rPr>
                            <w:szCs w:val="22"/>
                          </w:rPr>
                          <w:t>containing biodiesel</w:t>
                        </w:r>
                      </w:p>
                    </w:tc>
                  </w:tr>
                  <w:tr w:rsidR="00C70867" w:rsidRPr="0027502F" w14:paraId="06C55660" w14:textId="77777777" w:rsidTr="00C70867">
                    <w:trPr>
                      <w:trHeight w:val="293"/>
                    </w:trPr>
                    <w:tc>
                      <w:tcPr>
                        <w:tcW w:w="1701" w:type="dxa"/>
                        <w:shd w:val="clear" w:color="auto" w:fill="auto"/>
                        <w:noWrap/>
                      </w:tcPr>
                      <w:p w14:paraId="635A0E64" w14:textId="77777777" w:rsidR="00C70867" w:rsidRPr="0027502F" w:rsidRDefault="00C70867" w:rsidP="00C70867">
                        <w:pPr>
                          <w:pStyle w:val="emcstable"/>
                          <w:spacing w:before="60"/>
                          <w:jc w:val="center"/>
                          <w:rPr>
                            <w:szCs w:val="22"/>
                          </w:rPr>
                        </w:pPr>
                        <w:r w:rsidRPr="0027502F">
                          <w:rPr>
                            <w:szCs w:val="22"/>
                          </w:rPr>
                          <w:t>27102031</w:t>
                        </w:r>
                      </w:p>
                    </w:tc>
                    <w:tc>
                      <w:tcPr>
                        <w:tcW w:w="3702" w:type="dxa"/>
                        <w:shd w:val="clear" w:color="auto" w:fill="auto"/>
                        <w:noWrap/>
                      </w:tcPr>
                      <w:p w14:paraId="10E6F157" w14:textId="77777777" w:rsidR="00C70867" w:rsidRPr="0027502F" w:rsidRDefault="00C70867" w:rsidP="00C70867">
                        <w:pPr>
                          <w:pStyle w:val="emcstable"/>
                          <w:spacing w:before="60"/>
                          <w:jc w:val="both"/>
                          <w:rPr>
                            <w:color w:val="000000"/>
                            <w:szCs w:val="22"/>
                          </w:rPr>
                        </w:pPr>
                        <w:r w:rsidRPr="0027502F">
                          <w:rPr>
                            <w:color w:val="000000"/>
                            <w:szCs w:val="22"/>
                          </w:rPr>
                          <w:t xml:space="preserve">Fuel oil with a sulphur content not exceeding 0.1% by weight, </w:t>
                        </w:r>
                        <w:r w:rsidRPr="0027502F">
                          <w:rPr>
                            <w:szCs w:val="22"/>
                          </w:rPr>
                          <w:t>containing biodiesel</w:t>
                        </w:r>
                      </w:p>
                    </w:tc>
                  </w:tr>
                  <w:tr w:rsidR="00C70867" w:rsidRPr="0027502F" w14:paraId="421A7744" w14:textId="77777777" w:rsidTr="00C70867">
                    <w:trPr>
                      <w:trHeight w:val="293"/>
                    </w:trPr>
                    <w:tc>
                      <w:tcPr>
                        <w:tcW w:w="1701" w:type="dxa"/>
                        <w:shd w:val="clear" w:color="auto" w:fill="auto"/>
                        <w:noWrap/>
                      </w:tcPr>
                      <w:p w14:paraId="5B8F4417" w14:textId="77777777" w:rsidR="00C70867" w:rsidRPr="0027502F" w:rsidRDefault="00C70867" w:rsidP="00C70867">
                        <w:pPr>
                          <w:pStyle w:val="emcstable"/>
                          <w:spacing w:before="60"/>
                          <w:jc w:val="center"/>
                          <w:rPr>
                            <w:szCs w:val="22"/>
                          </w:rPr>
                        </w:pPr>
                        <w:r w:rsidRPr="0027502F">
                          <w:rPr>
                            <w:szCs w:val="22"/>
                          </w:rPr>
                          <w:t>27102035</w:t>
                        </w:r>
                      </w:p>
                    </w:tc>
                    <w:tc>
                      <w:tcPr>
                        <w:tcW w:w="3702" w:type="dxa"/>
                        <w:shd w:val="clear" w:color="auto" w:fill="auto"/>
                        <w:noWrap/>
                      </w:tcPr>
                      <w:p w14:paraId="22340E6F" w14:textId="77777777" w:rsidR="00C70867" w:rsidRPr="0027502F" w:rsidRDefault="00C70867" w:rsidP="00C70867">
                        <w:pPr>
                          <w:pStyle w:val="emcstable"/>
                          <w:spacing w:before="60"/>
                          <w:jc w:val="both"/>
                          <w:rPr>
                            <w:color w:val="000000"/>
                            <w:szCs w:val="22"/>
                          </w:rPr>
                        </w:pPr>
                        <w:r w:rsidRPr="0027502F">
                          <w:rPr>
                            <w:color w:val="000000"/>
                            <w:szCs w:val="22"/>
                          </w:rPr>
                          <w:t xml:space="preserve">Fuel oil with a sulphur content exceeding 0.1% by weight but not exceeding 1%, </w:t>
                        </w:r>
                        <w:r w:rsidRPr="0027502F">
                          <w:rPr>
                            <w:szCs w:val="22"/>
                          </w:rPr>
                          <w:t>containing biodiesel</w:t>
                        </w:r>
                      </w:p>
                    </w:tc>
                  </w:tr>
                  <w:tr w:rsidR="00C70867" w:rsidRPr="0027502F" w14:paraId="337C6DA1" w14:textId="77777777" w:rsidTr="00C70867">
                    <w:trPr>
                      <w:trHeight w:val="293"/>
                    </w:trPr>
                    <w:tc>
                      <w:tcPr>
                        <w:tcW w:w="1701" w:type="dxa"/>
                        <w:shd w:val="clear" w:color="auto" w:fill="auto"/>
                        <w:noWrap/>
                      </w:tcPr>
                      <w:p w14:paraId="0C5E355C" w14:textId="77777777" w:rsidR="00C70867" w:rsidRPr="0027502F" w:rsidRDefault="00C70867" w:rsidP="00C70867">
                        <w:pPr>
                          <w:pStyle w:val="emcstable"/>
                          <w:spacing w:before="60"/>
                          <w:jc w:val="center"/>
                          <w:rPr>
                            <w:szCs w:val="22"/>
                          </w:rPr>
                        </w:pPr>
                        <w:r w:rsidRPr="0027502F">
                          <w:rPr>
                            <w:szCs w:val="22"/>
                          </w:rPr>
                          <w:t>27102039</w:t>
                        </w:r>
                      </w:p>
                    </w:tc>
                    <w:tc>
                      <w:tcPr>
                        <w:tcW w:w="3702" w:type="dxa"/>
                        <w:shd w:val="clear" w:color="auto" w:fill="auto"/>
                        <w:noWrap/>
                      </w:tcPr>
                      <w:p w14:paraId="1531D31B" w14:textId="77777777" w:rsidR="00C70867" w:rsidRPr="0027502F" w:rsidRDefault="00C70867" w:rsidP="00C70867">
                        <w:pPr>
                          <w:pStyle w:val="emcstable"/>
                          <w:spacing w:before="60"/>
                          <w:jc w:val="both"/>
                          <w:rPr>
                            <w:color w:val="000000"/>
                            <w:szCs w:val="22"/>
                          </w:rPr>
                        </w:pPr>
                        <w:r w:rsidRPr="0027502F">
                          <w:rPr>
                            <w:color w:val="000000"/>
                            <w:szCs w:val="22"/>
                          </w:rPr>
                          <w:t xml:space="preserve">Fuel oil with a sulphur content exceeding 1% by weight, </w:t>
                        </w:r>
                        <w:r w:rsidRPr="0027502F">
                          <w:rPr>
                            <w:szCs w:val="22"/>
                          </w:rPr>
                          <w:t>containing biodiesel</w:t>
                        </w:r>
                      </w:p>
                    </w:tc>
                  </w:tr>
                  <w:tr w:rsidR="00C70867" w:rsidRPr="0027502F" w14:paraId="04E5F6E7" w14:textId="77777777" w:rsidTr="00C70867">
                    <w:trPr>
                      <w:trHeight w:val="293"/>
                    </w:trPr>
                    <w:tc>
                      <w:tcPr>
                        <w:tcW w:w="1701" w:type="dxa"/>
                        <w:shd w:val="clear" w:color="auto" w:fill="auto"/>
                        <w:noWrap/>
                      </w:tcPr>
                      <w:p w14:paraId="47868384" w14:textId="77777777" w:rsidR="00C70867" w:rsidRPr="0027502F" w:rsidRDefault="00C70867" w:rsidP="00C70867">
                        <w:pPr>
                          <w:pStyle w:val="emcstable"/>
                          <w:jc w:val="center"/>
                          <w:rPr>
                            <w:szCs w:val="22"/>
                          </w:rPr>
                        </w:pPr>
                        <w:r w:rsidRPr="0027502F">
                          <w:rPr>
                            <w:szCs w:val="22"/>
                          </w:rPr>
                          <w:t>...</w:t>
                        </w:r>
                      </w:p>
                    </w:tc>
                    <w:tc>
                      <w:tcPr>
                        <w:tcW w:w="3702" w:type="dxa"/>
                        <w:shd w:val="clear" w:color="auto" w:fill="auto"/>
                        <w:noWrap/>
                      </w:tcPr>
                      <w:p w14:paraId="0E704A7B" w14:textId="77777777" w:rsidR="00C70867" w:rsidRPr="0027502F" w:rsidRDefault="00C70867" w:rsidP="00C70867">
                        <w:pPr>
                          <w:pStyle w:val="emcstable"/>
                          <w:jc w:val="both"/>
                          <w:rPr>
                            <w:szCs w:val="22"/>
                          </w:rPr>
                        </w:pPr>
                        <w:r w:rsidRPr="0027502F">
                          <w:rPr>
                            <w:szCs w:val="22"/>
                          </w:rPr>
                          <w:t>....</w:t>
                        </w:r>
                      </w:p>
                    </w:tc>
                  </w:tr>
                </w:tbl>
                <w:p w14:paraId="053DA176" w14:textId="77777777" w:rsidR="00C70867" w:rsidRPr="0027502F" w:rsidRDefault="00C70867" w:rsidP="00C70867">
                  <w:pPr>
                    <w:rPr>
                      <w:szCs w:val="22"/>
                    </w:rPr>
                  </w:pPr>
                </w:p>
                <w:p w14:paraId="2867DF6B" w14:textId="77777777" w:rsidR="00C70867" w:rsidRPr="0027502F" w:rsidRDefault="00C70867" w:rsidP="00B03D74">
                  <w:pPr>
                    <w:pStyle w:val="ListParagraph"/>
                    <w:numPr>
                      <w:ilvl w:val="0"/>
                      <w:numId w:val="44"/>
                    </w:numPr>
                    <w:contextualSpacing w:val="0"/>
                    <w:rPr>
                      <w:szCs w:val="22"/>
                    </w:rPr>
                  </w:pPr>
                  <w:r w:rsidRPr="0027502F">
                    <w:rPr>
                      <w:szCs w:val="22"/>
                      <w:lang w:val="en-US"/>
                    </w:rPr>
                    <w:t>Addition/updates</w:t>
                  </w:r>
                  <w:r w:rsidRPr="0027502F">
                    <w:rPr>
                      <w:szCs w:val="22"/>
                    </w:rPr>
                    <w:t xml:space="preserve"> of the below </w:t>
                  </w:r>
                  <w:r w:rsidRPr="0027502F">
                    <w:rPr>
                      <w:szCs w:val="22"/>
                      <w:lang w:val="en-US"/>
                    </w:rPr>
                    <w:t>entries</w:t>
                  </w:r>
                  <w:r w:rsidRPr="0027502F">
                    <w:rPr>
                      <w:szCs w:val="22"/>
                    </w:rPr>
                    <w:t xml:space="preserve"> </w:t>
                  </w:r>
                  <w:r w:rsidRPr="0027502F">
                    <w:rPr>
                      <w:szCs w:val="22"/>
                      <w:lang w:val="en-US"/>
                    </w:rPr>
                    <w:t>in</w:t>
                  </w:r>
                  <w:r w:rsidRPr="0027502F">
                    <w:rPr>
                      <w:szCs w:val="22"/>
                    </w:rPr>
                    <w:t xml:space="preserve"> the table of Section “</w:t>
                  </w:r>
                  <w:r w:rsidRPr="0027502F">
                    <w:rPr>
                      <w:i/>
                      <w:szCs w:val="22"/>
                    </w:rPr>
                    <w:t>2.3 CN Codes</w:t>
                  </w:r>
                  <w:r w:rsidRPr="0027502F">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3702"/>
                  </w:tblGrid>
                  <w:tr w:rsidR="00C70867" w:rsidRPr="0027502F" w14:paraId="7F85A885" w14:textId="77777777" w:rsidTr="00C70867">
                    <w:trPr>
                      <w:trHeight w:val="293"/>
                    </w:trPr>
                    <w:tc>
                      <w:tcPr>
                        <w:tcW w:w="1701" w:type="dxa"/>
                        <w:tcBorders>
                          <w:bottom w:val="single" w:sz="12" w:space="0" w:color="auto"/>
                        </w:tcBorders>
                        <w:shd w:val="pct30" w:color="auto" w:fill="auto"/>
                        <w:noWrap/>
                        <w:vAlign w:val="bottom"/>
                      </w:tcPr>
                      <w:p w14:paraId="33F2E483" w14:textId="77777777" w:rsidR="00C70867" w:rsidRPr="0027502F" w:rsidRDefault="00C70867" w:rsidP="00C70867">
                        <w:pPr>
                          <w:pStyle w:val="emcstable"/>
                          <w:jc w:val="center"/>
                          <w:rPr>
                            <w:b/>
                            <w:szCs w:val="22"/>
                          </w:rPr>
                        </w:pPr>
                        <w:r w:rsidRPr="0027502F">
                          <w:rPr>
                            <w:b/>
                            <w:szCs w:val="22"/>
                          </w:rPr>
                          <w:t>Code</w:t>
                        </w:r>
                      </w:p>
                    </w:tc>
                    <w:tc>
                      <w:tcPr>
                        <w:tcW w:w="3702" w:type="dxa"/>
                        <w:tcBorders>
                          <w:bottom w:val="single" w:sz="12" w:space="0" w:color="auto"/>
                        </w:tcBorders>
                        <w:shd w:val="pct30" w:color="auto" w:fill="auto"/>
                        <w:noWrap/>
                        <w:vAlign w:val="bottom"/>
                      </w:tcPr>
                      <w:p w14:paraId="08354ADD" w14:textId="77777777" w:rsidR="00C70867" w:rsidRPr="0027502F" w:rsidRDefault="00C70867" w:rsidP="00C70867">
                        <w:pPr>
                          <w:pStyle w:val="emcstable"/>
                          <w:jc w:val="center"/>
                          <w:rPr>
                            <w:b/>
                            <w:szCs w:val="22"/>
                          </w:rPr>
                        </w:pPr>
                        <w:r w:rsidRPr="0027502F">
                          <w:rPr>
                            <w:b/>
                            <w:szCs w:val="22"/>
                          </w:rPr>
                          <w:t>Description</w:t>
                        </w:r>
                      </w:p>
                    </w:tc>
                  </w:tr>
                  <w:tr w:rsidR="00C70867" w:rsidRPr="0027502F" w14:paraId="273C17FF" w14:textId="77777777" w:rsidTr="00C70867">
                    <w:trPr>
                      <w:trHeight w:val="293"/>
                    </w:trPr>
                    <w:tc>
                      <w:tcPr>
                        <w:tcW w:w="1701" w:type="dxa"/>
                        <w:shd w:val="clear" w:color="auto" w:fill="auto"/>
                        <w:noWrap/>
                      </w:tcPr>
                      <w:p w14:paraId="459EE4E9" w14:textId="77777777" w:rsidR="00C70867" w:rsidRPr="0027502F" w:rsidRDefault="00C70867" w:rsidP="00C70867">
                        <w:pPr>
                          <w:pStyle w:val="emcstable"/>
                          <w:jc w:val="center"/>
                          <w:rPr>
                            <w:szCs w:val="22"/>
                          </w:rPr>
                        </w:pPr>
                        <w:r w:rsidRPr="0027502F">
                          <w:rPr>
                            <w:szCs w:val="22"/>
                          </w:rPr>
                          <w:t>...</w:t>
                        </w:r>
                      </w:p>
                    </w:tc>
                    <w:tc>
                      <w:tcPr>
                        <w:tcW w:w="3702" w:type="dxa"/>
                        <w:shd w:val="clear" w:color="auto" w:fill="auto"/>
                        <w:noWrap/>
                      </w:tcPr>
                      <w:p w14:paraId="7BC09C60" w14:textId="77777777" w:rsidR="00C70867" w:rsidRPr="0027502F" w:rsidRDefault="00C70867" w:rsidP="00C70867">
                        <w:pPr>
                          <w:pStyle w:val="emcstable"/>
                          <w:jc w:val="center"/>
                          <w:rPr>
                            <w:szCs w:val="22"/>
                          </w:rPr>
                        </w:pPr>
                        <w:r w:rsidRPr="0027502F">
                          <w:rPr>
                            <w:szCs w:val="22"/>
                          </w:rPr>
                          <w:t>....</w:t>
                        </w:r>
                      </w:p>
                    </w:tc>
                  </w:tr>
                  <w:tr w:rsidR="00C70867" w:rsidRPr="0027502F" w14:paraId="48A342E7" w14:textId="77777777" w:rsidTr="00C70867">
                    <w:trPr>
                      <w:trHeight w:val="293"/>
                    </w:trPr>
                    <w:tc>
                      <w:tcPr>
                        <w:tcW w:w="1701" w:type="dxa"/>
                        <w:shd w:val="clear" w:color="auto" w:fill="auto"/>
                        <w:noWrap/>
                      </w:tcPr>
                      <w:p w14:paraId="477154B3" w14:textId="77777777" w:rsidR="00C70867" w:rsidRPr="0027502F" w:rsidRDefault="00C70867" w:rsidP="00C70867">
                        <w:pPr>
                          <w:pStyle w:val="emcstable"/>
                          <w:jc w:val="center"/>
                          <w:rPr>
                            <w:szCs w:val="22"/>
                          </w:rPr>
                        </w:pPr>
                        <w:r w:rsidRPr="0027502F">
                          <w:rPr>
                            <w:szCs w:val="22"/>
                          </w:rPr>
                          <w:t>22082012</w:t>
                        </w:r>
                      </w:p>
                    </w:tc>
                    <w:tc>
                      <w:tcPr>
                        <w:tcW w:w="3702" w:type="dxa"/>
                        <w:shd w:val="clear" w:color="auto" w:fill="auto"/>
                        <w:noWrap/>
                      </w:tcPr>
                      <w:p w14:paraId="61CB204E" w14:textId="77777777" w:rsidR="00C70867" w:rsidRPr="0027502F" w:rsidRDefault="00C70867" w:rsidP="00C70867">
                        <w:pPr>
                          <w:pStyle w:val="emcstable"/>
                          <w:rPr>
                            <w:szCs w:val="22"/>
                          </w:rPr>
                        </w:pPr>
                        <w:r w:rsidRPr="0027502F">
                          <w:rPr>
                            <w:szCs w:val="22"/>
                          </w:rPr>
                          <w:t xml:space="preserve">Cognac obtained by distilling grape wine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w:t>
                        </w:r>
                      </w:p>
                    </w:tc>
                  </w:tr>
                  <w:tr w:rsidR="00C70867" w:rsidRPr="0027502F" w14:paraId="59C69964" w14:textId="77777777" w:rsidTr="00C70867">
                    <w:trPr>
                      <w:trHeight w:val="293"/>
                    </w:trPr>
                    <w:tc>
                      <w:tcPr>
                        <w:tcW w:w="1701" w:type="dxa"/>
                        <w:shd w:val="clear" w:color="auto" w:fill="auto"/>
                        <w:noWrap/>
                      </w:tcPr>
                      <w:p w14:paraId="3A4A6758" w14:textId="77777777" w:rsidR="00C70867" w:rsidRPr="0027502F" w:rsidRDefault="00C70867" w:rsidP="00C70867">
                        <w:pPr>
                          <w:pStyle w:val="emcstable"/>
                          <w:jc w:val="center"/>
                          <w:rPr>
                            <w:szCs w:val="22"/>
                          </w:rPr>
                        </w:pPr>
                        <w:r w:rsidRPr="0027502F">
                          <w:rPr>
                            <w:szCs w:val="22"/>
                          </w:rPr>
                          <w:t>22082014</w:t>
                        </w:r>
                      </w:p>
                    </w:tc>
                    <w:tc>
                      <w:tcPr>
                        <w:tcW w:w="3702" w:type="dxa"/>
                        <w:shd w:val="clear" w:color="auto" w:fill="auto"/>
                        <w:noWrap/>
                      </w:tcPr>
                      <w:p w14:paraId="536B6320" w14:textId="77777777" w:rsidR="00C70867" w:rsidRPr="0027502F" w:rsidRDefault="00C70867" w:rsidP="00C70867">
                        <w:pPr>
                          <w:pStyle w:val="emcstable"/>
                          <w:rPr>
                            <w:szCs w:val="22"/>
                          </w:rPr>
                        </w:pPr>
                        <w:r w:rsidRPr="0027502F">
                          <w:rPr>
                            <w:szCs w:val="22"/>
                          </w:rPr>
                          <w:t xml:space="preserve">Armagnac obtained by distilling grape wine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w:t>
                        </w:r>
                      </w:p>
                    </w:tc>
                  </w:tr>
                  <w:tr w:rsidR="00C70867" w:rsidRPr="0027502F" w14:paraId="4427699C" w14:textId="77777777" w:rsidTr="00C70867">
                    <w:trPr>
                      <w:trHeight w:val="293"/>
                    </w:trPr>
                    <w:tc>
                      <w:tcPr>
                        <w:tcW w:w="1701" w:type="dxa"/>
                        <w:shd w:val="clear" w:color="auto" w:fill="auto"/>
                        <w:noWrap/>
                      </w:tcPr>
                      <w:p w14:paraId="32F77835" w14:textId="77777777" w:rsidR="00C70867" w:rsidRPr="0027502F" w:rsidRDefault="00C70867" w:rsidP="00C70867">
                        <w:pPr>
                          <w:pStyle w:val="emcstable"/>
                          <w:spacing w:before="60"/>
                          <w:jc w:val="center"/>
                          <w:rPr>
                            <w:szCs w:val="22"/>
                          </w:rPr>
                        </w:pPr>
                        <w:r w:rsidRPr="0027502F">
                          <w:rPr>
                            <w:szCs w:val="22"/>
                          </w:rPr>
                          <w:t>22082016</w:t>
                        </w:r>
                      </w:p>
                    </w:tc>
                    <w:tc>
                      <w:tcPr>
                        <w:tcW w:w="3702" w:type="dxa"/>
                        <w:shd w:val="clear" w:color="auto" w:fill="auto"/>
                        <w:noWrap/>
                      </w:tcPr>
                      <w:p w14:paraId="5ACB4BCA" w14:textId="77777777" w:rsidR="00C70867" w:rsidRPr="0027502F" w:rsidRDefault="00C70867" w:rsidP="00C70867">
                        <w:pPr>
                          <w:pStyle w:val="emcstable"/>
                          <w:spacing w:before="60"/>
                          <w:jc w:val="both"/>
                          <w:rPr>
                            <w:szCs w:val="22"/>
                          </w:rPr>
                        </w:pPr>
                        <w:r w:rsidRPr="0027502F">
                          <w:rPr>
                            <w:szCs w:val="22"/>
                          </w:rPr>
                          <w:t xml:space="preserve">Brandy de Jerez obtained by distilling grape wine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w:t>
                        </w:r>
                      </w:p>
                    </w:tc>
                  </w:tr>
                  <w:tr w:rsidR="00C70867" w:rsidRPr="0027502F" w14:paraId="36D93989" w14:textId="77777777" w:rsidTr="00C70867">
                    <w:trPr>
                      <w:trHeight w:val="293"/>
                    </w:trPr>
                    <w:tc>
                      <w:tcPr>
                        <w:tcW w:w="1701" w:type="dxa"/>
                        <w:shd w:val="clear" w:color="auto" w:fill="auto"/>
                        <w:noWrap/>
                      </w:tcPr>
                      <w:p w14:paraId="370B6EB9" w14:textId="77777777" w:rsidR="00C70867" w:rsidRPr="0027502F" w:rsidRDefault="00C70867" w:rsidP="00C70867">
                        <w:pPr>
                          <w:pStyle w:val="emcstable"/>
                          <w:spacing w:before="60"/>
                          <w:jc w:val="center"/>
                          <w:rPr>
                            <w:szCs w:val="22"/>
                          </w:rPr>
                        </w:pPr>
                        <w:r w:rsidRPr="0027502F">
                          <w:rPr>
                            <w:szCs w:val="22"/>
                          </w:rPr>
                          <w:t>22082018</w:t>
                        </w:r>
                      </w:p>
                    </w:tc>
                    <w:tc>
                      <w:tcPr>
                        <w:tcW w:w="3702" w:type="dxa"/>
                        <w:shd w:val="clear" w:color="auto" w:fill="auto"/>
                        <w:noWrap/>
                      </w:tcPr>
                      <w:p w14:paraId="4CA37C02" w14:textId="77777777" w:rsidR="00C70867" w:rsidRPr="0027502F" w:rsidRDefault="00C70867" w:rsidP="00C70867">
                        <w:pPr>
                          <w:pStyle w:val="emcstable"/>
                          <w:spacing w:before="60"/>
                          <w:jc w:val="both"/>
                          <w:rPr>
                            <w:szCs w:val="22"/>
                          </w:rPr>
                        </w:pPr>
                        <w:r w:rsidRPr="0027502F">
                          <w:rPr>
                            <w:szCs w:val="22"/>
                          </w:rPr>
                          <w:t>Brandy or Weinbrand obtained by distilling grape wine in containers holding 2 litres or less other than Brandy de Jerez</w:t>
                        </w:r>
                      </w:p>
                    </w:tc>
                  </w:tr>
                  <w:tr w:rsidR="00C70867" w:rsidRPr="0027502F" w14:paraId="4428A34A" w14:textId="77777777" w:rsidTr="00C70867">
                    <w:trPr>
                      <w:trHeight w:val="293"/>
                    </w:trPr>
                    <w:tc>
                      <w:tcPr>
                        <w:tcW w:w="1701" w:type="dxa"/>
                        <w:shd w:val="clear" w:color="auto" w:fill="auto"/>
                        <w:noWrap/>
                      </w:tcPr>
                      <w:p w14:paraId="46810A52" w14:textId="77777777" w:rsidR="00C70867" w:rsidRPr="0027502F" w:rsidRDefault="00C70867" w:rsidP="00C70867">
                        <w:pPr>
                          <w:pStyle w:val="emcstable"/>
                          <w:spacing w:before="60"/>
                          <w:jc w:val="center"/>
                          <w:rPr>
                            <w:szCs w:val="22"/>
                          </w:rPr>
                        </w:pPr>
                        <w:r w:rsidRPr="0027502F">
                          <w:rPr>
                            <w:szCs w:val="22"/>
                          </w:rPr>
                          <w:t>22082019</w:t>
                        </w:r>
                      </w:p>
                    </w:tc>
                    <w:tc>
                      <w:tcPr>
                        <w:tcW w:w="3702" w:type="dxa"/>
                        <w:shd w:val="clear" w:color="auto" w:fill="auto"/>
                        <w:noWrap/>
                      </w:tcPr>
                      <w:p w14:paraId="5F75C58D" w14:textId="77777777" w:rsidR="00C70867" w:rsidRPr="0027502F" w:rsidRDefault="00C70867" w:rsidP="00C70867">
                        <w:pPr>
                          <w:pStyle w:val="emcstable"/>
                          <w:spacing w:before="60"/>
                          <w:jc w:val="both"/>
                          <w:rPr>
                            <w:szCs w:val="22"/>
                          </w:rPr>
                        </w:pPr>
                        <w:r w:rsidRPr="0027502F">
                          <w:rPr>
                            <w:szCs w:val="22"/>
                          </w:rPr>
                          <w:t xml:space="preserve">Spirits obtained by distilling grape wine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 other than Cognac, Armagnac and Brandy or Weinbrand</w:t>
                        </w:r>
                      </w:p>
                    </w:tc>
                  </w:tr>
                  <w:tr w:rsidR="00C70867" w:rsidRPr="0027502F" w14:paraId="07FD96C6" w14:textId="77777777" w:rsidTr="00C70867">
                    <w:trPr>
                      <w:trHeight w:val="293"/>
                    </w:trPr>
                    <w:tc>
                      <w:tcPr>
                        <w:tcW w:w="1701" w:type="dxa"/>
                        <w:shd w:val="clear" w:color="auto" w:fill="auto"/>
                        <w:noWrap/>
                      </w:tcPr>
                      <w:p w14:paraId="660D2B64" w14:textId="77777777" w:rsidR="00C70867" w:rsidRPr="0027502F" w:rsidRDefault="00C70867" w:rsidP="00C70867">
                        <w:pPr>
                          <w:pStyle w:val="emcstable"/>
                          <w:spacing w:before="60"/>
                          <w:jc w:val="center"/>
                          <w:rPr>
                            <w:szCs w:val="22"/>
                          </w:rPr>
                        </w:pPr>
                        <w:r w:rsidRPr="0027502F">
                          <w:rPr>
                            <w:szCs w:val="22"/>
                          </w:rPr>
                          <w:lastRenderedPageBreak/>
                          <w:t>22082026</w:t>
                        </w:r>
                      </w:p>
                    </w:tc>
                    <w:tc>
                      <w:tcPr>
                        <w:tcW w:w="3702" w:type="dxa"/>
                        <w:shd w:val="clear" w:color="auto" w:fill="auto"/>
                        <w:noWrap/>
                      </w:tcPr>
                      <w:p w14:paraId="22468F8B" w14:textId="77777777" w:rsidR="00C70867" w:rsidRPr="0027502F" w:rsidRDefault="00C70867" w:rsidP="00C70867">
                        <w:pPr>
                          <w:pStyle w:val="emcstable"/>
                          <w:spacing w:before="60"/>
                          <w:jc w:val="both"/>
                          <w:rPr>
                            <w:szCs w:val="22"/>
                          </w:rPr>
                        </w:pPr>
                        <w:r w:rsidRPr="0027502F">
                          <w:rPr>
                            <w:szCs w:val="22"/>
                          </w:rPr>
                          <w:t xml:space="preserve">Grappa obtained by distilling grape marc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 </w:t>
                        </w:r>
                      </w:p>
                    </w:tc>
                  </w:tr>
                  <w:tr w:rsidR="00C70867" w:rsidRPr="0027502F" w14:paraId="550665B0" w14:textId="77777777" w:rsidTr="00C70867">
                    <w:trPr>
                      <w:trHeight w:val="293"/>
                    </w:trPr>
                    <w:tc>
                      <w:tcPr>
                        <w:tcW w:w="1701" w:type="dxa"/>
                        <w:shd w:val="clear" w:color="auto" w:fill="auto"/>
                        <w:noWrap/>
                      </w:tcPr>
                      <w:p w14:paraId="268DE427" w14:textId="77777777" w:rsidR="00C70867" w:rsidRPr="0027502F" w:rsidRDefault="00C70867" w:rsidP="00C70867">
                        <w:pPr>
                          <w:pStyle w:val="emcstable"/>
                          <w:spacing w:before="60"/>
                          <w:jc w:val="center"/>
                          <w:rPr>
                            <w:szCs w:val="22"/>
                          </w:rPr>
                        </w:pPr>
                        <w:r w:rsidRPr="0027502F">
                          <w:rPr>
                            <w:szCs w:val="22"/>
                          </w:rPr>
                          <w:t>22082028</w:t>
                        </w:r>
                      </w:p>
                    </w:tc>
                    <w:tc>
                      <w:tcPr>
                        <w:tcW w:w="3702" w:type="dxa"/>
                        <w:shd w:val="clear" w:color="auto" w:fill="auto"/>
                        <w:noWrap/>
                      </w:tcPr>
                      <w:p w14:paraId="2C7664D1" w14:textId="77777777" w:rsidR="00C70867" w:rsidRPr="0027502F" w:rsidRDefault="00C70867" w:rsidP="00C70867">
                        <w:pPr>
                          <w:pStyle w:val="emcstable"/>
                          <w:spacing w:before="60"/>
                          <w:jc w:val="both"/>
                          <w:rPr>
                            <w:szCs w:val="22"/>
                          </w:rPr>
                        </w:pPr>
                        <w:r w:rsidRPr="0027502F">
                          <w:rPr>
                            <w:szCs w:val="22"/>
                          </w:rPr>
                          <w:t xml:space="preserve">Spirits obtained by distilling grape marc in containers holding </w:t>
                        </w:r>
                        <w:smartTag w:uri="urn:schemas-microsoft-com:office:smarttags" w:element="metricconverter">
                          <w:smartTagPr>
                            <w:attr w:name="ProductID" w:val="2 litres"/>
                          </w:smartTagPr>
                          <w:r w:rsidRPr="0027502F">
                            <w:rPr>
                              <w:szCs w:val="22"/>
                            </w:rPr>
                            <w:t>2 litres</w:t>
                          </w:r>
                        </w:smartTag>
                        <w:r w:rsidRPr="0027502F">
                          <w:rPr>
                            <w:szCs w:val="22"/>
                          </w:rPr>
                          <w:t xml:space="preserve"> or less other than Grappa </w:t>
                        </w:r>
                      </w:p>
                    </w:tc>
                  </w:tr>
                  <w:tr w:rsidR="00C70867" w:rsidRPr="0027502F" w14:paraId="15EDD3F2" w14:textId="77777777" w:rsidTr="00C70867">
                    <w:trPr>
                      <w:trHeight w:val="293"/>
                    </w:trPr>
                    <w:tc>
                      <w:tcPr>
                        <w:tcW w:w="1701" w:type="dxa"/>
                        <w:shd w:val="clear" w:color="auto" w:fill="auto"/>
                        <w:noWrap/>
                      </w:tcPr>
                      <w:p w14:paraId="717800E1" w14:textId="77777777" w:rsidR="00C70867" w:rsidRPr="0027502F" w:rsidRDefault="00C70867" w:rsidP="00C70867">
                        <w:pPr>
                          <w:pStyle w:val="emcstable"/>
                          <w:spacing w:before="60"/>
                          <w:jc w:val="center"/>
                          <w:rPr>
                            <w:szCs w:val="22"/>
                          </w:rPr>
                        </w:pPr>
                        <w:r w:rsidRPr="0027502F">
                          <w:rPr>
                            <w:szCs w:val="22"/>
                          </w:rPr>
                          <w:t>22082062</w:t>
                        </w:r>
                      </w:p>
                    </w:tc>
                    <w:tc>
                      <w:tcPr>
                        <w:tcW w:w="3702" w:type="dxa"/>
                        <w:shd w:val="clear" w:color="auto" w:fill="auto"/>
                        <w:noWrap/>
                      </w:tcPr>
                      <w:p w14:paraId="23C69FD1" w14:textId="77777777" w:rsidR="00C70867" w:rsidRPr="0027502F" w:rsidRDefault="00C70867" w:rsidP="00C70867">
                        <w:pPr>
                          <w:pStyle w:val="emcstable"/>
                          <w:spacing w:before="60"/>
                          <w:jc w:val="both"/>
                          <w:rPr>
                            <w:szCs w:val="22"/>
                          </w:rPr>
                        </w:pPr>
                        <w:r w:rsidRPr="0027502F">
                          <w:rPr>
                            <w:szCs w:val="22"/>
                          </w:rPr>
                          <w:t>Cognac obtained by distilling grape wine in containers holding more than 2 litres</w:t>
                        </w:r>
                      </w:p>
                    </w:tc>
                  </w:tr>
                  <w:tr w:rsidR="00C70867" w:rsidRPr="0027502F" w14:paraId="052FDCD8" w14:textId="77777777" w:rsidTr="00C70867">
                    <w:trPr>
                      <w:trHeight w:val="293"/>
                    </w:trPr>
                    <w:tc>
                      <w:tcPr>
                        <w:tcW w:w="1701" w:type="dxa"/>
                        <w:shd w:val="clear" w:color="auto" w:fill="auto"/>
                        <w:noWrap/>
                      </w:tcPr>
                      <w:p w14:paraId="5FE8952C" w14:textId="77777777" w:rsidR="00C70867" w:rsidRPr="0027502F" w:rsidRDefault="00C70867" w:rsidP="00C70867">
                        <w:pPr>
                          <w:pStyle w:val="emcstable"/>
                          <w:spacing w:before="60"/>
                          <w:jc w:val="center"/>
                          <w:rPr>
                            <w:szCs w:val="22"/>
                          </w:rPr>
                        </w:pPr>
                        <w:r w:rsidRPr="0027502F">
                          <w:rPr>
                            <w:szCs w:val="22"/>
                          </w:rPr>
                          <w:t>22082066</w:t>
                        </w:r>
                      </w:p>
                    </w:tc>
                    <w:tc>
                      <w:tcPr>
                        <w:tcW w:w="3702" w:type="dxa"/>
                        <w:shd w:val="clear" w:color="auto" w:fill="auto"/>
                        <w:noWrap/>
                      </w:tcPr>
                      <w:p w14:paraId="78AFA3E7" w14:textId="77777777" w:rsidR="00C70867" w:rsidRPr="0027502F" w:rsidRDefault="00C70867" w:rsidP="00C70867">
                        <w:pPr>
                          <w:pStyle w:val="emcstable"/>
                          <w:spacing w:before="60"/>
                          <w:jc w:val="both"/>
                          <w:rPr>
                            <w:szCs w:val="22"/>
                          </w:rPr>
                        </w:pPr>
                        <w:r w:rsidRPr="0027502F">
                          <w:rPr>
                            <w:szCs w:val="22"/>
                          </w:rPr>
                          <w:t xml:space="preserve">Brandy or Weinbrand obtained by distilling grape wine in containers holding more than </w:t>
                        </w:r>
                        <w:smartTag w:uri="urn:schemas-microsoft-com:office:smarttags" w:element="metricconverter">
                          <w:smartTagPr>
                            <w:attr w:name="ProductID" w:val="2 litres"/>
                          </w:smartTagPr>
                          <w:r w:rsidRPr="0027502F">
                            <w:rPr>
                              <w:szCs w:val="22"/>
                            </w:rPr>
                            <w:t>2 litres</w:t>
                          </w:r>
                        </w:smartTag>
                      </w:p>
                    </w:tc>
                  </w:tr>
                  <w:tr w:rsidR="00C70867" w:rsidRPr="0027502F" w14:paraId="1B6AB5E0" w14:textId="77777777" w:rsidTr="00C70867">
                    <w:trPr>
                      <w:trHeight w:val="293"/>
                    </w:trPr>
                    <w:tc>
                      <w:tcPr>
                        <w:tcW w:w="1701" w:type="dxa"/>
                        <w:shd w:val="clear" w:color="auto" w:fill="auto"/>
                        <w:noWrap/>
                      </w:tcPr>
                      <w:p w14:paraId="1837EAC4" w14:textId="77777777" w:rsidR="00C70867" w:rsidRPr="0027502F" w:rsidRDefault="00C70867" w:rsidP="00C70867">
                        <w:pPr>
                          <w:pStyle w:val="emcstable"/>
                          <w:spacing w:before="60"/>
                          <w:jc w:val="center"/>
                          <w:rPr>
                            <w:szCs w:val="22"/>
                          </w:rPr>
                        </w:pPr>
                        <w:r w:rsidRPr="0027502F">
                          <w:rPr>
                            <w:szCs w:val="22"/>
                          </w:rPr>
                          <w:t>22082069</w:t>
                        </w:r>
                      </w:p>
                    </w:tc>
                    <w:tc>
                      <w:tcPr>
                        <w:tcW w:w="3702" w:type="dxa"/>
                        <w:shd w:val="clear" w:color="auto" w:fill="auto"/>
                        <w:noWrap/>
                      </w:tcPr>
                      <w:p w14:paraId="34361FB2" w14:textId="77777777" w:rsidR="00C70867" w:rsidRPr="0027502F" w:rsidRDefault="00C70867" w:rsidP="00C70867">
                        <w:pPr>
                          <w:pStyle w:val="emcstable"/>
                          <w:spacing w:before="60"/>
                          <w:jc w:val="both"/>
                          <w:rPr>
                            <w:szCs w:val="22"/>
                          </w:rPr>
                        </w:pPr>
                        <w:r w:rsidRPr="0027502F">
                          <w:rPr>
                            <w:szCs w:val="22"/>
                          </w:rPr>
                          <w:t xml:space="preserve">Spirits obtained by distilling grape wine in contains holding more than 2 litres other than Cognac or Brandy or Weinbrand </w:t>
                        </w:r>
                      </w:p>
                    </w:tc>
                  </w:tr>
                  <w:tr w:rsidR="00C70867" w:rsidRPr="0027502F" w14:paraId="0DE8DE00" w14:textId="77777777" w:rsidTr="00C70867">
                    <w:trPr>
                      <w:trHeight w:val="293"/>
                    </w:trPr>
                    <w:tc>
                      <w:tcPr>
                        <w:tcW w:w="1701" w:type="dxa"/>
                        <w:shd w:val="clear" w:color="auto" w:fill="auto"/>
                        <w:noWrap/>
                      </w:tcPr>
                      <w:p w14:paraId="67D00D6B" w14:textId="77777777" w:rsidR="00C70867" w:rsidRPr="0027502F" w:rsidRDefault="00C70867" w:rsidP="00C70867">
                        <w:pPr>
                          <w:pStyle w:val="emcstable"/>
                          <w:spacing w:before="60"/>
                          <w:jc w:val="center"/>
                          <w:rPr>
                            <w:szCs w:val="22"/>
                          </w:rPr>
                        </w:pPr>
                        <w:r w:rsidRPr="0027502F">
                          <w:rPr>
                            <w:szCs w:val="22"/>
                          </w:rPr>
                          <w:t>22082086</w:t>
                        </w:r>
                      </w:p>
                    </w:tc>
                    <w:tc>
                      <w:tcPr>
                        <w:tcW w:w="3702" w:type="dxa"/>
                        <w:shd w:val="clear" w:color="auto" w:fill="auto"/>
                        <w:noWrap/>
                      </w:tcPr>
                      <w:p w14:paraId="339FA0CE" w14:textId="77777777" w:rsidR="00C70867" w:rsidRPr="0027502F" w:rsidRDefault="00C70867" w:rsidP="00C70867">
                        <w:pPr>
                          <w:pStyle w:val="emcstable"/>
                          <w:spacing w:before="60"/>
                          <w:jc w:val="both"/>
                          <w:rPr>
                            <w:szCs w:val="22"/>
                          </w:rPr>
                        </w:pPr>
                        <w:r w:rsidRPr="0027502F">
                          <w:rPr>
                            <w:szCs w:val="22"/>
                          </w:rPr>
                          <w:t>Grappa obtained by distilling grape marc in contains holding more than 2 litres</w:t>
                        </w:r>
                      </w:p>
                    </w:tc>
                  </w:tr>
                  <w:tr w:rsidR="00C70867" w:rsidRPr="0027502F" w14:paraId="21C1DD61" w14:textId="77777777" w:rsidTr="00C70867">
                    <w:trPr>
                      <w:trHeight w:val="293"/>
                    </w:trPr>
                    <w:tc>
                      <w:tcPr>
                        <w:tcW w:w="1701" w:type="dxa"/>
                        <w:shd w:val="clear" w:color="auto" w:fill="auto"/>
                        <w:noWrap/>
                      </w:tcPr>
                      <w:p w14:paraId="39994D57" w14:textId="77777777" w:rsidR="00C70867" w:rsidRPr="0027502F" w:rsidRDefault="00C70867" w:rsidP="00C70867">
                        <w:pPr>
                          <w:pStyle w:val="emcstable"/>
                          <w:spacing w:before="60"/>
                          <w:jc w:val="center"/>
                          <w:rPr>
                            <w:szCs w:val="22"/>
                          </w:rPr>
                        </w:pPr>
                        <w:r w:rsidRPr="0027502F">
                          <w:rPr>
                            <w:szCs w:val="22"/>
                          </w:rPr>
                          <w:t>22082088</w:t>
                        </w:r>
                      </w:p>
                    </w:tc>
                    <w:tc>
                      <w:tcPr>
                        <w:tcW w:w="3702" w:type="dxa"/>
                        <w:shd w:val="clear" w:color="auto" w:fill="auto"/>
                        <w:noWrap/>
                      </w:tcPr>
                      <w:p w14:paraId="4938C3F1" w14:textId="77777777" w:rsidR="00C70867" w:rsidRPr="0027502F" w:rsidRDefault="00C70867" w:rsidP="00C70867">
                        <w:pPr>
                          <w:pStyle w:val="emcstable"/>
                          <w:spacing w:before="60"/>
                          <w:jc w:val="both"/>
                          <w:rPr>
                            <w:szCs w:val="22"/>
                          </w:rPr>
                        </w:pPr>
                        <w:r w:rsidRPr="0027502F">
                          <w:rPr>
                            <w:szCs w:val="22"/>
                          </w:rPr>
                          <w:t>Spirits obtained by distilling grape marc in contains holding more than 2 litres other than Grappa</w:t>
                        </w:r>
                      </w:p>
                    </w:tc>
                  </w:tr>
                  <w:tr w:rsidR="00C70867" w:rsidRPr="0027502F" w14:paraId="483F0C1B" w14:textId="77777777" w:rsidTr="00C70867">
                    <w:trPr>
                      <w:trHeight w:val="293"/>
                    </w:trPr>
                    <w:tc>
                      <w:tcPr>
                        <w:tcW w:w="1701" w:type="dxa"/>
                        <w:shd w:val="clear" w:color="auto" w:fill="auto"/>
                        <w:noWrap/>
                      </w:tcPr>
                      <w:p w14:paraId="25568A23" w14:textId="77777777" w:rsidR="00C70867" w:rsidRPr="0027502F" w:rsidRDefault="00C70867" w:rsidP="00C70867">
                        <w:pPr>
                          <w:pStyle w:val="emcstable"/>
                          <w:spacing w:before="60"/>
                          <w:jc w:val="center"/>
                          <w:rPr>
                            <w:szCs w:val="22"/>
                          </w:rPr>
                        </w:pPr>
                        <w:r w:rsidRPr="0027502F">
                          <w:rPr>
                            <w:szCs w:val="22"/>
                          </w:rPr>
                          <w:t>27101966</w:t>
                        </w:r>
                      </w:p>
                    </w:tc>
                    <w:tc>
                      <w:tcPr>
                        <w:tcW w:w="3702" w:type="dxa"/>
                        <w:shd w:val="clear" w:color="auto" w:fill="auto"/>
                        <w:noWrap/>
                      </w:tcPr>
                      <w:p w14:paraId="03FE2787" w14:textId="77777777" w:rsidR="00C70867" w:rsidRPr="0027502F" w:rsidRDefault="00C70867" w:rsidP="00C70867">
                        <w:pPr>
                          <w:pStyle w:val="emcstable"/>
                          <w:spacing w:before="60"/>
                          <w:jc w:val="both"/>
                          <w:rPr>
                            <w:color w:val="000000"/>
                            <w:szCs w:val="22"/>
                          </w:rPr>
                        </w:pPr>
                        <w:r w:rsidRPr="0027502F">
                          <w:rPr>
                            <w:color w:val="000000"/>
                            <w:szCs w:val="22"/>
                          </w:rPr>
                          <w:t>Heavy fuel oil with a sulphur content exceeding 0.1% by weight but not exceeding 0.5%, n</w:t>
                        </w:r>
                        <w:r w:rsidRPr="0027502F">
                          <w:rPr>
                            <w:szCs w:val="22"/>
                          </w:rPr>
                          <w:t>ot containing biodiesel</w:t>
                        </w:r>
                      </w:p>
                    </w:tc>
                  </w:tr>
                  <w:tr w:rsidR="00C70867" w:rsidRPr="0027502F" w14:paraId="019B8EE8" w14:textId="77777777" w:rsidTr="00C70867">
                    <w:trPr>
                      <w:trHeight w:val="293"/>
                    </w:trPr>
                    <w:tc>
                      <w:tcPr>
                        <w:tcW w:w="1701" w:type="dxa"/>
                        <w:shd w:val="clear" w:color="auto" w:fill="auto"/>
                        <w:noWrap/>
                      </w:tcPr>
                      <w:p w14:paraId="35C04C23" w14:textId="77777777" w:rsidR="00C70867" w:rsidRPr="0027502F" w:rsidRDefault="00C70867" w:rsidP="00C70867">
                        <w:pPr>
                          <w:pStyle w:val="emcstable"/>
                          <w:spacing w:before="60"/>
                          <w:jc w:val="center"/>
                          <w:rPr>
                            <w:szCs w:val="22"/>
                          </w:rPr>
                        </w:pPr>
                        <w:r w:rsidRPr="0027502F">
                          <w:rPr>
                            <w:szCs w:val="22"/>
                          </w:rPr>
                          <w:t>27101967</w:t>
                        </w:r>
                      </w:p>
                    </w:tc>
                    <w:tc>
                      <w:tcPr>
                        <w:tcW w:w="3702" w:type="dxa"/>
                        <w:shd w:val="clear" w:color="auto" w:fill="auto"/>
                        <w:noWrap/>
                      </w:tcPr>
                      <w:p w14:paraId="2D35BCDF" w14:textId="77777777" w:rsidR="00C70867" w:rsidRPr="0027502F" w:rsidRDefault="00C70867" w:rsidP="00C70867">
                        <w:pPr>
                          <w:pStyle w:val="emcstable"/>
                          <w:spacing w:before="60"/>
                          <w:jc w:val="both"/>
                          <w:rPr>
                            <w:color w:val="000000"/>
                            <w:szCs w:val="22"/>
                          </w:rPr>
                        </w:pPr>
                        <w:r w:rsidRPr="0027502F">
                          <w:rPr>
                            <w:color w:val="000000"/>
                            <w:szCs w:val="22"/>
                          </w:rPr>
                          <w:t>Heavy fuel oil with a sulphur content exceeding 0.5% by weight, n</w:t>
                        </w:r>
                        <w:r w:rsidRPr="0027502F">
                          <w:rPr>
                            <w:szCs w:val="22"/>
                          </w:rPr>
                          <w:t>ot containing biodiesel</w:t>
                        </w:r>
                      </w:p>
                    </w:tc>
                  </w:tr>
                  <w:tr w:rsidR="00C70867" w:rsidRPr="0027502F" w14:paraId="2D4F460D" w14:textId="77777777" w:rsidTr="00C70867">
                    <w:trPr>
                      <w:trHeight w:val="293"/>
                    </w:trPr>
                    <w:tc>
                      <w:tcPr>
                        <w:tcW w:w="1701" w:type="dxa"/>
                        <w:shd w:val="clear" w:color="auto" w:fill="auto"/>
                        <w:noWrap/>
                      </w:tcPr>
                      <w:p w14:paraId="47C6103B" w14:textId="77777777" w:rsidR="00C70867" w:rsidRPr="0027502F" w:rsidRDefault="00C70867" w:rsidP="00C70867">
                        <w:pPr>
                          <w:pStyle w:val="emcstable"/>
                          <w:spacing w:before="60"/>
                          <w:jc w:val="center"/>
                          <w:rPr>
                            <w:szCs w:val="22"/>
                          </w:rPr>
                        </w:pPr>
                        <w:r w:rsidRPr="0027502F">
                          <w:rPr>
                            <w:szCs w:val="22"/>
                          </w:rPr>
                          <w:t>27102016</w:t>
                        </w:r>
                      </w:p>
                    </w:tc>
                    <w:tc>
                      <w:tcPr>
                        <w:tcW w:w="3702" w:type="dxa"/>
                        <w:shd w:val="clear" w:color="auto" w:fill="auto"/>
                        <w:noWrap/>
                      </w:tcPr>
                      <w:p w14:paraId="146978E3" w14:textId="77777777" w:rsidR="00C70867" w:rsidRPr="0027502F" w:rsidRDefault="00C70867" w:rsidP="00C70867">
                        <w:pPr>
                          <w:pStyle w:val="emcstable"/>
                          <w:spacing w:before="60"/>
                          <w:jc w:val="both"/>
                          <w:rPr>
                            <w:color w:val="000000"/>
                            <w:szCs w:val="22"/>
                          </w:rPr>
                        </w:pPr>
                        <w:r w:rsidRPr="0027502F">
                          <w:rPr>
                            <w:color w:val="000000"/>
                            <w:szCs w:val="22"/>
                          </w:rPr>
                          <w:t xml:space="preserve">Gas oil with a sulphur content exceeding 0.001% by weight but not exceeding 0.1%, </w:t>
                        </w:r>
                        <w:r w:rsidRPr="0027502F">
                          <w:rPr>
                            <w:szCs w:val="22"/>
                          </w:rPr>
                          <w:t>containing biodiesel</w:t>
                        </w:r>
                      </w:p>
                    </w:tc>
                  </w:tr>
                  <w:tr w:rsidR="00C70867" w:rsidRPr="0027502F" w14:paraId="2B77B88B" w14:textId="77777777" w:rsidTr="00C70867">
                    <w:trPr>
                      <w:trHeight w:val="293"/>
                    </w:trPr>
                    <w:tc>
                      <w:tcPr>
                        <w:tcW w:w="1701" w:type="dxa"/>
                        <w:shd w:val="clear" w:color="auto" w:fill="auto"/>
                        <w:noWrap/>
                      </w:tcPr>
                      <w:p w14:paraId="553F334B" w14:textId="77777777" w:rsidR="00C70867" w:rsidRPr="0027502F" w:rsidRDefault="00C70867" w:rsidP="00C70867">
                        <w:pPr>
                          <w:pStyle w:val="emcstable"/>
                          <w:spacing w:before="60"/>
                          <w:jc w:val="center"/>
                          <w:rPr>
                            <w:szCs w:val="22"/>
                          </w:rPr>
                        </w:pPr>
                        <w:r w:rsidRPr="0027502F">
                          <w:rPr>
                            <w:szCs w:val="22"/>
                          </w:rPr>
                          <w:t>27102032</w:t>
                        </w:r>
                      </w:p>
                    </w:tc>
                    <w:tc>
                      <w:tcPr>
                        <w:tcW w:w="3702" w:type="dxa"/>
                        <w:shd w:val="clear" w:color="auto" w:fill="auto"/>
                        <w:noWrap/>
                      </w:tcPr>
                      <w:p w14:paraId="749FA487" w14:textId="77777777" w:rsidR="00C70867" w:rsidRPr="0027502F" w:rsidRDefault="00C70867" w:rsidP="00C70867">
                        <w:pPr>
                          <w:pStyle w:val="emcstable"/>
                          <w:spacing w:before="60"/>
                          <w:jc w:val="both"/>
                          <w:rPr>
                            <w:color w:val="000000"/>
                            <w:szCs w:val="22"/>
                          </w:rPr>
                        </w:pPr>
                        <w:r w:rsidRPr="0027502F">
                          <w:rPr>
                            <w:color w:val="000000"/>
                            <w:szCs w:val="22"/>
                          </w:rPr>
                          <w:t xml:space="preserve">Fuel oil with a sulphur content not exceeding 0.5% by weight, </w:t>
                        </w:r>
                        <w:r w:rsidRPr="0027502F">
                          <w:rPr>
                            <w:szCs w:val="22"/>
                          </w:rPr>
                          <w:t>containing biodiesel</w:t>
                        </w:r>
                      </w:p>
                    </w:tc>
                  </w:tr>
                  <w:tr w:rsidR="00C70867" w:rsidRPr="0027502F" w14:paraId="27079265" w14:textId="77777777" w:rsidTr="00C70867">
                    <w:trPr>
                      <w:trHeight w:val="293"/>
                    </w:trPr>
                    <w:tc>
                      <w:tcPr>
                        <w:tcW w:w="1701" w:type="dxa"/>
                        <w:shd w:val="clear" w:color="auto" w:fill="auto"/>
                        <w:noWrap/>
                      </w:tcPr>
                      <w:p w14:paraId="2AEF7CBF" w14:textId="77777777" w:rsidR="00C70867" w:rsidRPr="0027502F" w:rsidRDefault="00C70867" w:rsidP="00C70867">
                        <w:pPr>
                          <w:pStyle w:val="emcstable"/>
                          <w:spacing w:before="60"/>
                          <w:jc w:val="center"/>
                          <w:rPr>
                            <w:szCs w:val="22"/>
                          </w:rPr>
                        </w:pPr>
                        <w:r w:rsidRPr="0027502F">
                          <w:rPr>
                            <w:szCs w:val="22"/>
                          </w:rPr>
                          <w:t>27102038</w:t>
                        </w:r>
                      </w:p>
                    </w:tc>
                    <w:tc>
                      <w:tcPr>
                        <w:tcW w:w="3702" w:type="dxa"/>
                        <w:shd w:val="clear" w:color="auto" w:fill="auto"/>
                        <w:noWrap/>
                      </w:tcPr>
                      <w:p w14:paraId="40917378" w14:textId="77777777" w:rsidR="00C70867" w:rsidRPr="0027502F" w:rsidRDefault="00C70867" w:rsidP="00C70867">
                        <w:pPr>
                          <w:pStyle w:val="emcstable"/>
                          <w:spacing w:before="60"/>
                          <w:jc w:val="both"/>
                          <w:rPr>
                            <w:color w:val="000000"/>
                            <w:szCs w:val="22"/>
                          </w:rPr>
                        </w:pPr>
                        <w:r w:rsidRPr="0027502F">
                          <w:rPr>
                            <w:color w:val="000000"/>
                            <w:szCs w:val="22"/>
                          </w:rPr>
                          <w:t xml:space="preserve">Fuel oil with a sulphur content exceeding 0.5% by weight, </w:t>
                        </w:r>
                        <w:r w:rsidRPr="0027502F">
                          <w:rPr>
                            <w:szCs w:val="22"/>
                          </w:rPr>
                          <w:t>containing biodiesel</w:t>
                        </w:r>
                      </w:p>
                    </w:tc>
                  </w:tr>
                  <w:tr w:rsidR="00C70867" w:rsidRPr="0027502F" w14:paraId="75150698" w14:textId="77777777" w:rsidTr="00C70867">
                    <w:trPr>
                      <w:trHeight w:val="293"/>
                    </w:trPr>
                    <w:tc>
                      <w:tcPr>
                        <w:tcW w:w="1701" w:type="dxa"/>
                        <w:shd w:val="clear" w:color="auto" w:fill="auto"/>
                        <w:noWrap/>
                      </w:tcPr>
                      <w:p w14:paraId="6887F153" w14:textId="77777777" w:rsidR="00C70867" w:rsidRPr="0027502F" w:rsidRDefault="00C70867" w:rsidP="00C70867">
                        <w:pPr>
                          <w:pStyle w:val="emcstable"/>
                          <w:jc w:val="center"/>
                          <w:rPr>
                            <w:szCs w:val="22"/>
                          </w:rPr>
                        </w:pPr>
                        <w:r w:rsidRPr="0027502F">
                          <w:rPr>
                            <w:szCs w:val="22"/>
                          </w:rPr>
                          <w:t>...</w:t>
                        </w:r>
                      </w:p>
                    </w:tc>
                    <w:tc>
                      <w:tcPr>
                        <w:tcW w:w="3702" w:type="dxa"/>
                        <w:shd w:val="clear" w:color="auto" w:fill="auto"/>
                        <w:noWrap/>
                      </w:tcPr>
                      <w:p w14:paraId="4241E5AD" w14:textId="77777777" w:rsidR="00C70867" w:rsidRPr="0027502F" w:rsidRDefault="00C70867" w:rsidP="00C70867">
                        <w:pPr>
                          <w:pStyle w:val="emcstable"/>
                          <w:jc w:val="both"/>
                          <w:rPr>
                            <w:szCs w:val="22"/>
                          </w:rPr>
                        </w:pPr>
                        <w:r w:rsidRPr="0027502F">
                          <w:rPr>
                            <w:szCs w:val="22"/>
                          </w:rPr>
                          <w:t>....</w:t>
                        </w:r>
                      </w:p>
                    </w:tc>
                  </w:tr>
                </w:tbl>
                <w:p w14:paraId="42AAF2E0" w14:textId="77777777" w:rsidR="00C70867" w:rsidRPr="0027502F" w:rsidRDefault="00C70867" w:rsidP="00C70867">
                  <w:pPr>
                    <w:pStyle w:val="ListParagraph"/>
                    <w:rPr>
                      <w:szCs w:val="22"/>
                    </w:rPr>
                  </w:pPr>
                </w:p>
                <w:p w14:paraId="33344661" w14:textId="77777777" w:rsidR="00C70867" w:rsidRPr="0027502F" w:rsidRDefault="00C70867" w:rsidP="00B03D74">
                  <w:pPr>
                    <w:pStyle w:val="ListParagraph"/>
                    <w:numPr>
                      <w:ilvl w:val="0"/>
                      <w:numId w:val="44"/>
                    </w:numPr>
                    <w:contextualSpacing w:val="0"/>
                    <w:rPr>
                      <w:szCs w:val="22"/>
                    </w:rPr>
                  </w:pPr>
                  <w:r w:rsidRPr="0027502F">
                    <w:rPr>
                      <w:szCs w:val="22"/>
                    </w:rPr>
                    <w:t xml:space="preserve">Removal of the below </w:t>
                  </w:r>
                  <w:r w:rsidRPr="0027502F">
                    <w:rPr>
                      <w:szCs w:val="22"/>
                      <w:lang w:val="en-US"/>
                    </w:rPr>
                    <w:t>entries</w:t>
                  </w:r>
                  <w:r w:rsidRPr="0027502F">
                    <w:rPr>
                      <w:szCs w:val="22"/>
                    </w:rPr>
                    <w:t xml:space="preserve"> from the table of Section “</w:t>
                  </w:r>
                  <w:r w:rsidRPr="0027502F">
                    <w:rPr>
                      <w:i/>
                      <w:szCs w:val="22"/>
                    </w:rPr>
                    <w:t>2.</w:t>
                  </w:r>
                  <w:r w:rsidRPr="0027502F">
                    <w:rPr>
                      <w:i/>
                      <w:szCs w:val="22"/>
                      <w:lang w:val="en-US"/>
                    </w:rPr>
                    <w:t>4</w:t>
                  </w:r>
                  <w:r w:rsidRPr="0027502F">
                    <w:rPr>
                      <w:i/>
                      <w:szCs w:val="22"/>
                    </w:rPr>
                    <w:t xml:space="preserve"> </w:t>
                  </w:r>
                  <w:r w:rsidRPr="0027502F">
                    <w:rPr>
                      <w:i/>
                      <w:szCs w:val="22"/>
                      <w:lang w:val="en-US"/>
                    </w:rPr>
                    <w:t xml:space="preserve">Correspondence </w:t>
                  </w:r>
                  <w:r w:rsidRPr="0027502F">
                    <w:rPr>
                      <w:i/>
                      <w:szCs w:val="22"/>
                    </w:rPr>
                    <w:t>CN Codes</w:t>
                  </w:r>
                  <w:r w:rsidRPr="0027502F">
                    <w:rPr>
                      <w:i/>
                      <w:szCs w:val="22"/>
                      <w:lang w:val="en-US"/>
                    </w:rPr>
                    <w:t>-Excise Product</w:t>
                  </w:r>
                  <w:r w:rsidRPr="0027502F">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C70867" w:rsidRPr="0027502F" w14:paraId="7C14D599" w14:textId="77777777" w:rsidTr="00C70867">
                    <w:trPr>
                      <w:trHeight w:val="293"/>
                    </w:trPr>
                    <w:tc>
                      <w:tcPr>
                        <w:tcW w:w="1701" w:type="dxa"/>
                        <w:tcBorders>
                          <w:bottom w:val="single" w:sz="12" w:space="0" w:color="auto"/>
                        </w:tcBorders>
                        <w:shd w:val="pct30" w:color="auto" w:fill="auto"/>
                        <w:noWrap/>
                        <w:vAlign w:val="bottom"/>
                      </w:tcPr>
                      <w:p w14:paraId="777CCA41" w14:textId="77777777" w:rsidR="00C70867" w:rsidRPr="0027502F" w:rsidRDefault="00C70867" w:rsidP="00C70867">
                        <w:pPr>
                          <w:pStyle w:val="emcstable"/>
                          <w:jc w:val="center"/>
                          <w:rPr>
                            <w:b/>
                            <w:szCs w:val="22"/>
                          </w:rPr>
                        </w:pPr>
                        <w:r w:rsidRPr="0027502F">
                          <w:rPr>
                            <w:b/>
                            <w:szCs w:val="22"/>
                          </w:rPr>
                          <w:t>Code</w:t>
                        </w:r>
                      </w:p>
                    </w:tc>
                    <w:tc>
                      <w:tcPr>
                        <w:tcW w:w="1985" w:type="dxa"/>
                        <w:tcBorders>
                          <w:bottom w:val="single" w:sz="12" w:space="0" w:color="auto"/>
                        </w:tcBorders>
                        <w:shd w:val="pct30" w:color="auto" w:fill="auto"/>
                        <w:noWrap/>
                        <w:vAlign w:val="bottom"/>
                      </w:tcPr>
                      <w:p w14:paraId="096829B6" w14:textId="77777777" w:rsidR="00C70867" w:rsidRPr="0027502F" w:rsidRDefault="00C70867" w:rsidP="00C70867">
                        <w:pPr>
                          <w:pStyle w:val="emcstable"/>
                          <w:jc w:val="center"/>
                          <w:rPr>
                            <w:b/>
                            <w:szCs w:val="22"/>
                          </w:rPr>
                        </w:pPr>
                        <w:r w:rsidRPr="0027502F">
                          <w:rPr>
                            <w:b/>
                            <w:szCs w:val="22"/>
                          </w:rPr>
                          <w:t>Description</w:t>
                        </w:r>
                      </w:p>
                    </w:tc>
                  </w:tr>
                  <w:tr w:rsidR="00C70867" w:rsidRPr="0027502F" w14:paraId="1C047BFB" w14:textId="77777777" w:rsidTr="00C70867">
                    <w:trPr>
                      <w:trHeight w:val="293"/>
                    </w:trPr>
                    <w:tc>
                      <w:tcPr>
                        <w:tcW w:w="1701" w:type="dxa"/>
                        <w:shd w:val="clear" w:color="auto" w:fill="auto"/>
                        <w:noWrap/>
                      </w:tcPr>
                      <w:p w14:paraId="46534E69" w14:textId="77777777" w:rsidR="00C70867" w:rsidRPr="0027502F" w:rsidRDefault="00C70867" w:rsidP="00C70867">
                        <w:pPr>
                          <w:pStyle w:val="emcstable"/>
                          <w:jc w:val="center"/>
                          <w:rPr>
                            <w:szCs w:val="22"/>
                          </w:rPr>
                        </w:pPr>
                        <w:r w:rsidRPr="0027502F">
                          <w:rPr>
                            <w:szCs w:val="22"/>
                          </w:rPr>
                          <w:t>...</w:t>
                        </w:r>
                      </w:p>
                    </w:tc>
                    <w:tc>
                      <w:tcPr>
                        <w:tcW w:w="1985" w:type="dxa"/>
                        <w:shd w:val="clear" w:color="auto" w:fill="auto"/>
                        <w:noWrap/>
                      </w:tcPr>
                      <w:p w14:paraId="04F3E77E" w14:textId="77777777" w:rsidR="00C70867" w:rsidRPr="0027502F" w:rsidRDefault="00C70867" w:rsidP="00C70867">
                        <w:pPr>
                          <w:pStyle w:val="emcstable"/>
                          <w:jc w:val="center"/>
                          <w:rPr>
                            <w:szCs w:val="22"/>
                          </w:rPr>
                        </w:pPr>
                        <w:r w:rsidRPr="0027502F">
                          <w:rPr>
                            <w:szCs w:val="22"/>
                          </w:rPr>
                          <w:t>....</w:t>
                        </w:r>
                      </w:p>
                    </w:tc>
                  </w:tr>
                  <w:tr w:rsidR="00C70867" w:rsidRPr="0027502F" w14:paraId="5F37E14A" w14:textId="77777777" w:rsidTr="00C70867">
                    <w:trPr>
                      <w:trHeight w:val="293"/>
                    </w:trPr>
                    <w:tc>
                      <w:tcPr>
                        <w:tcW w:w="1701" w:type="dxa"/>
                        <w:shd w:val="clear" w:color="auto" w:fill="auto"/>
                        <w:noWrap/>
                        <w:vAlign w:val="bottom"/>
                      </w:tcPr>
                      <w:p w14:paraId="7315104A"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vAlign w:val="bottom"/>
                      </w:tcPr>
                      <w:p w14:paraId="0A1EEB5C" w14:textId="77777777" w:rsidR="00C70867" w:rsidRPr="0027502F" w:rsidRDefault="00C70867" w:rsidP="00C70867">
                        <w:pPr>
                          <w:pStyle w:val="emcstable"/>
                          <w:spacing w:before="60"/>
                          <w:jc w:val="center"/>
                          <w:rPr>
                            <w:szCs w:val="22"/>
                          </w:rPr>
                        </w:pPr>
                        <w:r w:rsidRPr="0027502F">
                          <w:rPr>
                            <w:szCs w:val="22"/>
                          </w:rPr>
                          <w:t>22082027</w:t>
                        </w:r>
                      </w:p>
                    </w:tc>
                  </w:tr>
                  <w:tr w:rsidR="00C70867" w:rsidRPr="0027502F" w14:paraId="4A18C5C4" w14:textId="77777777" w:rsidTr="00C70867">
                    <w:trPr>
                      <w:trHeight w:val="293"/>
                    </w:trPr>
                    <w:tc>
                      <w:tcPr>
                        <w:tcW w:w="1701" w:type="dxa"/>
                        <w:shd w:val="clear" w:color="auto" w:fill="auto"/>
                        <w:noWrap/>
                        <w:vAlign w:val="bottom"/>
                      </w:tcPr>
                      <w:p w14:paraId="7DCACEE9"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vAlign w:val="bottom"/>
                      </w:tcPr>
                      <w:p w14:paraId="6870CA96" w14:textId="77777777" w:rsidR="00C70867" w:rsidRPr="0027502F" w:rsidRDefault="00C70867" w:rsidP="00C70867">
                        <w:pPr>
                          <w:pStyle w:val="emcstable"/>
                          <w:spacing w:before="60"/>
                          <w:jc w:val="center"/>
                          <w:rPr>
                            <w:szCs w:val="22"/>
                          </w:rPr>
                        </w:pPr>
                        <w:r w:rsidRPr="0027502F">
                          <w:rPr>
                            <w:szCs w:val="22"/>
                          </w:rPr>
                          <w:t>22082029</w:t>
                        </w:r>
                      </w:p>
                    </w:tc>
                  </w:tr>
                  <w:tr w:rsidR="00C70867" w:rsidRPr="0027502F" w14:paraId="0292BD09" w14:textId="77777777" w:rsidTr="00C70867">
                    <w:trPr>
                      <w:trHeight w:val="293"/>
                    </w:trPr>
                    <w:tc>
                      <w:tcPr>
                        <w:tcW w:w="1701" w:type="dxa"/>
                        <w:shd w:val="clear" w:color="auto" w:fill="auto"/>
                        <w:noWrap/>
                        <w:vAlign w:val="bottom"/>
                      </w:tcPr>
                      <w:p w14:paraId="3367D1E9" w14:textId="77777777" w:rsidR="00C70867" w:rsidRPr="0027502F" w:rsidRDefault="00C70867" w:rsidP="00C70867">
                        <w:pPr>
                          <w:pStyle w:val="emcstable"/>
                          <w:spacing w:before="60"/>
                          <w:jc w:val="center"/>
                          <w:rPr>
                            <w:szCs w:val="22"/>
                          </w:rPr>
                        </w:pPr>
                        <w:r w:rsidRPr="0027502F">
                          <w:rPr>
                            <w:szCs w:val="22"/>
                          </w:rPr>
                          <w:lastRenderedPageBreak/>
                          <w:t>S200</w:t>
                        </w:r>
                      </w:p>
                    </w:tc>
                    <w:tc>
                      <w:tcPr>
                        <w:tcW w:w="1985" w:type="dxa"/>
                        <w:shd w:val="clear" w:color="auto" w:fill="auto"/>
                        <w:noWrap/>
                        <w:vAlign w:val="bottom"/>
                      </w:tcPr>
                      <w:p w14:paraId="30ECAC17" w14:textId="77777777" w:rsidR="00C70867" w:rsidRPr="0027502F" w:rsidRDefault="00C70867" w:rsidP="00C70867">
                        <w:pPr>
                          <w:pStyle w:val="emcstable"/>
                          <w:spacing w:before="60"/>
                          <w:jc w:val="center"/>
                          <w:rPr>
                            <w:szCs w:val="22"/>
                          </w:rPr>
                        </w:pPr>
                        <w:r w:rsidRPr="0027502F">
                          <w:rPr>
                            <w:szCs w:val="22"/>
                          </w:rPr>
                          <w:t>22082040</w:t>
                        </w:r>
                      </w:p>
                    </w:tc>
                  </w:tr>
                  <w:tr w:rsidR="00C70867" w:rsidRPr="0027502F" w14:paraId="7D3D9D5D" w14:textId="77777777" w:rsidTr="00C70867">
                    <w:trPr>
                      <w:trHeight w:val="293"/>
                    </w:trPr>
                    <w:tc>
                      <w:tcPr>
                        <w:tcW w:w="1701" w:type="dxa"/>
                        <w:shd w:val="clear" w:color="auto" w:fill="auto"/>
                        <w:noWrap/>
                        <w:vAlign w:val="bottom"/>
                      </w:tcPr>
                      <w:p w14:paraId="526AAB1B"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vAlign w:val="bottom"/>
                      </w:tcPr>
                      <w:p w14:paraId="6133046C" w14:textId="77777777" w:rsidR="00C70867" w:rsidRPr="0027502F" w:rsidRDefault="00C70867" w:rsidP="00C70867">
                        <w:pPr>
                          <w:pStyle w:val="emcstable"/>
                          <w:spacing w:before="60"/>
                          <w:jc w:val="center"/>
                          <w:rPr>
                            <w:szCs w:val="22"/>
                          </w:rPr>
                        </w:pPr>
                        <w:r w:rsidRPr="0027502F">
                          <w:rPr>
                            <w:szCs w:val="22"/>
                          </w:rPr>
                          <w:t>22082064</w:t>
                        </w:r>
                      </w:p>
                    </w:tc>
                  </w:tr>
                  <w:tr w:rsidR="00C70867" w:rsidRPr="0027502F" w14:paraId="5A3E6C3C" w14:textId="77777777" w:rsidTr="00C70867">
                    <w:trPr>
                      <w:trHeight w:val="293"/>
                    </w:trPr>
                    <w:tc>
                      <w:tcPr>
                        <w:tcW w:w="1701" w:type="dxa"/>
                        <w:shd w:val="clear" w:color="auto" w:fill="auto"/>
                        <w:noWrap/>
                        <w:vAlign w:val="bottom"/>
                      </w:tcPr>
                      <w:p w14:paraId="3FCAFBD6"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vAlign w:val="bottom"/>
                      </w:tcPr>
                      <w:p w14:paraId="692C0EBE" w14:textId="77777777" w:rsidR="00C70867" w:rsidRPr="0027502F" w:rsidRDefault="00C70867" w:rsidP="00C70867">
                        <w:pPr>
                          <w:pStyle w:val="emcstable"/>
                          <w:spacing w:before="60"/>
                          <w:jc w:val="center"/>
                          <w:rPr>
                            <w:szCs w:val="22"/>
                          </w:rPr>
                        </w:pPr>
                        <w:r w:rsidRPr="0027502F">
                          <w:rPr>
                            <w:szCs w:val="22"/>
                          </w:rPr>
                          <w:t>22082087</w:t>
                        </w:r>
                      </w:p>
                    </w:tc>
                  </w:tr>
                  <w:tr w:rsidR="00C70867" w:rsidRPr="0027502F" w14:paraId="39E3090B" w14:textId="77777777" w:rsidTr="00C70867">
                    <w:trPr>
                      <w:trHeight w:val="293"/>
                    </w:trPr>
                    <w:tc>
                      <w:tcPr>
                        <w:tcW w:w="1701" w:type="dxa"/>
                        <w:shd w:val="clear" w:color="auto" w:fill="auto"/>
                        <w:noWrap/>
                        <w:vAlign w:val="bottom"/>
                      </w:tcPr>
                      <w:p w14:paraId="27CB1224"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vAlign w:val="bottom"/>
                      </w:tcPr>
                      <w:p w14:paraId="3483A879" w14:textId="77777777" w:rsidR="00C70867" w:rsidRPr="0027502F" w:rsidRDefault="00C70867" w:rsidP="00C70867">
                        <w:pPr>
                          <w:pStyle w:val="emcstable"/>
                          <w:spacing w:before="60"/>
                          <w:jc w:val="center"/>
                          <w:rPr>
                            <w:szCs w:val="22"/>
                          </w:rPr>
                        </w:pPr>
                        <w:r w:rsidRPr="0027502F">
                          <w:rPr>
                            <w:szCs w:val="22"/>
                          </w:rPr>
                          <w:t>22082089</w:t>
                        </w:r>
                      </w:p>
                    </w:tc>
                  </w:tr>
                  <w:tr w:rsidR="00C70867" w:rsidRPr="0027502F" w14:paraId="6A959CC7" w14:textId="77777777" w:rsidTr="00C70867">
                    <w:trPr>
                      <w:trHeight w:val="293"/>
                    </w:trPr>
                    <w:tc>
                      <w:tcPr>
                        <w:tcW w:w="1701" w:type="dxa"/>
                        <w:shd w:val="clear" w:color="auto" w:fill="auto"/>
                        <w:noWrap/>
                        <w:vAlign w:val="bottom"/>
                      </w:tcPr>
                      <w:p w14:paraId="55DEB1BA"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5B551864" w14:textId="77777777" w:rsidR="00C70867" w:rsidRPr="0027502F" w:rsidRDefault="00C70867" w:rsidP="00C70867">
                        <w:pPr>
                          <w:pStyle w:val="emcstable"/>
                          <w:spacing w:before="60"/>
                          <w:jc w:val="center"/>
                          <w:rPr>
                            <w:szCs w:val="22"/>
                          </w:rPr>
                        </w:pPr>
                        <w:r w:rsidRPr="0027502F">
                          <w:rPr>
                            <w:szCs w:val="22"/>
                          </w:rPr>
                          <w:t>27101964</w:t>
                        </w:r>
                      </w:p>
                    </w:tc>
                  </w:tr>
                  <w:tr w:rsidR="00C70867" w:rsidRPr="0027502F" w14:paraId="76BCB1FA" w14:textId="77777777" w:rsidTr="00C70867">
                    <w:trPr>
                      <w:trHeight w:val="293"/>
                    </w:trPr>
                    <w:tc>
                      <w:tcPr>
                        <w:tcW w:w="1701" w:type="dxa"/>
                        <w:shd w:val="clear" w:color="auto" w:fill="auto"/>
                        <w:noWrap/>
                        <w:vAlign w:val="bottom"/>
                      </w:tcPr>
                      <w:p w14:paraId="08AC6014"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57EE9450" w14:textId="77777777" w:rsidR="00C70867" w:rsidRPr="0027502F" w:rsidRDefault="00C70867" w:rsidP="00C70867">
                        <w:pPr>
                          <w:pStyle w:val="emcstable"/>
                          <w:spacing w:before="60"/>
                          <w:jc w:val="center"/>
                          <w:rPr>
                            <w:color w:val="000000"/>
                            <w:szCs w:val="22"/>
                          </w:rPr>
                        </w:pPr>
                        <w:r w:rsidRPr="0027502F">
                          <w:rPr>
                            <w:szCs w:val="22"/>
                          </w:rPr>
                          <w:t>27101968</w:t>
                        </w:r>
                      </w:p>
                    </w:tc>
                  </w:tr>
                  <w:tr w:rsidR="00C70867" w:rsidRPr="0027502F" w14:paraId="791BF84D" w14:textId="77777777" w:rsidTr="00C70867">
                    <w:trPr>
                      <w:trHeight w:val="293"/>
                    </w:trPr>
                    <w:tc>
                      <w:tcPr>
                        <w:tcW w:w="1701" w:type="dxa"/>
                        <w:shd w:val="clear" w:color="auto" w:fill="auto"/>
                        <w:noWrap/>
                        <w:vAlign w:val="bottom"/>
                      </w:tcPr>
                      <w:p w14:paraId="4004B9C2" w14:textId="77777777" w:rsidR="00C70867" w:rsidRPr="0027502F" w:rsidRDefault="00C70867" w:rsidP="00C70867">
                        <w:pPr>
                          <w:pStyle w:val="emcstable"/>
                          <w:spacing w:before="60"/>
                          <w:jc w:val="center"/>
                          <w:rPr>
                            <w:szCs w:val="22"/>
                          </w:rPr>
                        </w:pPr>
                        <w:r w:rsidRPr="0027502F">
                          <w:rPr>
                            <w:szCs w:val="22"/>
                          </w:rPr>
                          <w:t>E430</w:t>
                        </w:r>
                      </w:p>
                    </w:tc>
                    <w:tc>
                      <w:tcPr>
                        <w:tcW w:w="1985" w:type="dxa"/>
                        <w:shd w:val="clear" w:color="auto" w:fill="auto"/>
                        <w:noWrap/>
                        <w:vAlign w:val="bottom"/>
                      </w:tcPr>
                      <w:p w14:paraId="10571DB9" w14:textId="77777777" w:rsidR="00C70867" w:rsidRPr="0027502F" w:rsidRDefault="00C70867" w:rsidP="00C70867">
                        <w:pPr>
                          <w:pStyle w:val="emcstable"/>
                          <w:spacing w:before="60"/>
                          <w:jc w:val="center"/>
                          <w:rPr>
                            <w:color w:val="000000"/>
                            <w:szCs w:val="22"/>
                          </w:rPr>
                        </w:pPr>
                        <w:r w:rsidRPr="0027502F">
                          <w:rPr>
                            <w:szCs w:val="22"/>
                          </w:rPr>
                          <w:t>27102015</w:t>
                        </w:r>
                      </w:p>
                    </w:tc>
                  </w:tr>
                  <w:tr w:rsidR="00C70867" w:rsidRPr="0027502F" w14:paraId="325896FD" w14:textId="77777777" w:rsidTr="00C70867">
                    <w:trPr>
                      <w:trHeight w:val="293"/>
                    </w:trPr>
                    <w:tc>
                      <w:tcPr>
                        <w:tcW w:w="1701" w:type="dxa"/>
                        <w:shd w:val="clear" w:color="auto" w:fill="auto"/>
                        <w:noWrap/>
                        <w:vAlign w:val="bottom"/>
                      </w:tcPr>
                      <w:p w14:paraId="4111A7B8" w14:textId="77777777" w:rsidR="00C70867" w:rsidRPr="0027502F" w:rsidRDefault="00C70867" w:rsidP="00C70867">
                        <w:pPr>
                          <w:pStyle w:val="emcstable"/>
                          <w:spacing w:before="60"/>
                          <w:jc w:val="center"/>
                          <w:rPr>
                            <w:szCs w:val="22"/>
                          </w:rPr>
                        </w:pPr>
                        <w:r w:rsidRPr="0027502F">
                          <w:rPr>
                            <w:szCs w:val="22"/>
                          </w:rPr>
                          <w:t>E440</w:t>
                        </w:r>
                      </w:p>
                    </w:tc>
                    <w:tc>
                      <w:tcPr>
                        <w:tcW w:w="1985" w:type="dxa"/>
                        <w:shd w:val="clear" w:color="auto" w:fill="auto"/>
                        <w:noWrap/>
                        <w:vAlign w:val="bottom"/>
                      </w:tcPr>
                      <w:p w14:paraId="5D5C2086" w14:textId="77777777" w:rsidR="00C70867" w:rsidRPr="0027502F" w:rsidRDefault="00C70867" w:rsidP="00C70867">
                        <w:pPr>
                          <w:pStyle w:val="emcstable"/>
                          <w:spacing w:before="60"/>
                          <w:jc w:val="center"/>
                          <w:rPr>
                            <w:color w:val="000000"/>
                            <w:szCs w:val="22"/>
                          </w:rPr>
                        </w:pPr>
                        <w:r w:rsidRPr="0027502F">
                          <w:rPr>
                            <w:szCs w:val="22"/>
                          </w:rPr>
                          <w:t>27102015</w:t>
                        </w:r>
                      </w:p>
                    </w:tc>
                  </w:tr>
                  <w:tr w:rsidR="00C70867" w:rsidRPr="0027502F" w14:paraId="298E531D" w14:textId="77777777" w:rsidTr="00C70867">
                    <w:trPr>
                      <w:trHeight w:val="293"/>
                    </w:trPr>
                    <w:tc>
                      <w:tcPr>
                        <w:tcW w:w="1701" w:type="dxa"/>
                        <w:shd w:val="clear" w:color="auto" w:fill="auto"/>
                        <w:noWrap/>
                        <w:vAlign w:val="bottom"/>
                      </w:tcPr>
                      <w:p w14:paraId="0BA52761" w14:textId="77777777" w:rsidR="00C70867" w:rsidRPr="0027502F" w:rsidRDefault="00C70867" w:rsidP="00C70867">
                        <w:pPr>
                          <w:pStyle w:val="emcstable"/>
                          <w:spacing w:before="60"/>
                          <w:jc w:val="center"/>
                          <w:rPr>
                            <w:szCs w:val="22"/>
                          </w:rPr>
                        </w:pPr>
                        <w:r w:rsidRPr="0027502F">
                          <w:rPr>
                            <w:szCs w:val="22"/>
                          </w:rPr>
                          <w:t>E430</w:t>
                        </w:r>
                      </w:p>
                    </w:tc>
                    <w:tc>
                      <w:tcPr>
                        <w:tcW w:w="1985" w:type="dxa"/>
                        <w:shd w:val="clear" w:color="auto" w:fill="auto"/>
                        <w:noWrap/>
                      </w:tcPr>
                      <w:p w14:paraId="59E461F1" w14:textId="77777777" w:rsidR="00C70867" w:rsidRPr="0027502F" w:rsidRDefault="00C70867" w:rsidP="00C70867">
                        <w:pPr>
                          <w:pStyle w:val="emcstable"/>
                          <w:spacing w:before="60"/>
                          <w:jc w:val="center"/>
                          <w:rPr>
                            <w:color w:val="000000"/>
                            <w:szCs w:val="22"/>
                          </w:rPr>
                        </w:pPr>
                        <w:r w:rsidRPr="0027502F">
                          <w:rPr>
                            <w:szCs w:val="22"/>
                          </w:rPr>
                          <w:t>27102017</w:t>
                        </w:r>
                      </w:p>
                    </w:tc>
                  </w:tr>
                  <w:tr w:rsidR="00C70867" w:rsidRPr="0027502F" w14:paraId="6586D4AF" w14:textId="77777777" w:rsidTr="00C70867">
                    <w:trPr>
                      <w:trHeight w:val="293"/>
                    </w:trPr>
                    <w:tc>
                      <w:tcPr>
                        <w:tcW w:w="1701" w:type="dxa"/>
                        <w:shd w:val="clear" w:color="auto" w:fill="auto"/>
                        <w:noWrap/>
                        <w:vAlign w:val="bottom"/>
                      </w:tcPr>
                      <w:p w14:paraId="54173CFA" w14:textId="77777777" w:rsidR="00C70867" w:rsidRPr="0027502F" w:rsidRDefault="00C70867" w:rsidP="00C70867">
                        <w:pPr>
                          <w:pStyle w:val="emcstable"/>
                          <w:spacing w:before="60"/>
                          <w:jc w:val="center"/>
                          <w:rPr>
                            <w:szCs w:val="22"/>
                          </w:rPr>
                        </w:pPr>
                        <w:r w:rsidRPr="0027502F">
                          <w:rPr>
                            <w:szCs w:val="22"/>
                          </w:rPr>
                          <w:t>E440</w:t>
                        </w:r>
                      </w:p>
                    </w:tc>
                    <w:tc>
                      <w:tcPr>
                        <w:tcW w:w="1985" w:type="dxa"/>
                        <w:shd w:val="clear" w:color="auto" w:fill="auto"/>
                        <w:noWrap/>
                      </w:tcPr>
                      <w:p w14:paraId="1A8B1A90" w14:textId="77777777" w:rsidR="00C70867" w:rsidRPr="0027502F" w:rsidRDefault="00C70867" w:rsidP="00C70867">
                        <w:pPr>
                          <w:pStyle w:val="emcstable"/>
                          <w:spacing w:before="60"/>
                          <w:jc w:val="center"/>
                          <w:rPr>
                            <w:color w:val="000000"/>
                            <w:szCs w:val="22"/>
                          </w:rPr>
                        </w:pPr>
                        <w:r w:rsidRPr="0027502F">
                          <w:rPr>
                            <w:szCs w:val="22"/>
                          </w:rPr>
                          <w:t>27102017</w:t>
                        </w:r>
                      </w:p>
                    </w:tc>
                  </w:tr>
                  <w:tr w:rsidR="00C70867" w:rsidRPr="0027502F" w14:paraId="4C772557" w14:textId="77777777" w:rsidTr="00C70867">
                    <w:trPr>
                      <w:trHeight w:val="293"/>
                    </w:trPr>
                    <w:tc>
                      <w:tcPr>
                        <w:tcW w:w="1701" w:type="dxa"/>
                        <w:shd w:val="clear" w:color="auto" w:fill="auto"/>
                        <w:noWrap/>
                        <w:vAlign w:val="bottom"/>
                      </w:tcPr>
                      <w:p w14:paraId="009A3DA2"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383B0D39" w14:textId="77777777" w:rsidR="00C70867" w:rsidRPr="0027502F" w:rsidRDefault="00C70867" w:rsidP="00C70867">
                        <w:pPr>
                          <w:pStyle w:val="emcstable"/>
                          <w:spacing w:before="60"/>
                          <w:jc w:val="center"/>
                          <w:rPr>
                            <w:color w:val="000000"/>
                            <w:szCs w:val="22"/>
                          </w:rPr>
                        </w:pPr>
                        <w:r w:rsidRPr="0027502F">
                          <w:rPr>
                            <w:szCs w:val="22"/>
                          </w:rPr>
                          <w:t>27102031</w:t>
                        </w:r>
                      </w:p>
                    </w:tc>
                  </w:tr>
                  <w:tr w:rsidR="00C70867" w:rsidRPr="0027502F" w14:paraId="0D100DB2" w14:textId="77777777" w:rsidTr="00C70867">
                    <w:trPr>
                      <w:trHeight w:val="293"/>
                    </w:trPr>
                    <w:tc>
                      <w:tcPr>
                        <w:tcW w:w="1701" w:type="dxa"/>
                        <w:shd w:val="clear" w:color="auto" w:fill="auto"/>
                        <w:noWrap/>
                        <w:vAlign w:val="bottom"/>
                      </w:tcPr>
                      <w:p w14:paraId="11E0538C"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65F1ECA3" w14:textId="77777777" w:rsidR="00C70867" w:rsidRPr="0027502F" w:rsidRDefault="00C70867" w:rsidP="00C70867">
                        <w:pPr>
                          <w:pStyle w:val="emcstable"/>
                          <w:spacing w:before="60"/>
                          <w:jc w:val="center"/>
                          <w:rPr>
                            <w:szCs w:val="22"/>
                          </w:rPr>
                        </w:pPr>
                        <w:r w:rsidRPr="0027502F">
                          <w:rPr>
                            <w:szCs w:val="22"/>
                          </w:rPr>
                          <w:t>27102035</w:t>
                        </w:r>
                      </w:p>
                    </w:tc>
                  </w:tr>
                  <w:tr w:rsidR="00C70867" w:rsidRPr="0027502F" w14:paraId="1ABEB7AB" w14:textId="77777777" w:rsidTr="00C70867">
                    <w:trPr>
                      <w:trHeight w:val="293"/>
                    </w:trPr>
                    <w:tc>
                      <w:tcPr>
                        <w:tcW w:w="1701" w:type="dxa"/>
                        <w:shd w:val="clear" w:color="auto" w:fill="auto"/>
                        <w:noWrap/>
                        <w:vAlign w:val="bottom"/>
                      </w:tcPr>
                      <w:p w14:paraId="3BEA2F65"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22290558" w14:textId="77777777" w:rsidR="00C70867" w:rsidRPr="0027502F" w:rsidRDefault="00C70867" w:rsidP="00C70867">
                        <w:pPr>
                          <w:pStyle w:val="emcstable"/>
                          <w:spacing w:before="60"/>
                          <w:jc w:val="center"/>
                          <w:rPr>
                            <w:szCs w:val="22"/>
                          </w:rPr>
                        </w:pPr>
                        <w:r w:rsidRPr="0027502F">
                          <w:rPr>
                            <w:szCs w:val="22"/>
                          </w:rPr>
                          <w:t>27102039</w:t>
                        </w:r>
                      </w:p>
                    </w:tc>
                  </w:tr>
                  <w:tr w:rsidR="00C70867" w:rsidRPr="0027502F" w14:paraId="78A74A8B" w14:textId="77777777" w:rsidTr="00C70867">
                    <w:trPr>
                      <w:trHeight w:val="293"/>
                    </w:trPr>
                    <w:tc>
                      <w:tcPr>
                        <w:tcW w:w="1701" w:type="dxa"/>
                        <w:shd w:val="clear" w:color="auto" w:fill="auto"/>
                        <w:noWrap/>
                      </w:tcPr>
                      <w:p w14:paraId="2198E587" w14:textId="77777777" w:rsidR="00C70867" w:rsidRPr="0027502F" w:rsidRDefault="00C70867" w:rsidP="00C70867">
                        <w:pPr>
                          <w:pStyle w:val="emcstable"/>
                          <w:jc w:val="center"/>
                          <w:rPr>
                            <w:szCs w:val="22"/>
                          </w:rPr>
                        </w:pPr>
                        <w:r w:rsidRPr="0027502F">
                          <w:rPr>
                            <w:szCs w:val="22"/>
                          </w:rPr>
                          <w:t>...</w:t>
                        </w:r>
                      </w:p>
                    </w:tc>
                    <w:tc>
                      <w:tcPr>
                        <w:tcW w:w="1985" w:type="dxa"/>
                        <w:shd w:val="clear" w:color="auto" w:fill="auto"/>
                        <w:noWrap/>
                      </w:tcPr>
                      <w:p w14:paraId="01AA2DAF" w14:textId="77777777" w:rsidR="00C70867" w:rsidRPr="0027502F" w:rsidRDefault="00C70867" w:rsidP="00C70867">
                        <w:pPr>
                          <w:pStyle w:val="emcstable"/>
                          <w:jc w:val="center"/>
                          <w:rPr>
                            <w:szCs w:val="22"/>
                          </w:rPr>
                        </w:pPr>
                        <w:r w:rsidRPr="0027502F">
                          <w:rPr>
                            <w:szCs w:val="22"/>
                          </w:rPr>
                          <w:t>....</w:t>
                        </w:r>
                      </w:p>
                    </w:tc>
                  </w:tr>
                </w:tbl>
                <w:p w14:paraId="44E3AAA3" w14:textId="77777777" w:rsidR="00C70867" w:rsidRPr="0027502F" w:rsidRDefault="00C70867" w:rsidP="00C70867">
                  <w:pPr>
                    <w:spacing w:line="276" w:lineRule="auto"/>
                    <w:rPr>
                      <w:szCs w:val="22"/>
                      <w:lang w:val="en-US"/>
                    </w:rPr>
                  </w:pPr>
                </w:p>
                <w:p w14:paraId="6D16030F" w14:textId="77777777" w:rsidR="00C70867" w:rsidRPr="0027502F" w:rsidRDefault="00C70867" w:rsidP="00B03D74">
                  <w:pPr>
                    <w:pStyle w:val="ListParagraph"/>
                    <w:numPr>
                      <w:ilvl w:val="0"/>
                      <w:numId w:val="44"/>
                    </w:numPr>
                    <w:contextualSpacing w:val="0"/>
                    <w:rPr>
                      <w:szCs w:val="22"/>
                    </w:rPr>
                  </w:pPr>
                  <w:r w:rsidRPr="0027502F">
                    <w:rPr>
                      <w:szCs w:val="22"/>
                      <w:lang w:val="en-US"/>
                    </w:rPr>
                    <w:t>Addition</w:t>
                  </w:r>
                  <w:r w:rsidRPr="0027502F">
                    <w:rPr>
                      <w:szCs w:val="22"/>
                    </w:rPr>
                    <w:t xml:space="preserve"> of the below </w:t>
                  </w:r>
                  <w:r w:rsidRPr="0027502F">
                    <w:rPr>
                      <w:szCs w:val="22"/>
                      <w:lang w:val="en-US"/>
                    </w:rPr>
                    <w:t>entries</w:t>
                  </w:r>
                  <w:r w:rsidRPr="0027502F">
                    <w:rPr>
                      <w:szCs w:val="22"/>
                    </w:rPr>
                    <w:t xml:space="preserve"> </w:t>
                  </w:r>
                  <w:r w:rsidRPr="0027502F">
                    <w:rPr>
                      <w:szCs w:val="22"/>
                      <w:lang w:val="en-US"/>
                    </w:rPr>
                    <w:t>in</w:t>
                  </w:r>
                  <w:r w:rsidRPr="0027502F">
                    <w:rPr>
                      <w:szCs w:val="22"/>
                    </w:rPr>
                    <w:t xml:space="preserve"> the table of Section “</w:t>
                  </w:r>
                  <w:r w:rsidRPr="0027502F">
                    <w:rPr>
                      <w:i/>
                      <w:szCs w:val="22"/>
                    </w:rPr>
                    <w:t>2.</w:t>
                  </w:r>
                  <w:r w:rsidRPr="0027502F">
                    <w:rPr>
                      <w:i/>
                      <w:szCs w:val="22"/>
                      <w:lang w:val="en-US"/>
                    </w:rPr>
                    <w:t>4</w:t>
                  </w:r>
                  <w:r w:rsidRPr="0027502F">
                    <w:rPr>
                      <w:i/>
                      <w:szCs w:val="22"/>
                    </w:rPr>
                    <w:t xml:space="preserve"> </w:t>
                  </w:r>
                  <w:r w:rsidRPr="0027502F">
                    <w:rPr>
                      <w:i/>
                      <w:szCs w:val="22"/>
                      <w:lang w:val="en-US"/>
                    </w:rPr>
                    <w:t xml:space="preserve">Correspondence </w:t>
                  </w:r>
                  <w:r w:rsidRPr="0027502F">
                    <w:rPr>
                      <w:i/>
                      <w:szCs w:val="22"/>
                    </w:rPr>
                    <w:t>CN Codes</w:t>
                  </w:r>
                  <w:r w:rsidRPr="0027502F">
                    <w:rPr>
                      <w:i/>
                      <w:szCs w:val="22"/>
                      <w:lang w:val="en-US"/>
                    </w:rPr>
                    <w:t>-Excise Product</w:t>
                  </w:r>
                  <w:r w:rsidRPr="0027502F">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C70867" w:rsidRPr="0027502F" w14:paraId="45650865" w14:textId="77777777" w:rsidTr="00C70867">
                    <w:trPr>
                      <w:trHeight w:val="293"/>
                    </w:trPr>
                    <w:tc>
                      <w:tcPr>
                        <w:tcW w:w="1701" w:type="dxa"/>
                        <w:tcBorders>
                          <w:bottom w:val="single" w:sz="12" w:space="0" w:color="auto"/>
                        </w:tcBorders>
                        <w:shd w:val="pct30" w:color="auto" w:fill="auto"/>
                        <w:noWrap/>
                        <w:vAlign w:val="bottom"/>
                      </w:tcPr>
                      <w:p w14:paraId="00803A1C" w14:textId="77777777" w:rsidR="00C70867" w:rsidRPr="0027502F" w:rsidRDefault="00C70867" w:rsidP="00C70867">
                        <w:pPr>
                          <w:pStyle w:val="emcstable"/>
                          <w:jc w:val="center"/>
                          <w:rPr>
                            <w:b/>
                            <w:szCs w:val="22"/>
                          </w:rPr>
                        </w:pPr>
                        <w:r w:rsidRPr="0027502F">
                          <w:rPr>
                            <w:b/>
                            <w:szCs w:val="22"/>
                          </w:rPr>
                          <w:t>Code</w:t>
                        </w:r>
                      </w:p>
                    </w:tc>
                    <w:tc>
                      <w:tcPr>
                        <w:tcW w:w="1985" w:type="dxa"/>
                        <w:tcBorders>
                          <w:bottom w:val="single" w:sz="12" w:space="0" w:color="auto"/>
                        </w:tcBorders>
                        <w:shd w:val="pct30" w:color="auto" w:fill="auto"/>
                        <w:noWrap/>
                        <w:vAlign w:val="bottom"/>
                      </w:tcPr>
                      <w:p w14:paraId="5241E7C3" w14:textId="77777777" w:rsidR="00C70867" w:rsidRPr="0027502F" w:rsidRDefault="00C70867" w:rsidP="00C70867">
                        <w:pPr>
                          <w:pStyle w:val="emcstable"/>
                          <w:jc w:val="center"/>
                          <w:rPr>
                            <w:b/>
                            <w:szCs w:val="22"/>
                          </w:rPr>
                        </w:pPr>
                        <w:r w:rsidRPr="0027502F">
                          <w:rPr>
                            <w:b/>
                            <w:szCs w:val="22"/>
                          </w:rPr>
                          <w:t>Description</w:t>
                        </w:r>
                      </w:p>
                    </w:tc>
                  </w:tr>
                  <w:tr w:rsidR="00C70867" w:rsidRPr="0027502F" w14:paraId="15763645" w14:textId="77777777" w:rsidTr="00C70867">
                    <w:trPr>
                      <w:trHeight w:val="293"/>
                    </w:trPr>
                    <w:tc>
                      <w:tcPr>
                        <w:tcW w:w="1701" w:type="dxa"/>
                        <w:shd w:val="clear" w:color="auto" w:fill="auto"/>
                        <w:noWrap/>
                      </w:tcPr>
                      <w:p w14:paraId="4FFFE6DA" w14:textId="77777777" w:rsidR="00C70867" w:rsidRPr="0027502F" w:rsidRDefault="00C70867" w:rsidP="00C70867">
                        <w:pPr>
                          <w:pStyle w:val="emcstable"/>
                          <w:jc w:val="center"/>
                          <w:rPr>
                            <w:szCs w:val="22"/>
                          </w:rPr>
                        </w:pPr>
                        <w:r w:rsidRPr="0027502F">
                          <w:rPr>
                            <w:szCs w:val="22"/>
                          </w:rPr>
                          <w:t>...</w:t>
                        </w:r>
                      </w:p>
                    </w:tc>
                    <w:tc>
                      <w:tcPr>
                        <w:tcW w:w="1985" w:type="dxa"/>
                        <w:shd w:val="clear" w:color="auto" w:fill="auto"/>
                        <w:noWrap/>
                      </w:tcPr>
                      <w:p w14:paraId="27482312" w14:textId="77777777" w:rsidR="00C70867" w:rsidRPr="0027502F" w:rsidRDefault="00C70867" w:rsidP="00C70867">
                        <w:pPr>
                          <w:pStyle w:val="emcstable"/>
                          <w:jc w:val="center"/>
                          <w:rPr>
                            <w:szCs w:val="22"/>
                          </w:rPr>
                        </w:pPr>
                        <w:r w:rsidRPr="0027502F">
                          <w:rPr>
                            <w:szCs w:val="22"/>
                          </w:rPr>
                          <w:t>....</w:t>
                        </w:r>
                      </w:p>
                    </w:tc>
                  </w:tr>
                  <w:tr w:rsidR="00C70867" w:rsidRPr="0027502F" w14:paraId="79E88128" w14:textId="77777777" w:rsidTr="00C70867">
                    <w:trPr>
                      <w:trHeight w:val="293"/>
                    </w:trPr>
                    <w:tc>
                      <w:tcPr>
                        <w:tcW w:w="1701" w:type="dxa"/>
                        <w:shd w:val="clear" w:color="auto" w:fill="auto"/>
                        <w:noWrap/>
                      </w:tcPr>
                      <w:p w14:paraId="730CA88A"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47AAAE2B" w14:textId="77777777" w:rsidR="00C70867" w:rsidRPr="0027502F" w:rsidRDefault="00C70867" w:rsidP="00C70867">
                        <w:pPr>
                          <w:pStyle w:val="emcstable"/>
                          <w:spacing w:before="60"/>
                          <w:jc w:val="center"/>
                          <w:rPr>
                            <w:szCs w:val="22"/>
                          </w:rPr>
                        </w:pPr>
                        <w:r w:rsidRPr="0027502F">
                          <w:rPr>
                            <w:szCs w:val="22"/>
                          </w:rPr>
                          <w:t>22082016</w:t>
                        </w:r>
                      </w:p>
                    </w:tc>
                  </w:tr>
                  <w:tr w:rsidR="00C70867" w:rsidRPr="0027502F" w14:paraId="0BF271D7" w14:textId="77777777" w:rsidTr="00C70867">
                    <w:trPr>
                      <w:trHeight w:val="293"/>
                    </w:trPr>
                    <w:tc>
                      <w:tcPr>
                        <w:tcW w:w="1701" w:type="dxa"/>
                        <w:shd w:val="clear" w:color="auto" w:fill="auto"/>
                        <w:noWrap/>
                      </w:tcPr>
                      <w:p w14:paraId="67AFDE0E"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60E6A91C" w14:textId="77777777" w:rsidR="00C70867" w:rsidRPr="0027502F" w:rsidRDefault="00C70867" w:rsidP="00C70867">
                        <w:pPr>
                          <w:pStyle w:val="emcstable"/>
                          <w:spacing w:before="60"/>
                          <w:jc w:val="center"/>
                          <w:rPr>
                            <w:szCs w:val="22"/>
                          </w:rPr>
                        </w:pPr>
                        <w:r w:rsidRPr="0027502F">
                          <w:rPr>
                            <w:szCs w:val="22"/>
                          </w:rPr>
                          <w:t>22082018</w:t>
                        </w:r>
                      </w:p>
                    </w:tc>
                  </w:tr>
                  <w:tr w:rsidR="00C70867" w:rsidRPr="0027502F" w14:paraId="67F43AE3" w14:textId="77777777" w:rsidTr="00C70867">
                    <w:trPr>
                      <w:trHeight w:val="293"/>
                    </w:trPr>
                    <w:tc>
                      <w:tcPr>
                        <w:tcW w:w="1701" w:type="dxa"/>
                        <w:shd w:val="clear" w:color="auto" w:fill="auto"/>
                        <w:noWrap/>
                      </w:tcPr>
                      <w:p w14:paraId="6F05F056"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51E20C07" w14:textId="77777777" w:rsidR="00C70867" w:rsidRPr="0027502F" w:rsidRDefault="00C70867" w:rsidP="00C70867">
                        <w:pPr>
                          <w:pStyle w:val="emcstable"/>
                          <w:spacing w:before="60"/>
                          <w:jc w:val="center"/>
                          <w:rPr>
                            <w:szCs w:val="22"/>
                          </w:rPr>
                        </w:pPr>
                        <w:r w:rsidRPr="0027502F">
                          <w:rPr>
                            <w:szCs w:val="22"/>
                          </w:rPr>
                          <w:t>22082019</w:t>
                        </w:r>
                      </w:p>
                    </w:tc>
                  </w:tr>
                  <w:tr w:rsidR="00C70867" w:rsidRPr="0027502F" w14:paraId="36C5C33D" w14:textId="77777777" w:rsidTr="00C70867">
                    <w:trPr>
                      <w:trHeight w:val="293"/>
                    </w:trPr>
                    <w:tc>
                      <w:tcPr>
                        <w:tcW w:w="1701" w:type="dxa"/>
                        <w:shd w:val="clear" w:color="auto" w:fill="auto"/>
                        <w:noWrap/>
                      </w:tcPr>
                      <w:p w14:paraId="1F840835"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273BA8C1" w14:textId="77777777" w:rsidR="00C70867" w:rsidRPr="0027502F" w:rsidRDefault="00C70867" w:rsidP="00C70867">
                        <w:pPr>
                          <w:pStyle w:val="emcstable"/>
                          <w:spacing w:before="60"/>
                          <w:jc w:val="center"/>
                          <w:rPr>
                            <w:szCs w:val="22"/>
                          </w:rPr>
                        </w:pPr>
                        <w:r w:rsidRPr="0027502F">
                          <w:rPr>
                            <w:szCs w:val="22"/>
                          </w:rPr>
                          <w:t>22082028</w:t>
                        </w:r>
                      </w:p>
                    </w:tc>
                  </w:tr>
                  <w:tr w:rsidR="00C70867" w:rsidRPr="0027502F" w14:paraId="496C145F" w14:textId="77777777" w:rsidTr="00C70867">
                    <w:trPr>
                      <w:trHeight w:val="293"/>
                    </w:trPr>
                    <w:tc>
                      <w:tcPr>
                        <w:tcW w:w="1701" w:type="dxa"/>
                        <w:shd w:val="clear" w:color="auto" w:fill="auto"/>
                        <w:noWrap/>
                      </w:tcPr>
                      <w:p w14:paraId="5BDFCDCE"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33E73F17" w14:textId="77777777" w:rsidR="00C70867" w:rsidRPr="0027502F" w:rsidRDefault="00C70867" w:rsidP="00C70867">
                        <w:pPr>
                          <w:pStyle w:val="emcstable"/>
                          <w:spacing w:before="60"/>
                          <w:jc w:val="center"/>
                          <w:rPr>
                            <w:szCs w:val="22"/>
                          </w:rPr>
                        </w:pPr>
                        <w:r w:rsidRPr="0027502F">
                          <w:rPr>
                            <w:szCs w:val="22"/>
                          </w:rPr>
                          <w:t>22082069</w:t>
                        </w:r>
                      </w:p>
                    </w:tc>
                  </w:tr>
                  <w:tr w:rsidR="00C70867" w:rsidRPr="0027502F" w14:paraId="6BA70EFC" w14:textId="77777777" w:rsidTr="00C70867">
                    <w:trPr>
                      <w:trHeight w:val="293"/>
                    </w:trPr>
                    <w:tc>
                      <w:tcPr>
                        <w:tcW w:w="1701" w:type="dxa"/>
                        <w:shd w:val="clear" w:color="auto" w:fill="auto"/>
                        <w:noWrap/>
                      </w:tcPr>
                      <w:p w14:paraId="52565122"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54737046" w14:textId="77777777" w:rsidR="00C70867" w:rsidRPr="0027502F" w:rsidRDefault="00C70867" w:rsidP="00C70867">
                        <w:pPr>
                          <w:pStyle w:val="emcstable"/>
                          <w:spacing w:before="60"/>
                          <w:jc w:val="center"/>
                          <w:rPr>
                            <w:szCs w:val="22"/>
                          </w:rPr>
                        </w:pPr>
                        <w:r w:rsidRPr="0027502F">
                          <w:rPr>
                            <w:szCs w:val="22"/>
                          </w:rPr>
                          <w:t>22082066</w:t>
                        </w:r>
                      </w:p>
                    </w:tc>
                  </w:tr>
                  <w:tr w:rsidR="00C70867" w:rsidRPr="0027502F" w14:paraId="7BB46CB4" w14:textId="77777777" w:rsidTr="00C70867">
                    <w:trPr>
                      <w:trHeight w:val="293"/>
                    </w:trPr>
                    <w:tc>
                      <w:tcPr>
                        <w:tcW w:w="1701" w:type="dxa"/>
                        <w:shd w:val="clear" w:color="auto" w:fill="auto"/>
                        <w:noWrap/>
                      </w:tcPr>
                      <w:p w14:paraId="02F6C66C"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5026CDDD" w14:textId="77777777" w:rsidR="00C70867" w:rsidRPr="0027502F" w:rsidRDefault="00C70867" w:rsidP="00C70867">
                        <w:pPr>
                          <w:pStyle w:val="emcstable"/>
                          <w:spacing w:before="60"/>
                          <w:jc w:val="center"/>
                          <w:rPr>
                            <w:szCs w:val="22"/>
                          </w:rPr>
                        </w:pPr>
                        <w:r w:rsidRPr="0027502F">
                          <w:rPr>
                            <w:szCs w:val="22"/>
                          </w:rPr>
                          <w:t>22082069</w:t>
                        </w:r>
                      </w:p>
                    </w:tc>
                  </w:tr>
                  <w:tr w:rsidR="00C70867" w:rsidRPr="0027502F" w14:paraId="7254B16F" w14:textId="77777777" w:rsidTr="00C70867">
                    <w:trPr>
                      <w:trHeight w:val="293"/>
                    </w:trPr>
                    <w:tc>
                      <w:tcPr>
                        <w:tcW w:w="1701" w:type="dxa"/>
                        <w:shd w:val="clear" w:color="auto" w:fill="auto"/>
                        <w:noWrap/>
                      </w:tcPr>
                      <w:p w14:paraId="53BB28EE" w14:textId="77777777" w:rsidR="00C70867" w:rsidRPr="0027502F" w:rsidRDefault="00C70867" w:rsidP="00C70867">
                        <w:pPr>
                          <w:pStyle w:val="emcstable"/>
                          <w:spacing w:before="60"/>
                          <w:jc w:val="center"/>
                          <w:rPr>
                            <w:szCs w:val="22"/>
                          </w:rPr>
                        </w:pPr>
                        <w:r w:rsidRPr="0027502F">
                          <w:rPr>
                            <w:szCs w:val="22"/>
                          </w:rPr>
                          <w:t>S200</w:t>
                        </w:r>
                      </w:p>
                    </w:tc>
                    <w:tc>
                      <w:tcPr>
                        <w:tcW w:w="1985" w:type="dxa"/>
                        <w:shd w:val="clear" w:color="auto" w:fill="auto"/>
                        <w:noWrap/>
                      </w:tcPr>
                      <w:p w14:paraId="4E1E0FE5" w14:textId="77777777" w:rsidR="00C70867" w:rsidRPr="0027502F" w:rsidRDefault="00C70867" w:rsidP="00C70867">
                        <w:pPr>
                          <w:pStyle w:val="emcstable"/>
                          <w:spacing w:before="60"/>
                          <w:jc w:val="center"/>
                          <w:rPr>
                            <w:szCs w:val="22"/>
                          </w:rPr>
                        </w:pPr>
                        <w:r w:rsidRPr="0027502F">
                          <w:rPr>
                            <w:szCs w:val="22"/>
                          </w:rPr>
                          <w:t>22082088</w:t>
                        </w:r>
                      </w:p>
                    </w:tc>
                  </w:tr>
                  <w:tr w:rsidR="00C70867" w:rsidRPr="0027502F" w14:paraId="241A9625" w14:textId="77777777" w:rsidTr="00C70867">
                    <w:trPr>
                      <w:trHeight w:val="293"/>
                    </w:trPr>
                    <w:tc>
                      <w:tcPr>
                        <w:tcW w:w="1701" w:type="dxa"/>
                        <w:shd w:val="clear" w:color="auto" w:fill="auto"/>
                        <w:noWrap/>
                        <w:vAlign w:val="bottom"/>
                      </w:tcPr>
                      <w:p w14:paraId="3627E915"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3425AAEA" w14:textId="77777777" w:rsidR="00C70867" w:rsidRPr="0027502F" w:rsidRDefault="00C70867" w:rsidP="00C70867">
                        <w:pPr>
                          <w:pStyle w:val="emcstable"/>
                          <w:spacing w:before="60"/>
                          <w:jc w:val="center"/>
                          <w:rPr>
                            <w:szCs w:val="22"/>
                          </w:rPr>
                        </w:pPr>
                        <w:r w:rsidRPr="0027502F">
                          <w:rPr>
                            <w:szCs w:val="22"/>
                          </w:rPr>
                          <w:t>27102032</w:t>
                        </w:r>
                      </w:p>
                    </w:tc>
                  </w:tr>
                  <w:tr w:rsidR="00C70867" w:rsidRPr="0027502F" w14:paraId="1D443667" w14:textId="77777777" w:rsidTr="00C70867">
                    <w:trPr>
                      <w:trHeight w:val="293"/>
                    </w:trPr>
                    <w:tc>
                      <w:tcPr>
                        <w:tcW w:w="1701" w:type="dxa"/>
                        <w:shd w:val="clear" w:color="auto" w:fill="auto"/>
                        <w:noWrap/>
                        <w:vAlign w:val="bottom"/>
                      </w:tcPr>
                      <w:p w14:paraId="2AFED9B1"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vAlign w:val="bottom"/>
                      </w:tcPr>
                      <w:p w14:paraId="0DF22363" w14:textId="77777777" w:rsidR="00C70867" w:rsidRPr="0027502F" w:rsidRDefault="00C70867" w:rsidP="00C70867">
                        <w:pPr>
                          <w:pStyle w:val="emcstable"/>
                          <w:spacing w:before="60"/>
                          <w:jc w:val="center"/>
                          <w:rPr>
                            <w:color w:val="000000"/>
                            <w:szCs w:val="22"/>
                          </w:rPr>
                        </w:pPr>
                        <w:r w:rsidRPr="0027502F">
                          <w:rPr>
                            <w:szCs w:val="22"/>
                          </w:rPr>
                          <w:t>27102038</w:t>
                        </w:r>
                      </w:p>
                    </w:tc>
                  </w:tr>
                  <w:tr w:rsidR="00C70867" w:rsidRPr="0027502F" w14:paraId="6A0BCAA2" w14:textId="77777777" w:rsidTr="00C70867">
                    <w:trPr>
                      <w:trHeight w:val="293"/>
                    </w:trPr>
                    <w:tc>
                      <w:tcPr>
                        <w:tcW w:w="1701" w:type="dxa"/>
                        <w:shd w:val="clear" w:color="auto" w:fill="auto"/>
                        <w:noWrap/>
                        <w:vAlign w:val="bottom"/>
                      </w:tcPr>
                      <w:p w14:paraId="5CE7D20D"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tcPr>
                      <w:p w14:paraId="4472253F" w14:textId="77777777" w:rsidR="00C70867" w:rsidRPr="0027502F" w:rsidRDefault="00C70867" w:rsidP="00C70867">
                        <w:pPr>
                          <w:pStyle w:val="emcstable"/>
                          <w:spacing w:before="60"/>
                          <w:jc w:val="center"/>
                          <w:rPr>
                            <w:color w:val="000000"/>
                            <w:szCs w:val="22"/>
                          </w:rPr>
                        </w:pPr>
                        <w:r w:rsidRPr="0027502F">
                          <w:rPr>
                            <w:color w:val="000000"/>
                            <w:szCs w:val="22"/>
                          </w:rPr>
                          <w:t>27101966</w:t>
                        </w:r>
                      </w:p>
                    </w:tc>
                  </w:tr>
                  <w:tr w:rsidR="00C70867" w:rsidRPr="0027502F" w14:paraId="15B18E96" w14:textId="77777777" w:rsidTr="00C70867">
                    <w:trPr>
                      <w:trHeight w:val="293"/>
                    </w:trPr>
                    <w:tc>
                      <w:tcPr>
                        <w:tcW w:w="1701" w:type="dxa"/>
                        <w:shd w:val="clear" w:color="auto" w:fill="auto"/>
                        <w:noWrap/>
                        <w:vAlign w:val="bottom"/>
                      </w:tcPr>
                      <w:p w14:paraId="6169A681" w14:textId="77777777" w:rsidR="00C70867" w:rsidRPr="0027502F" w:rsidRDefault="00C70867" w:rsidP="00C70867">
                        <w:pPr>
                          <w:pStyle w:val="emcstable"/>
                          <w:spacing w:before="60"/>
                          <w:jc w:val="center"/>
                          <w:rPr>
                            <w:szCs w:val="22"/>
                          </w:rPr>
                        </w:pPr>
                        <w:r w:rsidRPr="0027502F">
                          <w:rPr>
                            <w:szCs w:val="22"/>
                          </w:rPr>
                          <w:t>E470</w:t>
                        </w:r>
                      </w:p>
                    </w:tc>
                    <w:tc>
                      <w:tcPr>
                        <w:tcW w:w="1985" w:type="dxa"/>
                        <w:shd w:val="clear" w:color="auto" w:fill="auto"/>
                        <w:noWrap/>
                      </w:tcPr>
                      <w:p w14:paraId="2D259428" w14:textId="77777777" w:rsidR="00C70867" w:rsidRPr="0027502F" w:rsidRDefault="00C70867" w:rsidP="00C70867">
                        <w:pPr>
                          <w:pStyle w:val="emcstable"/>
                          <w:spacing w:before="60"/>
                          <w:jc w:val="center"/>
                          <w:rPr>
                            <w:color w:val="000000"/>
                            <w:szCs w:val="22"/>
                          </w:rPr>
                        </w:pPr>
                        <w:r w:rsidRPr="0027502F">
                          <w:rPr>
                            <w:color w:val="000000"/>
                            <w:szCs w:val="22"/>
                          </w:rPr>
                          <w:t>27101967</w:t>
                        </w:r>
                      </w:p>
                    </w:tc>
                  </w:tr>
                  <w:tr w:rsidR="00C70867" w:rsidRPr="0027502F" w14:paraId="7C42DC25" w14:textId="77777777" w:rsidTr="00C70867">
                    <w:trPr>
                      <w:trHeight w:val="293"/>
                    </w:trPr>
                    <w:tc>
                      <w:tcPr>
                        <w:tcW w:w="1701" w:type="dxa"/>
                        <w:shd w:val="clear" w:color="auto" w:fill="auto"/>
                        <w:noWrap/>
                        <w:vAlign w:val="bottom"/>
                      </w:tcPr>
                      <w:p w14:paraId="57B7D1FA" w14:textId="77777777" w:rsidR="00C70867" w:rsidRPr="0027502F" w:rsidRDefault="00C70867" w:rsidP="00C70867">
                        <w:pPr>
                          <w:pStyle w:val="emcstable"/>
                          <w:spacing w:before="60"/>
                          <w:jc w:val="center"/>
                          <w:rPr>
                            <w:szCs w:val="22"/>
                          </w:rPr>
                        </w:pPr>
                        <w:r w:rsidRPr="0027502F">
                          <w:rPr>
                            <w:szCs w:val="22"/>
                          </w:rPr>
                          <w:t>E430</w:t>
                        </w:r>
                      </w:p>
                    </w:tc>
                    <w:tc>
                      <w:tcPr>
                        <w:tcW w:w="1985" w:type="dxa"/>
                        <w:shd w:val="clear" w:color="auto" w:fill="auto"/>
                        <w:noWrap/>
                        <w:vAlign w:val="bottom"/>
                      </w:tcPr>
                      <w:p w14:paraId="41FF5A95" w14:textId="77777777" w:rsidR="00C70867" w:rsidRPr="0027502F" w:rsidRDefault="00C70867" w:rsidP="00C70867">
                        <w:pPr>
                          <w:pStyle w:val="emcstable"/>
                          <w:spacing w:before="60"/>
                          <w:jc w:val="center"/>
                          <w:rPr>
                            <w:szCs w:val="22"/>
                          </w:rPr>
                        </w:pPr>
                        <w:r w:rsidRPr="0027502F">
                          <w:rPr>
                            <w:szCs w:val="22"/>
                          </w:rPr>
                          <w:t>27102016</w:t>
                        </w:r>
                      </w:p>
                    </w:tc>
                  </w:tr>
                  <w:tr w:rsidR="00C70867" w:rsidRPr="0027502F" w14:paraId="13AC40FA" w14:textId="77777777" w:rsidTr="00C70867">
                    <w:trPr>
                      <w:trHeight w:val="293"/>
                    </w:trPr>
                    <w:tc>
                      <w:tcPr>
                        <w:tcW w:w="1701" w:type="dxa"/>
                        <w:shd w:val="clear" w:color="auto" w:fill="auto"/>
                        <w:noWrap/>
                        <w:vAlign w:val="bottom"/>
                      </w:tcPr>
                      <w:p w14:paraId="2C04655D" w14:textId="77777777" w:rsidR="00C70867" w:rsidRPr="0027502F" w:rsidRDefault="00C70867" w:rsidP="00C70867">
                        <w:pPr>
                          <w:pStyle w:val="emcstable"/>
                          <w:spacing w:before="60"/>
                          <w:jc w:val="center"/>
                          <w:rPr>
                            <w:szCs w:val="22"/>
                          </w:rPr>
                        </w:pPr>
                        <w:r w:rsidRPr="0027502F">
                          <w:rPr>
                            <w:szCs w:val="22"/>
                          </w:rPr>
                          <w:t>E440</w:t>
                        </w:r>
                      </w:p>
                    </w:tc>
                    <w:tc>
                      <w:tcPr>
                        <w:tcW w:w="1985" w:type="dxa"/>
                        <w:shd w:val="clear" w:color="auto" w:fill="auto"/>
                        <w:noWrap/>
                        <w:vAlign w:val="bottom"/>
                      </w:tcPr>
                      <w:p w14:paraId="3FB1663E" w14:textId="77777777" w:rsidR="00C70867" w:rsidRPr="0027502F" w:rsidRDefault="00C70867" w:rsidP="00C70867">
                        <w:pPr>
                          <w:pStyle w:val="emcstable"/>
                          <w:spacing w:before="60"/>
                          <w:jc w:val="center"/>
                          <w:rPr>
                            <w:szCs w:val="22"/>
                          </w:rPr>
                        </w:pPr>
                        <w:r w:rsidRPr="0027502F">
                          <w:rPr>
                            <w:szCs w:val="22"/>
                          </w:rPr>
                          <w:t>27102016</w:t>
                        </w:r>
                      </w:p>
                    </w:tc>
                  </w:tr>
                  <w:tr w:rsidR="00C70867" w:rsidRPr="0027502F" w14:paraId="21AAF6F5" w14:textId="77777777" w:rsidTr="00C70867">
                    <w:trPr>
                      <w:trHeight w:val="293"/>
                    </w:trPr>
                    <w:tc>
                      <w:tcPr>
                        <w:tcW w:w="1701" w:type="dxa"/>
                        <w:shd w:val="clear" w:color="auto" w:fill="auto"/>
                        <w:noWrap/>
                      </w:tcPr>
                      <w:p w14:paraId="5245723D" w14:textId="77777777" w:rsidR="00C70867" w:rsidRPr="0027502F" w:rsidRDefault="00C70867" w:rsidP="00C70867">
                        <w:pPr>
                          <w:pStyle w:val="emcstable"/>
                          <w:jc w:val="center"/>
                          <w:rPr>
                            <w:szCs w:val="22"/>
                          </w:rPr>
                        </w:pPr>
                        <w:r w:rsidRPr="0027502F">
                          <w:rPr>
                            <w:szCs w:val="22"/>
                          </w:rPr>
                          <w:t>...</w:t>
                        </w:r>
                      </w:p>
                    </w:tc>
                    <w:tc>
                      <w:tcPr>
                        <w:tcW w:w="1985" w:type="dxa"/>
                        <w:shd w:val="clear" w:color="auto" w:fill="auto"/>
                        <w:noWrap/>
                      </w:tcPr>
                      <w:p w14:paraId="4D3C6992" w14:textId="77777777" w:rsidR="00C70867" w:rsidRPr="0027502F" w:rsidRDefault="00C70867" w:rsidP="00C70867">
                        <w:pPr>
                          <w:pStyle w:val="emcstable"/>
                          <w:jc w:val="center"/>
                          <w:rPr>
                            <w:szCs w:val="22"/>
                          </w:rPr>
                        </w:pPr>
                        <w:r w:rsidRPr="0027502F">
                          <w:rPr>
                            <w:szCs w:val="22"/>
                          </w:rPr>
                          <w:t>....</w:t>
                        </w:r>
                      </w:p>
                    </w:tc>
                  </w:tr>
                </w:tbl>
                <w:p w14:paraId="36D0E494" w14:textId="77777777" w:rsidR="00C70867" w:rsidRPr="0027502F" w:rsidRDefault="00C70867" w:rsidP="00C70867">
                  <w:pPr>
                    <w:ind w:left="360"/>
                    <w:rPr>
                      <w:szCs w:val="22"/>
                    </w:rPr>
                  </w:pPr>
                </w:p>
                <w:p w14:paraId="06DDD7DD" w14:textId="77777777" w:rsidR="00C70867" w:rsidRPr="0027502F" w:rsidRDefault="00C70867" w:rsidP="00B03D74">
                  <w:pPr>
                    <w:pStyle w:val="ListParagraph"/>
                    <w:numPr>
                      <w:ilvl w:val="0"/>
                      <w:numId w:val="44"/>
                    </w:numPr>
                    <w:contextualSpacing w:val="0"/>
                    <w:rPr>
                      <w:szCs w:val="22"/>
                    </w:rPr>
                  </w:pPr>
                  <w:r w:rsidRPr="0027502F">
                    <w:rPr>
                      <w:szCs w:val="22"/>
                      <w:lang w:val="en-US"/>
                    </w:rPr>
                    <w:t>Updates</w:t>
                  </w:r>
                  <w:r w:rsidRPr="0027502F">
                    <w:rPr>
                      <w:szCs w:val="22"/>
                    </w:rPr>
                    <w:t xml:space="preserve"> of the below </w:t>
                  </w:r>
                  <w:r w:rsidRPr="0027502F">
                    <w:rPr>
                      <w:szCs w:val="22"/>
                      <w:lang w:val="en-US"/>
                    </w:rPr>
                    <w:t>product descriptions</w:t>
                  </w:r>
                  <w:r w:rsidRPr="0027502F">
                    <w:rPr>
                      <w:szCs w:val="22"/>
                    </w:rPr>
                    <w:t xml:space="preserve"> </w:t>
                  </w:r>
                  <w:r w:rsidRPr="0027502F">
                    <w:rPr>
                      <w:szCs w:val="22"/>
                      <w:lang w:val="en-US"/>
                    </w:rPr>
                    <w:t>in</w:t>
                  </w:r>
                  <w:r w:rsidRPr="0027502F">
                    <w:rPr>
                      <w:szCs w:val="22"/>
                    </w:rPr>
                    <w:t xml:space="preserve"> the table of Section “</w:t>
                  </w:r>
                  <w:r w:rsidRPr="0027502F">
                    <w:rPr>
                      <w:i/>
                      <w:szCs w:val="22"/>
                    </w:rPr>
                    <w:t>2.</w:t>
                  </w:r>
                  <w:r w:rsidRPr="0027502F">
                    <w:rPr>
                      <w:i/>
                      <w:szCs w:val="22"/>
                      <w:lang w:val="en-US"/>
                    </w:rPr>
                    <w:t>2 Excise Product</w:t>
                  </w:r>
                  <w:r w:rsidRPr="0027502F">
                    <w:rPr>
                      <w:szCs w:val="22"/>
                    </w:rPr>
                    <w:t>”:</w:t>
                  </w:r>
                </w:p>
                <w:tbl>
                  <w:tblPr>
                    <w:tblW w:w="5822" w:type="dxa"/>
                    <w:tblCellSpacing w:w="0" w:type="dxa"/>
                    <w:tblInd w:w="4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134"/>
                    <w:gridCol w:w="709"/>
                    <w:gridCol w:w="709"/>
                    <w:gridCol w:w="1995"/>
                    <w:gridCol w:w="425"/>
                    <w:gridCol w:w="425"/>
                    <w:gridCol w:w="425"/>
                  </w:tblGrid>
                  <w:tr w:rsidR="00C70867" w:rsidRPr="0027502F" w14:paraId="3E2D811B" w14:textId="77777777" w:rsidTr="00C70867">
                    <w:trPr>
                      <w:tblHeader/>
                      <w:tblCellSpacing w:w="0" w:type="dxa"/>
                    </w:trPr>
                    <w:tc>
                      <w:tcPr>
                        <w:tcW w:w="1134" w:type="dxa"/>
                        <w:shd w:val="clear" w:color="auto" w:fill="C0C0C0"/>
                        <w:vAlign w:val="center"/>
                      </w:tcPr>
                      <w:p w14:paraId="07AEE173" w14:textId="77777777" w:rsidR="00C70867" w:rsidRPr="0027502F" w:rsidRDefault="00C70867" w:rsidP="00C70867">
                        <w:pPr>
                          <w:pStyle w:val="emcstable"/>
                          <w:keepNext/>
                          <w:spacing w:after="120"/>
                          <w:jc w:val="center"/>
                          <w:rPr>
                            <w:b/>
                            <w:szCs w:val="22"/>
                          </w:rPr>
                        </w:pPr>
                        <w:r w:rsidRPr="0027502F">
                          <w:rPr>
                            <w:b/>
                            <w:szCs w:val="22"/>
                          </w:rPr>
                          <w:lastRenderedPageBreak/>
                          <w:t>EPC</w:t>
                        </w:r>
                      </w:p>
                    </w:tc>
                    <w:tc>
                      <w:tcPr>
                        <w:tcW w:w="709" w:type="dxa"/>
                        <w:shd w:val="clear" w:color="auto" w:fill="C0C0C0"/>
                        <w:vAlign w:val="center"/>
                      </w:tcPr>
                      <w:p w14:paraId="5B0BBA0A" w14:textId="77777777" w:rsidR="00C70867" w:rsidRPr="0027502F" w:rsidRDefault="00C70867" w:rsidP="00C70867">
                        <w:pPr>
                          <w:pStyle w:val="emcstable"/>
                          <w:keepNext/>
                          <w:spacing w:after="120"/>
                          <w:jc w:val="center"/>
                          <w:rPr>
                            <w:b/>
                            <w:szCs w:val="22"/>
                          </w:rPr>
                        </w:pPr>
                        <w:r w:rsidRPr="0027502F">
                          <w:rPr>
                            <w:b/>
                            <w:szCs w:val="22"/>
                          </w:rPr>
                          <w:t>CAT</w:t>
                        </w:r>
                      </w:p>
                    </w:tc>
                    <w:tc>
                      <w:tcPr>
                        <w:tcW w:w="709" w:type="dxa"/>
                        <w:shd w:val="clear" w:color="auto" w:fill="C0C0C0"/>
                        <w:vAlign w:val="center"/>
                      </w:tcPr>
                      <w:p w14:paraId="6BECF37D" w14:textId="77777777" w:rsidR="00C70867" w:rsidRPr="0027502F" w:rsidRDefault="00C70867" w:rsidP="00C70867">
                        <w:pPr>
                          <w:pStyle w:val="emcstable"/>
                          <w:keepNext/>
                          <w:spacing w:after="120"/>
                          <w:jc w:val="center"/>
                          <w:rPr>
                            <w:b/>
                            <w:szCs w:val="22"/>
                          </w:rPr>
                        </w:pPr>
                        <w:r w:rsidRPr="0027502F">
                          <w:rPr>
                            <w:b/>
                            <w:szCs w:val="22"/>
                          </w:rPr>
                          <w:t>UNIT</w:t>
                        </w:r>
                      </w:p>
                    </w:tc>
                    <w:tc>
                      <w:tcPr>
                        <w:tcW w:w="1995" w:type="dxa"/>
                        <w:shd w:val="clear" w:color="auto" w:fill="C0C0C0"/>
                        <w:vAlign w:val="center"/>
                      </w:tcPr>
                      <w:p w14:paraId="7C45E4CA" w14:textId="77777777" w:rsidR="00C70867" w:rsidRPr="0027502F" w:rsidRDefault="00C70867" w:rsidP="00C70867">
                        <w:pPr>
                          <w:pStyle w:val="emcstable"/>
                          <w:keepNext/>
                          <w:spacing w:after="120"/>
                          <w:jc w:val="center"/>
                          <w:rPr>
                            <w:b/>
                            <w:szCs w:val="22"/>
                          </w:rPr>
                        </w:pPr>
                        <w:r w:rsidRPr="0027502F">
                          <w:rPr>
                            <w:b/>
                            <w:szCs w:val="22"/>
                          </w:rPr>
                          <w:t>Description</w:t>
                        </w:r>
                      </w:p>
                    </w:tc>
                    <w:tc>
                      <w:tcPr>
                        <w:tcW w:w="425" w:type="dxa"/>
                        <w:shd w:val="clear" w:color="auto" w:fill="C0C0C0"/>
                        <w:vAlign w:val="center"/>
                      </w:tcPr>
                      <w:p w14:paraId="20670642" w14:textId="77777777" w:rsidR="00C70867" w:rsidRPr="0027502F" w:rsidRDefault="00C70867" w:rsidP="00C70867">
                        <w:pPr>
                          <w:pStyle w:val="emcstable"/>
                          <w:keepNext/>
                          <w:spacing w:after="120"/>
                          <w:jc w:val="center"/>
                          <w:rPr>
                            <w:b/>
                            <w:szCs w:val="22"/>
                          </w:rPr>
                        </w:pPr>
                        <w:r w:rsidRPr="0027502F">
                          <w:rPr>
                            <w:b/>
                            <w:szCs w:val="22"/>
                          </w:rPr>
                          <w:t>A</w:t>
                        </w:r>
                      </w:p>
                    </w:tc>
                    <w:tc>
                      <w:tcPr>
                        <w:tcW w:w="425" w:type="dxa"/>
                        <w:shd w:val="clear" w:color="auto" w:fill="C0C0C0"/>
                        <w:vAlign w:val="center"/>
                      </w:tcPr>
                      <w:p w14:paraId="2B67C29B" w14:textId="77777777" w:rsidR="00C70867" w:rsidRPr="0027502F" w:rsidRDefault="00C70867" w:rsidP="00C70867">
                        <w:pPr>
                          <w:pStyle w:val="emcstable"/>
                          <w:keepNext/>
                          <w:spacing w:after="120"/>
                          <w:jc w:val="center"/>
                          <w:rPr>
                            <w:b/>
                            <w:szCs w:val="22"/>
                          </w:rPr>
                        </w:pPr>
                        <w:r w:rsidRPr="0027502F">
                          <w:rPr>
                            <w:b/>
                            <w:szCs w:val="22"/>
                          </w:rPr>
                          <w:t>P</w:t>
                        </w:r>
                      </w:p>
                    </w:tc>
                    <w:tc>
                      <w:tcPr>
                        <w:tcW w:w="425" w:type="dxa"/>
                        <w:shd w:val="clear" w:color="auto" w:fill="C0C0C0"/>
                        <w:vAlign w:val="center"/>
                      </w:tcPr>
                      <w:p w14:paraId="46A189BA" w14:textId="77777777" w:rsidR="00C70867" w:rsidRPr="0027502F" w:rsidRDefault="00C70867" w:rsidP="00C70867">
                        <w:pPr>
                          <w:pStyle w:val="emcstable"/>
                          <w:keepNext/>
                          <w:spacing w:after="120"/>
                          <w:jc w:val="center"/>
                          <w:rPr>
                            <w:b/>
                            <w:szCs w:val="22"/>
                          </w:rPr>
                        </w:pPr>
                        <w:r w:rsidRPr="0027502F">
                          <w:rPr>
                            <w:b/>
                            <w:szCs w:val="22"/>
                          </w:rPr>
                          <w:t>D</w:t>
                        </w:r>
                      </w:p>
                    </w:tc>
                  </w:tr>
                  <w:tr w:rsidR="00C70867" w:rsidRPr="0027502F" w14:paraId="388DD9FB" w14:textId="77777777" w:rsidTr="00C70867">
                    <w:trPr>
                      <w:tblCellSpacing w:w="0" w:type="dxa"/>
                    </w:trPr>
                    <w:tc>
                      <w:tcPr>
                        <w:tcW w:w="1134" w:type="dxa"/>
                        <w:shd w:val="clear" w:color="auto" w:fill="FFFFFF"/>
                      </w:tcPr>
                      <w:p w14:paraId="72BECF28" w14:textId="77777777" w:rsidR="00C70867" w:rsidRPr="0027502F" w:rsidRDefault="00C70867" w:rsidP="00C70867">
                        <w:pPr>
                          <w:pStyle w:val="emcstable"/>
                          <w:jc w:val="center"/>
                          <w:rPr>
                            <w:szCs w:val="22"/>
                          </w:rPr>
                        </w:pPr>
                        <w:r w:rsidRPr="0027502F">
                          <w:rPr>
                            <w:szCs w:val="22"/>
                          </w:rPr>
                          <w:t>…</w:t>
                        </w:r>
                      </w:p>
                    </w:tc>
                    <w:tc>
                      <w:tcPr>
                        <w:tcW w:w="709" w:type="dxa"/>
                        <w:shd w:val="clear" w:color="auto" w:fill="FFFFFF"/>
                      </w:tcPr>
                      <w:p w14:paraId="1D1E3662" w14:textId="77777777" w:rsidR="00C70867" w:rsidRPr="0027502F" w:rsidRDefault="00C70867" w:rsidP="00C70867">
                        <w:pPr>
                          <w:pStyle w:val="emcstable"/>
                          <w:jc w:val="center"/>
                          <w:rPr>
                            <w:szCs w:val="22"/>
                          </w:rPr>
                        </w:pPr>
                        <w:r w:rsidRPr="0027502F">
                          <w:rPr>
                            <w:szCs w:val="22"/>
                          </w:rPr>
                          <w:t>…</w:t>
                        </w:r>
                      </w:p>
                    </w:tc>
                    <w:tc>
                      <w:tcPr>
                        <w:tcW w:w="709" w:type="dxa"/>
                        <w:shd w:val="clear" w:color="auto" w:fill="FFFFFF"/>
                      </w:tcPr>
                      <w:p w14:paraId="2B190307" w14:textId="77777777" w:rsidR="00C70867" w:rsidRPr="0027502F" w:rsidRDefault="00C70867" w:rsidP="00C70867">
                        <w:pPr>
                          <w:pStyle w:val="emcstable"/>
                          <w:jc w:val="center"/>
                          <w:rPr>
                            <w:szCs w:val="22"/>
                          </w:rPr>
                        </w:pPr>
                        <w:r w:rsidRPr="0027502F">
                          <w:rPr>
                            <w:szCs w:val="22"/>
                          </w:rPr>
                          <w:t>…</w:t>
                        </w:r>
                      </w:p>
                    </w:tc>
                    <w:tc>
                      <w:tcPr>
                        <w:tcW w:w="1995" w:type="dxa"/>
                        <w:shd w:val="clear" w:color="auto" w:fill="FFFFFF"/>
                      </w:tcPr>
                      <w:p w14:paraId="7995EA92"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0754EABD"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5FBE0656"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1805FB7E" w14:textId="77777777" w:rsidR="00C70867" w:rsidRPr="0027502F" w:rsidRDefault="00C70867" w:rsidP="00C70867">
                        <w:pPr>
                          <w:pStyle w:val="emcstable"/>
                          <w:jc w:val="center"/>
                          <w:rPr>
                            <w:szCs w:val="22"/>
                          </w:rPr>
                        </w:pPr>
                        <w:r w:rsidRPr="0027502F">
                          <w:rPr>
                            <w:szCs w:val="22"/>
                          </w:rPr>
                          <w:t>…</w:t>
                        </w:r>
                      </w:p>
                    </w:tc>
                  </w:tr>
                  <w:tr w:rsidR="00C70867" w:rsidRPr="0027502F" w14:paraId="3FB1F7D3" w14:textId="77777777" w:rsidTr="00C70867">
                    <w:trPr>
                      <w:tblCellSpacing w:w="0" w:type="dxa"/>
                    </w:trPr>
                    <w:tc>
                      <w:tcPr>
                        <w:tcW w:w="1134" w:type="dxa"/>
                        <w:shd w:val="clear" w:color="auto" w:fill="FFFFFF"/>
                      </w:tcPr>
                      <w:p w14:paraId="34F0376B" w14:textId="77777777" w:rsidR="00C70867" w:rsidRPr="0027502F" w:rsidRDefault="00C70867" w:rsidP="00C70867">
                        <w:pPr>
                          <w:pStyle w:val="emcstable"/>
                          <w:jc w:val="center"/>
                          <w:rPr>
                            <w:szCs w:val="22"/>
                          </w:rPr>
                        </w:pPr>
                        <w:r w:rsidRPr="0027502F">
                          <w:rPr>
                            <w:szCs w:val="22"/>
                          </w:rPr>
                          <w:t>E470</w:t>
                        </w:r>
                      </w:p>
                    </w:tc>
                    <w:tc>
                      <w:tcPr>
                        <w:tcW w:w="709" w:type="dxa"/>
                        <w:shd w:val="clear" w:color="auto" w:fill="FFFFFF"/>
                      </w:tcPr>
                      <w:p w14:paraId="7E8AD76A" w14:textId="77777777" w:rsidR="00C70867" w:rsidRPr="0027502F" w:rsidRDefault="00C70867" w:rsidP="00C70867">
                        <w:pPr>
                          <w:pStyle w:val="emcstable"/>
                          <w:jc w:val="center"/>
                          <w:rPr>
                            <w:szCs w:val="22"/>
                          </w:rPr>
                        </w:pPr>
                        <w:r w:rsidRPr="0027502F">
                          <w:rPr>
                            <w:szCs w:val="22"/>
                          </w:rPr>
                          <w:t>E</w:t>
                        </w:r>
                      </w:p>
                    </w:tc>
                    <w:tc>
                      <w:tcPr>
                        <w:tcW w:w="709" w:type="dxa"/>
                        <w:shd w:val="clear" w:color="auto" w:fill="FFFFFF"/>
                      </w:tcPr>
                      <w:p w14:paraId="2F76EBA7" w14:textId="77777777" w:rsidR="00C70867" w:rsidRPr="0027502F" w:rsidRDefault="00C70867" w:rsidP="00C70867">
                        <w:pPr>
                          <w:pStyle w:val="emcstable"/>
                          <w:jc w:val="center"/>
                          <w:rPr>
                            <w:szCs w:val="22"/>
                          </w:rPr>
                        </w:pPr>
                        <w:r w:rsidRPr="0027502F">
                          <w:rPr>
                            <w:szCs w:val="22"/>
                          </w:rPr>
                          <w:t>1</w:t>
                        </w:r>
                      </w:p>
                    </w:tc>
                    <w:tc>
                      <w:tcPr>
                        <w:tcW w:w="1995" w:type="dxa"/>
                        <w:shd w:val="clear" w:color="auto" w:fill="FFFFFF"/>
                      </w:tcPr>
                      <w:p w14:paraId="003B401C" w14:textId="77777777" w:rsidR="00C70867" w:rsidRPr="0027502F" w:rsidRDefault="00C70867" w:rsidP="00C70867">
                        <w:pPr>
                          <w:pStyle w:val="emcstable"/>
                          <w:jc w:val="center"/>
                          <w:rPr>
                            <w:szCs w:val="22"/>
                          </w:rPr>
                        </w:pPr>
                        <w:r w:rsidRPr="0027502F">
                          <w:rPr>
                            <w:szCs w:val="22"/>
                          </w:rPr>
                          <w:t xml:space="preserve">Heavy fuel oil falling within CN codes 2710 19 62, 2710 19 66, 2710 19 67, 2710 20 32 and 2710 20 38 </w:t>
                        </w:r>
                        <w:r w:rsidRPr="0027502F">
                          <w:rPr>
                            <w:strike/>
                            <w:szCs w:val="22"/>
                          </w:rPr>
                          <w:t>2710 19 64, 2710 19 68,</w:t>
                        </w:r>
                        <w:r w:rsidRPr="0027502F">
                          <w:rPr>
                            <w:szCs w:val="22"/>
                          </w:rPr>
                          <w:t xml:space="preserve"> </w:t>
                        </w:r>
                        <w:r w:rsidRPr="0027502F">
                          <w:rPr>
                            <w:strike/>
                            <w:szCs w:val="22"/>
                          </w:rPr>
                          <w:t>2710</w:t>
                        </w:r>
                        <w:r w:rsidRPr="0027502F">
                          <w:rPr>
                            <w:strike/>
                            <w:szCs w:val="22"/>
                            <w:lang w:val="bg-BG"/>
                          </w:rPr>
                          <w:t> </w:t>
                        </w:r>
                        <w:r w:rsidRPr="0027502F">
                          <w:rPr>
                            <w:strike/>
                            <w:szCs w:val="22"/>
                          </w:rPr>
                          <w:t>20 31, 2710</w:t>
                        </w:r>
                        <w:r w:rsidRPr="0027502F">
                          <w:rPr>
                            <w:strike/>
                            <w:szCs w:val="22"/>
                            <w:lang w:val="bg-BG"/>
                          </w:rPr>
                          <w:t> </w:t>
                        </w:r>
                        <w:r w:rsidRPr="0027502F">
                          <w:rPr>
                            <w:strike/>
                            <w:szCs w:val="22"/>
                          </w:rPr>
                          <w:t>20 35 and 2710</w:t>
                        </w:r>
                        <w:r w:rsidRPr="0027502F">
                          <w:rPr>
                            <w:strike/>
                            <w:szCs w:val="22"/>
                            <w:lang w:val="bg-BG"/>
                          </w:rPr>
                          <w:t> </w:t>
                        </w:r>
                        <w:r w:rsidRPr="0027502F">
                          <w:rPr>
                            <w:strike/>
                            <w:szCs w:val="22"/>
                          </w:rPr>
                          <w:t>20 39</w:t>
                        </w:r>
                        <w:r w:rsidRPr="0027502F">
                          <w:rPr>
                            <w:szCs w:val="22"/>
                          </w:rPr>
                          <w:t xml:space="preserve"> (Article 20(1)(c) of Directive 2003/96/EC)</w:t>
                        </w:r>
                      </w:p>
                    </w:tc>
                    <w:tc>
                      <w:tcPr>
                        <w:tcW w:w="425" w:type="dxa"/>
                        <w:shd w:val="clear" w:color="auto" w:fill="FFFFFF"/>
                      </w:tcPr>
                      <w:p w14:paraId="7C172EDC"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206DB313"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2B7B9939" w14:textId="77777777" w:rsidR="00C70867" w:rsidRPr="0027502F" w:rsidRDefault="00C70867" w:rsidP="00C70867">
                        <w:pPr>
                          <w:pStyle w:val="emcstable"/>
                          <w:jc w:val="center"/>
                          <w:rPr>
                            <w:szCs w:val="22"/>
                          </w:rPr>
                        </w:pPr>
                        <w:r w:rsidRPr="0027502F">
                          <w:rPr>
                            <w:szCs w:val="22"/>
                          </w:rPr>
                          <w:t>N</w:t>
                        </w:r>
                      </w:p>
                    </w:tc>
                  </w:tr>
                  <w:tr w:rsidR="00C70867" w:rsidRPr="0027502F" w14:paraId="2CDA301F" w14:textId="77777777" w:rsidTr="00C70867">
                    <w:trPr>
                      <w:tblCellSpacing w:w="0" w:type="dxa"/>
                    </w:trPr>
                    <w:tc>
                      <w:tcPr>
                        <w:tcW w:w="1134" w:type="dxa"/>
                        <w:shd w:val="clear" w:color="auto" w:fill="FFFFFF"/>
                      </w:tcPr>
                      <w:p w14:paraId="297D2482" w14:textId="77777777" w:rsidR="00C70867" w:rsidRPr="0027502F" w:rsidRDefault="00C70867" w:rsidP="00C70867">
                        <w:pPr>
                          <w:pStyle w:val="emcstable"/>
                          <w:jc w:val="center"/>
                          <w:rPr>
                            <w:szCs w:val="22"/>
                          </w:rPr>
                        </w:pPr>
                        <w:r w:rsidRPr="0027502F">
                          <w:rPr>
                            <w:szCs w:val="22"/>
                          </w:rPr>
                          <w:t>E430</w:t>
                        </w:r>
                      </w:p>
                    </w:tc>
                    <w:tc>
                      <w:tcPr>
                        <w:tcW w:w="709" w:type="dxa"/>
                        <w:shd w:val="clear" w:color="auto" w:fill="FFFFFF"/>
                      </w:tcPr>
                      <w:p w14:paraId="40EE5450" w14:textId="77777777" w:rsidR="00C70867" w:rsidRPr="0027502F" w:rsidRDefault="00C70867" w:rsidP="00C70867">
                        <w:pPr>
                          <w:pStyle w:val="emcstable"/>
                          <w:jc w:val="center"/>
                          <w:rPr>
                            <w:szCs w:val="22"/>
                          </w:rPr>
                        </w:pPr>
                        <w:r w:rsidRPr="0027502F">
                          <w:rPr>
                            <w:szCs w:val="22"/>
                          </w:rPr>
                          <w:t>E</w:t>
                        </w:r>
                      </w:p>
                    </w:tc>
                    <w:tc>
                      <w:tcPr>
                        <w:tcW w:w="709" w:type="dxa"/>
                        <w:shd w:val="clear" w:color="auto" w:fill="FFFFFF"/>
                      </w:tcPr>
                      <w:p w14:paraId="122546AD" w14:textId="77777777" w:rsidR="00C70867" w:rsidRPr="0027502F" w:rsidRDefault="00C70867" w:rsidP="00C70867">
                        <w:pPr>
                          <w:pStyle w:val="emcstable"/>
                          <w:jc w:val="center"/>
                          <w:rPr>
                            <w:szCs w:val="22"/>
                          </w:rPr>
                        </w:pPr>
                        <w:r w:rsidRPr="0027502F">
                          <w:rPr>
                            <w:szCs w:val="22"/>
                          </w:rPr>
                          <w:t>2</w:t>
                        </w:r>
                      </w:p>
                    </w:tc>
                    <w:tc>
                      <w:tcPr>
                        <w:tcW w:w="1995" w:type="dxa"/>
                        <w:shd w:val="clear" w:color="auto" w:fill="FFFFFF"/>
                      </w:tcPr>
                      <w:p w14:paraId="3B150482" w14:textId="77777777" w:rsidR="00C70867" w:rsidRPr="0027502F" w:rsidRDefault="00C70867" w:rsidP="00C70867">
                        <w:pPr>
                          <w:pStyle w:val="emcstable"/>
                          <w:jc w:val="center"/>
                          <w:rPr>
                            <w:szCs w:val="22"/>
                          </w:rPr>
                        </w:pPr>
                        <w:r w:rsidRPr="0027502F">
                          <w:rPr>
                            <w:szCs w:val="22"/>
                          </w:rPr>
                          <w:t>Gasoil, unmarked falling within CN codes 2710 19 43, 2710 19 46, 2710 19 47, 2710 19 48, 2710 20 11, 2710 20 16</w:t>
                        </w:r>
                        <w:r w:rsidRPr="0027502F">
                          <w:rPr>
                            <w:strike/>
                            <w:szCs w:val="22"/>
                          </w:rPr>
                          <w:t>2710 20 15, 2710 20 17</w:t>
                        </w:r>
                        <w:r w:rsidRPr="0027502F">
                          <w:rPr>
                            <w:szCs w:val="22"/>
                          </w:rPr>
                          <w:t xml:space="preserve"> and 2710 20 19 (Article 20(1)(c) of Directive 2003/96/EC)</w:t>
                        </w:r>
                      </w:p>
                    </w:tc>
                    <w:tc>
                      <w:tcPr>
                        <w:tcW w:w="425" w:type="dxa"/>
                        <w:shd w:val="clear" w:color="auto" w:fill="FFFFFF"/>
                      </w:tcPr>
                      <w:p w14:paraId="305AC8C4"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25D4E35E"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732350A8" w14:textId="77777777" w:rsidR="00C70867" w:rsidRPr="0027502F" w:rsidRDefault="00C70867" w:rsidP="00C70867">
                        <w:pPr>
                          <w:pStyle w:val="emcstable"/>
                          <w:jc w:val="center"/>
                          <w:rPr>
                            <w:szCs w:val="22"/>
                          </w:rPr>
                        </w:pPr>
                        <w:r w:rsidRPr="0027502F">
                          <w:rPr>
                            <w:szCs w:val="22"/>
                          </w:rPr>
                          <w:t>Y</w:t>
                        </w:r>
                      </w:p>
                    </w:tc>
                  </w:tr>
                  <w:tr w:rsidR="00C70867" w:rsidRPr="0027502F" w14:paraId="2D50D08A" w14:textId="77777777" w:rsidTr="00C70867">
                    <w:trPr>
                      <w:tblCellSpacing w:w="0" w:type="dxa"/>
                    </w:trPr>
                    <w:tc>
                      <w:tcPr>
                        <w:tcW w:w="1134" w:type="dxa"/>
                        <w:shd w:val="clear" w:color="auto" w:fill="FFFFFF"/>
                      </w:tcPr>
                      <w:p w14:paraId="4974EF1A" w14:textId="77777777" w:rsidR="00C70867" w:rsidRPr="0027502F" w:rsidRDefault="00C70867" w:rsidP="00C70867">
                        <w:pPr>
                          <w:pStyle w:val="emcstable"/>
                          <w:jc w:val="center"/>
                          <w:rPr>
                            <w:szCs w:val="22"/>
                          </w:rPr>
                        </w:pPr>
                        <w:r w:rsidRPr="0027502F">
                          <w:rPr>
                            <w:szCs w:val="22"/>
                          </w:rPr>
                          <w:t>E440</w:t>
                        </w:r>
                      </w:p>
                    </w:tc>
                    <w:tc>
                      <w:tcPr>
                        <w:tcW w:w="709" w:type="dxa"/>
                        <w:shd w:val="clear" w:color="auto" w:fill="FFFFFF"/>
                      </w:tcPr>
                      <w:p w14:paraId="26058A1E" w14:textId="77777777" w:rsidR="00C70867" w:rsidRPr="0027502F" w:rsidRDefault="00C70867" w:rsidP="00C70867">
                        <w:pPr>
                          <w:pStyle w:val="emcstable"/>
                          <w:jc w:val="center"/>
                          <w:rPr>
                            <w:szCs w:val="22"/>
                          </w:rPr>
                        </w:pPr>
                        <w:r w:rsidRPr="0027502F">
                          <w:rPr>
                            <w:szCs w:val="22"/>
                          </w:rPr>
                          <w:t>E</w:t>
                        </w:r>
                      </w:p>
                    </w:tc>
                    <w:tc>
                      <w:tcPr>
                        <w:tcW w:w="709" w:type="dxa"/>
                        <w:shd w:val="clear" w:color="auto" w:fill="FFFFFF"/>
                      </w:tcPr>
                      <w:p w14:paraId="3D907A4A" w14:textId="77777777" w:rsidR="00C70867" w:rsidRPr="0027502F" w:rsidRDefault="00C70867" w:rsidP="00C70867">
                        <w:pPr>
                          <w:pStyle w:val="emcstable"/>
                          <w:jc w:val="center"/>
                          <w:rPr>
                            <w:szCs w:val="22"/>
                          </w:rPr>
                        </w:pPr>
                        <w:r w:rsidRPr="0027502F">
                          <w:rPr>
                            <w:szCs w:val="22"/>
                          </w:rPr>
                          <w:t>2</w:t>
                        </w:r>
                      </w:p>
                    </w:tc>
                    <w:tc>
                      <w:tcPr>
                        <w:tcW w:w="1995" w:type="dxa"/>
                        <w:shd w:val="clear" w:color="auto" w:fill="FFFFFF"/>
                      </w:tcPr>
                      <w:p w14:paraId="6AB0371B" w14:textId="77777777" w:rsidR="00C70867" w:rsidRPr="0027502F" w:rsidRDefault="00C70867" w:rsidP="00C70867">
                        <w:pPr>
                          <w:pStyle w:val="emcstable"/>
                          <w:jc w:val="center"/>
                          <w:rPr>
                            <w:szCs w:val="22"/>
                          </w:rPr>
                        </w:pPr>
                        <w:r w:rsidRPr="0027502F">
                          <w:rPr>
                            <w:szCs w:val="22"/>
                          </w:rPr>
                          <w:t xml:space="preserve">Gasoil, marked falling within CN codes 2710 19 43, 2710 19 46, 2710 19 47, 2710 19 48, 2710 20 11, 2710 20 16 </w:t>
                        </w:r>
                        <w:r w:rsidRPr="0027502F">
                          <w:rPr>
                            <w:strike/>
                            <w:szCs w:val="22"/>
                          </w:rPr>
                          <w:t>2710 20 15, 2710 20 17</w:t>
                        </w:r>
                        <w:r w:rsidRPr="0027502F">
                          <w:rPr>
                            <w:szCs w:val="22"/>
                          </w:rPr>
                          <w:t xml:space="preserve"> and 2710 20 19 (Article 20(1)(c) of Directive 2003/96/EC)</w:t>
                        </w:r>
                      </w:p>
                    </w:tc>
                    <w:tc>
                      <w:tcPr>
                        <w:tcW w:w="425" w:type="dxa"/>
                        <w:shd w:val="clear" w:color="auto" w:fill="FFFFFF"/>
                      </w:tcPr>
                      <w:p w14:paraId="053EF8EE"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5BE06813" w14:textId="77777777" w:rsidR="00C70867" w:rsidRPr="0027502F" w:rsidRDefault="00C70867" w:rsidP="00C70867">
                        <w:pPr>
                          <w:pStyle w:val="emcstable"/>
                          <w:jc w:val="center"/>
                          <w:rPr>
                            <w:szCs w:val="22"/>
                          </w:rPr>
                        </w:pPr>
                        <w:r w:rsidRPr="0027502F">
                          <w:rPr>
                            <w:szCs w:val="22"/>
                          </w:rPr>
                          <w:t>N</w:t>
                        </w:r>
                      </w:p>
                    </w:tc>
                    <w:tc>
                      <w:tcPr>
                        <w:tcW w:w="425" w:type="dxa"/>
                        <w:shd w:val="clear" w:color="auto" w:fill="FFFFFF"/>
                      </w:tcPr>
                      <w:p w14:paraId="4B0581C9" w14:textId="77777777" w:rsidR="00C70867" w:rsidRPr="0027502F" w:rsidRDefault="00C70867" w:rsidP="00C70867">
                        <w:pPr>
                          <w:pStyle w:val="emcstable"/>
                          <w:jc w:val="center"/>
                          <w:rPr>
                            <w:szCs w:val="22"/>
                          </w:rPr>
                        </w:pPr>
                        <w:r w:rsidRPr="0027502F">
                          <w:rPr>
                            <w:szCs w:val="22"/>
                          </w:rPr>
                          <w:t>Y</w:t>
                        </w:r>
                      </w:p>
                    </w:tc>
                  </w:tr>
                  <w:tr w:rsidR="00C70867" w:rsidRPr="0027502F" w14:paraId="5E0B2823" w14:textId="77777777" w:rsidTr="00C70867">
                    <w:trPr>
                      <w:tblCellSpacing w:w="0" w:type="dxa"/>
                    </w:trPr>
                    <w:tc>
                      <w:tcPr>
                        <w:tcW w:w="1134" w:type="dxa"/>
                        <w:shd w:val="clear" w:color="auto" w:fill="FFFFFF"/>
                      </w:tcPr>
                      <w:p w14:paraId="105D13C7" w14:textId="77777777" w:rsidR="00C70867" w:rsidRPr="0027502F" w:rsidRDefault="00C70867" w:rsidP="00C70867">
                        <w:pPr>
                          <w:pStyle w:val="emcstable"/>
                          <w:jc w:val="center"/>
                          <w:rPr>
                            <w:szCs w:val="22"/>
                          </w:rPr>
                        </w:pPr>
                        <w:r w:rsidRPr="0027502F">
                          <w:rPr>
                            <w:szCs w:val="22"/>
                          </w:rPr>
                          <w:t>…</w:t>
                        </w:r>
                      </w:p>
                    </w:tc>
                    <w:tc>
                      <w:tcPr>
                        <w:tcW w:w="709" w:type="dxa"/>
                        <w:shd w:val="clear" w:color="auto" w:fill="FFFFFF"/>
                      </w:tcPr>
                      <w:p w14:paraId="5DCC845F" w14:textId="77777777" w:rsidR="00C70867" w:rsidRPr="0027502F" w:rsidRDefault="00C70867" w:rsidP="00C70867">
                        <w:pPr>
                          <w:pStyle w:val="emcstable"/>
                          <w:jc w:val="center"/>
                          <w:rPr>
                            <w:szCs w:val="22"/>
                          </w:rPr>
                        </w:pPr>
                        <w:r w:rsidRPr="0027502F">
                          <w:rPr>
                            <w:szCs w:val="22"/>
                          </w:rPr>
                          <w:t>….</w:t>
                        </w:r>
                      </w:p>
                    </w:tc>
                    <w:tc>
                      <w:tcPr>
                        <w:tcW w:w="709" w:type="dxa"/>
                        <w:shd w:val="clear" w:color="auto" w:fill="FFFFFF"/>
                      </w:tcPr>
                      <w:p w14:paraId="09FF0A81" w14:textId="77777777" w:rsidR="00C70867" w:rsidRPr="0027502F" w:rsidRDefault="00C70867" w:rsidP="00C70867">
                        <w:pPr>
                          <w:pStyle w:val="emcstable"/>
                          <w:jc w:val="center"/>
                          <w:rPr>
                            <w:szCs w:val="22"/>
                          </w:rPr>
                        </w:pPr>
                        <w:r w:rsidRPr="0027502F">
                          <w:rPr>
                            <w:szCs w:val="22"/>
                          </w:rPr>
                          <w:t>…</w:t>
                        </w:r>
                      </w:p>
                    </w:tc>
                    <w:tc>
                      <w:tcPr>
                        <w:tcW w:w="1995" w:type="dxa"/>
                        <w:shd w:val="clear" w:color="auto" w:fill="FFFFFF"/>
                      </w:tcPr>
                      <w:p w14:paraId="1842B01C"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516AF352"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0F055FC4" w14:textId="77777777" w:rsidR="00C70867" w:rsidRPr="0027502F" w:rsidRDefault="00C70867" w:rsidP="00C70867">
                        <w:pPr>
                          <w:pStyle w:val="emcstable"/>
                          <w:jc w:val="center"/>
                          <w:rPr>
                            <w:szCs w:val="22"/>
                          </w:rPr>
                        </w:pPr>
                        <w:r w:rsidRPr="0027502F">
                          <w:rPr>
                            <w:szCs w:val="22"/>
                          </w:rPr>
                          <w:t>…</w:t>
                        </w:r>
                      </w:p>
                    </w:tc>
                    <w:tc>
                      <w:tcPr>
                        <w:tcW w:w="425" w:type="dxa"/>
                        <w:shd w:val="clear" w:color="auto" w:fill="FFFFFF"/>
                      </w:tcPr>
                      <w:p w14:paraId="5C37A6E9" w14:textId="77777777" w:rsidR="00C70867" w:rsidRPr="0027502F" w:rsidRDefault="00C70867" w:rsidP="00C70867">
                        <w:pPr>
                          <w:pStyle w:val="emcstable"/>
                          <w:jc w:val="center"/>
                          <w:rPr>
                            <w:szCs w:val="22"/>
                          </w:rPr>
                        </w:pPr>
                        <w:r w:rsidRPr="0027502F">
                          <w:rPr>
                            <w:szCs w:val="22"/>
                          </w:rPr>
                          <w:t>…</w:t>
                        </w:r>
                      </w:p>
                    </w:tc>
                  </w:tr>
                  <w:tr w:rsidR="00E31770" w:rsidRPr="0027502F" w14:paraId="4087C484" w14:textId="77777777" w:rsidTr="00C70867">
                    <w:trPr>
                      <w:tblCellSpacing w:w="0" w:type="dxa"/>
                    </w:trPr>
                    <w:tc>
                      <w:tcPr>
                        <w:tcW w:w="1134" w:type="dxa"/>
                        <w:shd w:val="clear" w:color="auto" w:fill="FFFFFF"/>
                      </w:tcPr>
                      <w:p w14:paraId="0507349B" w14:textId="77777777" w:rsidR="00E31770" w:rsidRPr="0027502F" w:rsidRDefault="00E31770" w:rsidP="00C70867">
                        <w:pPr>
                          <w:pStyle w:val="emcstable"/>
                          <w:jc w:val="center"/>
                          <w:rPr>
                            <w:szCs w:val="22"/>
                          </w:rPr>
                        </w:pPr>
                      </w:p>
                    </w:tc>
                    <w:tc>
                      <w:tcPr>
                        <w:tcW w:w="709" w:type="dxa"/>
                        <w:shd w:val="clear" w:color="auto" w:fill="FFFFFF"/>
                      </w:tcPr>
                      <w:p w14:paraId="0079D217" w14:textId="77777777" w:rsidR="00E31770" w:rsidRPr="0027502F" w:rsidRDefault="00E31770" w:rsidP="00C70867">
                        <w:pPr>
                          <w:pStyle w:val="emcstable"/>
                          <w:jc w:val="center"/>
                          <w:rPr>
                            <w:szCs w:val="22"/>
                          </w:rPr>
                        </w:pPr>
                      </w:p>
                    </w:tc>
                    <w:tc>
                      <w:tcPr>
                        <w:tcW w:w="709" w:type="dxa"/>
                        <w:shd w:val="clear" w:color="auto" w:fill="FFFFFF"/>
                      </w:tcPr>
                      <w:p w14:paraId="5C7D5D2C" w14:textId="77777777" w:rsidR="00E31770" w:rsidRPr="0027502F" w:rsidRDefault="00E31770" w:rsidP="00C70867">
                        <w:pPr>
                          <w:pStyle w:val="emcstable"/>
                          <w:jc w:val="center"/>
                          <w:rPr>
                            <w:szCs w:val="22"/>
                          </w:rPr>
                        </w:pPr>
                      </w:p>
                    </w:tc>
                    <w:tc>
                      <w:tcPr>
                        <w:tcW w:w="1995" w:type="dxa"/>
                        <w:shd w:val="clear" w:color="auto" w:fill="FFFFFF"/>
                      </w:tcPr>
                      <w:p w14:paraId="506C5041" w14:textId="77777777" w:rsidR="00E31770" w:rsidRPr="0027502F" w:rsidRDefault="00E31770" w:rsidP="00C70867">
                        <w:pPr>
                          <w:pStyle w:val="emcstable"/>
                          <w:jc w:val="center"/>
                          <w:rPr>
                            <w:szCs w:val="22"/>
                          </w:rPr>
                        </w:pPr>
                      </w:p>
                    </w:tc>
                    <w:tc>
                      <w:tcPr>
                        <w:tcW w:w="425" w:type="dxa"/>
                        <w:shd w:val="clear" w:color="auto" w:fill="FFFFFF"/>
                      </w:tcPr>
                      <w:p w14:paraId="664FA8CD" w14:textId="77777777" w:rsidR="00E31770" w:rsidRPr="0027502F" w:rsidRDefault="00E31770" w:rsidP="00C70867">
                        <w:pPr>
                          <w:pStyle w:val="emcstable"/>
                          <w:jc w:val="center"/>
                          <w:rPr>
                            <w:szCs w:val="22"/>
                          </w:rPr>
                        </w:pPr>
                      </w:p>
                    </w:tc>
                    <w:tc>
                      <w:tcPr>
                        <w:tcW w:w="425" w:type="dxa"/>
                        <w:shd w:val="clear" w:color="auto" w:fill="FFFFFF"/>
                      </w:tcPr>
                      <w:p w14:paraId="190B9C7D" w14:textId="77777777" w:rsidR="00E31770" w:rsidRPr="0027502F" w:rsidRDefault="00E31770" w:rsidP="00C70867">
                        <w:pPr>
                          <w:pStyle w:val="emcstable"/>
                          <w:jc w:val="center"/>
                          <w:rPr>
                            <w:szCs w:val="22"/>
                          </w:rPr>
                        </w:pPr>
                      </w:p>
                    </w:tc>
                    <w:tc>
                      <w:tcPr>
                        <w:tcW w:w="425" w:type="dxa"/>
                        <w:shd w:val="clear" w:color="auto" w:fill="FFFFFF"/>
                      </w:tcPr>
                      <w:p w14:paraId="6D7F1CFB" w14:textId="77777777" w:rsidR="00E31770" w:rsidRPr="0027502F" w:rsidRDefault="00E31770" w:rsidP="00C70867">
                        <w:pPr>
                          <w:pStyle w:val="emcstable"/>
                          <w:jc w:val="center"/>
                          <w:rPr>
                            <w:szCs w:val="22"/>
                          </w:rPr>
                        </w:pPr>
                      </w:p>
                    </w:tc>
                  </w:tr>
                </w:tbl>
                <w:p w14:paraId="70219F73" w14:textId="77777777" w:rsidR="00C70867" w:rsidRPr="0027502F" w:rsidRDefault="00C70867" w:rsidP="00C70867">
                  <w:pPr>
                    <w:spacing w:line="276" w:lineRule="auto"/>
                    <w:rPr>
                      <w:szCs w:val="22"/>
                      <w:lang w:val="en-US"/>
                    </w:rPr>
                  </w:pPr>
                </w:p>
                <w:p w14:paraId="6D0FAB57" w14:textId="7ED41FA8" w:rsidR="00E31770" w:rsidRPr="0027502F" w:rsidRDefault="00E31770" w:rsidP="00C70867">
                  <w:pPr>
                    <w:spacing w:line="276" w:lineRule="auto"/>
                    <w:rPr>
                      <w:szCs w:val="22"/>
                      <w:lang w:val="en-US"/>
                    </w:rPr>
                  </w:pPr>
                  <w:r w:rsidRPr="0027502F">
                    <w:rPr>
                      <w:szCs w:val="22"/>
                      <w:u w:val="single"/>
                      <w:lang w:val="en-US"/>
                    </w:rPr>
                    <w:t>Note</w:t>
                  </w:r>
                  <w:r w:rsidRPr="0027502F">
                    <w:rPr>
                      <w:szCs w:val="22"/>
                      <w:lang w:val="en-US"/>
                    </w:rPr>
                    <w:t>: The described changes in this carried-over RFC will be implemented in the corresponding ARIS BPMs.</w:t>
                  </w:r>
                </w:p>
              </w:tc>
            </w:tr>
            <w:tr w:rsidR="00C70867" w:rsidRPr="0027502F" w14:paraId="0161AB6F" w14:textId="77777777" w:rsidTr="00567B25">
              <w:trPr>
                <w:trHeight w:val="26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3002C6"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4E72B51" w14:textId="77777777" w:rsidR="00C70867" w:rsidRPr="0027502F" w:rsidRDefault="00C70867" w:rsidP="00C70867">
                  <w:pPr>
                    <w:spacing w:line="276" w:lineRule="auto"/>
                    <w:rPr>
                      <w:szCs w:val="22"/>
                    </w:rPr>
                  </w:pPr>
                  <w:r w:rsidRPr="0027502F">
                    <w:rPr>
                      <w:szCs w:val="22"/>
                    </w:rPr>
                    <w:t>Specification Documents:</w:t>
                  </w:r>
                </w:p>
                <w:p w14:paraId="33757D8C" w14:textId="21589366" w:rsidR="00C70867" w:rsidRPr="0027502F" w:rsidRDefault="00C70867" w:rsidP="00E31770">
                  <w:pPr>
                    <w:numPr>
                      <w:ilvl w:val="0"/>
                      <w:numId w:val="45"/>
                    </w:numPr>
                    <w:spacing w:after="0" w:line="360" w:lineRule="auto"/>
                    <w:rPr>
                      <w:szCs w:val="22"/>
                    </w:rPr>
                  </w:pPr>
                  <w:r w:rsidRPr="0027502F">
                    <w:rPr>
                      <w:szCs w:val="22"/>
                    </w:rPr>
                    <w:t xml:space="preserve">FESS </w:t>
                  </w:r>
                  <w:r w:rsidRPr="0027502F">
                    <w:rPr>
                      <w:color w:val="000000" w:themeColor="text1"/>
                      <w:szCs w:val="22"/>
                    </w:rPr>
                    <w:t>(Medium)</w:t>
                  </w:r>
                  <w:r w:rsidR="00E31770" w:rsidRPr="0027502F">
                    <w:rPr>
                      <w:color w:val="000000" w:themeColor="text1"/>
                      <w:szCs w:val="22"/>
                    </w:rPr>
                    <w:t>.</w:t>
                  </w:r>
                </w:p>
                <w:p w14:paraId="5F80DB17" w14:textId="77777777" w:rsidR="00C70867" w:rsidRPr="0027502F" w:rsidRDefault="00C70867" w:rsidP="00E31770">
                  <w:pPr>
                    <w:spacing w:after="0" w:line="360" w:lineRule="auto"/>
                    <w:rPr>
                      <w:szCs w:val="22"/>
                    </w:rPr>
                  </w:pPr>
                  <w:r w:rsidRPr="0027502F">
                    <w:rPr>
                      <w:szCs w:val="22"/>
                    </w:rPr>
                    <w:t>Excise BPM (Medium):</w:t>
                  </w:r>
                </w:p>
                <w:p w14:paraId="6D61F5CB" w14:textId="77777777" w:rsidR="00C70867" w:rsidRPr="0027502F" w:rsidRDefault="00C70867" w:rsidP="00B03D74">
                  <w:pPr>
                    <w:pStyle w:val="ListParagraph"/>
                    <w:numPr>
                      <w:ilvl w:val="0"/>
                      <w:numId w:val="48"/>
                    </w:numPr>
                    <w:spacing w:after="0"/>
                    <w:contextualSpacing w:val="0"/>
                    <w:rPr>
                      <w:szCs w:val="22"/>
                      <w:lang w:val="en-US"/>
                    </w:rPr>
                  </w:pPr>
                  <w:r w:rsidRPr="0027502F">
                    <w:rPr>
                      <w:szCs w:val="22"/>
                    </w:rPr>
                    <w:t>The ‘CN Codes’ included in the ‘CL CN Codes’ matrix model will be updated as per the [Proposed Solution] section;</w:t>
                  </w:r>
                </w:p>
                <w:p w14:paraId="621F50EC" w14:textId="77777777" w:rsidR="00C70867" w:rsidRPr="0027502F" w:rsidRDefault="00C70867" w:rsidP="00C70867">
                  <w:pPr>
                    <w:pStyle w:val="ListParagraph"/>
                    <w:rPr>
                      <w:szCs w:val="22"/>
                      <w:lang w:val="en-US"/>
                    </w:rPr>
                  </w:pPr>
                </w:p>
                <w:p w14:paraId="66706864" w14:textId="77777777" w:rsidR="00C70867" w:rsidRPr="0027502F" w:rsidRDefault="00C70867" w:rsidP="00B03D74">
                  <w:pPr>
                    <w:pStyle w:val="ListParagraph"/>
                    <w:numPr>
                      <w:ilvl w:val="0"/>
                      <w:numId w:val="48"/>
                    </w:numPr>
                    <w:spacing w:after="0"/>
                    <w:contextualSpacing w:val="0"/>
                    <w:rPr>
                      <w:szCs w:val="22"/>
                      <w:lang w:val="en-US"/>
                    </w:rPr>
                  </w:pPr>
                  <w:r w:rsidRPr="0027502F">
                    <w:rPr>
                      <w:szCs w:val="22"/>
                    </w:rPr>
                    <w:t>The descriptions of the applicable Excise Products included in the ‘CL Excise Product’ matrix model will be updated as per the [Proposed Solution] section.</w:t>
                  </w:r>
                </w:p>
              </w:tc>
            </w:tr>
            <w:tr w:rsidR="00C70867" w:rsidRPr="0027502F" w14:paraId="49DB69D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FA7268"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03B249" w14:textId="77777777" w:rsidR="00C70867" w:rsidRPr="0027502F" w:rsidRDefault="00C70867" w:rsidP="00C70867">
                  <w:pPr>
                    <w:spacing w:line="276" w:lineRule="auto"/>
                    <w:rPr>
                      <w:color w:val="FF0000"/>
                      <w:szCs w:val="22"/>
                      <w:highlight w:val="yellow"/>
                    </w:rPr>
                  </w:pPr>
                  <w:r w:rsidRPr="0027502F">
                    <w:rPr>
                      <w:szCs w:val="22"/>
                    </w:rPr>
                    <w:t>The effect of not performing the updates in FESS will be the misalignment between “ANNEX I COMBINED NOMENCLATURE” and FESS Appendix B.</w:t>
                  </w:r>
                </w:p>
              </w:tc>
            </w:tr>
            <w:tr w:rsidR="00C70867" w:rsidRPr="0027502F" w14:paraId="62CEECF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77E145"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09B76E" w14:textId="77777777" w:rsidR="00C70867" w:rsidRPr="0027502F" w:rsidRDefault="00C70867" w:rsidP="00C70867">
                  <w:pPr>
                    <w:spacing w:line="276" w:lineRule="auto"/>
                    <w:rPr>
                      <w:i/>
                      <w:color w:val="000000"/>
                      <w:szCs w:val="22"/>
                    </w:rPr>
                  </w:pPr>
                  <w:r w:rsidRPr="0027502F">
                    <w:rPr>
                      <w:szCs w:val="22"/>
                    </w:rPr>
                    <w:t>See downstream RFC IE734-038.</w:t>
                  </w:r>
                </w:p>
              </w:tc>
            </w:tr>
            <w:tr w:rsidR="00C70867" w:rsidRPr="0027502F" w14:paraId="290660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65F522" w14:textId="77777777" w:rsidR="00C70867" w:rsidRPr="0027502F" w:rsidRDefault="00C70867" w:rsidP="00C70867">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79E9AC" w14:textId="77777777" w:rsidR="00C70867" w:rsidRPr="0027502F" w:rsidRDefault="00C70867" w:rsidP="00C70867">
                  <w:pPr>
                    <w:tabs>
                      <w:tab w:val="center" w:pos="3221"/>
                    </w:tabs>
                    <w:spacing w:line="276" w:lineRule="auto"/>
                    <w:rPr>
                      <w:color w:val="000000"/>
                      <w:szCs w:val="22"/>
                    </w:rPr>
                  </w:pPr>
                  <w:r w:rsidRPr="0027502F">
                    <w:rPr>
                      <w:color w:val="000000"/>
                      <w:szCs w:val="22"/>
                    </w:rPr>
                    <w:t>The deployment approach is addressed in the downstream IE734 RFC.</w:t>
                  </w:r>
                </w:p>
              </w:tc>
            </w:tr>
            <w:tr w:rsidR="00C70867" w:rsidRPr="0027502F" w14:paraId="25C3AE4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4C0233B"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A1479CF"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Parent RFCs: -</w:t>
                  </w:r>
                </w:p>
                <w:p w14:paraId="4E91B8EA" w14:textId="41852CCE"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IE734-038</w:t>
                  </w:r>
                  <w:r w:rsidR="000D71CE" w:rsidRPr="0027502F">
                    <w:rPr>
                      <w:rFonts w:ascii="Times New Roman" w:hAnsi="Times New Roman" w:cs="Times New Roman"/>
                      <w:sz w:val="22"/>
                      <w:szCs w:val="22"/>
                    </w:rPr>
                    <w:t>;</w:t>
                  </w:r>
                </w:p>
                <w:p w14:paraId="476FC41F" w14:textId="2D14C409"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r w:rsidR="000D71CE" w:rsidRPr="0027502F">
                    <w:rPr>
                      <w:rFonts w:ascii="Times New Roman" w:hAnsi="Times New Roman" w:cs="Times New Roman"/>
                      <w:sz w:val="22"/>
                      <w:szCs w:val="22"/>
                    </w:rPr>
                    <w:t>.</w:t>
                  </w:r>
                </w:p>
              </w:tc>
            </w:tr>
          </w:tbl>
          <w:p w14:paraId="5F02C664" w14:textId="77777777" w:rsidR="00C70867" w:rsidRPr="0027502F" w:rsidRDefault="00C70867" w:rsidP="00C70867">
            <w:pPr>
              <w:spacing w:after="0"/>
              <w:jc w:val="left"/>
              <w:rPr>
                <w:szCs w:val="22"/>
                <w:lang w:val="en-US"/>
              </w:rPr>
            </w:pPr>
          </w:p>
        </w:tc>
      </w:tr>
      <w:tr w:rsidR="00C70867" w:rsidRPr="0027502F" w14:paraId="67A16FF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45FE21"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5CC97BC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33254E"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2B2223" w14:textId="77777777" w:rsidR="00C70867" w:rsidRPr="0027502F" w:rsidRDefault="00C70867" w:rsidP="00C70867">
                  <w:pPr>
                    <w:spacing w:line="276" w:lineRule="auto"/>
                    <w:rPr>
                      <w:szCs w:val="22"/>
                    </w:rPr>
                  </w:pPr>
                  <w:r w:rsidRPr="0027502F">
                    <w:rPr>
                      <w:szCs w:val="22"/>
                    </w:rPr>
                    <w:t>N/A</w:t>
                  </w:r>
                </w:p>
              </w:tc>
            </w:tr>
            <w:tr w:rsidR="00C70867" w:rsidRPr="0027502F" w14:paraId="304FF15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89E135A"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35934EB" w14:textId="77777777" w:rsidR="00C70867" w:rsidRPr="0027502F" w:rsidRDefault="00C70867" w:rsidP="00C70867">
                  <w:pPr>
                    <w:spacing w:line="276" w:lineRule="auto"/>
                    <w:rPr>
                      <w:szCs w:val="22"/>
                    </w:rPr>
                  </w:pPr>
                  <w:r w:rsidRPr="0027502F">
                    <w:rPr>
                      <w:szCs w:val="22"/>
                    </w:rPr>
                    <w:t>N/A</w:t>
                  </w:r>
                </w:p>
              </w:tc>
            </w:tr>
          </w:tbl>
          <w:p w14:paraId="05E97105" w14:textId="77777777" w:rsidR="00C70867" w:rsidRPr="0027502F" w:rsidRDefault="00C70867" w:rsidP="00C70867">
            <w:pPr>
              <w:spacing w:after="0"/>
              <w:jc w:val="left"/>
              <w:rPr>
                <w:szCs w:val="22"/>
                <w:lang w:val="en-US"/>
              </w:rPr>
            </w:pPr>
          </w:p>
        </w:tc>
      </w:tr>
      <w:tr w:rsidR="00C70867" w:rsidRPr="0027502F" w14:paraId="2EEC1D52"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50EB1D"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1E23BDC5"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587A99"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7B6408DC"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47B4D27D" w14:textId="77777777" w:rsidR="00C70867" w:rsidRPr="0027502F" w:rsidRDefault="00C70867" w:rsidP="00B03D74">
                  <w:pPr>
                    <w:numPr>
                      <w:ilvl w:val="0"/>
                      <w:numId w:val="25"/>
                    </w:numPr>
                    <w:spacing w:line="276" w:lineRule="auto"/>
                    <w:rPr>
                      <w:szCs w:val="22"/>
                    </w:rPr>
                  </w:pPr>
                  <w:r w:rsidRPr="0027502F">
                    <w:rPr>
                      <w:b/>
                      <w:szCs w:val="22"/>
                    </w:rPr>
                    <w:t>Approval process:</w:t>
                  </w:r>
                </w:p>
                <w:p w14:paraId="7EFBD4E8" w14:textId="1C8B38A2"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18143907"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340136"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521F5BDE" w14:textId="77777777" w:rsidR="00C70867" w:rsidRPr="0027502F" w:rsidRDefault="00C70867" w:rsidP="00C70867">
                  <w:pPr>
                    <w:spacing w:line="276" w:lineRule="auto"/>
                    <w:rPr>
                      <w:szCs w:val="22"/>
                    </w:rPr>
                  </w:pPr>
                  <w:r w:rsidRPr="0027502F">
                    <w:rPr>
                      <w:szCs w:val="22"/>
                    </w:rPr>
                    <w:t>N/A</w:t>
                  </w:r>
                </w:p>
              </w:tc>
            </w:tr>
            <w:tr w:rsidR="00C70867" w:rsidRPr="0027502F" w14:paraId="680B0644"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ADC922A"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5AE0402E" w14:textId="77777777" w:rsidR="00C70867" w:rsidRPr="0027502F" w:rsidRDefault="00C70867" w:rsidP="00C70867">
                  <w:pPr>
                    <w:spacing w:line="276" w:lineRule="auto"/>
                    <w:rPr>
                      <w:szCs w:val="22"/>
                    </w:rPr>
                  </w:pPr>
                  <w:r w:rsidRPr="0027502F">
                    <w:rPr>
                      <w:iCs/>
                      <w:szCs w:val="22"/>
                    </w:rPr>
                    <w:t xml:space="preserve">Written approval </w:t>
                  </w:r>
                  <w:r w:rsidRPr="0027502F">
                    <w:rPr>
                      <w:szCs w:val="22"/>
                    </w:rPr>
                    <w:t>procedure via e-mail</w:t>
                  </w:r>
                  <w:r w:rsidRPr="0027502F">
                    <w:rPr>
                      <w:iCs/>
                      <w:szCs w:val="22"/>
                    </w:rPr>
                    <w:t xml:space="preserve"> on 23/10/2019.</w:t>
                  </w:r>
                </w:p>
              </w:tc>
            </w:tr>
          </w:tbl>
          <w:p w14:paraId="09FC4B94" w14:textId="77777777" w:rsidR="00C70867" w:rsidRPr="0027502F" w:rsidRDefault="00C70867" w:rsidP="00C70867">
            <w:pPr>
              <w:spacing w:after="0"/>
              <w:jc w:val="left"/>
              <w:rPr>
                <w:szCs w:val="22"/>
                <w:lang w:val="en-US"/>
              </w:rPr>
            </w:pPr>
          </w:p>
        </w:tc>
      </w:tr>
      <w:tr w:rsidR="00C70867" w:rsidRPr="0027502F" w14:paraId="1E1FD5C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2DA13D"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6452C3FF"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8F81D1" w14:textId="77777777" w:rsidR="00FF140E" w:rsidRPr="0027502F" w:rsidRDefault="00FF140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7C4DB23A" w14:textId="6D5488AB" w:rsidR="00FF140E" w:rsidRPr="0027502F" w:rsidRDefault="00FF140E" w:rsidP="004800A7">
                  <w:pPr>
                    <w:spacing w:line="276" w:lineRule="auto"/>
                    <w:rPr>
                      <w:color w:val="000000" w:themeColor="text1"/>
                      <w:szCs w:val="22"/>
                    </w:rPr>
                  </w:pPr>
                  <w:r w:rsidRPr="0027502F">
                    <w:rPr>
                      <w:color w:val="000000" w:themeColor="text1"/>
                      <w:szCs w:val="22"/>
                    </w:rPr>
                    <w:t>v4.00</w:t>
                  </w:r>
                </w:p>
              </w:tc>
            </w:tr>
            <w:tr w:rsidR="00FF140E" w:rsidRPr="0027502F" w14:paraId="322AECB2"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3604EC"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6A45453B" w14:textId="46D0F935" w:rsidR="00FF140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FF140E" w:rsidRPr="0027502F" w14:paraId="13B662F7"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C730D2" w14:textId="77777777" w:rsidR="00FF140E" w:rsidRPr="0027502F" w:rsidRDefault="00FF140E"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3D16809F" w14:textId="66CB81F8" w:rsidR="00FF140E" w:rsidRPr="0027502F" w:rsidRDefault="00FF140E" w:rsidP="004800A7">
                  <w:pPr>
                    <w:spacing w:line="276" w:lineRule="auto"/>
                    <w:rPr>
                      <w:szCs w:val="22"/>
                    </w:rPr>
                  </w:pPr>
                  <w:r w:rsidRPr="0027502F">
                    <w:rPr>
                      <w:szCs w:val="22"/>
                    </w:rPr>
                    <w:t>13/02/2023</w:t>
                  </w:r>
                </w:p>
              </w:tc>
            </w:tr>
          </w:tbl>
          <w:p w14:paraId="56FF6057" w14:textId="77777777" w:rsidR="00C70867" w:rsidRPr="0027502F" w:rsidRDefault="00C70867" w:rsidP="00C70867">
            <w:pPr>
              <w:spacing w:after="0"/>
              <w:jc w:val="left"/>
              <w:rPr>
                <w:szCs w:val="22"/>
                <w:lang w:val="en-US"/>
              </w:rPr>
            </w:pPr>
          </w:p>
        </w:tc>
      </w:tr>
      <w:tr w:rsidR="00C70867" w:rsidRPr="0027502F" w14:paraId="6E6D23D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59FE67"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2F13DA2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818299"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47BDE81" w14:textId="77777777" w:rsidR="00C70867" w:rsidRPr="0027502F" w:rsidRDefault="00C70867" w:rsidP="00C70867">
                  <w:pPr>
                    <w:spacing w:line="276" w:lineRule="auto"/>
                    <w:rPr>
                      <w:szCs w:val="22"/>
                    </w:rPr>
                  </w:pPr>
                  <w:r w:rsidRPr="0027502F">
                    <w:rPr>
                      <w:szCs w:val="22"/>
                    </w:rPr>
                    <w:t>N/A</w:t>
                  </w:r>
                </w:p>
              </w:tc>
            </w:tr>
            <w:tr w:rsidR="00C70867" w:rsidRPr="0027502F" w14:paraId="70DBE1E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A5A5A0"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8CFA439" w14:textId="77777777" w:rsidR="00C70867" w:rsidRPr="0027502F" w:rsidRDefault="00C70867" w:rsidP="00C70867">
                  <w:pPr>
                    <w:spacing w:line="276" w:lineRule="auto"/>
                    <w:rPr>
                      <w:szCs w:val="22"/>
                    </w:rPr>
                  </w:pPr>
                  <w:r w:rsidRPr="0027502F">
                    <w:rPr>
                      <w:szCs w:val="22"/>
                    </w:rPr>
                    <w:t>N/A</w:t>
                  </w:r>
                </w:p>
              </w:tc>
            </w:tr>
          </w:tbl>
          <w:p w14:paraId="3E76CB97" w14:textId="77777777" w:rsidR="00C70867" w:rsidRPr="0027502F" w:rsidRDefault="00C70867" w:rsidP="00C70867">
            <w:pPr>
              <w:spacing w:after="0"/>
              <w:jc w:val="left"/>
              <w:rPr>
                <w:szCs w:val="22"/>
                <w:lang w:val="en-US"/>
              </w:rPr>
            </w:pPr>
          </w:p>
        </w:tc>
      </w:tr>
    </w:tbl>
    <w:p w14:paraId="6C03D919" w14:textId="77777777" w:rsidR="00C70867" w:rsidRPr="0027502F" w:rsidRDefault="00C70867" w:rsidP="00C70867">
      <w:pPr>
        <w:rPr>
          <w:szCs w:val="22"/>
        </w:rPr>
      </w:pPr>
    </w:p>
    <w:p w14:paraId="6AAC7BB5" w14:textId="77777777" w:rsidR="00C70867" w:rsidRPr="0027502F" w:rsidRDefault="00C70867" w:rsidP="00C70867">
      <w:pPr>
        <w:spacing w:after="0" w:line="240" w:lineRule="auto"/>
        <w:jc w:val="left"/>
        <w:rPr>
          <w:szCs w:val="22"/>
        </w:rPr>
      </w:pPr>
      <w:r w:rsidRPr="0027502F">
        <w:rPr>
          <w:szCs w:val="22"/>
        </w:rPr>
        <w:br w:type="page"/>
      </w:r>
    </w:p>
    <w:p w14:paraId="5E46C965" w14:textId="77777777" w:rsidR="00C70867" w:rsidRPr="0027502F" w:rsidRDefault="00C70867" w:rsidP="00C70867">
      <w:pPr>
        <w:pStyle w:val="Heading4"/>
        <w:rPr>
          <w:szCs w:val="22"/>
        </w:rPr>
      </w:pPr>
      <w:r w:rsidRPr="0027502F">
        <w:rPr>
          <w:szCs w:val="22"/>
        </w:rPr>
        <w:lastRenderedPageBreak/>
        <w:t>FESS-252 – Update description of BR024 and BR025</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3DFA8E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CA90846"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A98B581"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AF4470"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E162D0" w14:textId="77777777" w:rsidR="00C70867" w:rsidRPr="0027502F" w:rsidRDefault="00C70867" w:rsidP="00C70867">
                  <w:pPr>
                    <w:spacing w:line="276" w:lineRule="auto"/>
                    <w:rPr>
                      <w:szCs w:val="22"/>
                    </w:rPr>
                  </w:pPr>
                  <w:r w:rsidRPr="0027502F">
                    <w:rPr>
                      <w:bCs/>
                      <w:szCs w:val="22"/>
                    </w:rPr>
                    <w:t>FESS-252</w:t>
                  </w:r>
                </w:p>
              </w:tc>
            </w:tr>
            <w:tr w:rsidR="00C70867" w:rsidRPr="0027502F" w14:paraId="5715F01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77FE17"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5B854E"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718140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A81AE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1E43B3"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3B51B49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C61175"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98B482" w14:textId="77777777" w:rsidR="00C70867" w:rsidRPr="0027502F" w:rsidRDefault="00C70867" w:rsidP="00C70867">
                  <w:pPr>
                    <w:spacing w:line="276" w:lineRule="auto"/>
                    <w:rPr>
                      <w:szCs w:val="22"/>
                    </w:rPr>
                  </w:pPr>
                  <w:r w:rsidRPr="0027502F">
                    <w:rPr>
                      <w:color w:val="000000"/>
                      <w:szCs w:val="22"/>
                      <w:shd w:val="clear" w:color="auto" w:fill="FFFFFF"/>
                    </w:rPr>
                    <w:t>IM319001</w:t>
                  </w:r>
                </w:p>
              </w:tc>
            </w:tr>
            <w:tr w:rsidR="00C70867" w:rsidRPr="0027502F" w14:paraId="667B54C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891A9B"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CE96C8" w14:textId="77777777" w:rsidR="00C70867" w:rsidRPr="0027502F" w:rsidRDefault="00C70867" w:rsidP="00C70867">
                  <w:pPr>
                    <w:spacing w:line="276" w:lineRule="auto"/>
                    <w:rPr>
                      <w:szCs w:val="22"/>
                    </w:rPr>
                  </w:pPr>
                  <w:r w:rsidRPr="0027502F">
                    <w:rPr>
                      <w:szCs w:val="22"/>
                    </w:rPr>
                    <w:t>KE19004</w:t>
                  </w:r>
                </w:p>
              </w:tc>
            </w:tr>
            <w:tr w:rsidR="00C70867" w:rsidRPr="0027502F" w14:paraId="3623E1A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6FC270"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83175B" w14:textId="77777777" w:rsidR="00C70867" w:rsidRPr="0027502F" w:rsidRDefault="00C70867" w:rsidP="00C70867">
                  <w:pPr>
                    <w:pStyle w:val="ListParagraph"/>
                    <w:spacing w:line="276" w:lineRule="auto"/>
                    <w:ind w:left="0"/>
                    <w:rPr>
                      <w:szCs w:val="22"/>
                      <w:lang w:val="en-US"/>
                    </w:rPr>
                  </w:pPr>
                  <w:r w:rsidRPr="0027502F">
                    <w:rPr>
                      <w:szCs w:val="22"/>
                      <w:lang w:val="en-US"/>
                    </w:rPr>
                    <w:t>14/05/2019</w:t>
                  </w:r>
                </w:p>
              </w:tc>
            </w:tr>
            <w:tr w:rsidR="00C70867" w:rsidRPr="0027502F" w14:paraId="3B254758"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994137E"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BC841D" w14:textId="77777777" w:rsidR="00C70867" w:rsidRPr="0027502F" w:rsidRDefault="00C70867" w:rsidP="00C70867">
                  <w:pPr>
                    <w:pStyle w:val="ListParagraph"/>
                    <w:spacing w:line="276" w:lineRule="auto"/>
                    <w:ind w:left="0"/>
                    <w:rPr>
                      <w:szCs w:val="22"/>
                      <w:lang w:val="en-US"/>
                    </w:rPr>
                  </w:pPr>
                  <w:r w:rsidRPr="0027502F">
                    <w:rPr>
                      <w:szCs w:val="22"/>
                      <w:lang w:val="en-US"/>
                    </w:rPr>
                    <w:t>MSA-NL</w:t>
                  </w:r>
                </w:p>
              </w:tc>
            </w:tr>
          </w:tbl>
          <w:p w14:paraId="202EC9A5" w14:textId="77777777" w:rsidR="00C70867" w:rsidRPr="0027502F" w:rsidRDefault="00C70867" w:rsidP="00C70867">
            <w:pPr>
              <w:spacing w:after="0"/>
              <w:jc w:val="left"/>
              <w:rPr>
                <w:szCs w:val="22"/>
                <w:lang w:val="en-US"/>
              </w:rPr>
            </w:pPr>
          </w:p>
        </w:tc>
      </w:tr>
      <w:tr w:rsidR="00C70867" w:rsidRPr="0027502F" w14:paraId="60119E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02BD4B1"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D2C0B9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8B6D6E"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F1FAB7"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18F9A44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C52972"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D3DDD8" w14:textId="1BAD30D6" w:rsidR="00C70867" w:rsidRPr="0027502F" w:rsidRDefault="00C70867" w:rsidP="00C70867">
                  <w:pPr>
                    <w:spacing w:line="276" w:lineRule="auto"/>
                    <w:rPr>
                      <w:b/>
                      <w:szCs w:val="22"/>
                    </w:rPr>
                  </w:pPr>
                  <w:r w:rsidRPr="0027502F">
                    <w:rPr>
                      <w:b/>
                      <w:szCs w:val="22"/>
                    </w:rPr>
                    <w:t>Problem Statement</w:t>
                  </w:r>
                </w:p>
                <w:p w14:paraId="0DF282BC" w14:textId="77777777" w:rsidR="00C70867" w:rsidRPr="0027502F" w:rsidRDefault="00C70867" w:rsidP="00C70867">
                  <w:pPr>
                    <w:rPr>
                      <w:szCs w:val="22"/>
                    </w:rPr>
                  </w:pPr>
                  <w:r w:rsidRPr="0027502F">
                    <w:rPr>
                      <w:szCs w:val="22"/>
                    </w:rPr>
                    <w:t>During the development of EMCS Phase 3.4, it was identified that even though the existing business rules ‘BR024’ and ‘BR025’ were correctly applied on the newly introduced IE880 and IE881 messages in the DDNEA, these assignments were not updated in FESS and also the corresponding descriptions of these business rules were not updated accordingly.</w:t>
                  </w:r>
                </w:p>
                <w:p w14:paraId="2B8E22EA" w14:textId="7BA92433"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23" w:history="1">
                    <w:r w:rsidRPr="0027502F">
                      <w:rPr>
                        <w:rStyle w:val="Hyperlink"/>
                        <w:szCs w:val="22"/>
                      </w:rPr>
                      <w:t>Webinars</w:t>
                    </w:r>
                  </w:hyperlink>
                  <w:r w:rsidRPr="0027502F">
                    <w:rPr>
                      <w:szCs w:val="22"/>
                    </w:rPr>
                    <w:t xml:space="preserve">, as well as through the </w:t>
                  </w:r>
                  <w:hyperlink r:id="rId24" w:history="1">
                    <w:r w:rsidRPr="0027502F">
                      <w:rPr>
                        <w:rStyle w:val="Hyperlink"/>
                        <w:szCs w:val="22"/>
                      </w:rPr>
                      <w:t>FAQ</w:t>
                    </w:r>
                  </w:hyperlink>
                  <w:r w:rsidRPr="0027502F">
                    <w:rPr>
                      <w:szCs w:val="22"/>
                    </w:rPr>
                    <w:t xml:space="preserve"> document (sec. 4.2.2.2) during the development of EMCS Phase 3.4.</w:t>
                  </w:r>
                </w:p>
                <w:p w14:paraId="06DE42D4" w14:textId="77777777" w:rsidR="00C70867" w:rsidRPr="0027502F" w:rsidRDefault="00C70867" w:rsidP="00C70867">
                  <w:pPr>
                    <w:spacing w:line="276" w:lineRule="auto"/>
                    <w:rPr>
                      <w:b/>
                      <w:szCs w:val="22"/>
                    </w:rPr>
                  </w:pPr>
                  <w:r w:rsidRPr="0027502F">
                    <w:rPr>
                      <w:b/>
                      <w:szCs w:val="22"/>
                    </w:rPr>
                    <w:t>Proposed Solution</w:t>
                  </w:r>
                </w:p>
                <w:p w14:paraId="17B66E00"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the Excise BPMs (highlighted in bold/italics):</w:t>
                  </w:r>
                </w:p>
                <w:p w14:paraId="4CA6A534"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description of the class ‘BR024’ will be updated as per below:</w:t>
                  </w:r>
                </w:p>
                <w:p w14:paraId="301CA65D"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BR ID:BR024 </w:t>
                  </w:r>
                </w:p>
                <w:p w14:paraId="56271BE5"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BR Category: Relation </w:t>
                  </w:r>
                </w:p>
                <w:p w14:paraId="3565FF6D"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  </w:t>
                  </w:r>
                </w:p>
                <w:p w14:paraId="2504CD45"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BR Description: </w:t>
                  </w:r>
                </w:p>
                <w:p w14:paraId="44438D48" w14:textId="7715B02E" w:rsidR="00C70867" w:rsidRPr="0027502F" w:rsidRDefault="00C70867" w:rsidP="00CA062C">
                  <w:pPr>
                    <w:pStyle w:val="NormalWeb"/>
                    <w:spacing w:before="0" w:beforeAutospacing="0" w:after="0" w:afterAutospacing="0"/>
                    <w:ind w:left="752"/>
                    <w:jc w:val="both"/>
                    <w:rPr>
                      <w:szCs w:val="22"/>
                    </w:rPr>
                  </w:pPr>
                  <w:r w:rsidRPr="0027502F">
                    <w:rPr>
                      <w:szCs w:val="22"/>
                    </w:rPr>
                    <w:t>It is obligatory that the body record unique reference of each body report of receipt/</w:t>
                  </w:r>
                  <w:r w:rsidRPr="0027502F">
                    <w:rPr>
                      <w:b/>
                      <w:bCs/>
                      <w:szCs w:val="22"/>
                    </w:rPr>
                    <w:t>manual closure</w:t>
                  </w:r>
                  <w:r w:rsidRPr="0027502F">
                    <w:rPr>
                      <w:szCs w:val="22"/>
                    </w:rPr>
                    <w:t xml:space="preserve"> that is included in the draft report of receipt/</w:t>
                  </w:r>
                  <w:r w:rsidRPr="0027502F">
                    <w:rPr>
                      <w:b/>
                      <w:bCs/>
                      <w:i/>
                      <w:iCs/>
                      <w:szCs w:val="22"/>
                    </w:rPr>
                    <w:t xml:space="preserve">manual closure </w:t>
                  </w:r>
                  <w:r w:rsidRPr="0027502F">
                    <w:rPr>
                      <w:szCs w:val="22"/>
                    </w:rPr>
                    <w:t>corresponds to the same excise product code as in the e</w:t>
                  </w:r>
                  <w:r w:rsidR="005B782D" w:rsidRPr="0027502F">
                    <w:rPr>
                      <w:szCs w:val="22"/>
                    </w:rPr>
                    <w:t>-AD</w:t>
                  </w:r>
                  <w:r w:rsidRPr="0027502F">
                    <w:rPr>
                      <w:szCs w:val="22"/>
                    </w:rPr>
                    <w:t xml:space="preserve">. </w:t>
                  </w:r>
                </w:p>
                <w:p w14:paraId="6E8FEC5A" w14:textId="77777777" w:rsidR="00C70867" w:rsidRPr="0027502F" w:rsidRDefault="00C70867" w:rsidP="00CA062C">
                  <w:pPr>
                    <w:pStyle w:val="NormalWeb"/>
                    <w:spacing w:before="0" w:beforeAutospacing="0" w:after="0" w:afterAutospacing="0"/>
                    <w:ind w:left="752"/>
                    <w:jc w:val="both"/>
                    <w:rPr>
                      <w:szCs w:val="22"/>
                    </w:rPr>
                  </w:pPr>
                  <w:r w:rsidRPr="0027502F">
                    <w:rPr>
                      <w:szCs w:val="22"/>
                    </w:rPr>
                    <w:t xml:space="preserve">    </w:t>
                  </w:r>
                </w:p>
                <w:p w14:paraId="226B39CD" w14:textId="77777777" w:rsidR="00C70867" w:rsidRPr="0027502F" w:rsidRDefault="00C70867" w:rsidP="00CA062C">
                  <w:pPr>
                    <w:pStyle w:val="NormalWeb"/>
                    <w:spacing w:before="0" w:beforeAutospacing="0" w:after="0" w:afterAutospacing="0"/>
                    <w:ind w:left="752"/>
                    <w:jc w:val="both"/>
                    <w:rPr>
                      <w:szCs w:val="22"/>
                    </w:rPr>
                  </w:pPr>
                  <w:r w:rsidRPr="0027502F">
                    <w:rPr>
                      <w:szCs w:val="22"/>
                    </w:rPr>
                    <w:t xml:space="preserve">FESS Validation Rule: </w:t>
                  </w:r>
                </w:p>
                <w:p w14:paraId="06951FC1" w14:textId="77777777" w:rsidR="00C70867" w:rsidRPr="0027502F" w:rsidRDefault="00C70867" w:rsidP="00CA062C">
                  <w:pPr>
                    <w:pStyle w:val="NormalWeb"/>
                    <w:spacing w:before="0" w:beforeAutospacing="0" w:after="0" w:afterAutospacing="0"/>
                    <w:ind w:left="752"/>
                    <w:jc w:val="both"/>
                    <w:rPr>
                      <w:szCs w:val="22"/>
                    </w:rPr>
                  </w:pPr>
                  <w:r w:rsidRPr="0027502F">
                    <w:rPr>
                      <w:szCs w:val="22"/>
                    </w:rPr>
                    <w:t xml:space="preserve">•For each record referring to a body record of the e-AD, the referred sequential number concerns the right product code. </w:t>
                  </w:r>
                </w:p>
                <w:p w14:paraId="21EFDE05"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  </w:t>
                  </w:r>
                </w:p>
                <w:p w14:paraId="0A25346B"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IE: </w:t>
                  </w:r>
                </w:p>
                <w:p w14:paraId="5058B51A" w14:textId="77777777" w:rsidR="00C70867" w:rsidRPr="0027502F" w:rsidRDefault="00C70867" w:rsidP="00C70867">
                  <w:pPr>
                    <w:pStyle w:val="NormalWeb"/>
                    <w:spacing w:before="0" w:beforeAutospacing="0" w:after="0" w:afterAutospacing="0"/>
                    <w:ind w:left="752"/>
                    <w:rPr>
                      <w:szCs w:val="22"/>
                    </w:rPr>
                  </w:pPr>
                  <w:r w:rsidRPr="0027502F">
                    <w:rPr>
                      <w:szCs w:val="22"/>
                    </w:rPr>
                    <w:lastRenderedPageBreak/>
                    <w:t xml:space="preserve">•Draft IE818(draft report of receipt) </w:t>
                  </w:r>
                </w:p>
                <w:p w14:paraId="7628842D" w14:textId="77777777" w:rsidR="00C70867" w:rsidRPr="0027502F" w:rsidRDefault="00C70867" w:rsidP="00C70867">
                  <w:pPr>
                    <w:pStyle w:val="NormalWeb"/>
                    <w:spacing w:before="0" w:beforeAutospacing="0" w:after="0" w:afterAutospacing="0"/>
                    <w:ind w:left="752"/>
                    <w:rPr>
                      <w:b/>
                      <w:bCs/>
                      <w:i/>
                      <w:iCs/>
                      <w:szCs w:val="22"/>
                    </w:rPr>
                  </w:pPr>
                  <w:r w:rsidRPr="0027502F">
                    <w:rPr>
                      <w:b/>
                      <w:bCs/>
                      <w:i/>
                      <w:iCs/>
                      <w:szCs w:val="22"/>
                    </w:rPr>
                    <w:t>•IE881 (Manual closure response)</w:t>
                  </w:r>
                </w:p>
                <w:p w14:paraId="0B63BB78"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  </w:t>
                  </w:r>
                </w:p>
                <w:p w14:paraId="0C1BADA8"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Data Item: </w:t>
                  </w:r>
                </w:p>
                <w:p w14:paraId="1CE1CF50"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(BODY) REPORT OF RECEIPT/EXPORT.Body Record Unique Reference </w:t>
                  </w:r>
                </w:p>
                <w:p w14:paraId="1DDAFC44" w14:textId="77777777" w:rsidR="00C70867" w:rsidRPr="0027502F" w:rsidRDefault="00C70867" w:rsidP="00C70867">
                  <w:pPr>
                    <w:pStyle w:val="NormalWeb"/>
                    <w:spacing w:before="0" w:beforeAutospacing="0" w:after="0" w:afterAutospacing="0"/>
                    <w:ind w:left="752"/>
                    <w:rPr>
                      <w:b/>
                      <w:bCs/>
                      <w:i/>
                      <w:iCs/>
                      <w:szCs w:val="22"/>
                    </w:rPr>
                  </w:pPr>
                  <w:r w:rsidRPr="0027502F">
                    <w:rPr>
                      <w:b/>
                      <w:bCs/>
                      <w:i/>
                      <w:iCs/>
                      <w:szCs w:val="22"/>
                    </w:rPr>
                    <w:t xml:space="preserve">(BODY) MANUAL CLOSURE.Body Record Unique Reference </w:t>
                  </w:r>
                </w:p>
                <w:p w14:paraId="750C8C20" w14:textId="77777777" w:rsidR="00C70867" w:rsidRPr="0027502F" w:rsidRDefault="00C70867" w:rsidP="00C70867">
                  <w:pPr>
                    <w:pStyle w:val="NormalWeb"/>
                    <w:spacing w:before="0" w:beforeAutospacing="0" w:after="0" w:afterAutospacing="0"/>
                    <w:ind w:left="752"/>
                    <w:rPr>
                      <w:szCs w:val="22"/>
                    </w:rPr>
                  </w:pPr>
                </w:p>
                <w:p w14:paraId="7D689624"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 Optionality: Mandatory </w:t>
                  </w:r>
                </w:p>
                <w:p w14:paraId="3054E049" w14:textId="77777777" w:rsidR="00C70867" w:rsidRPr="0027502F" w:rsidRDefault="00C70867" w:rsidP="00C70867">
                  <w:pPr>
                    <w:pStyle w:val="NormalWeb"/>
                    <w:spacing w:before="0" w:beforeAutospacing="0" w:after="0" w:afterAutospacing="0"/>
                    <w:ind w:left="752"/>
                    <w:rPr>
                      <w:szCs w:val="22"/>
                    </w:rPr>
                  </w:pPr>
                  <w:r w:rsidRPr="0027502F">
                    <w:rPr>
                      <w:szCs w:val="22"/>
                    </w:rPr>
                    <w:t xml:space="preserve"> Comments: N/A </w:t>
                  </w:r>
                </w:p>
                <w:p w14:paraId="432D1814" w14:textId="77777777" w:rsidR="00C70867" w:rsidRPr="0027502F" w:rsidRDefault="00C70867" w:rsidP="00C70867">
                  <w:pPr>
                    <w:pStyle w:val="NormalWeb"/>
                    <w:spacing w:before="0" w:beforeAutospacing="0" w:after="0" w:afterAutospacing="0"/>
                    <w:ind w:left="752"/>
                    <w:rPr>
                      <w:szCs w:val="22"/>
                    </w:rPr>
                  </w:pPr>
                </w:p>
                <w:p w14:paraId="34017CA6"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description of the class ‘BR025’ will be updated as per below:</w:t>
                  </w:r>
                </w:p>
                <w:p w14:paraId="3817CDCA"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BR ID:BR025 </w:t>
                  </w:r>
                </w:p>
                <w:p w14:paraId="043E7DED"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BR Category: Relation </w:t>
                  </w:r>
                </w:p>
                <w:p w14:paraId="6C71A1C5"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  </w:t>
                  </w:r>
                </w:p>
                <w:p w14:paraId="5E57F701"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BR Description: </w:t>
                  </w:r>
                </w:p>
                <w:p w14:paraId="6FABC5B1" w14:textId="0871F29F" w:rsidR="00C70867" w:rsidRPr="0027502F" w:rsidRDefault="00C70867" w:rsidP="00CA062C">
                  <w:pPr>
                    <w:pStyle w:val="NormalWeb"/>
                    <w:spacing w:before="0" w:beforeAutospacing="0" w:after="0" w:afterAutospacing="0"/>
                    <w:ind w:left="894"/>
                    <w:jc w:val="both"/>
                    <w:rPr>
                      <w:szCs w:val="22"/>
                    </w:rPr>
                  </w:pPr>
                  <w:r w:rsidRPr="0027502F">
                    <w:rPr>
                      <w:szCs w:val="22"/>
                    </w:rPr>
                    <w:t>It is obligatory that the sum of the observed shortage and the refused quantity of each body report of receipt/</w:t>
                  </w:r>
                  <w:r w:rsidRPr="0027502F">
                    <w:rPr>
                      <w:b/>
                      <w:bCs/>
                      <w:i/>
                      <w:iCs/>
                      <w:szCs w:val="22"/>
                    </w:rPr>
                    <w:t>manual closure</w:t>
                  </w:r>
                  <w:r w:rsidRPr="0027502F">
                    <w:rPr>
                      <w:szCs w:val="22"/>
                    </w:rPr>
                    <w:t xml:space="preserve"> that is included in the draft report of receipt/</w:t>
                  </w:r>
                  <w:r w:rsidRPr="0027502F">
                    <w:rPr>
                      <w:b/>
                      <w:bCs/>
                      <w:i/>
                      <w:iCs/>
                      <w:szCs w:val="22"/>
                    </w:rPr>
                    <w:t xml:space="preserve">manual closure </w:t>
                  </w:r>
                  <w:r w:rsidRPr="0027502F">
                    <w:rPr>
                      <w:szCs w:val="22"/>
                    </w:rPr>
                    <w:t xml:space="preserve">is less or equal to the quantity of the body </w:t>
                  </w:r>
                  <w:r w:rsidR="00F8347D" w:rsidRPr="0027502F">
                    <w:rPr>
                      <w:szCs w:val="22"/>
                    </w:rPr>
                    <w:t>e-AD</w:t>
                  </w:r>
                  <w:r w:rsidR="005B782D" w:rsidRPr="0027502F">
                    <w:rPr>
                      <w:szCs w:val="22"/>
                    </w:rPr>
                    <w:t xml:space="preserve"> </w:t>
                  </w:r>
                  <w:r w:rsidRPr="0027502F">
                    <w:rPr>
                      <w:szCs w:val="22"/>
                    </w:rPr>
                    <w:t xml:space="preserve">with the same body record unique reference that is included in the last </w:t>
                  </w:r>
                  <w:r w:rsidR="00F8347D" w:rsidRPr="0027502F">
                    <w:rPr>
                      <w:szCs w:val="22"/>
                    </w:rPr>
                    <w:t>e-AD</w:t>
                  </w:r>
                  <w:r w:rsidR="005B782D" w:rsidRPr="0027502F">
                    <w:rPr>
                      <w:szCs w:val="22"/>
                    </w:rPr>
                    <w:t xml:space="preserve"> </w:t>
                  </w:r>
                  <w:r w:rsidRPr="0027502F">
                    <w:rPr>
                      <w:szCs w:val="22"/>
                    </w:rPr>
                    <w:t>or the refused quantity of the body report of receipt/</w:t>
                  </w:r>
                  <w:r w:rsidRPr="0027502F">
                    <w:rPr>
                      <w:b/>
                      <w:bCs/>
                      <w:i/>
                      <w:iCs/>
                      <w:szCs w:val="22"/>
                    </w:rPr>
                    <w:t>manual closure</w:t>
                  </w:r>
                  <w:r w:rsidRPr="0027502F">
                    <w:rPr>
                      <w:szCs w:val="22"/>
                    </w:rPr>
                    <w:t xml:space="preserve"> with the same body record unique reference that is included in the last, if any, report of receipt/</w:t>
                  </w:r>
                  <w:r w:rsidRPr="0027502F">
                    <w:rPr>
                      <w:b/>
                      <w:bCs/>
                      <w:i/>
                      <w:iCs/>
                      <w:szCs w:val="22"/>
                    </w:rPr>
                    <w:t>manual closure</w:t>
                  </w:r>
                  <w:r w:rsidRPr="0027502F">
                    <w:rPr>
                      <w:szCs w:val="22"/>
                    </w:rPr>
                    <w:t xml:space="preserve"> that indicated partial refusal. </w:t>
                  </w:r>
                </w:p>
                <w:p w14:paraId="2BCBF975" w14:textId="77777777" w:rsidR="00C70867" w:rsidRPr="0027502F" w:rsidRDefault="00C70867" w:rsidP="00CA062C">
                  <w:pPr>
                    <w:pStyle w:val="NormalWeb"/>
                    <w:spacing w:before="0" w:beforeAutospacing="0" w:after="0" w:afterAutospacing="0"/>
                    <w:ind w:left="894"/>
                    <w:jc w:val="both"/>
                    <w:rPr>
                      <w:szCs w:val="22"/>
                    </w:rPr>
                  </w:pPr>
                  <w:r w:rsidRPr="0027502F">
                    <w:rPr>
                      <w:szCs w:val="22"/>
                    </w:rPr>
                    <w:t xml:space="preserve">    </w:t>
                  </w:r>
                </w:p>
                <w:p w14:paraId="4B2DD58B" w14:textId="77777777" w:rsidR="00C70867" w:rsidRPr="0027502F" w:rsidRDefault="00C70867" w:rsidP="00CA062C">
                  <w:pPr>
                    <w:pStyle w:val="NormalWeb"/>
                    <w:spacing w:before="0" w:beforeAutospacing="0" w:after="0" w:afterAutospacing="0"/>
                    <w:ind w:left="894"/>
                    <w:jc w:val="both"/>
                    <w:rPr>
                      <w:szCs w:val="22"/>
                    </w:rPr>
                  </w:pPr>
                  <w:r w:rsidRPr="0027502F">
                    <w:rPr>
                      <w:szCs w:val="22"/>
                    </w:rPr>
                    <w:t xml:space="preserve">FESS Validation Rule: </w:t>
                  </w:r>
                </w:p>
                <w:p w14:paraId="38661FBF" w14:textId="77777777" w:rsidR="00C70867" w:rsidRPr="0027502F" w:rsidRDefault="00C70867" w:rsidP="00CA062C">
                  <w:pPr>
                    <w:pStyle w:val="NormalWeb"/>
                    <w:spacing w:before="0" w:beforeAutospacing="0" w:after="0" w:afterAutospacing="0"/>
                    <w:ind w:left="894"/>
                    <w:jc w:val="both"/>
                    <w:rPr>
                      <w:szCs w:val="22"/>
                    </w:rPr>
                  </w:pPr>
                  <w:r w:rsidRPr="0027502F">
                    <w:rPr>
                      <w:szCs w:val="22"/>
                    </w:rPr>
                    <w:t>• For each record referring to a body record of the e-AD, the sum of the observed shortage and of the refused quantity does not exceed the current quantity for the e-AD; these current quantities are those refused in the latest partially refused report of receipt/</w:t>
                  </w:r>
                  <w:r w:rsidRPr="0027502F">
                    <w:rPr>
                      <w:b/>
                      <w:bCs/>
                      <w:i/>
                      <w:iCs/>
                      <w:szCs w:val="22"/>
                    </w:rPr>
                    <w:t>manual closure</w:t>
                  </w:r>
                  <w:r w:rsidRPr="0027502F">
                    <w:rPr>
                      <w:szCs w:val="22"/>
                    </w:rPr>
                    <w:t>, if any; if there is no such partially refused report of receipt/</w:t>
                  </w:r>
                  <w:r w:rsidRPr="0027502F">
                    <w:rPr>
                      <w:b/>
                      <w:bCs/>
                      <w:i/>
                      <w:iCs/>
                      <w:szCs w:val="22"/>
                    </w:rPr>
                    <w:t>manual closure</w:t>
                  </w:r>
                  <w:r w:rsidRPr="0027502F">
                    <w:rPr>
                      <w:szCs w:val="22"/>
                    </w:rPr>
                    <w:t xml:space="preserve">, they are copied from the original e-AD. </w:t>
                  </w:r>
                </w:p>
                <w:p w14:paraId="40DCAB98"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  </w:t>
                  </w:r>
                </w:p>
                <w:p w14:paraId="6CAFAB73"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IE: </w:t>
                  </w:r>
                </w:p>
                <w:p w14:paraId="2A5154B0"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Draft IE818 (draft report of receipt) </w:t>
                  </w:r>
                </w:p>
                <w:p w14:paraId="0D2AABCC" w14:textId="77777777" w:rsidR="00C70867" w:rsidRPr="0027502F" w:rsidRDefault="00C70867" w:rsidP="00C70867">
                  <w:pPr>
                    <w:pStyle w:val="NormalWeb"/>
                    <w:spacing w:before="0" w:beforeAutospacing="0" w:after="0" w:afterAutospacing="0"/>
                    <w:ind w:left="752"/>
                    <w:rPr>
                      <w:b/>
                      <w:bCs/>
                      <w:i/>
                      <w:iCs/>
                      <w:szCs w:val="22"/>
                    </w:rPr>
                  </w:pPr>
                  <w:r w:rsidRPr="0027502F">
                    <w:rPr>
                      <w:b/>
                      <w:bCs/>
                      <w:i/>
                      <w:iCs/>
                      <w:szCs w:val="22"/>
                    </w:rPr>
                    <w:t xml:space="preserve">   IE881 (Manual closure response)</w:t>
                  </w:r>
                </w:p>
                <w:p w14:paraId="390D6C01" w14:textId="77777777" w:rsidR="00C70867" w:rsidRPr="0027502F" w:rsidRDefault="00C70867" w:rsidP="00C70867">
                  <w:pPr>
                    <w:pStyle w:val="NormalWeb"/>
                    <w:spacing w:before="0" w:beforeAutospacing="0" w:after="0" w:afterAutospacing="0"/>
                    <w:rPr>
                      <w:szCs w:val="22"/>
                    </w:rPr>
                  </w:pPr>
                </w:p>
                <w:p w14:paraId="52F5335C"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Data Item: </w:t>
                  </w:r>
                </w:p>
                <w:p w14:paraId="23C037D3"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(BODY) REPORT OF RECEIPT/EXPORT.Refused Quantity </w:t>
                  </w:r>
                </w:p>
                <w:p w14:paraId="202A669B" w14:textId="77777777" w:rsidR="00C70867" w:rsidRPr="0027502F" w:rsidRDefault="00C70867" w:rsidP="00C70867">
                  <w:pPr>
                    <w:pStyle w:val="NormalWeb"/>
                    <w:spacing w:before="0" w:beforeAutospacing="0" w:after="0" w:afterAutospacing="0"/>
                    <w:ind w:left="894"/>
                    <w:rPr>
                      <w:szCs w:val="22"/>
                    </w:rPr>
                  </w:pPr>
                  <w:r w:rsidRPr="0027502F">
                    <w:rPr>
                      <w:b/>
                      <w:bCs/>
                      <w:i/>
                      <w:iCs/>
                      <w:szCs w:val="22"/>
                    </w:rPr>
                    <w:t>(BODY) MANUAL CLOSURE.Refused</w:t>
                  </w:r>
                  <w:r w:rsidRPr="0027502F">
                    <w:rPr>
                      <w:szCs w:val="22"/>
                    </w:rPr>
                    <w:t xml:space="preserve"> </w:t>
                  </w:r>
                  <w:r w:rsidRPr="0027502F">
                    <w:rPr>
                      <w:b/>
                      <w:bCs/>
                      <w:i/>
                      <w:iCs/>
                      <w:szCs w:val="22"/>
                    </w:rPr>
                    <w:t>Quantity</w:t>
                  </w:r>
                  <w:r w:rsidRPr="0027502F">
                    <w:rPr>
                      <w:szCs w:val="22"/>
                    </w:rPr>
                    <w:t xml:space="preserve"> </w:t>
                  </w:r>
                </w:p>
                <w:p w14:paraId="15AF10B1"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  </w:t>
                  </w:r>
                </w:p>
                <w:p w14:paraId="78201B9B"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Optionality: Mandatory </w:t>
                  </w:r>
                </w:p>
                <w:p w14:paraId="02D00A30" w14:textId="77777777" w:rsidR="00C70867" w:rsidRPr="0027502F" w:rsidRDefault="00C70867" w:rsidP="00C70867">
                  <w:pPr>
                    <w:pStyle w:val="NormalWeb"/>
                    <w:spacing w:before="0" w:beforeAutospacing="0" w:after="0" w:afterAutospacing="0"/>
                    <w:ind w:left="894"/>
                    <w:rPr>
                      <w:szCs w:val="22"/>
                    </w:rPr>
                  </w:pPr>
                  <w:r w:rsidRPr="0027502F">
                    <w:rPr>
                      <w:szCs w:val="22"/>
                    </w:rPr>
                    <w:t xml:space="preserve">Comments: N/A </w:t>
                  </w:r>
                </w:p>
                <w:p w14:paraId="0223971A" w14:textId="77777777" w:rsidR="00C70867" w:rsidRPr="0027502F" w:rsidRDefault="00C70867" w:rsidP="00C70867">
                  <w:pPr>
                    <w:pStyle w:val="NormalWeb"/>
                    <w:spacing w:before="0" w:beforeAutospacing="0" w:after="0" w:afterAutospacing="0"/>
                    <w:ind w:left="752"/>
                    <w:rPr>
                      <w:szCs w:val="22"/>
                    </w:rPr>
                  </w:pPr>
                </w:p>
                <w:p w14:paraId="2A6874C0"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In the data group diagram ‘MANUAL CLOSURE Body’, the existing class ‘BR024’ will be associated with the technical term &lt;Body Record Unique Reference&gt;;</w:t>
                  </w:r>
                </w:p>
                <w:p w14:paraId="0453ABFC"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In the data group diagram ‘MANUAL CLOSURE Body’, the existing class ‘BR025’ will be associated with the technical term &lt;Refused Quantity&gt;.</w:t>
                  </w:r>
                </w:p>
              </w:tc>
            </w:tr>
            <w:tr w:rsidR="00C70867" w:rsidRPr="0027502F" w14:paraId="0091E8CA"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1F5D48"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A4A5CD0" w14:textId="77777777" w:rsidR="00C70867" w:rsidRPr="0027502F" w:rsidRDefault="00C70867" w:rsidP="00C70867">
                  <w:pPr>
                    <w:spacing w:line="276" w:lineRule="auto"/>
                    <w:rPr>
                      <w:szCs w:val="22"/>
                    </w:rPr>
                  </w:pPr>
                  <w:r w:rsidRPr="0027502F">
                    <w:rPr>
                      <w:szCs w:val="22"/>
                    </w:rPr>
                    <w:t>Specification Documents:</w:t>
                  </w:r>
                </w:p>
                <w:p w14:paraId="31D7603E" w14:textId="77777777" w:rsidR="00C70867" w:rsidRPr="0027502F" w:rsidRDefault="00C70867" w:rsidP="00B03D74">
                  <w:pPr>
                    <w:numPr>
                      <w:ilvl w:val="0"/>
                      <w:numId w:val="45"/>
                    </w:numPr>
                    <w:spacing w:after="0" w:line="360" w:lineRule="auto"/>
                    <w:rPr>
                      <w:szCs w:val="22"/>
                    </w:rPr>
                  </w:pPr>
                  <w:r w:rsidRPr="0027502F">
                    <w:rPr>
                      <w:szCs w:val="22"/>
                    </w:rPr>
                    <w:t>FESS (Low);</w:t>
                  </w:r>
                </w:p>
                <w:p w14:paraId="2E940BB5" w14:textId="77777777" w:rsidR="00C70867" w:rsidRPr="0027502F" w:rsidRDefault="00C70867" w:rsidP="00B03D74">
                  <w:pPr>
                    <w:numPr>
                      <w:ilvl w:val="0"/>
                      <w:numId w:val="45"/>
                    </w:numPr>
                    <w:spacing w:after="0" w:line="360" w:lineRule="auto"/>
                    <w:rPr>
                      <w:szCs w:val="22"/>
                      <w:lang w:val="nn-NO"/>
                    </w:rPr>
                  </w:pPr>
                  <w:r w:rsidRPr="0027502F">
                    <w:rPr>
                      <w:szCs w:val="22"/>
                    </w:rPr>
                    <w:t>DDNEA (No Impact).</w:t>
                  </w:r>
                </w:p>
              </w:tc>
            </w:tr>
            <w:tr w:rsidR="00C70867" w:rsidRPr="0027502F" w14:paraId="309FC75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9C2C2D"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57AD4B" w14:textId="77777777" w:rsidR="00C70867" w:rsidRPr="0027502F" w:rsidRDefault="00C70867" w:rsidP="00C70867">
                  <w:pPr>
                    <w:spacing w:line="276" w:lineRule="auto"/>
                    <w:rPr>
                      <w:szCs w:val="22"/>
                    </w:rPr>
                  </w:pPr>
                  <w:r w:rsidRPr="0027502F">
                    <w:rPr>
                      <w:szCs w:val="22"/>
                    </w:rPr>
                    <w:t xml:space="preserve">If the proposed change is not implemented, then the Excise BPMs will not be aligned with the DDNEA specifications, in relation to the applicability of business rules ‘BR024’ and ‘BR025’ on the IE881 message. </w:t>
                  </w:r>
                </w:p>
              </w:tc>
            </w:tr>
            <w:tr w:rsidR="00C70867" w:rsidRPr="0027502F" w14:paraId="24D5ADC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AE9404"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7147A0"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19255693"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7961CC"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A99E29" w14:textId="77777777" w:rsidR="00C70867" w:rsidRPr="0027502F" w:rsidRDefault="00C70867" w:rsidP="00C70867">
                  <w:pPr>
                    <w:spacing w:line="276" w:lineRule="auto"/>
                    <w:rPr>
                      <w:color w:val="000000"/>
                      <w:szCs w:val="22"/>
                    </w:rPr>
                  </w:pPr>
                  <w:r w:rsidRPr="0027502F">
                    <w:rPr>
                      <w:szCs w:val="22"/>
                      <w:lang w:val="en-US"/>
                    </w:rPr>
                    <w:t>This RFC</w:t>
                  </w:r>
                  <w:r w:rsidRPr="0027502F">
                    <w:rPr>
                      <w:color w:val="000000"/>
                      <w:szCs w:val="22"/>
                    </w:rPr>
                    <w:t xml:space="preserve"> can be deployed in a Migration Period with no business continuity risks.</w:t>
                  </w:r>
                </w:p>
              </w:tc>
            </w:tr>
            <w:tr w:rsidR="00C70867" w:rsidRPr="0027502F" w14:paraId="5B3CE1E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770A69"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9D74327"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7237DCF2"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DDNEA-P4-281;</w:t>
                  </w:r>
                </w:p>
                <w:p w14:paraId="64242F71"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49B28127" w14:textId="77777777" w:rsidR="00C70867" w:rsidRPr="0027502F" w:rsidRDefault="00C70867" w:rsidP="00C70867">
            <w:pPr>
              <w:spacing w:after="0"/>
              <w:jc w:val="left"/>
              <w:rPr>
                <w:szCs w:val="22"/>
                <w:lang w:val="en-US"/>
              </w:rPr>
            </w:pPr>
          </w:p>
        </w:tc>
      </w:tr>
      <w:tr w:rsidR="00C70867" w:rsidRPr="0027502F" w14:paraId="42595E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ECB747"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6B5DCE0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3FDD5B"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1BDF98" w14:textId="77777777" w:rsidR="00C70867" w:rsidRPr="0027502F" w:rsidRDefault="00C70867" w:rsidP="00C70867">
                  <w:pPr>
                    <w:spacing w:line="276" w:lineRule="auto"/>
                    <w:rPr>
                      <w:szCs w:val="22"/>
                    </w:rPr>
                  </w:pPr>
                  <w:r w:rsidRPr="0027502F">
                    <w:rPr>
                      <w:szCs w:val="22"/>
                    </w:rPr>
                    <w:t>N/A</w:t>
                  </w:r>
                </w:p>
              </w:tc>
            </w:tr>
            <w:tr w:rsidR="00C70867" w:rsidRPr="0027502F" w14:paraId="28C2E33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B55CC7"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B4F25F" w14:textId="77777777" w:rsidR="00C70867" w:rsidRPr="0027502F" w:rsidRDefault="00C70867" w:rsidP="00C70867">
                  <w:pPr>
                    <w:spacing w:line="276" w:lineRule="auto"/>
                    <w:rPr>
                      <w:szCs w:val="22"/>
                    </w:rPr>
                  </w:pPr>
                  <w:r w:rsidRPr="0027502F">
                    <w:rPr>
                      <w:szCs w:val="22"/>
                    </w:rPr>
                    <w:t>N/A</w:t>
                  </w:r>
                </w:p>
              </w:tc>
            </w:tr>
          </w:tbl>
          <w:p w14:paraId="579320AC" w14:textId="77777777" w:rsidR="00C70867" w:rsidRPr="0027502F" w:rsidRDefault="00C70867" w:rsidP="00C70867">
            <w:pPr>
              <w:spacing w:after="0"/>
              <w:jc w:val="left"/>
              <w:rPr>
                <w:szCs w:val="22"/>
                <w:lang w:val="en-US"/>
              </w:rPr>
            </w:pPr>
          </w:p>
        </w:tc>
      </w:tr>
      <w:tr w:rsidR="00C70867" w:rsidRPr="0027502F" w14:paraId="3A33356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97AAE7B"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0DF9C81F"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848BA2"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1EDB5DE"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7766F4C4" w14:textId="77777777" w:rsidR="00C70867" w:rsidRPr="0027502F" w:rsidRDefault="00C70867" w:rsidP="00B03D74">
                  <w:pPr>
                    <w:numPr>
                      <w:ilvl w:val="0"/>
                      <w:numId w:val="25"/>
                    </w:numPr>
                    <w:spacing w:line="276" w:lineRule="auto"/>
                    <w:rPr>
                      <w:szCs w:val="22"/>
                    </w:rPr>
                  </w:pPr>
                  <w:r w:rsidRPr="0027502F">
                    <w:rPr>
                      <w:b/>
                      <w:szCs w:val="22"/>
                    </w:rPr>
                    <w:t>Approval process:</w:t>
                  </w:r>
                </w:p>
                <w:p w14:paraId="43C8EB5B"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FB9818F"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7EFA5E"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C57CF54" w14:textId="77777777" w:rsidR="00C70867" w:rsidRPr="0027502F" w:rsidRDefault="00C70867" w:rsidP="00C70867">
                  <w:pPr>
                    <w:spacing w:line="276" w:lineRule="auto"/>
                    <w:rPr>
                      <w:szCs w:val="22"/>
                    </w:rPr>
                  </w:pPr>
                  <w:r w:rsidRPr="0027502F">
                    <w:rPr>
                      <w:szCs w:val="22"/>
                    </w:rPr>
                    <w:t>N/A</w:t>
                  </w:r>
                </w:p>
              </w:tc>
            </w:tr>
            <w:tr w:rsidR="00C70867" w:rsidRPr="0027502F" w14:paraId="24FF18CD"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AC460F"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E0871B5" w14:textId="77777777" w:rsidR="00C70867" w:rsidRPr="0027502F" w:rsidRDefault="00C70867" w:rsidP="00C70867">
                  <w:pPr>
                    <w:spacing w:line="276" w:lineRule="auto"/>
                    <w:rPr>
                      <w:szCs w:val="22"/>
                    </w:rPr>
                  </w:pPr>
                  <w:r w:rsidRPr="0027502F">
                    <w:rPr>
                      <w:szCs w:val="22"/>
                    </w:rPr>
                    <w:t>EMCS CAB #187on 15/04/2020</w:t>
                  </w:r>
                </w:p>
              </w:tc>
            </w:tr>
          </w:tbl>
          <w:p w14:paraId="6967479D" w14:textId="77777777" w:rsidR="00C70867" w:rsidRPr="0027502F" w:rsidRDefault="00C70867" w:rsidP="00C70867">
            <w:pPr>
              <w:spacing w:after="0"/>
              <w:jc w:val="left"/>
              <w:rPr>
                <w:szCs w:val="22"/>
                <w:lang w:val="en-US"/>
              </w:rPr>
            </w:pPr>
          </w:p>
        </w:tc>
      </w:tr>
      <w:tr w:rsidR="00C70867" w:rsidRPr="0027502F" w14:paraId="577CAF3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994119F"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35B60" w:rsidRPr="0027502F" w14:paraId="708D186F" w14:textId="77777777" w:rsidTr="00935B60">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74E7DE" w14:textId="77777777" w:rsidR="00935B60" w:rsidRPr="0027502F" w:rsidRDefault="00935B60"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51A47DD2" w14:textId="01084F26" w:rsidR="00935B60" w:rsidRPr="0027502F" w:rsidRDefault="00935B60" w:rsidP="004800A7">
                  <w:pPr>
                    <w:spacing w:line="276" w:lineRule="auto"/>
                    <w:rPr>
                      <w:color w:val="000000" w:themeColor="text1"/>
                      <w:szCs w:val="22"/>
                    </w:rPr>
                  </w:pPr>
                  <w:r w:rsidRPr="0027502F">
                    <w:rPr>
                      <w:color w:val="000000" w:themeColor="text1"/>
                      <w:szCs w:val="22"/>
                    </w:rPr>
                    <w:t>v4.00</w:t>
                  </w:r>
                </w:p>
              </w:tc>
            </w:tr>
            <w:tr w:rsidR="00935B60" w:rsidRPr="0027502F" w14:paraId="77768FF5" w14:textId="77777777" w:rsidTr="00935B60">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EF447F" w14:textId="77777777" w:rsidR="00935B60" w:rsidRPr="0027502F" w:rsidRDefault="00935B60"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5AB59EF2" w14:textId="59F546D6" w:rsidR="00935B60"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35B60" w:rsidRPr="0027502F" w14:paraId="77AC390F" w14:textId="77777777" w:rsidTr="00935B60">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7DA663" w14:textId="77777777" w:rsidR="00935B60" w:rsidRPr="0027502F" w:rsidRDefault="00935B60"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77AAE7FB" w14:textId="107A7E5D" w:rsidR="00935B60" w:rsidRPr="0027502F" w:rsidRDefault="00935B60" w:rsidP="004800A7">
                  <w:pPr>
                    <w:spacing w:line="276" w:lineRule="auto"/>
                    <w:rPr>
                      <w:szCs w:val="22"/>
                    </w:rPr>
                  </w:pPr>
                  <w:r w:rsidRPr="0027502F">
                    <w:rPr>
                      <w:szCs w:val="22"/>
                    </w:rPr>
                    <w:t>13/02/2023</w:t>
                  </w:r>
                </w:p>
              </w:tc>
            </w:tr>
          </w:tbl>
          <w:p w14:paraId="2515FC4C" w14:textId="77777777" w:rsidR="00C70867" w:rsidRPr="0027502F" w:rsidRDefault="00C70867" w:rsidP="00C70867">
            <w:pPr>
              <w:spacing w:after="0"/>
              <w:jc w:val="left"/>
              <w:rPr>
                <w:szCs w:val="22"/>
                <w:lang w:val="en-US"/>
              </w:rPr>
            </w:pPr>
          </w:p>
        </w:tc>
      </w:tr>
      <w:tr w:rsidR="00C70867" w:rsidRPr="0027502F" w14:paraId="67C8A87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5AFFB6"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23B979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10D96F"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725BE0" w14:textId="77777777" w:rsidR="00C70867" w:rsidRPr="0027502F" w:rsidRDefault="00C70867" w:rsidP="00C70867">
                  <w:pPr>
                    <w:spacing w:line="276" w:lineRule="auto"/>
                    <w:rPr>
                      <w:szCs w:val="22"/>
                    </w:rPr>
                  </w:pPr>
                  <w:r w:rsidRPr="0027502F">
                    <w:rPr>
                      <w:szCs w:val="22"/>
                    </w:rPr>
                    <w:t>N/A</w:t>
                  </w:r>
                </w:p>
              </w:tc>
            </w:tr>
            <w:tr w:rsidR="00C70867" w:rsidRPr="0027502F" w14:paraId="0347D00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332F09" w14:textId="77777777" w:rsidR="00C70867" w:rsidRPr="0027502F" w:rsidRDefault="00C70867" w:rsidP="00C70867">
                  <w:pPr>
                    <w:spacing w:line="276" w:lineRule="auto"/>
                    <w:jc w:val="left"/>
                    <w:rPr>
                      <w:szCs w:val="22"/>
                    </w:rPr>
                  </w:pPr>
                  <w:r w:rsidRPr="0027502F">
                    <w:rPr>
                      <w:szCs w:val="22"/>
                    </w:rPr>
                    <w:lastRenderedPageBreak/>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DA02211" w14:textId="77777777" w:rsidR="00C70867" w:rsidRPr="0027502F" w:rsidRDefault="00C70867" w:rsidP="00C70867">
                  <w:pPr>
                    <w:spacing w:line="276" w:lineRule="auto"/>
                    <w:rPr>
                      <w:szCs w:val="22"/>
                    </w:rPr>
                  </w:pPr>
                  <w:r w:rsidRPr="0027502F">
                    <w:rPr>
                      <w:szCs w:val="22"/>
                    </w:rPr>
                    <w:t>N/A</w:t>
                  </w:r>
                </w:p>
              </w:tc>
            </w:tr>
          </w:tbl>
          <w:p w14:paraId="75054F85" w14:textId="77777777" w:rsidR="00C70867" w:rsidRPr="0027502F" w:rsidRDefault="00C70867" w:rsidP="00C70867">
            <w:pPr>
              <w:spacing w:after="0"/>
              <w:jc w:val="left"/>
              <w:rPr>
                <w:szCs w:val="22"/>
                <w:lang w:val="en-US"/>
              </w:rPr>
            </w:pPr>
          </w:p>
        </w:tc>
      </w:tr>
    </w:tbl>
    <w:p w14:paraId="17F4A80B" w14:textId="77777777" w:rsidR="00C70867" w:rsidRPr="0027502F" w:rsidRDefault="00C70867" w:rsidP="00C70867">
      <w:pPr>
        <w:rPr>
          <w:szCs w:val="22"/>
        </w:rPr>
      </w:pPr>
    </w:p>
    <w:p w14:paraId="1FDF5F4D" w14:textId="77777777" w:rsidR="00C70867" w:rsidRPr="0027502F" w:rsidRDefault="00C70867" w:rsidP="00C70867">
      <w:pPr>
        <w:spacing w:after="0" w:line="240" w:lineRule="auto"/>
        <w:jc w:val="left"/>
        <w:rPr>
          <w:szCs w:val="22"/>
        </w:rPr>
      </w:pPr>
      <w:r w:rsidRPr="0027502F">
        <w:rPr>
          <w:szCs w:val="22"/>
        </w:rPr>
        <w:br w:type="page"/>
      </w:r>
    </w:p>
    <w:p w14:paraId="5757D461" w14:textId="77777777" w:rsidR="00C70867" w:rsidRPr="0027502F" w:rsidRDefault="00C70867" w:rsidP="00C70867">
      <w:pPr>
        <w:pStyle w:val="Heading4"/>
        <w:rPr>
          <w:szCs w:val="22"/>
        </w:rPr>
      </w:pPr>
      <w:r w:rsidRPr="0027502F">
        <w:rPr>
          <w:szCs w:val="22"/>
        </w:rPr>
        <w:lastRenderedPageBreak/>
        <w:t xml:space="preserve">FESS-253 – Clarifications on the applicability of rule ‘R251’ </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32C9476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7B6B0C"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306679B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C69516"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522BC9" w14:textId="77777777" w:rsidR="00C70867" w:rsidRPr="0027502F" w:rsidRDefault="00C70867" w:rsidP="00C70867">
                  <w:pPr>
                    <w:spacing w:line="276" w:lineRule="auto"/>
                    <w:rPr>
                      <w:szCs w:val="22"/>
                    </w:rPr>
                  </w:pPr>
                  <w:r w:rsidRPr="0027502F">
                    <w:rPr>
                      <w:bCs/>
                      <w:szCs w:val="22"/>
                    </w:rPr>
                    <w:t>FESS-253</w:t>
                  </w:r>
                </w:p>
              </w:tc>
            </w:tr>
            <w:tr w:rsidR="00C70867" w:rsidRPr="0027502F" w14:paraId="3B50216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591895"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10EC91"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36356F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1D9AFA"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CF224A"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45904A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0AF7C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D1394F" w14:textId="77777777" w:rsidR="00C70867" w:rsidRPr="0027502F" w:rsidRDefault="00C70867" w:rsidP="00C70867">
                  <w:pPr>
                    <w:spacing w:line="276" w:lineRule="auto"/>
                    <w:rPr>
                      <w:szCs w:val="22"/>
                      <w:lang w:eastAsia="nl-BE"/>
                    </w:rPr>
                  </w:pPr>
                  <w:r w:rsidRPr="0027502F">
                    <w:rPr>
                      <w:szCs w:val="22"/>
                      <w:lang w:eastAsia="nl-BE"/>
                    </w:rPr>
                    <w:t>IM359061</w:t>
                  </w:r>
                </w:p>
              </w:tc>
            </w:tr>
            <w:tr w:rsidR="00C70867" w:rsidRPr="0027502F" w14:paraId="798EFD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7DDFE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7029806" w14:textId="77777777" w:rsidR="00C70867" w:rsidRPr="0027502F" w:rsidRDefault="00C70867" w:rsidP="00C70867">
                  <w:pPr>
                    <w:spacing w:line="276" w:lineRule="auto"/>
                    <w:rPr>
                      <w:szCs w:val="22"/>
                      <w:lang w:eastAsia="nl-BE"/>
                    </w:rPr>
                  </w:pPr>
                  <w:r w:rsidRPr="0027502F">
                    <w:rPr>
                      <w:szCs w:val="22"/>
                      <w:lang w:eastAsia="nl-BE"/>
                    </w:rPr>
                    <w:t>KE19559</w:t>
                  </w:r>
                </w:p>
              </w:tc>
            </w:tr>
            <w:tr w:rsidR="00C70867" w:rsidRPr="0027502F" w14:paraId="00A0BA7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9F800B"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002BE4" w14:textId="77777777" w:rsidR="00C70867" w:rsidRPr="0027502F" w:rsidRDefault="00C70867" w:rsidP="00C70867">
                  <w:pPr>
                    <w:pStyle w:val="ListParagraph"/>
                    <w:spacing w:line="276" w:lineRule="auto"/>
                    <w:ind w:left="0"/>
                    <w:rPr>
                      <w:szCs w:val="22"/>
                      <w:lang w:eastAsia="nl-BE"/>
                    </w:rPr>
                  </w:pPr>
                  <w:r w:rsidRPr="0027502F">
                    <w:rPr>
                      <w:szCs w:val="22"/>
                      <w:lang w:eastAsia="nl-BE"/>
                    </w:rPr>
                    <w:t>24/01/2020</w:t>
                  </w:r>
                </w:p>
              </w:tc>
            </w:tr>
            <w:tr w:rsidR="00C70867" w:rsidRPr="0027502F" w14:paraId="1C04B8F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1D818E"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FFEBC5" w14:textId="77777777" w:rsidR="00C70867" w:rsidRPr="0027502F" w:rsidRDefault="00C70867" w:rsidP="00C70867">
                  <w:pPr>
                    <w:pStyle w:val="ListParagraph"/>
                    <w:spacing w:line="276" w:lineRule="auto"/>
                    <w:ind w:left="0"/>
                    <w:rPr>
                      <w:szCs w:val="22"/>
                      <w:lang w:val="en-US"/>
                    </w:rPr>
                  </w:pPr>
                  <w:r w:rsidRPr="0027502F">
                    <w:rPr>
                      <w:szCs w:val="22"/>
                      <w:lang w:val="en-US"/>
                    </w:rPr>
                    <w:t>MSA-IE</w:t>
                  </w:r>
                </w:p>
              </w:tc>
            </w:tr>
          </w:tbl>
          <w:p w14:paraId="7C3906DD" w14:textId="77777777" w:rsidR="00C70867" w:rsidRPr="0027502F" w:rsidRDefault="00C70867" w:rsidP="00C70867">
            <w:pPr>
              <w:spacing w:after="0"/>
              <w:jc w:val="left"/>
              <w:rPr>
                <w:szCs w:val="22"/>
                <w:lang w:val="en-US"/>
              </w:rPr>
            </w:pPr>
          </w:p>
        </w:tc>
      </w:tr>
      <w:tr w:rsidR="00C70867" w:rsidRPr="0027502F" w14:paraId="1CF8D18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C4B1F3"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B2AE69A"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EBA354"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E57E4C"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73698873" w14:textId="77777777" w:rsidTr="00567B25">
              <w:trPr>
                <w:trHeight w:val="687"/>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DD763E"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60DE943" w14:textId="5E374C12" w:rsidR="00C70867" w:rsidRPr="0027502F" w:rsidRDefault="00C70867" w:rsidP="00C70867">
                  <w:pPr>
                    <w:spacing w:line="276" w:lineRule="auto"/>
                    <w:rPr>
                      <w:b/>
                      <w:szCs w:val="22"/>
                    </w:rPr>
                  </w:pPr>
                  <w:r w:rsidRPr="0027502F">
                    <w:rPr>
                      <w:b/>
                      <w:szCs w:val="22"/>
                    </w:rPr>
                    <w:t>Problem Statement</w:t>
                  </w:r>
                </w:p>
                <w:p w14:paraId="7EBA86C7" w14:textId="06D02B0C" w:rsidR="00C70867" w:rsidRPr="0027502F" w:rsidRDefault="00C70867" w:rsidP="00C70867">
                  <w:pPr>
                    <w:rPr>
                      <w:szCs w:val="22"/>
                    </w:rPr>
                  </w:pPr>
                  <w:r w:rsidRPr="0027502F">
                    <w:rPr>
                      <w:szCs w:val="22"/>
                    </w:rPr>
                    <w:t>The introduction of the &lt;Shipping Marks&gt; data item with the corresponding condition 'C203' and rule 'R251' were introduced as part of RFC ‘FESS-225’, in order to handle cases where the excise goods of two or more body records in an 'e-AD' are included in the same package. In such cases it should be possible that the first body record can mention the actual number of the packages and the rest of the body records can mention  zero number of packages to indicate this dependency.</w:t>
                  </w:r>
                </w:p>
                <w:p w14:paraId="54D17F85" w14:textId="77777777" w:rsidR="00C70867" w:rsidRPr="0027502F" w:rsidRDefault="00C70867" w:rsidP="00C70867">
                  <w:pPr>
                    <w:rPr>
                      <w:szCs w:val="22"/>
                    </w:rPr>
                  </w:pPr>
                  <w:r w:rsidRPr="0027502F">
                    <w:rPr>
                      <w:szCs w:val="22"/>
                    </w:rPr>
                    <w:t>As part of the RFC ‘FESS-225’, rule ‘R251’ was introduced according to which, in case the 'Number of Packages' is set to '0', then there should exist at least one 'PACKAGE' with the same 'Shipping Marks' and 'Number of Packages' with value greater than '0'.</w:t>
                  </w:r>
                </w:p>
                <w:p w14:paraId="0415FBA5" w14:textId="77777777" w:rsidR="00C70867" w:rsidRPr="0027502F" w:rsidRDefault="00C70867" w:rsidP="00C70867">
                  <w:pPr>
                    <w:rPr>
                      <w:szCs w:val="22"/>
                    </w:rPr>
                  </w:pPr>
                  <w:r w:rsidRPr="0027502F">
                    <w:rPr>
                      <w:szCs w:val="22"/>
                    </w:rPr>
                    <w:t>However, during the development of EMCS Phase 3.4, it was identified that the wording of rule 'R251' raised some ambiguities in relation to whether the introduced logic should be applied on a per &lt;E-AD&gt; data group level, or  on a per &lt;(BODY) E-AD&gt; level, i.e. it is not limited to a single 'e-AD' body, but it could be multiple 'e-AD' body records.</w:t>
                  </w:r>
                </w:p>
                <w:p w14:paraId="5A6392C0" w14:textId="77777777" w:rsidR="00C70867" w:rsidRPr="0027502F" w:rsidRDefault="00C70867" w:rsidP="00C70867">
                  <w:pPr>
                    <w:rPr>
                      <w:szCs w:val="22"/>
                    </w:rPr>
                  </w:pPr>
                  <w:r w:rsidRPr="0027502F">
                    <w:rPr>
                      <w:szCs w:val="22"/>
                    </w:rPr>
                    <w:br/>
                  </w:r>
                  <w:r w:rsidRPr="0027502F">
                    <w:rPr>
                      <w:b/>
                      <w:szCs w:val="22"/>
                    </w:rPr>
                    <w:t>Proposed Solution</w:t>
                  </w:r>
                </w:p>
                <w:p w14:paraId="3901B73A"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the Excise BPMs:</w:t>
                  </w:r>
                </w:p>
                <w:p w14:paraId="11DEFFFE"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description of the existing class ‘R251’ will be updated with the following clarification as highlighted below (in bold/italics):</w:t>
                  </w:r>
                </w:p>
                <w:p w14:paraId="330F7789" w14:textId="77777777" w:rsidR="00C70867" w:rsidRPr="0027502F" w:rsidRDefault="00C70867" w:rsidP="00C70867">
                  <w:pPr>
                    <w:pStyle w:val="NormalWeb"/>
                    <w:spacing w:before="0" w:beforeAutospacing="0" w:after="0" w:afterAutospacing="0"/>
                    <w:rPr>
                      <w:szCs w:val="22"/>
                    </w:rPr>
                  </w:pPr>
                  <w:r w:rsidRPr="0027502F">
                    <w:rPr>
                      <w:szCs w:val="22"/>
                    </w:rPr>
                    <w:t xml:space="preserve">“In case the ‘Number of Packages’ is set to ‘0’, then there should exist at least one PACKAGE </w:t>
                  </w:r>
                  <w:r w:rsidRPr="0027502F">
                    <w:rPr>
                      <w:b/>
                      <w:bCs/>
                      <w:i/>
                      <w:iCs/>
                      <w:szCs w:val="22"/>
                    </w:rPr>
                    <w:t xml:space="preserve">(i.e. either within the same &lt;E-AD BODY&gt; or within </w:t>
                  </w:r>
                  <w:r w:rsidRPr="0027502F">
                    <w:rPr>
                      <w:b/>
                      <w:bCs/>
                      <w:i/>
                      <w:iCs/>
                      <w:szCs w:val="22"/>
                    </w:rPr>
                    <w:lastRenderedPageBreak/>
                    <w:t>other &lt;E-AD BODY&gt; occurrences of the same message)</w:t>
                  </w:r>
                  <w:r w:rsidRPr="0027502F">
                    <w:rPr>
                      <w:szCs w:val="22"/>
                    </w:rPr>
                    <w:t xml:space="preserve"> with the same ‘Shipping Marks’ and ‘Number of Packages’ with value greater than ‘0’”.</w:t>
                  </w:r>
                </w:p>
              </w:tc>
            </w:tr>
            <w:tr w:rsidR="00C70867" w:rsidRPr="0027502F" w14:paraId="430483CC"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4A122"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0C66AD8" w14:textId="77777777" w:rsidR="00C70867" w:rsidRPr="0027502F" w:rsidRDefault="00C70867" w:rsidP="00C70867">
                  <w:pPr>
                    <w:spacing w:line="276" w:lineRule="auto"/>
                    <w:rPr>
                      <w:szCs w:val="22"/>
                    </w:rPr>
                  </w:pPr>
                  <w:r w:rsidRPr="0027502F">
                    <w:rPr>
                      <w:szCs w:val="22"/>
                    </w:rPr>
                    <w:t>Specification Documents:</w:t>
                  </w:r>
                </w:p>
                <w:p w14:paraId="06FDC3FA" w14:textId="77777777" w:rsidR="00C70867" w:rsidRPr="0027502F" w:rsidRDefault="00C70867" w:rsidP="00B03D74">
                  <w:pPr>
                    <w:numPr>
                      <w:ilvl w:val="0"/>
                      <w:numId w:val="45"/>
                    </w:numPr>
                    <w:spacing w:after="0" w:line="360" w:lineRule="auto"/>
                    <w:rPr>
                      <w:szCs w:val="22"/>
                    </w:rPr>
                  </w:pPr>
                  <w:r w:rsidRPr="0027502F">
                    <w:rPr>
                      <w:szCs w:val="22"/>
                    </w:rPr>
                    <w:t>FESS Excise BPMs (Low);</w:t>
                  </w:r>
                </w:p>
                <w:p w14:paraId="505409B0" w14:textId="77777777" w:rsidR="00C70867" w:rsidRPr="0027502F" w:rsidRDefault="00C70867" w:rsidP="00B03D74">
                  <w:pPr>
                    <w:numPr>
                      <w:ilvl w:val="0"/>
                      <w:numId w:val="45"/>
                    </w:numPr>
                    <w:spacing w:after="0" w:line="360" w:lineRule="auto"/>
                    <w:rPr>
                      <w:szCs w:val="22"/>
                      <w:lang w:val="nn-NO"/>
                    </w:rPr>
                  </w:pPr>
                  <w:r w:rsidRPr="0027502F">
                    <w:rPr>
                      <w:szCs w:val="22"/>
                    </w:rPr>
                    <w:t>DDNEA for EMCS Phase 4 (Low).</w:t>
                  </w:r>
                </w:p>
              </w:tc>
            </w:tr>
            <w:tr w:rsidR="00C70867" w:rsidRPr="0027502F" w14:paraId="574D2B1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41014D"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DBB8CC" w14:textId="77777777" w:rsidR="00C70867" w:rsidRPr="0027502F" w:rsidRDefault="00C70867" w:rsidP="00C70867">
                  <w:pPr>
                    <w:spacing w:line="276" w:lineRule="auto"/>
                    <w:rPr>
                      <w:szCs w:val="22"/>
                    </w:rPr>
                  </w:pPr>
                  <w:r w:rsidRPr="0027502F">
                    <w:rPr>
                      <w:szCs w:val="22"/>
                    </w:rPr>
                    <w:t>If the proposed change is not implemented, ambiguities may be raised in relation to the logic introduced by rule ‘R251’ and specifically, the level that this rule should be applied on.</w:t>
                  </w:r>
                </w:p>
              </w:tc>
            </w:tr>
            <w:tr w:rsidR="00C70867" w:rsidRPr="0027502F" w14:paraId="0616640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7A3DE3"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A4F9F7"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4BE9E7B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083E94"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558C07"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2DB2C061"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76A7AF1"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AFB633D"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191B0663"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DDNEA-P4-284;</w:t>
                  </w:r>
                </w:p>
                <w:p w14:paraId="3CD0B4BE" w14:textId="6AB9A878"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86739C" w:rsidRPr="0027502F">
                    <w:rPr>
                      <w:rFonts w:ascii="Times New Roman" w:hAnsi="Times New Roman" w:cs="Times New Roman"/>
                      <w:sz w:val="22"/>
                      <w:szCs w:val="22"/>
                    </w:rPr>
                    <w:t>CTP-P4-002, TRP-P4-002</w:t>
                  </w:r>
                  <w:r w:rsidR="00206B16" w:rsidRPr="0027502F">
                    <w:rPr>
                      <w:rFonts w:ascii="Times New Roman" w:hAnsi="Times New Roman" w:cs="Times New Roman"/>
                      <w:sz w:val="22"/>
                      <w:szCs w:val="22"/>
                    </w:rPr>
                    <w:t>,</w:t>
                  </w:r>
                  <w:r w:rsidR="0073589C" w:rsidRPr="0027502F">
                    <w:rPr>
                      <w:rFonts w:ascii="Times New Roman" w:hAnsi="Times New Roman" w:cs="Times New Roman"/>
                      <w:bCs w:val="0"/>
                      <w:sz w:val="22"/>
                      <w:szCs w:val="22"/>
                    </w:rPr>
                    <w:t xml:space="preserve"> TRP-P3-095</w:t>
                  </w:r>
                  <w:r w:rsidRPr="0027502F">
                    <w:rPr>
                      <w:rFonts w:ascii="Times New Roman" w:hAnsi="Times New Roman" w:cs="Times New Roman"/>
                      <w:sz w:val="22"/>
                      <w:szCs w:val="22"/>
                    </w:rPr>
                    <w:t>.</w:t>
                  </w:r>
                </w:p>
              </w:tc>
            </w:tr>
          </w:tbl>
          <w:p w14:paraId="3D8B1D88" w14:textId="77777777" w:rsidR="00C70867" w:rsidRPr="0027502F" w:rsidRDefault="00C70867" w:rsidP="00C70867">
            <w:pPr>
              <w:spacing w:after="0"/>
              <w:jc w:val="left"/>
              <w:rPr>
                <w:szCs w:val="22"/>
              </w:rPr>
            </w:pPr>
          </w:p>
        </w:tc>
      </w:tr>
      <w:tr w:rsidR="00C70867" w:rsidRPr="0027502F" w14:paraId="3679EC0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8A3FAC"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02F6C77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B95BFD"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0ABCB9" w14:textId="77777777" w:rsidR="00C70867" w:rsidRPr="0027502F" w:rsidRDefault="00C70867" w:rsidP="00C70867">
                  <w:pPr>
                    <w:spacing w:line="276" w:lineRule="auto"/>
                    <w:rPr>
                      <w:szCs w:val="22"/>
                    </w:rPr>
                  </w:pPr>
                  <w:r w:rsidRPr="0027502F">
                    <w:rPr>
                      <w:szCs w:val="22"/>
                    </w:rPr>
                    <w:t>N/A</w:t>
                  </w:r>
                </w:p>
              </w:tc>
            </w:tr>
            <w:tr w:rsidR="00C70867" w:rsidRPr="0027502F" w14:paraId="1B3E5DF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04E29C5"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1A53DBD" w14:textId="77777777" w:rsidR="00C70867" w:rsidRPr="0027502F" w:rsidRDefault="00C70867" w:rsidP="00C70867">
                  <w:pPr>
                    <w:spacing w:line="276" w:lineRule="auto"/>
                    <w:rPr>
                      <w:szCs w:val="22"/>
                    </w:rPr>
                  </w:pPr>
                  <w:r w:rsidRPr="0027502F">
                    <w:rPr>
                      <w:szCs w:val="22"/>
                    </w:rPr>
                    <w:t>N/A</w:t>
                  </w:r>
                </w:p>
              </w:tc>
            </w:tr>
          </w:tbl>
          <w:p w14:paraId="42A7B28F" w14:textId="77777777" w:rsidR="00C70867" w:rsidRPr="0027502F" w:rsidRDefault="00C70867" w:rsidP="00C70867">
            <w:pPr>
              <w:spacing w:after="0"/>
              <w:jc w:val="left"/>
              <w:rPr>
                <w:szCs w:val="22"/>
                <w:lang w:val="en-US"/>
              </w:rPr>
            </w:pPr>
          </w:p>
        </w:tc>
      </w:tr>
      <w:tr w:rsidR="00C70867" w:rsidRPr="0027502F" w14:paraId="7949C3A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604E02"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22E9B8D3"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9DACE5"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EFEA4EE"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3A0A3333" w14:textId="77777777" w:rsidR="00C70867" w:rsidRPr="0027502F" w:rsidRDefault="00C70867" w:rsidP="00B03D74">
                  <w:pPr>
                    <w:numPr>
                      <w:ilvl w:val="0"/>
                      <w:numId w:val="25"/>
                    </w:numPr>
                    <w:spacing w:line="276" w:lineRule="auto"/>
                    <w:rPr>
                      <w:szCs w:val="22"/>
                    </w:rPr>
                  </w:pPr>
                  <w:r w:rsidRPr="0027502F">
                    <w:rPr>
                      <w:b/>
                      <w:szCs w:val="22"/>
                    </w:rPr>
                    <w:t>Approval process:</w:t>
                  </w:r>
                </w:p>
                <w:p w14:paraId="345B055E"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288C8271"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6429AD"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C9FC670" w14:textId="77777777" w:rsidR="00C70867" w:rsidRPr="0027502F" w:rsidRDefault="00C70867" w:rsidP="00C70867">
                  <w:pPr>
                    <w:spacing w:line="276" w:lineRule="auto"/>
                    <w:rPr>
                      <w:szCs w:val="22"/>
                    </w:rPr>
                  </w:pPr>
                  <w:r w:rsidRPr="0027502F">
                    <w:rPr>
                      <w:szCs w:val="22"/>
                    </w:rPr>
                    <w:t>N/A</w:t>
                  </w:r>
                </w:p>
              </w:tc>
            </w:tr>
            <w:tr w:rsidR="00C70867" w:rsidRPr="0027502F" w14:paraId="790FA01D"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74F507"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6EE8EE6C" w14:textId="77777777" w:rsidR="00C70867" w:rsidRPr="0027502F" w:rsidRDefault="00C70867" w:rsidP="00C70867">
                  <w:pPr>
                    <w:spacing w:line="276" w:lineRule="auto"/>
                    <w:rPr>
                      <w:szCs w:val="22"/>
                    </w:rPr>
                  </w:pPr>
                  <w:r w:rsidRPr="0027502F">
                    <w:rPr>
                      <w:szCs w:val="22"/>
                    </w:rPr>
                    <w:t>EMCS CAB #187 on 15/04/2020</w:t>
                  </w:r>
                </w:p>
              </w:tc>
            </w:tr>
          </w:tbl>
          <w:p w14:paraId="677E748A" w14:textId="77777777" w:rsidR="00C70867" w:rsidRPr="0027502F" w:rsidRDefault="00C70867" w:rsidP="00C70867">
            <w:pPr>
              <w:spacing w:after="0"/>
              <w:jc w:val="left"/>
              <w:rPr>
                <w:szCs w:val="22"/>
                <w:lang w:val="en-US"/>
              </w:rPr>
            </w:pPr>
          </w:p>
        </w:tc>
      </w:tr>
      <w:tr w:rsidR="00C70867" w:rsidRPr="0027502F" w14:paraId="6A6BDBD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DE39844"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35B60" w:rsidRPr="0027502F" w14:paraId="2861905E" w14:textId="77777777" w:rsidTr="00935B60">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551DFA" w14:textId="77777777" w:rsidR="00935B60" w:rsidRPr="0027502F" w:rsidRDefault="00935B60"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7CDD813B" w14:textId="25026E91" w:rsidR="00935B60" w:rsidRPr="0027502F" w:rsidRDefault="00935B60" w:rsidP="004800A7">
                  <w:pPr>
                    <w:spacing w:line="276" w:lineRule="auto"/>
                    <w:rPr>
                      <w:color w:val="000000" w:themeColor="text1"/>
                      <w:szCs w:val="22"/>
                    </w:rPr>
                  </w:pPr>
                  <w:r w:rsidRPr="0027502F">
                    <w:rPr>
                      <w:color w:val="000000" w:themeColor="text1"/>
                      <w:szCs w:val="22"/>
                    </w:rPr>
                    <w:t>v4.00</w:t>
                  </w:r>
                </w:p>
              </w:tc>
            </w:tr>
            <w:tr w:rsidR="00935B60" w:rsidRPr="0027502F" w14:paraId="1EB31959" w14:textId="77777777" w:rsidTr="00935B60">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EC3D5D" w14:textId="77777777" w:rsidR="00935B60" w:rsidRPr="0027502F" w:rsidRDefault="00935B60"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E9EE022" w14:textId="165ED1E1" w:rsidR="00935B60"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35B60" w:rsidRPr="0027502F" w14:paraId="390BD881" w14:textId="77777777" w:rsidTr="00935B60">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E02C72" w14:textId="77777777" w:rsidR="00935B60" w:rsidRPr="0027502F" w:rsidRDefault="00935B60"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73A27117" w14:textId="015FC2D1" w:rsidR="00935B60" w:rsidRPr="0027502F" w:rsidRDefault="00935B60" w:rsidP="004800A7">
                  <w:pPr>
                    <w:spacing w:line="276" w:lineRule="auto"/>
                    <w:rPr>
                      <w:szCs w:val="22"/>
                    </w:rPr>
                  </w:pPr>
                  <w:r w:rsidRPr="0027502F">
                    <w:rPr>
                      <w:szCs w:val="22"/>
                    </w:rPr>
                    <w:t>13/02/2023</w:t>
                  </w:r>
                </w:p>
              </w:tc>
            </w:tr>
          </w:tbl>
          <w:p w14:paraId="167D928D" w14:textId="77777777" w:rsidR="00C70867" w:rsidRPr="0027502F" w:rsidRDefault="00C70867" w:rsidP="00C70867">
            <w:pPr>
              <w:spacing w:after="0"/>
              <w:jc w:val="left"/>
              <w:rPr>
                <w:szCs w:val="22"/>
                <w:lang w:val="en-US"/>
              </w:rPr>
            </w:pPr>
          </w:p>
        </w:tc>
      </w:tr>
      <w:tr w:rsidR="00C70867" w:rsidRPr="0027502F" w14:paraId="5155000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DE0F9D"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4FF2BD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09D692" w14:textId="77777777" w:rsidR="00C70867" w:rsidRPr="0027502F" w:rsidRDefault="00C70867" w:rsidP="00C70867">
                  <w:pPr>
                    <w:spacing w:line="276" w:lineRule="auto"/>
                    <w:jc w:val="left"/>
                    <w:rPr>
                      <w:szCs w:val="22"/>
                    </w:rPr>
                  </w:pPr>
                  <w:r w:rsidRPr="0027502F">
                    <w:rPr>
                      <w:szCs w:val="22"/>
                    </w:rPr>
                    <w:lastRenderedPageBreak/>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4798565" w14:textId="77777777" w:rsidR="00C70867" w:rsidRPr="0027502F" w:rsidRDefault="00C70867" w:rsidP="00C70867">
                  <w:pPr>
                    <w:spacing w:line="276" w:lineRule="auto"/>
                    <w:rPr>
                      <w:szCs w:val="22"/>
                    </w:rPr>
                  </w:pPr>
                  <w:r w:rsidRPr="0027502F">
                    <w:rPr>
                      <w:szCs w:val="22"/>
                    </w:rPr>
                    <w:t>N/A</w:t>
                  </w:r>
                </w:p>
              </w:tc>
            </w:tr>
            <w:tr w:rsidR="00C70867" w:rsidRPr="0027502F" w14:paraId="3EAF040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C40A647"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737B1DB" w14:textId="77777777" w:rsidR="00C70867" w:rsidRPr="0027502F" w:rsidRDefault="00C70867" w:rsidP="00C70867">
                  <w:pPr>
                    <w:spacing w:line="276" w:lineRule="auto"/>
                    <w:rPr>
                      <w:szCs w:val="22"/>
                    </w:rPr>
                  </w:pPr>
                  <w:r w:rsidRPr="0027502F">
                    <w:rPr>
                      <w:szCs w:val="22"/>
                    </w:rPr>
                    <w:t>N/A</w:t>
                  </w:r>
                </w:p>
              </w:tc>
            </w:tr>
          </w:tbl>
          <w:p w14:paraId="5B39BEAE" w14:textId="77777777" w:rsidR="00C70867" w:rsidRPr="0027502F" w:rsidRDefault="00C70867" w:rsidP="00C70867">
            <w:pPr>
              <w:spacing w:after="0"/>
              <w:jc w:val="left"/>
              <w:rPr>
                <w:szCs w:val="22"/>
                <w:lang w:val="en-US"/>
              </w:rPr>
            </w:pPr>
          </w:p>
        </w:tc>
      </w:tr>
    </w:tbl>
    <w:p w14:paraId="44EE5505" w14:textId="77777777" w:rsidR="00C70867" w:rsidRPr="0027502F" w:rsidRDefault="00C70867" w:rsidP="00C70867">
      <w:pPr>
        <w:rPr>
          <w:szCs w:val="22"/>
        </w:rPr>
      </w:pPr>
    </w:p>
    <w:p w14:paraId="06408A2B" w14:textId="77777777" w:rsidR="00C70867" w:rsidRPr="0027502F" w:rsidRDefault="00C70867" w:rsidP="00C70867">
      <w:pPr>
        <w:rPr>
          <w:szCs w:val="22"/>
        </w:rPr>
      </w:pPr>
    </w:p>
    <w:p w14:paraId="07FF7B21" w14:textId="77777777" w:rsidR="00567B25" w:rsidRPr="0027502F" w:rsidRDefault="00567B25">
      <w:pPr>
        <w:spacing w:after="0" w:line="240" w:lineRule="auto"/>
        <w:jc w:val="left"/>
        <w:rPr>
          <w:b/>
          <w:szCs w:val="22"/>
        </w:rPr>
      </w:pPr>
      <w:r w:rsidRPr="0027502F">
        <w:rPr>
          <w:szCs w:val="22"/>
        </w:rPr>
        <w:br w:type="page"/>
      </w:r>
    </w:p>
    <w:p w14:paraId="750155EE" w14:textId="18C2E608" w:rsidR="00C70867" w:rsidRPr="0027502F" w:rsidRDefault="00C70867" w:rsidP="00C70867">
      <w:pPr>
        <w:pStyle w:val="Heading4"/>
        <w:rPr>
          <w:szCs w:val="22"/>
        </w:rPr>
      </w:pPr>
      <w:r w:rsidRPr="0027502F">
        <w:rPr>
          <w:szCs w:val="22"/>
        </w:rPr>
        <w:lastRenderedPageBreak/>
        <w:t>FESS-256 – Applicability of Degree Plato</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5F7F819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F4A8226"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200FC5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6FBADA"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602F3C" w14:textId="77777777" w:rsidR="00C70867" w:rsidRPr="0027502F" w:rsidRDefault="00C70867" w:rsidP="00C70867">
                  <w:pPr>
                    <w:spacing w:line="276" w:lineRule="auto"/>
                    <w:rPr>
                      <w:szCs w:val="22"/>
                    </w:rPr>
                  </w:pPr>
                  <w:r w:rsidRPr="0027502F">
                    <w:rPr>
                      <w:bCs/>
                      <w:szCs w:val="22"/>
                    </w:rPr>
                    <w:t>FESS-256</w:t>
                  </w:r>
                </w:p>
              </w:tc>
            </w:tr>
            <w:tr w:rsidR="00C70867" w:rsidRPr="0027502F" w14:paraId="687A82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DCA271"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509BED"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6C4C9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EE4E0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356732" w14:textId="77777777" w:rsidR="00C70867" w:rsidRPr="0027502F" w:rsidRDefault="00C70867" w:rsidP="00C70867">
                  <w:pPr>
                    <w:spacing w:line="276" w:lineRule="auto"/>
                    <w:rPr>
                      <w:szCs w:val="22"/>
                    </w:rPr>
                  </w:pPr>
                  <w:r w:rsidRPr="0027502F">
                    <w:rPr>
                      <w:szCs w:val="22"/>
                      <w:lang w:eastAsia="nl-BE"/>
                    </w:rPr>
                    <w:t>Legislation Alignment</w:t>
                  </w:r>
                </w:p>
              </w:tc>
            </w:tr>
            <w:tr w:rsidR="00C70867" w:rsidRPr="0027502F" w14:paraId="052014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73E3C9"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F66226" w14:textId="77777777" w:rsidR="00C70867" w:rsidRPr="0027502F" w:rsidRDefault="00C70867" w:rsidP="00C70867">
                  <w:pPr>
                    <w:spacing w:line="276" w:lineRule="auto"/>
                    <w:rPr>
                      <w:szCs w:val="22"/>
                      <w:lang w:eastAsia="nl-BE"/>
                    </w:rPr>
                  </w:pPr>
                  <w:r w:rsidRPr="0027502F">
                    <w:rPr>
                      <w:szCs w:val="22"/>
                      <w:lang w:eastAsia="nl-BE"/>
                    </w:rPr>
                    <w:t>IM304543</w:t>
                  </w:r>
                </w:p>
              </w:tc>
            </w:tr>
            <w:tr w:rsidR="00C70867" w:rsidRPr="0027502F" w14:paraId="530D30C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B61A9E"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27F5CA" w14:textId="77777777" w:rsidR="00C70867" w:rsidRPr="0027502F" w:rsidRDefault="00C70867" w:rsidP="00C70867">
                  <w:pPr>
                    <w:spacing w:line="276" w:lineRule="auto"/>
                    <w:rPr>
                      <w:szCs w:val="22"/>
                      <w:lang w:eastAsia="nl-BE"/>
                    </w:rPr>
                  </w:pPr>
                  <w:r w:rsidRPr="0027502F">
                    <w:rPr>
                      <w:szCs w:val="22"/>
                      <w:lang w:eastAsia="nl-BE"/>
                    </w:rPr>
                    <w:t>KE19410</w:t>
                  </w:r>
                </w:p>
              </w:tc>
            </w:tr>
            <w:tr w:rsidR="00C70867" w:rsidRPr="0027502F" w14:paraId="4A77A1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153FCC"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3D5878" w14:textId="77777777" w:rsidR="00C70867" w:rsidRPr="0027502F" w:rsidRDefault="00C70867" w:rsidP="00C70867">
                  <w:pPr>
                    <w:pStyle w:val="ListParagraph"/>
                    <w:spacing w:line="276" w:lineRule="auto"/>
                    <w:ind w:left="0"/>
                    <w:rPr>
                      <w:szCs w:val="22"/>
                      <w:lang w:eastAsia="nl-BE"/>
                    </w:rPr>
                  </w:pPr>
                  <w:r w:rsidRPr="0027502F">
                    <w:rPr>
                      <w:szCs w:val="22"/>
                      <w:lang w:eastAsia="nl-BE"/>
                    </w:rPr>
                    <w:t>18/11/2019</w:t>
                  </w:r>
                </w:p>
              </w:tc>
            </w:tr>
            <w:tr w:rsidR="00C70867" w:rsidRPr="0027502F" w14:paraId="5CD05FF2"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A7C78C7"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4326819" w14:textId="77777777" w:rsidR="00C70867" w:rsidRPr="0027502F" w:rsidRDefault="00C70867" w:rsidP="00C70867">
                  <w:pPr>
                    <w:pStyle w:val="ListParagraph"/>
                    <w:spacing w:line="276" w:lineRule="auto"/>
                    <w:ind w:left="0"/>
                    <w:rPr>
                      <w:szCs w:val="22"/>
                      <w:lang w:val="en-US"/>
                    </w:rPr>
                  </w:pPr>
                  <w:r w:rsidRPr="0027502F">
                    <w:rPr>
                      <w:szCs w:val="22"/>
                      <w:lang w:val="en-US"/>
                    </w:rPr>
                    <w:t>MSA-DE</w:t>
                  </w:r>
                </w:p>
              </w:tc>
            </w:tr>
          </w:tbl>
          <w:p w14:paraId="40FDB116" w14:textId="77777777" w:rsidR="00C70867" w:rsidRPr="0027502F" w:rsidRDefault="00C70867" w:rsidP="00C70867">
            <w:pPr>
              <w:spacing w:after="0"/>
              <w:jc w:val="left"/>
              <w:rPr>
                <w:szCs w:val="22"/>
                <w:lang w:val="en-US"/>
              </w:rPr>
            </w:pPr>
          </w:p>
        </w:tc>
      </w:tr>
      <w:tr w:rsidR="00C70867" w:rsidRPr="0027502F" w14:paraId="0768996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9B6D93"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57A7D49"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C77393"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A999B4"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7B61E9CE"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252CC4"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332D7A" w14:textId="6F2359A2" w:rsidR="00C70867" w:rsidRPr="0027502F" w:rsidRDefault="00C70867" w:rsidP="00C70867">
                  <w:pPr>
                    <w:spacing w:line="276" w:lineRule="auto"/>
                    <w:rPr>
                      <w:b/>
                      <w:szCs w:val="22"/>
                    </w:rPr>
                  </w:pPr>
                  <w:r w:rsidRPr="0027502F">
                    <w:rPr>
                      <w:b/>
                      <w:szCs w:val="22"/>
                    </w:rPr>
                    <w:t>Problem Statement</w:t>
                  </w:r>
                </w:p>
                <w:p w14:paraId="4E6465BB" w14:textId="77777777" w:rsidR="00C70867" w:rsidRPr="0027502F" w:rsidRDefault="00C70867" w:rsidP="00C70867">
                  <w:pPr>
                    <w:rPr>
                      <w:szCs w:val="22"/>
                    </w:rPr>
                  </w:pPr>
                  <w:r w:rsidRPr="0027502F">
                    <w:rPr>
                      <w:szCs w:val="22"/>
                    </w:rPr>
                    <w:t xml:space="preserve">In the common specifications, the applicability of ‘Degree Plato’ in taxing beer products is defined by condition ‘C048’, which only checks the applicability of Degree Plato at the Member State of Dispatch. </w:t>
                  </w:r>
                </w:p>
                <w:p w14:paraId="7C9F8A8D" w14:textId="77777777" w:rsidR="00C70867" w:rsidRPr="0027502F" w:rsidRDefault="00C70867" w:rsidP="00C70867">
                  <w:pPr>
                    <w:rPr>
                      <w:szCs w:val="22"/>
                    </w:rPr>
                  </w:pPr>
                  <w:r w:rsidRPr="0027502F">
                    <w:rPr>
                      <w:szCs w:val="22"/>
                    </w:rPr>
                    <w:t>However, as described in COMMISSION REGULATION (EC) No 684/2009, the ‘Degree Plato’ should be a required data item depending on whether the Member State of Dispatch and/or the Member State of Destination tax beer on the basis of ‘Degree Plato’.</w:t>
                  </w:r>
                </w:p>
                <w:p w14:paraId="0F933857" w14:textId="77777777" w:rsidR="00C70867" w:rsidRPr="0027502F" w:rsidRDefault="00C70867" w:rsidP="00C70867">
                  <w:pPr>
                    <w:rPr>
                      <w:szCs w:val="22"/>
                    </w:rPr>
                  </w:pPr>
                  <w:r w:rsidRPr="0027502F">
                    <w:rPr>
                      <w:szCs w:val="22"/>
                    </w:rPr>
                    <w:t>Hence, corresponding updates should be performed in the Common Specifications to clarify that the applicability of Degree Plato should be checked for either Member State of Dispatch or Member State of Destination.</w:t>
                  </w:r>
                </w:p>
                <w:p w14:paraId="1DE5117D" w14:textId="77777777" w:rsidR="00C70867" w:rsidRPr="0027502F" w:rsidRDefault="00C70867" w:rsidP="00C70867">
                  <w:pPr>
                    <w:jc w:val="left"/>
                    <w:rPr>
                      <w:b/>
                      <w:szCs w:val="22"/>
                    </w:rPr>
                  </w:pPr>
                  <w:r w:rsidRPr="0027502F">
                    <w:rPr>
                      <w:b/>
                      <w:szCs w:val="22"/>
                    </w:rPr>
                    <w:t>Proposed Solution</w:t>
                  </w:r>
                </w:p>
                <w:p w14:paraId="77DC9E81" w14:textId="77777777" w:rsidR="00C70867" w:rsidRPr="0027502F" w:rsidRDefault="00C70867" w:rsidP="00C70867">
                  <w:pPr>
                    <w:spacing w:line="276" w:lineRule="auto"/>
                    <w:rPr>
                      <w:szCs w:val="22"/>
                    </w:rPr>
                  </w:pPr>
                  <w:r w:rsidRPr="0027502F">
                    <w:rPr>
                      <w:szCs w:val="22"/>
                    </w:rPr>
                    <w:t>As per the analysis provided in the [Problem Statement], the following updates should be performed in the Excise BPMs:</w:t>
                  </w:r>
                </w:p>
                <w:p w14:paraId="65B9C09C"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Update the description of the existing class ‘C048’ as described below:</w:t>
                  </w:r>
                </w:p>
                <w:p w14:paraId="221F035B" w14:textId="77777777" w:rsidR="00C70867" w:rsidRPr="0027502F" w:rsidRDefault="00C70867" w:rsidP="00C70867">
                  <w:pPr>
                    <w:spacing w:line="276" w:lineRule="auto"/>
                    <w:rPr>
                      <w:b/>
                      <w:bCs/>
                      <w:szCs w:val="22"/>
                      <w:u w:val="single"/>
                    </w:rPr>
                  </w:pPr>
                  <w:r w:rsidRPr="0027502F">
                    <w:rPr>
                      <w:b/>
                      <w:bCs/>
                      <w:szCs w:val="22"/>
                      <w:u w:val="single"/>
                    </w:rPr>
                    <w:t>From:</w:t>
                  </w:r>
                </w:p>
                <w:p w14:paraId="1AD07601" w14:textId="77777777" w:rsidR="00C70867" w:rsidRPr="0027502F" w:rsidRDefault="00C70867" w:rsidP="00C70867">
                  <w:pPr>
                    <w:pStyle w:val="NormalWeb"/>
                    <w:spacing w:before="0" w:beforeAutospacing="0" w:after="0" w:afterAutospacing="0"/>
                    <w:rPr>
                      <w:i/>
                      <w:iCs/>
                      <w:szCs w:val="22"/>
                    </w:rPr>
                  </w:pPr>
                  <w:r w:rsidRPr="0027502F">
                    <w:rPr>
                      <w:i/>
                      <w:iCs/>
                      <w:szCs w:val="22"/>
                    </w:rPr>
                    <w:t xml:space="preserve">IF &lt;EXCISE PRODUCT.Degree Plato Applicability&gt; is "Yes" </w:t>
                  </w:r>
                </w:p>
                <w:p w14:paraId="4A4BC3D4" w14:textId="77777777" w:rsidR="00C70867" w:rsidRPr="0027502F" w:rsidRDefault="00C70867" w:rsidP="00C70867">
                  <w:pPr>
                    <w:pStyle w:val="NormalWeb"/>
                    <w:spacing w:before="0" w:beforeAutospacing="0" w:after="0" w:afterAutospacing="0"/>
                    <w:rPr>
                      <w:i/>
                      <w:iCs/>
                      <w:szCs w:val="22"/>
                    </w:rPr>
                  </w:pPr>
                  <w:r w:rsidRPr="0027502F">
                    <w:rPr>
                      <w:i/>
                      <w:iCs/>
                      <w:szCs w:val="22"/>
                    </w:rPr>
                    <w:t xml:space="preserve">THEN &lt;Degree Plato&gt; is 'O' (*) </w:t>
                  </w:r>
                </w:p>
                <w:p w14:paraId="57A47016" w14:textId="77777777" w:rsidR="00C70867" w:rsidRPr="0027502F" w:rsidRDefault="00C70867" w:rsidP="00C70867">
                  <w:pPr>
                    <w:pStyle w:val="NormalWeb"/>
                    <w:spacing w:before="0" w:beforeAutospacing="0" w:after="0" w:afterAutospacing="0"/>
                    <w:rPr>
                      <w:i/>
                      <w:iCs/>
                      <w:szCs w:val="22"/>
                    </w:rPr>
                  </w:pPr>
                  <w:r w:rsidRPr="0027502F">
                    <w:rPr>
                      <w:i/>
                      <w:iCs/>
                      <w:szCs w:val="22"/>
                    </w:rPr>
                    <w:t xml:space="preserve">ELSE &lt;Degree Plato&gt; does not apply </w:t>
                  </w:r>
                </w:p>
                <w:p w14:paraId="5A6CCE30" w14:textId="77777777" w:rsidR="00C70867" w:rsidRPr="0027502F" w:rsidRDefault="00C70867" w:rsidP="00C70867">
                  <w:pPr>
                    <w:pStyle w:val="NormalWeb"/>
                    <w:spacing w:before="0" w:beforeAutospacing="0" w:after="0" w:afterAutospacing="0"/>
                    <w:rPr>
                      <w:i/>
                      <w:iCs/>
                      <w:szCs w:val="22"/>
                    </w:rPr>
                  </w:pPr>
                  <w:r w:rsidRPr="0027502F">
                    <w:rPr>
                      <w:i/>
                      <w:iCs/>
                      <w:szCs w:val="22"/>
                    </w:rPr>
                    <w:t xml:space="preserve">where &lt;EXCISE PRODUCT.Degree Plato Applicability&gt; is the indicator (associated to each excise product) retrieved from the list of &lt;EXCISE PRODUCT&gt;. </w:t>
                  </w:r>
                </w:p>
                <w:p w14:paraId="1B2EEB3F" w14:textId="77777777" w:rsidR="00C70867" w:rsidRPr="0027502F" w:rsidRDefault="00C70867" w:rsidP="00C70867">
                  <w:pPr>
                    <w:pStyle w:val="NormalWeb"/>
                    <w:spacing w:before="0" w:beforeAutospacing="0" w:after="0" w:afterAutospacing="0"/>
                    <w:rPr>
                      <w:i/>
                      <w:iCs/>
                      <w:szCs w:val="22"/>
                    </w:rPr>
                  </w:pPr>
                  <w:r w:rsidRPr="0027502F">
                    <w:rPr>
                      <w:i/>
                      <w:iCs/>
                      <w:szCs w:val="22"/>
                    </w:rPr>
                    <w:t xml:space="preserve">(*) Member States of Dispatch taxing beer according to the degree Plato may impose that &lt;Degree Plato&gt; has to be 'R' </w:t>
                  </w:r>
                </w:p>
                <w:p w14:paraId="0B82DC15" w14:textId="77777777" w:rsidR="00C70867" w:rsidRPr="0027502F" w:rsidRDefault="00C70867" w:rsidP="00C70867">
                  <w:pPr>
                    <w:spacing w:line="276" w:lineRule="auto"/>
                    <w:rPr>
                      <w:b/>
                      <w:bCs/>
                      <w:szCs w:val="22"/>
                      <w:u w:val="single"/>
                    </w:rPr>
                  </w:pPr>
                  <w:r w:rsidRPr="0027502F">
                    <w:rPr>
                      <w:b/>
                      <w:bCs/>
                      <w:szCs w:val="22"/>
                      <w:u w:val="single"/>
                    </w:rPr>
                    <w:t>To:</w:t>
                  </w:r>
                </w:p>
                <w:p w14:paraId="3641C51B" w14:textId="77777777" w:rsidR="00C70867" w:rsidRPr="0027502F" w:rsidRDefault="00C70867" w:rsidP="00C70867">
                  <w:pPr>
                    <w:spacing w:line="276" w:lineRule="auto"/>
                    <w:jc w:val="left"/>
                    <w:rPr>
                      <w:i/>
                      <w:iCs/>
                      <w:color w:val="000000"/>
                      <w:szCs w:val="22"/>
                      <w:shd w:val="clear" w:color="auto" w:fill="FFFFFF"/>
                    </w:rPr>
                  </w:pPr>
                  <w:r w:rsidRPr="0027502F">
                    <w:rPr>
                      <w:i/>
                      <w:iCs/>
                      <w:color w:val="000000"/>
                      <w:szCs w:val="22"/>
                      <w:shd w:val="clear" w:color="auto" w:fill="FFFFFF"/>
                    </w:rPr>
                    <w:lastRenderedPageBreak/>
                    <w:t>IF (&lt;EXCISE PRODUCT.Degree Plato Applicability&gt; is "Yes") AND (MS of Dispatch OR MS of Destination tax beer according to the Degree Plato)</w:t>
                  </w:r>
                  <w:r w:rsidRPr="0027502F">
                    <w:rPr>
                      <w:i/>
                      <w:iCs/>
                      <w:color w:val="000000"/>
                      <w:szCs w:val="22"/>
                    </w:rPr>
                    <w:br/>
                  </w:r>
                  <w:r w:rsidRPr="0027502F">
                    <w:rPr>
                      <w:i/>
                      <w:iCs/>
                      <w:color w:val="000000"/>
                      <w:szCs w:val="22"/>
                      <w:shd w:val="clear" w:color="auto" w:fill="FFFFFF"/>
                    </w:rPr>
                    <w:t>THEN &lt;Degree Plato&gt; is 'R'</w:t>
                  </w:r>
                  <w:r w:rsidRPr="0027502F">
                    <w:rPr>
                      <w:i/>
                      <w:iCs/>
                      <w:color w:val="000000"/>
                      <w:szCs w:val="22"/>
                    </w:rPr>
                    <w:br/>
                  </w:r>
                  <w:r w:rsidRPr="0027502F">
                    <w:rPr>
                      <w:i/>
                      <w:iCs/>
                      <w:color w:val="000000"/>
                      <w:szCs w:val="22"/>
                      <w:shd w:val="clear" w:color="auto" w:fill="FFFFFF"/>
                    </w:rPr>
                    <w:t>ELSE &lt;Degree Plato&gt; does not apply</w:t>
                  </w:r>
                  <w:r w:rsidRPr="0027502F">
                    <w:rPr>
                      <w:i/>
                      <w:iCs/>
                      <w:color w:val="000000"/>
                      <w:szCs w:val="22"/>
                    </w:rPr>
                    <w:br/>
                  </w:r>
                  <w:r w:rsidRPr="0027502F">
                    <w:rPr>
                      <w:i/>
                      <w:iCs/>
                      <w:color w:val="000000"/>
                      <w:szCs w:val="22"/>
                      <w:shd w:val="clear" w:color="auto" w:fill="FFFFFF"/>
                    </w:rPr>
                    <w:t>where &lt;EXCISE PRODUCT.Degree Plato Applicability&gt; is the indicator (associated to each excise product) retrieved from the list of &lt;EXCISE PRODUCT&gt; AND Degree Plato applicability per Member State is retrieved from the list of &lt;Member State-Degree Plato&gt;.)</w:t>
                  </w:r>
                </w:p>
                <w:p w14:paraId="14336E7C"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A new business codelist, named ‘CL Member State-Degree Plato’ will be created;</w:t>
                  </w:r>
                </w:p>
                <w:p w14:paraId="14223E13" w14:textId="5CBD70CD" w:rsidR="00C70867" w:rsidRPr="0027502F" w:rsidRDefault="00C70867" w:rsidP="00B03D74">
                  <w:pPr>
                    <w:pStyle w:val="ListParagraph"/>
                    <w:numPr>
                      <w:ilvl w:val="0"/>
                      <w:numId w:val="51"/>
                    </w:numPr>
                    <w:spacing w:after="0" w:line="276" w:lineRule="auto"/>
                    <w:jc w:val="left"/>
                    <w:rPr>
                      <w:szCs w:val="22"/>
                    </w:rPr>
                  </w:pPr>
                  <w:r w:rsidRPr="0027502F">
                    <w:rPr>
                      <w:szCs w:val="22"/>
                    </w:rPr>
                    <w:t>The newly created codelist will be associated with ‘SEED’ as an application system and</w:t>
                  </w:r>
                  <w:r w:rsidRPr="0027502F">
                    <w:rPr>
                      <w:strike/>
                      <w:color w:val="FF0000"/>
                      <w:szCs w:val="22"/>
                    </w:rPr>
                    <w:t>:</w:t>
                  </w:r>
                  <w:r w:rsidR="000546A7" w:rsidRPr="0027502F">
                    <w:rPr>
                      <w:szCs w:val="22"/>
                    </w:rPr>
                    <w:t>will include a codelist value for each Member State that taxes beer according to the Degree Plato (i.e. the codelist will only include Member States taxing beer according to Degree Plato). Therefore, the codelist could eventually have up to 27 code list values if all Member States tax beer according to Degree Plato. Each of the new values created will have the following details:</w:t>
                  </w:r>
                </w:p>
                <w:p w14:paraId="00B42D22" w14:textId="18FA8EC2" w:rsidR="00C70867" w:rsidRPr="0027502F" w:rsidRDefault="00C70867" w:rsidP="00B03D74">
                  <w:pPr>
                    <w:pStyle w:val="ListParagraph"/>
                    <w:numPr>
                      <w:ilvl w:val="0"/>
                      <w:numId w:val="52"/>
                    </w:numPr>
                    <w:spacing w:after="0" w:line="276" w:lineRule="auto"/>
                    <w:jc w:val="left"/>
                    <w:rPr>
                      <w:szCs w:val="22"/>
                    </w:rPr>
                  </w:pPr>
                  <w:r w:rsidRPr="0027502F">
                    <w:rPr>
                      <w:szCs w:val="22"/>
                    </w:rPr>
                    <w:t>Reference ID: BC109</w:t>
                  </w:r>
                  <w:r w:rsidR="005A4788">
                    <w:rPr>
                      <w:szCs w:val="22"/>
                    </w:rPr>
                    <w:t>;</w:t>
                  </w:r>
                </w:p>
                <w:p w14:paraId="1B3416BE" w14:textId="5F43744D" w:rsidR="00C70867" w:rsidRPr="0027502F" w:rsidRDefault="00C70867" w:rsidP="00B03D74">
                  <w:pPr>
                    <w:pStyle w:val="ListParagraph"/>
                    <w:numPr>
                      <w:ilvl w:val="0"/>
                      <w:numId w:val="52"/>
                    </w:numPr>
                    <w:spacing w:after="0" w:line="276" w:lineRule="auto"/>
                    <w:jc w:val="left"/>
                    <w:rPr>
                      <w:szCs w:val="22"/>
                    </w:rPr>
                  </w:pPr>
                  <w:r w:rsidRPr="0027502F">
                    <w:rPr>
                      <w:szCs w:val="22"/>
                    </w:rPr>
                    <w:t>Name: [</w:t>
                  </w:r>
                  <w:r w:rsidRPr="0027502F">
                    <w:rPr>
                      <w:i/>
                      <w:iCs/>
                      <w:szCs w:val="22"/>
                    </w:rPr>
                    <w:t>Member State</w:t>
                  </w:r>
                  <w:r w:rsidRPr="0027502F">
                    <w:rPr>
                      <w:szCs w:val="22"/>
                    </w:rPr>
                    <w:t xml:space="preserve">] </w:t>
                  </w:r>
                  <w:r w:rsidR="005A4788">
                    <w:rPr>
                      <w:szCs w:val="22"/>
                    </w:rPr>
                    <w:t>;</w:t>
                  </w:r>
                </w:p>
                <w:p w14:paraId="70A408BD" w14:textId="39D1A748" w:rsidR="000546A7" w:rsidRPr="0027502F" w:rsidRDefault="000546A7" w:rsidP="00B03D74">
                  <w:pPr>
                    <w:pStyle w:val="ListParagraph"/>
                    <w:numPr>
                      <w:ilvl w:val="0"/>
                      <w:numId w:val="52"/>
                    </w:numPr>
                    <w:spacing w:after="0" w:line="276" w:lineRule="auto"/>
                    <w:jc w:val="left"/>
                    <w:rPr>
                      <w:color w:val="00B050"/>
                      <w:szCs w:val="22"/>
                    </w:rPr>
                  </w:pPr>
                  <w:r w:rsidRPr="0027502F">
                    <w:rPr>
                      <w:szCs w:val="22"/>
                    </w:rPr>
                    <w:t>Remark/Example: [</w:t>
                  </w:r>
                  <w:r w:rsidRPr="0027502F">
                    <w:rPr>
                      <w:i/>
                      <w:iCs/>
                      <w:szCs w:val="22"/>
                    </w:rPr>
                    <w:t>Member State Code</w:t>
                  </w:r>
                  <w:r w:rsidRPr="0027502F">
                    <w:rPr>
                      <w:szCs w:val="22"/>
                    </w:rPr>
                    <w:t>]</w:t>
                  </w:r>
                  <w:r w:rsidR="005A4788">
                    <w:rPr>
                      <w:szCs w:val="22"/>
                    </w:rPr>
                    <w:t>.</w:t>
                  </w:r>
                </w:p>
                <w:p w14:paraId="38594301" w14:textId="77777777" w:rsidR="00C70867" w:rsidRPr="0027502F" w:rsidRDefault="00C70867" w:rsidP="00C70867">
                  <w:pPr>
                    <w:spacing w:line="276" w:lineRule="auto"/>
                    <w:rPr>
                      <w:i/>
                      <w:iCs/>
                      <w:szCs w:val="22"/>
                      <w:u w:val="single"/>
                    </w:rPr>
                  </w:pPr>
                </w:p>
                <w:p w14:paraId="536C4362" w14:textId="66BEE261" w:rsidR="000546A7" w:rsidRPr="0027502F" w:rsidRDefault="000546A7" w:rsidP="000546A7">
                  <w:pPr>
                    <w:spacing w:line="276" w:lineRule="auto"/>
                    <w:rPr>
                      <w:color w:val="00B050"/>
                      <w:szCs w:val="22"/>
                    </w:rPr>
                  </w:pPr>
                  <w:r w:rsidRPr="0027502F">
                    <w:rPr>
                      <w:i/>
                      <w:iCs/>
                      <w:szCs w:val="22"/>
                      <w:u w:val="single"/>
                    </w:rPr>
                    <w:t>Note</w:t>
                  </w:r>
                  <w:r w:rsidRPr="0027502F">
                    <w:rPr>
                      <w:szCs w:val="22"/>
                    </w:rPr>
                    <w:t>: Member States shall clarify if they tax beer according to Degree Plato, so that the corresponding codelist values for each Member State is added accordingly</w:t>
                  </w:r>
                  <w:r w:rsidR="007627C5" w:rsidRPr="0027502F">
                    <w:rPr>
                      <w:szCs w:val="22"/>
                    </w:rPr>
                    <w:t>,</w:t>
                  </w:r>
                  <w:r w:rsidRPr="0027502F">
                    <w:rPr>
                      <w:szCs w:val="22"/>
                    </w:rPr>
                    <w:t xml:space="preserve"> if needed.</w:t>
                  </w:r>
                </w:p>
              </w:tc>
            </w:tr>
            <w:tr w:rsidR="00C70867" w:rsidRPr="0027502F" w14:paraId="011DFEE4"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53708E"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A11E700" w14:textId="77777777" w:rsidR="00C70867" w:rsidRPr="0027502F" w:rsidRDefault="00C70867" w:rsidP="00C70867">
                  <w:pPr>
                    <w:spacing w:line="276" w:lineRule="auto"/>
                    <w:rPr>
                      <w:szCs w:val="22"/>
                    </w:rPr>
                  </w:pPr>
                  <w:r w:rsidRPr="0027502F">
                    <w:rPr>
                      <w:szCs w:val="22"/>
                    </w:rPr>
                    <w:t>Specification Documents:</w:t>
                  </w:r>
                </w:p>
                <w:p w14:paraId="1BD7EF1A" w14:textId="77777777" w:rsidR="00C70867" w:rsidRPr="0027502F" w:rsidRDefault="00C70867" w:rsidP="00B03D74">
                  <w:pPr>
                    <w:numPr>
                      <w:ilvl w:val="0"/>
                      <w:numId w:val="45"/>
                    </w:numPr>
                    <w:spacing w:after="0" w:line="360" w:lineRule="auto"/>
                    <w:rPr>
                      <w:szCs w:val="22"/>
                    </w:rPr>
                  </w:pPr>
                  <w:r w:rsidRPr="0027502F">
                    <w:rPr>
                      <w:szCs w:val="22"/>
                    </w:rPr>
                    <w:t>FESS Excise BPMs (Low);</w:t>
                  </w:r>
                </w:p>
                <w:p w14:paraId="45FC74EA" w14:textId="77777777" w:rsidR="00C70867" w:rsidRPr="0027502F" w:rsidRDefault="00C70867" w:rsidP="00B03D74">
                  <w:pPr>
                    <w:numPr>
                      <w:ilvl w:val="0"/>
                      <w:numId w:val="45"/>
                    </w:numPr>
                    <w:spacing w:after="0" w:line="360" w:lineRule="auto"/>
                    <w:rPr>
                      <w:szCs w:val="22"/>
                      <w:lang w:val="nn-NO"/>
                    </w:rPr>
                  </w:pPr>
                  <w:r w:rsidRPr="0027502F">
                    <w:rPr>
                      <w:szCs w:val="22"/>
                    </w:rPr>
                    <w:t>DDNEA for EMCS Phase 4 (Low).</w:t>
                  </w:r>
                </w:p>
              </w:tc>
            </w:tr>
            <w:tr w:rsidR="00C70867" w:rsidRPr="0027502F" w14:paraId="01B95E3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C8280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B54F8A" w14:textId="77777777" w:rsidR="00C70867" w:rsidRPr="0027502F" w:rsidRDefault="00C70867" w:rsidP="00C70867">
                  <w:pPr>
                    <w:spacing w:line="276" w:lineRule="auto"/>
                    <w:rPr>
                      <w:szCs w:val="22"/>
                    </w:rPr>
                  </w:pPr>
                  <w:r w:rsidRPr="0027502F">
                    <w:rPr>
                      <w:szCs w:val="22"/>
                    </w:rPr>
                    <w:t>If the proposed change is not implemented, the common specifications (i.e. FESS in relation to this RFC will not be aligned with corresponding legislation in relation to the Degree Plato applicability.</w:t>
                  </w:r>
                </w:p>
              </w:tc>
            </w:tr>
            <w:tr w:rsidR="00C70867" w:rsidRPr="0027502F" w14:paraId="587AAAA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5F376C"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DDF7DD"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1B345451"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F1D2E8"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35135A"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0617D3C4"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935B34"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D1EA112"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w:t>
                  </w:r>
                </w:p>
                <w:p w14:paraId="2B161ECF" w14:textId="4C3CDC1B" w:rsidR="00C70867" w:rsidRPr="0027502F"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DDNEA-P4-289</w:t>
                  </w:r>
                  <w:r w:rsidR="00107ED5" w:rsidRPr="0027502F">
                    <w:rPr>
                      <w:rFonts w:ascii="Times New Roman" w:hAnsi="Times New Roman" w:cs="Times New Roman"/>
                      <w:bCs w:val="0"/>
                      <w:sz w:val="22"/>
                      <w:szCs w:val="22"/>
                    </w:rPr>
                    <w:t>, DDNEA-P4-312</w:t>
                  </w:r>
                  <w:r w:rsidRPr="0027502F">
                    <w:rPr>
                      <w:rFonts w:ascii="Times New Roman" w:hAnsi="Times New Roman" w:cs="Times New Roman"/>
                      <w:bCs w:val="0"/>
                      <w:sz w:val="22"/>
                      <w:szCs w:val="22"/>
                    </w:rPr>
                    <w:t>;</w:t>
                  </w:r>
                </w:p>
                <w:p w14:paraId="0AA8BAED" w14:textId="6F810644"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IE734-</w:t>
                  </w:r>
                  <w:r w:rsidR="00B10770" w:rsidRPr="0027502F">
                    <w:rPr>
                      <w:rFonts w:ascii="Times New Roman" w:hAnsi="Times New Roman" w:cs="Times New Roman"/>
                      <w:bCs w:val="0"/>
                      <w:sz w:val="22"/>
                      <w:szCs w:val="22"/>
                    </w:rPr>
                    <w:t>047</w:t>
                  </w:r>
                  <w:r w:rsidR="0086739C" w:rsidRPr="0027502F">
                    <w:rPr>
                      <w:rFonts w:ascii="Times New Roman" w:hAnsi="Times New Roman" w:cs="Times New Roman"/>
                      <w:bCs w:val="0"/>
                      <w:sz w:val="22"/>
                      <w:szCs w:val="22"/>
                    </w:rPr>
                    <w:t>, SEED-168</w:t>
                  </w:r>
                  <w:r w:rsidR="00107ED5" w:rsidRPr="0027502F">
                    <w:rPr>
                      <w:rFonts w:ascii="Times New Roman" w:hAnsi="Times New Roman" w:cs="Times New Roman"/>
                      <w:bCs w:val="0"/>
                      <w:sz w:val="22"/>
                      <w:szCs w:val="22"/>
                    </w:rPr>
                    <w:t>, TRP-P</w:t>
                  </w:r>
                  <w:r w:rsidR="0046417F" w:rsidRPr="0027502F">
                    <w:rPr>
                      <w:rFonts w:ascii="Times New Roman" w:hAnsi="Times New Roman" w:cs="Times New Roman"/>
                      <w:bCs w:val="0"/>
                      <w:sz w:val="22"/>
                      <w:szCs w:val="22"/>
                    </w:rPr>
                    <w:t>4-018</w:t>
                  </w:r>
                  <w:r w:rsidR="00107ED5" w:rsidRPr="0027502F">
                    <w:rPr>
                      <w:rFonts w:ascii="Times New Roman" w:hAnsi="Times New Roman" w:cs="Times New Roman"/>
                      <w:bCs w:val="0"/>
                      <w:sz w:val="22"/>
                      <w:szCs w:val="22"/>
                    </w:rPr>
                    <w:t>, FESS-257, FESS-279</w:t>
                  </w:r>
                  <w:r w:rsidRPr="0027502F">
                    <w:rPr>
                      <w:rFonts w:ascii="Times New Roman" w:hAnsi="Times New Roman" w:cs="Times New Roman"/>
                      <w:bCs w:val="0"/>
                      <w:sz w:val="22"/>
                      <w:szCs w:val="22"/>
                    </w:rPr>
                    <w:t>.</w:t>
                  </w:r>
                </w:p>
              </w:tc>
            </w:tr>
          </w:tbl>
          <w:p w14:paraId="5B23CC7C" w14:textId="77777777" w:rsidR="00C70867" w:rsidRPr="0027502F" w:rsidRDefault="00C70867" w:rsidP="00C70867">
            <w:pPr>
              <w:spacing w:after="0"/>
              <w:jc w:val="left"/>
              <w:rPr>
                <w:szCs w:val="22"/>
                <w:lang w:val="en-US"/>
              </w:rPr>
            </w:pPr>
          </w:p>
        </w:tc>
      </w:tr>
      <w:tr w:rsidR="00C70867" w:rsidRPr="0027502F" w14:paraId="48FF67A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2D29F0C"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58523CC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2C6EE4" w14:textId="77777777" w:rsidR="00C70867" w:rsidRPr="0027502F" w:rsidRDefault="00C70867" w:rsidP="00C70867">
                  <w:pPr>
                    <w:spacing w:line="276" w:lineRule="auto"/>
                    <w:jc w:val="left"/>
                    <w:rPr>
                      <w:szCs w:val="22"/>
                    </w:rPr>
                  </w:pPr>
                  <w:r w:rsidRPr="0027502F">
                    <w:rPr>
                      <w:szCs w:val="22"/>
                    </w:rPr>
                    <w:lastRenderedPageBreak/>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A7115F" w14:textId="77777777" w:rsidR="00C70867" w:rsidRPr="0027502F" w:rsidRDefault="00C70867" w:rsidP="00C70867">
                  <w:pPr>
                    <w:spacing w:line="276" w:lineRule="auto"/>
                    <w:rPr>
                      <w:szCs w:val="22"/>
                    </w:rPr>
                  </w:pPr>
                  <w:r w:rsidRPr="0027502F">
                    <w:rPr>
                      <w:szCs w:val="22"/>
                    </w:rPr>
                    <w:t>N/A</w:t>
                  </w:r>
                </w:p>
              </w:tc>
            </w:tr>
            <w:tr w:rsidR="00C70867" w:rsidRPr="0027502F" w14:paraId="6D594A8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5F1B0BF"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167A2A" w14:textId="77777777" w:rsidR="00C70867" w:rsidRPr="0027502F" w:rsidRDefault="00C70867" w:rsidP="00C70867">
                  <w:pPr>
                    <w:spacing w:line="276" w:lineRule="auto"/>
                    <w:rPr>
                      <w:szCs w:val="22"/>
                    </w:rPr>
                  </w:pPr>
                  <w:r w:rsidRPr="0027502F">
                    <w:rPr>
                      <w:szCs w:val="22"/>
                    </w:rPr>
                    <w:t>N/A</w:t>
                  </w:r>
                </w:p>
              </w:tc>
            </w:tr>
          </w:tbl>
          <w:p w14:paraId="158C78B5" w14:textId="77777777" w:rsidR="00C70867" w:rsidRPr="0027502F" w:rsidRDefault="00C70867" w:rsidP="00C70867">
            <w:pPr>
              <w:spacing w:after="0"/>
              <w:jc w:val="left"/>
              <w:rPr>
                <w:szCs w:val="22"/>
                <w:lang w:val="en-US"/>
              </w:rPr>
            </w:pPr>
          </w:p>
        </w:tc>
      </w:tr>
      <w:tr w:rsidR="00C70867" w:rsidRPr="0027502F" w14:paraId="27DF37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378E51" w14:textId="77777777" w:rsidR="00C70867" w:rsidRPr="0027502F" w:rsidRDefault="00C70867" w:rsidP="00C70867">
            <w:pPr>
              <w:spacing w:line="276" w:lineRule="auto"/>
              <w:rPr>
                <w:b/>
                <w:szCs w:val="22"/>
              </w:rPr>
            </w:pPr>
            <w:r w:rsidRPr="0027502F">
              <w:rPr>
                <w:b/>
                <w:szCs w:val="22"/>
              </w:rPr>
              <w:lastRenderedPageBreak/>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79A76997"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B7273"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6426205"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4BB73527" w14:textId="77777777" w:rsidR="00C70867" w:rsidRPr="0027502F" w:rsidRDefault="00C70867" w:rsidP="00B03D74">
                  <w:pPr>
                    <w:numPr>
                      <w:ilvl w:val="0"/>
                      <w:numId w:val="25"/>
                    </w:numPr>
                    <w:spacing w:line="276" w:lineRule="auto"/>
                    <w:rPr>
                      <w:szCs w:val="22"/>
                    </w:rPr>
                  </w:pPr>
                  <w:r w:rsidRPr="0027502F">
                    <w:rPr>
                      <w:b/>
                      <w:szCs w:val="22"/>
                    </w:rPr>
                    <w:t>Approval process:</w:t>
                  </w:r>
                </w:p>
                <w:p w14:paraId="4E7F031E"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C1361A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8AC1F0"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43EE63C" w14:textId="77777777" w:rsidR="00C70867" w:rsidRPr="0027502F" w:rsidRDefault="00C70867" w:rsidP="00C70867">
                  <w:pPr>
                    <w:spacing w:line="276" w:lineRule="auto"/>
                    <w:rPr>
                      <w:szCs w:val="22"/>
                    </w:rPr>
                  </w:pPr>
                  <w:r w:rsidRPr="0027502F">
                    <w:rPr>
                      <w:szCs w:val="22"/>
                    </w:rPr>
                    <w:t>N/A</w:t>
                  </w:r>
                </w:p>
              </w:tc>
            </w:tr>
            <w:tr w:rsidR="00C70867" w:rsidRPr="0027502F" w14:paraId="5484D4E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9696BE"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3221C4BA" w14:textId="77777777" w:rsidR="00C70867" w:rsidRPr="0027502F" w:rsidRDefault="00C70867" w:rsidP="00C70867">
                  <w:pPr>
                    <w:spacing w:line="276" w:lineRule="auto"/>
                    <w:rPr>
                      <w:szCs w:val="22"/>
                    </w:rPr>
                  </w:pPr>
                  <w:r w:rsidRPr="0027502F">
                    <w:rPr>
                      <w:szCs w:val="22"/>
                    </w:rPr>
                    <w:t>EMCS CAB #187 on 15/04/2020</w:t>
                  </w:r>
                </w:p>
              </w:tc>
            </w:tr>
          </w:tbl>
          <w:p w14:paraId="06E8B11C" w14:textId="77777777" w:rsidR="00C70867" w:rsidRPr="0027502F" w:rsidRDefault="00C70867" w:rsidP="00C70867">
            <w:pPr>
              <w:spacing w:after="0"/>
              <w:jc w:val="left"/>
              <w:rPr>
                <w:szCs w:val="22"/>
                <w:lang w:val="en-US"/>
              </w:rPr>
            </w:pPr>
          </w:p>
        </w:tc>
      </w:tr>
      <w:tr w:rsidR="00C70867" w:rsidRPr="0027502F" w14:paraId="5D5058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507459"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35B60" w:rsidRPr="0027502F" w14:paraId="39BF14FE" w14:textId="77777777" w:rsidTr="00935B60">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8C46C2" w14:textId="77777777" w:rsidR="00935B60" w:rsidRPr="0027502F" w:rsidRDefault="00935B60"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5800898E" w14:textId="2271F859" w:rsidR="00935B60" w:rsidRPr="0027502F" w:rsidRDefault="00935B60" w:rsidP="004800A7">
                  <w:pPr>
                    <w:spacing w:line="276" w:lineRule="auto"/>
                    <w:rPr>
                      <w:color w:val="000000" w:themeColor="text1"/>
                      <w:szCs w:val="22"/>
                    </w:rPr>
                  </w:pPr>
                  <w:r w:rsidRPr="0027502F">
                    <w:rPr>
                      <w:color w:val="000000" w:themeColor="text1"/>
                      <w:szCs w:val="22"/>
                    </w:rPr>
                    <w:t>v4.00</w:t>
                  </w:r>
                </w:p>
              </w:tc>
            </w:tr>
            <w:tr w:rsidR="00935B60" w:rsidRPr="0027502F" w14:paraId="357D697D" w14:textId="77777777" w:rsidTr="00935B60">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952C29" w14:textId="77777777" w:rsidR="00935B60" w:rsidRPr="0027502F" w:rsidRDefault="00935B60"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3F3B4FC4" w14:textId="26427573" w:rsidR="00935B60"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35B60" w:rsidRPr="0027502F" w14:paraId="59A82649" w14:textId="77777777" w:rsidTr="00935B60">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44A4E5" w14:textId="77777777" w:rsidR="00935B60" w:rsidRPr="0027502F" w:rsidRDefault="00935B60"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1CCDBE89" w14:textId="0AEF1854" w:rsidR="00935B60" w:rsidRPr="0027502F" w:rsidRDefault="00935B60" w:rsidP="004800A7">
                  <w:pPr>
                    <w:spacing w:line="276" w:lineRule="auto"/>
                    <w:rPr>
                      <w:szCs w:val="22"/>
                    </w:rPr>
                  </w:pPr>
                  <w:r w:rsidRPr="0027502F">
                    <w:rPr>
                      <w:szCs w:val="22"/>
                    </w:rPr>
                    <w:t>13/02/2023</w:t>
                  </w:r>
                </w:p>
              </w:tc>
            </w:tr>
          </w:tbl>
          <w:p w14:paraId="22D19510" w14:textId="77777777" w:rsidR="00C70867" w:rsidRPr="0027502F" w:rsidRDefault="00C70867" w:rsidP="00C70867">
            <w:pPr>
              <w:spacing w:after="0"/>
              <w:jc w:val="left"/>
              <w:rPr>
                <w:szCs w:val="22"/>
                <w:lang w:val="en-US"/>
              </w:rPr>
            </w:pPr>
          </w:p>
        </w:tc>
      </w:tr>
      <w:tr w:rsidR="00C70867" w:rsidRPr="0027502F" w14:paraId="1953208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6AE5EB"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7E3E124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034C7A"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99B193" w14:textId="77777777" w:rsidR="00C70867" w:rsidRPr="0027502F" w:rsidRDefault="00C70867" w:rsidP="00C70867">
                  <w:pPr>
                    <w:spacing w:line="276" w:lineRule="auto"/>
                    <w:rPr>
                      <w:szCs w:val="22"/>
                    </w:rPr>
                  </w:pPr>
                  <w:r w:rsidRPr="0027502F">
                    <w:rPr>
                      <w:szCs w:val="22"/>
                    </w:rPr>
                    <w:t>N/A</w:t>
                  </w:r>
                </w:p>
              </w:tc>
            </w:tr>
            <w:tr w:rsidR="00C70867" w:rsidRPr="0027502F" w14:paraId="1870970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E50A26F"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6745869" w14:textId="77777777" w:rsidR="00C70867" w:rsidRPr="0027502F" w:rsidRDefault="00C70867" w:rsidP="00C70867">
                  <w:pPr>
                    <w:spacing w:line="276" w:lineRule="auto"/>
                    <w:rPr>
                      <w:szCs w:val="22"/>
                    </w:rPr>
                  </w:pPr>
                  <w:r w:rsidRPr="0027502F">
                    <w:rPr>
                      <w:szCs w:val="22"/>
                    </w:rPr>
                    <w:t>N/A</w:t>
                  </w:r>
                </w:p>
              </w:tc>
            </w:tr>
          </w:tbl>
          <w:p w14:paraId="325F9E92" w14:textId="77777777" w:rsidR="00C70867" w:rsidRPr="0027502F" w:rsidRDefault="00C70867" w:rsidP="00C70867">
            <w:pPr>
              <w:spacing w:after="0"/>
              <w:jc w:val="left"/>
              <w:rPr>
                <w:szCs w:val="22"/>
                <w:lang w:val="en-US"/>
              </w:rPr>
            </w:pPr>
          </w:p>
        </w:tc>
      </w:tr>
    </w:tbl>
    <w:p w14:paraId="2512CA0F" w14:textId="77777777" w:rsidR="00C70867" w:rsidRPr="0027502F" w:rsidRDefault="00C70867" w:rsidP="00C70867">
      <w:pPr>
        <w:rPr>
          <w:szCs w:val="22"/>
        </w:rPr>
      </w:pPr>
    </w:p>
    <w:p w14:paraId="5CDE6914" w14:textId="77777777" w:rsidR="00C70867" w:rsidRPr="0027502F" w:rsidRDefault="00C70867" w:rsidP="00C70867">
      <w:pPr>
        <w:spacing w:after="0" w:line="240" w:lineRule="auto"/>
        <w:jc w:val="left"/>
        <w:rPr>
          <w:szCs w:val="22"/>
        </w:rPr>
      </w:pPr>
      <w:r w:rsidRPr="0027502F">
        <w:rPr>
          <w:szCs w:val="22"/>
        </w:rPr>
        <w:br w:type="page"/>
      </w:r>
    </w:p>
    <w:p w14:paraId="5F5AFC29" w14:textId="77777777" w:rsidR="00C70867" w:rsidRPr="0027502F" w:rsidRDefault="00C70867" w:rsidP="00C70867">
      <w:pPr>
        <w:pStyle w:val="Heading4"/>
        <w:rPr>
          <w:szCs w:val="22"/>
        </w:rPr>
      </w:pPr>
      <w:r w:rsidRPr="0027502F">
        <w:rPr>
          <w:szCs w:val="22"/>
        </w:rPr>
        <w:lastRenderedPageBreak/>
        <w:t>FESS-259 – Updates regarding the use of economic operators in ACO requests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407DBCA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889D17"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63792F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FF6048"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1D9DB3" w14:textId="77777777" w:rsidR="00C70867" w:rsidRPr="0027502F" w:rsidRDefault="00C70867" w:rsidP="00C70867">
                  <w:pPr>
                    <w:spacing w:line="276" w:lineRule="auto"/>
                    <w:rPr>
                      <w:szCs w:val="22"/>
                    </w:rPr>
                  </w:pPr>
                  <w:r w:rsidRPr="0027502F">
                    <w:rPr>
                      <w:bCs/>
                      <w:szCs w:val="22"/>
                    </w:rPr>
                    <w:t>FESS-259</w:t>
                  </w:r>
                </w:p>
              </w:tc>
            </w:tr>
            <w:tr w:rsidR="00C70867" w:rsidRPr="0027502F" w14:paraId="18693A8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0D5395"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4C7D21"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6E4B3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F6F0DD"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82FB04" w14:textId="77777777" w:rsidR="00C70867" w:rsidRPr="0027502F" w:rsidRDefault="00C70867" w:rsidP="00C70867">
                  <w:pPr>
                    <w:spacing w:line="276" w:lineRule="auto"/>
                    <w:rPr>
                      <w:szCs w:val="22"/>
                    </w:rPr>
                  </w:pPr>
                  <w:r w:rsidRPr="0027502F">
                    <w:rPr>
                      <w:szCs w:val="22"/>
                      <w:lang w:eastAsia="nl-BE"/>
                    </w:rPr>
                    <w:t>Legislation Alignment</w:t>
                  </w:r>
                </w:p>
              </w:tc>
            </w:tr>
            <w:tr w:rsidR="00C70867" w:rsidRPr="0027502F" w14:paraId="75555C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B9ABD2"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016A3B" w14:textId="77777777" w:rsidR="00C70867" w:rsidRPr="0027502F" w:rsidRDefault="00C70867" w:rsidP="00C70867">
                  <w:pPr>
                    <w:spacing w:line="276" w:lineRule="auto"/>
                    <w:rPr>
                      <w:szCs w:val="22"/>
                      <w:lang w:eastAsia="nl-BE"/>
                    </w:rPr>
                  </w:pPr>
                  <w:r w:rsidRPr="0027502F">
                    <w:rPr>
                      <w:szCs w:val="22"/>
                      <w:lang w:eastAsia="nl-BE"/>
                    </w:rPr>
                    <w:t>IM256274</w:t>
                  </w:r>
                </w:p>
              </w:tc>
            </w:tr>
            <w:tr w:rsidR="00C70867" w:rsidRPr="0027502F" w14:paraId="31683F5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CCAEFE"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622668" w14:textId="77777777" w:rsidR="00C70867" w:rsidRPr="0027502F" w:rsidRDefault="00C70867" w:rsidP="00C70867">
                  <w:pPr>
                    <w:spacing w:line="276" w:lineRule="auto"/>
                    <w:rPr>
                      <w:szCs w:val="22"/>
                      <w:lang w:eastAsia="nl-BE"/>
                    </w:rPr>
                  </w:pPr>
                  <w:r w:rsidRPr="0027502F">
                    <w:rPr>
                      <w:szCs w:val="22"/>
                      <w:lang w:eastAsia="nl-BE"/>
                    </w:rPr>
                    <w:t>N/A</w:t>
                  </w:r>
                </w:p>
              </w:tc>
            </w:tr>
            <w:tr w:rsidR="00C70867" w:rsidRPr="0027502F" w14:paraId="4742DC5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52EB76"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1FD534" w14:textId="77777777" w:rsidR="00C70867" w:rsidRPr="0027502F" w:rsidRDefault="00C70867" w:rsidP="00C70867">
                  <w:pPr>
                    <w:pStyle w:val="ListParagraph"/>
                    <w:spacing w:line="276" w:lineRule="auto"/>
                    <w:ind w:left="0"/>
                    <w:rPr>
                      <w:szCs w:val="22"/>
                      <w:lang w:eastAsia="nl-BE"/>
                    </w:rPr>
                  </w:pPr>
                  <w:r w:rsidRPr="0027502F">
                    <w:rPr>
                      <w:szCs w:val="22"/>
                      <w:lang w:eastAsia="nl-BE"/>
                    </w:rPr>
                    <w:t>30/10/2018</w:t>
                  </w:r>
                </w:p>
              </w:tc>
            </w:tr>
            <w:tr w:rsidR="00C70867" w:rsidRPr="0027502F" w14:paraId="778A806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0CEFFE"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A5FC80D" w14:textId="77777777" w:rsidR="00C70867" w:rsidRPr="0027502F" w:rsidRDefault="00C70867" w:rsidP="00C70867">
                  <w:pPr>
                    <w:pStyle w:val="ListParagraph"/>
                    <w:spacing w:line="276" w:lineRule="auto"/>
                    <w:ind w:left="0"/>
                    <w:rPr>
                      <w:szCs w:val="22"/>
                      <w:lang w:val="en-US"/>
                    </w:rPr>
                  </w:pPr>
                  <w:r w:rsidRPr="0027502F">
                    <w:rPr>
                      <w:szCs w:val="22"/>
                      <w:lang w:val="en-US"/>
                    </w:rPr>
                    <w:t>MSA-FR</w:t>
                  </w:r>
                </w:p>
              </w:tc>
            </w:tr>
          </w:tbl>
          <w:p w14:paraId="176CB58E" w14:textId="77777777" w:rsidR="00C70867" w:rsidRPr="0027502F" w:rsidRDefault="00C70867" w:rsidP="00C70867">
            <w:pPr>
              <w:spacing w:after="0"/>
              <w:jc w:val="left"/>
              <w:rPr>
                <w:szCs w:val="22"/>
                <w:lang w:val="en-US"/>
              </w:rPr>
            </w:pPr>
          </w:p>
        </w:tc>
      </w:tr>
      <w:tr w:rsidR="00C70867" w:rsidRPr="0027502F" w14:paraId="34D1B87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2BB8273"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CAC02B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88548F"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20E989"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36F4F270"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DF0E712"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DDD670B" w14:textId="77777777" w:rsidR="00C70867" w:rsidRPr="0027502F" w:rsidRDefault="00C70867" w:rsidP="00C70867">
                  <w:pPr>
                    <w:spacing w:line="276" w:lineRule="auto"/>
                    <w:rPr>
                      <w:b/>
                      <w:szCs w:val="22"/>
                    </w:rPr>
                  </w:pPr>
                  <w:r w:rsidRPr="0027502F">
                    <w:rPr>
                      <w:b/>
                      <w:szCs w:val="22"/>
                    </w:rPr>
                    <w:t>Problem Statement</w:t>
                  </w:r>
                </w:p>
                <w:p w14:paraId="61C6F21A" w14:textId="77777777" w:rsidR="00C70867" w:rsidRPr="0027502F" w:rsidRDefault="00C70867" w:rsidP="00C70867">
                  <w:pPr>
                    <w:rPr>
                      <w:szCs w:val="22"/>
                    </w:rPr>
                  </w:pPr>
                  <w:r w:rsidRPr="0027502F">
                    <w:rPr>
                      <w:szCs w:val="22"/>
                    </w:rPr>
                    <w:t>In the common specifications, a misalignment between the legislation and the common specificatio</w:t>
                  </w:r>
                  <w:bookmarkStart w:id="56" w:name="_Hlk79502267"/>
                  <w:r w:rsidRPr="0027502F">
                    <w:rPr>
                      <w:szCs w:val="22"/>
                    </w:rPr>
                    <w:t xml:space="preserve">ns has been identified in relation to the use of economic operators as criteria </w:t>
                  </w:r>
                  <w:bookmarkEnd w:id="56"/>
                  <w:r w:rsidRPr="0027502F">
                    <w:rPr>
                      <w:szCs w:val="22"/>
                    </w:rPr>
                    <w:t>in submitted administrative cooperation requests.</w:t>
                  </w:r>
                </w:p>
                <w:p w14:paraId="2842B8DF" w14:textId="22A7B777" w:rsidR="00C70867" w:rsidRPr="0027502F" w:rsidRDefault="00C70867" w:rsidP="00C70867">
                  <w:pPr>
                    <w:rPr>
                      <w:szCs w:val="22"/>
                    </w:rPr>
                  </w:pPr>
                  <w:r w:rsidRPr="0027502F">
                    <w:rPr>
                      <w:szCs w:val="22"/>
                    </w:rPr>
                    <w:t>In details, as per the Implementing Regulation (EU) 2016/323 Article 6(2), each request made in accordance with paragraph 1 may concern zero</w:t>
                  </w:r>
                  <w:r w:rsidR="00AF76AD" w:rsidRPr="0027502F">
                    <w:rPr>
                      <w:szCs w:val="22"/>
                    </w:rPr>
                    <w:t>,</w:t>
                  </w:r>
                  <w:r w:rsidRPr="0027502F">
                    <w:rPr>
                      <w:szCs w:val="22"/>
                    </w:rPr>
                    <w:t xml:space="preserve"> or more economic operators registered in the Member State of the requesting authority in accordance with Article 19(1)(a) of Regulation (EU) No 389/2012. It shall concern no more than one economic operator registered in the Member State of the requested authority. </w:t>
                  </w:r>
                </w:p>
                <w:p w14:paraId="22BB0C4B" w14:textId="187A4019" w:rsidR="00C70867" w:rsidRPr="0027502F" w:rsidRDefault="00C70867" w:rsidP="00C70867">
                  <w:pPr>
                    <w:rPr>
                      <w:szCs w:val="22"/>
                    </w:rPr>
                  </w:pPr>
                  <w:r w:rsidRPr="0027502F">
                    <w:rPr>
                      <w:szCs w:val="22"/>
                    </w:rPr>
                    <w:t xml:space="preserve">However, the above clarification was not correctly </w:t>
                  </w:r>
                  <w:r w:rsidR="00DA2B73">
                    <w:rPr>
                      <w:szCs w:val="22"/>
                    </w:rPr>
                    <w:t>di</w:t>
                  </w:r>
                  <w:r w:rsidRPr="0027502F">
                    <w:rPr>
                      <w:szCs w:val="22"/>
                    </w:rPr>
                    <w:t>sposed into the common specifications, allowing a Member State to potentially submit an administrative cooperation request which would concern more than one economic operator registered in the requested Member State.</w:t>
                  </w:r>
                </w:p>
                <w:p w14:paraId="7CD36572" w14:textId="77777777" w:rsidR="00C70867" w:rsidRPr="0027502F" w:rsidRDefault="00C70867" w:rsidP="00C70867">
                  <w:pPr>
                    <w:jc w:val="left"/>
                    <w:rPr>
                      <w:b/>
                      <w:szCs w:val="22"/>
                    </w:rPr>
                  </w:pPr>
                  <w:r w:rsidRPr="0027502F">
                    <w:rPr>
                      <w:szCs w:val="22"/>
                    </w:rPr>
                    <w:br/>
                  </w:r>
                  <w:r w:rsidRPr="0027502F">
                    <w:rPr>
                      <w:b/>
                      <w:szCs w:val="22"/>
                    </w:rPr>
                    <w:t>Proposed Solution</w:t>
                  </w:r>
                </w:p>
                <w:p w14:paraId="54E7BC33" w14:textId="77777777" w:rsidR="00C70867" w:rsidRPr="0027502F" w:rsidRDefault="00C70867" w:rsidP="00C70867">
                  <w:pPr>
                    <w:spacing w:line="276" w:lineRule="auto"/>
                    <w:rPr>
                      <w:szCs w:val="22"/>
                    </w:rPr>
                  </w:pPr>
                  <w:r w:rsidRPr="0027502F">
                    <w:rPr>
                      <w:szCs w:val="22"/>
                    </w:rPr>
                    <w:t>As per the analysis provided in the [Problem Statement], the following updates should be performed in the Excise BPMs:</w:t>
                  </w:r>
                </w:p>
                <w:p w14:paraId="592BDF0C"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A new business rule ‘BR042’ will be created with the following description:</w:t>
                  </w:r>
                </w:p>
                <w:p w14:paraId="0318A621" w14:textId="77777777" w:rsidR="00C70867" w:rsidRPr="0027502F" w:rsidRDefault="00C70867" w:rsidP="00C70867">
                  <w:pPr>
                    <w:spacing w:after="0"/>
                    <w:jc w:val="left"/>
                    <w:rPr>
                      <w:i/>
                      <w:iCs/>
                      <w:szCs w:val="22"/>
                    </w:rPr>
                  </w:pPr>
                  <w:r w:rsidRPr="0027502F">
                    <w:rPr>
                      <w:i/>
                      <w:iCs/>
                      <w:szCs w:val="22"/>
                    </w:rPr>
                    <w:t xml:space="preserve">BR ID: </w:t>
                  </w:r>
                  <w:r w:rsidRPr="0027502F">
                    <w:rPr>
                      <w:szCs w:val="22"/>
                    </w:rPr>
                    <w:t>BR042</w:t>
                  </w:r>
                  <w:r w:rsidRPr="0027502F">
                    <w:rPr>
                      <w:i/>
                      <w:iCs/>
                      <w:szCs w:val="22"/>
                    </w:rPr>
                    <w:t xml:space="preserve"> </w:t>
                  </w:r>
                </w:p>
                <w:p w14:paraId="63AA0080" w14:textId="77777777" w:rsidR="00C70867" w:rsidRPr="0027502F" w:rsidRDefault="00C70867" w:rsidP="00C70867">
                  <w:pPr>
                    <w:spacing w:after="0"/>
                    <w:jc w:val="left"/>
                    <w:rPr>
                      <w:i/>
                      <w:iCs/>
                      <w:szCs w:val="22"/>
                    </w:rPr>
                  </w:pPr>
                  <w:r w:rsidRPr="0027502F">
                    <w:rPr>
                      <w:i/>
                      <w:iCs/>
                      <w:szCs w:val="22"/>
                    </w:rPr>
                    <w:t xml:space="preserve">  </w:t>
                  </w:r>
                </w:p>
                <w:p w14:paraId="0BE21768" w14:textId="77777777" w:rsidR="00C70867" w:rsidRPr="0027502F" w:rsidRDefault="00C70867" w:rsidP="00C70867">
                  <w:pPr>
                    <w:spacing w:after="0"/>
                    <w:jc w:val="left"/>
                    <w:rPr>
                      <w:i/>
                      <w:iCs/>
                      <w:szCs w:val="22"/>
                    </w:rPr>
                  </w:pPr>
                  <w:r w:rsidRPr="0027502F">
                    <w:rPr>
                      <w:i/>
                      <w:iCs/>
                      <w:szCs w:val="22"/>
                    </w:rPr>
                    <w:t xml:space="preserve">BR Category: </w:t>
                  </w:r>
                  <w:r w:rsidRPr="0027502F">
                    <w:rPr>
                      <w:szCs w:val="22"/>
                    </w:rPr>
                    <w:t>Relation</w:t>
                  </w:r>
                  <w:r w:rsidRPr="0027502F">
                    <w:rPr>
                      <w:i/>
                      <w:iCs/>
                      <w:szCs w:val="22"/>
                    </w:rPr>
                    <w:t xml:space="preserve"> </w:t>
                  </w:r>
                </w:p>
                <w:p w14:paraId="7BA8A048" w14:textId="77777777" w:rsidR="00C70867" w:rsidRPr="0027502F" w:rsidRDefault="00C70867" w:rsidP="00C70867">
                  <w:pPr>
                    <w:spacing w:after="0"/>
                    <w:jc w:val="left"/>
                    <w:rPr>
                      <w:i/>
                      <w:iCs/>
                      <w:szCs w:val="22"/>
                    </w:rPr>
                  </w:pPr>
                  <w:r w:rsidRPr="0027502F">
                    <w:rPr>
                      <w:i/>
                      <w:iCs/>
                      <w:szCs w:val="22"/>
                    </w:rPr>
                    <w:t xml:space="preserve">  </w:t>
                  </w:r>
                </w:p>
                <w:p w14:paraId="0F19F082" w14:textId="77777777" w:rsidR="00C70867" w:rsidRPr="0027502F" w:rsidRDefault="00C70867" w:rsidP="00C70867">
                  <w:pPr>
                    <w:spacing w:after="0"/>
                    <w:jc w:val="left"/>
                    <w:rPr>
                      <w:i/>
                      <w:iCs/>
                      <w:szCs w:val="22"/>
                    </w:rPr>
                  </w:pPr>
                  <w:r w:rsidRPr="0027502F">
                    <w:rPr>
                      <w:i/>
                      <w:iCs/>
                      <w:szCs w:val="22"/>
                    </w:rPr>
                    <w:t xml:space="preserve">BR Description: </w:t>
                  </w:r>
                </w:p>
                <w:p w14:paraId="712C5290" w14:textId="77777777" w:rsidR="00C70867" w:rsidRPr="0027502F" w:rsidRDefault="00C70867" w:rsidP="00CA062C">
                  <w:pPr>
                    <w:spacing w:after="0"/>
                    <w:rPr>
                      <w:szCs w:val="22"/>
                    </w:rPr>
                  </w:pPr>
                  <w:r w:rsidRPr="0027502F">
                    <w:rPr>
                      <w:szCs w:val="22"/>
                    </w:rPr>
                    <w:lastRenderedPageBreak/>
                    <w:t>An administrative cooperation request may concern zero or more economic operators registered in the Member State of the requesting authority and may not concern more than one economic operator registered in the Member State of the requested authority.</w:t>
                  </w:r>
                </w:p>
                <w:p w14:paraId="4C684603" w14:textId="77777777" w:rsidR="00C70867" w:rsidRPr="0027502F" w:rsidRDefault="00C70867" w:rsidP="00C70867">
                  <w:pPr>
                    <w:spacing w:after="0"/>
                    <w:jc w:val="left"/>
                    <w:rPr>
                      <w:i/>
                      <w:iCs/>
                      <w:szCs w:val="22"/>
                    </w:rPr>
                  </w:pPr>
                  <w:r w:rsidRPr="0027502F">
                    <w:rPr>
                      <w:i/>
                      <w:iCs/>
                      <w:szCs w:val="22"/>
                    </w:rPr>
                    <w:t xml:space="preserve">    </w:t>
                  </w:r>
                </w:p>
                <w:p w14:paraId="5752C9EA" w14:textId="77777777" w:rsidR="00C70867" w:rsidRPr="0027502F" w:rsidRDefault="00C70867" w:rsidP="00C70867">
                  <w:pPr>
                    <w:spacing w:after="0"/>
                    <w:jc w:val="left"/>
                    <w:rPr>
                      <w:i/>
                      <w:iCs/>
                      <w:szCs w:val="22"/>
                    </w:rPr>
                  </w:pPr>
                  <w:r w:rsidRPr="0027502F">
                    <w:rPr>
                      <w:i/>
                      <w:iCs/>
                      <w:szCs w:val="22"/>
                    </w:rPr>
                    <w:t xml:space="preserve">FESS Validation Rule: </w:t>
                  </w:r>
                </w:p>
                <w:p w14:paraId="1E18F445" w14:textId="77777777" w:rsidR="00C70867" w:rsidRPr="0027502F" w:rsidRDefault="00C70867" w:rsidP="00CA062C">
                  <w:pPr>
                    <w:spacing w:after="0"/>
                    <w:rPr>
                      <w:szCs w:val="22"/>
                    </w:rPr>
                  </w:pPr>
                  <w:r w:rsidRPr="0027502F">
                    <w:rPr>
                      <w:i/>
                      <w:iCs/>
                      <w:szCs w:val="22"/>
                    </w:rPr>
                    <w:t xml:space="preserve">• </w:t>
                  </w:r>
                  <w:r w:rsidRPr="0027502F">
                    <w:rPr>
                      <w:szCs w:val="22"/>
                    </w:rPr>
                    <w:t>If Trader Excise Number or VAT Number or Trader Name are used, these should concern one or more economic operators registered in the Member State of the requesting authority and no more than one economic operator registered in the Member State of the requested authority</w:t>
                  </w:r>
                </w:p>
                <w:p w14:paraId="3E5FC1E0" w14:textId="77777777" w:rsidR="00C70867" w:rsidRPr="0027502F" w:rsidRDefault="00C70867" w:rsidP="00C70867">
                  <w:pPr>
                    <w:spacing w:after="0"/>
                    <w:jc w:val="left"/>
                    <w:rPr>
                      <w:szCs w:val="22"/>
                    </w:rPr>
                  </w:pPr>
                  <w:r w:rsidRPr="0027502F">
                    <w:rPr>
                      <w:szCs w:val="22"/>
                    </w:rPr>
                    <w:t xml:space="preserve">  </w:t>
                  </w:r>
                </w:p>
                <w:p w14:paraId="7A9D7ACC" w14:textId="77777777" w:rsidR="00C70867" w:rsidRPr="0027502F" w:rsidRDefault="00C70867" w:rsidP="00C70867">
                  <w:pPr>
                    <w:spacing w:after="0"/>
                    <w:jc w:val="left"/>
                    <w:rPr>
                      <w:i/>
                      <w:iCs/>
                      <w:szCs w:val="22"/>
                    </w:rPr>
                  </w:pPr>
                  <w:r w:rsidRPr="0027502F">
                    <w:rPr>
                      <w:i/>
                      <w:iCs/>
                      <w:szCs w:val="22"/>
                    </w:rPr>
                    <w:t xml:space="preserve">IE: </w:t>
                  </w:r>
                  <w:r w:rsidRPr="0027502F">
                    <w:rPr>
                      <w:szCs w:val="22"/>
                    </w:rPr>
                    <w:t>IE721 (administrative cooperation request)</w:t>
                  </w:r>
                  <w:r w:rsidRPr="0027502F">
                    <w:rPr>
                      <w:i/>
                      <w:iCs/>
                      <w:szCs w:val="22"/>
                    </w:rPr>
                    <w:t xml:space="preserve"> </w:t>
                  </w:r>
                </w:p>
                <w:p w14:paraId="067CEECE" w14:textId="77777777" w:rsidR="00C70867" w:rsidRPr="0027502F" w:rsidRDefault="00C70867" w:rsidP="00C70867">
                  <w:pPr>
                    <w:spacing w:after="0"/>
                    <w:jc w:val="left"/>
                    <w:rPr>
                      <w:i/>
                      <w:iCs/>
                      <w:szCs w:val="22"/>
                    </w:rPr>
                  </w:pPr>
                </w:p>
                <w:p w14:paraId="01E210B5" w14:textId="77777777" w:rsidR="00C70867" w:rsidRPr="0027502F" w:rsidRDefault="00C70867" w:rsidP="00C70867">
                  <w:pPr>
                    <w:spacing w:after="0"/>
                    <w:jc w:val="left"/>
                    <w:rPr>
                      <w:szCs w:val="22"/>
                    </w:rPr>
                  </w:pPr>
                  <w:r w:rsidRPr="0027502F">
                    <w:rPr>
                      <w:i/>
                      <w:iCs/>
                      <w:szCs w:val="22"/>
                    </w:rPr>
                    <w:t xml:space="preserve">Data Item: </w:t>
                  </w:r>
                  <w:r w:rsidRPr="0027502F">
                    <w:rPr>
                      <w:szCs w:val="22"/>
                    </w:rPr>
                    <w:t>TRADER Person.Trader Excise Number/  TRADER Person.VAT Number/ TRADER Person.Trader Name</w:t>
                  </w:r>
                </w:p>
                <w:p w14:paraId="58A7A840" w14:textId="77777777" w:rsidR="00C70867" w:rsidRPr="0027502F" w:rsidRDefault="00C70867" w:rsidP="00C70867">
                  <w:pPr>
                    <w:spacing w:after="0"/>
                    <w:jc w:val="left"/>
                    <w:rPr>
                      <w:szCs w:val="22"/>
                    </w:rPr>
                  </w:pPr>
                </w:p>
                <w:p w14:paraId="32EE7772" w14:textId="77777777" w:rsidR="00C70867" w:rsidRPr="0027502F" w:rsidRDefault="00C70867" w:rsidP="00C70867">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016912E1" w14:textId="77777777" w:rsidR="00C70867" w:rsidRPr="0027502F" w:rsidRDefault="00C70867" w:rsidP="00C70867">
                  <w:pPr>
                    <w:spacing w:after="0"/>
                    <w:jc w:val="left"/>
                    <w:rPr>
                      <w:i/>
                      <w:iCs/>
                      <w:szCs w:val="22"/>
                    </w:rPr>
                  </w:pPr>
                </w:p>
                <w:p w14:paraId="058145EE"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The newly created business rule will be added in the &lt;TRADER Person&gt; data group diagram under the IE721 message allocation diagram and associated with the following technical terms:</w:t>
                  </w:r>
                </w:p>
                <w:p w14:paraId="4B646D83" w14:textId="5D2878B9" w:rsidR="00C70867" w:rsidRPr="0027502F" w:rsidRDefault="00C70867" w:rsidP="00B03D74">
                  <w:pPr>
                    <w:pStyle w:val="ListParagraph"/>
                    <w:numPr>
                      <w:ilvl w:val="1"/>
                      <w:numId w:val="51"/>
                    </w:numPr>
                    <w:spacing w:after="0" w:line="276" w:lineRule="auto"/>
                    <w:jc w:val="left"/>
                    <w:rPr>
                      <w:szCs w:val="22"/>
                    </w:rPr>
                  </w:pPr>
                  <w:r w:rsidRPr="0027502F">
                    <w:rPr>
                      <w:szCs w:val="22"/>
                    </w:rPr>
                    <w:t>Trader Excise Number</w:t>
                  </w:r>
                  <w:r w:rsidR="00AF76AD" w:rsidRPr="0027502F">
                    <w:rPr>
                      <w:szCs w:val="22"/>
                    </w:rPr>
                    <w:t>;</w:t>
                  </w:r>
                </w:p>
                <w:p w14:paraId="66CA2151" w14:textId="74AC28A5" w:rsidR="00C70867" w:rsidRPr="0027502F" w:rsidRDefault="00C70867" w:rsidP="00B03D74">
                  <w:pPr>
                    <w:pStyle w:val="ListParagraph"/>
                    <w:numPr>
                      <w:ilvl w:val="1"/>
                      <w:numId w:val="51"/>
                    </w:numPr>
                    <w:spacing w:after="0" w:line="276" w:lineRule="auto"/>
                    <w:jc w:val="left"/>
                    <w:rPr>
                      <w:szCs w:val="22"/>
                    </w:rPr>
                  </w:pPr>
                  <w:r w:rsidRPr="0027502F">
                    <w:rPr>
                      <w:szCs w:val="22"/>
                    </w:rPr>
                    <w:t>VAT Number</w:t>
                  </w:r>
                  <w:r w:rsidR="00AF76AD" w:rsidRPr="0027502F">
                    <w:rPr>
                      <w:szCs w:val="22"/>
                    </w:rPr>
                    <w:t>;</w:t>
                  </w:r>
                </w:p>
                <w:p w14:paraId="736CFB63" w14:textId="0BA0412C" w:rsidR="00C70867" w:rsidRPr="0027502F" w:rsidRDefault="00C70867" w:rsidP="00B03D74">
                  <w:pPr>
                    <w:pStyle w:val="ListParagraph"/>
                    <w:numPr>
                      <w:ilvl w:val="1"/>
                      <w:numId w:val="51"/>
                    </w:numPr>
                    <w:spacing w:after="0" w:line="276" w:lineRule="auto"/>
                    <w:jc w:val="left"/>
                    <w:rPr>
                      <w:szCs w:val="22"/>
                    </w:rPr>
                  </w:pPr>
                  <w:r w:rsidRPr="0027502F">
                    <w:rPr>
                      <w:szCs w:val="22"/>
                    </w:rPr>
                    <w:t>Trader Name</w:t>
                  </w:r>
                  <w:r w:rsidR="00AF76AD" w:rsidRPr="0027502F">
                    <w:rPr>
                      <w:szCs w:val="22"/>
                    </w:rPr>
                    <w:t>.</w:t>
                  </w:r>
                </w:p>
              </w:tc>
            </w:tr>
            <w:tr w:rsidR="00C70867" w:rsidRPr="0027502F" w14:paraId="6EFAD29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0574B2"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5AD1D7" w14:textId="77777777" w:rsidR="00C70867" w:rsidRPr="0027502F" w:rsidRDefault="00C70867" w:rsidP="00C70867">
                  <w:pPr>
                    <w:spacing w:line="276" w:lineRule="auto"/>
                    <w:rPr>
                      <w:szCs w:val="22"/>
                    </w:rPr>
                  </w:pPr>
                  <w:r w:rsidRPr="0027502F">
                    <w:rPr>
                      <w:szCs w:val="22"/>
                    </w:rPr>
                    <w:t>Specification Documents:</w:t>
                  </w:r>
                </w:p>
                <w:p w14:paraId="513104A3" w14:textId="3A3281FB"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r w:rsidR="00567B25" w:rsidRPr="0027502F">
                    <w:rPr>
                      <w:rFonts w:ascii="Times New Roman" w:hAnsi="Times New Roman" w:cs="Times New Roman"/>
                      <w:sz w:val="22"/>
                      <w:szCs w:val="22"/>
                      <w:lang w:val="nn-NO"/>
                    </w:rPr>
                    <w:t>;</w:t>
                  </w:r>
                </w:p>
                <w:p w14:paraId="608BD1C1"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3BC98FE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D15BD"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E7C050" w14:textId="77777777" w:rsidR="00C70867" w:rsidRPr="0027502F" w:rsidRDefault="00C70867" w:rsidP="00C70867">
                  <w:pPr>
                    <w:spacing w:line="276" w:lineRule="auto"/>
                    <w:rPr>
                      <w:szCs w:val="22"/>
                    </w:rPr>
                  </w:pPr>
                  <w:r w:rsidRPr="0027502F">
                    <w:rPr>
                      <w:szCs w:val="22"/>
                    </w:rPr>
                    <w:t>If the proposed change is not implemented, the common specifications will not be aligned with the corresponding legislation in relation to administrative cooperation requests.</w:t>
                  </w:r>
                </w:p>
              </w:tc>
            </w:tr>
            <w:tr w:rsidR="00C70867" w:rsidRPr="0027502F" w14:paraId="00AD834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A3999E"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491B6A"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1097B1F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134F9"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A9FE90"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23D51B4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9241A8"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ED96B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5CBBFA61"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DDNEA-P4-292;</w:t>
                  </w:r>
                </w:p>
                <w:p w14:paraId="32814231" w14:textId="6CA6E525"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86739C" w:rsidRPr="0027502F">
                    <w:rPr>
                      <w:rFonts w:ascii="Times New Roman" w:hAnsi="Times New Roman" w:cs="Times New Roman"/>
                      <w:sz w:val="22"/>
                      <w:szCs w:val="22"/>
                    </w:rPr>
                    <w:t>CTP-P4-003, TRP-P4-003</w:t>
                  </w:r>
                  <w:r w:rsidR="006C6D33" w:rsidRPr="0027502F">
                    <w:rPr>
                      <w:rFonts w:ascii="Times New Roman" w:hAnsi="Times New Roman" w:cs="Times New Roman"/>
                      <w:sz w:val="22"/>
                      <w:szCs w:val="22"/>
                    </w:rPr>
                    <w:t>, TRP-P4-018</w:t>
                  </w:r>
                  <w:r w:rsidRPr="0027502F">
                    <w:rPr>
                      <w:rFonts w:ascii="Times New Roman" w:hAnsi="Times New Roman" w:cs="Times New Roman"/>
                      <w:sz w:val="22"/>
                      <w:szCs w:val="22"/>
                    </w:rPr>
                    <w:t>.</w:t>
                  </w:r>
                </w:p>
              </w:tc>
            </w:tr>
          </w:tbl>
          <w:p w14:paraId="41856071" w14:textId="77777777" w:rsidR="00C70867" w:rsidRPr="0027502F" w:rsidRDefault="00C70867" w:rsidP="00C70867">
            <w:pPr>
              <w:spacing w:after="0"/>
              <w:jc w:val="left"/>
              <w:rPr>
                <w:szCs w:val="22"/>
              </w:rPr>
            </w:pPr>
          </w:p>
        </w:tc>
      </w:tr>
      <w:tr w:rsidR="00C70867" w:rsidRPr="0027502F" w14:paraId="46885F3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9EE999"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6BA4C97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748526"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24D24E" w14:textId="77777777" w:rsidR="00C70867" w:rsidRPr="0027502F" w:rsidRDefault="00C70867" w:rsidP="00C70867">
                  <w:pPr>
                    <w:spacing w:line="276" w:lineRule="auto"/>
                    <w:rPr>
                      <w:szCs w:val="22"/>
                    </w:rPr>
                  </w:pPr>
                  <w:r w:rsidRPr="0027502F">
                    <w:rPr>
                      <w:szCs w:val="22"/>
                    </w:rPr>
                    <w:t>N/A</w:t>
                  </w:r>
                </w:p>
              </w:tc>
            </w:tr>
            <w:tr w:rsidR="00C70867" w:rsidRPr="0027502F" w14:paraId="5BA19B5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D18684"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02236EB" w14:textId="77777777" w:rsidR="00C70867" w:rsidRPr="0027502F" w:rsidRDefault="00C70867" w:rsidP="00C70867">
                  <w:pPr>
                    <w:spacing w:line="276" w:lineRule="auto"/>
                    <w:rPr>
                      <w:szCs w:val="22"/>
                    </w:rPr>
                  </w:pPr>
                  <w:r w:rsidRPr="0027502F">
                    <w:rPr>
                      <w:szCs w:val="22"/>
                    </w:rPr>
                    <w:t>N/A</w:t>
                  </w:r>
                </w:p>
              </w:tc>
            </w:tr>
          </w:tbl>
          <w:p w14:paraId="61D1BE8F" w14:textId="77777777" w:rsidR="00C70867" w:rsidRPr="0027502F" w:rsidRDefault="00C70867" w:rsidP="00C70867">
            <w:pPr>
              <w:spacing w:after="0"/>
              <w:jc w:val="left"/>
              <w:rPr>
                <w:szCs w:val="22"/>
                <w:lang w:val="en-US"/>
              </w:rPr>
            </w:pPr>
          </w:p>
        </w:tc>
      </w:tr>
      <w:tr w:rsidR="00C70867" w:rsidRPr="0027502F" w14:paraId="550877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8BAD1EB" w14:textId="77777777" w:rsidR="00C70867" w:rsidRPr="0027502F" w:rsidRDefault="00C70867" w:rsidP="00C70867">
            <w:pPr>
              <w:spacing w:line="276" w:lineRule="auto"/>
              <w:rPr>
                <w:b/>
                <w:szCs w:val="22"/>
              </w:rPr>
            </w:pPr>
            <w:r w:rsidRPr="0027502F">
              <w:rPr>
                <w:b/>
                <w:szCs w:val="22"/>
              </w:rPr>
              <w:lastRenderedPageBreak/>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3CC4455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142300"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98F8FF1"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2391DB55" w14:textId="77777777" w:rsidR="00C70867" w:rsidRPr="0027502F" w:rsidRDefault="00C70867" w:rsidP="00B03D74">
                  <w:pPr>
                    <w:numPr>
                      <w:ilvl w:val="0"/>
                      <w:numId w:val="25"/>
                    </w:numPr>
                    <w:spacing w:line="276" w:lineRule="auto"/>
                    <w:rPr>
                      <w:szCs w:val="22"/>
                    </w:rPr>
                  </w:pPr>
                  <w:r w:rsidRPr="0027502F">
                    <w:rPr>
                      <w:b/>
                      <w:szCs w:val="22"/>
                    </w:rPr>
                    <w:t>Approval process:</w:t>
                  </w:r>
                </w:p>
                <w:p w14:paraId="2D9809FF"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4F40DB63"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A5F6CC"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9F9CD2D" w14:textId="77777777" w:rsidR="00C70867" w:rsidRPr="0027502F" w:rsidRDefault="00C70867" w:rsidP="00C70867">
                  <w:pPr>
                    <w:spacing w:line="276" w:lineRule="auto"/>
                    <w:rPr>
                      <w:szCs w:val="22"/>
                    </w:rPr>
                  </w:pPr>
                  <w:r w:rsidRPr="0027502F">
                    <w:rPr>
                      <w:szCs w:val="22"/>
                    </w:rPr>
                    <w:t>N/A</w:t>
                  </w:r>
                </w:p>
              </w:tc>
            </w:tr>
            <w:tr w:rsidR="00C70867" w:rsidRPr="0027502F" w14:paraId="62671FF3"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2D4CF8"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2EE7E11" w14:textId="77777777" w:rsidR="00C70867" w:rsidRPr="0027502F" w:rsidRDefault="00C70867" w:rsidP="00C70867">
                  <w:pPr>
                    <w:spacing w:line="276" w:lineRule="auto"/>
                    <w:rPr>
                      <w:szCs w:val="22"/>
                    </w:rPr>
                  </w:pPr>
                  <w:bookmarkStart w:id="57" w:name="_Hlk39477729"/>
                  <w:r w:rsidRPr="0027502F">
                    <w:rPr>
                      <w:szCs w:val="22"/>
                    </w:rPr>
                    <w:t>EMCS CAB #190 on 06/05/2020</w:t>
                  </w:r>
                  <w:bookmarkEnd w:id="57"/>
                </w:p>
              </w:tc>
            </w:tr>
          </w:tbl>
          <w:p w14:paraId="29419BF3" w14:textId="77777777" w:rsidR="00C70867" w:rsidRPr="0027502F" w:rsidRDefault="00C70867" w:rsidP="00C70867">
            <w:pPr>
              <w:spacing w:after="0"/>
              <w:jc w:val="left"/>
              <w:rPr>
                <w:szCs w:val="22"/>
                <w:lang w:val="en-US"/>
              </w:rPr>
            </w:pPr>
          </w:p>
        </w:tc>
      </w:tr>
      <w:tr w:rsidR="00C70867" w:rsidRPr="0027502F" w14:paraId="07775B8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E1C708" w14:textId="77777777" w:rsidR="00C70867" w:rsidRPr="0027502F" w:rsidRDefault="00C70867" w:rsidP="00C70867">
            <w:pPr>
              <w:spacing w:line="276" w:lineRule="auto"/>
              <w:rPr>
                <w:b/>
                <w:szCs w:val="22"/>
              </w:rPr>
            </w:pPr>
            <w:r w:rsidRPr="0027502F">
              <w:rPr>
                <w:b/>
                <w:szCs w:val="22"/>
              </w:rPr>
              <w:t>Release information</w:t>
            </w:r>
          </w:p>
          <w:tbl>
            <w:tblPr>
              <w:tblW w:w="8906"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38"/>
            </w:tblGrid>
            <w:tr w:rsidR="00CA062C" w:rsidRPr="0027502F" w14:paraId="41B0BBC5" w14:textId="77777777" w:rsidTr="000A3EF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9D678E" w14:textId="77777777" w:rsidR="00CA062C" w:rsidRPr="0027502F" w:rsidRDefault="00CA062C" w:rsidP="004800A7">
                  <w:pPr>
                    <w:spacing w:line="276" w:lineRule="auto"/>
                    <w:jc w:val="left"/>
                    <w:rPr>
                      <w:szCs w:val="22"/>
                    </w:rPr>
                  </w:pPr>
                  <w:r w:rsidRPr="0027502F">
                    <w:rPr>
                      <w:szCs w:val="22"/>
                    </w:rPr>
                    <w:t>Release number</w:t>
                  </w:r>
                </w:p>
              </w:tc>
              <w:tc>
                <w:tcPr>
                  <w:tcW w:w="6638" w:type="dxa"/>
                  <w:tcBorders>
                    <w:top w:val="single" w:sz="4" w:space="0" w:color="808080"/>
                    <w:left w:val="dotted" w:sz="4" w:space="0" w:color="808080"/>
                    <w:bottom w:val="dotted" w:sz="4" w:space="0" w:color="808080"/>
                    <w:right w:val="dotted" w:sz="4" w:space="0" w:color="808080"/>
                  </w:tcBorders>
                  <w:shd w:val="clear" w:color="auto" w:fill="FFFFFF"/>
                </w:tcPr>
                <w:p w14:paraId="299494E1" w14:textId="52F0370F" w:rsidR="00CA062C" w:rsidRPr="0027502F" w:rsidRDefault="00CA062C" w:rsidP="004800A7">
                  <w:pPr>
                    <w:spacing w:line="276" w:lineRule="auto"/>
                    <w:rPr>
                      <w:color w:val="000000" w:themeColor="text1"/>
                      <w:szCs w:val="22"/>
                    </w:rPr>
                  </w:pPr>
                  <w:r w:rsidRPr="0027502F">
                    <w:rPr>
                      <w:color w:val="000000" w:themeColor="text1"/>
                      <w:szCs w:val="22"/>
                    </w:rPr>
                    <w:t>v4.00</w:t>
                  </w:r>
                </w:p>
              </w:tc>
            </w:tr>
            <w:tr w:rsidR="00CA062C" w:rsidRPr="0027502F" w14:paraId="3A919A17" w14:textId="77777777" w:rsidTr="000A3EF9">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20451E" w14:textId="77777777" w:rsidR="00CA062C" w:rsidRPr="0027502F" w:rsidRDefault="00CA062C" w:rsidP="004800A7">
                  <w:pPr>
                    <w:spacing w:line="276" w:lineRule="auto"/>
                    <w:jc w:val="left"/>
                    <w:rPr>
                      <w:szCs w:val="22"/>
                    </w:rPr>
                  </w:pPr>
                  <w:r w:rsidRPr="0027502F">
                    <w:rPr>
                      <w:szCs w:val="22"/>
                    </w:rPr>
                    <w:t>Release date</w:t>
                  </w:r>
                </w:p>
              </w:tc>
              <w:tc>
                <w:tcPr>
                  <w:tcW w:w="6638" w:type="dxa"/>
                  <w:tcBorders>
                    <w:top w:val="dotted" w:sz="4" w:space="0" w:color="808080"/>
                    <w:left w:val="dotted" w:sz="4" w:space="0" w:color="808080"/>
                    <w:bottom w:val="dotted" w:sz="4" w:space="0" w:color="808080"/>
                    <w:right w:val="dotted" w:sz="4" w:space="0" w:color="808080"/>
                  </w:tcBorders>
                  <w:shd w:val="clear" w:color="auto" w:fill="FFFFFF"/>
                </w:tcPr>
                <w:p w14:paraId="2626EFF5" w14:textId="7E7C79D3" w:rsidR="00CA062C"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CA062C" w:rsidRPr="0027502F" w14:paraId="7A0082F5" w14:textId="77777777" w:rsidTr="000A3EF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D12A7C" w14:textId="77777777" w:rsidR="00CA062C" w:rsidRPr="0027502F" w:rsidRDefault="00CA062C" w:rsidP="004800A7">
                  <w:pPr>
                    <w:spacing w:line="276" w:lineRule="auto"/>
                    <w:jc w:val="left"/>
                    <w:rPr>
                      <w:szCs w:val="22"/>
                    </w:rPr>
                  </w:pPr>
                  <w:r w:rsidRPr="0027502F">
                    <w:rPr>
                      <w:szCs w:val="22"/>
                    </w:rPr>
                    <w:t>Deadline for alignment in Production</w:t>
                  </w:r>
                </w:p>
              </w:tc>
              <w:tc>
                <w:tcPr>
                  <w:tcW w:w="6638" w:type="dxa"/>
                  <w:tcBorders>
                    <w:top w:val="dotted" w:sz="4" w:space="0" w:color="808080"/>
                    <w:left w:val="dotted" w:sz="4" w:space="0" w:color="808080"/>
                    <w:bottom w:val="single" w:sz="4" w:space="0" w:color="808080"/>
                    <w:right w:val="dotted" w:sz="4" w:space="0" w:color="808080"/>
                  </w:tcBorders>
                  <w:shd w:val="clear" w:color="auto" w:fill="FFFFFF"/>
                </w:tcPr>
                <w:p w14:paraId="5AE0EF28" w14:textId="2F74560E" w:rsidR="00CA062C" w:rsidRPr="0027502F" w:rsidRDefault="00CA062C" w:rsidP="004800A7">
                  <w:pPr>
                    <w:spacing w:line="276" w:lineRule="auto"/>
                    <w:rPr>
                      <w:szCs w:val="22"/>
                    </w:rPr>
                  </w:pPr>
                  <w:r w:rsidRPr="0027502F">
                    <w:rPr>
                      <w:szCs w:val="22"/>
                    </w:rPr>
                    <w:t>13/02/2023</w:t>
                  </w:r>
                </w:p>
              </w:tc>
            </w:tr>
          </w:tbl>
          <w:p w14:paraId="00ACFD20" w14:textId="77777777" w:rsidR="00C70867" w:rsidRPr="0027502F" w:rsidRDefault="00C70867" w:rsidP="00C70867">
            <w:pPr>
              <w:spacing w:after="0"/>
              <w:jc w:val="left"/>
              <w:rPr>
                <w:szCs w:val="22"/>
                <w:lang w:val="en-US"/>
              </w:rPr>
            </w:pPr>
          </w:p>
        </w:tc>
      </w:tr>
      <w:tr w:rsidR="00C70867" w:rsidRPr="0027502F" w14:paraId="4983092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FE94D9"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99DEA2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A10929"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1E92E32" w14:textId="77777777" w:rsidR="00C70867" w:rsidRPr="0027502F" w:rsidRDefault="00C70867" w:rsidP="00C70867">
                  <w:pPr>
                    <w:spacing w:line="276" w:lineRule="auto"/>
                    <w:rPr>
                      <w:szCs w:val="22"/>
                    </w:rPr>
                  </w:pPr>
                  <w:r w:rsidRPr="0027502F">
                    <w:rPr>
                      <w:szCs w:val="22"/>
                    </w:rPr>
                    <w:t>N/A</w:t>
                  </w:r>
                </w:p>
              </w:tc>
            </w:tr>
            <w:tr w:rsidR="00C70867" w:rsidRPr="0027502F" w14:paraId="2DE3609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2C9BEC"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C665BF9" w14:textId="77777777" w:rsidR="00C70867" w:rsidRPr="0027502F" w:rsidRDefault="00C70867" w:rsidP="00C70867">
                  <w:pPr>
                    <w:spacing w:line="276" w:lineRule="auto"/>
                    <w:rPr>
                      <w:szCs w:val="22"/>
                    </w:rPr>
                  </w:pPr>
                  <w:r w:rsidRPr="0027502F">
                    <w:rPr>
                      <w:szCs w:val="22"/>
                    </w:rPr>
                    <w:t>N/A</w:t>
                  </w:r>
                </w:p>
              </w:tc>
            </w:tr>
          </w:tbl>
          <w:p w14:paraId="06FD967E" w14:textId="77777777" w:rsidR="00C70867" w:rsidRPr="0027502F" w:rsidRDefault="00C70867" w:rsidP="00C70867">
            <w:pPr>
              <w:spacing w:after="0"/>
              <w:jc w:val="left"/>
              <w:rPr>
                <w:szCs w:val="22"/>
                <w:lang w:val="en-US"/>
              </w:rPr>
            </w:pPr>
          </w:p>
        </w:tc>
      </w:tr>
    </w:tbl>
    <w:p w14:paraId="43024162" w14:textId="77777777" w:rsidR="00C70867" w:rsidRPr="0027502F" w:rsidRDefault="00C70867" w:rsidP="00C70867">
      <w:pPr>
        <w:spacing w:after="0" w:line="240" w:lineRule="auto"/>
        <w:jc w:val="left"/>
        <w:rPr>
          <w:szCs w:val="22"/>
        </w:rPr>
      </w:pPr>
    </w:p>
    <w:p w14:paraId="489312E2" w14:textId="77777777" w:rsidR="00C70867" w:rsidRPr="0027502F" w:rsidRDefault="00C70867" w:rsidP="00C70867">
      <w:pPr>
        <w:spacing w:after="0" w:line="240" w:lineRule="auto"/>
        <w:jc w:val="left"/>
        <w:rPr>
          <w:szCs w:val="22"/>
        </w:rPr>
      </w:pPr>
      <w:r w:rsidRPr="0027502F">
        <w:rPr>
          <w:szCs w:val="22"/>
        </w:rPr>
        <w:br w:type="page"/>
      </w:r>
    </w:p>
    <w:p w14:paraId="4D48507A" w14:textId="77777777" w:rsidR="00C70867" w:rsidRPr="0027502F" w:rsidRDefault="00C70867" w:rsidP="00C70867">
      <w:pPr>
        <w:pStyle w:val="Heading4"/>
        <w:rPr>
          <w:szCs w:val="22"/>
        </w:rPr>
      </w:pPr>
      <w:r w:rsidRPr="0027502F">
        <w:rPr>
          <w:szCs w:val="22"/>
        </w:rPr>
        <w:lastRenderedPageBreak/>
        <w:t>FESS-260 – Update naming and format of the &lt;Gross Weight&gt; and &lt;Net Weight&gt; data items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D31C73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A443322"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F5D510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6A7EE2"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9294A4" w14:textId="77777777" w:rsidR="00C70867" w:rsidRPr="0027502F" w:rsidRDefault="00C70867" w:rsidP="00C70867">
                  <w:pPr>
                    <w:spacing w:line="276" w:lineRule="auto"/>
                    <w:rPr>
                      <w:szCs w:val="22"/>
                    </w:rPr>
                  </w:pPr>
                  <w:r w:rsidRPr="0027502F">
                    <w:rPr>
                      <w:bCs/>
                      <w:szCs w:val="22"/>
                    </w:rPr>
                    <w:t>FESS-260</w:t>
                  </w:r>
                </w:p>
              </w:tc>
            </w:tr>
            <w:tr w:rsidR="00C70867" w:rsidRPr="0027502F" w14:paraId="5EDE6A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FAB10B"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166C69F"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12FD9C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9B09FA"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DA7669" w14:textId="77777777" w:rsidR="00C70867" w:rsidRPr="0027502F" w:rsidRDefault="00C70867" w:rsidP="00C70867">
                  <w:pPr>
                    <w:spacing w:line="276" w:lineRule="auto"/>
                    <w:rPr>
                      <w:szCs w:val="22"/>
                    </w:rPr>
                  </w:pPr>
                  <w:r w:rsidRPr="0027502F">
                    <w:rPr>
                      <w:szCs w:val="22"/>
                      <w:lang w:eastAsia="nl-BE"/>
                    </w:rPr>
                    <w:t>Increase of Functionality</w:t>
                  </w:r>
                </w:p>
              </w:tc>
            </w:tr>
            <w:tr w:rsidR="00C70867" w:rsidRPr="0027502F" w14:paraId="6FE715B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56573C"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5D6B37" w14:textId="77777777" w:rsidR="00C70867" w:rsidRPr="0027502F" w:rsidRDefault="00C70867" w:rsidP="00C70867">
                  <w:pPr>
                    <w:spacing w:line="276" w:lineRule="auto"/>
                    <w:rPr>
                      <w:szCs w:val="22"/>
                    </w:rPr>
                  </w:pPr>
                  <w:r w:rsidRPr="0027502F">
                    <w:rPr>
                      <w:szCs w:val="22"/>
                      <w:lang w:eastAsia="nl-BE"/>
                    </w:rPr>
                    <w:t>IM278408</w:t>
                  </w:r>
                </w:p>
              </w:tc>
            </w:tr>
            <w:tr w:rsidR="00C70867" w:rsidRPr="0027502F" w14:paraId="0C70F0F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37F2AF"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65CCDB"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543984E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D9BE19"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5EBB05" w14:textId="77777777" w:rsidR="00C70867" w:rsidRPr="0027502F" w:rsidRDefault="00C70867" w:rsidP="00C70867">
                  <w:pPr>
                    <w:pStyle w:val="ListParagraph"/>
                    <w:spacing w:line="276" w:lineRule="auto"/>
                    <w:ind w:left="0"/>
                    <w:rPr>
                      <w:szCs w:val="22"/>
                      <w:lang w:val="en-US"/>
                    </w:rPr>
                  </w:pPr>
                  <w:r w:rsidRPr="0027502F">
                    <w:rPr>
                      <w:szCs w:val="22"/>
                      <w:lang w:val="en-US"/>
                    </w:rPr>
                    <w:t>22/11/2018</w:t>
                  </w:r>
                </w:p>
              </w:tc>
            </w:tr>
            <w:tr w:rsidR="00C70867" w:rsidRPr="0027502F" w14:paraId="4BA07CB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ACAD2B"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47C3240" w14:textId="77777777" w:rsidR="00C70867" w:rsidRPr="0027502F" w:rsidRDefault="00C70867" w:rsidP="00C70867">
                  <w:pPr>
                    <w:pStyle w:val="ListParagraph"/>
                    <w:spacing w:line="276" w:lineRule="auto"/>
                    <w:ind w:left="0"/>
                    <w:rPr>
                      <w:szCs w:val="22"/>
                      <w:lang w:val="en-US"/>
                    </w:rPr>
                  </w:pPr>
                  <w:r w:rsidRPr="0027502F">
                    <w:rPr>
                      <w:szCs w:val="22"/>
                      <w:lang w:val="en-US"/>
                    </w:rPr>
                    <w:t>MSA-LV</w:t>
                  </w:r>
                </w:p>
              </w:tc>
            </w:tr>
          </w:tbl>
          <w:p w14:paraId="66DE6767" w14:textId="77777777" w:rsidR="00C70867" w:rsidRPr="0027502F" w:rsidRDefault="00C70867" w:rsidP="00C70867">
            <w:pPr>
              <w:spacing w:after="0"/>
              <w:jc w:val="left"/>
              <w:rPr>
                <w:szCs w:val="22"/>
                <w:lang w:val="en-US"/>
              </w:rPr>
            </w:pPr>
          </w:p>
        </w:tc>
      </w:tr>
      <w:tr w:rsidR="00C70867" w:rsidRPr="0027502F" w14:paraId="07A6474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9B458ED"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29ED28B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C4751C"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CD7423"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68C0262E"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3F2788"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DC5157" w14:textId="77777777" w:rsidR="00C70867" w:rsidRPr="0027502F" w:rsidRDefault="00C70867" w:rsidP="00C70867">
                  <w:pPr>
                    <w:spacing w:line="276" w:lineRule="auto"/>
                    <w:rPr>
                      <w:b/>
                      <w:szCs w:val="22"/>
                    </w:rPr>
                  </w:pPr>
                  <w:r w:rsidRPr="0027502F">
                    <w:rPr>
                      <w:b/>
                      <w:szCs w:val="22"/>
                    </w:rPr>
                    <w:t>Problem Statement</w:t>
                  </w:r>
                </w:p>
                <w:p w14:paraId="262954A4" w14:textId="77777777" w:rsidR="00C70867" w:rsidRPr="0027502F" w:rsidRDefault="00C70867" w:rsidP="00C70867">
                  <w:pPr>
                    <w:rPr>
                      <w:szCs w:val="22"/>
                    </w:rPr>
                  </w:pPr>
                  <w:r w:rsidRPr="0027502F">
                    <w:rPr>
                      <w:szCs w:val="22"/>
                    </w:rPr>
                    <w:t xml:space="preserve">The current format used in EMCS functional specifications for both &lt;Net Weight&gt; and &lt;Gross Weight&gt; is ‘n..15,2’. It has been highlighted by MSA-LV, that this format may potentially lead to inconsistencies in the corresponding values added in an e-AD, as well as possible rounding issues. This is because according to the 'UNITS OF MEASURE' business codelist (BC52), the goods included in an e-AD can be measured (amongst others) in 'kg' or 'litres'. This would imply that the net or gross weight of the goods included in an e-AD would potentially need to be measured using 3 decimals (e.g. 10,555 kg or 1,375 litres). </w:t>
                  </w:r>
                </w:p>
                <w:p w14:paraId="1AA0EFD9" w14:textId="77777777" w:rsidR="00C70867" w:rsidRPr="0027502F" w:rsidRDefault="00C70867" w:rsidP="00C70867">
                  <w:pPr>
                    <w:rPr>
                      <w:szCs w:val="22"/>
                    </w:rPr>
                  </w:pPr>
                </w:p>
                <w:p w14:paraId="2B1E0A43" w14:textId="77777777" w:rsidR="00C70867" w:rsidRPr="0027502F" w:rsidRDefault="00C70867" w:rsidP="00C70867">
                  <w:pPr>
                    <w:spacing w:line="276" w:lineRule="auto"/>
                    <w:rPr>
                      <w:b/>
                      <w:szCs w:val="22"/>
                    </w:rPr>
                  </w:pPr>
                  <w:r w:rsidRPr="0027502F">
                    <w:rPr>
                      <w:b/>
                      <w:szCs w:val="22"/>
                    </w:rPr>
                    <w:t>Proposed Solution</w:t>
                  </w:r>
                </w:p>
                <w:p w14:paraId="3A7C692F" w14:textId="77777777" w:rsidR="00C70867" w:rsidRPr="0027502F" w:rsidRDefault="00C70867" w:rsidP="00C70867">
                  <w:pPr>
                    <w:spacing w:line="276" w:lineRule="auto"/>
                    <w:rPr>
                      <w:szCs w:val="22"/>
                    </w:rPr>
                  </w:pPr>
                  <w:r w:rsidRPr="0027502F">
                    <w:rPr>
                      <w:szCs w:val="22"/>
                    </w:rPr>
                    <w:t>As per the analysis provided in the [Problem Statement] and in alignment with the Customs domain data model, the following updates shall be performed in the Excise BPMs:</w:t>
                  </w:r>
                </w:p>
                <w:p w14:paraId="51DBF66E"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existing technical term &lt;Gross Weight&gt; will be renamed to &lt;Gross Mass&gt;;</w:t>
                  </w:r>
                </w:p>
                <w:p w14:paraId="7E89C94D"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format of the updated &lt;Gross Mass&gt; technical term will be updated to ‘n..16,6’;</w:t>
                  </w:r>
                </w:p>
                <w:p w14:paraId="06FC8C08"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existing technical term &lt;Net Weight&gt; will be renamed to &lt;Net Mass&gt;;</w:t>
                  </w:r>
                </w:p>
                <w:p w14:paraId="2194C887"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The format of the updated &lt;Net Mass&gt; technical term will be updated to ‘n..16,6’.</w:t>
                  </w:r>
                </w:p>
                <w:p w14:paraId="63DDB0AB" w14:textId="77777777" w:rsidR="00C70867" w:rsidRPr="0027502F" w:rsidRDefault="00C70867" w:rsidP="00B03D74">
                  <w:pPr>
                    <w:pStyle w:val="ListParagraph"/>
                    <w:numPr>
                      <w:ilvl w:val="0"/>
                      <w:numId w:val="47"/>
                    </w:numPr>
                    <w:spacing w:after="0" w:line="276" w:lineRule="auto"/>
                    <w:jc w:val="left"/>
                    <w:rPr>
                      <w:szCs w:val="22"/>
                    </w:rPr>
                  </w:pPr>
                  <w:r w:rsidRPr="0027502F">
                    <w:rPr>
                      <w:szCs w:val="22"/>
                    </w:rPr>
                    <w:lastRenderedPageBreak/>
                    <w:t>The 'Remark/Example' field of the &lt;Net Mass&gt; technical term will be updated with the below text: "Enter the net mass of the concerned goods, expressed in kilograms. The net mass is the mass of the goods without any packaging.</w:t>
                  </w:r>
                </w:p>
                <w:p w14:paraId="4ACF70DA" w14:textId="77777777" w:rsidR="00C70867" w:rsidRPr="0027502F" w:rsidRDefault="00C70867" w:rsidP="00C70867">
                  <w:pPr>
                    <w:spacing w:after="0" w:line="276" w:lineRule="auto"/>
                    <w:jc w:val="left"/>
                    <w:rPr>
                      <w:szCs w:val="22"/>
                    </w:rPr>
                  </w:pPr>
                </w:p>
                <w:p w14:paraId="13294825" w14:textId="77777777" w:rsidR="00C70867" w:rsidRPr="0027502F" w:rsidRDefault="00C70867" w:rsidP="00C70867">
                  <w:pPr>
                    <w:spacing w:after="0" w:line="276" w:lineRule="auto"/>
                    <w:jc w:val="left"/>
                    <w:rPr>
                      <w:szCs w:val="22"/>
                    </w:rPr>
                  </w:pPr>
                  <w:r w:rsidRPr="0027502F">
                    <w:rPr>
                      <w:szCs w:val="22"/>
                    </w:rPr>
                    <w:t>Where a net mass greater than 1 kg includes a fraction of a unit (kg), it may be rounded off in the following manner:</w:t>
                  </w:r>
                </w:p>
                <w:p w14:paraId="31C16AF7" w14:textId="77777777" w:rsidR="00C70867" w:rsidRPr="0027502F" w:rsidRDefault="00C70867" w:rsidP="00C70867">
                  <w:pPr>
                    <w:spacing w:after="0" w:line="276" w:lineRule="auto"/>
                    <w:jc w:val="left"/>
                    <w:rPr>
                      <w:szCs w:val="22"/>
                    </w:rPr>
                  </w:pPr>
                  <w:r w:rsidRPr="0027502F">
                    <w:rPr>
                      <w:szCs w:val="22"/>
                    </w:rPr>
                    <w:t>— from 0.001 to 0.499: rounding down to the nearest kg;</w:t>
                  </w:r>
                </w:p>
                <w:p w14:paraId="6431500F" w14:textId="77777777" w:rsidR="00C70867" w:rsidRPr="0027502F" w:rsidRDefault="00C70867" w:rsidP="00C70867">
                  <w:pPr>
                    <w:spacing w:after="0" w:line="276" w:lineRule="auto"/>
                    <w:jc w:val="left"/>
                    <w:rPr>
                      <w:szCs w:val="22"/>
                    </w:rPr>
                  </w:pPr>
                  <w:r w:rsidRPr="0027502F">
                    <w:rPr>
                      <w:szCs w:val="22"/>
                    </w:rPr>
                    <w:t>— from 0.5 to 0.999: rounding up to the nearest kg.</w:t>
                  </w:r>
                </w:p>
                <w:p w14:paraId="52D9307B" w14:textId="77777777" w:rsidR="00C70867" w:rsidRPr="0027502F" w:rsidRDefault="00C70867" w:rsidP="00C70867">
                  <w:pPr>
                    <w:spacing w:after="0" w:line="276" w:lineRule="auto"/>
                    <w:jc w:val="left"/>
                    <w:rPr>
                      <w:szCs w:val="22"/>
                    </w:rPr>
                  </w:pPr>
                </w:p>
                <w:p w14:paraId="7125C123" w14:textId="77777777" w:rsidR="00C70867" w:rsidRPr="0027502F" w:rsidRDefault="00C70867" w:rsidP="0027502F">
                  <w:pPr>
                    <w:spacing w:after="0" w:line="276" w:lineRule="auto"/>
                    <w:rPr>
                      <w:szCs w:val="22"/>
                    </w:rPr>
                  </w:pPr>
                  <w:r w:rsidRPr="0027502F">
                    <w:rPr>
                      <w:szCs w:val="22"/>
                    </w:rPr>
                    <w:t>A net mass of less than 1 kg should be entered as '0.' followed by a number of decimals up to 6, discarding all "0" at the end of the quantity (e.g. 0.123 for a package of 123 grams, 0.00304 for a package of 3 grams and 40 milligrams or 0.000654 for a package of 654 milligrams)."</w:t>
                  </w:r>
                </w:p>
                <w:p w14:paraId="506F4F7A" w14:textId="77777777" w:rsidR="00C70867" w:rsidRPr="0027502F" w:rsidRDefault="00C70867" w:rsidP="00C70867">
                  <w:pPr>
                    <w:spacing w:after="0" w:line="276" w:lineRule="auto"/>
                    <w:jc w:val="left"/>
                    <w:rPr>
                      <w:szCs w:val="22"/>
                    </w:rPr>
                  </w:pPr>
                </w:p>
                <w:p w14:paraId="5948ED96" w14:textId="77777777" w:rsidR="00C70867" w:rsidRPr="0027502F" w:rsidRDefault="00C70867" w:rsidP="00CA062C">
                  <w:pPr>
                    <w:pStyle w:val="ListParagraph"/>
                    <w:numPr>
                      <w:ilvl w:val="0"/>
                      <w:numId w:val="47"/>
                    </w:numPr>
                    <w:spacing w:after="0" w:line="276" w:lineRule="auto"/>
                    <w:rPr>
                      <w:szCs w:val="22"/>
                    </w:rPr>
                  </w:pPr>
                  <w:r w:rsidRPr="0027502F">
                    <w:rPr>
                      <w:szCs w:val="22"/>
                    </w:rPr>
                    <w:t>The 'Remark/Example' field of the &lt;Gross Mass&gt; technical term will be updated with the below text: "Enter the gross mass of the concerned goods, expressed in kilograms. The gross mass is the aggregate mass of the goods with all their packaging, excluding containers and other transport equipment.</w:t>
                  </w:r>
                </w:p>
                <w:p w14:paraId="5DCF6D68" w14:textId="77777777" w:rsidR="00C70867" w:rsidRPr="0027502F" w:rsidRDefault="00C70867" w:rsidP="00C70867">
                  <w:pPr>
                    <w:spacing w:after="0" w:line="276" w:lineRule="auto"/>
                    <w:jc w:val="left"/>
                    <w:rPr>
                      <w:szCs w:val="22"/>
                    </w:rPr>
                  </w:pPr>
                </w:p>
                <w:p w14:paraId="79A5076B" w14:textId="77777777" w:rsidR="00C70867" w:rsidRPr="0027502F" w:rsidRDefault="00C70867" w:rsidP="00CA062C">
                  <w:pPr>
                    <w:spacing w:after="0" w:line="276" w:lineRule="auto"/>
                    <w:rPr>
                      <w:szCs w:val="22"/>
                    </w:rPr>
                  </w:pPr>
                  <w:r w:rsidRPr="0027502F">
                    <w:rPr>
                      <w:szCs w:val="22"/>
                    </w:rPr>
                    <w:t>Where a gross mass greater than 1 kg includes a fraction of a unit (kg), it may be rounded off in the following manner:</w:t>
                  </w:r>
                </w:p>
                <w:p w14:paraId="4B1A8F81" w14:textId="77777777" w:rsidR="00C70867" w:rsidRPr="0027502F" w:rsidRDefault="00C70867" w:rsidP="00C70867">
                  <w:pPr>
                    <w:spacing w:after="0" w:line="276" w:lineRule="auto"/>
                    <w:jc w:val="left"/>
                    <w:rPr>
                      <w:szCs w:val="22"/>
                    </w:rPr>
                  </w:pPr>
                  <w:r w:rsidRPr="0027502F">
                    <w:rPr>
                      <w:szCs w:val="22"/>
                    </w:rPr>
                    <w:t>— from 0.001 to 0.499: rounding down to the nearest kg;</w:t>
                  </w:r>
                </w:p>
                <w:p w14:paraId="5500169D" w14:textId="77777777" w:rsidR="00C70867" w:rsidRPr="0027502F" w:rsidRDefault="00C70867" w:rsidP="00C70867">
                  <w:pPr>
                    <w:spacing w:after="0" w:line="276" w:lineRule="auto"/>
                    <w:jc w:val="left"/>
                    <w:rPr>
                      <w:szCs w:val="22"/>
                    </w:rPr>
                  </w:pPr>
                  <w:r w:rsidRPr="0027502F">
                    <w:rPr>
                      <w:szCs w:val="22"/>
                    </w:rPr>
                    <w:t>— from 0.5 to 0.999: rounding up to the nearest kg.</w:t>
                  </w:r>
                </w:p>
                <w:p w14:paraId="7F705B33" w14:textId="77777777" w:rsidR="00C70867" w:rsidRPr="0027502F" w:rsidRDefault="00C70867" w:rsidP="00C70867">
                  <w:pPr>
                    <w:spacing w:after="0" w:line="276" w:lineRule="auto"/>
                    <w:jc w:val="left"/>
                    <w:rPr>
                      <w:szCs w:val="22"/>
                    </w:rPr>
                  </w:pPr>
                </w:p>
                <w:p w14:paraId="1467AF63"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rPr>
                    <w:t>A gross mass of less than 1 kg should be entered as '0.' followed by a number of decimals up to 6, discarding all "0" at the end of the quantity (e.g. 0.123 for a package of 123 grams, 0.00304 for a package of 3 grams and 40 milligrams or 0.000654 for a package of 654 milligrams)."</w:t>
                  </w:r>
                </w:p>
              </w:tc>
            </w:tr>
            <w:tr w:rsidR="00C70867" w:rsidRPr="0027502F" w14:paraId="35D53F7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859BE9"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6BB1462" w14:textId="77777777" w:rsidR="00C70867" w:rsidRPr="0027502F" w:rsidRDefault="00C70867" w:rsidP="00C70867">
                  <w:pPr>
                    <w:spacing w:line="276" w:lineRule="auto"/>
                    <w:rPr>
                      <w:szCs w:val="22"/>
                    </w:rPr>
                  </w:pPr>
                  <w:r w:rsidRPr="0027502F">
                    <w:rPr>
                      <w:szCs w:val="22"/>
                    </w:rPr>
                    <w:t>Specification Documents:</w:t>
                  </w:r>
                </w:p>
                <w:p w14:paraId="6209CC2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(Low);</w:t>
                  </w:r>
                </w:p>
                <w:p w14:paraId="2CEA5BEC"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(Medium).</w:t>
                  </w:r>
                </w:p>
              </w:tc>
            </w:tr>
            <w:tr w:rsidR="00C70867" w:rsidRPr="0027502F" w14:paraId="5851B13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F0335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EF31AE" w14:textId="77777777" w:rsidR="00C70867" w:rsidRPr="0027502F" w:rsidRDefault="00C70867" w:rsidP="00C70867">
                  <w:pPr>
                    <w:spacing w:line="276" w:lineRule="auto"/>
                    <w:rPr>
                      <w:szCs w:val="22"/>
                    </w:rPr>
                  </w:pPr>
                  <w:r w:rsidRPr="0027502F">
                    <w:rPr>
                      <w:szCs w:val="22"/>
                    </w:rPr>
                    <w:t xml:space="preserve">If the proposed change is not implemented, then potential inconsistencies in relation to the values used in the &lt;Gross Weight&gt; and &lt;Net Weight&gt; data items would remain. Additionally, the proposed change aligns the Excise data model with the corresponding Customs one, in relation to the &lt;Gross Mass&gt; and &lt;Net Mass&gt; data items. </w:t>
                  </w:r>
                </w:p>
              </w:tc>
            </w:tr>
            <w:tr w:rsidR="00C70867" w:rsidRPr="0027502F" w14:paraId="58AA0DE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0825A7"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996AFC"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7C29314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E528C6"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59E815"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7C0042E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354BE8C" w14:textId="77777777" w:rsidR="00C70867" w:rsidRPr="0027502F" w:rsidRDefault="00C70867" w:rsidP="00C70867">
                  <w:pPr>
                    <w:spacing w:line="276" w:lineRule="auto"/>
                    <w:jc w:val="left"/>
                    <w:rPr>
                      <w:szCs w:val="22"/>
                    </w:rPr>
                  </w:pPr>
                  <w:r w:rsidRPr="0027502F">
                    <w:rPr>
                      <w:szCs w:val="22"/>
                    </w:rPr>
                    <w:lastRenderedPageBreak/>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51ED29A"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3A8264AB"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DDNEA-P4-293;</w:t>
                  </w:r>
                </w:p>
                <w:p w14:paraId="375CBE60" w14:textId="4FCEA381"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86739C" w:rsidRPr="0027502F">
                    <w:rPr>
                      <w:rFonts w:ascii="Times New Roman" w:hAnsi="Times New Roman" w:cs="Times New Roman"/>
                      <w:sz w:val="22"/>
                      <w:szCs w:val="22"/>
                    </w:rPr>
                    <w:t>CTP-P4-004, TRP-P4-004</w:t>
                  </w:r>
                  <w:r w:rsidRPr="0027502F">
                    <w:rPr>
                      <w:rFonts w:ascii="Times New Roman" w:hAnsi="Times New Roman" w:cs="Times New Roman"/>
                      <w:sz w:val="22"/>
                      <w:szCs w:val="22"/>
                    </w:rPr>
                    <w:t>.</w:t>
                  </w:r>
                </w:p>
              </w:tc>
            </w:tr>
          </w:tbl>
          <w:p w14:paraId="3114D7C4" w14:textId="77777777" w:rsidR="00C70867" w:rsidRPr="0027502F" w:rsidRDefault="00C70867" w:rsidP="00C70867">
            <w:pPr>
              <w:spacing w:after="0"/>
              <w:jc w:val="left"/>
              <w:rPr>
                <w:szCs w:val="22"/>
                <w:lang w:val="en-US"/>
              </w:rPr>
            </w:pPr>
          </w:p>
        </w:tc>
      </w:tr>
      <w:tr w:rsidR="00C70867" w:rsidRPr="0027502F" w14:paraId="6245871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0A51A8"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30053F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EB5719"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793559" w14:textId="77777777" w:rsidR="00C70867" w:rsidRPr="0027502F" w:rsidRDefault="00C70867" w:rsidP="00C70867">
                  <w:pPr>
                    <w:spacing w:line="276" w:lineRule="auto"/>
                    <w:rPr>
                      <w:szCs w:val="22"/>
                    </w:rPr>
                  </w:pPr>
                  <w:r w:rsidRPr="0027502F">
                    <w:rPr>
                      <w:szCs w:val="22"/>
                    </w:rPr>
                    <w:t>N/A</w:t>
                  </w:r>
                </w:p>
              </w:tc>
            </w:tr>
            <w:tr w:rsidR="00C70867" w:rsidRPr="0027502F" w14:paraId="3E9BA27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EA16917"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499310" w14:textId="77777777" w:rsidR="00C70867" w:rsidRPr="0027502F" w:rsidRDefault="00C70867" w:rsidP="00C70867">
                  <w:pPr>
                    <w:spacing w:line="276" w:lineRule="auto"/>
                    <w:rPr>
                      <w:szCs w:val="22"/>
                    </w:rPr>
                  </w:pPr>
                  <w:r w:rsidRPr="0027502F">
                    <w:rPr>
                      <w:szCs w:val="22"/>
                    </w:rPr>
                    <w:t>N/A</w:t>
                  </w:r>
                </w:p>
              </w:tc>
            </w:tr>
          </w:tbl>
          <w:p w14:paraId="73B42D94" w14:textId="77777777" w:rsidR="00C70867" w:rsidRPr="0027502F" w:rsidRDefault="00C70867" w:rsidP="00C70867">
            <w:pPr>
              <w:spacing w:after="0"/>
              <w:jc w:val="left"/>
              <w:rPr>
                <w:szCs w:val="22"/>
                <w:lang w:val="en-US"/>
              </w:rPr>
            </w:pPr>
          </w:p>
        </w:tc>
      </w:tr>
      <w:tr w:rsidR="00C70867" w:rsidRPr="0027502F" w14:paraId="72B8ED9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05D6996"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3FAE79C1"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8513F"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641A8B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7FF3461B" w14:textId="77777777" w:rsidR="00C70867" w:rsidRPr="0027502F" w:rsidRDefault="00C70867" w:rsidP="00B03D74">
                  <w:pPr>
                    <w:numPr>
                      <w:ilvl w:val="0"/>
                      <w:numId w:val="25"/>
                    </w:numPr>
                    <w:spacing w:line="276" w:lineRule="auto"/>
                    <w:rPr>
                      <w:szCs w:val="22"/>
                    </w:rPr>
                  </w:pPr>
                  <w:r w:rsidRPr="0027502F">
                    <w:rPr>
                      <w:b/>
                      <w:szCs w:val="22"/>
                    </w:rPr>
                    <w:t>Approval process:</w:t>
                  </w:r>
                </w:p>
                <w:p w14:paraId="32D565C8"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143D4AB9"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81C19F"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3EDC8CD" w14:textId="77777777" w:rsidR="00C70867" w:rsidRPr="0027502F" w:rsidRDefault="00C70867" w:rsidP="00C70867">
                  <w:pPr>
                    <w:spacing w:line="276" w:lineRule="auto"/>
                    <w:rPr>
                      <w:szCs w:val="22"/>
                    </w:rPr>
                  </w:pPr>
                  <w:r w:rsidRPr="0027502F">
                    <w:rPr>
                      <w:szCs w:val="22"/>
                    </w:rPr>
                    <w:t>N/A</w:t>
                  </w:r>
                </w:p>
              </w:tc>
            </w:tr>
            <w:tr w:rsidR="00C70867" w:rsidRPr="0027502F" w14:paraId="33267B9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68646A"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5E0FBBE" w14:textId="77777777" w:rsidR="00C70867" w:rsidRPr="0027502F" w:rsidRDefault="00C70867" w:rsidP="00C70867">
                  <w:pPr>
                    <w:rPr>
                      <w:szCs w:val="22"/>
                    </w:rPr>
                  </w:pPr>
                  <w:r w:rsidRPr="0027502F">
                    <w:rPr>
                      <w:szCs w:val="22"/>
                    </w:rPr>
                    <w:t>EMCS CAB #190 on 06/05/2020</w:t>
                  </w:r>
                </w:p>
              </w:tc>
            </w:tr>
          </w:tbl>
          <w:p w14:paraId="665F57D1" w14:textId="77777777" w:rsidR="00C70867" w:rsidRPr="0027502F" w:rsidRDefault="00C70867" w:rsidP="00C70867">
            <w:pPr>
              <w:spacing w:after="0"/>
              <w:jc w:val="left"/>
              <w:rPr>
                <w:szCs w:val="22"/>
                <w:lang w:val="en-US"/>
              </w:rPr>
            </w:pPr>
          </w:p>
        </w:tc>
      </w:tr>
      <w:tr w:rsidR="00C70867" w:rsidRPr="0027502F" w14:paraId="28B0273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7F1BE3"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251B39DB"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5D9421"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3639FFD" w14:textId="5DB816E4"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7026DDA6"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8749FF"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9F0FEE5" w14:textId="085A9A61"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431C825D"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1220F8"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2DED2568" w14:textId="60A528BE" w:rsidR="009F28D6" w:rsidRPr="0027502F" w:rsidRDefault="009F28D6" w:rsidP="004800A7">
                  <w:pPr>
                    <w:spacing w:line="276" w:lineRule="auto"/>
                    <w:rPr>
                      <w:szCs w:val="22"/>
                    </w:rPr>
                  </w:pPr>
                  <w:r w:rsidRPr="0027502F">
                    <w:rPr>
                      <w:szCs w:val="22"/>
                    </w:rPr>
                    <w:t>13/02/2023</w:t>
                  </w:r>
                </w:p>
              </w:tc>
            </w:tr>
          </w:tbl>
          <w:p w14:paraId="37C20114" w14:textId="77777777" w:rsidR="00C70867" w:rsidRPr="0027502F" w:rsidRDefault="00C70867" w:rsidP="00C70867">
            <w:pPr>
              <w:spacing w:after="0"/>
              <w:jc w:val="left"/>
              <w:rPr>
                <w:szCs w:val="22"/>
                <w:lang w:val="en-US"/>
              </w:rPr>
            </w:pPr>
          </w:p>
        </w:tc>
      </w:tr>
      <w:tr w:rsidR="00C70867" w:rsidRPr="0027502F" w14:paraId="3A22257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DC7538"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FCDED4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89A6D6"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D209C8" w14:textId="77777777" w:rsidR="00C70867" w:rsidRPr="0027502F" w:rsidRDefault="00C70867" w:rsidP="00C70867">
                  <w:pPr>
                    <w:spacing w:line="276" w:lineRule="auto"/>
                    <w:rPr>
                      <w:szCs w:val="22"/>
                    </w:rPr>
                  </w:pPr>
                  <w:r w:rsidRPr="0027502F">
                    <w:rPr>
                      <w:szCs w:val="22"/>
                    </w:rPr>
                    <w:t>N/A</w:t>
                  </w:r>
                </w:p>
              </w:tc>
            </w:tr>
            <w:tr w:rsidR="00C70867" w:rsidRPr="0027502F" w14:paraId="186A66C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15DD9E"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3E3E238" w14:textId="77777777" w:rsidR="00C70867" w:rsidRPr="0027502F" w:rsidRDefault="00C70867" w:rsidP="00C70867">
                  <w:pPr>
                    <w:spacing w:line="276" w:lineRule="auto"/>
                    <w:rPr>
                      <w:szCs w:val="22"/>
                    </w:rPr>
                  </w:pPr>
                  <w:r w:rsidRPr="0027502F">
                    <w:rPr>
                      <w:szCs w:val="22"/>
                    </w:rPr>
                    <w:t>N/A</w:t>
                  </w:r>
                </w:p>
              </w:tc>
            </w:tr>
          </w:tbl>
          <w:p w14:paraId="44F65B87" w14:textId="77777777" w:rsidR="00C70867" w:rsidRPr="0027502F" w:rsidRDefault="00C70867" w:rsidP="00C70867">
            <w:pPr>
              <w:spacing w:after="0"/>
              <w:jc w:val="left"/>
              <w:rPr>
                <w:szCs w:val="22"/>
                <w:lang w:val="en-US"/>
              </w:rPr>
            </w:pPr>
          </w:p>
        </w:tc>
      </w:tr>
    </w:tbl>
    <w:p w14:paraId="4B03C40F" w14:textId="77777777" w:rsidR="00C70867" w:rsidRPr="0027502F" w:rsidRDefault="00C70867" w:rsidP="00C70867">
      <w:pPr>
        <w:rPr>
          <w:szCs w:val="22"/>
        </w:rPr>
      </w:pPr>
    </w:p>
    <w:p w14:paraId="6A854305" w14:textId="77777777" w:rsidR="00C70867" w:rsidRPr="0027502F" w:rsidRDefault="00C70867" w:rsidP="00C70867">
      <w:pPr>
        <w:spacing w:after="0" w:line="240" w:lineRule="auto"/>
        <w:jc w:val="left"/>
        <w:rPr>
          <w:szCs w:val="22"/>
        </w:rPr>
      </w:pPr>
      <w:r w:rsidRPr="0027502F">
        <w:rPr>
          <w:szCs w:val="22"/>
        </w:rPr>
        <w:br w:type="page"/>
      </w:r>
    </w:p>
    <w:p w14:paraId="15691346" w14:textId="77777777" w:rsidR="00C70867" w:rsidRPr="0027502F" w:rsidRDefault="00C70867" w:rsidP="00C70867">
      <w:pPr>
        <w:pStyle w:val="Heading4"/>
        <w:rPr>
          <w:szCs w:val="22"/>
        </w:rPr>
      </w:pPr>
      <w:r w:rsidRPr="0027502F">
        <w:rPr>
          <w:szCs w:val="22"/>
        </w:rPr>
        <w:lastRenderedPageBreak/>
        <w:t>FESS-261 – Clarifications regarding the expected Quantity for e-ADs created after rejection of consignments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26FEF75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B1532F4"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31BEC46"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50A243"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6DECA2" w14:textId="77777777" w:rsidR="00C70867" w:rsidRPr="0027502F" w:rsidRDefault="00C70867" w:rsidP="00C70867">
                  <w:pPr>
                    <w:spacing w:line="276" w:lineRule="auto"/>
                    <w:rPr>
                      <w:szCs w:val="22"/>
                    </w:rPr>
                  </w:pPr>
                  <w:r w:rsidRPr="0027502F">
                    <w:rPr>
                      <w:bCs/>
                      <w:szCs w:val="22"/>
                    </w:rPr>
                    <w:t>FESS-261</w:t>
                  </w:r>
                </w:p>
              </w:tc>
            </w:tr>
            <w:tr w:rsidR="00C70867" w:rsidRPr="0027502F" w14:paraId="285046F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442927"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EB6A0C"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6D4073B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C06933"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9084B9"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6DEC6A8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A40A65"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2FB982" w14:textId="77777777" w:rsidR="00C70867" w:rsidRPr="0027502F" w:rsidRDefault="00C70867" w:rsidP="00C70867">
                  <w:pPr>
                    <w:spacing w:line="276" w:lineRule="auto"/>
                    <w:rPr>
                      <w:szCs w:val="22"/>
                      <w:lang w:eastAsia="nl-BE"/>
                    </w:rPr>
                  </w:pPr>
                  <w:r w:rsidRPr="0027502F">
                    <w:rPr>
                      <w:szCs w:val="22"/>
                      <w:lang w:eastAsia="nl-BE"/>
                    </w:rPr>
                    <w:t>IM295317</w:t>
                  </w:r>
                </w:p>
              </w:tc>
            </w:tr>
            <w:tr w:rsidR="00C70867" w:rsidRPr="0027502F" w14:paraId="732F306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BF564C"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5E5D54" w14:textId="77777777" w:rsidR="00C70867" w:rsidRPr="0027502F" w:rsidRDefault="00C70867" w:rsidP="00C70867">
                  <w:pPr>
                    <w:spacing w:line="276" w:lineRule="auto"/>
                    <w:rPr>
                      <w:szCs w:val="22"/>
                      <w:lang w:eastAsia="nl-BE"/>
                    </w:rPr>
                  </w:pPr>
                  <w:r w:rsidRPr="0027502F">
                    <w:rPr>
                      <w:szCs w:val="22"/>
                      <w:lang w:eastAsia="nl-BE"/>
                    </w:rPr>
                    <w:t>KE19826</w:t>
                  </w:r>
                </w:p>
              </w:tc>
            </w:tr>
            <w:tr w:rsidR="00C70867" w:rsidRPr="0027502F" w14:paraId="7C730A3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62191E"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6A8B68" w14:textId="77777777" w:rsidR="00C70867" w:rsidRPr="0027502F" w:rsidRDefault="00C70867" w:rsidP="00C70867">
                  <w:pPr>
                    <w:pStyle w:val="ListParagraph"/>
                    <w:spacing w:line="276" w:lineRule="auto"/>
                    <w:ind w:left="0"/>
                    <w:rPr>
                      <w:szCs w:val="22"/>
                      <w:lang w:eastAsia="nl-BE"/>
                    </w:rPr>
                  </w:pPr>
                  <w:r w:rsidRPr="0027502F">
                    <w:rPr>
                      <w:szCs w:val="22"/>
                      <w:lang w:eastAsia="nl-BE"/>
                    </w:rPr>
                    <w:t>04/03/2019</w:t>
                  </w:r>
                </w:p>
              </w:tc>
            </w:tr>
            <w:tr w:rsidR="00C70867" w:rsidRPr="0027502F" w14:paraId="5BE1B11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5AEBEA"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19626D" w14:textId="77777777" w:rsidR="00C70867" w:rsidRPr="0027502F" w:rsidRDefault="00C70867" w:rsidP="00C70867">
                  <w:pPr>
                    <w:pStyle w:val="ListParagraph"/>
                    <w:spacing w:line="276" w:lineRule="auto"/>
                    <w:ind w:left="0"/>
                    <w:rPr>
                      <w:szCs w:val="22"/>
                      <w:lang w:val="en-US"/>
                    </w:rPr>
                  </w:pPr>
                  <w:r w:rsidRPr="0027502F">
                    <w:rPr>
                      <w:szCs w:val="22"/>
                      <w:lang w:val="en-US"/>
                    </w:rPr>
                    <w:t>MSA-DE</w:t>
                  </w:r>
                </w:p>
              </w:tc>
            </w:tr>
          </w:tbl>
          <w:p w14:paraId="7C536963" w14:textId="77777777" w:rsidR="00C70867" w:rsidRPr="0027502F" w:rsidRDefault="00C70867" w:rsidP="00C70867">
            <w:pPr>
              <w:spacing w:after="0"/>
              <w:jc w:val="left"/>
              <w:rPr>
                <w:szCs w:val="22"/>
                <w:lang w:val="en-US"/>
              </w:rPr>
            </w:pPr>
          </w:p>
        </w:tc>
      </w:tr>
      <w:tr w:rsidR="00C70867" w:rsidRPr="0027502F" w14:paraId="0B60E2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63D8E4"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E62C20F"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846835"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D9EC11A"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6C55373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BB9B74"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47A175" w14:textId="77777777" w:rsidR="00C70867" w:rsidRPr="0027502F" w:rsidRDefault="00C70867" w:rsidP="00C70867">
                  <w:pPr>
                    <w:spacing w:line="276" w:lineRule="auto"/>
                    <w:rPr>
                      <w:b/>
                      <w:szCs w:val="22"/>
                    </w:rPr>
                  </w:pPr>
                  <w:r w:rsidRPr="0027502F">
                    <w:rPr>
                      <w:b/>
                      <w:szCs w:val="22"/>
                    </w:rPr>
                    <w:t>Problem Statement</w:t>
                  </w:r>
                </w:p>
                <w:p w14:paraId="4409EA22" w14:textId="2767D41E" w:rsidR="00C70867" w:rsidRPr="0027502F" w:rsidRDefault="00C70867" w:rsidP="00C70867">
                  <w:pPr>
                    <w:rPr>
                      <w:szCs w:val="22"/>
                    </w:rPr>
                  </w:pPr>
                  <w:r w:rsidRPr="0027502F">
                    <w:rPr>
                      <w:szCs w:val="22"/>
                    </w:rPr>
                    <w:t>As described in the corresponding FESS process (i.e. UC2.06), in cases of changes of destination triggered from rejected quantities of an e-AD</w:t>
                  </w:r>
                  <w:r w:rsidR="00DA4A37" w:rsidRPr="0027502F">
                    <w:rPr>
                      <w:szCs w:val="22"/>
                    </w:rPr>
                    <w:t xml:space="preserve"> (e.g. from the submission of an IE818 message with rejected quantities)</w:t>
                  </w:r>
                  <w:r w:rsidRPr="0027502F">
                    <w:rPr>
                      <w:szCs w:val="22"/>
                    </w:rPr>
                    <w:t>, then the consignor is expected to change the destination for the part of the consignment that has been refused. Therefore, the newly generated e-ADs should be related to the part of the consignment that had been initially rejected (i.e. the corresponding rejected quantity).</w:t>
                  </w:r>
                </w:p>
                <w:p w14:paraId="4B67F204" w14:textId="77777777" w:rsidR="00C70867" w:rsidRPr="0027502F" w:rsidRDefault="00C70867" w:rsidP="00C70867">
                  <w:pPr>
                    <w:rPr>
                      <w:szCs w:val="22"/>
                    </w:rPr>
                  </w:pPr>
                  <w:r w:rsidRPr="0027502F">
                    <w:rPr>
                      <w:szCs w:val="22"/>
                    </w:rPr>
                    <w:t xml:space="preserve">However, it has been identified that this expected behaviour is not clearly defined at an information exchange level, but only described in the corresponding process instead. Therefore, it is proposed that the common specifications are updated accordingly, so that this behaviour is also clearly defined in the applicable information exchanges. </w:t>
                  </w:r>
                </w:p>
                <w:p w14:paraId="6DBC7138" w14:textId="77777777" w:rsidR="00C70867" w:rsidRPr="0027502F" w:rsidRDefault="00C70867" w:rsidP="00C70867">
                  <w:pPr>
                    <w:rPr>
                      <w:b/>
                      <w:szCs w:val="22"/>
                    </w:rPr>
                  </w:pPr>
                  <w:r w:rsidRPr="0027502F">
                    <w:rPr>
                      <w:szCs w:val="22"/>
                    </w:rPr>
                    <w:br/>
                  </w:r>
                  <w:r w:rsidRPr="0027502F">
                    <w:rPr>
                      <w:b/>
                      <w:szCs w:val="22"/>
                    </w:rPr>
                    <w:t>Proposed Solution</w:t>
                  </w:r>
                </w:p>
                <w:p w14:paraId="71507584" w14:textId="77777777" w:rsidR="00C70867" w:rsidRPr="0027502F" w:rsidRDefault="00C70867" w:rsidP="00C70867">
                  <w:pPr>
                    <w:spacing w:line="276" w:lineRule="auto"/>
                    <w:rPr>
                      <w:szCs w:val="22"/>
                    </w:rPr>
                  </w:pPr>
                  <w:r w:rsidRPr="0027502F">
                    <w:rPr>
                      <w:szCs w:val="22"/>
                    </w:rPr>
                    <w:t>As per the analysis provided in the [Problem Statement], the following updates should be performed in the Excise BPMs:</w:t>
                  </w:r>
                </w:p>
                <w:p w14:paraId="36B932AE"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A new business rule ‘BR043’ will be created with the following description:</w:t>
                  </w:r>
                </w:p>
                <w:p w14:paraId="79D9FC13" w14:textId="77777777" w:rsidR="00C70867" w:rsidRPr="0027502F" w:rsidRDefault="00C70867" w:rsidP="00C70867">
                  <w:pPr>
                    <w:spacing w:after="0"/>
                    <w:jc w:val="left"/>
                    <w:rPr>
                      <w:i/>
                      <w:iCs/>
                      <w:szCs w:val="22"/>
                    </w:rPr>
                  </w:pPr>
                  <w:r w:rsidRPr="0027502F">
                    <w:rPr>
                      <w:i/>
                      <w:iCs/>
                      <w:szCs w:val="22"/>
                    </w:rPr>
                    <w:t xml:space="preserve">BR ID: </w:t>
                  </w:r>
                  <w:r w:rsidRPr="0027502F">
                    <w:rPr>
                      <w:szCs w:val="22"/>
                    </w:rPr>
                    <w:t>BR043</w:t>
                  </w:r>
                  <w:r w:rsidRPr="0027502F">
                    <w:rPr>
                      <w:i/>
                      <w:iCs/>
                      <w:szCs w:val="22"/>
                    </w:rPr>
                    <w:t xml:space="preserve"> </w:t>
                  </w:r>
                </w:p>
                <w:p w14:paraId="3AA84DF4" w14:textId="77777777" w:rsidR="00C70867" w:rsidRPr="0027502F" w:rsidRDefault="00C70867" w:rsidP="00C70867">
                  <w:pPr>
                    <w:spacing w:after="0"/>
                    <w:jc w:val="left"/>
                    <w:rPr>
                      <w:i/>
                      <w:iCs/>
                      <w:szCs w:val="22"/>
                    </w:rPr>
                  </w:pPr>
                  <w:r w:rsidRPr="0027502F">
                    <w:rPr>
                      <w:i/>
                      <w:iCs/>
                      <w:szCs w:val="22"/>
                    </w:rPr>
                    <w:t xml:space="preserve">  </w:t>
                  </w:r>
                </w:p>
                <w:p w14:paraId="65C35697" w14:textId="77777777" w:rsidR="00C70867" w:rsidRPr="0027502F" w:rsidRDefault="00C70867" w:rsidP="00C70867">
                  <w:pPr>
                    <w:spacing w:after="0"/>
                    <w:jc w:val="left"/>
                    <w:rPr>
                      <w:i/>
                      <w:iCs/>
                      <w:szCs w:val="22"/>
                    </w:rPr>
                  </w:pPr>
                  <w:r w:rsidRPr="0027502F">
                    <w:rPr>
                      <w:i/>
                      <w:iCs/>
                      <w:szCs w:val="22"/>
                    </w:rPr>
                    <w:t xml:space="preserve">BR Category: </w:t>
                  </w:r>
                  <w:r w:rsidRPr="0027502F">
                    <w:rPr>
                      <w:szCs w:val="22"/>
                    </w:rPr>
                    <w:t>Relation</w:t>
                  </w:r>
                  <w:r w:rsidRPr="0027502F">
                    <w:rPr>
                      <w:i/>
                      <w:iCs/>
                      <w:szCs w:val="22"/>
                    </w:rPr>
                    <w:t xml:space="preserve"> </w:t>
                  </w:r>
                </w:p>
                <w:p w14:paraId="11DDCD9A" w14:textId="77777777" w:rsidR="00C70867" w:rsidRPr="0027502F" w:rsidRDefault="00C70867" w:rsidP="00C70867">
                  <w:pPr>
                    <w:spacing w:after="0"/>
                    <w:jc w:val="left"/>
                    <w:rPr>
                      <w:i/>
                      <w:iCs/>
                      <w:szCs w:val="22"/>
                    </w:rPr>
                  </w:pPr>
                  <w:r w:rsidRPr="0027502F">
                    <w:rPr>
                      <w:i/>
                      <w:iCs/>
                      <w:szCs w:val="22"/>
                    </w:rPr>
                    <w:t xml:space="preserve">  </w:t>
                  </w:r>
                </w:p>
                <w:p w14:paraId="05255242" w14:textId="77777777" w:rsidR="00C70867" w:rsidRPr="0027502F" w:rsidRDefault="00C70867" w:rsidP="00C70867">
                  <w:pPr>
                    <w:spacing w:after="0"/>
                    <w:jc w:val="left"/>
                    <w:rPr>
                      <w:i/>
                      <w:iCs/>
                      <w:szCs w:val="22"/>
                    </w:rPr>
                  </w:pPr>
                  <w:r w:rsidRPr="0027502F">
                    <w:rPr>
                      <w:i/>
                      <w:iCs/>
                      <w:szCs w:val="22"/>
                    </w:rPr>
                    <w:t xml:space="preserve">BR Description: </w:t>
                  </w:r>
                </w:p>
                <w:p w14:paraId="03D16221" w14:textId="065EA8B5" w:rsidR="00C70867" w:rsidRPr="0027502F" w:rsidRDefault="00C70867" w:rsidP="00CA062C">
                  <w:pPr>
                    <w:spacing w:after="0"/>
                    <w:rPr>
                      <w:szCs w:val="22"/>
                    </w:rPr>
                  </w:pPr>
                  <w:r w:rsidRPr="0027502F">
                    <w:rPr>
                      <w:szCs w:val="22"/>
                    </w:rPr>
                    <w:lastRenderedPageBreak/>
                    <w:t xml:space="preserve">It is obligatory for an </w:t>
                  </w:r>
                  <w:r w:rsidR="00F8347D" w:rsidRPr="0027502F">
                    <w:rPr>
                      <w:szCs w:val="22"/>
                    </w:rPr>
                    <w:t>e-AD</w:t>
                  </w:r>
                  <w:r w:rsidR="00F57ED9" w:rsidRPr="0027502F">
                    <w:rPr>
                      <w:szCs w:val="22"/>
                    </w:rPr>
                    <w:t xml:space="preserve"> </w:t>
                  </w:r>
                  <w:r w:rsidRPr="0027502F">
                    <w:rPr>
                      <w:szCs w:val="22"/>
                    </w:rPr>
                    <w:t xml:space="preserve">created as a result of a change of destination triggered from a rejected consignment, that the quantity of excise goods included in the new </w:t>
                  </w:r>
                  <w:r w:rsidR="00F8347D" w:rsidRPr="0027502F">
                    <w:rPr>
                      <w:szCs w:val="22"/>
                    </w:rPr>
                    <w:t>e-AD</w:t>
                  </w:r>
                  <w:r w:rsidR="00F57ED9" w:rsidRPr="0027502F">
                    <w:rPr>
                      <w:szCs w:val="22"/>
                    </w:rPr>
                    <w:t xml:space="preserve"> </w:t>
                  </w:r>
                  <w:r w:rsidRPr="0027502F">
                    <w:rPr>
                      <w:szCs w:val="22"/>
                    </w:rPr>
                    <w:t>is equal to the refused quantity of the original consignment.</w:t>
                  </w:r>
                </w:p>
                <w:p w14:paraId="12AE4FA7" w14:textId="77777777" w:rsidR="00C70867" w:rsidRPr="0027502F" w:rsidRDefault="00C70867" w:rsidP="00CA062C">
                  <w:pPr>
                    <w:spacing w:after="0"/>
                    <w:rPr>
                      <w:i/>
                      <w:iCs/>
                      <w:szCs w:val="22"/>
                    </w:rPr>
                  </w:pPr>
                  <w:r w:rsidRPr="0027502F">
                    <w:rPr>
                      <w:i/>
                      <w:iCs/>
                      <w:szCs w:val="22"/>
                    </w:rPr>
                    <w:t xml:space="preserve">    </w:t>
                  </w:r>
                </w:p>
                <w:p w14:paraId="44326DF8" w14:textId="77777777" w:rsidR="00C70867" w:rsidRPr="0027502F" w:rsidRDefault="00C70867" w:rsidP="00C70867">
                  <w:pPr>
                    <w:spacing w:after="0"/>
                    <w:jc w:val="left"/>
                    <w:rPr>
                      <w:i/>
                      <w:iCs/>
                      <w:szCs w:val="22"/>
                    </w:rPr>
                  </w:pPr>
                  <w:r w:rsidRPr="0027502F">
                    <w:rPr>
                      <w:i/>
                      <w:iCs/>
                      <w:szCs w:val="22"/>
                    </w:rPr>
                    <w:t xml:space="preserve">FESS Validation Rule: </w:t>
                  </w:r>
                </w:p>
                <w:p w14:paraId="5DB194B0" w14:textId="77777777" w:rsidR="00C70867" w:rsidRPr="0027502F" w:rsidRDefault="00C70867" w:rsidP="00C70867">
                  <w:pPr>
                    <w:spacing w:after="0"/>
                    <w:jc w:val="left"/>
                    <w:rPr>
                      <w:szCs w:val="22"/>
                    </w:rPr>
                  </w:pPr>
                  <w:r w:rsidRPr="0027502F">
                    <w:rPr>
                      <w:i/>
                      <w:iCs/>
                      <w:szCs w:val="22"/>
                    </w:rPr>
                    <w:t xml:space="preserve">• </w:t>
                  </w:r>
                  <w:r w:rsidRPr="0027502F">
                    <w:rPr>
                      <w:szCs w:val="22"/>
                    </w:rPr>
                    <w:t xml:space="preserve">If a new e-AD is created for as a result of a rejected consignment, then the quantity included in the e-AD should be equal to the rejected quantity in the original consignment.  </w:t>
                  </w:r>
                </w:p>
                <w:p w14:paraId="00A21CBA" w14:textId="77777777" w:rsidR="00C70867" w:rsidRPr="0027502F" w:rsidRDefault="00C70867" w:rsidP="00C70867">
                  <w:pPr>
                    <w:spacing w:after="0"/>
                    <w:jc w:val="left"/>
                    <w:rPr>
                      <w:szCs w:val="22"/>
                    </w:rPr>
                  </w:pPr>
                  <w:r w:rsidRPr="0027502F">
                    <w:rPr>
                      <w:szCs w:val="22"/>
                    </w:rPr>
                    <w:t xml:space="preserve">  </w:t>
                  </w:r>
                </w:p>
                <w:p w14:paraId="6634B78D" w14:textId="77777777" w:rsidR="00C70867" w:rsidRPr="0027502F" w:rsidRDefault="00C70867" w:rsidP="00C70867">
                  <w:pPr>
                    <w:spacing w:after="0"/>
                    <w:jc w:val="left"/>
                    <w:rPr>
                      <w:i/>
                      <w:iCs/>
                      <w:szCs w:val="22"/>
                    </w:rPr>
                  </w:pPr>
                  <w:r w:rsidRPr="0027502F">
                    <w:rPr>
                      <w:i/>
                      <w:iCs/>
                      <w:szCs w:val="22"/>
                    </w:rPr>
                    <w:t xml:space="preserve">IE: </w:t>
                  </w:r>
                  <w:r w:rsidRPr="0027502F">
                    <w:rPr>
                      <w:szCs w:val="22"/>
                    </w:rPr>
                    <w:t>IE801 (e-AD)</w:t>
                  </w:r>
                  <w:r w:rsidRPr="0027502F">
                    <w:rPr>
                      <w:i/>
                      <w:iCs/>
                      <w:szCs w:val="22"/>
                    </w:rPr>
                    <w:t xml:space="preserve"> </w:t>
                  </w:r>
                </w:p>
                <w:p w14:paraId="0F728DF8" w14:textId="77777777" w:rsidR="00C70867" w:rsidRPr="0027502F" w:rsidRDefault="00C70867" w:rsidP="00C70867">
                  <w:pPr>
                    <w:spacing w:after="0"/>
                    <w:jc w:val="left"/>
                    <w:rPr>
                      <w:i/>
                      <w:iCs/>
                      <w:szCs w:val="22"/>
                    </w:rPr>
                  </w:pPr>
                </w:p>
                <w:p w14:paraId="38BD17B2" w14:textId="77777777" w:rsidR="00C70867" w:rsidRPr="0027502F" w:rsidRDefault="00C70867" w:rsidP="00C70867">
                  <w:pPr>
                    <w:spacing w:after="0"/>
                    <w:jc w:val="left"/>
                    <w:rPr>
                      <w:szCs w:val="22"/>
                    </w:rPr>
                  </w:pPr>
                  <w:r w:rsidRPr="0027502F">
                    <w:rPr>
                      <w:i/>
                      <w:iCs/>
                      <w:szCs w:val="22"/>
                    </w:rPr>
                    <w:t xml:space="preserve">Data Item: </w:t>
                  </w:r>
                  <w:r w:rsidRPr="0027502F">
                    <w:rPr>
                      <w:szCs w:val="22"/>
                    </w:rPr>
                    <w:t>E-AD Body.Quantity</w:t>
                  </w:r>
                </w:p>
                <w:p w14:paraId="4942CEC5" w14:textId="77777777" w:rsidR="00C70867" w:rsidRPr="0027502F" w:rsidRDefault="00C70867" w:rsidP="00C70867">
                  <w:pPr>
                    <w:spacing w:after="0"/>
                    <w:jc w:val="left"/>
                    <w:rPr>
                      <w:szCs w:val="22"/>
                    </w:rPr>
                  </w:pPr>
                </w:p>
                <w:p w14:paraId="230343DE" w14:textId="77777777" w:rsidR="00C70867" w:rsidRPr="0027502F" w:rsidRDefault="00C70867" w:rsidP="00C70867">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4F4F6F7E" w14:textId="77777777" w:rsidR="00C70867" w:rsidRPr="0027502F" w:rsidRDefault="00C70867" w:rsidP="00C70867">
                  <w:pPr>
                    <w:spacing w:after="0"/>
                    <w:jc w:val="left"/>
                    <w:rPr>
                      <w:i/>
                      <w:iCs/>
                      <w:szCs w:val="22"/>
                    </w:rPr>
                  </w:pPr>
                </w:p>
                <w:p w14:paraId="3575186E" w14:textId="77777777" w:rsidR="00C70867" w:rsidRPr="0027502F" w:rsidRDefault="00C70867" w:rsidP="00C70867">
                  <w:pPr>
                    <w:spacing w:after="0"/>
                    <w:jc w:val="left"/>
                    <w:rPr>
                      <w:i/>
                      <w:iCs/>
                      <w:szCs w:val="22"/>
                    </w:rPr>
                  </w:pPr>
                  <w:r w:rsidRPr="0027502F">
                    <w:rPr>
                      <w:i/>
                      <w:iCs/>
                      <w:szCs w:val="22"/>
                    </w:rPr>
                    <w:t xml:space="preserve">Comments: </w:t>
                  </w:r>
                  <w:r w:rsidRPr="0027502F">
                    <w:rPr>
                      <w:szCs w:val="22"/>
                    </w:rPr>
                    <w:t>N/A</w:t>
                  </w:r>
                  <w:r w:rsidRPr="0027502F">
                    <w:rPr>
                      <w:i/>
                      <w:iCs/>
                      <w:szCs w:val="22"/>
                    </w:rPr>
                    <w:t xml:space="preserve"> </w:t>
                  </w:r>
                </w:p>
                <w:p w14:paraId="6836FDC3" w14:textId="77777777" w:rsidR="00C70867" w:rsidRPr="0027502F" w:rsidRDefault="00C70867" w:rsidP="00C70867">
                  <w:pPr>
                    <w:pStyle w:val="ListParagraph"/>
                    <w:spacing w:line="276" w:lineRule="auto"/>
                    <w:rPr>
                      <w:szCs w:val="22"/>
                    </w:rPr>
                  </w:pPr>
                </w:p>
                <w:p w14:paraId="20B21ED3" w14:textId="100BA237" w:rsidR="00C70867" w:rsidRPr="0027502F" w:rsidRDefault="00C70867" w:rsidP="00CA062C">
                  <w:pPr>
                    <w:pStyle w:val="ListParagraph"/>
                    <w:numPr>
                      <w:ilvl w:val="0"/>
                      <w:numId w:val="51"/>
                    </w:numPr>
                    <w:spacing w:after="0" w:line="276" w:lineRule="auto"/>
                    <w:rPr>
                      <w:szCs w:val="22"/>
                    </w:rPr>
                  </w:pPr>
                  <w:r w:rsidRPr="0027502F">
                    <w:rPr>
                      <w:szCs w:val="22"/>
                    </w:rPr>
                    <w:t>The newly created business rule will be added in the &lt;E-AD Body for IE801&gt; data group diagram under the IE801 message allocation diagram and associated with the &lt;Quantity&gt; technical term</w:t>
                  </w:r>
                  <w:r w:rsidR="0027502F">
                    <w:rPr>
                      <w:szCs w:val="22"/>
                    </w:rPr>
                    <w:t>.</w:t>
                  </w:r>
                </w:p>
              </w:tc>
            </w:tr>
            <w:tr w:rsidR="00C70867" w:rsidRPr="0027502F" w14:paraId="66B4A51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349D37"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980053F" w14:textId="77777777" w:rsidR="00C70867" w:rsidRPr="0027502F" w:rsidRDefault="00C70867" w:rsidP="00C70867">
                  <w:pPr>
                    <w:spacing w:line="276" w:lineRule="auto"/>
                    <w:rPr>
                      <w:szCs w:val="22"/>
                    </w:rPr>
                  </w:pPr>
                  <w:r w:rsidRPr="0027502F">
                    <w:rPr>
                      <w:szCs w:val="22"/>
                    </w:rPr>
                    <w:t>Specification Documents:</w:t>
                  </w:r>
                </w:p>
                <w:p w14:paraId="2F56198E" w14:textId="4C367DAA"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r w:rsidR="002B6E7C" w:rsidRPr="0027502F">
                    <w:rPr>
                      <w:rFonts w:ascii="Times New Roman" w:hAnsi="Times New Roman" w:cs="Times New Roman"/>
                      <w:sz w:val="22"/>
                      <w:szCs w:val="22"/>
                      <w:lang w:val="nn-NO"/>
                    </w:rPr>
                    <w:t>;</w:t>
                  </w:r>
                </w:p>
                <w:p w14:paraId="151F23F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4B46A3E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E005A"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D061D9" w14:textId="77777777" w:rsidR="00C70867" w:rsidRPr="0027502F" w:rsidRDefault="00C70867" w:rsidP="00C70867">
                  <w:pPr>
                    <w:spacing w:line="276" w:lineRule="auto"/>
                    <w:rPr>
                      <w:szCs w:val="22"/>
                    </w:rPr>
                  </w:pPr>
                  <w:r w:rsidRPr="0027502F">
                    <w:rPr>
                      <w:szCs w:val="22"/>
                    </w:rPr>
                    <w:t>If the proposed change is not implemented, ambiguities in the common specifications will remain, in relation to the actual quantity that should be included in new e-ADs, created as a result of a rejected consignment.</w:t>
                  </w:r>
                </w:p>
              </w:tc>
            </w:tr>
            <w:tr w:rsidR="00C70867" w:rsidRPr="0027502F" w14:paraId="30018628"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0B1901"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CB22C3"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6E2739D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8474FD"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88DA31"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41D837E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E26469"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5330DA7"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29F7CBC"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DDNEA-P4-294;</w:t>
                  </w:r>
                </w:p>
                <w:p w14:paraId="1B811390" w14:textId="768A68CF"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86739C" w:rsidRPr="0027502F">
                    <w:rPr>
                      <w:rFonts w:ascii="Times New Roman" w:hAnsi="Times New Roman" w:cs="Times New Roman"/>
                      <w:sz w:val="22"/>
                      <w:szCs w:val="22"/>
                    </w:rPr>
                    <w:t>CTP-P4-005, TRP-P4-005</w:t>
                  </w:r>
                  <w:r w:rsidRPr="0027502F">
                    <w:rPr>
                      <w:rFonts w:ascii="Times New Roman" w:hAnsi="Times New Roman" w:cs="Times New Roman"/>
                      <w:sz w:val="22"/>
                      <w:szCs w:val="22"/>
                    </w:rPr>
                    <w:t>-.</w:t>
                  </w:r>
                </w:p>
              </w:tc>
            </w:tr>
          </w:tbl>
          <w:p w14:paraId="1EE67D47" w14:textId="77777777" w:rsidR="00C70867" w:rsidRPr="0027502F" w:rsidRDefault="00C70867" w:rsidP="00C70867">
            <w:pPr>
              <w:spacing w:after="0"/>
              <w:jc w:val="left"/>
              <w:rPr>
                <w:szCs w:val="22"/>
                <w:lang w:val="en-US"/>
              </w:rPr>
            </w:pPr>
          </w:p>
        </w:tc>
      </w:tr>
      <w:tr w:rsidR="00C70867" w:rsidRPr="0027502F" w14:paraId="40979F2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D02E49"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2EC94CD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8C6AA1"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E3809A" w14:textId="77777777" w:rsidR="00C70867" w:rsidRPr="0027502F" w:rsidRDefault="00C70867" w:rsidP="00C70867">
                  <w:pPr>
                    <w:spacing w:line="276" w:lineRule="auto"/>
                    <w:rPr>
                      <w:szCs w:val="22"/>
                    </w:rPr>
                  </w:pPr>
                  <w:r w:rsidRPr="0027502F">
                    <w:rPr>
                      <w:szCs w:val="22"/>
                    </w:rPr>
                    <w:t>N/A</w:t>
                  </w:r>
                </w:p>
              </w:tc>
            </w:tr>
            <w:tr w:rsidR="00C70867" w:rsidRPr="0027502F" w14:paraId="5B628F6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B94C297"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4FA24CD" w14:textId="77777777" w:rsidR="00C70867" w:rsidRPr="0027502F" w:rsidRDefault="00C70867" w:rsidP="00C70867">
                  <w:pPr>
                    <w:spacing w:line="276" w:lineRule="auto"/>
                    <w:rPr>
                      <w:szCs w:val="22"/>
                    </w:rPr>
                  </w:pPr>
                  <w:r w:rsidRPr="0027502F">
                    <w:rPr>
                      <w:szCs w:val="22"/>
                    </w:rPr>
                    <w:t>N/A</w:t>
                  </w:r>
                </w:p>
              </w:tc>
            </w:tr>
          </w:tbl>
          <w:p w14:paraId="6F23844E" w14:textId="77777777" w:rsidR="00C70867" w:rsidRPr="0027502F" w:rsidRDefault="00C70867" w:rsidP="00C70867">
            <w:pPr>
              <w:spacing w:after="0"/>
              <w:jc w:val="left"/>
              <w:rPr>
                <w:szCs w:val="22"/>
                <w:lang w:val="en-US"/>
              </w:rPr>
            </w:pPr>
          </w:p>
        </w:tc>
      </w:tr>
      <w:tr w:rsidR="00C70867" w:rsidRPr="0027502F" w14:paraId="76E4F47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C11D32"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3CDADB66" w14:textId="77777777" w:rsidTr="002B6E7C">
              <w:trPr>
                <w:trHeight w:val="545"/>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89B6F7"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83D1D97"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4BA4E712" w14:textId="77777777" w:rsidR="00C70867" w:rsidRPr="0027502F" w:rsidRDefault="00C70867" w:rsidP="00B03D74">
                  <w:pPr>
                    <w:numPr>
                      <w:ilvl w:val="0"/>
                      <w:numId w:val="25"/>
                    </w:numPr>
                    <w:spacing w:line="276" w:lineRule="auto"/>
                    <w:rPr>
                      <w:szCs w:val="22"/>
                    </w:rPr>
                  </w:pPr>
                  <w:r w:rsidRPr="0027502F">
                    <w:rPr>
                      <w:b/>
                      <w:szCs w:val="22"/>
                    </w:rPr>
                    <w:lastRenderedPageBreak/>
                    <w:t>Approval process:</w:t>
                  </w:r>
                </w:p>
                <w:p w14:paraId="104186BE"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403B4289"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1FB09F" w14:textId="77777777" w:rsidR="00C70867" w:rsidRPr="0027502F" w:rsidRDefault="00C70867" w:rsidP="00C70867">
                  <w:pPr>
                    <w:spacing w:line="276" w:lineRule="auto"/>
                    <w:jc w:val="left"/>
                    <w:rPr>
                      <w:szCs w:val="22"/>
                    </w:rPr>
                  </w:pPr>
                  <w:r w:rsidRPr="0027502F">
                    <w:rPr>
                      <w:szCs w:val="22"/>
                    </w:rPr>
                    <w:lastRenderedPageBreak/>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61C7920F" w14:textId="77777777" w:rsidR="00C70867" w:rsidRPr="0027502F" w:rsidRDefault="00C70867" w:rsidP="00C70867">
                  <w:pPr>
                    <w:spacing w:line="276" w:lineRule="auto"/>
                    <w:rPr>
                      <w:szCs w:val="22"/>
                    </w:rPr>
                  </w:pPr>
                  <w:r w:rsidRPr="0027502F">
                    <w:rPr>
                      <w:szCs w:val="22"/>
                    </w:rPr>
                    <w:t>N/A</w:t>
                  </w:r>
                </w:p>
              </w:tc>
            </w:tr>
            <w:tr w:rsidR="00C70867" w:rsidRPr="0027502F" w14:paraId="3833609A"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C7449A0"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4396062" w14:textId="77777777" w:rsidR="00C70867" w:rsidRPr="0027502F" w:rsidRDefault="00C70867" w:rsidP="00C70867">
                  <w:pPr>
                    <w:rPr>
                      <w:szCs w:val="22"/>
                    </w:rPr>
                  </w:pPr>
                  <w:r w:rsidRPr="0027502F">
                    <w:rPr>
                      <w:szCs w:val="22"/>
                    </w:rPr>
                    <w:t>EMCS CAB #190 on 06/05/2020</w:t>
                  </w:r>
                </w:p>
              </w:tc>
            </w:tr>
          </w:tbl>
          <w:p w14:paraId="260DB4FC" w14:textId="77777777" w:rsidR="00C70867" w:rsidRPr="0027502F" w:rsidRDefault="00C70867" w:rsidP="00C70867">
            <w:pPr>
              <w:spacing w:after="0"/>
              <w:jc w:val="left"/>
              <w:rPr>
                <w:szCs w:val="22"/>
                <w:lang w:val="en-US"/>
              </w:rPr>
            </w:pPr>
          </w:p>
        </w:tc>
      </w:tr>
      <w:tr w:rsidR="00C70867" w:rsidRPr="0027502F" w14:paraId="417AEA1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8849AE1"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35B60" w:rsidRPr="0027502F" w14:paraId="633565D6" w14:textId="77777777" w:rsidTr="00935B60">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369590" w14:textId="77777777" w:rsidR="00935B60" w:rsidRPr="0027502F" w:rsidRDefault="00935B60"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77107B93" w14:textId="29701671" w:rsidR="00935B60" w:rsidRPr="0027502F" w:rsidRDefault="00935B60" w:rsidP="004800A7">
                  <w:pPr>
                    <w:spacing w:line="276" w:lineRule="auto"/>
                    <w:rPr>
                      <w:color w:val="000000" w:themeColor="text1"/>
                      <w:szCs w:val="22"/>
                    </w:rPr>
                  </w:pPr>
                  <w:r w:rsidRPr="0027502F">
                    <w:rPr>
                      <w:color w:val="000000" w:themeColor="text1"/>
                      <w:szCs w:val="22"/>
                    </w:rPr>
                    <w:t>v4.00</w:t>
                  </w:r>
                </w:p>
              </w:tc>
            </w:tr>
            <w:tr w:rsidR="00935B60" w:rsidRPr="0027502F" w14:paraId="74EB2E90" w14:textId="77777777" w:rsidTr="00935B60">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909E28" w14:textId="77777777" w:rsidR="00935B60" w:rsidRPr="0027502F" w:rsidRDefault="00935B60"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11D8B5D3" w14:textId="16E11F22" w:rsidR="00935B60"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35B60" w:rsidRPr="0027502F" w14:paraId="72E6B3ED" w14:textId="77777777" w:rsidTr="00935B60">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6646C4" w14:textId="77777777" w:rsidR="00935B60" w:rsidRPr="0027502F" w:rsidRDefault="00935B60"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1C71AFE4" w14:textId="13157455" w:rsidR="00935B60" w:rsidRPr="0027502F" w:rsidRDefault="00935B60" w:rsidP="004800A7">
                  <w:pPr>
                    <w:spacing w:line="276" w:lineRule="auto"/>
                    <w:rPr>
                      <w:szCs w:val="22"/>
                    </w:rPr>
                  </w:pPr>
                  <w:r w:rsidRPr="0027502F">
                    <w:rPr>
                      <w:szCs w:val="22"/>
                    </w:rPr>
                    <w:t>13/02/2023</w:t>
                  </w:r>
                </w:p>
              </w:tc>
            </w:tr>
          </w:tbl>
          <w:p w14:paraId="17916FCE" w14:textId="77777777" w:rsidR="00C70867" w:rsidRPr="0027502F" w:rsidRDefault="00C70867" w:rsidP="00C70867">
            <w:pPr>
              <w:spacing w:after="0"/>
              <w:jc w:val="left"/>
              <w:rPr>
                <w:szCs w:val="22"/>
                <w:lang w:val="en-US"/>
              </w:rPr>
            </w:pPr>
          </w:p>
        </w:tc>
      </w:tr>
      <w:tr w:rsidR="00C70867" w:rsidRPr="0027502F" w14:paraId="7437AEF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373F776"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2228CA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E921B1"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4BE4324" w14:textId="77777777" w:rsidR="00C70867" w:rsidRPr="0027502F" w:rsidRDefault="00C70867" w:rsidP="00C70867">
                  <w:pPr>
                    <w:spacing w:line="276" w:lineRule="auto"/>
                    <w:rPr>
                      <w:szCs w:val="22"/>
                    </w:rPr>
                  </w:pPr>
                  <w:r w:rsidRPr="0027502F">
                    <w:rPr>
                      <w:szCs w:val="22"/>
                    </w:rPr>
                    <w:t>N/A</w:t>
                  </w:r>
                </w:p>
              </w:tc>
            </w:tr>
            <w:tr w:rsidR="00C70867" w:rsidRPr="0027502F" w14:paraId="61B3FF0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279BA15"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2E476F3" w14:textId="77777777" w:rsidR="00C70867" w:rsidRPr="0027502F" w:rsidRDefault="00C70867" w:rsidP="00C70867">
                  <w:pPr>
                    <w:spacing w:line="276" w:lineRule="auto"/>
                    <w:rPr>
                      <w:szCs w:val="22"/>
                    </w:rPr>
                  </w:pPr>
                  <w:r w:rsidRPr="0027502F">
                    <w:rPr>
                      <w:szCs w:val="22"/>
                    </w:rPr>
                    <w:t>N/A</w:t>
                  </w:r>
                </w:p>
              </w:tc>
            </w:tr>
          </w:tbl>
          <w:p w14:paraId="514C391B" w14:textId="77777777" w:rsidR="00C70867" w:rsidRPr="0027502F" w:rsidRDefault="00C70867" w:rsidP="00C70867">
            <w:pPr>
              <w:spacing w:after="0"/>
              <w:jc w:val="left"/>
              <w:rPr>
                <w:szCs w:val="22"/>
                <w:lang w:val="en-US"/>
              </w:rPr>
            </w:pPr>
          </w:p>
        </w:tc>
      </w:tr>
    </w:tbl>
    <w:p w14:paraId="173FA0EF" w14:textId="77777777" w:rsidR="00C70867" w:rsidRPr="0027502F" w:rsidRDefault="00C70867" w:rsidP="00C70867">
      <w:pPr>
        <w:rPr>
          <w:szCs w:val="22"/>
        </w:rPr>
      </w:pPr>
    </w:p>
    <w:p w14:paraId="7F0D9FA7" w14:textId="77777777" w:rsidR="00C70867" w:rsidRPr="0027502F" w:rsidRDefault="00C70867" w:rsidP="00C70867">
      <w:pPr>
        <w:spacing w:after="0" w:line="240" w:lineRule="auto"/>
        <w:jc w:val="left"/>
        <w:rPr>
          <w:szCs w:val="22"/>
        </w:rPr>
      </w:pPr>
      <w:r w:rsidRPr="0027502F">
        <w:rPr>
          <w:szCs w:val="22"/>
        </w:rPr>
        <w:br w:type="page"/>
      </w:r>
    </w:p>
    <w:p w14:paraId="48B2B7AA" w14:textId="77777777" w:rsidR="00C70867" w:rsidRPr="0027502F" w:rsidRDefault="00C70867" w:rsidP="00C70867">
      <w:pPr>
        <w:pStyle w:val="Heading4"/>
        <w:rPr>
          <w:szCs w:val="22"/>
        </w:rPr>
      </w:pPr>
      <w:r w:rsidRPr="0027502F">
        <w:rPr>
          <w:szCs w:val="22"/>
        </w:rPr>
        <w:lastRenderedPageBreak/>
        <w:t>FESS-262 – Clarifications regarding the Explanation on Delay for Delivery process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86CB6D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B3CC11D"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3237681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C92C89"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4BE43AF" w14:textId="77777777" w:rsidR="00C70867" w:rsidRPr="0027502F" w:rsidRDefault="00C70867" w:rsidP="00C70867">
                  <w:pPr>
                    <w:spacing w:line="276" w:lineRule="auto"/>
                    <w:rPr>
                      <w:szCs w:val="22"/>
                    </w:rPr>
                  </w:pPr>
                  <w:r w:rsidRPr="0027502F">
                    <w:rPr>
                      <w:bCs/>
                      <w:szCs w:val="22"/>
                    </w:rPr>
                    <w:t>FESS-262</w:t>
                  </w:r>
                </w:p>
              </w:tc>
            </w:tr>
            <w:tr w:rsidR="00C70867" w:rsidRPr="0027502F" w14:paraId="6385696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A11A31"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76897D"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34147C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28C0CD"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79370B" w14:textId="77777777" w:rsidR="00C70867" w:rsidRPr="0027502F" w:rsidRDefault="00C70867" w:rsidP="00C70867">
                  <w:pPr>
                    <w:spacing w:line="276" w:lineRule="auto"/>
                    <w:rPr>
                      <w:szCs w:val="22"/>
                    </w:rPr>
                  </w:pPr>
                  <w:r w:rsidRPr="0027502F">
                    <w:rPr>
                      <w:szCs w:val="22"/>
                    </w:rPr>
                    <w:t>Increase of Functionality</w:t>
                  </w:r>
                </w:p>
              </w:tc>
            </w:tr>
            <w:tr w:rsidR="00C70867" w:rsidRPr="0027502F" w14:paraId="3ECF579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6CAD7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484D6F" w14:textId="77777777" w:rsidR="00C70867" w:rsidRPr="0027502F" w:rsidRDefault="00C70867" w:rsidP="00C70867">
                  <w:pPr>
                    <w:spacing w:line="276" w:lineRule="auto"/>
                    <w:rPr>
                      <w:szCs w:val="22"/>
                      <w:lang w:eastAsia="nl-BE"/>
                    </w:rPr>
                  </w:pPr>
                  <w:r w:rsidRPr="0027502F">
                    <w:rPr>
                      <w:szCs w:val="22"/>
                      <w:lang w:eastAsia="nl-BE"/>
                    </w:rPr>
                    <w:t>IM355632</w:t>
                  </w:r>
                </w:p>
              </w:tc>
            </w:tr>
            <w:tr w:rsidR="00C70867" w:rsidRPr="0027502F" w14:paraId="16A1955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F3104"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E82A09" w14:textId="77777777" w:rsidR="00C70867" w:rsidRPr="0027502F" w:rsidRDefault="00C70867" w:rsidP="00C70867">
                  <w:pPr>
                    <w:spacing w:line="276" w:lineRule="auto"/>
                    <w:rPr>
                      <w:szCs w:val="22"/>
                      <w:lang w:eastAsia="nl-BE"/>
                    </w:rPr>
                  </w:pPr>
                  <w:r w:rsidRPr="0027502F">
                    <w:rPr>
                      <w:szCs w:val="22"/>
                      <w:lang w:eastAsia="nl-BE"/>
                    </w:rPr>
                    <w:t>N/A</w:t>
                  </w:r>
                </w:p>
              </w:tc>
            </w:tr>
            <w:tr w:rsidR="00C70867" w:rsidRPr="0027502F" w14:paraId="4B151C5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EA8D3C"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3908D7" w14:textId="77777777" w:rsidR="00C70867" w:rsidRPr="0027502F" w:rsidRDefault="00C70867" w:rsidP="00C70867">
                  <w:pPr>
                    <w:pStyle w:val="ListParagraph"/>
                    <w:spacing w:line="276" w:lineRule="auto"/>
                    <w:ind w:left="0"/>
                    <w:rPr>
                      <w:szCs w:val="22"/>
                      <w:lang w:eastAsia="nl-BE"/>
                    </w:rPr>
                  </w:pPr>
                  <w:r w:rsidRPr="0027502F">
                    <w:rPr>
                      <w:szCs w:val="22"/>
                      <w:lang w:eastAsia="nl-BE"/>
                    </w:rPr>
                    <w:t>01/04/2020</w:t>
                  </w:r>
                </w:p>
              </w:tc>
            </w:tr>
            <w:tr w:rsidR="00C70867" w:rsidRPr="0027502F" w14:paraId="51B1CE2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ECEF61"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3A81170" w14:textId="77777777" w:rsidR="00C70867" w:rsidRPr="0027502F" w:rsidRDefault="00C70867" w:rsidP="00C70867">
                  <w:pPr>
                    <w:pStyle w:val="ListParagraph"/>
                    <w:spacing w:line="276" w:lineRule="auto"/>
                    <w:ind w:left="0"/>
                    <w:rPr>
                      <w:szCs w:val="22"/>
                      <w:lang w:val="en-US"/>
                    </w:rPr>
                  </w:pPr>
                  <w:r w:rsidRPr="0027502F">
                    <w:rPr>
                      <w:szCs w:val="22"/>
                      <w:lang w:val="en-US"/>
                    </w:rPr>
                    <w:t>MSA-DE</w:t>
                  </w:r>
                </w:p>
              </w:tc>
            </w:tr>
          </w:tbl>
          <w:p w14:paraId="2D3F820B" w14:textId="77777777" w:rsidR="00C70867" w:rsidRPr="0027502F" w:rsidRDefault="00C70867" w:rsidP="00C70867">
            <w:pPr>
              <w:spacing w:after="0"/>
              <w:jc w:val="left"/>
              <w:rPr>
                <w:szCs w:val="22"/>
                <w:lang w:val="en-US"/>
              </w:rPr>
            </w:pPr>
          </w:p>
        </w:tc>
      </w:tr>
      <w:tr w:rsidR="00C70867" w:rsidRPr="0027502F" w14:paraId="79ACF73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DAF1D95"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90B2D4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0EE86C"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F7447C"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2EAC0B6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D5BE28"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EED06E8" w14:textId="77777777" w:rsidR="00C70867" w:rsidRPr="0027502F" w:rsidRDefault="00C70867" w:rsidP="00C70867">
                  <w:pPr>
                    <w:spacing w:line="276" w:lineRule="auto"/>
                    <w:rPr>
                      <w:b/>
                      <w:szCs w:val="22"/>
                    </w:rPr>
                  </w:pPr>
                  <w:r w:rsidRPr="0027502F">
                    <w:rPr>
                      <w:b/>
                      <w:szCs w:val="22"/>
                    </w:rPr>
                    <w:t>Problem Statement</w:t>
                  </w:r>
                </w:p>
                <w:p w14:paraId="562ECE38" w14:textId="3593D245" w:rsidR="00C70867" w:rsidRPr="0027502F" w:rsidRDefault="00C70867" w:rsidP="00C70867">
                  <w:pPr>
                    <w:rPr>
                      <w:szCs w:val="22"/>
                    </w:rPr>
                  </w:pPr>
                  <w:r w:rsidRPr="0027502F">
                    <w:rPr>
                      <w:szCs w:val="22"/>
                    </w:rPr>
                    <w:t>Concerning the process of ‘Reminder at expiry of time limit for report of receipt’, it is clarified in the functional specifications</w:t>
                  </w:r>
                  <w:r w:rsidR="00F57ED9" w:rsidRPr="0027502F">
                    <w:rPr>
                      <w:szCs w:val="22"/>
                    </w:rPr>
                    <w:t xml:space="preserve"> [</w:t>
                  </w:r>
                  <w:r w:rsidR="00F57ED9" w:rsidRPr="0027502F">
                    <w:rPr>
                      <w:szCs w:val="22"/>
                    </w:rPr>
                    <w:fldChar w:fldCharType="begin"/>
                  </w:r>
                  <w:r w:rsidR="00F57ED9" w:rsidRPr="0027502F">
                    <w:rPr>
                      <w:szCs w:val="22"/>
                    </w:rPr>
                    <w:instrText xml:space="preserve"> REF R02 \h </w:instrText>
                  </w:r>
                  <w:r w:rsidR="00AF76AD" w:rsidRPr="0027502F">
                    <w:rPr>
                      <w:szCs w:val="22"/>
                    </w:rPr>
                    <w:instrText xml:space="preserve"> \* MERGEFORMAT </w:instrText>
                  </w:r>
                  <w:r w:rsidR="00F57ED9" w:rsidRPr="0027502F">
                    <w:rPr>
                      <w:szCs w:val="22"/>
                    </w:rPr>
                  </w:r>
                  <w:r w:rsidR="00F57ED9" w:rsidRPr="0027502F">
                    <w:rPr>
                      <w:szCs w:val="22"/>
                    </w:rPr>
                    <w:fldChar w:fldCharType="separate"/>
                  </w:r>
                  <w:r w:rsidR="00903B50" w:rsidRPr="0027502F">
                    <w:rPr>
                      <w:szCs w:val="22"/>
                    </w:rPr>
                    <w:t>R0</w:t>
                  </w:r>
                  <w:r w:rsidR="00903B50" w:rsidRPr="0027502F">
                    <w:rPr>
                      <w:noProof/>
                      <w:szCs w:val="22"/>
                    </w:rPr>
                    <w:t>2</w:t>
                  </w:r>
                  <w:r w:rsidR="00F57ED9" w:rsidRPr="0027502F">
                    <w:rPr>
                      <w:szCs w:val="22"/>
                    </w:rPr>
                    <w:fldChar w:fldCharType="end"/>
                  </w:r>
                  <w:r w:rsidR="00F57ED9" w:rsidRPr="0027502F">
                    <w:rPr>
                      <w:szCs w:val="22"/>
                    </w:rPr>
                    <w:t>]</w:t>
                  </w:r>
                  <w:r w:rsidRPr="0027502F">
                    <w:rPr>
                      <w:szCs w:val="22"/>
                    </w:rPr>
                    <w:t xml:space="preserve"> that the logical sequence of this scenario is that the IE837 message should be sent after the 'TIM_EAD' timer has expired and the consequent IE802 message has been transmitted. This is also depicted in the FESS main document 'UC-233-110' where the trigger for an eventual sending of an explanation message (IE837:C_DEL_EXP) is actually the reception of the reminder message.</w:t>
                  </w:r>
                </w:p>
                <w:p w14:paraId="5CAA0F50" w14:textId="295AD98B" w:rsidR="00C70867" w:rsidRPr="0027502F" w:rsidRDefault="00C70867" w:rsidP="00C70867">
                  <w:pPr>
                    <w:rPr>
                      <w:szCs w:val="22"/>
                    </w:rPr>
                  </w:pPr>
                  <w:r w:rsidRPr="0027502F">
                    <w:rPr>
                      <w:szCs w:val="22"/>
                    </w:rPr>
                    <w:t>However, as raised by the Member States, there is a potentially valid use case, where exceptionally the IE837 message could be proactively sent in advance (i.e. before the sending of the IE802 message), to notify the Member State of Dispatch of an expected delay in the submission of the Report of Receipt (e.g. in case of public holidays, strikes, etc.)</w:t>
                  </w:r>
                  <w:r w:rsidR="0027502F">
                    <w:rPr>
                      <w:szCs w:val="22"/>
                    </w:rPr>
                    <w:t>.</w:t>
                  </w:r>
                </w:p>
                <w:p w14:paraId="031A4928" w14:textId="3069514E" w:rsidR="00C70867" w:rsidRPr="0027502F" w:rsidRDefault="00C70867" w:rsidP="00C70867">
                  <w:pPr>
                    <w:rPr>
                      <w:szCs w:val="22"/>
                    </w:rPr>
                  </w:pPr>
                  <w:r w:rsidRPr="0027502F">
                    <w:rPr>
                      <w:szCs w:val="22"/>
                    </w:rPr>
                    <w:t xml:space="preserve">It shall also be noted that in the current version of the common specifications, there is actually no technical limitation to forbid a Member State not to send an IE837 message (i.e. state transition, rule, or condition) before  sending the IE802 message. </w:t>
                  </w:r>
                </w:p>
                <w:p w14:paraId="227535E3" w14:textId="77777777" w:rsidR="00C70867" w:rsidRPr="0027502F" w:rsidRDefault="00C70867" w:rsidP="00C70867">
                  <w:pPr>
                    <w:rPr>
                      <w:b/>
                      <w:szCs w:val="22"/>
                    </w:rPr>
                  </w:pPr>
                  <w:r w:rsidRPr="0027502F">
                    <w:rPr>
                      <w:szCs w:val="22"/>
                    </w:rPr>
                    <w:br/>
                  </w:r>
                  <w:r w:rsidRPr="0027502F">
                    <w:rPr>
                      <w:b/>
                      <w:szCs w:val="22"/>
                    </w:rPr>
                    <w:t>Proposed Solution</w:t>
                  </w:r>
                </w:p>
                <w:p w14:paraId="05A0FB58" w14:textId="77777777" w:rsidR="00C70867" w:rsidRPr="0027502F" w:rsidRDefault="00C70867" w:rsidP="00C70867">
                  <w:pPr>
                    <w:spacing w:line="276" w:lineRule="auto"/>
                    <w:rPr>
                      <w:szCs w:val="22"/>
                    </w:rPr>
                  </w:pPr>
                  <w:r w:rsidRPr="0027502F">
                    <w:rPr>
                      <w:szCs w:val="22"/>
                    </w:rPr>
                    <w:t>As per the analysis provided in the [Problem Statement], the following updates should be performed in the Excise BPMs:</w:t>
                  </w:r>
                </w:p>
                <w:p w14:paraId="0BD71A17"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A new start event will be created with the following details:</w:t>
                  </w:r>
                </w:p>
                <w:p w14:paraId="5610A3E5" w14:textId="77777777" w:rsidR="00C70867" w:rsidRPr="0027502F" w:rsidRDefault="00C70867" w:rsidP="00B03D74">
                  <w:pPr>
                    <w:pStyle w:val="ListParagraph"/>
                    <w:numPr>
                      <w:ilvl w:val="1"/>
                      <w:numId w:val="51"/>
                    </w:numPr>
                    <w:spacing w:after="0" w:line="276" w:lineRule="auto"/>
                    <w:jc w:val="left"/>
                    <w:rPr>
                      <w:szCs w:val="22"/>
                    </w:rPr>
                  </w:pPr>
                  <w:r w:rsidRPr="0027502F">
                    <w:rPr>
                      <w:szCs w:val="22"/>
                    </w:rPr>
                    <w:t>Name: Proactively send Explanation on Delay for Delivery;</w:t>
                  </w:r>
                </w:p>
                <w:p w14:paraId="576C633A" w14:textId="77777777" w:rsidR="00C70867" w:rsidRPr="0027502F" w:rsidRDefault="00C70867" w:rsidP="00CA062C">
                  <w:pPr>
                    <w:pStyle w:val="ListParagraph"/>
                    <w:numPr>
                      <w:ilvl w:val="1"/>
                      <w:numId w:val="51"/>
                    </w:numPr>
                    <w:spacing w:after="0" w:line="276" w:lineRule="auto"/>
                    <w:rPr>
                      <w:szCs w:val="22"/>
                    </w:rPr>
                  </w:pPr>
                  <w:r w:rsidRPr="0027502F">
                    <w:rPr>
                      <w:szCs w:val="22"/>
                    </w:rPr>
                    <w:t xml:space="preserve">Description/Definition: The current process starts when the competent authorities at the Member State exceptionally </w:t>
                  </w:r>
                  <w:r w:rsidRPr="0027502F">
                    <w:rPr>
                      <w:szCs w:val="22"/>
                    </w:rPr>
                    <w:lastRenderedPageBreak/>
                    <w:t>wishes to proactively provide explanations on a potential delay for delivery.</w:t>
                  </w:r>
                </w:p>
                <w:p w14:paraId="74279C82" w14:textId="77777777" w:rsidR="00C70867" w:rsidRPr="0027502F" w:rsidRDefault="00C70867" w:rsidP="00CA062C">
                  <w:pPr>
                    <w:pStyle w:val="ListParagraph"/>
                    <w:numPr>
                      <w:ilvl w:val="0"/>
                      <w:numId w:val="51"/>
                    </w:numPr>
                    <w:spacing w:after="0" w:line="276" w:lineRule="auto"/>
                    <w:rPr>
                      <w:szCs w:val="22"/>
                    </w:rPr>
                  </w:pPr>
                  <w:r w:rsidRPr="0027502F">
                    <w:rPr>
                      <w:szCs w:val="22"/>
                    </w:rPr>
                    <w:t>The newly created business start event will be associated with the existing IE837 data object for both ‘Consignee’ and ‘Consignor’ lanes.</w:t>
                  </w:r>
                </w:p>
              </w:tc>
            </w:tr>
            <w:tr w:rsidR="00C70867" w:rsidRPr="0027502F" w14:paraId="7BB056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3E6914"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A51E502" w14:textId="77777777" w:rsidR="00C70867" w:rsidRPr="0027502F" w:rsidRDefault="00C70867" w:rsidP="00C70867">
                  <w:pPr>
                    <w:spacing w:line="276" w:lineRule="auto"/>
                    <w:rPr>
                      <w:szCs w:val="22"/>
                    </w:rPr>
                  </w:pPr>
                  <w:r w:rsidRPr="0027502F">
                    <w:rPr>
                      <w:szCs w:val="22"/>
                    </w:rPr>
                    <w:t>Specification Documents:</w:t>
                  </w:r>
                </w:p>
                <w:p w14:paraId="02CB2EC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(Medium);</w:t>
                  </w:r>
                </w:p>
                <w:p w14:paraId="47CF6DB3"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029E317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E7E222"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DAF2B6" w14:textId="77777777" w:rsidR="00C70867" w:rsidRPr="0027502F" w:rsidRDefault="00C70867" w:rsidP="00C70867">
                  <w:pPr>
                    <w:spacing w:line="276" w:lineRule="auto"/>
                    <w:rPr>
                      <w:szCs w:val="22"/>
                    </w:rPr>
                  </w:pPr>
                  <w:r w:rsidRPr="0027502F">
                    <w:rPr>
                      <w:szCs w:val="22"/>
                    </w:rPr>
                    <w:t>If the proposed change is not implemented, ambiguities in relation to whether the IE837 message could be exceptionally sent prior to the IE802 message will remain in the common specifications.</w:t>
                  </w:r>
                </w:p>
              </w:tc>
            </w:tr>
            <w:tr w:rsidR="00C70867" w:rsidRPr="0027502F" w14:paraId="329FDB05"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DBA9AD"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08FB5C"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28E664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A21ADF"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ED9E80"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67851155"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9B9A193"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1784BF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0F06E1C1"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DDNEA-P4-295;</w:t>
                  </w:r>
                </w:p>
                <w:p w14:paraId="160F643C" w14:textId="4C3E3A4F"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86739C" w:rsidRPr="0027502F">
                    <w:rPr>
                      <w:rFonts w:ascii="Times New Roman" w:hAnsi="Times New Roman" w:cs="Times New Roman"/>
                      <w:sz w:val="22"/>
                      <w:szCs w:val="22"/>
                    </w:rPr>
                    <w:t>CTP-P4-006, TRP-P4-006</w:t>
                  </w:r>
                  <w:r w:rsidRPr="0027502F">
                    <w:rPr>
                      <w:rFonts w:ascii="Times New Roman" w:hAnsi="Times New Roman" w:cs="Times New Roman"/>
                      <w:sz w:val="22"/>
                      <w:szCs w:val="22"/>
                    </w:rPr>
                    <w:t>-.</w:t>
                  </w:r>
                </w:p>
              </w:tc>
            </w:tr>
          </w:tbl>
          <w:p w14:paraId="76F6EB47" w14:textId="77777777" w:rsidR="00C70867" w:rsidRPr="0027502F" w:rsidRDefault="00C70867" w:rsidP="00C70867">
            <w:pPr>
              <w:spacing w:after="0"/>
              <w:jc w:val="left"/>
              <w:rPr>
                <w:szCs w:val="22"/>
                <w:lang w:val="en-US"/>
              </w:rPr>
            </w:pPr>
          </w:p>
        </w:tc>
      </w:tr>
      <w:tr w:rsidR="00C70867" w:rsidRPr="0027502F" w14:paraId="71A710A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B9576C2"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3E662F1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F9F912"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D5067A" w14:textId="77777777" w:rsidR="00C70867" w:rsidRPr="0027502F" w:rsidRDefault="00C70867" w:rsidP="00C70867">
                  <w:pPr>
                    <w:spacing w:line="276" w:lineRule="auto"/>
                    <w:rPr>
                      <w:szCs w:val="22"/>
                    </w:rPr>
                  </w:pPr>
                  <w:r w:rsidRPr="0027502F">
                    <w:rPr>
                      <w:szCs w:val="22"/>
                    </w:rPr>
                    <w:t>N/A</w:t>
                  </w:r>
                </w:p>
              </w:tc>
            </w:tr>
            <w:tr w:rsidR="00C70867" w:rsidRPr="0027502F" w14:paraId="4C21AA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2A5F99"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1A25849" w14:textId="77777777" w:rsidR="00C70867" w:rsidRPr="0027502F" w:rsidRDefault="00C70867" w:rsidP="00C70867">
                  <w:pPr>
                    <w:spacing w:line="276" w:lineRule="auto"/>
                    <w:rPr>
                      <w:szCs w:val="22"/>
                    </w:rPr>
                  </w:pPr>
                  <w:r w:rsidRPr="0027502F">
                    <w:rPr>
                      <w:szCs w:val="22"/>
                    </w:rPr>
                    <w:t>N/A</w:t>
                  </w:r>
                </w:p>
              </w:tc>
            </w:tr>
          </w:tbl>
          <w:p w14:paraId="42A93D72" w14:textId="77777777" w:rsidR="00C70867" w:rsidRPr="0027502F" w:rsidRDefault="00C70867" w:rsidP="00C70867">
            <w:pPr>
              <w:spacing w:after="0"/>
              <w:jc w:val="left"/>
              <w:rPr>
                <w:szCs w:val="22"/>
                <w:lang w:val="en-US"/>
              </w:rPr>
            </w:pPr>
          </w:p>
        </w:tc>
      </w:tr>
      <w:tr w:rsidR="00C70867" w:rsidRPr="0027502F" w14:paraId="5EAC3DF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37F459"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660F3E5C"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A5CE07"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5DDB843"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35F2B463" w14:textId="77777777" w:rsidR="00C70867" w:rsidRPr="0027502F" w:rsidRDefault="00C70867" w:rsidP="00B03D74">
                  <w:pPr>
                    <w:numPr>
                      <w:ilvl w:val="0"/>
                      <w:numId w:val="25"/>
                    </w:numPr>
                    <w:spacing w:line="276" w:lineRule="auto"/>
                    <w:rPr>
                      <w:szCs w:val="22"/>
                    </w:rPr>
                  </w:pPr>
                  <w:r w:rsidRPr="0027502F">
                    <w:rPr>
                      <w:b/>
                      <w:szCs w:val="22"/>
                    </w:rPr>
                    <w:t>Approval process:</w:t>
                  </w:r>
                </w:p>
                <w:p w14:paraId="3AFF0FD5"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CFEC56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D84368"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09EF3E1" w14:textId="77777777" w:rsidR="00C70867" w:rsidRPr="0027502F" w:rsidRDefault="00C70867" w:rsidP="00C70867">
                  <w:pPr>
                    <w:spacing w:line="276" w:lineRule="auto"/>
                    <w:rPr>
                      <w:szCs w:val="22"/>
                    </w:rPr>
                  </w:pPr>
                  <w:r w:rsidRPr="0027502F">
                    <w:rPr>
                      <w:szCs w:val="22"/>
                    </w:rPr>
                    <w:t>N/A</w:t>
                  </w:r>
                </w:p>
              </w:tc>
            </w:tr>
            <w:tr w:rsidR="00C70867" w:rsidRPr="0027502F" w14:paraId="4606E295"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E7988C"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3D3F912" w14:textId="77777777" w:rsidR="00C70867" w:rsidRPr="0027502F" w:rsidRDefault="00C70867" w:rsidP="00C70867">
                  <w:pPr>
                    <w:rPr>
                      <w:szCs w:val="22"/>
                    </w:rPr>
                  </w:pPr>
                  <w:r w:rsidRPr="0027502F">
                    <w:rPr>
                      <w:szCs w:val="22"/>
                    </w:rPr>
                    <w:t>EMCS CAB #190 on 06/05/2020</w:t>
                  </w:r>
                </w:p>
              </w:tc>
            </w:tr>
          </w:tbl>
          <w:p w14:paraId="112F4D11" w14:textId="77777777" w:rsidR="00C70867" w:rsidRPr="0027502F" w:rsidRDefault="00C70867" w:rsidP="00C70867">
            <w:pPr>
              <w:spacing w:after="0"/>
              <w:jc w:val="left"/>
              <w:rPr>
                <w:szCs w:val="22"/>
                <w:lang w:val="en-US"/>
              </w:rPr>
            </w:pPr>
          </w:p>
        </w:tc>
      </w:tr>
      <w:tr w:rsidR="00C70867" w:rsidRPr="0027502F" w14:paraId="3AE3AB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D24729"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1CB57B50"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00B13B"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39C683F4" w14:textId="0602FDDE"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2AB1A1ED"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879D6"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A571DDF" w14:textId="55740F0D"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7B1A3603"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B9DC069"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D4A1A44" w14:textId="7E93C754" w:rsidR="009F28D6" w:rsidRPr="0027502F" w:rsidRDefault="009F28D6" w:rsidP="004800A7">
                  <w:pPr>
                    <w:spacing w:line="276" w:lineRule="auto"/>
                    <w:rPr>
                      <w:szCs w:val="22"/>
                    </w:rPr>
                  </w:pPr>
                  <w:r w:rsidRPr="0027502F">
                    <w:rPr>
                      <w:szCs w:val="22"/>
                    </w:rPr>
                    <w:t>13/02/2023</w:t>
                  </w:r>
                </w:p>
              </w:tc>
            </w:tr>
          </w:tbl>
          <w:p w14:paraId="37971A96" w14:textId="77777777" w:rsidR="00C70867" w:rsidRPr="0027502F" w:rsidRDefault="00C70867" w:rsidP="00C70867">
            <w:pPr>
              <w:spacing w:after="0"/>
              <w:jc w:val="left"/>
              <w:rPr>
                <w:szCs w:val="22"/>
                <w:lang w:val="en-US"/>
              </w:rPr>
            </w:pPr>
          </w:p>
        </w:tc>
      </w:tr>
      <w:tr w:rsidR="00C70867" w:rsidRPr="0027502F" w14:paraId="7F8CE6B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48AA13"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290D4B3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B16D19"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B33BE3" w14:textId="77777777" w:rsidR="00C70867" w:rsidRPr="0027502F" w:rsidRDefault="00C70867" w:rsidP="00C70867">
                  <w:pPr>
                    <w:spacing w:line="276" w:lineRule="auto"/>
                    <w:rPr>
                      <w:szCs w:val="22"/>
                    </w:rPr>
                  </w:pPr>
                  <w:r w:rsidRPr="0027502F">
                    <w:rPr>
                      <w:szCs w:val="22"/>
                    </w:rPr>
                    <w:t>N/A</w:t>
                  </w:r>
                </w:p>
              </w:tc>
            </w:tr>
            <w:tr w:rsidR="00C70867" w:rsidRPr="0027502F" w14:paraId="0AC5E88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0AFEA0"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6D7402E" w14:textId="77777777" w:rsidR="00C70867" w:rsidRPr="0027502F" w:rsidRDefault="00C70867" w:rsidP="00C70867">
                  <w:pPr>
                    <w:spacing w:line="276" w:lineRule="auto"/>
                    <w:rPr>
                      <w:szCs w:val="22"/>
                    </w:rPr>
                  </w:pPr>
                  <w:r w:rsidRPr="0027502F">
                    <w:rPr>
                      <w:szCs w:val="22"/>
                    </w:rPr>
                    <w:t>N/A</w:t>
                  </w:r>
                </w:p>
              </w:tc>
            </w:tr>
          </w:tbl>
          <w:p w14:paraId="65761EEA" w14:textId="77777777" w:rsidR="00C70867" w:rsidRPr="0027502F" w:rsidRDefault="00C70867" w:rsidP="00C70867">
            <w:pPr>
              <w:spacing w:after="0"/>
              <w:jc w:val="left"/>
              <w:rPr>
                <w:szCs w:val="22"/>
                <w:lang w:val="en-US"/>
              </w:rPr>
            </w:pPr>
          </w:p>
        </w:tc>
      </w:tr>
    </w:tbl>
    <w:p w14:paraId="5B7C40BD" w14:textId="77777777" w:rsidR="00C70867" w:rsidRPr="0027502F" w:rsidRDefault="00C70867" w:rsidP="00C70867">
      <w:pPr>
        <w:rPr>
          <w:szCs w:val="22"/>
        </w:rPr>
      </w:pPr>
    </w:p>
    <w:p w14:paraId="48CC847A" w14:textId="77777777" w:rsidR="00C70867" w:rsidRPr="0027502F" w:rsidRDefault="00C70867" w:rsidP="00C70867">
      <w:pPr>
        <w:spacing w:after="0" w:line="240" w:lineRule="auto"/>
        <w:jc w:val="left"/>
        <w:rPr>
          <w:szCs w:val="22"/>
        </w:rPr>
      </w:pPr>
      <w:r w:rsidRPr="0027502F">
        <w:rPr>
          <w:szCs w:val="22"/>
        </w:rPr>
        <w:br w:type="page"/>
      </w:r>
    </w:p>
    <w:p w14:paraId="690312C9" w14:textId="77777777" w:rsidR="00C70867" w:rsidRPr="0027502F" w:rsidRDefault="00C70867" w:rsidP="00C70867">
      <w:pPr>
        <w:pStyle w:val="Heading4"/>
        <w:rPr>
          <w:szCs w:val="22"/>
        </w:rPr>
      </w:pPr>
      <w:r w:rsidRPr="0027502F">
        <w:rPr>
          <w:szCs w:val="22"/>
        </w:rPr>
        <w:lastRenderedPageBreak/>
        <w:t>FESS-263 – Update of legal references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2BFD367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5F49A63"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11E0991"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D39AFD"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ED9946" w14:textId="77777777" w:rsidR="00C70867" w:rsidRPr="0027502F" w:rsidRDefault="00C70867" w:rsidP="00C70867">
                  <w:pPr>
                    <w:spacing w:line="276" w:lineRule="auto"/>
                    <w:rPr>
                      <w:szCs w:val="22"/>
                    </w:rPr>
                  </w:pPr>
                  <w:r w:rsidRPr="0027502F">
                    <w:rPr>
                      <w:bCs/>
                      <w:szCs w:val="22"/>
                    </w:rPr>
                    <w:t>FESS-263</w:t>
                  </w:r>
                </w:p>
              </w:tc>
            </w:tr>
            <w:tr w:rsidR="00C70867" w:rsidRPr="0027502F" w14:paraId="5EC640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61D22D"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C8BB4C"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5E88116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9AE761"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AB6D2D" w14:textId="77777777" w:rsidR="00C70867" w:rsidRPr="0027502F" w:rsidRDefault="00C70867" w:rsidP="00C70867">
                  <w:pPr>
                    <w:spacing w:line="276" w:lineRule="auto"/>
                    <w:rPr>
                      <w:szCs w:val="22"/>
                    </w:rPr>
                  </w:pPr>
                  <w:r w:rsidRPr="0027502F">
                    <w:rPr>
                      <w:szCs w:val="22"/>
                      <w:lang w:eastAsia="nl-BE"/>
                    </w:rPr>
                    <w:t>Legislation Alignment</w:t>
                  </w:r>
                </w:p>
              </w:tc>
            </w:tr>
            <w:tr w:rsidR="00C70867" w:rsidRPr="0027502F" w14:paraId="696EDB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1106F2"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4439EC" w14:textId="77777777" w:rsidR="00C70867" w:rsidRPr="0027502F" w:rsidRDefault="00C70867" w:rsidP="00C70867">
                  <w:pPr>
                    <w:spacing w:line="276" w:lineRule="auto"/>
                    <w:rPr>
                      <w:szCs w:val="22"/>
                      <w:lang w:eastAsia="nl-BE"/>
                    </w:rPr>
                  </w:pPr>
                  <w:r w:rsidRPr="0027502F">
                    <w:rPr>
                      <w:szCs w:val="22"/>
                      <w:lang w:eastAsia="nl-BE"/>
                    </w:rPr>
                    <w:t>IM370221</w:t>
                  </w:r>
                </w:p>
              </w:tc>
            </w:tr>
            <w:tr w:rsidR="00C70867" w:rsidRPr="0027502F" w14:paraId="02A8947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EA126E"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D1EE1D" w14:textId="77777777" w:rsidR="00C70867" w:rsidRPr="0027502F" w:rsidRDefault="00C70867" w:rsidP="00C70867">
                  <w:pPr>
                    <w:spacing w:line="276" w:lineRule="auto"/>
                    <w:rPr>
                      <w:szCs w:val="22"/>
                      <w:lang w:eastAsia="nl-BE"/>
                    </w:rPr>
                  </w:pPr>
                  <w:r w:rsidRPr="0027502F">
                    <w:rPr>
                      <w:szCs w:val="22"/>
                      <w:lang w:eastAsia="nl-BE"/>
                    </w:rPr>
                    <w:t>N/A</w:t>
                  </w:r>
                </w:p>
              </w:tc>
            </w:tr>
            <w:tr w:rsidR="00C70867" w:rsidRPr="0027502F" w14:paraId="00D846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539EF3"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059955" w14:textId="77777777" w:rsidR="00C70867" w:rsidRPr="0027502F" w:rsidRDefault="00C70867" w:rsidP="00C70867">
                  <w:pPr>
                    <w:pStyle w:val="ListParagraph"/>
                    <w:spacing w:line="276" w:lineRule="auto"/>
                    <w:ind w:left="0"/>
                    <w:rPr>
                      <w:szCs w:val="22"/>
                      <w:lang w:eastAsia="nl-BE"/>
                    </w:rPr>
                  </w:pPr>
                  <w:r w:rsidRPr="0027502F">
                    <w:rPr>
                      <w:szCs w:val="22"/>
                      <w:lang w:eastAsia="nl-BE"/>
                    </w:rPr>
                    <w:t>02/04/2020</w:t>
                  </w:r>
                </w:p>
              </w:tc>
            </w:tr>
            <w:tr w:rsidR="00C70867" w:rsidRPr="0027502F" w14:paraId="01EE0A4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4171539"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95CD35" w14:textId="77777777" w:rsidR="00C70867" w:rsidRPr="0027502F" w:rsidRDefault="00C70867" w:rsidP="00C70867">
                  <w:pPr>
                    <w:pStyle w:val="ListParagraph"/>
                    <w:spacing w:line="276" w:lineRule="auto"/>
                    <w:ind w:left="0"/>
                    <w:rPr>
                      <w:szCs w:val="22"/>
                      <w:lang w:val="en-US"/>
                    </w:rPr>
                  </w:pPr>
                  <w:r w:rsidRPr="0027502F">
                    <w:rPr>
                      <w:szCs w:val="22"/>
                      <w:lang w:val="en-US"/>
                    </w:rPr>
                    <w:t>EMCS CPT</w:t>
                  </w:r>
                </w:p>
              </w:tc>
            </w:tr>
          </w:tbl>
          <w:p w14:paraId="240D442D" w14:textId="77777777" w:rsidR="00C70867" w:rsidRPr="0027502F" w:rsidRDefault="00C70867" w:rsidP="00C70867">
            <w:pPr>
              <w:spacing w:after="0"/>
              <w:jc w:val="left"/>
              <w:rPr>
                <w:szCs w:val="22"/>
                <w:lang w:val="en-US"/>
              </w:rPr>
            </w:pPr>
          </w:p>
        </w:tc>
      </w:tr>
      <w:tr w:rsidR="00C70867" w:rsidRPr="0027502F" w14:paraId="229EA80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C1EED9D"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B0EAAA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8E61F9"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51614E"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4669B51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B4AC4C"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A428FDD" w14:textId="77777777" w:rsidR="00C70867" w:rsidRPr="0027502F" w:rsidRDefault="00C70867" w:rsidP="00C70867">
                  <w:pPr>
                    <w:spacing w:line="276" w:lineRule="auto"/>
                    <w:rPr>
                      <w:b/>
                      <w:szCs w:val="22"/>
                    </w:rPr>
                  </w:pPr>
                  <w:r w:rsidRPr="0027502F">
                    <w:rPr>
                      <w:b/>
                      <w:szCs w:val="22"/>
                    </w:rPr>
                    <w:t>Problem Statement</w:t>
                  </w:r>
                </w:p>
                <w:p w14:paraId="4695EA3A" w14:textId="77777777" w:rsidR="00C70867" w:rsidRPr="0027502F" w:rsidRDefault="00C70867" w:rsidP="00C70867">
                  <w:pPr>
                    <w:rPr>
                      <w:szCs w:val="22"/>
                    </w:rPr>
                  </w:pPr>
                  <w:r w:rsidRPr="0027502F">
                    <w:rPr>
                      <w:szCs w:val="22"/>
                    </w:rPr>
                    <w:t>The recast horizontal directive (EU) 2020/262 includes updates for both the Duty Suspension and Duty Paid B2B business domains. The existing Excise BPMs and related artefacts for Duty Suspension are based on Council Directive 2008/118/EC, which is now superseded by Council Directive (EU) 2020/262. Hence, any legal reference to Council Directive 2008/118/EC should be updated accordingly to the corresponding article of the new directive.</w:t>
                  </w:r>
                </w:p>
                <w:p w14:paraId="00477DDA" w14:textId="77777777" w:rsidR="00C70867" w:rsidRPr="0027502F" w:rsidRDefault="00C70867" w:rsidP="00C70867">
                  <w:pPr>
                    <w:jc w:val="left"/>
                    <w:rPr>
                      <w:b/>
                      <w:szCs w:val="22"/>
                    </w:rPr>
                  </w:pPr>
                  <w:r w:rsidRPr="0027502F">
                    <w:rPr>
                      <w:szCs w:val="22"/>
                    </w:rPr>
                    <w:br/>
                  </w:r>
                  <w:r w:rsidRPr="0027502F">
                    <w:rPr>
                      <w:b/>
                      <w:szCs w:val="22"/>
                    </w:rPr>
                    <w:t>Proposed Solution</w:t>
                  </w:r>
                </w:p>
                <w:p w14:paraId="51B3D24F" w14:textId="77777777" w:rsidR="00C70867" w:rsidRPr="0027502F" w:rsidRDefault="00C70867" w:rsidP="00C70867">
                  <w:pPr>
                    <w:spacing w:line="276" w:lineRule="auto"/>
                    <w:rPr>
                      <w:szCs w:val="22"/>
                    </w:rPr>
                  </w:pPr>
                  <w:r w:rsidRPr="0027502F">
                    <w:rPr>
                      <w:szCs w:val="22"/>
                    </w:rPr>
                    <w:t>As per the analysis provided in the [Problem Statement], the existing Excise BPMs and related artefacts would need to be updated, by changing the legal references from Council Directive 2008/118/EC to Council Directive (EU) 2020/262. This includes mainly L1/L2/L3 artefacts and BPMs, but also any descriptions where the Directive 2008/118/EC is mentioned.</w:t>
                  </w:r>
                </w:p>
                <w:p w14:paraId="7A9810CA" w14:textId="77777777" w:rsidR="00C70867" w:rsidRPr="0027502F" w:rsidRDefault="00C70867" w:rsidP="00C70867">
                  <w:pPr>
                    <w:spacing w:line="276" w:lineRule="auto"/>
                    <w:rPr>
                      <w:szCs w:val="22"/>
                    </w:rPr>
                  </w:pPr>
                  <w:r w:rsidRPr="0027502F">
                    <w:rPr>
                      <w:szCs w:val="22"/>
                    </w:rPr>
                    <w:t>This activity shall be based on the following legal texts:</w:t>
                  </w:r>
                </w:p>
                <w:p w14:paraId="36C919C8" w14:textId="77777777" w:rsidR="00C70867" w:rsidRPr="0027502F" w:rsidRDefault="00C70867" w:rsidP="00C70867">
                  <w:pPr>
                    <w:spacing w:line="276" w:lineRule="auto"/>
                    <w:rPr>
                      <w:szCs w:val="22"/>
                    </w:rPr>
                  </w:pPr>
                  <w:r w:rsidRPr="0027502F">
                    <w:rPr>
                      <w:szCs w:val="22"/>
                    </w:rPr>
                    <w:t xml:space="preserve"> - Council Regulation (EU) 2020/261;</w:t>
                  </w:r>
                </w:p>
                <w:p w14:paraId="5BEEE5FF" w14:textId="77777777" w:rsidR="00C70867" w:rsidRPr="0027502F" w:rsidRDefault="00C70867" w:rsidP="00C70867">
                  <w:pPr>
                    <w:spacing w:line="276" w:lineRule="auto"/>
                    <w:rPr>
                      <w:szCs w:val="22"/>
                    </w:rPr>
                  </w:pPr>
                  <w:r w:rsidRPr="0027502F">
                    <w:rPr>
                      <w:szCs w:val="22"/>
                    </w:rPr>
                    <w:t xml:space="preserve"> - Council Directive (EU) 2020/262;</w:t>
                  </w:r>
                </w:p>
                <w:p w14:paraId="76FA4764" w14:textId="77777777" w:rsidR="00C70867" w:rsidRPr="0027502F" w:rsidRDefault="00C70867" w:rsidP="00C70867">
                  <w:pPr>
                    <w:spacing w:line="276" w:lineRule="auto"/>
                    <w:rPr>
                      <w:szCs w:val="22"/>
                    </w:rPr>
                  </w:pPr>
                  <w:r w:rsidRPr="0027502F">
                    <w:rPr>
                      <w:szCs w:val="22"/>
                    </w:rPr>
                    <w:t xml:space="preserve"> - Decision (EU) 2020/263.</w:t>
                  </w:r>
                </w:p>
                <w:p w14:paraId="7A91CCC6" w14:textId="77777777" w:rsidR="00C70867" w:rsidRPr="0027502F" w:rsidRDefault="00C70867" w:rsidP="00C70867">
                  <w:pPr>
                    <w:spacing w:line="276" w:lineRule="auto"/>
                    <w:rPr>
                      <w:szCs w:val="22"/>
                    </w:rPr>
                  </w:pPr>
                  <w:r w:rsidRPr="0027502F">
                    <w:rPr>
                      <w:szCs w:val="22"/>
                    </w:rPr>
                    <w:t>Where available, the corresponding correlation tables listing the applicable updates related to each legal text will be used, e.g.  'Annex II' of the Council Directive (EU) 2020/262 where a corresponding correlation table between Directive 2008/118/EC and 2020/262 is provided.</w:t>
                  </w:r>
                </w:p>
              </w:tc>
            </w:tr>
            <w:tr w:rsidR="00C70867" w:rsidRPr="0027502F" w14:paraId="1689A99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5572F2"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9279936" w14:textId="77777777" w:rsidR="00C70867" w:rsidRPr="0027502F" w:rsidRDefault="00C70867" w:rsidP="00C70867">
                  <w:pPr>
                    <w:spacing w:line="276" w:lineRule="auto"/>
                    <w:rPr>
                      <w:szCs w:val="22"/>
                    </w:rPr>
                  </w:pPr>
                  <w:r w:rsidRPr="0027502F">
                    <w:rPr>
                      <w:szCs w:val="22"/>
                    </w:rPr>
                    <w:t>Specification Documents:</w:t>
                  </w:r>
                </w:p>
                <w:p w14:paraId="0F2D8AA8" w14:textId="0E19471D"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r w:rsidR="00AF76AD" w:rsidRPr="0027502F">
                    <w:rPr>
                      <w:rFonts w:ascii="Times New Roman" w:hAnsi="Times New Roman" w:cs="Times New Roman"/>
                      <w:sz w:val="22"/>
                      <w:szCs w:val="22"/>
                      <w:lang w:val="nn-NO"/>
                    </w:rPr>
                    <w:t>;</w:t>
                  </w:r>
                </w:p>
                <w:p w14:paraId="612D00E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4823FE15"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CCF3E"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E743E1" w14:textId="77777777" w:rsidR="00C70867" w:rsidRPr="0027502F" w:rsidRDefault="00C70867" w:rsidP="00C70867">
                  <w:pPr>
                    <w:spacing w:line="276" w:lineRule="auto"/>
                    <w:rPr>
                      <w:szCs w:val="22"/>
                    </w:rPr>
                  </w:pPr>
                  <w:r w:rsidRPr="0027502F">
                    <w:rPr>
                      <w:szCs w:val="22"/>
                    </w:rPr>
                    <w:t>If the proposed change is not implemented, the common specifications (i.e. FESS in relation to this RFC) will not be aligned with the latest Excise Legislation.</w:t>
                  </w:r>
                </w:p>
              </w:tc>
            </w:tr>
            <w:tr w:rsidR="00C70867" w:rsidRPr="0027502F" w14:paraId="211E50B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D74253"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1823B3"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25746B0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0A2E6E"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A3F82B"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003FEA95"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3ACA79"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76897B"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4E85018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DDNEA-P4-296;</w:t>
                  </w:r>
                </w:p>
                <w:p w14:paraId="5F98B40B"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2F170EC7" w14:textId="77777777" w:rsidR="00C70867" w:rsidRPr="0027502F" w:rsidRDefault="00C70867" w:rsidP="00C70867">
            <w:pPr>
              <w:spacing w:after="0"/>
              <w:jc w:val="left"/>
              <w:rPr>
                <w:szCs w:val="22"/>
                <w:lang w:val="en-US"/>
              </w:rPr>
            </w:pPr>
          </w:p>
        </w:tc>
      </w:tr>
      <w:tr w:rsidR="00C70867" w:rsidRPr="0027502F" w14:paraId="62BFB31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A21F6A"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3FE3DCF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9C08C9"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09FAB5" w14:textId="77777777" w:rsidR="00C70867" w:rsidRPr="0027502F" w:rsidRDefault="00C70867" w:rsidP="00C70867">
                  <w:pPr>
                    <w:spacing w:line="276" w:lineRule="auto"/>
                    <w:rPr>
                      <w:szCs w:val="22"/>
                    </w:rPr>
                  </w:pPr>
                  <w:r w:rsidRPr="0027502F">
                    <w:rPr>
                      <w:szCs w:val="22"/>
                    </w:rPr>
                    <w:t>N/A</w:t>
                  </w:r>
                </w:p>
              </w:tc>
            </w:tr>
            <w:tr w:rsidR="00C70867" w:rsidRPr="0027502F" w14:paraId="781FA49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A139E4"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B3695D9" w14:textId="77777777" w:rsidR="00C70867" w:rsidRPr="0027502F" w:rsidRDefault="00C70867" w:rsidP="00C70867">
                  <w:pPr>
                    <w:spacing w:line="276" w:lineRule="auto"/>
                    <w:rPr>
                      <w:szCs w:val="22"/>
                    </w:rPr>
                  </w:pPr>
                  <w:r w:rsidRPr="0027502F">
                    <w:rPr>
                      <w:szCs w:val="22"/>
                    </w:rPr>
                    <w:t>N/A</w:t>
                  </w:r>
                </w:p>
              </w:tc>
            </w:tr>
          </w:tbl>
          <w:p w14:paraId="70FADB65" w14:textId="77777777" w:rsidR="00C70867" w:rsidRPr="0027502F" w:rsidRDefault="00C70867" w:rsidP="00C70867">
            <w:pPr>
              <w:spacing w:after="0"/>
              <w:jc w:val="left"/>
              <w:rPr>
                <w:szCs w:val="22"/>
                <w:lang w:val="en-US"/>
              </w:rPr>
            </w:pPr>
          </w:p>
        </w:tc>
      </w:tr>
      <w:tr w:rsidR="00C70867" w:rsidRPr="0027502F" w14:paraId="47CF4D5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F466DDE"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679FC76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F1C8CB"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5B10A5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73E73393" w14:textId="77777777" w:rsidR="00C70867" w:rsidRPr="0027502F" w:rsidRDefault="00C70867" w:rsidP="00B03D74">
                  <w:pPr>
                    <w:numPr>
                      <w:ilvl w:val="0"/>
                      <w:numId w:val="25"/>
                    </w:numPr>
                    <w:spacing w:line="276" w:lineRule="auto"/>
                    <w:rPr>
                      <w:szCs w:val="22"/>
                    </w:rPr>
                  </w:pPr>
                  <w:r w:rsidRPr="0027502F">
                    <w:rPr>
                      <w:b/>
                      <w:szCs w:val="22"/>
                    </w:rPr>
                    <w:t>Approval process:</w:t>
                  </w:r>
                </w:p>
                <w:p w14:paraId="07B28B89"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0313A97"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B2BDCB"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F281819" w14:textId="77777777" w:rsidR="00C70867" w:rsidRPr="0027502F" w:rsidRDefault="00C70867" w:rsidP="00C70867">
                  <w:pPr>
                    <w:spacing w:line="276" w:lineRule="auto"/>
                    <w:rPr>
                      <w:szCs w:val="22"/>
                    </w:rPr>
                  </w:pPr>
                  <w:r w:rsidRPr="0027502F">
                    <w:rPr>
                      <w:szCs w:val="22"/>
                    </w:rPr>
                    <w:t>N/A</w:t>
                  </w:r>
                </w:p>
              </w:tc>
            </w:tr>
            <w:tr w:rsidR="00C70867" w:rsidRPr="0027502F" w14:paraId="2A0AD3C9"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BA1A5F2"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63680EC0" w14:textId="77777777" w:rsidR="00C70867" w:rsidRPr="0027502F" w:rsidRDefault="00C70867" w:rsidP="00C70867">
                  <w:pPr>
                    <w:rPr>
                      <w:szCs w:val="22"/>
                    </w:rPr>
                  </w:pPr>
                  <w:r w:rsidRPr="0027502F">
                    <w:rPr>
                      <w:szCs w:val="22"/>
                    </w:rPr>
                    <w:t>EMCS CAB #190 on 06/05/2020</w:t>
                  </w:r>
                </w:p>
              </w:tc>
            </w:tr>
          </w:tbl>
          <w:p w14:paraId="7C6B9F68" w14:textId="77777777" w:rsidR="00C70867" w:rsidRPr="0027502F" w:rsidRDefault="00C70867" w:rsidP="00C70867">
            <w:pPr>
              <w:spacing w:after="0"/>
              <w:jc w:val="left"/>
              <w:rPr>
                <w:szCs w:val="22"/>
                <w:lang w:val="en-US"/>
              </w:rPr>
            </w:pPr>
          </w:p>
        </w:tc>
      </w:tr>
      <w:tr w:rsidR="00C70867" w:rsidRPr="0027502F" w14:paraId="5277FAB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6D80143"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678CB1FA"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B559AE"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051DDCA" w14:textId="055905EB"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2F2C39BC"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4B796"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120B986D" w14:textId="60724C4C"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75CE7416"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EAFBE0F"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69F31D27" w14:textId="3D0CFAD8" w:rsidR="009F28D6" w:rsidRPr="0027502F" w:rsidRDefault="009F28D6" w:rsidP="004800A7">
                  <w:pPr>
                    <w:spacing w:line="276" w:lineRule="auto"/>
                    <w:rPr>
                      <w:szCs w:val="22"/>
                    </w:rPr>
                  </w:pPr>
                  <w:r w:rsidRPr="0027502F">
                    <w:rPr>
                      <w:szCs w:val="22"/>
                    </w:rPr>
                    <w:t>13/02/2023</w:t>
                  </w:r>
                </w:p>
              </w:tc>
            </w:tr>
          </w:tbl>
          <w:p w14:paraId="0C487332" w14:textId="77777777" w:rsidR="00C70867" w:rsidRPr="0027502F" w:rsidRDefault="00C70867" w:rsidP="00C70867">
            <w:pPr>
              <w:spacing w:after="0"/>
              <w:jc w:val="left"/>
              <w:rPr>
                <w:szCs w:val="22"/>
                <w:lang w:val="en-US"/>
              </w:rPr>
            </w:pPr>
          </w:p>
        </w:tc>
      </w:tr>
      <w:tr w:rsidR="00C70867" w:rsidRPr="0027502F" w14:paraId="486A7A2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DAF9A1"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3967D6E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A76E93"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49FC7C" w14:textId="77777777" w:rsidR="00C70867" w:rsidRPr="0027502F" w:rsidRDefault="00C70867" w:rsidP="00C70867">
                  <w:pPr>
                    <w:spacing w:line="276" w:lineRule="auto"/>
                    <w:rPr>
                      <w:szCs w:val="22"/>
                    </w:rPr>
                  </w:pPr>
                  <w:r w:rsidRPr="0027502F">
                    <w:rPr>
                      <w:szCs w:val="22"/>
                    </w:rPr>
                    <w:t>N/A</w:t>
                  </w:r>
                </w:p>
              </w:tc>
            </w:tr>
            <w:tr w:rsidR="00C70867" w:rsidRPr="0027502F" w14:paraId="6F3918B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FACE636"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7089497" w14:textId="77777777" w:rsidR="00C70867" w:rsidRPr="0027502F" w:rsidRDefault="00C70867" w:rsidP="00C70867">
                  <w:pPr>
                    <w:spacing w:line="276" w:lineRule="auto"/>
                    <w:rPr>
                      <w:szCs w:val="22"/>
                    </w:rPr>
                  </w:pPr>
                  <w:r w:rsidRPr="0027502F">
                    <w:rPr>
                      <w:szCs w:val="22"/>
                    </w:rPr>
                    <w:t>N/A</w:t>
                  </w:r>
                </w:p>
              </w:tc>
            </w:tr>
          </w:tbl>
          <w:p w14:paraId="7C75A5E7" w14:textId="77777777" w:rsidR="00C70867" w:rsidRPr="0027502F" w:rsidRDefault="00C70867" w:rsidP="00C70867">
            <w:pPr>
              <w:spacing w:after="0"/>
              <w:jc w:val="left"/>
              <w:rPr>
                <w:szCs w:val="22"/>
                <w:lang w:val="en-US"/>
              </w:rPr>
            </w:pPr>
          </w:p>
        </w:tc>
      </w:tr>
    </w:tbl>
    <w:p w14:paraId="37DC8E38" w14:textId="6113B79B" w:rsidR="00C70867" w:rsidRPr="0027502F" w:rsidRDefault="00C70867">
      <w:pPr>
        <w:pStyle w:val="Heading4"/>
        <w:rPr>
          <w:szCs w:val="22"/>
        </w:rPr>
      </w:pPr>
      <w:r w:rsidRPr="0027502F">
        <w:rPr>
          <w:szCs w:val="22"/>
        </w:rPr>
        <w:lastRenderedPageBreak/>
        <w:t>FESS-264 – Computerisation of Duty Paid B2B</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3DCAE4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348DDB3"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5F6E24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6DF052"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A960E4" w14:textId="77777777" w:rsidR="00C70867" w:rsidRPr="0027502F" w:rsidRDefault="00C70867" w:rsidP="00C70867">
                  <w:pPr>
                    <w:spacing w:line="276" w:lineRule="auto"/>
                    <w:rPr>
                      <w:szCs w:val="22"/>
                    </w:rPr>
                  </w:pPr>
                  <w:r w:rsidRPr="0027502F">
                    <w:rPr>
                      <w:bCs/>
                      <w:szCs w:val="22"/>
                    </w:rPr>
                    <w:t>FESS-264</w:t>
                  </w:r>
                </w:p>
              </w:tc>
            </w:tr>
            <w:tr w:rsidR="00C70867" w:rsidRPr="0027502F" w14:paraId="0A0C44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5349EF"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4819A3"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28F9480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AADF80"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4CDE4F" w14:textId="77777777" w:rsidR="00C70867" w:rsidRPr="0027502F" w:rsidRDefault="00C70867" w:rsidP="00C70867">
                  <w:pPr>
                    <w:spacing w:line="276" w:lineRule="auto"/>
                    <w:rPr>
                      <w:szCs w:val="22"/>
                    </w:rPr>
                  </w:pPr>
                  <w:r w:rsidRPr="0027502F">
                    <w:rPr>
                      <w:szCs w:val="22"/>
                    </w:rPr>
                    <w:t>Increase of Functionality</w:t>
                  </w:r>
                </w:p>
              </w:tc>
            </w:tr>
            <w:tr w:rsidR="00C70867" w:rsidRPr="0027502F" w14:paraId="3A90F5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4C16E4"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8172270" w14:textId="77777777" w:rsidR="00C70867" w:rsidRPr="0027502F" w:rsidRDefault="00C70867" w:rsidP="00C70867">
                  <w:pPr>
                    <w:spacing w:after="0"/>
                    <w:rPr>
                      <w:szCs w:val="22"/>
                      <w:lang w:eastAsia="nl-BE"/>
                    </w:rPr>
                  </w:pPr>
                  <w:r w:rsidRPr="0027502F">
                    <w:rPr>
                      <w:szCs w:val="22"/>
                      <w:lang w:eastAsia="nl-BE"/>
                    </w:rPr>
                    <w:t>IM372196</w:t>
                  </w:r>
                </w:p>
              </w:tc>
            </w:tr>
            <w:tr w:rsidR="00C70867" w:rsidRPr="0027502F" w14:paraId="6DC14DF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1525A5"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5220CD" w14:textId="77777777" w:rsidR="00C70867" w:rsidRPr="0027502F" w:rsidRDefault="00C70867" w:rsidP="00C70867">
                  <w:pPr>
                    <w:spacing w:line="276" w:lineRule="auto"/>
                    <w:rPr>
                      <w:szCs w:val="22"/>
                      <w:lang w:eastAsia="nl-BE"/>
                    </w:rPr>
                  </w:pPr>
                  <w:r w:rsidRPr="0027502F">
                    <w:rPr>
                      <w:szCs w:val="22"/>
                      <w:lang w:eastAsia="nl-BE"/>
                    </w:rPr>
                    <w:t>N/A</w:t>
                  </w:r>
                </w:p>
              </w:tc>
            </w:tr>
            <w:tr w:rsidR="00C70867" w:rsidRPr="0027502F" w14:paraId="633431D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D8A90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1D8BF6B" w14:textId="77777777" w:rsidR="00C70867" w:rsidRPr="0027502F" w:rsidRDefault="00C70867" w:rsidP="00C70867">
                  <w:pPr>
                    <w:pStyle w:val="ListParagraph"/>
                    <w:spacing w:line="276" w:lineRule="auto"/>
                    <w:ind w:left="0"/>
                    <w:rPr>
                      <w:szCs w:val="22"/>
                      <w:lang w:eastAsia="nl-BE"/>
                    </w:rPr>
                  </w:pPr>
                  <w:r w:rsidRPr="0027502F">
                    <w:rPr>
                      <w:szCs w:val="22"/>
                      <w:lang w:eastAsia="nl-BE"/>
                    </w:rPr>
                    <w:t>08/11/2019</w:t>
                  </w:r>
                </w:p>
              </w:tc>
            </w:tr>
            <w:tr w:rsidR="00C70867" w:rsidRPr="0027502F" w14:paraId="2FABC26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696B0F"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B3D09BF" w14:textId="77777777" w:rsidR="00C70867" w:rsidRPr="0027502F" w:rsidRDefault="00C70867" w:rsidP="00C70867">
                  <w:pPr>
                    <w:pStyle w:val="ListParagraph"/>
                    <w:spacing w:line="276" w:lineRule="auto"/>
                    <w:ind w:left="0"/>
                    <w:rPr>
                      <w:szCs w:val="22"/>
                      <w:lang w:val="en-US"/>
                    </w:rPr>
                  </w:pPr>
                  <w:r w:rsidRPr="0027502F">
                    <w:rPr>
                      <w:szCs w:val="22"/>
                      <w:lang w:val="en-US"/>
                    </w:rPr>
                    <w:t>EMCS CPT</w:t>
                  </w:r>
                </w:p>
              </w:tc>
            </w:tr>
          </w:tbl>
          <w:p w14:paraId="6B4E817F" w14:textId="77777777" w:rsidR="00C70867" w:rsidRPr="0027502F" w:rsidRDefault="00C70867" w:rsidP="00C70867">
            <w:pPr>
              <w:spacing w:after="0"/>
              <w:jc w:val="left"/>
              <w:rPr>
                <w:szCs w:val="22"/>
                <w:lang w:val="en-US"/>
              </w:rPr>
            </w:pPr>
          </w:p>
        </w:tc>
      </w:tr>
      <w:tr w:rsidR="00C70867" w:rsidRPr="0027502F" w14:paraId="2718D9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A4CE2A"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A2014D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85EE95"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1EB559" w14:textId="77777777" w:rsidR="00C70867" w:rsidRPr="0027502F" w:rsidRDefault="00C70867" w:rsidP="00C70867">
                  <w:pPr>
                    <w:spacing w:line="276" w:lineRule="auto"/>
                    <w:rPr>
                      <w:szCs w:val="22"/>
                    </w:rPr>
                  </w:pPr>
                  <w:r w:rsidRPr="0027502F">
                    <w:rPr>
                      <w:color w:val="000000" w:themeColor="text1"/>
                      <w:szCs w:val="22"/>
                    </w:rPr>
                    <w:t>High</w:t>
                  </w:r>
                </w:p>
              </w:tc>
            </w:tr>
            <w:tr w:rsidR="00C70867" w:rsidRPr="0027502F" w14:paraId="2D03992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CC391A"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4B74861" w14:textId="77777777" w:rsidR="00C70867" w:rsidRPr="0027502F" w:rsidRDefault="00C70867" w:rsidP="00C70867">
                  <w:pPr>
                    <w:spacing w:line="276" w:lineRule="auto"/>
                    <w:rPr>
                      <w:b/>
                      <w:szCs w:val="22"/>
                    </w:rPr>
                  </w:pPr>
                  <w:r w:rsidRPr="0027502F">
                    <w:rPr>
                      <w:b/>
                      <w:szCs w:val="22"/>
                    </w:rPr>
                    <w:t>Problem Statement</w:t>
                  </w:r>
                </w:p>
                <w:p w14:paraId="066071FB" w14:textId="77777777" w:rsidR="00C70867" w:rsidRPr="0027502F" w:rsidRDefault="00C70867" w:rsidP="00C70867">
                  <w:pPr>
                    <w:spacing w:line="276" w:lineRule="auto"/>
                    <w:rPr>
                      <w:szCs w:val="22"/>
                    </w:rPr>
                  </w:pPr>
                  <w:r w:rsidRPr="0027502F">
                    <w:rPr>
                      <w:szCs w:val="22"/>
                    </w:rPr>
                    <w:t>The major evolution of EMCS Phase 4 is the computerisation of Duty Paid Business-to-Business (B2B) procedures. Based on the legal package</w:t>
                  </w:r>
                  <w:r w:rsidRPr="0027502F">
                    <w:rPr>
                      <w:szCs w:val="22"/>
                      <w:vertAlign w:val="superscript"/>
                    </w:rPr>
                    <w:footnoteReference w:id="2"/>
                  </w:r>
                  <w:r w:rsidRPr="0027502F">
                    <w:rPr>
                      <w:szCs w:val="22"/>
                    </w:rPr>
                    <w:t xml:space="preserve"> that received a political agreement on 8/11/2019 at the Council, this evolution will be handled by the extension of EMCS to cover the movements of excise goods released for consumption and moved intra-EU cross-border for commercial purposes. This evolution will have a significant impact across the Excise Common Specifications which need to be updated accordingly to cater for the computerisation of the Duty Paid B2B business domain.</w:t>
                  </w:r>
                </w:p>
                <w:p w14:paraId="3D015B43" w14:textId="77777777" w:rsidR="00C70867" w:rsidRPr="0027502F" w:rsidRDefault="00C70867" w:rsidP="00C70867">
                  <w:pPr>
                    <w:rPr>
                      <w:b/>
                      <w:szCs w:val="22"/>
                    </w:rPr>
                  </w:pPr>
                  <w:r w:rsidRPr="0027502F">
                    <w:rPr>
                      <w:szCs w:val="22"/>
                    </w:rPr>
                    <w:br/>
                  </w:r>
                  <w:r w:rsidRPr="0027502F">
                    <w:rPr>
                      <w:b/>
                      <w:szCs w:val="22"/>
                    </w:rPr>
                    <w:t>Proposed Solution</w:t>
                  </w:r>
                </w:p>
                <w:p w14:paraId="7816F234" w14:textId="77777777" w:rsidR="00C70867" w:rsidRPr="0027502F" w:rsidRDefault="00C70867" w:rsidP="00C70867">
                  <w:pPr>
                    <w:spacing w:line="276" w:lineRule="auto"/>
                    <w:rPr>
                      <w:szCs w:val="22"/>
                    </w:rPr>
                  </w:pPr>
                  <w:r w:rsidRPr="0027502F">
                    <w:rPr>
                      <w:szCs w:val="22"/>
                    </w:rPr>
                    <w:t xml:space="preserve">As per the analysis provided in the [Problem Statement], the Excise BPMs will be updated, in order to accommodate all the required updates for the computerisation of Duty Paid B2B. </w:t>
                  </w:r>
                </w:p>
                <w:p w14:paraId="23569F11" w14:textId="77777777" w:rsidR="00C70867" w:rsidRPr="0027502F" w:rsidRDefault="00C70867" w:rsidP="00C70867">
                  <w:pPr>
                    <w:spacing w:line="276" w:lineRule="auto"/>
                    <w:rPr>
                      <w:szCs w:val="22"/>
                    </w:rPr>
                  </w:pPr>
                  <w:r w:rsidRPr="0027502F">
                    <w:rPr>
                      <w:szCs w:val="22"/>
                    </w:rPr>
                    <w:t>The updated BPMs and related artefacts have been produced based on an iterative approach, where each excise domain (e.g. Core, RADM etc.) was analysed and discussed in detail with DG TAXUD and Member States.</w:t>
                  </w:r>
                </w:p>
                <w:p w14:paraId="4D21117D" w14:textId="77777777" w:rsidR="00C70867" w:rsidRPr="0027502F" w:rsidRDefault="00C70867" w:rsidP="00C70867">
                  <w:pPr>
                    <w:spacing w:line="276" w:lineRule="auto"/>
                    <w:rPr>
                      <w:szCs w:val="22"/>
                    </w:rPr>
                  </w:pPr>
                  <w:r w:rsidRPr="0027502F">
                    <w:rPr>
                      <w:szCs w:val="22"/>
                    </w:rPr>
                    <w:t xml:space="preserve">Additionally, the overall approach taken was to re-use existing (i.e. Duty Suspension) processes and data as much as possible, in an attempt to minimise the required development effort and mitigate any potential risks. </w:t>
                  </w:r>
                </w:p>
                <w:p w14:paraId="08A8B8BD" w14:textId="77777777" w:rsidR="00C70867" w:rsidRPr="0027502F" w:rsidRDefault="00C70867" w:rsidP="00C70867">
                  <w:pPr>
                    <w:spacing w:line="276" w:lineRule="auto"/>
                    <w:rPr>
                      <w:szCs w:val="22"/>
                    </w:rPr>
                  </w:pPr>
                  <w:r w:rsidRPr="0027502F">
                    <w:rPr>
                      <w:szCs w:val="22"/>
                    </w:rPr>
                    <w:t>The outcome of this activity is consolidated in an MSP publication, where all required updates for Duty Paid B2B are included:</w:t>
                  </w:r>
                </w:p>
                <w:p w14:paraId="7512736F" w14:textId="3A781DE0" w:rsidR="00EC377B" w:rsidRPr="0027502F" w:rsidRDefault="00FA7B78" w:rsidP="00C70867">
                  <w:pPr>
                    <w:rPr>
                      <w:szCs w:val="22"/>
                    </w:rPr>
                  </w:pPr>
                  <w:hyperlink r:id="rId25" w:history="1">
                    <w:r w:rsidR="00EC377B" w:rsidRPr="0027502F">
                      <w:rPr>
                        <w:rStyle w:val="Hyperlink"/>
                        <w:szCs w:val="22"/>
                      </w:rPr>
                      <w:t>EXC_559_Aris_BPMs_and_related_artefacts_for_Duty_Paid_B2B_MSP.Excise MS (Entire method)</w:t>
                    </w:r>
                  </w:hyperlink>
                  <w:r w:rsidR="00EC377B" w:rsidRPr="0027502F">
                    <w:rPr>
                      <w:szCs w:val="22"/>
                    </w:rPr>
                    <w:t xml:space="preserve"> </w:t>
                  </w:r>
                </w:p>
                <w:p w14:paraId="328FC903" w14:textId="77777777" w:rsidR="00C70867" w:rsidRPr="0027502F" w:rsidRDefault="00C70867" w:rsidP="00C70867">
                  <w:pPr>
                    <w:rPr>
                      <w:szCs w:val="22"/>
                    </w:rPr>
                  </w:pPr>
                  <w:r w:rsidRPr="0027502F">
                    <w:rPr>
                      <w:szCs w:val="22"/>
                    </w:rPr>
                    <w:t>The aforementioned publication includes only the BPMs and artefacts that are impacted by the computerisation of the Duty Paid B2B business domain. Given that specific objects are re-used in several processes/artefacts, some of the updates may be applicable to other artefacts that are actually not impacted as such, by the introduction of Duty Paid B2B. As an example, the IE801 message is updated by the introduction of Duty Paid B2B, with one of the applicable updates being the update of the ARC structure (i.e. Rule 'R030'). This does not imply though that any other message, which is not impacted by the introduction of Duty Paid B2B as such, but only associated with rule 'R030' will be included in this publication.</w:t>
                  </w:r>
                </w:p>
                <w:p w14:paraId="511F3D19" w14:textId="3FF173E2" w:rsidR="00C70867" w:rsidRPr="0027502F" w:rsidRDefault="00C70867" w:rsidP="00C70867">
                  <w:pPr>
                    <w:rPr>
                      <w:szCs w:val="22"/>
                    </w:rPr>
                  </w:pPr>
                  <w:r w:rsidRPr="0027502F">
                    <w:rPr>
                      <w:szCs w:val="22"/>
                    </w:rPr>
                    <w:t>For clarity purposes, ‘update markers’ along with corresponding ‘update descriptions’ have been used to indicate the actual updates in the BPMs and/or related artefacts. Green markers are added to any ‘additions’ (e.g. new rule added), yellow markers are added to any ‘updates/changes’ (e.g. existing task modified), while red markers are added to any deletions (e.g. deletion of a data item). The ‘update markers’ are added by the modeller when a specific update/change should be highlighted and/or traced. This approach has been followed for any model/artefact/object that is updated by the introduction of the Duty Paid B2B business domain (e.g. update of a task's name or renaming of a data group/item, addition of a data group etc.)</w:t>
                  </w:r>
                  <w:r w:rsidR="00A73DDE">
                    <w:rPr>
                      <w:szCs w:val="22"/>
                    </w:rPr>
                    <w:t>.</w:t>
                  </w:r>
                </w:p>
                <w:p w14:paraId="58FE3C8F" w14:textId="24085627" w:rsidR="00BC43C6" w:rsidRPr="0027502F" w:rsidRDefault="00C70867" w:rsidP="00C70867">
                  <w:pPr>
                    <w:rPr>
                      <w:szCs w:val="22"/>
                    </w:rPr>
                  </w:pPr>
                  <w:r w:rsidRPr="0027502F">
                    <w:rPr>
                      <w:szCs w:val="22"/>
                    </w:rPr>
                    <w:t>It shall be highlighted that the updates modelled in the aforementioned publication will be consolidated to the existing ‘EMCS’ directories in A</w:t>
                  </w:r>
                  <w:r w:rsidR="00F57ED9" w:rsidRPr="0027502F">
                    <w:rPr>
                      <w:szCs w:val="22"/>
                    </w:rPr>
                    <w:t>RIS</w:t>
                  </w:r>
                  <w:r w:rsidRPr="0027502F">
                    <w:rPr>
                      <w:szCs w:val="22"/>
                    </w:rPr>
                    <w:t xml:space="preserve">, leading to a single directory for both Duty Suspension and Duty Paid B2B BPMs and artefacts. This will be performed as part of the delivery of the complete EMCS Phase 4 Common Specifications package. </w:t>
                  </w:r>
                </w:p>
                <w:p w14:paraId="47165467" w14:textId="753F95AC" w:rsidR="00BC43C6" w:rsidRPr="0027502F" w:rsidRDefault="00BC43C6" w:rsidP="00BC43C6">
                  <w:r w:rsidRPr="0027502F">
                    <w:t>Moreover, the below updates related to the draft Duty Paid B2B will</w:t>
                  </w:r>
                  <w:r w:rsidR="007627C5" w:rsidRPr="0027502F">
                    <w:t xml:space="preserve"> be</w:t>
                  </w:r>
                  <w:r w:rsidRPr="0027502F">
                    <w:t xml:space="preserve"> also  included in the publication of the EMCS Phase 4 Common Specifications:</w:t>
                  </w:r>
                </w:p>
                <w:p w14:paraId="1FA82FAF" w14:textId="235DEFB5" w:rsidR="00BC43C6" w:rsidRPr="0027502F" w:rsidRDefault="00BC43C6" w:rsidP="005437A5">
                  <w:pPr>
                    <w:pStyle w:val="ListParagraph"/>
                    <w:numPr>
                      <w:ilvl w:val="0"/>
                      <w:numId w:val="76"/>
                    </w:numPr>
                    <w:spacing w:after="0"/>
                    <w:contextualSpacing w:val="0"/>
                  </w:pPr>
                  <w:r w:rsidRPr="0027502F">
                    <w:t>Rule ‘R030’ will be updated by adding a clarification regarding ‘Field 4’ of the ARC structure, stating that the introduced logic is applicable for ARCs generated after 01/01/2023. Any ARCs generated before 01/01/2023</w:t>
                  </w:r>
                  <w:r w:rsidR="007627C5" w:rsidRPr="0027502F">
                    <w:t>,</w:t>
                  </w:r>
                  <w:r w:rsidRPr="0027502F">
                    <w:t xml:space="preserve"> are associated with a Duty Suspension movement, regardless of the alphanumeric character specified in ‘Field 4’ of the ARC;</w:t>
                  </w:r>
                </w:p>
                <w:p w14:paraId="123A2092" w14:textId="77777777" w:rsidR="00BC43C6" w:rsidRPr="0027502F" w:rsidRDefault="00BC43C6" w:rsidP="005437A5">
                  <w:pPr>
                    <w:pStyle w:val="ListParagraph"/>
                    <w:numPr>
                      <w:ilvl w:val="0"/>
                      <w:numId w:val="76"/>
                    </w:numPr>
                    <w:spacing w:after="0"/>
                    <w:contextualSpacing w:val="0"/>
                  </w:pPr>
                  <w:r w:rsidRPr="0027502F">
                    <w:t>In ‘TC Reminder Message Type’, the description of value ‘3’ will be updated to ‘Reminder message at expiry of time to give destination information (Article 22 of Directive 2020/262)’. This is also applicable for rule ‘R262’;</w:t>
                  </w:r>
                </w:p>
                <w:p w14:paraId="5B004C44" w14:textId="77777777" w:rsidR="00BC43C6" w:rsidRPr="0027502F" w:rsidRDefault="00BC43C6" w:rsidP="005437A5">
                  <w:pPr>
                    <w:pStyle w:val="ListParagraph"/>
                    <w:numPr>
                      <w:ilvl w:val="0"/>
                      <w:numId w:val="76"/>
                    </w:numPr>
                    <w:spacing w:after="0"/>
                    <w:contextualSpacing w:val="0"/>
                  </w:pPr>
                  <w:r w:rsidRPr="0027502F">
                    <w:t>The corresponding text in the description of rule ‘R265’ will be updated to ‘2 = Allowed to leave empty the destination fields according to Article 22 of Directive 2020/262’;</w:t>
                  </w:r>
                </w:p>
                <w:p w14:paraId="357AB4A1" w14:textId="77777777" w:rsidR="00BC43C6" w:rsidRPr="0027502F" w:rsidRDefault="00BC43C6" w:rsidP="005437A5">
                  <w:pPr>
                    <w:pStyle w:val="ListParagraph"/>
                    <w:numPr>
                      <w:ilvl w:val="0"/>
                      <w:numId w:val="76"/>
                    </w:numPr>
                    <w:spacing w:after="0"/>
                    <w:contextualSpacing w:val="0"/>
                  </w:pPr>
                  <w:r w:rsidRPr="0027502F">
                    <w:t>A clarification will be added in the description of rules R258-R263, stating that the distinction between Duty Paid B2B and Duty Suspension movements should be derived from the ARC structure;</w:t>
                  </w:r>
                </w:p>
                <w:p w14:paraId="3F705BDB" w14:textId="77777777" w:rsidR="00BC43C6" w:rsidRPr="0027502F" w:rsidRDefault="00BC43C6" w:rsidP="005437A5">
                  <w:pPr>
                    <w:pStyle w:val="ListParagraph"/>
                    <w:numPr>
                      <w:ilvl w:val="0"/>
                      <w:numId w:val="76"/>
                    </w:numPr>
                    <w:spacing w:after="0"/>
                    <w:contextualSpacing w:val="0"/>
                  </w:pPr>
                  <w:r w:rsidRPr="0027502F">
                    <w:t>The typo in the description of rule ‘R261’ will be updated, by changing ‘Origin Type Codes’ to ‘Submission Type Codes’;</w:t>
                  </w:r>
                </w:p>
                <w:p w14:paraId="5480B274" w14:textId="77777777" w:rsidR="00BC43C6" w:rsidRPr="0027502F" w:rsidRDefault="00BC43C6" w:rsidP="005437A5">
                  <w:pPr>
                    <w:pStyle w:val="ListParagraph"/>
                    <w:numPr>
                      <w:ilvl w:val="0"/>
                      <w:numId w:val="76"/>
                    </w:numPr>
                    <w:spacing w:after="0"/>
                    <w:contextualSpacing w:val="0"/>
                  </w:pPr>
                  <w:r w:rsidRPr="0027502F">
                    <w:lastRenderedPageBreak/>
                    <w:t>The typo in the description of process L4-ACO-01-17 will be updated, i.e. ‘...a control officer decides to submit a complementary Control Report’;</w:t>
                  </w:r>
                </w:p>
                <w:p w14:paraId="684AFA6F" w14:textId="6EDDCB97" w:rsidR="00BC43C6" w:rsidRPr="0027502F" w:rsidRDefault="00BC43C6" w:rsidP="005437A5">
                  <w:pPr>
                    <w:pStyle w:val="ListParagraph"/>
                    <w:numPr>
                      <w:ilvl w:val="0"/>
                      <w:numId w:val="76"/>
                    </w:numPr>
                    <w:spacing w:after="0"/>
                    <w:contextualSpacing w:val="0"/>
                  </w:pPr>
                  <w:r w:rsidRPr="0027502F">
                    <w:t>The description of ‘S600’ in rule ‘R263’ will be updated to ‘Completely denatured alcohol, falling within Article 20 of Directive 92/83/EEC, being alcohol which has been denatured and fulfils the conditions to benefit from the exemption provided for in Article 27(1)(a) of that Directive.’;</w:t>
                  </w:r>
                </w:p>
                <w:p w14:paraId="1F765C8D" w14:textId="77777777" w:rsidR="00BC43C6" w:rsidRPr="0027502F" w:rsidRDefault="00BC43C6" w:rsidP="005437A5">
                  <w:pPr>
                    <w:pStyle w:val="ListParagraph"/>
                    <w:numPr>
                      <w:ilvl w:val="0"/>
                      <w:numId w:val="76"/>
                    </w:numPr>
                    <w:spacing w:after="0"/>
                    <w:contextualSpacing w:val="0"/>
                  </w:pPr>
                  <w:r w:rsidRPr="0027502F">
                    <w:t>The description of rule ‘R044’ will be updated to include ‘Temporary Certified Consignor’ as an applicable &lt;Operator Type Code&gt; of the referred &lt;TRADER&gt;;</w:t>
                  </w:r>
                </w:p>
                <w:p w14:paraId="1AC95A1A" w14:textId="77777777" w:rsidR="00BC43C6" w:rsidRPr="0027502F" w:rsidRDefault="00BC43C6" w:rsidP="005437A5">
                  <w:pPr>
                    <w:pStyle w:val="ListParagraph"/>
                    <w:numPr>
                      <w:ilvl w:val="0"/>
                      <w:numId w:val="76"/>
                    </w:numPr>
                    <w:spacing w:after="0"/>
                    <w:contextualSpacing w:val="0"/>
                    <w:rPr>
                      <w:szCs w:val="22"/>
                    </w:rPr>
                  </w:pPr>
                  <w:r w:rsidRPr="0027502F">
                    <w:t>The description of process L3-CORE-01-01’ will be updated to indicate the ‘Certified Consignor’ authorisation applicability for Duty Paid B2B movements. Additionally, the legal reference in process ‘L3-CORE-01-06’ will be updated to the recast Council Directive 2020/262.</w:t>
                  </w:r>
                </w:p>
                <w:p w14:paraId="6733CE76" w14:textId="77777777" w:rsidR="00BC43C6" w:rsidRPr="0027502F" w:rsidRDefault="00BC43C6" w:rsidP="00C70867">
                  <w:pPr>
                    <w:rPr>
                      <w:szCs w:val="22"/>
                    </w:rPr>
                  </w:pPr>
                </w:p>
                <w:p w14:paraId="3677CD16" w14:textId="7E187194" w:rsidR="00872772" w:rsidRPr="0027502F" w:rsidRDefault="00872772" w:rsidP="00C70867">
                  <w:pPr>
                    <w:rPr>
                      <w:szCs w:val="22"/>
                    </w:rPr>
                  </w:pPr>
                  <w:r w:rsidRPr="0027502F">
                    <w:rPr>
                      <w:szCs w:val="22"/>
                      <w:u w:val="single"/>
                    </w:rPr>
                    <w:t>Note</w:t>
                  </w:r>
                  <w:r w:rsidRPr="0027502F">
                    <w:rPr>
                      <w:szCs w:val="22"/>
                    </w:rPr>
                    <w:t>: The A</w:t>
                  </w:r>
                  <w:r w:rsidR="00F57ED9" w:rsidRPr="0027502F">
                    <w:rPr>
                      <w:szCs w:val="22"/>
                    </w:rPr>
                    <w:t>RIS</w:t>
                  </w:r>
                  <w:r w:rsidRPr="0027502F">
                    <w:rPr>
                      <w:szCs w:val="22"/>
                    </w:rPr>
                    <w:t xml:space="preserve"> Reports associated to the published A</w:t>
                  </w:r>
                  <w:r w:rsidR="00F57ED9" w:rsidRPr="0027502F">
                    <w:rPr>
                      <w:szCs w:val="22"/>
                    </w:rPr>
                    <w:t>RIS</w:t>
                  </w:r>
                  <w:r w:rsidRPr="0027502F">
                    <w:rPr>
                      <w:szCs w:val="22"/>
                    </w:rPr>
                    <w:t xml:space="preserve"> BPMs are available on CIRCABC: </w:t>
                  </w:r>
                  <w:hyperlink r:id="rId26" w:history="1">
                    <w:r w:rsidRPr="0027502F">
                      <w:rPr>
                        <w:rStyle w:val="Hyperlink"/>
                        <w:szCs w:val="22"/>
                      </w:rPr>
                      <w:t>https://circabc.europa.eu/ui/group/5d0c005e-c8e5-4193-900b-53c21899fd31/library/115a8b06-ac04-41b4-9194-e8e732988371/details</w:t>
                    </w:r>
                  </w:hyperlink>
                </w:p>
              </w:tc>
            </w:tr>
            <w:tr w:rsidR="00C70867" w:rsidRPr="0027502F" w14:paraId="2C0AF9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16ACE0"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6F3136C" w14:textId="77777777" w:rsidR="00C70867" w:rsidRPr="0027502F" w:rsidRDefault="00C70867" w:rsidP="00C70867">
                  <w:pPr>
                    <w:spacing w:line="276" w:lineRule="auto"/>
                    <w:rPr>
                      <w:szCs w:val="22"/>
                    </w:rPr>
                  </w:pPr>
                  <w:r w:rsidRPr="0027502F">
                    <w:rPr>
                      <w:szCs w:val="22"/>
                    </w:rPr>
                    <w:t>Specification Documents:</w:t>
                  </w:r>
                </w:p>
                <w:p w14:paraId="763CEE6C"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(High);</w:t>
                  </w:r>
                </w:p>
                <w:p w14:paraId="1A939D6C"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(High).</w:t>
                  </w:r>
                </w:p>
              </w:tc>
            </w:tr>
            <w:tr w:rsidR="00C70867" w:rsidRPr="0027502F" w14:paraId="5B346AA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06DF83"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B97117" w14:textId="77777777" w:rsidR="00C70867" w:rsidRPr="0027502F" w:rsidRDefault="00C70867" w:rsidP="00C70867">
                  <w:pPr>
                    <w:spacing w:line="276" w:lineRule="auto"/>
                    <w:rPr>
                      <w:szCs w:val="22"/>
                    </w:rPr>
                  </w:pPr>
                  <w:r w:rsidRPr="0027502F">
                    <w:rPr>
                      <w:szCs w:val="22"/>
                    </w:rPr>
                    <w:t>If the proposed change is not implemented, then the EMCS functional specifications will not be aligned with the Implementing Acts, Delegated Acts and Implementing Regulations related to Recast Council Directive 2020/262 and Amended Council Regulation 2020/261.</w:t>
                  </w:r>
                </w:p>
              </w:tc>
            </w:tr>
            <w:tr w:rsidR="00C70867" w:rsidRPr="0027502F" w14:paraId="608D08D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EC66B5"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2CDFA7"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3F8BAC02"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984392"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65055D" w14:textId="77777777" w:rsidR="00C70867" w:rsidRPr="0027502F" w:rsidRDefault="00C70867" w:rsidP="00C70867">
                  <w:pPr>
                    <w:spacing w:line="276" w:lineRule="auto"/>
                    <w:rPr>
                      <w:color w:val="000000"/>
                      <w:szCs w:val="22"/>
                    </w:rPr>
                  </w:pPr>
                  <w:r w:rsidRPr="0027502F">
                    <w:rPr>
                      <w:szCs w:val="22"/>
                      <w:lang w:val="en-US"/>
                    </w:rPr>
                    <w:t>The deployment approach is addressed in the downstream DDNEA RFC.</w:t>
                  </w:r>
                </w:p>
              </w:tc>
            </w:tr>
            <w:tr w:rsidR="00C70867" w:rsidRPr="0027502F" w14:paraId="6FC1E89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529FDE"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8CBEB01"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020359D0" w14:textId="6E317885"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sz w:val="22"/>
                      <w:szCs w:val="22"/>
                    </w:rPr>
                    <w:t>DDNEA-P4-299, IE734-</w:t>
                  </w:r>
                  <w:r w:rsidR="00B10770" w:rsidRPr="0027502F">
                    <w:rPr>
                      <w:rFonts w:ascii="Times New Roman" w:hAnsi="Times New Roman" w:cs="Times New Roman"/>
                      <w:sz w:val="22"/>
                      <w:szCs w:val="22"/>
                    </w:rPr>
                    <w:t>045</w:t>
                  </w:r>
                  <w:r w:rsidRPr="0027502F">
                    <w:rPr>
                      <w:rFonts w:ascii="Times New Roman" w:hAnsi="Times New Roman" w:cs="Times New Roman"/>
                      <w:sz w:val="22"/>
                      <w:szCs w:val="22"/>
                    </w:rPr>
                    <w:t>;</w:t>
                  </w:r>
                </w:p>
                <w:p w14:paraId="559928DF" w14:textId="2ECA5BDE"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0D3FA2" w:rsidRPr="0027502F">
                    <w:rPr>
                      <w:rFonts w:ascii="Times New Roman" w:hAnsi="Times New Roman" w:cs="Times New Roman"/>
                      <w:sz w:val="22"/>
                      <w:szCs w:val="22"/>
                    </w:rPr>
                    <w:t xml:space="preserve">DDNEA-P4-306, </w:t>
                  </w:r>
                  <w:r w:rsidR="0086739C" w:rsidRPr="0027502F">
                    <w:rPr>
                      <w:rFonts w:ascii="Times New Roman" w:hAnsi="Times New Roman" w:cs="Times New Roman"/>
                      <w:sz w:val="22"/>
                      <w:szCs w:val="22"/>
                    </w:rPr>
                    <w:t>CTP-P4-017, TRP-P4-017, SEED-166,</w:t>
                  </w:r>
                  <w:r w:rsidR="002A1BB4" w:rsidRPr="0027502F">
                    <w:rPr>
                      <w:rFonts w:ascii="Times New Roman" w:hAnsi="Times New Roman" w:cs="Times New Roman"/>
                      <w:sz w:val="22"/>
                      <w:szCs w:val="22"/>
                    </w:rPr>
                    <w:t xml:space="preserve"> SEED-167,</w:t>
                  </w:r>
                  <w:r w:rsidR="0086739C" w:rsidRPr="0027502F">
                    <w:rPr>
                      <w:rFonts w:ascii="Times New Roman" w:hAnsi="Times New Roman" w:cs="Times New Roman"/>
                      <w:sz w:val="22"/>
                      <w:szCs w:val="22"/>
                    </w:rPr>
                    <w:t xml:space="preserve"> SEED-CTP-008, CS/MISE-171</w:t>
                  </w:r>
                  <w:r w:rsidRPr="0027502F">
                    <w:rPr>
                      <w:rFonts w:ascii="Times New Roman" w:hAnsi="Times New Roman" w:cs="Times New Roman"/>
                      <w:sz w:val="22"/>
                      <w:szCs w:val="22"/>
                    </w:rPr>
                    <w:t>.</w:t>
                  </w:r>
                </w:p>
              </w:tc>
            </w:tr>
          </w:tbl>
          <w:p w14:paraId="7D044004" w14:textId="77777777" w:rsidR="00C70867" w:rsidRPr="0027502F" w:rsidRDefault="00C70867" w:rsidP="00C70867">
            <w:pPr>
              <w:spacing w:after="0"/>
              <w:jc w:val="left"/>
              <w:rPr>
                <w:szCs w:val="22"/>
                <w:lang w:val="en-US"/>
              </w:rPr>
            </w:pPr>
          </w:p>
        </w:tc>
      </w:tr>
      <w:tr w:rsidR="00C70867" w:rsidRPr="0027502F" w14:paraId="163CADD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6E5342"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206064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7D0137"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A466BC" w14:textId="77777777" w:rsidR="00C70867" w:rsidRPr="0027502F" w:rsidRDefault="00C70867" w:rsidP="00C70867">
                  <w:pPr>
                    <w:spacing w:line="276" w:lineRule="auto"/>
                    <w:rPr>
                      <w:szCs w:val="22"/>
                    </w:rPr>
                  </w:pPr>
                  <w:r w:rsidRPr="0027502F">
                    <w:rPr>
                      <w:szCs w:val="22"/>
                    </w:rPr>
                    <w:t>N/A</w:t>
                  </w:r>
                </w:p>
              </w:tc>
            </w:tr>
            <w:tr w:rsidR="00C70867" w:rsidRPr="0027502F" w14:paraId="2ABCE2B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2B8C4F"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DB2ADA8" w14:textId="77777777" w:rsidR="00C70867" w:rsidRPr="0027502F" w:rsidRDefault="00C70867" w:rsidP="00C70867">
                  <w:pPr>
                    <w:spacing w:line="276" w:lineRule="auto"/>
                    <w:rPr>
                      <w:szCs w:val="22"/>
                    </w:rPr>
                  </w:pPr>
                  <w:r w:rsidRPr="0027502F">
                    <w:rPr>
                      <w:szCs w:val="22"/>
                    </w:rPr>
                    <w:t>Recast Directive 2020/262</w:t>
                  </w:r>
                </w:p>
              </w:tc>
            </w:tr>
          </w:tbl>
          <w:p w14:paraId="2B527AC5" w14:textId="77777777" w:rsidR="00C70867" w:rsidRPr="0027502F" w:rsidRDefault="00C70867" w:rsidP="00C70867">
            <w:pPr>
              <w:spacing w:after="0"/>
              <w:jc w:val="left"/>
              <w:rPr>
                <w:szCs w:val="22"/>
                <w:lang w:val="en-US"/>
              </w:rPr>
            </w:pPr>
          </w:p>
        </w:tc>
      </w:tr>
      <w:tr w:rsidR="00C70867" w:rsidRPr="0027502F" w14:paraId="4A0F1F3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E4BAA9"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1F08D3FD" w14:textId="77777777" w:rsidTr="00C70867">
              <w:trPr>
                <w:trHeight w:val="545"/>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D9C4C7" w14:textId="77777777" w:rsidR="00C70867" w:rsidRPr="0027502F" w:rsidRDefault="00C70867" w:rsidP="00C70867">
                  <w:pPr>
                    <w:spacing w:line="276" w:lineRule="auto"/>
                    <w:jc w:val="left"/>
                    <w:rPr>
                      <w:szCs w:val="22"/>
                    </w:rPr>
                  </w:pPr>
                  <w:r w:rsidRPr="0027502F">
                    <w:rPr>
                      <w:szCs w:val="22"/>
                    </w:rPr>
                    <w:lastRenderedPageBreak/>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A5EE8E6"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6199AE5" w14:textId="77777777" w:rsidR="00C70867" w:rsidRPr="0027502F" w:rsidRDefault="00C70867" w:rsidP="00B03D74">
                  <w:pPr>
                    <w:numPr>
                      <w:ilvl w:val="0"/>
                      <w:numId w:val="25"/>
                    </w:numPr>
                    <w:spacing w:line="276" w:lineRule="auto"/>
                    <w:rPr>
                      <w:szCs w:val="22"/>
                    </w:rPr>
                  </w:pPr>
                  <w:r w:rsidRPr="0027502F">
                    <w:rPr>
                      <w:b/>
                      <w:szCs w:val="22"/>
                    </w:rPr>
                    <w:t>Approval process:</w:t>
                  </w:r>
                </w:p>
                <w:p w14:paraId="6F5806C6"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1D9EC78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B966B4"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53A5E068" w14:textId="77777777" w:rsidR="00C70867" w:rsidRPr="0027502F" w:rsidRDefault="00C70867" w:rsidP="00C70867">
                  <w:pPr>
                    <w:spacing w:line="276" w:lineRule="auto"/>
                    <w:rPr>
                      <w:szCs w:val="22"/>
                    </w:rPr>
                  </w:pPr>
                  <w:r w:rsidRPr="0027502F">
                    <w:rPr>
                      <w:szCs w:val="22"/>
                    </w:rPr>
                    <w:t>N/A</w:t>
                  </w:r>
                </w:p>
              </w:tc>
            </w:tr>
            <w:tr w:rsidR="00C70867" w:rsidRPr="0027502F" w14:paraId="2C56ABE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F596666"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3BA4785" w14:textId="77777777" w:rsidR="00C70867" w:rsidRPr="0027502F" w:rsidRDefault="00C70867" w:rsidP="00C70867">
                  <w:pPr>
                    <w:spacing w:line="276" w:lineRule="auto"/>
                    <w:rPr>
                      <w:szCs w:val="22"/>
                      <w:highlight w:val="yellow"/>
                    </w:rPr>
                  </w:pPr>
                  <w:r w:rsidRPr="0027502F">
                    <w:rPr>
                      <w:szCs w:val="22"/>
                    </w:rPr>
                    <w:t>EMCS CAB #191 on 26/05/2020</w:t>
                  </w:r>
                </w:p>
              </w:tc>
            </w:tr>
          </w:tbl>
          <w:p w14:paraId="140CCC87" w14:textId="77777777" w:rsidR="00C70867" w:rsidRPr="0027502F" w:rsidRDefault="00C70867" w:rsidP="00C70867">
            <w:pPr>
              <w:spacing w:after="0"/>
              <w:jc w:val="left"/>
              <w:rPr>
                <w:szCs w:val="22"/>
                <w:lang w:val="en-US"/>
              </w:rPr>
            </w:pPr>
          </w:p>
        </w:tc>
      </w:tr>
      <w:tr w:rsidR="00C70867" w:rsidRPr="0027502F" w14:paraId="5B8B6D1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2CBE4B"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545F9A1F"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8D2A1F"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60F118E5" w14:textId="0DDAFDDA"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7C17EE21"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A88062"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F9F1B30" w14:textId="1BE5F300"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68237322"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176A37"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EB0DB5D" w14:textId="094F0C24" w:rsidR="009F28D6" w:rsidRPr="0027502F" w:rsidRDefault="009F28D6" w:rsidP="004800A7">
                  <w:pPr>
                    <w:spacing w:line="276" w:lineRule="auto"/>
                    <w:rPr>
                      <w:szCs w:val="22"/>
                    </w:rPr>
                  </w:pPr>
                  <w:r w:rsidRPr="0027502F">
                    <w:rPr>
                      <w:szCs w:val="22"/>
                    </w:rPr>
                    <w:t>13/02/2023</w:t>
                  </w:r>
                </w:p>
              </w:tc>
            </w:tr>
          </w:tbl>
          <w:p w14:paraId="3304D5D0" w14:textId="77777777" w:rsidR="00C70867" w:rsidRPr="0027502F" w:rsidRDefault="00C70867" w:rsidP="00C70867">
            <w:pPr>
              <w:spacing w:after="0"/>
              <w:jc w:val="left"/>
              <w:rPr>
                <w:szCs w:val="22"/>
                <w:lang w:val="en-US"/>
              </w:rPr>
            </w:pPr>
          </w:p>
        </w:tc>
      </w:tr>
      <w:tr w:rsidR="00C70867" w:rsidRPr="0027502F" w14:paraId="4016732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E42395"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9A139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35CF03"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5395A8" w14:textId="77777777" w:rsidR="00C70867" w:rsidRPr="0027502F" w:rsidRDefault="00C70867" w:rsidP="00C70867">
                  <w:pPr>
                    <w:spacing w:line="276" w:lineRule="auto"/>
                    <w:rPr>
                      <w:szCs w:val="22"/>
                    </w:rPr>
                  </w:pPr>
                  <w:r w:rsidRPr="0027502F">
                    <w:rPr>
                      <w:szCs w:val="22"/>
                    </w:rPr>
                    <w:t>N/A</w:t>
                  </w:r>
                </w:p>
              </w:tc>
            </w:tr>
            <w:tr w:rsidR="00C70867" w:rsidRPr="0027502F" w14:paraId="2BEC7B0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92CA908"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15D860C" w14:textId="77777777" w:rsidR="00C70867" w:rsidRPr="0027502F" w:rsidRDefault="00C70867" w:rsidP="00C70867">
                  <w:pPr>
                    <w:spacing w:line="276" w:lineRule="auto"/>
                    <w:rPr>
                      <w:szCs w:val="22"/>
                    </w:rPr>
                  </w:pPr>
                  <w:r w:rsidRPr="0027502F">
                    <w:rPr>
                      <w:szCs w:val="22"/>
                    </w:rPr>
                    <w:t>N/A</w:t>
                  </w:r>
                </w:p>
              </w:tc>
            </w:tr>
          </w:tbl>
          <w:p w14:paraId="2A37F749" w14:textId="77777777" w:rsidR="00C70867" w:rsidRPr="0027502F" w:rsidRDefault="00C70867" w:rsidP="00C70867">
            <w:pPr>
              <w:spacing w:after="0"/>
              <w:jc w:val="left"/>
              <w:rPr>
                <w:szCs w:val="22"/>
                <w:lang w:val="en-US"/>
              </w:rPr>
            </w:pPr>
          </w:p>
        </w:tc>
      </w:tr>
    </w:tbl>
    <w:p w14:paraId="384C6B85" w14:textId="77777777" w:rsidR="00C70867" w:rsidRPr="0027502F" w:rsidRDefault="00C70867" w:rsidP="00C70867">
      <w:pPr>
        <w:rPr>
          <w:szCs w:val="22"/>
        </w:rPr>
      </w:pPr>
    </w:p>
    <w:p w14:paraId="66C5AAAD" w14:textId="77777777" w:rsidR="00C70867" w:rsidRPr="0027502F" w:rsidRDefault="00C70867" w:rsidP="00C70867">
      <w:pPr>
        <w:spacing w:after="0" w:line="240" w:lineRule="auto"/>
        <w:jc w:val="left"/>
        <w:rPr>
          <w:szCs w:val="22"/>
        </w:rPr>
      </w:pPr>
      <w:r w:rsidRPr="0027502F">
        <w:rPr>
          <w:szCs w:val="22"/>
        </w:rPr>
        <w:br w:type="page"/>
      </w:r>
    </w:p>
    <w:p w14:paraId="48319520" w14:textId="77777777" w:rsidR="00C70867" w:rsidRPr="0027502F" w:rsidRDefault="00C70867" w:rsidP="00C70867">
      <w:pPr>
        <w:pStyle w:val="Heading4"/>
        <w:rPr>
          <w:szCs w:val="22"/>
        </w:rPr>
      </w:pPr>
      <w:r w:rsidRPr="0027502F">
        <w:rPr>
          <w:szCs w:val="22"/>
        </w:rPr>
        <w:lastRenderedPageBreak/>
        <w:t>FESS-265 – Maintenance of FESS-specific artefacts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018E93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32C424"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390F5DA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9B78EA"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hemeFill="background1"/>
                  <w:tcMar>
                    <w:top w:w="57" w:type="dxa"/>
                    <w:left w:w="108" w:type="dxa"/>
                    <w:bottom w:w="0" w:type="dxa"/>
                    <w:right w:w="108" w:type="dxa"/>
                  </w:tcMar>
                  <w:hideMark/>
                </w:tcPr>
                <w:p w14:paraId="7E7A68B2" w14:textId="77777777" w:rsidR="00C70867" w:rsidRPr="0027502F" w:rsidRDefault="00C70867" w:rsidP="00C70867">
                  <w:pPr>
                    <w:spacing w:line="276" w:lineRule="auto"/>
                    <w:rPr>
                      <w:szCs w:val="22"/>
                    </w:rPr>
                  </w:pPr>
                  <w:r w:rsidRPr="0027502F">
                    <w:rPr>
                      <w:bCs/>
                      <w:szCs w:val="22"/>
                    </w:rPr>
                    <w:t>FESS-265</w:t>
                  </w:r>
                </w:p>
              </w:tc>
            </w:tr>
            <w:tr w:rsidR="00C70867" w:rsidRPr="0027502F" w14:paraId="319F3EF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88227D"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A9FDAF2" w14:textId="77777777" w:rsidR="00C70867" w:rsidRPr="0027502F" w:rsidRDefault="00C70867" w:rsidP="00C70867">
                  <w:pPr>
                    <w:pStyle w:val="ListParagraph"/>
                    <w:spacing w:line="276" w:lineRule="auto"/>
                    <w:ind w:left="0"/>
                    <w:rPr>
                      <w:szCs w:val="22"/>
                      <w:lang w:eastAsia="nl-BE"/>
                    </w:rPr>
                  </w:pPr>
                  <w:r w:rsidRPr="0027502F">
                    <w:rPr>
                      <w:szCs w:val="22"/>
                      <w:lang w:eastAsia="nl-BE"/>
                    </w:rPr>
                    <w:t>Accepted</w:t>
                  </w:r>
                </w:p>
              </w:tc>
            </w:tr>
            <w:tr w:rsidR="00C70867" w:rsidRPr="0027502F" w14:paraId="29E564F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3F8DC1"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2E00E7" w14:textId="77777777" w:rsidR="00C70867" w:rsidRPr="0027502F" w:rsidRDefault="00C70867" w:rsidP="00C70867">
                  <w:pPr>
                    <w:pStyle w:val="ListParagraph"/>
                    <w:spacing w:line="276" w:lineRule="auto"/>
                    <w:ind w:left="0"/>
                    <w:rPr>
                      <w:szCs w:val="22"/>
                      <w:lang w:eastAsia="nl-BE"/>
                    </w:rPr>
                  </w:pPr>
                  <w:r w:rsidRPr="0027502F">
                    <w:rPr>
                      <w:szCs w:val="22"/>
                      <w:lang w:eastAsia="nl-BE"/>
                    </w:rPr>
                    <w:t>Change of Functionality</w:t>
                  </w:r>
                </w:p>
              </w:tc>
            </w:tr>
            <w:tr w:rsidR="00C70867" w:rsidRPr="0027502F" w14:paraId="7E4B7F7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605E9F9C"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291DFBA4" w14:textId="77777777" w:rsidR="00C70867" w:rsidRPr="0027502F" w:rsidRDefault="00C70867" w:rsidP="00C70867">
                  <w:pPr>
                    <w:pStyle w:val="ListParagraph"/>
                    <w:spacing w:line="276" w:lineRule="auto"/>
                    <w:ind w:left="0"/>
                    <w:rPr>
                      <w:szCs w:val="22"/>
                      <w:lang w:eastAsia="nl-BE"/>
                    </w:rPr>
                  </w:pPr>
                  <w:r w:rsidRPr="0027502F">
                    <w:rPr>
                      <w:szCs w:val="22"/>
                      <w:lang w:eastAsia="nl-BE"/>
                    </w:rPr>
                    <w:t>IM372195</w:t>
                  </w:r>
                </w:p>
              </w:tc>
            </w:tr>
            <w:tr w:rsidR="00C70867" w:rsidRPr="0027502F" w14:paraId="56FAF36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66F877"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56B217" w14:textId="77777777" w:rsidR="00C70867" w:rsidRPr="0027502F" w:rsidRDefault="00C70867" w:rsidP="00C70867">
                  <w:pPr>
                    <w:pStyle w:val="ListParagraph"/>
                    <w:spacing w:line="276" w:lineRule="auto"/>
                    <w:ind w:left="0"/>
                    <w:rPr>
                      <w:szCs w:val="22"/>
                      <w:lang w:eastAsia="nl-BE"/>
                    </w:rPr>
                  </w:pPr>
                  <w:r w:rsidRPr="0027502F">
                    <w:rPr>
                      <w:szCs w:val="22"/>
                      <w:lang w:eastAsia="nl-BE"/>
                    </w:rPr>
                    <w:t>N/A</w:t>
                  </w:r>
                </w:p>
              </w:tc>
            </w:tr>
            <w:tr w:rsidR="00C70867" w:rsidRPr="0027502F" w14:paraId="6299831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59529E"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1C3762E" w14:textId="77777777" w:rsidR="00C70867" w:rsidRPr="0027502F" w:rsidRDefault="00C70867" w:rsidP="00C70867">
                  <w:pPr>
                    <w:pStyle w:val="ListParagraph"/>
                    <w:spacing w:line="276" w:lineRule="auto"/>
                    <w:ind w:left="0"/>
                    <w:rPr>
                      <w:szCs w:val="22"/>
                      <w:lang w:eastAsia="nl-BE"/>
                    </w:rPr>
                  </w:pPr>
                  <w:r w:rsidRPr="0027502F">
                    <w:rPr>
                      <w:szCs w:val="22"/>
                      <w:lang w:eastAsia="nl-BE"/>
                    </w:rPr>
                    <w:t>15/04/2020</w:t>
                  </w:r>
                </w:p>
              </w:tc>
            </w:tr>
            <w:tr w:rsidR="00C70867" w:rsidRPr="0027502F" w14:paraId="0857ED6B"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464ADE"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1B2EDC1" w14:textId="77777777" w:rsidR="00C70867" w:rsidRPr="0027502F" w:rsidRDefault="00C70867" w:rsidP="00C70867">
                  <w:pPr>
                    <w:pStyle w:val="ListParagraph"/>
                    <w:spacing w:line="276" w:lineRule="auto"/>
                    <w:ind w:left="0"/>
                    <w:rPr>
                      <w:szCs w:val="22"/>
                      <w:lang w:eastAsia="nl-BE"/>
                    </w:rPr>
                  </w:pPr>
                  <w:r w:rsidRPr="0027502F">
                    <w:rPr>
                      <w:szCs w:val="22"/>
                      <w:lang w:eastAsia="nl-BE"/>
                    </w:rPr>
                    <w:t>EMCS CPT</w:t>
                  </w:r>
                </w:p>
              </w:tc>
            </w:tr>
          </w:tbl>
          <w:p w14:paraId="303BCF5B" w14:textId="77777777" w:rsidR="00C70867" w:rsidRPr="0027502F" w:rsidRDefault="00C70867" w:rsidP="00C70867">
            <w:pPr>
              <w:spacing w:after="0"/>
              <w:jc w:val="left"/>
              <w:rPr>
                <w:szCs w:val="22"/>
                <w:lang w:val="en-US"/>
              </w:rPr>
            </w:pPr>
          </w:p>
        </w:tc>
      </w:tr>
      <w:tr w:rsidR="00C70867" w:rsidRPr="0027502F" w14:paraId="774C0CE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5B7AD80"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72AEB819"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7DE1F"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61094E" w14:textId="77777777" w:rsidR="00C70867" w:rsidRPr="0027502F" w:rsidRDefault="00C70867" w:rsidP="00C70867">
                  <w:pPr>
                    <w:spacing w:line="276" w:lineRule="auto"/>
                    <w:rPr>
                      <w:szCs w:val="22"/>
                    </w:rPr>
                  </w:pPr>
                  <w:r w:rsidRPr="0027502F">
                    <w:rPr>
                      <w:color w:val="000000" w:themeColor="text1"/>
                      <w:szCs w:val="22"/>
                    </w:rPr>
                    <w:t>High</w:t>
                  </w:r>
                </w:p>
              </w:tc>
            </w:tr>
            <w:tr w:rsidR="00C70867" w:rsidRPr="0027502F" w14:paraId="1C42CC58" w14:textId="77777777" w:rsidTr="002B6E7C">
              <w:trPr>
                <w:trHeight w:val="687"/>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D981DB"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578241" w14:textId="77777777" w:rsidR="00C70867" w:rsidRPr="0027502F" w:rsidRDefault="00C70867" w:rsidP="00C70867">
                  <w:pPr>
                    <w:spacing w:line="276" w:lineRule="auto"/>
                    <w:rPr>
                      <w:b/>
                      <w:szCs w:val="22"/>
                    </w:rPr>
                  </w:pPr>
                  <w:r w:rsidRPr="0027502F">
                    <w:rPr>
                      <w:b/>
                      <w:szCs w:val="22"/>
                    </w:rPr>
                    <w:t>Problem Statement</w:t>
                  </w:r>
                </w:p>
                <w:p w14:paraId="4A2CCD55" w14:textId="77777777" w:rsidR="00C70867" w:rsidRPr="0027502F" w:rsidRDefault="00C70867" w:rsidP="00C70867">
                  <w:pPr>
                    <w:spacing w:line="276" w:lineRule="auto"/>
                    <w:rPr>
                      <w:szCs w:val="22"/>
                    </w:rPr>
                  </w:pPr>
                  <w:r w:rsidRPr="0027502F">
                    <w:rPr>
                      <w:szCs w:val="22"/>
                    </w:rPr>
                    <w:t>The agreed approach to be followed for EMCS Phase 4 is that Excise BPMs and related artefacts will replace the existing FESS documentation. However, it has been identified that certain FESS artefacts are not currently mapped to corresponding BPM ones. Therefore, a decision needs to be taken regarding how or if these artefacts should be handled within the Excise BPMs. The artefacts that are examined under this RFC are:</w:t>
                  </w:r>
                </w:p>
                <w:p w14:paraId="33CE07ED" w14:textId="77777777" w:rsidR="00C70867" w:rsidRPr="0027502F" w:rsidRDefault="00C70867" w:rsidP="00B03D74">
                  <w:pPr>
                    <w:pStyle w:val="ListParagraph"/>
                    <w:numPr>
                      <w:ilvl w:val="0"/>
                      <w:numId w:val="53"/>
                    </w:numPr>
                    <w:spacing w:after="0" w:line="276" w:lineRule="auto"/>
                    <w:jc w:val="left"/>
                    <w:rPr>
                      <w:szCs w:val="22"/>
                    </w:rPr>
                  </w:pPr>
                  <w:r w:rsidRPr="0027502F">
                    <w:rPr>
                      <w:szCs w:val="22"/>
                    </w:rPr>
                    <w:t>FESS Appendix E;</w:t>
                  </w:r>
                </w:p>
                <w:p w14:paraId="0212E4F8" w14:textId="77777777" w:rsidR="00C70867" w:rsidRPr="0027502F" w:rsidRDefault="00C70867" w:rsidP="00B03D74">
                  <w:pPr>
                    <w:pStyle w:val="ListParagraph"/>
                    <w:numPr>
                      <w:ilvl w:val="0"/>
                      <w:numId w:val="53"/>
                    </w:numPr>
                    <w:spacing w:after="0" w:line="276" w:lineRule="auto"/>
                    <w:jc w:val="left"/>
                    <w:rPr>
                      <w:szCs w:val="22"/>
                    </w:rPr>
                  </w:pPr>
                  <w:r w:rsidRPr="0027502F">
                    <w:rPr>
                      <w:szCs w:val="22"/>
                    </w:rPr>
                    <w:t>CN codes/EPC correspondence mapping;</w:t>
                  </w:r>
                </w:p>
                <w:p w14:paraId="29E6B7B7" w14:textId="77777777" w:rsidR="00C70867" w:rsidRPr="0027502F" w:rsidRDefault="00C70867" w:rsidP="00B03D74">
                  <w:pPr>
                    <w:pStyle w:val="ListParagraph"/>
                    <w:numPr>
                      <w:ilvl w:val="0"/>
                      <w:numId w:val="53"/>
                    </w:numPr>
                    <w:spacing w:after="0" w:line="276" w:lineRule="auto"/>
                    <w:jc w:val="left"/>
                    <w:rPr>
                      <w:szCs w:val="22"/>
                    </w:rPr>
                  </w:pPr>
                  <w:r w:rsidRPr="0027502F">
                    <w:rPr>
                      <w:szCs w:val="22"/>
                    </w:rPr>
                    <w:t>FESS Appendix A;</w:t>
                  </w:r>
                </w:p>
                <w:p w14:paraId="1322B51D" w14:textId="77777777" w:rsidR="00C70867" w:rsidRPr="0027502F" w:rsidRDefault="00C70867" w:rsidP="00B03D74">
                  <w:pPr>
                    <w:pStyle w:val="ListParagraph"/>
                    <w:numPr>
                      <w:ilvl w:val="0"/>
                      <w:numId w:val="53"/>
                    </w:numPr>
                    <w:spacing w:after="0" w:line="276" w:lineRule="auto"/>
                    <w:jc w:val="left"/>
                    <w:rPr>
                      <w:szCs w:val="22"/>
                    </w:rPr>
                  </w:pPr>
                  <w:r w:rsidRPr="0027502F">
                    <w:rPr>
                      <w:szCs w:val="22"/>
                    </w:rPr>
                    <w:t>FESS Appendix H.</w:t>
                  </w:r>
                </w:p>
                <w:p w14:paraId="358AC48C" w14:textId="77777777" w:rsidR="00C70867" w:rsidRPr="0027502F" w:rsidRDefault="00C70867" w:rsidP="00C70867">
                  <w:pPr>
                    <w:rPr>
                      <w:b/>
                      <w:szCs w:val="22"/>
                    </w:rPr>
                  </w:pPr>
                  <w:r w:rsidRPr="0027502F">
                    <w:rPr>
                      <w:szCs w:val="22"/>
                    </w:rPr>
                    <w:br/>
                  </w:r>
                  <w:r w:rsidRPr="0027502F">
                    <w:rPr>
                      <w:b/>
                      <w:szCs w:val="22"/>
                    </w:rPr>
                    <w:t>Proposed Solution</w:t>
                  </w:r>
                </w:p>
                <w:p w14:paraId="27A2EC61" w14:textId="77777777" w:rsidR="00C70867" w:rsidRPr="0027502F" w:rsidRDefault="00C70867" w:rsidP="00C70867">
                  <w:pPr>
                    <w:spacing w:line="276" w:lineRule="auto"/>
                    <w:rPr>
                      <w:szCs w:val="22"/>
                    </w:rPr>
                  </w:pPr>
                  <w:r w:rsidRPr="0027502F">
                    <w:rPr>
                      <w:szCs w:val="22"/>
                    </w:rPr>
                    <w:t>As per the analysis provided in the [Problem Statement], a list of existing artefacts has been identified, for which the way of maintaining those from EMCS Phase 4 onwards needs to be clarified.</w:t>
                  </w:r>
                </w:p>
                <w:p w14:paraId="3052FD96" w14:textId="77777777" w:rsidR="00C70867" w:rsidRPr="0027502F" w:rsidRDefault="00C70867" w:rsidP="00C70867">
                  <w:pPr>
                    <w:spacing w:line="276" w:lineRule="auto"/>
                    <w:rPr>
                      <w:szCs w:val="22"/>
                    </w:rPr>
                  </w:pPr>
                  <w:r w:rsidRPr="0027502F">
                    <w:rPr>
                      <w:i/>
                      <w:iCs/>
                      <w:szCs w:val="22"/>
                      <w:u w:val="single"/>
                    </w:rPr>
                    <w:t>In relation to FESS ‘Appendix E’</w:t>
                  </w:r>
                  <w:r w:rsidRPr="0027502F">
                    <w:rPr>
                      <w:szCs w:val="22"/>
                    </w:rPr>
                    <w:t>:</w:t>
                  </w:r>
                </w:p>
                <w:p w14:paraId="7AD72DBE" w14:textId="77777777" w:rsidR="00C70867" w:rsidRPr="0027502F" w:rsidRDefault="00C70867" w:rsidP="00C70867">
                  <w:pPr>
                    <w:spacing w:line="276" w:lineRule="auto"/>
                    <w:rPr>
                      <w:szCs w:val="22"/>
                    </w:rPr>
                  </w:pPr>
                  <w:r w:rsidRPr="0027502F">
                    <w:rPr>
                      <w:szCs w:val="22"/>
                    </w:rPr>
                    <w:t>The details included in FESS’s ‘Appendix E’ cannot be considered as strictly non-functional requirements (e.g. Access Rights). This appendix basically maps each process/use case to a corresponding role, while this is already covered in the existing BPMs, where each applicable actor is modelled in a separate lane/pool by design. Based on the above, FESS 'Appendix E' will be phased out, since the details included in this appendix are already defined in the existing BPMs with the use of the corresponding lanes/pools as actors.</w:t>
                  </w:r>
                </w:p>
                <w:p w14:paraId="7ED2EFCB" w14:textId="77777777" w:rsidR="00F57ED9" w:rsidRPr="0027502F" w:rsidRDefault="00F57ED9" w:rsidP="00C70867">
                  <w:pPr>
                    <w:spacing w:line="276" w:lineRule="auto"/>
                    <w:rPr>
                      <w:i/>
                      <w:iCs/>
                      <w:szCs w:val="22"/>
                      <w:u w:val="single"/>
                    </w:rPr>
                  </w:pPr>
                </w:p>
                <w:p w14:paraId="2C02D274" w14:textId="3E3127DC" w:rsidR="00C70867" w:rsidRPr="0027502F" w:rsidRDefault="00C70867" w:rsidP="00C70867">
                  <w:pPr>
                    <w:spacing w:line="276" w:lineRule="auto"/>
                    <w:rPr>
                      <w:i/>
                      <w:iCs/>
                      <w:szCs w:val="22"/>
                      <w:u w:val="single"/>
                    </w:rPr>
                  </w:pPr>
                  <w:r w:rsidRPr="0027502F">
                    <w:rPr>
                      <w:i/>
                      <w:iCs/>
                      <w:szCs w:val="22"/>
                      <w:u w:val="single"/>
                    </w:rPr>
                    <w:lastRenderedPageBreak/>
                    <w:t>In relation to the CN Codes/EPC correspondence mapping:</w:t>
                  </w:r>
                </w:p>
                <w:p w14:paraId="03506C82" w14:textId="77777777" w:rsidR="00C70867" w:rsidRPr="0027502F" w:rsidRDefault="00C70867" w:rsidP="00C70867">
                  <w:pPr>
                    <w:spacing w:line="276" w:lineRule="auto"/>
                    <w:rPr>
                      <w:szCs w:val="22"/>
                    </w:rPr>
                  </w:pPr>
                  <w:r w:rsidRPr="0027502F">
                    <w:rPr>
                      <w:szCs w:val="22"/>
                    </w:rPr>
                    <w:t>This mapping is currently included in FESS’s Appendix B, where all business codelists are consolidated, and is also included in the disseminated IE734. Essentially, the provided mapping, even though it is used by the Member States, cannot be considered strictly as codelist (e.g. not used in any message). Instead, this mapping is providing additional information to the Member States in relation to the mapping of the applicable CN codes to each applicable Excise Product Code as derived from the corresponding Excise Product Codes’ description.</w:t>
                  </w:r>
                </w:p>
                <w:p w14:paraId="3F5F6BD4" w14:textId="0ACA3919" w:rsidR="00C70867" w:rsidRPr="0027502F" w:rsidRDefault="00C70867" w:rsidP="00C70867">
                  <w:pPr>
                    <w:spacing w:line="276" w:lineRule="auto"/>
                    <w:rPr>
                      <w:szCs w:val="22"/>
                    </w:rPr>
                  </w:pPr>
                  <w:r w:rsidRPr="0027502F">
                    <w:rPr>
                      <w:szCs w:val="22"/>
                    </w:rPr>
                    <w:t>From EMCS Phase 4.0 onwards and based on the transition to the Excise BPMs and artefacts, the CN Codes/EPC correspondence mapping will be maintained outside of ARIS, as a stand-alone document. However, this stand-alone document will be part of the supporting documentation delivered along with any Excise publication</w:t>
                  </w:r>
                  <w:r w:rsidR="004A69F2" w:rsidRPr="0027502F">
                    <w:rPr>
                      <w:szCs w:val="22"/>
                    </w:rPr>
                    <w:t>, such as A</w:t>
                  </w:r>
                  <w:r w:rsidR="00F57ED9" w:rsidRPr="0027502F">
                    <w:rPr>
                      <w:szCs w:val="22"/>
                    </w:rPr>
                    <w:t>RIS</w:t>
                  </w:r>
                  <w:r w:rsidR="004A69F2" w:rsidRPr="0027502F">
                    <w:rPr>
                      <w:szCs w:val="22"/>
                    </w:rPr>
                    <w:t xml:space="preserve"> BPM Reports</w:t>
                  </w:r>
                  <w:r w:rsidRPr="0027502F">
                    <w:rPr>
                      <w:szCs w:val="22"/>
                    </w:rPr>
                    <w:t>.</w:t>
                  </w:r>
                </w:p>
                <w:p w14:paraId="4AB86B20" w14:textId="77777777" w:rsidR="00C70867" w:rsidRPr="0027502F" w:rsidRDefault="00C70867" w:rsidP="00C70867">
                  <w:pPr>
                    <w:spacing w:line="276" w:lineRule="auto"/>
                    <w:rPr>
                      <w:szCs w:val="22"/>
                    </w:rPr>
                  </w:pPr>
                </w:p>
                <w:p w14:paraId="1FF28391" w14:textId="77777777" w:rsidR="00C70867" w:rsidRPr="0027502F" w:rsidRDefault="00C70867" w:rsidP="00C70867">
                  <w:pPr>
                    <w:spacing w:line="276" w:lineRule="auto"/>
                    <w:rPr>
                      <w:i/>
                      <w:iCs/>
                      <w:szCs w:val="22"/>
                      <w:u w:val="single"/>
                    </w:rPr>
                  </w:pPr>
                  <w:r w:rsidRPr="0027502F">
                    <w:rPr>
                      <w:i/>
                      <w:iCs/>
                      <w:szCs w:val="22"/>
                      <w:u w:val="single"/>
                    </w:rPr>
                    <w:t>In relation to FESS ‘Appendix A’:</w:t>
                  </w:r>
                </w:p>
                <w:p w14:paraId="35AE1C75" w14:textId="77777777" w:rsidR="00C70867" w:rsidRPr="0027502F" w:rsidRDefault="00C70867" w:rsidP="00C70867">
                  <w:pPr>
                    <w:spacing w:line="276" w:lineRule="auto"/>
                    <w:rPr>
                      <w:szCs w:val="22"/>
                    </w:rPr>
                  </w:pPr>
                  <w:r w:rsidRPr="0027502F">
                    <w:rPr>
                      <w:szCs w:val="22"/>
                    </w:rPr>
                    <w:t>FESS’s ‘Appendix A’ lists the availability and performance requirements for the corresponding EMCS processes. These non-functional requirements will be modelled in ARIS in alignment with the EU Customs BPM methodology.</w:t>
                  </w:r>
                </w:p>
                <w:p w14:paraId="7386729E" w14:textId="77777777" w:rsidR="00C70867" w:rsidRPr="0027502F" w:rsidRDefault="00C70867" w:rsidP="00AF76AD">
                  <w:pPr>
                    <w:spacing w:line="276" w:lineRule="auto"/>
                    <w:rPr>
                      <w:szCs w:val="22"/>
                    </w:rPr>
                  </w:pPr>
                  <w:r w:rsidRPr="0027502F">
                    <w:rPr>
                      <w:szCs w:val="22"/>
                    </w:rPr>
                    <w:t xml:space="preserve"> Regarding the ‘availability’ non-functional requirements, the following will be modelled:</w:t>
                  </w:r>
                </w:p>
                <w:p w14:paraId="07E8077F" w14:textId="77777777" w:rsidR="00C70867" w:rsidRPr="0027502F" w:rsidRDefault="00C70867" w:rsidP="00CA062C">
                  <w:pPr>
                    <w:pStyle w:val="ListParagraph"/>
                    <w:numPr>
                      <w:ilvl w:val="0"/>
                      <w:numId w:val="53"/>
                    </w:numPr>
                    <w:spacing w:after="0" w:line="276" w:lineRule="auto"/>
                    <w:rPr>
                      <w:szCs w:val="22"/>
                    </w:rPr>
                  </w:pPr>
                  <w:r w:rsidRPr="0027502F">
                    <w:rPr>
                      <w:szCs w:val="22"/>
                    </w:rPr>
                    <w:t>In the existing requirement maps for CORE, ACO, RADM, RADM, and CS/MISE, a structural element ‘Availability Requirements’ will be added under ‘Non-Functional Requirements’;</w:t>
                  </w:r>
                </w:p>
                <w:p w14:paraId="6B743C6B" w14:textId="77777777" w:rsidR="00C70867" w:rsidRPr="0027502F" w:rsidRDefault="00C70867" w:rsidP="00CA062C">
                  <w:pPr>
                    <w:pStyle w:val="ListParagraph"/>
                    <w:numPr>
                      <w:ilvl w:val="0"/>
                      <w:numId w:val="53"/>
                    </w:numPr>
                    <w:spacing w:after="0" w:line="276" w:lineRule="auto"/>
                    <w:rPr>
                      <w:szCs w:val="22"/>
                    </w:rPr>
                  </w:pPr>
                  <w:r w:rsidRPr="0027502F">
                    <w:rPr>
                      <w:szCs w:val="22"/>
                    </w:rPr>
                    <w:t>A new requirement tree for ‘Availability Requirements’ will be created, including one non-functional requirement for each of the existing classes with the corresponding details (i.e. Permanent Availability, High Availability, General Availability, Office Availability, Scheduled Availability, Disconnected Availability);</w:t>
                  </w:r>
                </w:p>
                <w:p w14:paraId="653ED84B" w14:textId="77777777" w:rsidR="00C70867" w:rsidRPr="0027502F" w:rsidRDefault="00C70867" w:rsidP="00CA062C">
                  <w:pPr>
                    <w:pStyle w:val="ListParagraph"/>
                    <w:numPr>
                      <w:ilvl w:val="0"/>
                      <w:numId w:val="53"/>
                    </w:numPr>
                    <w:spacing w:after="0" w:line="276" w:lineRule="auto"/>
                    <w:rPr>
                      <w:szCs w:val="22"/>
                    </w:rPr>
                  </w:pPr>
                  <w:r w:rsidRPr="0027502F">
                    <w:rPr>
                      <w:szCs w:val="22"/>
                    </w:rPr>
                    <w:t>The existing requirement trees of all applicable processes will be updated by adding the corresponding non-functional requirements, from the list of non-functional requirements described above. Indicatively, in the ‘Submit Report of Receipt/Export’ requirement tree, the ‘General’ Availability’ non-functional requirement will be added.</w:t>
                  </w:r>
                </w:p>
                <w:p w14:paraId="36FCA62A" w14:textId="77777777" w:rsidR="00C70867" w:rsidRPr="0027502F" w:rsidRDefault="00C70867" w:rsidP="00C70867">
                  <w:pPr>
                    <w:spacing w:line="276" w:lineRule="auto"/>
                    <w:rPr>
                      <w:szCs w:val="22"/>
                    </w:rPr>
                  </w:pPr>
                  <w:r w:rsidRPr="0027502F">
                    <w:rPr>
                      <w:szCs w:val="22"/>
                    </w:rPr>
                    <w:t>Regarding the ‘performance’ non-functional requirements, the following will be modelled:</w:t>
                  </w:r>
                </w:p>
                <w:p w14:paraId="157F68D6" w14:textId="77777777" w:rsidR="00C70867" w:rsidRPr="0027502F" w:rsidRDefault="00C70867" w:rsidP="00CA062C">
                  <w:pPr>
                    <w:pStyle w:val="ListParagraph"/>
                    <w:numPr>
                      <w:ilvl w:val="0"/>
                      <w:numId w:val="53"/>
                    </w:numPr>
                    <w:spacing w:after="0" w:line="276" w:lineRule="auto"/>
                    <w:rPr>
                      <w:szCs w:val="22"/>
                    </w:rPr>
                  </w:pPr>
                  <w:r w:rsidRPr="0027502F">
                    <w:rPr>
                      <w:szCs w:val="22"/>
                    </w:rPr>
                    <w:t>In the existing requirement maps for CORE, ACO, RADM, RADM, and CS/MISE, a structural element ‘Performance Requirements’ will be added under ‘Non-Functional Requirements’;</w:t>
                  </w:r>
                </w:p>
                <w:p w14:paraId="53E58978" w14:textId="77777777" w:rsidR="00C70867" w:rsidRPr="0027502F" w:rsidRDefault="00C70867" w:rsidP="00CA062C">
                  <w:pPr>
                    <w:pStyle w:val="ListParagraph"/>
                    <w:numPr>
                      <w:ilvl w:val="0"/>
                      <w:numId w:val="53"/>
                    </w:numPr>
                    <w:spacing w:after="0" w:line="276" w:lineRule="auto"/>
                    <w:rPr>
                      <w:szCs w:val="22"/>
                    </w:rPr>
                  </w:pPr>
                  <w:r w:rsidRPr="0027502F">
                    <w:rPr>
                      <w:szCs w:val="22"/>
                    </w:rPr>
                    <w:t xml:space="preserve">A new requirement tree for ‘Availability Requirements’ will be created, including one non-functional requirement for each class of </w:t>
                  </w:r>
                  <w:r w:rsidRPr="0027502F">
                    <w:rPr>
                      <w:szCs w:val="22"/>
                    </w:rPr>
                    <w:lastRenderedPageBreak/>
                    <w:t>response time and place combination with the corresponding details (e.g. Interactive (for Place ‘Consignor’));</w:t>
                  </w:r>
                </w:p>
                <w:p w14:paraId="27D7B57C" w14:textId="1614CC4D" w:rsidR="00C70867" w:rsidRPr="0027502F" w:rsidRDefault="00C70867" w:rsidP="00CA062C">
                  <w:pPr>
                    <w:pStyle w:val="ListParagraph"/>
                    <w:numPr>
                      <w:ilvl w:val="0"/>
                      <w:numId w:val="53"/>
                    </w:numPr>
                    <w:spacing w:after="0" w:line="276" w:lineRule="auto"/>
                    <w:rPr>
                      <w:szCs w:val="22"/>
                    </w:rPr>
                  </w:pPr>
                  <w:r w:rsidRPr="0027502F">
                    <w:rPr>
                      <w:szCs w:val="22"/>
                    </w:rPr>
                    <w:t>The existing requirement trees of all applicable processes will be updated by adding the corresponding non-functional requirements from the list of non-functional requirements described above. Indicatively, in the ‘Submit Report of Receipt/Export’ requirement tree, the ‘Interactive (for place ‘Consignee’)’, ‘Asynchronous (for place ‘Any MSA’)’ and ‘Asynchronous (for place ‘Consignor’)’ non-functional requirements will be added.</w:t>
                  </w:r>
                </w:p>
                <w:p w14:paraId="195A1750" w14:textId="77777777" w:rsidR="00C70867" w:rsidRPr="0027502F" w:rsidRDefault="00C70867" w:rsidP="00C70867">
                  <w:pPr>
                    <w:spacing w:line="276" w:lineRule="auto"/>
                    <w:rPr>
                      <w:szCs w:val="22"/>
                    </w:rPr>
                  </w:pPr>
                </w:p>
                <w:p w14:paraId="303D138F" w14:textId="77777777" w:rsidR="00C70867" w:rsidRPr="0027502F" w:rsidRDefault="00C70867" w:rsidP="00C70867">
                  <w:pPr>
                    <w:spacing w:line="276" w:lineRule="auto"/>
                    <w:rPr>
                      <w:i/>
                      <w:iCs/>
                      <w:szCs w:val="22"/>
                      <w:u w:val="single"/>
                    </w:rPr>
                  </w:pPr>
                  <w:r w:rsidRPr="0027502F">
                    <w:rPr>
                      <w:i/>
                      <w:iCs/>
                      <w:szCs w:val="22"/>
                      <w:u w:val="single"/>
                    </w:rPr>
                    <w:t>In relation to FESS ‘Appendix H’:</w:t>
                  </w:r>
                </w:p>
                <w:p w14:paraId="322410F8" w14:textId="77777777" w:rsidR="00C70867" w:rsidRPr="0027502F" w:rsidRDefault="00C70867" w:rsidP="00AF76AD">
                  <w:pPr>
                    <w:spacing w:line="276" w:lineRule="auto"/>
                    <w:rPr>
                      <w:szCs w:val="22"/>
                    </w:rPr>
                  </w:pPr>
                  <w:r w:rsidRPr="0027502F">
                    <w:rPr>
                      <w:szCs w:val="22"/>
                    </w:rPr>
                    <w:t>FESS’s ‘Appendix H’ lists the applicable timers used in EMCS. It shall be highlighted that the timers are already part of the Excise BPMs and artefacts, as these are included in the corresponding BPMs. However, for clarity purposes, the following updates will be performed in the Excise BPMs:</w:t>
                  </w:r>
                </w:p>
                <w:p w14:paraId="2CABC087" w14:textId="5FA81659" w:rsidR="00C70867" w:rsidRPr="0027502F" w:rsidRDefault="00C70867" w:rsidP="00CA062C">
                  <w:pPr>
                    <w:pStyle w:val="ListParagraph"/>
                    <w:numPr>
                      <w:ilvl w:val="0"/>
                      <w:numId w:val="53"/>
                    </w:numPr>
                    <w:spacing w:after="0" w:line="276" w:lineRule="auto"/>
                    <w:rPr>
                      <w:szCs w:val="22"/>
                    </w:rPr>
                  </w:pPr>
                  <w:r w:rsidRPr="0027502F">
                    <w:rPr>
                      <w:szCs w:val="22"/>
                    </w:rPr>
                    <w:t xml:space="preserve">The description of task ‘Start Timer TIM_EAD’ will be extended with the following details: “TIM_EAD is a Timer associated with the life cycle of each submitted e-AD. Its Expiry Date is Date of dispatch + journey time and cannot exceed three months (Note: The period of three months corresponds to a maximum of </w:t>
                  </w:r>
                  <w:r w:rsidR="00E14769" w:rsidRPr="0027502F">
                    <w:rPr>
                      <w:szCs w:val="22"/>
                    </w:rPr>
                    <w:t>45</w:t>
                  </w:r>
                  <w:r w:rsidRPr="0027502F">
                    <w:rPr>
                      <w:szCs w:val="22"/>
                    </w:rPr>
                    <w:t xml:space="preserve"> days.)”;</w:t>
                  </w:r>
                </w:p>
                <w:p w14:paraId="5405CAFE" w14:textId="4E6E3BE2" w:rsidR="00C70867" w:rsidRPr="0027502F" w:rsidRDefault="00C70867" w:rsidP="00CA062C">
                  <w:pPr>
                    <w:pStyle w:val="ListParagraph"/>
                    <w:numPr>
                      <w:ilvl w:val="0"/>
                      <w:numId w:val="53"/>
                    </w:numPr>
                    <w:spacing w:after="0" w:line="276" w:lineRule="auto"/>
                    <w:rPr>
                      <w:szCs w:val="22"/>
                    </w:rPr>
                  </w:pPr>
                  <w:r w:rsidRPr="0027502F">
                    <w:rPr>
                      <w:szCs w:val="22"/>
                    </w:rPr>
                    <w:t xml:space="preserve">The description of task ‘Start Timer TIM_FDF’ will be extended with the following details: “TIM_FDF is a timer associated with the filling in of destination fields (Article 22(1) of </w:t>
                  </w:r>
                  <w:r w:rsidRPr="0027502F">
                    <w:rPr>
                      <w:color w:val="000000" w:themeColor="text1"/>
                      <w:szCs w:val="22"/>
                    </w:rPr>
                    <w:t>Directive</w:t>
                  </w:r>
                  <w:r w:rsidRPr="0027502F">
                    <w:rPr>
                      <w:strike/>
                      <w:color w:val="FF0000"/>
                      <w:szCs w:val="22"/>
                    </w:rPr>
                    <w:t xml:space="preserve"> </w:t>
                  </w:r>
                  <w:r w:rsidR="00B06D36" w:rsidRPr="0027502F">
                    <w:rPr>
                      <w:szCs w:val="22"/>
                    </w:rPr>
                    <w:t>2020/262</w:t>
                  </w:r>
                  <w:r w:rsidRPr="0027502F">
                    <w:rPr>
                      <w:szCs w:val="22"/>
                    </w:rPr>
                    <w:t>). Its Expiry Date is Date of dispatch + national parameter and cannot be more than the expiry date of TIM_EAD.”;</w:t>
                  </w:r>
                </w:p>
                <w:p w14:paraId="7D4944D7" w14:textId="77777777" w:rsidR="00C70867" w:rsidRPr="0027502F" w:rsidRDefault="00C70867" w:rsidP="00CA062C">
                  <w:pPr>
                    <w:pStyle w:val="ListParagraph"/>
                    <w:numPr>
                      <w:ilvl w:val="0"/>
                      <w:numId w:val="53"/>
                    </w:numPr>
                    <w:spacing w:after="0" w:line="276" w:lineRule="auto"/>
                    <w:rPr>
                      <w:szCs w:val="22"/>
                    </w:rPr>
                  </w:pPr>
                  <w:r w:rsidRPr="0027502F">
                    <w:rPr>
                      <w:szCs w:val="22"/>
                    </w:rPr>
                    <w:t>The description of task ‘Start Timer TIM_CHS’ will be extended with the following details: “TIM_FDF is a timer associated with the submission of a change of destination or of a splitting when the delivery is refused or the consignment is rejected. Its Expiry Date is Date of refusal/rejection + national parameter limited by a common system parameter”;</w:t>
                  </w:r>
                </w:p>
                <w:p w14:paraId="7EE2F2C0" w14:textId="77777777" w:rsidR="00C70867" w:rsidRPr="0027502F" w:rsidRDefault="00C70867" w:rsidP="00CA062C">
                  <w:pPr>
                    <w:pStyle w:val="ListParagraph"/>
                    <w:numPr>
                      <w:ilvl w:val="0"/>
                      <w:numId w:val="53"/>
                    </w:numPr>
                    <w:spacing w:after="0" w:line="276" w:lineRule="auto"/>
                    <w:rPr>
                      <w:szCs w:val="22"/>
                    </w:rPr>
                  </w:pPr>
                  <w:r w:rsidRPr="0027502F">
                    <w:rPr>
                      <w:szCs w:val="22"/>
                    </w:rPr>
                    <w:t>The description of the task ‘Initiate Timer TIM_ACO’ will be extended with the following details: “TIM_ACO is a timer associated with the results of an administrative cooperation request. Its Expiry Date is given by the sender, limited by a common system parameter”;</w:t>
                  </w:r>
                </w:p>
                <w:p w14:paraId="63879952" w14:textId="77777777" w:rsidR="00C70867" w:rsidRPr="0027502F" w:rsidRDefault="00C70867" w:rsidP="00CA062C">
                  <w:pPr>
                    <w:pStyle w:val="ListParagraph"/>
                    <w:numPr>
                      <w:ilvl w:val="0"/>
                      <w:numId w:val="53"/>
                    </w:numPr>
                    <w:spacing w:after="0" w:line="276" w:lineRule="auto"/>
                    <w:rPr>
                      <w:szCs w:val="22"/>
                    </w:rPr>
                  </w:pPr>
                  <w:r w:rsidRPr="0027502F">
                    <w:rPr>
                      <w:szCs w:val="22"/>
                    </w:rPr>
                    <w:t>The description of the task ‘Initiate Timer TIM_HIS’ will be extended with the following details: “TIM_HIS is a timer associated with the results of a history request. Its Expiry Date is given by the sender, limited by a common system parameter”;</w:t>
                  </w:r>
                </w:p>
                <w:p w14:paraId="6411DC71" w14:textId="77777777" w:rsidR="00C70867" w:rsidRPr="0027502F" w:rsidRDefault="00C70867" w:rsidP="00CA062C">
                  <w:pPr>
                    <w:pStyle w:val="ListParagraph"/>
                    <w:numPr>
                      <w:ilvl w:val="0"/>
                      <w:numId w:val="53"/>
                    </w:numPr>
                    <w:spacing w:after="0" w:line="276" w:lineRule="auto"/>
                    <w:rPr>
                      <w:szCs w:val="22"/>
                    </w:rPr>
                  </w:pPr>
                  <w:r w:rsidRPr="0027502F">
                    <w:rPr>
                      <w:szCs w:val="22"/>
                    </w:rPr>
                    <w:t>The description of the task ‘Initiate Timer TIM_MVS’ will be extended with the following details: “TIM_MVS is a timer associated with the results of a movement verification request. Its Expiry Date is given by the sender, limited by a common system parameter”.</w:t>
                  </w:r>
                </w:p>
              </w:tc>
            </w:tr>
            <w:tr w:rsidR="00C70867" w:rsidRPr="0027502F" w14:paraId="5FF4A9CC"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A61805"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3F45FAC" w14:textId="77777777" w:rsidR="00C70867" w:rsidRPr="0027502F" w:rsidRDefault="00C70867" w:rsidP="00C70867">
                  <w:pPr>
                    <w:spacing w:line="276" w:lineRule="auto"/>
                    <w:rPr>
                      <w:szCs w:val="22"/>
                    </w:rPr>
                  </w:pPr>
                  <w:r w:rsidRPr="0027502F">
                    <w:rPr>
                      <w:szCs w:val="22"/>
                    </w:rPr>
                    <w:t>Specification Documents:</w:t>
                  </w:r>
                </w:p>
                <w:p w14:paraId="5106F385"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12B90B56"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(None).</w:t>
                  </w:r>
                </w:p>
              </w:tc>
            </w:tr>
            <w:tr w:rsidR="00C70867" w:rsidRPr="0027502F" w14:paraId="4577DE89"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22E2DB"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65CD09" w14:textId="77777777" w:rsidR="00C70867" w:rsidRPr="0027502F" w:rsidRDefault="00C70867" w:rsidP="00C70867">
                  <w:pPr>
                    <w:spacing w:line="276" w:lineRule="auto"/>
                    <w:rPr>
                      <w:szCs w:val="22"/>
                    </w:rPr>
                  </w:pPr>
                  <w:r w:rsidRPr="0027502F">
                    <w:rPr>
                      <w:szCs w:val="22"/>
                    </w:rPr>
                    <w:t>If the proposed change is not implemented, then the aforementioned FESS artefacts will not be maintained from EMCS Phase 4 onwards and the transition from FESS documentation to the Excise BPMs.</w:t>
                  </w:r>
                </w:p>
              </w:tc>
            </w:tr>
            <w:tr w:rsidR="00C70867" w:rsidRPr="0027502F" w14:paraId="06AC509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A108CF"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DBBB47"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7C72BEED"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D44E5"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68BEF5" w14:textId="77777777" w:rsidR="00C70867" w:rsidRPr="0027502F" w:rsidRDefault="00C70867" w:rsidP="00C70867">
                  <w:pPr>
                    <w:spacing w:line="276" w:lineRule="auto"/>
                    <w:rPr>
                      <w:color w:val="000000"/>
                      <w:szCs w:val="22"/>
                    </w:rPr>
                  </w:pPr>
                  <w:r w:rsidRPr="0027502F">
                    <w:rPr>
                      <w:szCs w:val="22"/>
                      <w:lang w:val="en-US"/>
                    </w:rPr>
                    <w:t>N/A</w:t>
                  </w:r>
                </w:p>
              </w:tc>
            </w:tr>
            <w:tr w:rsidR="00C70867" w:rsidRPr="0027502F" w14:paraId="7F563DF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13891A"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D7F7FCA"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bCs w:val="0"/>
                      <w:sz w:val="22"/>
                      <w:szCs w:val="22"/>
                    </w:rPr>
                    <w:t>There is no reference to any other RFCs.</w:t>
                  </w:r>
                </w:p>
              </w:tc>
            </w:tr>
          </w:tbl>
          <w:p w14:paraId="2A937DC1" w14:textId="77777777" w:rsidR="00C70867" w:rsidRPr="0027502F" w:rsidRDefault="00C70867" w:rsidP="00C70867">
            <w:pPr>
              <w:spacing w:after="0"/>
              <w:jc w:val="left"/>
              <w:rPr>
                <w:szCs w:val="22"/>
                <w:lang w:val="en-US"/>
              </w:rPr>
            </w:pPr>
          </w:p>
        </w:tc>
      </w:tr>
      <w:tr w:rsidR="00C70867" w:rsidRPr="0027502F" w14:paraId="394EDF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991307"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23ACDE8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7BC416"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1E8A4F" w14:textId="77777777" w:rsidR="00C70867" w:rsidRPr="0027502F" w:rsidRDefault="00C70867" w:rsidP="00C70867">
                  <w:pPr>
                    <w:spacing w:line="276" w:lineRule="auto"/>
                    <w:rPr>
                      <w:szCs w:val="22"/>
                    </w:rPr>
                  </w:pPr>
                  <w:r w:rsidRPr="0027502F">
                    <w:rPr>
                      <w:szCs w:val="22"/>
                    </w:rPr>
                    <w:t>N/A</w:t>
                  </w:r>
                </w:p>
              </w:tc>
            </w:tr>
            <w:tr w:rsidR="00C70867" w:rsidRPr="0027502F" w14:paraId="0ABFB2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9E1B530"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2F0CB9B" w14:textId="77777777" w:rsidR="00C70867" w:rsidRPr="0027502F" w:rsidRDefault="00C70867" w:rsidP="00C70867">
                  <w:pPr>
                    <w:spacing w:line="276" w:lineRule="auto"/>
                    <w:rPr>
                      <w:szCs w:val="22"/>
                    </w:rPr>
                  </w:pPr>
                  <w:r w:rsidRPr="0027502F">
                    <w:rPr>
                      <w:szCs w:val="22"/>
                    </w:rPr>
                    <w:t>N/A</w:t>
                  </w:r>
                </w:p>
              </w:tc>
            </w:tr>
          </w:tbl>
          <w:p w14:paraId="7734A29A" w14:textId="77777777" w:rsidR="00C70867" w:rsidRPr="0027502F" w:rsidRDefault="00C70867" w:rsidP="00C70867">
            <w:pPr>
              <w:spacing w:after="0"/>
              <w:jc w:val="left"/>
              <w:rPr>
                <w:szCs w:val="22"/>
                <w:lang w:val="en-US"/>
              </w:rPr>
            </w:pPr>
          </w:p>
        </w:tc>
      </w:tr>
      <w:tr w:rsidR="00C70867" w:rsidRPr="0027502F" w14:paraId="2629342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D4136B"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07F54DF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FF9BC72"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ABF53AF"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8FA141F" w14:textId="77777777" w:rsidR="00C70867" w:rsidRPr="0027502F" w:rsidRDefault="00C70867" w:rsidP="00B03D74">
                  <w:pPr>
                    <w:numPr>
                      <w:ilvl w:val="0"/>
                      <w:numId w:val="25"/>
                    </w:numPr>
                    <w:spacing w:line="276" w:lineRule="auto"/>
                    <w:rPr>
                      <w:szCs w:val="22"/>
                    </w:rPr>
                  </w:pPr>
                  <w:r w:rsidRPr="0027502F">
                    <w:rPr>
                      <w:b/>
                      <w:szCs w:val="22"/>
                    </w:rPr>
                    <w:t>Approval process:</w:t>
                  </w:r>
                </w:p>
                <w:p w14:paraId="5CE2E844"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9D653F2"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BD180E"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950BFAE" w14:textId="77777777" w:rsidR="00C70867" w:rsidRPr="0027502F" w:rsidRDefault="00C70867" w:rsidP="00C70867">
                  <w:pPr>
                    <w:spacing w:line="276" w:lineRule="auto"/>
                    <w:rPr>
                      <w:szCs w:val="22"/>
                    </w:rPr>
                  </w:pPr>
                  <w:r w:rsidRPr="0027502F">
                    <w:rPr>
                      <w:szCs w:val="22"/>
                      <w:lang w:val="en-US"/>
                    </w:rPr>
                    <w:t>N/A</w:t>
                  </w:r>
                </w:p>
              </w:tc>
            </w:tr>
            <w:tr w:rsidR="00C70867" w:rsidRPr="0027502F" w14:paraId="181E3E67"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E5F4DAB"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9338266" w14:textId="77777777" w:rsidR="00C70867" w:rsidRPr="0027502F" w:rsidRDefault="00C70867" w:rsidP="00C70867">
                  <w:pPr>
                    <w:spacing w:line="276" w:lineRule="auto"/>
                    <w:rPr>
                      <w:szCs w:val="22"/>
                      <w:highlight w:val="yellow"/>
                    </w:rPr>
                  </w:pPr>
                  <w:r w:rsidRPr="0027502F">
                    <w:rPr>
                      <w:szCs w:val="22"/>
                    </w:rPr>
                    <w:t>EMCS CAB #191 on 26/05/2020</w:t>
                  </w:r>
                </w:p>
              </w:tc>
            </w:tr>
          </w:tbl>
          <w:p w14:paraId="5B4CA37F" w14:textId="77777777" w:rsidR="00C70867" w:rsidRPr="0027502F" w:rsidRDefault="00C70867" w:rsidP="00C70867">
            <w:pPr>
              <w:spacing w:after="0"/>
              <w:jc w:val="left"/>
              <w:rPr>
                <w:szCs w:val="22"/>
                <w:lang w:val="en-US"/>
              </w:rPr>
            </w:pPr>
          </w:p>
        </w:tc>
      </w:tr>
      <w:tr w:rsidR="00C70867" w:rsidRPr="0027502F" w14:paraId="5A2DE9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C3718D"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433FABBF"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E7E17A"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18F75EE8" w14:textId="05F52828"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203E9301"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AC8B7C"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63F30A2C" w14:textId="75FC27FD"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29E584E7"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9A4244"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531150E" w14:textId="3984E4B4" w:rsidR="009F28D6" w:rsidRPr="0027502F" w:rsidRDefault="009F28D6" w:rsidP="004800A7">
                  <w:pPr>
                    <w:spacing w:line="276" w:lineRule="auto"/>
                    <w:rPr>
                      <w:szCs w:val="22"/>
                    </w:rPr>
                  </w:pPr>
                  <w:r w:rsidRPr="0027502F">
                    <w:rPr>
                      <w:szCs w:val="22"/>
                    </w:rPr>
                    <w:t>13/02/2023</w:t>
                  </w:r>
                </w:p>
              </w:tc>
            </w:tr>
          </w:tbl>
          <w:p w14:paraId="65286815" w14:textId="77777777" w:rsidR="00C70867" w:rsidRPr="0027502F" w:rsidRDefault="00C70867" w:rsidP="00C70867">
            <w:pPr>
              <w:spacing w:after="0"/>
              <w:jc w:val="left"/>
              <w:rPr>
                <w:szCs w:val="22"/>
                <w:lang w:val="en-US"/>
              </w:rPr>
            </w:pPr>
          </w:p>
        </w:tc>
      </w:tr>
      <w:tr w:rsidR="00C70867" w:rsidRPr="0027502F" w14:paraId="60DC9A2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E631D8E"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5733613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718C75"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E261D00" w14:textId="77777777" w:rsidR="00C70867" w:rsidRPr="0027502F" w:rsidRDefault="00C70867" w:rsidP="00C70867">
                  <w:pPr>
                    <w:spacing w:line="276" w:lineRule="auto"/>
                    <w:rPr>
                      <w:szCs w:val="22"/>
                    </w:rPr>
                  </w:pPr>
                  <w:r w:rsidRPr="0027502F">
                    <w:rPr>
                      <w:szCs w:val="22"/>
                      <w:lang w:val="en-US"/>
                    </w:rPr>
                    <w:t>N/A</w:t>
                  </w:r>
                </w:p>
              </w:tc>
            </w:tr>
            <w:tr w:rsidR="00C70867" w:rsidRPr="0027502F" w14:paraId="720C3D5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924669F"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481C917" w14:textId="77777777" w:rsidR="00C70867" w:rsidRPr="0027502F" w:rsidRDefault="00C70867" w:rsidP="00C70867">
                  <w:pPr>
                    <w:spacing w:line="276" w:lineRule="auto"/>
                    <w:rPr>
                      <w:szCs w:val="22"/>
                    </w:rPr>
                  </w:pPr>
                  <w:r w:rsidRPr="0027502F">
                    <w:rPr>
                      <w:szCs w:val="22"/>
                      <w:lang w:val="en-US"/>
                    </w:rPr>
                    <w:t>N/A</w:t>
                  </w:r>
                </w:p>
              </w:tc>
            </w:tr>
          </w:tbl>
          <w:p w14:paraId="5A99FF1B" w14:textId="77777777" w:rsidR="00C70867" w:rsidRPr="0027502F" w:rsidRDefault="00C70867" w:rsidP="00C70867">
            <w:pPr>
              <w:spacing w:after="0"/>
              <w:jc w:val="left"/>
              <w:rPr>
                <w:szCs w:val="22"/>
                <w:lang w:val="en-US"/>
              </w:rPr>
            </w:pPr>
          </w:p>
        </w:tc>
      </w:tr>
    </w:tbl>
    <w:p w14:paraId="0A13BBB8" w14:textId="77777777" w:rsidR="00C70867" w:rsidRPr="0027502F" w:rsidRDefault="00C70867" w:rsidP="00C70867">
      <w:pPr>
        <w:rPr>
          <w:szCs w:val="22"/>
        </w:rPr>
      </w:pPr>
    </w:p>
    <w:p w14:paraId="71D0E649" w14:textId="77777777" w:rsidR="00C70867" w:rsidRPr="0027502F" w:rsidRDefault="00C70867">
      <w:pPr>
        <w:pStyle w:val="Heading4"/>
        <w:rPr>
          <w:szCs w:val="22"/>
        </w:rPr>
      </w:pPr>
      <w:r w:rsidRPr="0027502F">
        <w:rPr>
          <w:szCs w:val="22"/>
        </w:rPr>
        <w:lastRenderedPageBreak/>
        <w:t>FESS-266 – Removal of technical messages from BPMs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5391117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61F8490"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4DCFF6C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2D86DE"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9BC48C" w14:textId="77777777" w:rsidR="00C70867" w:rsidRPr="0027502F" w:rsidRDefault="00C70867" w:rsidP="00C70867">
                  <w:pPr>
                    <w:spacing w:line="276" w:lineRule="auto"/>
                    <w:rPr>
                      <w:szCs w:val="22"/>
                    </w:rPr>
                  </w:pPr>
                  <w:r w:rsidRPr="0027502F">
                    <w:rPr>
                      <w:bCs/>
                      <w:szCs w:val="22"/>
                    </w:rPr>
                    <w:t>FESS-266</w:t>
                  </w:r>
                </w:p>
              </w:tc>
            </w:tr>
            <w:tr w:rsidR="00C70867" w:rsidRPr="0027502F" w14:paraId="5D535EA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3B8B9C"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67AC8D" w14:textId="77777777" w:rsidR="00C70867" w:rsidRPr="0027502F" w:rsidRDefault="00C70867" w:rsidP="00C70867">
                  <w:pPr>
                    <w:pStyle w:val="ListParagraph"/>
                    <w:spacing w:line="276" w:lineRule="auto"/>
                    <w:ind w:left="0"/>
                    <w:rPr>
                      <w:szCs w:val="22"/>
                      <w:lang w:eastAsia="nl-BE"/>
                    </w:rPr>
                  </w:pPr>
                  <w:r w:rsidRPr="0027502F">
                    <w:rPr>
                      <w:szCs w:val="22"/>
                      <w:lang w:eastAsia="nl-BE"/>
                    </w:rPr>
                    <w:t>Accepted</w:t>
                  </w:r>
                </w:p>
              </w:tc>
            </w:tr>
            <w:tr w:rsidR="00C70867" w:rsidRPr="0027502F" w14:paraId="0CD4ECD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625CA5"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890014" w14:textId="77777777" w:rsidR="00C70867" w:rsidRPr="0027502F" w:rsidRDefault="00C70867" w:rsidP="00C70867">
                  <w:pPr>
                    <w:pStyle w:val="ListParagraph"/>
                    <w:spacing w:line="276" w:lineRule="auto"/>
                    <w:ind w:left="0"/>
                    <w:rPr>
                      <w:szCs w:val="22"/>
                      <w:lang w:eastAsia="nl-BE"/>
                    </w:rPr>
                  </w:pPr>
                  <w:r w:rsidRPr="0027502F">
                    <w:rPr>
                      <w:szCs w:val="22"/>
                      <w:lang w:eastAsia="nl-BE"/>
                    </w:rPr>
                    <w:t>Change of Functionality</w:t>
                  </w:r>
                </w:p>
              </w:tc>
            </w:tr>
            <w:tr w:rsidR="00C70867" w:rsidRPr="0027502F" w14:paraId="5526CA3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5F8DB09E"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59BD7B0F" w14:textId="77777777" w:rsidR="00C70867" w:rsidRPr="0027502F" w:rsidRDefault="00C70867" w:rsidP="00C70867">
                  <w:pPr>
                    <w:pStyle w:val="ListParagraph"/>
                    <w:spacing w:line="276" w:lineRule="auto"/>
                    <w:ind w:left="0"/>
                    <w:rPr>
                      <w:szCs w:val="22"/>
                      <w:lang w:eastAsia="nl-BE"/>
                    </w:rPr>
                  </w:pPr>
                  <w:r w:rsidRPr="0027502F">
                    <w:rPr>
                      <w:szCs w:val="22"/>
                      <w:lang w:eastAsia="nl-BE"/>
                    </w:rPr>
                    <w:t>IM377459</w:t>
                  </w:r>
                </w:p>
              </w:tc>
            </w:tr>
            <w:tr w:rsidR="00C70867" w:rsidRPr="0027502F" w14:paraId="2F271A5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294D3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833221" w14:textId="77777777" w:rsidR="00C70867" w:rsidRPr="0027502F" w:rsidRDefault="00C70867" w:rsidP="00C70867">
                  <w:pPr>
                    <w:pStyle w:val="ListParagraph"/>
                    <w:spacing w:line="276" w:lineRule="auto"/>
                    <w:ind w:left="0"/>
                    <w:rPr>
                      <w:szCs w:val="22"/>
                      <w:lang w:eastAsia="nl-BE"/>
                    </w:rPr>
                  </w:pPr>
                  <w:r w:rsidRPr="0027502F">
                    <w:rPr>
                      <w:szCs w:val="22"/>
                      <w:lang w:eastAsia="nl-BE"/>
                    </w:rPr>
                    <w:t>N/A</w:t>
                  </w:r>
                </w:p>
              </w:tc>
            </w:tr>
            <w:tr w:rsidR="00C70867" w:rsidRPr="0027502F" w14:paraId="05E63B7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2978B6"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088514" w14:textId="77777777" w:rsidR="00C70867" w:rsidRPr="0027502F" w:rsidRDefault="00C70867" w:rsidP="00C70867">
                  <w:pPr>
                    <w:pStyle w:val="ListParagraph"/>
                    <w:spacing w:line="276" w:lineRule="auto"/>
                    <w:ind w:left="0"/>
                    <w:rPr>
                      <w:szCs w:val="22"/>
                      <w:lang w:eastAsia="nl-BE"/>
                    </w:rPr>
                  </w:pPr>
                  <w:r w:rsidRPr="0027502F">
                    <w:rPr>
                      <w:szCs w:val="22"/>
                      <w:lang w:eastAsia="nl-BE"/>
                    </w:rPr>
                    <w:t>20/05/2020</w:t>
                  </w:r>
                </w:p>
              </w:tc>
            </w:tr>
            <w:tr w:rsidR="00C70867" w:rsidRPr="0027502F" w14:paraId="28413F3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85018D"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5996194" w14:textId="77777777" w:rsidR="00C70867" w:rsidRPr="0027502F" w:rsidRDefault="00C70867" w:rsidP="00C70867">
                  <w:pPr>
                    <w:pStyle w:val="ListParagraph"/>
                    <w:spacing w:line="276" w:lineRule="auto"/>
                    <w:ind w:left="0"/>
                    <w:rPr>
                      <w:szCs w:val="22"/>
                      <w:lang w:eastAsia="nl-BE"/>
                    </w:rPr>
                  </w:pPr>
                  <w:r w:rsidRPr="0027502F">
                    <w:rPr>
                      <w:szCs w:val="22"/>
                      <w:lang w:eastAsia="nl-BE"/>
                    </w:rPr>
                    <w:t>EMCS CPT</w:t>
                  </w:r>
                </w:p>
              </w:tc>
            </w:tr>
          </w:tbl>
          <w:p w14:paraId="6A22C94A" w14:textId="77777777" w:rsidR="00C70867" w:rsidRPr="0027502F" w:rsidRDefault="00C70867" w:rsidP="00C70867">
            <w:pPr>
              <w:spacing w:after="0"/>
              <w:jc w:val="left"/>
              <w:rPr>
                <w:szCs w:val="22"/>
                <w:lang w:val="en-US"/>
              </w:rPr>
            </w:pPr>
          </w:p>
        </w:tc>
      </w:tr>
      <w:tr w:rsidR="00C70867" w:rsidRPr="0027502F" w14:paraId="2845FA5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571C06"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2CA48022"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DB1BAC"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C17B50" w14:textId="77777777" w:rsidR="00C70867" w:rsidRPr="0027502F" w:rsidRDefault="00C70867" w:rsidP="00C70867">
                  <w:pPr>
                    <w:spacing w:line="276" w:lineRule="auto"/>
                    <w:rPr>
                      <w:szCs w:val="22"/>
                    </w:rPr>
                  </w:pPr>
                  <w:r w:rsidRPr="0027502F">
                    <w:rPr>
                      <w:color w:val="000000" w:themeColor="text1"/>
                      <w:szCs w:val="22"/>
                    </w:rPr>
                    <w:t>High</w:t>
                  </w:r>
                </w:p>
              </w:tc>
            </w:tr>
            <w:tr w:rsidR="00C70867" w:rsidRPr="0027502F" w14:paraId="45A9664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D46A8C"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90860AB" w14:textId="77777777" w:rsidR="00C70867" w:rsidRPr="0027502F" w:rsidRDefault="00C70867" w:rsidP="00C70867">
                  <w:pPr>
                    <w:spacing w:line="276" w:lineRule="auto"/>
                    <w:rPr>
                      <w:b/>
                      <w:szCs w:val="22"/>
                    </w:rPr>
                  </w:pPr>
                  <w:r w:rsidRPr="0027502F">
                    <w:rPr>
                      <w:b/>
                      <w:szCs w:val="22"/>
                    </w:rPr>
                    <w:t>Problem Statement</w:t>
                  </w:r>
                </w:p>
                <w:p w14:paraId="7171317F" w14:textId="77777777" w:rsidR="00C70867" w:rsidRPr="0027502F" w:rsidRDefault="00C70867" w:rsidP="00C70867">
                  <w:pPr>
                    <w:spacing w:line="276" w:lineRule="auto"/>
                    <w:rPr>
                      <w:szCs w:val="22"/>
                    </w:rPr>
                  </w:pPr>
                  <w:r w:rsidRPr="0027502F">
                    <w:rPr>
                      <w:szCs w:val="22"/>
                    </w:rPr>
                    <w:t>It has been identified that technical messages are actually modelled in the Excise BPMs and artefacts. In alignment with FESS’ scope, any such details should not be included in the Excise BPMs, so that the scope of those is aligned with the existing FESS scope.</w:t>
                  </w:r>
                </w:p>
                <w:p w14:paraId="1E84C9E1" w14:textId="77777777" w:rsidR="00C70867" w:rsidRPr="0027502F" w:rsidRDefault="00C70867" w:rsidP="00C70867">
                  <w:pPr>
                    <w:spacing w:line="276" w:lineRule="auto"/>
                    <w:rPr>
                      <w:b/>
                      <w:szCs w:val="22"/>
                    </w:rPr>
                  </w:pPr>
                  <w:r w:rsidRPr="0027502F">
                    <w:rPr>
                      <w:szCs w:val="22"/>
                    </w:rPr>
                    <w:br/>
                  </w:r>
                  <w:r w:rsidRPr="0027502F">
                    <w:rPr>
                      <w:b/>
                      <w:szCs w:val="22"/>
                    </w:rPr>
                    <w:t>Proposed Solution</w:t>
                  </w:r>
                </w:p>
                <w:p w14:paraId="67417036" w14:textId="77777777" w:rsidR="00C70867" w:rsidRPr="0027502F" w:rsidRDefault="00C70867" w:rsidP="00AF76AD">
                  <w:pPr>
                    <w:spacing w:line="276" w:lineRule="auto"/>
                    <w:rPr>
                      <w:szCs w:val="22"/>
                    </w:rPr>
                  </w:pPr>
                  <w:r w:rsidRPr="0027502F">
                    <w:rPr>
                      <w:szCs w:val="22"/>
                    </w:rPr>
                    <w:t>As per the analysis provided in the [Problem Statement], the Excise BPMs will need to be updated as described below:</w:t>
                  </w:r>
                </w:p>
                <w:p w14:paraId="547ABFA7" w14:textId="77777777" w:rsidR="00C70867" w:rsidRPr="0027502F" w:rsidRDefault="00C70867" w:rsidP="00CA062C">
                  <w:pPr>
                    <w:pStyle w:val="ListParagraph"/>
                    <w:numPr>
                      <w:ilvl w:val="0"/>
                      <w:numId w:val="54"/>
                    </w:numPr>
                    <w:spacing w:after="0" w:line="276" w:lineRule="auto"/>
                    <w:rPr>
                      <w:szCs w:val="22"/>
                    </w:rPr>
                  </w:pPr>
                  <w:r w:rsidRPr="0027502F">
                    <w:rPr>
                      <w:szCs w:val="22"/>
                    </w:rPr>
                    <w:t>The following message allocation diagrams will be removed:</w:t>
                  </w:r>
                </w:p>
                <w:p w14:paraId="04174310" w14:textId="77777777" w:rsidR="00C70867" w:rsidRPr="0027502F" w:rsidRDefault="00C70867" w:rsidP="00CA062C">
                  <w:pPr>
                    <w:pStyle w:val="ListParagraph"/>
                    <w:numPr>
                      <w:ilvl w:val="1"/>
                      <w:numId w:val="54"/>
                    </w:numPr>
                    <w:spacing w:after="0" w:line="276" w:lineRule="auto"/>
                    <w:rPr>
                      <w:szCs w:val="22"/>
                    </w:rPr>
                  </w:pPr>
                  <w:r w:rsidRPr="0027502F">
                    <w:rPr>
                      <w:szCs w:val="22"/>
                    </w:rPr>
                    <w:t xml:space="preserve">IE904 STATUS REQUEST (C_STD_REQ); </w:t>
                  </w:r>
                </w:p>
                <w:p w14:paraId="0B7464AE" w14:textId="77777777" w:rsidR="00C70867" w:rsidRPr="0027502F" w:rsidRDefault="00C70867" w:rsidP="00CA062C">
                  <w:pPr>
                    <w:pStyle w:val="ListParagraph"/>
                    <w:numPr>
                      <w:ilvl w:val="1"/>
                      <w:numId w:val="54"/>
                    </w:numPr>
                    <w:spacing w:after="0" w:line="276" w:lineRule="auto"/>
                    <w:rPr>
                      <w:szCs w:val="22"/>
                    </w:rPr>
                  </w:pPr>
                  <w:r w:rsidRPr="0027502F">
                    <w:rPr>
                      <w:szCs w:val="22"/>
                    </w:rPr>
                    <w:t>IE905 STATUS RESPONSE (C_STD_RSP);</w:t>
                  </w:r>
                </w:p>
                <w:p w14:paraId="0B470C9B" w14:textId="77777777" w:rsidR="00C70867" w:rsidRPr="0027502F" w:rsidRDefault="00C70867" w:rsidP="00CA062C">
                  <w:pPr>
                    <w:pStyle w:val="ListParagraph"/>
                    <w:numPr>
                      <w:ilvl w:val="1"/>
                      <w:numId w:val="54"/>
                    </w:numPr>
                    <w:spacing w:after="0" w:line="276" w:lineRule="auto"/>
                    <w:rPr>
                      <w:szCs w:val="22"/>
                    </w:rPr>
                  </w:pPr>
                  <w:r w:rsidRPr="0027502F">
                    <w:rPr>
                      <w:szCs w:val="22"/>
                    </w:rPr>
                    <w:t>IE906 FUNCTIONAL NACK (C_FUN_NCK);</w:t>
                  </w:r>
                </w:p>
                <w:p w14:paraId="3FBB3BEC" w14:textId="77777777" w:rsidR="00C70867" w:rsidRPr="0027502F" w:rsidRDefault="00C70867" w:rsidP="00CA062C">
                  <w:pPr>
                    <w:pStyle w:val="ListParagraph"/>
                    <w:numPr>
                      <w:ilvl w:val="1"/>
                      <w:numId w:val="54"/>
                    </w:numPr>
                    <w:spacing w:after="0" w:line="276" w:lineRule="auto"/>
                    <w:rPr>
                      <w:szCs w:val="22"/>
                    </w:rPr>
                  </w:pPr>
                  <w:r w:rsidRPr="0027502F">
                    <w:rPr>
                      <w:szCs w:val="22"/>
                    </w:rPr>
                    <w:t>IE917 NEGATIVE ACKNOWLEDGEMENT OF XML RECEIPT (C_XML_NCK);</w:t>
                  </w:r>
                </w:p>
                <w:p w14:paraId="0CF6AD9F" w14:textId="77777777" w:rsidR="00C70867" w:rsidRPr="0027502F" w:rsidRDefault="00C70867" w:rsidP="00CA062C">
                  <w:pPr>
                    <w:pStyle w:val="ListParagraph"/>
                    <w:numPr>
                      <w:ilvl w:val="1"/>
                      <w:numId w:val="54"/>
                    </w:numPr>
                    <w:spacing w:after="0" w:line="276" w:lineRule="auto"/>
                    <w:rPr>
                      <w:szCs w:val="22"/>
                    </w:rPr>
                  </w:pPr>
                  <w:r w:rsidRPr="0027502F">
                    <w:rPr>
                      <w:szCs w:val="22"/>
                    </w:rPr>
                    <w:t>IE934 DATA PACKAGING (C_PAC_DAT).</w:t>
                  </w:r>
                </w:p>
                <w:p w14:paraId="6E6F5AEA" w14:textId="77777777" w:rsidR="00C70867" w:rsidRPr="0027502F" w:rsidRDefault="00C70867" w:rsidP="00CA062C">
                  <w:pPr>
                    <w:pStyle w:val="ListParagraph"/>
                    <w:numPr>
                      <w:ilvl w:val="0"/>
                      <w:numId w:val="54"/>
                    </w:numPr>
                    <w:spacing w:after="0" w:line="276" w:lineRule="auto"/>
                    <w:rPr>
                      <w:szCs w:val="22"/>
                    </w:rPr>
                  </w:pPr>
                  <w:r w:rsidRPr="0027502F">
                    <w:rPr>
                      <w:szCs w:val="22"/>
                    </w:rPr>
                    <w:t>The ‘Perform Syntactic validation of Common Domain message’ Function Allocation Diagram (FAD) will be updated by removing the data objects for ‘IE904’, ‘IE905’ and ‘IE934’;</w:t>
                  </w:r>
                </w:p>
                <w:p w14:paraId="40FFBF04" w14:textId="77777777" w:rsidR="00C70867" w:rsidRPr="0027502F" w:rsidRDefault="00C70867" w:rsidP="00CA062C">
                  <w:pPr>
                    <w:pStyle w:val="ListParagraph"/>
                    <w:numPr>
                      <w:ilvl w:val="0"/>
                      <w:numId w:val="54"/>
                    </w:numPr>
                    <w:spacing w:after="0" w:line="276" w:lineRule="auto"/>
                    <w:rPr>
                      <w:szCs w:val="22"/>
                    </w:rPr>
                  </w:pPr>
                  <w:r w:rsidRPr="0027502F">
                    <w:rPr>
                      <w:szCs w:val="22"/>
                    </w:rPr>
                    <w:t>The ‘Perform Coordination Protocol validation of Common Domain message’ Function Allocation Diagram (FAD) will be updated by removing the data objects for ‘IE904’, ‘IE905’ and ‘IE934’;</w:t>
                  </w:r>
                </w:p>
                <w:p w14:paraId="2E4FC79C" w14:textId="77777777" w:rsidR="00C70867" w:rsidRPr="0027502F" w:rsidRDefault="00C70867" w:rsidP="00CA062C">
                  <w:pPr>
                    <w:pStyle w:val="ListParagraph"/>
                    <w:numPr>
                      <w:ilvl w:val="0"/>
                      <w:numId w:val="54"/>
                    </w:numPr>
                    <w:spacing w:after="0" w:line="276" w:lineRule="auto"/>
                    <w:rPr>
                      <w:szCs w:val="22"/>
                    </w:rPr>
                  </w:pPr>
                  <w:r w:rsidRPr="0027502F">
                    <w:rPr>
                      <w:szCs w:val="22"/>
                    </w:rPr>
                    <w:t xml:space="preserve">The existing process ‘L4-CORE-01-05-Handle validation Results of Common Domain message’ will still include a reference to the IE906 and IE917 messages, but it will be highlighted that it is only a </w:t>
                  </w:r>
                  <w:r w:rsidRPr="0027502F">
                    <w:rPr>
                      <w:szCs w:val="22"/>
                    </w:rPr>
                    <w:lastRenderedPageBreak/>
                    <w:t>reference for clarity purposes, while the details of such messages are described in the DDNEA documentation.</w:t>
                  </w:r>
                </w:p>
              </w:tc>
            </w:tr>
            <w:tr w:rsidR="00C70867" w:rsidRPr="0027502F" w14:paraId="6CCFC77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C51A32"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8A9B53" w14:textId="77777777" w:rsidR="00C70867" w:rsidRPr="0027502F" w:rsidRDefault="00C70867" w:rsidP="00C70867">
                  <w:pPr>
                    <w:spacing w:line="276" w:lineRule="auto"/>
                    <w:rPr>
                      <w:szCs w:val="22"/>
                    </w:rPr>
                  </w:pPr>
                  <w:r w:rsidRPr="0027502F">
                    <w:rPr>
                      <w:szCs w:val="22"/>
                    </w:rPr>
                    <w:t>Specification Documents:</w:t>
                  </w:r>
                </w:p>
                <w:p w14:paraId="72758A9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(High);</w:t>
                  </w:r>
                </w:p>
                <w:p w14:paraId="225332C7"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(None).</w:t>
                  </w:r>
                </w:p>
              </w:tc>
            </w:tr>
            <w:tr w:rsidR="00C70867" w:rsidRPr="0027502F" w14:paraId="65255256"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23415E"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58FB526" w14:textId="77777777" w:rsidR="00C70867" w:rsidRPr="0027502F" w:rsidRDefault="00C70867" w:rsidP="00C70867">
                  <w:pPr>
                    <w:spacing w:line="276" w:lineRule="auto"/>
                    <w:rPr>
                      <w:szCs w:val="22"/>
                    </w:rPr>
                  </w:pPr>
                  <w:r w:rsidRPr="0027502F">
                    <w:rPr>
                      <w:szCs w:val="22"/>
                    </w:rPr>
                    <w:t>If the proposed change is not implemented, then the scope of FESS will keep including the detailed data model of technical messages, such as IE904, IE905, IE906, IE917, and IE934. Instead, these messages should be detailed in the corresponding DDNEA sections.</w:t>
                  </w:r>
                </w:p>
              </w:tc>
            </w:tr>
            <w:tr w:rsidR="00C70867" w:rsidRPr="0027502F" w14:paraId="566F723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D49DC8"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B5FB1D"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329FA01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7E3474"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0AEF2A5" w14:textId="77777777" w:rsidR="00C70867" w:rsidRPr="0027502F" w:rsidRDefault="00C70867" w:rsidP="00C70867">
                  <w:pPr>
                    <w:spacing w:line="276" w:lineRule="auto"/>
                    <w:rPr>
                      <w:color w:val="000000"/>
                      <w:szCs w:val="22"/>
                    </w:rPr>
                  </w:pPr>
                  <w:r w:rsidRPr="0027502F">
                    <w:rPr>
                      <w:color w:val="000000"/>
                      <w:szCs w:val="22"/>
                    </w:rPr>
                    <w:t>N/A</w:t>
                  </w:r>
                </w:p>
              </w:tc>
            </w:tr>
            <w:tr w:rsidR="00C70867" w:rsidRPr="0027502F" w14:paraId="5FEE6D5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0CDB819"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F1C68D4"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bCs w:val="0"/>
                      <w:sz w:val="22"/>
                      <w:szCs w:val="22"/>
                    </w:rPr>
                    <w:t>There is no reference to any other RFCs.</w:t>
                  </w:r>
                </w:p>
              </w:tc>
            </w:tr>
          </w:tbl>
          <w:p w14:paraId="58E6C5FA" w14:textId="77777777" w:rsidR="00C70867" w:rsidRPr="0027502F" w:rsidRDefault="00C70867" w:rsidP="00C70867">
            <w:pPr>
              <w:spacing w:after="0"/>
              <w:jc w:val="left"/>
              <w:rPr>
                <w:szCs w:val="22"/>
                <w:lang w:val="en-US"/>
              </w:rPr>
            </w:pPr>
          </w:p>
        </w:tc>
      </w:tr>
      <w:tr w:rsidR="00C70867" w:rsidRPr="0027502F" w14:paraId="461CE78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FA09785"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0581512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E19597"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34BE9C" w14:textId="77777777" w:rsidR="00C70867" w:rsidRPr="0027502F" w:rsidRDefault="00C70867" w:rsidP="00C70867">
                  <w:pPr>
                    <w:spacing w:line="276" w:lineRule="auto"/>
                    <w:rPr>
                      <w:szCs w:val="22"/>
                    </w:rPr>
                  </w:pPr>
                  <w:r w:rsidRPr="0027502F">
                    <w:rPr>
                      <w:szCs w:val="22"/>
                    </w:rPr>
                    <w:t>N/A</w:t>
                  </w:r>
                </w:p>
              </w:tc>
            </w:tr>
            <w:tr w:rsidR="00C70867" w:rsidRPr="0027502F" w14:paraId="1840632D"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D12D68D"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6BDBE74" w14:textId="77777777" w:rsidR="00C70867" w:rsidRPr="0027502F" w:rsidRDefault="00C70867" w:rsidP="00C70867">
                  <w:pPr>
                    <w:spacing w:line="276" w:lineRule="auto"/>
                    <w:rPr>
                      <w:szCs w:val="22"/>
                    </w:rPr>
                  </w:pPr>
                  <w:r w:rsidRPr="0027502F">
                    <w:rPr>
                      <w:szCs w:val="22"/>
                    </w:rPr>
                    <w:t>N/A</w:t>
                  </w:r>
                </w:p>
              </w:tc>
            </w:tr>
          </w:tbl>
          <w:p w14:paraId="79297290" w14:textId="77777777" w:rsidR="00C70867" w:rsidRPr="0027502F" w:rsidRDefault="00C70867" w:rsidP="00C70867">
            <w:pPr>
              <w:spacing w:after="0"/>
              <w:jc w:val="left"/>
              <w:rPr>
                <w:szCs w:val="22"/>
                <w:lang w:val="en-US"/>
              </w:rPr>
            </w:pPr>
          </w:p>
        </w:tc>
      </w:tr>
      <w:tr w:rsidR="00C70867" w:rsidRPr="0027502F" w14:paraId="002DF6D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EA6754"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6424B3B7"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8ADA16"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DDD25E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0804EE2F" w14:textId="77777777" w:rsidR="00C70867" w:rsidRPr="0027502F" w:rsidRDefault="00C70867" w:rsidP="00B03D74">
                  <w:pPr>
                    <w:numPr>
                      <w:ilvl w:val="0"/>
                      <w:numId w:val="25"/>
                    </w:numPr>
                    <w:spacing w:line="276" w:lineRule="auto"/>
                    <w:rPr>
                      <w:szCs w:val="22"/>
                    </w:rPr>
                  </w:pPr>
                  <w:r w:rsidRPr="0027502F">
                    <w:rPr>
                      <w:b/>
                      <w:szCs w:val="22"/>
                    </w:rPr>
                    <w:t>Approval process:</w:t>
                  </w:r>
                </w:p>
                <w:p w14:paraId="403248EE"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577AC52D"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0F6AD7"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D82A182" w14:textId="77777777" w:rsidR="00C70867" w:rsidRPr="0027502F" w:rsidRDefault="00C70867" w:rsidP="00C70867">
                  <w:pPr>
                    <w:spacing w:line="276" w:lineRule="auto"/>
                    <w:rPr>
                      <w:szCs w:val="22"/>
                    </w:rPr>
                  </w:pPr>
                  <w:r w:rsidRPr="0027502F">
                    <w:rPr>
                      <w:szCs w:val="22"/>
                    </w:rPr>
                    <w:t>N/A</w:t>
                  </w:r>
                </w:p>
              </w:tc>
            </w:tr>
            <w:tr w:rsidR="00C70867" w:rsidRPr="0027502F" w14:paraId="386DBB0F"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EB3E18"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AB9E407" w14:textId="77777777" w:rsidR="00C70867" w:rsidRPr="0027502F" w:rsidRDefault="00C70867" w:rsidP="00C70867">
                  <w:pPr>
                    <w:spacing w:line="276" w:lineRule="auto"/>
                    <w:rPr>
                      <w:szCs w:val="22"/>
                    </w:rPr>
                  </w:pPr>
                  <w:r w:rsidRPr="0027502F">
                    <w:rPr>
                      <w:szCs w:val="22"/>
                    </w:rPr>
                    <w:t>EMCS CAB #191 on 26/05/2020</w:t>
                  </w:r>
                </w:p>
              </w:tc>
            </w:tr>
          </w:tbl>
          <w:p w14:paraId="64ADF21C" w14:textId="77777777" w:rsidR="00C70867" w:rsidRPr="0027502F" w:rsidRDefault="00C70867" w:rsidP="00C70867">
            <w:pPr>
              <w:spacing w:after="0"/>
              <w:jc w:val="left"/>
              <w:rPr>
                <w:szCs w:val="22"/>
                <w:lang w:val="en-US"/>
              </w:rPr>
            </w:pPr>
          </w:p>
        </w:tc>
      </w:tr>
      <w:tr w:rsidR="00C70867" w:rsidRPr="0027502F" w14:paraId="7990F6A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634156" w14:textId="77777777" w:rsidR="00C70867" w:rsidRPr="0027502F" w:rsidRDefault="00C70867" w:rsidP="00C70867">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18C6846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CE7907" w14:textId="77777777" w:rsidR="00C70867" w:rsidRPr="0027502F" w:rsidRDefault="00C70867" w:rsidP="00C7086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05E246" w14:textId="3CBDD582" w:rsidR="00C70867" w:rsidRPr="0027502F" w:rsidRDefault="0069152D" w:rsidP="00C70867">
                  <w:pPr>
                    <w:spacing w:line="276" w:lineRule="auto"/>
                    <w:rPr>
                      <w:szCs w:val="22"/>
                    </w:rPr>
                  </w:pPr>
                  <w:r w:rsidRPr="0027502F">
                    <w:rPr>
                      <w:color w:val="000000" w:themeColor="text1"/>
                      <w:szCs w:val="22"/>
                    </w:rPr>
                    <w:t>v4.00</w:t>
                  </w:r>
                </w:p>
              </w:tc>
            </w:tr>
            <w:tr w:rsidR="00C70867" w:rsidRPr="0027502F" w14:paraId="3B6E3DA7" w14:textId="77777777" w:rsidTr="00C7086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D134C3" w14:textId="77777777" w:rsidR="00C70867" w:rsidRPr="0027502F" w:rsidRDefault="00C70867" w:rsidP="00C7086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E1E72A" w14:textId="6596FB69" w:rsidR="00C70867" w:rsidRPr="0027502F" w:rsidRDefault="00B57439" w:rsidP="00C70867">
                  <w:pPr>
                    <w:spacing w:line="276" w:lineRule="auto"/>
                    <w:rPr>
                      <w:szCs w:val="22"/>
                    </w:rPr>
                  </w:pPr>
                  <w:r w:rsidRPr="0027502F">
                    <w:rPr>
                      <w:szCs w:val="22"/>
                    </w:rPr>
                    <w:t>07/05/2021</w:t>
                  </w:r>
                  <w:r w:rsidRPr="0027502F" w:rsidDel="00B57439">
                    <w:rPr>
                      <w:szCs w:val="22"/>
                    </w:rPr>
                    <w:t xml:space="preserve"> </w:t>
                  </w:r>
                </w:p>
              </w:tc>
            </w:tr>
            <w:tr w:rsidR="00C70867" w:rsidRPr="0027502F" w14:paraId="3006F94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F401234" w14:textId="77777777" w:rsidR="00C70867" w:rsidRPr="0027502F" w:rsidRDefault="00C70867" w:rsidP="00C7086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80702E6" w14:textId="0411B0AF" w:rsidR="00C70867" w:rsidRPr="0027502F" w:rsidRDefault="0069152D" w:rsidP="00C70867">
                  <w:pPr>
                    <w:spacing w:line="276" w:lineRule="auto"/>
                    <w:rPr>
                      <w:szCs w:val="22"/>
                    </w:rPr>
                  </w:pPr>
                  <w:r w:rsidRPr="0027502F">
                    <w:rPr>
                      <w:szCs w:val="22"/>
                    </w:rPr>
                    <w:t>13/02/2023</w:t>
                  </w:r>
                </w:p>
              </w:tc>
            </w:tr>
          </w:tbl>
          <w:p w14:paraId="169552AA" w14:textId="77777777" w:rsidR="00C70867" w:rsidRPr="0027502F" w:rsidRDefault="00C70867" w:rsidP="00C70867">
            <w:pPr>
              <w:spacing w:after="0"/>
              <w:jc w:val="left"/>
              <w:rPr>
                <w:szCs w:val="22"/>
                <w:lang w:val="en-US"/>
              </w:rPr>
            </w:pPr>
          </w:p>
        </w:tc>
      </w:tr>
      <w:tr w:rsidR="00C70867" w:rsidRPr="0027502F" w14:paraId="48C46B3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9528B81"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02D63A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BEA801" w14:textId="77777777" w:rsidR="00C70867" w:rsidRPr="0027502F" w:rsidRDefault="00C70867" w:rsidP="00C70867">
                  <w:pPr>
                    <w:spacing w:line="276" w:lineRule="auto"/>
                    <w:jc w:val="left"/>
                    <w:rPr>
                      <w:szCs w:val="22"/>
                    </w:rPr>
                  </w:pPr>
                  <w:r w:rsidRPr="0027502F">
                    <w:rPr>
                      <w:szCs w:val="22"/>
                    </w:rPr>
                    <w:lastRenderedPageBreak/>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3402DE3" w14:textId="77777777" w:rsidR="00C70867" w:rsidRPr="0027502F" w:rsidRDefault="00C70867" w:rsidP="00C70867">
                  <w:pPr>
                    <w:spacing w:line="276" w:lineRule="auto"/>
                    <w:rPr>
                      <w:szCs w:val="22"/>
                    </w:rPr>
                  </w:pPr>
                  <w:r w:rsidRPr="0027502F">
                    <w:rPr>
                      <w:szCs w:val="22"/>
                    </w:rPr>
                    <w:t>N/A</w:t>
                  </w:r>
                </w:p>
              </w:tc>
            </w:tr>
            <w:tr w:rsidR="00C70867" w:rsidRPr="0027502F" w14:paraId="764E306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553085"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7334E43" w14:textId="77777777" w:rsidR="00C70867" w:rsidRPr="0027502F" w:rsidRDefault="00C70867" w:rsidP="00C70867">
                  <w:pPr>
                    <w:spacing w:line="276" w:lineRule="auto"/>
                    <w:rPr>
                      <w:szCs w:val="22"/>
                    </w:rPr>
                  </w:pPr>
                  <w:r w:rsidRPr="0027502F">
                    <w:rPr>
                      <w:szCs w:val="22"/>
                    </w:rPr>
                    <w:t>N/A</w:t>
                  </w:r>
                </w:p>
              </w:tc>
            </w:tr>
          </w:tbl>
          <w:p w14:paraId="30A51932" w14:textId="77777777" w:rsidR="00C70867" w:rsidRPr="0027502F" w:rsidRDefault="00C70867" w:rsidP="00C70867">
            <w:pPr>
              <w:spacing w:after="0"/>
              <w:jc w:val="left"/>
              <w:rPr>
                <w:szCs w:val="22"/>
                <w:lang w:val="en-US"/>
              </w:rPr>
            </w:pPr>
          </w:p>
        </w:tc>
      </w:tr>
    </w:tbl>
    <w:p w14:paraId="32519424" w14:textId="77777777" w:rsidR="00C70867" w:rsidRPr="0027502F" w:rsidRDefault="00C70867" w:rsidP="00C70867">
      <w:pPr>
        <w:rPr>
          <w:szCs w:val="22"/>
        </w:rPr>
      </w:pPr>
    </w:p>
    <w:p w14:paraId="7EACF248" w14:textId="77777777" w:rsidR="00C70867" w:rsidRPr="0027502F" w:rsidRDefault="00C70867" w:rsidP="00C70867">
      <w:pPr>
        <w:spacing w:after="0" w:line="240" w:lineRule="auto"/>
        <w:jc w:val="left"/>
        <w:rPr>
          <w:szCs w:val="22"/>
        </w:rPr>
      </w:pPr>
      <w:r w:rsidRPr="0027502F">
        <w:rPr>
          <w:szCs w:val="22"/>
        </w:rPr>
        <w:br w:type="page"/>
      </w:r>
    </w:p>
    <w:p w14:paraId="4BD79FC1" w14:textId="77777777" w:rsidR="00C70867" w:rsidRPr="0027502F" w:rsidRDefault="00C70867" w:rsidP="00C70867">
      <w:pPr>
        <w:pStyle w:val="Heading4"/>
        <w:rPr>
          <w:szCs w:val="22"/>
        </w:rPr>
      </w:pPr>
      <w:r w:rsidRPr="0027502F">
        <w:rPr>
          <w:szCs w:val="22"/>
        </w:rPr>
        <w:lastRenderedPageBreak/>
        <w:t>FESS-267 – Remove references to FESS appendices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0C4474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A1882A9"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0FB83756"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59552E"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2579A3" w14:textId="77777777" w:rsidR="00C70867" w:rsidRPr="0027502F" w:rsidRDefault="00C70867" w:rsidP="00C70867">
                  <w:pPr>
                    <w:spacing w:line="276" w:lineRule="auto"/>
                    <w:rPr>
                      <w:szCs w:val="22"/>
                    </w:rPr>
                  </w:pPr>
                  <w:r w:rsidRPr="0027502F">
                    <w:rPr>
                      <w:bCs/>
                      <w:szCs w:val="22"/>
                    </w:rPr>
                    <w:t>FESS-267</w:t>
                  </w:r>
                </w:p>
              </w:tc>
            </w:tr>
            <w:tr w:rsidR="00C70867" w:rsidRPr="0027502F" w14:paraId="6B739B1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2F9EE8"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EFFAC2" w14:textId="77777777" w:rsidR="00C70867" w:rsidRPr="0027502F" w:rsidRDefault="00C70867" w:rsidP="00C70867">
                  <w:pPr>
                    <w:pStyle w:val="ListParagraph"/>
                    <w:spacing w:line="276" w:lineRule="auto"/>
                    <w:ind w:left="0"/>
                    <w:rPr>
                      <w:szCs w:val="22"/>
                      <w:lang w:eastAsia="nl-BE"/>
                    </w:rPr>
                  </w:pPr>
                  <w:r w:rsidRPr="0027502F">
                    <w:rPr>
                      <w:szCs w:val="22"/>
                      <w:lang w:eastAsia="nl-BE"/>
                    </w:rPr>
                    <w:t>Accepted</w:t>
                  </w:r>
                </w:p>
              </w:tc>
            </w:tr>
            <w:tr w:rsidR="00C70867" w:rsidRPr="0027502F" w14:paraId="76C6FB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11F7E1"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55F5EDC" w14:textId="77777777" w:rsidR="00C70867" w:rsidRPr="0027502F" w:rsidRDefault="00C70867" w:rsidP="00C70867">
                  <w:pPr>
                    <w:pStyle w:val="ListParagraph"/>
                    <w:spacing w:line="276" w:lineRule="auto"/>
                    <w:ind w:left="0"/>
                    <w:rPr>
                      <w:szCs w:val="22"/>
                      <w:lang w:eastAsia="nl-BE"/>
                    </w:rPr>
                  </w:pPr>
                  <w:r w:rsidRPr="0027502F">
                    <w:rPr>
                      <w:szCs w:val="22"/>
                      <w:lang w:eastAsia="nl-BE"/>
                    </w:rPr>
                    <w:t>Change of Functionality</w:t>
                  </w:r>
                </w:p>
              </w:tc>
            </w:tr>
            <w:tr w:rsidR="00C70867" w:rsidRPr="0027502F" w14:paraId="28C1856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4AB9DE66"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5795CC0A" w14:textId="77777777" w:rsidR="00C70867" w:rsidRPr="0027502F" w:rsidRDefault="00C70867" w:rsidP="00C70867">
                  <w:pPr>
                    <w:pStyle w:val="ListParagraph"/>
                    <w:spacing w:line="276" w:lineRule="auto"/>
                    <w:ind w:left="0"/>
                    <w:rPr>
                      <w:szCs w:val="22"/>
                      <w:lang w:eastAsia="nl-BE"/>
                    </w:rPr>
                  </w:pPr>
                  <w:r w:rsidRPr="0027502F">
                    <w:rPr>
                      <w:szCs w:val="22"/>
                      <w:lang w:eastAsia="nl-BE"/>
                    </w:rPr>
                    <w:t>IM373790</w:t>
                  </w:r>
                </w:p>
              </w:tc>
            </w:tr>
            <w:tr w:rsidR="00C70867" w:rsidRPr="0027502F" w14:paraId="02F4CA2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28B916"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513896" w14:textId="77777777" w:rsidR="00C70867" w:rsidRPr="0027502F" w:rsidRDefault="00C70867" w:rsidP="00C70867">
                  <w:pPr>
                    <w:pStyle w:val="ListParagraph"/>
                    <w:spacing w:line="276" w:lineRule="auto"/>
                    <w:ind w:left="0"/>
                    <w:rPr>
                      <w:szCs w:val="22"/>
                      <w:lang w:eastAsia="nl-BE"/>
                    </w:rPr>
                  </w:pPr>
                  <w:r w:rsidRPr="0027502F">
                    <w:rPr>
                      <w:szCs w:val="22"/>
                      <w:lang w:eastAsia="nl-BE"/>
                    </w:rPr>
                    <w:t>N/A</w:t>
                  </w:r>
                </w:p>
              </w:tc>
            </w:tr>
            <w:tr w:rsidR="00C70867" w:rsidRPr="0027502F" w14:paraId="209132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FC1728"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9111CF7" w14:textId="77777777" w:rsidR="00C70867" w:rsidRPr="0027502F" w:rsidRDefault="00C70867" w:rsidP="00C70867">
                  <w:pPr>
                    <w:pStyle w:val="ListParagraph"/>
                    <w:spacing w:line="276" w:lineRule="auto"/>
                    <w:ind w:left="0"/>
                    <w:rPr>
                      <w:szCs w:val="22"/>
                      <w:lang w:eastAsia="nl-BE"/>
                    </w:rPr>
                  </w:pPr>
                  <w:r w:rsidRPr="0027502F">
                    <w:rPr>
                      <w:szCs w:val="22"/>
                      <w:lang w:eastAsia="nl-BE"/>
                    </w:rPr>
                    <w:t>28/04/2020</w:t>
                  </w:r>
                </w:p>
              </w:tc>
            </w:tr>
            <w:tr w:rsidR="00C70867" w:rsidRPr="0027502F" w14:paraId="7FDBFD5F"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587496"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57DA2D1" w14:textId="77777777" w:rsidR="00C70867" w:rsidRPr="0027502F" w:rsidRDefault="00C70867" w:rsidP="00C70867">
                  <w:pPr>
                    <w:pStyle w:val="ListParagraph"/>
                    <w:spacing w:line="276" w:lineRule="auto"/>
                    <w:ind w:left="0"/>
                    <w:rPr>
                      <w:szCs w:val="22"/>
                      <w:lang w:eastAsia="nl-BE"/>
                    </w:rPr>
                  </w:pPr>
                  <w:r w:rsidRPr="0027502F">
                    <w:rPr>
                      <w:szCs w:val="22"/>
                      <w:lang w:eastAsia="nl-BE"/>
                    </w:rPr>
                    <w:t>EMCS CPT</w:t>
                  </w:r>
                </w:p>
              </w:tc>
            </w:tr>
          </w:tbl>
          <w:p w14:paraId="3594105C" w14:textId="77777777" w:rsidR="00C70867" w:rsidRPr="0027502F" w:rsidRDefault="00C70867" w:rsidP="00C70867">
            <w:pPr>
              <w:spacing w:after="0"/>
              <w:jc w:val="left"/>
              <w:rPr>
                <w:szCs w:val="22"/>
                <w:lang w:val="en-US"/>
              </w:rPr>
            </w:pPr>
          </w:p>
        </w:tc>
      </w:tr>
      <w:tr w:rsidR="00C70867" w:rsidRPr="0027502F" w14:paraId="3FAB5FF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292176"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00075D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F57A2A"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5C9657" w14:textId="77777777" w:rsidR="00C70867" w:rsidRPr="0027502F" w:rsidRDefault="00C70867" w:rsidP="00C70867">
                  <w:pPr>
                    <w:spacing w:line="276" w:lineRule="auto"/>
                    <w:rPr>
                      <w:szCs w:val="22"/>
                    </w:rPr>
                  </w:pPr>
                  <w:r w:rsidRPr="0027502F">
                    <w:rPr>
                      <w:color w:val="000000" w:themeColor="text1"/>
                      <w:szCs w:val="22"/>
                    </w:rPr>
                    <w:t>High</w:t>
                  </w:r>
                </w:p>
              </w:tc>
            </w:tr>
            <w:tr w:rsidR="00C70867" w:rsidRPr="0027502F" w14:paraId="4F68FA1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B500E9"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F0BBA5" w14:textId="77777777" w:rsidR="00C70867" w:rsidRPr="0027502F" w:rsidRDefault="00C70867" w:rsidP="00C70867">
                  <w:pPr>
                    <w:spacing w:line="276" w:lineRule="auto"/>
                    <w:rPr>
                      <w:b/>
                      <w:szCs w:val="22"/>
                    </w:rPr>
                  </w:pPr>
                  <w:r w:rsidRPr="0027502F">
                    <w:rPr>
                      <w:b/>
                      <w:szCs w:val="22"/>
                    </w:rPr>
                    <w:t>Problem Statement</w:t>
                  </w:r>
                </w:p>
                <w:p w14:paraId="5C5B69FA" w14:textId="5509B85B" w:rsidR="00C70867" w:rsidRPr="0027502F" w:rsidRDefault="00C70867" w:rsidP="00C70867">
                  <w:pPr>
                    <w:spacing w:line="276" w:lineRule="auto"/>
                    <w:rPr>
                      <w:b/>
                      <w:szCs w:val="22"/>
                    </w:rPr>
                  </w:pPr>
                  <w:r w:rsidRPr="0027502F">
                    <w:rPr>
                      <w:szCs w:val="22"/>
                    </w:rPr>
                    <w:t xml:space="preserve">The agreed approach to be followed from EMCS Phase 4 onwards is that Excise BPMs and related artefacts will replace the existing FESS documentation. The current version of the Excise BPMs includes references to specific FESS appendices, which will </w:t>
                  </w:r>
                  <w:r w:rsidR="00486223" w:rsidRPr="0027502F">
                    <w:rPr>
                      <w:szCs w:val="22"/>
                    </w:rPr>
                    <w:t>not be</w:t>
                  </w:r>
                  <w:r w:rsidRPr="0027502F">
                    <w:rPr>
                      <w:szCs w:val="22"/>
                    </w:rPr>
                    <w:t xml:space="preserve"> further maintained from EMCS Phase 4 onward. Therefore, any such references must be replaced accordingly.</w:t>
                  </w:r>
                  <w:r w:rsidRPr="0027502F">
                    <w:rPr>
                      <w:szCs w:val="22"/>
                    </w:rPr>
                    <w:br/>
                  </w:r>
                  <w:r w:rsidRPr="0027502F">
                    <w:rPr>
                      <w:szCs w:val="22"/>
                    </w:rPr>
                    <w:br/>
                  </w:r>
                  <w:r w:rsidRPr="0027502F">
                    <w:rPr>
                      <w:b/>
                      <w:szCs w:val="22"/>
                    </w:rPr>
                    <w:t>Proposed Solution</w:t>
                  </w:r>
                </w:p>
                <w:p w14:paraId="39FD8F23" w14:textId="70F262E8" w:rsidR="00C70867" w:rsidRPr="0027502F" w:rsidRDefault="00C70867" w:rsidP="00C70867">
                  <w:pPr>
                    <w:spacing w:line="276" w:lineRule="auto"/>
                    <w:rPr>
                      <w:szCs w:val="22"/>
                    </w:rPr>
                  </w:pPr>
                  <w:r w:rsidRPr="0027502F">
                    <w:rPr>
                      <w:szCs w:val="22"/>
                    </w:rPr>
                    <w:t>As per the analysis provided in the [Problem Statement], a list of references to FESS appendices ha</w:t>
                  </w:r>
                  <w:r w:rsidR="00DD21AB" w:rsidRPr="0027502F">
                    <w:rPr>
                      <w:szCs w:val="22"/>
                    </w:rPr>
                    <w:t>s</w:t>
                  </w:r>
                  <w:r w:rsidRPr="0027502F">
                    <w:rPr>
                      <w:szCs w:val="22"/>
                    </w:rPr>
                    <w:t xml:space="preserve"> been identified, which will need to be replaced accordingly. In detail, the list of updates which shall be performed are detailed in the attached </w:t>
                  </w:r>
                  <w:hyperlink w:anchor="_Annex_1:_FESS-267" w:history="1">
                    <w:r w:rsidRPr="0027502F">
                      <w:rPr>
                        <w:rStyle w:val="Hyperlink"/>
                        <w:szCs w:val="22"/>
                      </w:rPr>
                      <w:t>Annex</w:t>
                    </w:r>
                  </w:hyperlink>
                  <w:r w:rsidRPr="0027502F">
                    <w:rPr>
                      <w:szCs w:val="22"/>
                    </w:rPr>
                    <w:t>. It shall be clarified that the list included in the annex aims to be exhaustive. However, in any case, any reference to FESS appendices in the BPMs will have to be adjusted accordingly.</w:t>
                  </w:r>
                </w:p>
              </w:tc>
            </w:tr>
            <w:tr w:rsidR="00C70867" w:rsidRPr="0027502F" w14:paraId="09890A45"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4F5665" w14:textId="77777777" w:rsidR="00C70867" w:rsidRPr="0027502F" w:rsidRDefault="00C70867" w:rsidP="00C70867">
                  <w:pPr>
                    <w:spacing w:line="276" w:lineRule="auto"/>
                    <w:jc w:val="left"/>
                    <w:rPr>
                      <w:szCs w:val="22"/>
                    </w:rPr>
                  </w:pPr>
                  <w:r w:rsidRPr="0027502F">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B214D7" w14:textId="77777777" w:rsidR="00C70867" w:rsidRPr="0027502F" w:rsidRDefault="00C70867" w:rsidP="00C70867">
                  <w:pPr>
                    <w:spacing w:line="276" w:lineRule="auto"/>
                    <w:rPr>
                      <w:szCs w:val="22"/>
                    </w:rPr>
                  </w:pPr>
                  <w:r w:rsidRPr="0027502F">
                    <w:rPr>
                      <w:szCs w:val="22"/>
                    </w:rPr>
                    <w:t>Specification Documents:</w:t>
                  </w:r>
                </w:p>
                <w:p w14:paraId="21D66622"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3918DAA7"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0AABB1D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5BA51F"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DA8EF8" w14:textId="77777777" w:rsidR="00C70867" w:rsidRPr="0027502F" w:rsidRDefault="00C70867" w:rsidP="00C70867">
                  <w:pPr>
                    <w:spacing w:line="276" w:lineRule="auto"/>
                    <w:rPr>
                      <w:szCs w:val="22"/>
                    </w:rPr>
                  </w:pPr>
                  <w:r w:rsidRPr="0027502F">
                    <w:rPr>
                      <w:szCs w:val="22"/>
                    </w:rPr>
                    <w:t>If the proposed change is not implemented, then the aforementioned reference to obsolete FESS artefacts will be maintained and the Excise BPMs will include erroneous references.</w:t>
                  </w:r>
                </w:p>
              </w:tc>
            </w:tr>
            <w:tr w:rsidR="00C70867" w:rsidRPr="0027502F" w14:paraId="286BB9E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D22E63"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4A8F63"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0712D81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C6E2AD"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F2DCF1" w14:textId="77777777" w:rsidR="00C70867" w:rsidRPr="0027502F" w:rsidRDefault="00C70867" w:rsidP="00C70867">
                  <w:pPr>
                    <w:spacing w:line="276" w:lineRule="auto"/>
                    <w:rPr>
                      <w:color w:val="000000"/>
                      <w:szCs w:val="22"/>
                    </w:rPr>
                  </w:pPr>
                  <w:r w:rsidRPr="0027502F">
                    <w:rPr>
                      <w:szCs w:val="22"/>
                      <w:lang w:val="en-US"/>
                    </w:rPr>
                    <w:t>N/A</w:t>
                  </w:r>
                </w:p>
              </w:tc>
            </w:tr>
            <w:tr w:rsidR="00C70867" w:rsidRPr="0027502F" w14:paraId="6309457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F83886" w14:textId="77777777" w:rsidR="00C70867" w:rsidRPr="0027502F" w:rsidRDefault="00C70867" w:rsidP="00C70867">
                  <w:pPr>
                    <w:spacing w:line="276" w:lineRule="auto"/>
                    <w:jc w:val="left"/>
                    <w:rPr>
                      <w:szCs w:val="22"/>
                    </w:rPr>
                  </w:pPr>
                  <w:r w:rsidRPr="0027502F">
                    <w:rPr>
                      <w:szCs w:val="22"/>
                    </w:rPr>
                    <w:lastRenderedPageBreak/>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59D74E6"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49A7E1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DDNEA-P4-300</w:t>
                  </w:r>
                  <w:r w:rsidRPr="0027502F">
                    <w:rPr>
                      <w:rFonts w:ascii="Times New Roman" w:hAnsi="Times New Roman" w:cs="Times New Roman"/>
                      <w:sz w:val="22"/>
                      <w:szCs w:val="22"/>
                    </w:rPr>
                    <w:t>;</w:t>
                  </w:r>
                </w:p>
                <w:p w14:paraId="15E3E65D" w14:textId="45636866"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2A1BB4" w:rsidRPr="0027502F">
                    <w:rPr>
                      <w:rFonts w:ascii="Times New Roman" w:hAnsi="Times New Roman" w:cs="Times New Roman"/>
                      <w:sz w:val="22"/>
                      <w:szCs w:val="22"/>
                    </w:rPr>
                    <w:t>SEED-163</w:t>
                  </w:r>
                  <w:r w:rsidRPr="0027502F">
                    <w:rPr>
                      <w:rFonts w:ascii="Times New Roman" w:hAnsi="Times New Roman" w:cs="Times New Roman"/>
                      <w:sz w:val="22"/>
                      <w:szCs w:val="22"/>
                    </w:rPr>
                    <w:t>.</w:t>
                  </w:r>
                </w:p>
              </w:tc>
            </w:tr>
          </w:tbl>
          <w:p w14:paraId="75BBC617" w14:textId="77777777" w:rsidR="00C70867" w:rsidRPr="0027502F" w:rsidRDefault="00C70867" w:rsidP="00C70867">
            <w:pPr>
              <w:spacing w:after="0"/>
              <w:jc w:val="left"/>
              <w:rPr>
                <w:szCs w:val="22"/>
                <w:lang w:val="en-US"/>
              </w:rPr>
            </w:pPr>
          </w:p>
        </w:tc>
      </w:tr>
      <w:tr w:rsidR="00C70867" w:rsidRPr="0027502F" w14:paraId="6804E47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C8D20BB"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1EBD41B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2D80E6"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B6BEAA" w14:textId="77777777" w:rsidR="00C70867" w:rsidRPr="0027502F" w:rsidRDefault="00C70867" w:rsidP="00C70867">
                  <w:pPr>
                    <w:spacing w:line="276" w:lineRule="auto"/>
                    <w:rPr>
                      <w:szCs w:val="22"/>
                    </w:rPr>
                  </w:pPr>
                  <w:r w:rsidRPr="0027502F">
                    <w:rPr>
                      <w:szCs w:val="22"/>
                    </w:rPr>
                    <w:t>N/A</w:t>
                  </w:r>
                </w:p>
              </w:tc>
            </w:tr>
            <w:tr w:rsidR="00C70867" w:rsidRPr="0027502F" w14:paraId="46E292E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D8E1D82"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0EE7E2" w14:textId="77777777" w:rsidR="00C70867" w:rsidRPr="0027502F" w:rsidRDefault="00C70867" w:rsidP="00C70867">
                  <w:pPr>
                    <w:spacing w:line="276" w:lineRule="auto"/>
                    <w:rPr>
                      <w:szCs w:val="22"/>
                    </w:rPr>
                  </w:pPr>
                  <w:r w:rsidRPr="0027502F">
                    <w:rPr>
                      <w:szCs w:val="22"/>
                    </w:rPr>
                    <w:t>N/A</w:t>
                  </w:r>
                </w:p>
              </w:tc>
            </w:tr>
          </w:tbl>
          <w:p w14:paraId="7D2AA4E5" w14:textId="77777777" w:rsidR="00C70867" w:rsidRPr="0027502F" w:rsidRDefault="00C70867" w:rsidP="00C70867">
            <w:pPr>
              <w:spacing w:after="0"/>
              <w:jc w:val="left"/>
              <w:rPr>
                <w:szCs w:val="22"/>
                <w:lang w:val="en-US"/>
              </w:rPr>
            </w:pPr>
          </w:p>
        </w:tc>
      </w:tr>
      <w:tr w:rsidR="00C70867" w:rsidRPr="0027502F" w14:paraId="0C977E6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BEA6FE"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7B95C029"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19235C"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66E4608"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0F8170EF" w14:textId="77777777" w:rsidR="00C70867" w:rsidRPr="0027502F" w:rsidRDefault="00C70867" w:rsidP="00B03D74">
                  <w:pPr>
                    <w:numPr>
                      <w:ilvl w:val="0"/>
                      <w:numId w:val="25"/>
                    </w:numPr>
                    <w:spacing w:line="276" w:lineRule="auto"/>
                    <w:rPr>
                      <w:szCs w:val="22"/>
                    </w:rPr>
                  </w:pPr>
                  <w:r w:rsidRPr="0027502F">
                    <w:rPr>
                      <w:b/>
                      <w:szCs w:val="22"/>
                    </w:rPr>
                    <w:t>Approval process:</w:t>
                  </w:r>
                </w:p>
                <w:p w14:paraId="73D633FF"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0B6C52BE"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F9CEEB"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C83E81D" w14:textId="77777777" w:rsidR="00C70867" w:rsidRPr="0027502F" w:rsidRDefault="00C70867" w:rsidP="00C70867">
                  <w:pPr>
                    <w:spacing w:line="276" w:lineRule="auto"/>
                    <w:rPr>
                      <w:szCs w:val="22"/>
                    </w:rPr>
                  </w:pPr>
                  <w:r w:rsidRPr="0027502F">
                    <w:rPr>
                      <w:szCs w:val="22"/>
                    </w:rPr>
                    <w:t>N/A</w:t>
                  </w:r>
                </w:p>
              </w:tc>
            </w:tr>
            <w:tr w:rsidR="00C70867" w:rsidRPr="0027502F" w14:paraId="5B54E436"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5AEEAF6"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3278B217" w14:textId="77777777" w:rsidR="00C70867" w:rsidRPr="0027502F" w:rsidRDefault="00C70867" w:rsidP="00C70867">
                  <w:pPr>
                    <w:spacing w:line="276" w:lineRule="auto"/>
                    <w:rPr>
                      <w:szCs w:val="22"/>
                      <w:highlight w:val="yellow"/>
                    </w:rPr>
                  </w:pPr>
                  <w:r w:rsidRPr="0027502F">
                    <w:rPr>
                      <w:szCs w:val="22"/>
                    </w:rPr>
                    <w:t>EMCS CAB #191 on 26/05/2020</w:t>
                  </w:r>
                </w:p>
              </w:tc>
            </w:tr>
          </w:tbl>
          <w:p w14:paraId="62C3CCDF" w14:textId="77777777" w:rsidR="00C70867" w:rsidRPr="0027502F" w:rsidRDefault="00C70867" w:rsidP="00C70867">
            <w:pPr>
              <w:spacing w:after="0"/>
              <w:jc w:val="left"/>
              <w:rPr>
                <w:szCs w:val="22"/>
                <w:lang w:val="en-US"/>
              </w:rPr>
            </w:pPr>
          </w:p>
        </w:tc>
      </w:tr>
      <w:tr w:rsidR="00C70867" w:rsidRPr="0027502F" w14:paraId="39A2E5D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AD7E9EA"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7BAD8E0E"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3582F6"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2B880A5" w14:textId="6FF64F04"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64A7D2C0"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2FB00A"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023F7104" w14:textId="3555A926"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332708F2"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4D03F7"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34D1CD5" w14:textId="24FC80C9" w:rsidR="009F28D6" w:rsidRPr="0027502F" w:rsidRDefault="009F28D6" w:rsidP="004800A7">
                  <w:pPr>
                    <w:spacing w:line="276" w:lineRule="auto"/>
                    <w:rPr>
                      <w:szCs w:val="22"/>
                    </w:rPr>
                  </w:pPr>
                  <w:r w:rsidRPr="0027502F">
                    <w:rPr>
                      <w:szCs w:val="22"/>
                    </w:rPr>
                    <w:t>13/02/2023</w:t>
                  </w:r>
                </w:p>
              </w:tc>
            </w:tr>
          </w:tbl>
          <w:p w14:paraId="7B8F0AEB" w14:textId="77777777" w:rsidR="00C70867" w:rsidRPr="0027502F" w:rsidRDefault="00C70867" w:rsidP="00C70867">
            <w:pPr>
              <w:spacing w:after="0"/>
              <w:jc w:val="left"/>
              <w:rPr>
                <w:szCs w:val="22"/>
                <w:lang w:val="en-US"/>
              </w:rPr>
            </w:pPr>
          </w:p>
        </w:tc>
      </w:tr>
      <w:tr w:rsidR="00C70867" w:rsidRPr="0027502F" w14:paraId="341E70D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5918F1"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3A085D6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1E9E3C"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3A91E9D" w14:textId="77777777" w:rsidR="00C70867" w:rsidRPr="0027502F" w:rsidRDefault="00C70867" w:rsidP="00C70867">
                  <w:pPr>
                    <w:spacing w:line="276" w:lineRule="auto"/>
                    <w:rPr>
                      <w:szCs w:val="22"/>
                    </w:rPr>
                  </w:pPr>
                  <w:r w:rsidRPr="0027502F">
                    <w:rPr>
                      <w:szCs w:val="22"/>
                    </w:rPr>
                    <w:t>N/A</w:t>
                  </w:r>
                </w:p>
              </w:tc>
            </w:tr>
            <w:tr w:rsidR="00C70867" w:rsidRPr="0027502F" w14:paraId="3B0FEB2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F50A1E"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C9213D6" w14:textId="77777777" w:rsidR="00C70867" w:rsidRPr="0027502F" w:rsidRDefault="00C70867" w:rsidP="00C70867">
                  <w:pPr>
                    <w:spacing w:line="276" w:lineRule="auto"/>
                    <w:rPr>
                      <w:szCs w:val="22"/>
                    </w:rPr>
                  </w:pPr>
                  <w:r w:rsidRPr="0027502F">
                    <w:rPr>
                      <w:szCs w:val="22"/>
                    </w:rPr>
                    <w:t>N/A</w:t>
                  </w:r>
                </w:p>
              </w:tc>
            </w:tr>
          </w:tbl>
          <w:p w14:paraId="6CBD4574" w14:textId="77777777" w:rsidR="00C70867" w:rsidRPr="0027502F" w:rsidRDefault="00C70867" w:rsidP="00C70867">
            <w:pPr>
              <w:spacing w:after="0"/>
              <w:jc w:val="left"/>
              <w:rPr>
                <w:szCs w:val="22"/>
                <w:lang w:val="en-US"/>
              </w:rPr>
            </w:pPr>
          </w:p>
        </w:tc>
      </w:tr>
    </w:tbl>
    <w:p w14:paraId="0EDCED10" w14:textId="77777777" w:rsidR="00C70867" w:rsidRPr="0027502F" w:rsidRDefault="00C70867" w:rsidP="00C70867">
      <w:pPr>
        <w:rPr>
          <w:szCs w:val="22"/>
        </w:rPr>
      </w:pPr>
    </w:p>
    <w:p w14:paraId="4C7F2E51" w14:textId="77777777" w:rsidR="00C70867" w:rsidRPr="0027502F" w:rsidRDefault="00C70867" w:rsidP="00C70867">
      <w:pPr>
        <w:spacing w:after="0" w:line="240" w:lineRule="auto"/>
        <w:jc w:val="left"/>
        <w:rPr>
          <w:szCs w:val="22"/>
        </w:rPr>
      </w:pPr>
      <w:r w:rsidRPr="0027502F">
        <w:rPr>
          <w:szCs w:val="22"/>
        </w:rPr>
        <w:br w:type="page"/>
      </w:r>
    </w:p>
    <w:p w14:paraId="4620B969" w14:textId="77777777" w:rsidR="00C70867" w:rsidRPr="0027502F" w:rsidRDefault="00C70867" w:rsidP="00C70867">
      <w:pPr>
        <w:pStyle w:val="Heading4"/>
        <w:rPr>
          <w:szCs w:val="22"/>
        </w:rPr>
      </w:pPr>
      <w:r w:rsidRPr="0027502F">
        <w:rPr>
          <w:szCs w:val="22"/>
        </w:rPr>
        <w:lastRenderedPageBreak/>
        <w:t>FESS-268 – Deprecation of the IE820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C3930D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75BEC5"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32EE16B"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246C4C"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5B8CA1" w14:textId="77777777" w:rsidR="00C70867" w:rsidRPr="0027502F" w:rsidRDefault="00C70867" w:rsidP="00C70867">
                  <w:pPr>
                    <w:spacing w:line="276" w:lineRule="auto"/>
                    <w:rPr>
                      <w:szCs w:val="22"/>
                    </w:rPr>
                  </w:pPr>
                  <w:r w:rsidRPr="0027502F">
                    <w:rPr>
                      <w:bCs/>
                      <w:szCs w:val="22"/>
                    </w:rPr>
                    <w:t>FESS-268</w:t>
                  </w:r>
                </w:p>
              </w:tc>
            </w:tr>
            <w:tr w:rsidR="00C70867" w:rsidRPr="0027502F" w14:paraId="4CE3694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8A930D"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3810A5" w14:textId="77777777" w:rsidR="00C70867" w:rsidRPr="0027502F" w:rsidRDefault="00C70867" w:rsidP="00C70867">
                  <w:pPr>
                    <w:pStyle w:val="ListParagraph"/>
                    <w:spacing w:line="276" w:lineRule="auto"/>
                    <w:ind w:left="0"/>
                    <w:rPr>
                      <w:szCs w:val="22"/>
                      <w:lang w:eastAsia="nl-BE"/>
                    </w:rPr>
                  </w:pPr>
                  <w:r w:rsidRPr="0027502F">
                    <w:rPr>
                      <w:szCs w:val="22"/>
                      <w:lang w:eastAsia="nl-BE"/>
                    </w:rPr>
                    <w:t>Accepted</w:t>
                  </w:r>
                </w:p>
              </w:tc>
            </w:tr>
            <w:tr w:rsidR="00C70867" w:rsidRPr="0027502F" w14:paraId="0B2D4D5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4997E3"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154BEEC" w14:textId="77777777" w:rsidR="00C70867" w:rsidRPr="0027502F" w:rsidRDefault="00C70867" w:rsidP="00C70867">
                  <w:pPr>
                    <w:pStyle w:val="ListParagraph"/>
                    <w:spacing w:line="276" w:lineRule="auto"/>
                    <w:ind w:left="0"/>
                    <w:rPr>
                      <w:szCs w:val="22"/>
                      <w:lang w:eastAsia="nl-BE"/>
                    </w:rPr>
                  </w:pPr>
                  <w:r w:rsidRPr="0027502F">
                    <w:rPr>
                      <w:szCs w:val="22"/>
                      <w:lang w:eastAsia="nl-BE"/>
                    </w:rPr>
                    <w:t>Change of Functionality</w:t>
                  </w:r>
                </w:p>
              </w:tc>
            </w:tr>
            <w:tr w:rsidR="00C70867" w:rsidRPr="0027502F" w14:paraId="3EED120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63FBA6EA"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483F4955" w14:textId="77777777" w:rsidR="00C70867" w:rsidRPr="0027502F" w:rsidRDefault="00C70867" w:rsidP="00C70867">
                  <w:pPr>
                    <w:pStyle w:val="ListParagraph"/>
                    <w:spacing w:line="276" w:lineRule="auto"/>
                    <w:ind w:left="0"/>
                    <w:rPr>
                      <w:szCs w:val="22"/>
                      <w:lang w:eastAsia="nl-BE"/>
                    </w:rPr>
                  </w:pPr>
                  <w:r w:rsidRPr="0027502F">
                    <w:rPr>
                      <w:szCs w:val="22"/>
                      <w:lang w:eastAsia="nl-BE"/>
                    </w:rPr>
                    <w:t>IM375589</w:t>
                  </w:r>
                </w:p>
              </w:tc>
            </w:tr>
            <w:tr w:rsidR="00C70867" w:rsidRPr="0027502F" w14:paraId="1DAA1C0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DA6433"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42CC74" w14:textId="77777777" w:rsidR="00C70867" w:rsidRPr="0027502F" w:rsidRDefault="00C70867" w:rsidP="00C70867">
                  <w:pPr>
                    <w:pStyle w:val="ListParagraph"/>
                    <w:spacing w:line="276" w:lineRule="auto"/>
                    <w:ind w:left="0"/>
                    <w:rPr>
                      <w:szCs w:val="22"/>
                      <w:lang w:eastAsia="nl-BE"/>
                    </w:rPr>
                  </w:pPr>
                  <w:r w:rsidRPr="0027502F">
                    <w:rPr>
                      <w:szCs w:val="22"/>
                      <w:lang w:eastAsia="nl-BE"/>
                    </w:rPr>
                    <w:t>N/A</w:t>
                  </w:r>
                </w:p>
              </w:tc>
            </w:tr>
            <w:tr w:rsidR="00C70867" w:rsidRPr="0027502F" w14:paraId="7ACB507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027152"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C215CE" w14:textId="77777777" w:rsidR="00C70867" w:rsidRPr="0027502F" w:rsidRDefault="00C70867" w:rsidP="00C70867">
                  <w:pPr>
                    <w:pStyle w:val="ListParagraph"/>
                    <w:spacing w:line="276" w:lineRule="auto"/>
                    <w:ind w:left="0"/>
                    <w:rPr>
                      <w:szCs w:val="22"/>
                      <w:lang w:eastAsia="nl-BE"/>
                    </w:rPr>
                  </w:pPr>
                  <w:r w:rsidRPr="0027502F">
                    <w:rPr>
                      <w:szCs w:val="22"/>
                      <w:lang w:eastAsia="nl-BE"/>
                    </w:rPr>
                    <w:t>08/05/2020</w:t>
                  </w:r>
                </w:p>
              </w:tc>
            </w:tr>
            <w:tr w:rsidR="00C70867" w:rsidRPr="0027502F" w14:paraId="0A247AE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DA836D"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DF0CE3B" w14:textId="77777777" w:rsidR="00C70867" w:rsidRPr="0027502F" w:rsidRDefault="00C70867" w:rsidP="00C70867">
                  <w:pPr>
                    <w:pStyle w:val="ListParagraph"/>
                    <w:spacing w:line="276" w:lineRule="auto"/>
                    <w:ind w:left="0"/>
                    <w:rPr>
                      <w:szCs w:val="22"/>
                      <w:lang w:eastAsia="nl-BE"/>
                    </w:rPr>
                  </w:pPr>
                  <w:r w:rsidRPr="0027502F">
                    <w:rPr>
                      <w:szCs w:val="22"/>
                      <w:lang w:eastAsia="nl-BE"/>
                    </w:rPr>
                    <w:t>EMCS CPT</w:t>
                  </w:r>
                </w:p>
              </w:tc>
            </w:tr>
          </w:tbl>
          <w:p w14:paraId="348C0F71" w14:textId="77777777" w:rsidR="00C70867" w:rsidRPr="0027502F" w:rsidRDefault="00C70867" w:rsidP="00C70867">
            <w:pPr>
              <w:spacing w:after="0"/>
              <w:jc w:val="left"/>
              <w:rPr>
                <w:szCs w:val="22"/>
                <w:lang w:val="en-US"/>
              </w:rPr>
            </w:pPr>
          </w:p>
        </w:tc>
      </w:tr>
      <w:tr w:rsidR="00C70867" w:rsidRPr="0027502F" w14:paraId="09A068E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914DE83"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0091AEA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A91909"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32591F"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111E008B" w14:textId="77777777" w:rsidTr="002B6E7C">
              <w:trPr>
                <w:trHeight w:val="32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E57BC7"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CA75F5" w14:textId="77777777" w:rsidR="00C70867" w:rsidRPr="0027502F" w:rsidRDefault="00C70867" w:rsidP="00C70867">
                  <w:pPr>
                    <w:spacing w:line="276" w:lineRule="auto"/>
                    <w:rPr>
                      <w:b/>
                      <w:szCs w:val="22"/>
                    </w:rPr>
                  </w:pPr>
                  <w:r w:rsidRPr="0027502F">
                    <w:rPr>
                      <w:b/>
                      <w:szCs w:val="22"/>
                    </w:rPr>
                    <w:t>Problem Statement</w:t>
                  </w:r>
                </w:p>
                <w:p w14:paraId="5F1C1656" w14:textId="6CCEC3DF" w:rsidR="00C70867" w:rsidRPr="0027502F" w:rsidRDefault="00C70867" w:rsidP="00C70867">
                  <w:pPr>
                    <w:spacing w:line="276" w:lineRule="auto"/>
                    <w:rPr>
                      <w:szCs w:val="22"/>
                    </w:rPr>
                  </w:pPr>
                  <w:r w:rsidRPr="0027502F">
                    <w:rPr>
                      <w:szCs w:val="22"/>
                    </w:rPr>
                    <w:t>Due to the low usage volume of the IE820 message in the EMCS production environment (i.e. 1 IE820 exchanged over the common domain in year 2019), it has been decided that the IE820 message should actually be phase</w:t>
                  </w:r>
                  <w:r w:rsidR="00177D44" w:rsidRPr="0027502F">
                    <w:rPr>
                      <w:szCs w:val="22"/>
                    </w:rPr>
                    <w:t>d</w:t>
                  </w:r>
                  <w:r w:rsidRPr="0027502F">
                    <w:rPr>
                      <w:szCs w:val="22"/>
                    </w:rPr>
                    <w:t xml:space="preserve"> out from EMCS.</w:t>
                  </w:r>
                </w:p>
                <w:p w14:paraId="5391D561" w14:textId="77777777" w:rsidR="00C70867" w:rsidRPr="0027502F" w:rsidRDefault="00C70867" w:rsidP="00C70867">
                  <w:pPr>
                    <w:spacing w:line="276" w:lineRule="auto"/>
                    <w:rPr>
                      <w:szCs w:val="22"/>
                    </w:rPr>
                  </w:pPr>
                  <w:r w:rsidRPr="0027502F">
                    <w:rPr>
                      <w:szCs w:val="22"/>
                    </w:rPr>
                    <w:t>The necessary actions need to be taken at the Common Specifications so that the IE820 message is correctly deprecated.</w:t>
                  </w:r>
                </w:p>
                <w:p w14:paraId="1CB3D8E9" w14:textId="77777777" w:rsidR="00C70867" w:rsidRPr="0027502F" w:rsidRDefault="00C70867" w:rsidP="00C70867">
                  <w:pPr>
                    <w:spacing w:line="276" w:lineRule="auto"/>
                    <w:rPr>
                      <w:b/>
                      <w:szCs w:val="22"/>
                    </w:rPr>
                  </w:pPr>
                  <w:r w:rsidRPr="0027502F">
                    <w:rPr>
                      <w:szCs w:val="22"/>
                    </w:rPr>
                    <w:br/>
                  </w:r>
                  <w:r w:rsidRPr="0027502F">
                    <w:rPr>
                      <w:b/>
                      <w:szCs w:val="22"/>
                    </w:rPr>
                    <w:t>Proposed Solution</w:t>
                  </w:r>
                </w:p>
                <w:p w14:paraId="3A9520FC" w14:textId="77777777" w:rsidR="00C70867" w:rsidRPr="0027502F" w:rsidRDefault="00C70867" w:rsidP="00C70867">
                  <w:pPr>
                    <w:spacing w:line="276" w:lineRule="auto"/>
                    <w:rPr>
                      <w:szCs w:val="22"/>
                    </w:rPr>
                  </w:pPr>
                  <w:r w:rsidRPr="0027502F">
                    <w:rPr>
                      <w:szCs w:val="22"/>
                    </w:rPr>
                    <w:t>As per the analysis provided in the [Problem Statement], the following updates are required in order to phase-out the IE820 message:</w:t>
                  </w:r>
                </w:p>
                <w:p w14:paraId="061F422F" w14:textId="77777777" w:rsidR="00C70867" w:rsidRPr="0027502F" w:rsidRDefault="00C70867" w:rsidP="00CA062C">
                  <w:pPr>
                    <w:pStyle w:val="ListParagraph"/>
                    <w:numPr>
                      <w:ilvl w:val="0"/>
                      <w:numId w:val="55"/>
                    </w:numPr>
                    <w:spacing w:after="0" w:line="276" w:lineRule="auto"/>
                    <w:rPr>
                      <w:szCs w:val="22"/>
                    </w:rPr>
                  </w:pPr>
                  <w:r w:rsidRPr="0027502F">
                    <w:rPr>
                      <w:szCs w:val="22"/>
                    </w:rPr>
                    <w:t>In the ‘L4-ACO-00-00-Administrative Cooperation’ BPM, the call-activity ‘Request for History Information (Request)’ and the corresponding flow will be removed;</w:t>
                  </w:r>
                </w:p>
                <w:p w14:paraId="783AC85B" w14:textId="77777777" w:rsidR="00C70867" w:rsidRPr="0027502F" w:rsidRDefault="00C70867" w:rsidP="00CA062C">
                  <w:pPr>
                    <w:pStyle w:val="ListParagraph"/>
                    <w:numPr>
                      <w:ilvl w:val="0"/>
                      <w:numId w:val="55"/>
                    </w:numPr>
                    <w:spacing w:after="0" w:line="276" w:lineRule="auto"/>
                    <w:rPr>
                      <w:szCs w:val="22"/>
                    </w:rPr>
                  </w:pPr>
                  <w:r w:rsidRPr="0027502F">
                    <w:rPr>
                      <w:szCs w:val="22"/>
                    </w:rPr>
                    <w:t xml:space="preserve">The ‘L4-ACO-01-05-Request for history information (Request)’ BPM will be removed; </w:t>
                  </w:r>
                </w:p>
                <w:p w14:paraId="02254F9C" w14:textId="77777777" w:rsidR="00C70867" w:rsidRPr="0027502F" w:rsidRDefault="00C70867" w:rsidP="00CA062C">
                  <w:pPr>
                    <w:pStyle w:val="ListParagraph"/>
                    <w:numPr>
                      <w:ilvl w:val="0"/>
                      <w:numId w:val="55"/>
                    </w:numPr>
                    <w:spacing w:after="0" w:line="276" w:lineRule="auto"/>
                    <w:rPr>
                      <w:szCs w:val="22"/>
                    </w:rPr>
                  </w:pPr>
                  <w:r w:rsidRPr="0027502F">
                    <w:rPr>
                      <w:szCs w:val="22"/>
                    </w:rPr>
                    <w:t>The ‘L4-ACO-01-06-History-Deadline for results’ BPM will be removed;</w:t>
                  </w:r>
                </w:p>
                <w:p w14:paraId="6C6BD395" w14:textId="77777777" w:rsidR="00C70867" w:rsidRPr="0027502F" w:rsidRDefault="00C70867" w:rsidP="00CA062C">
                  <w:pPr>
                    <w:pStyle w:val="ListParagraph"/>
                    <w:numPr>
                      <w:ilvl w:val="0"/>
                      <w:numId w:val="55"/>
                    </w:numPr>
                    <w:spacing w:after="0" w:line="276" w:lineRule="auto"/>
                    <w:rPr>
                      <w:szCs w:val="22"/>
                    </w:rPr>
                  </w:pPr>
                  <w:r w:rsidRPr="0027502F">
                    <w:rPr>
                      <w:szCs w:val="22"/>
                    </w:rPr>
                    <w:t>The ‘L4-ACO-01-07-Request for history information (Results)’ BPM will be removed;</w:t>
                  </w:r>
                </w:p>
                <w:p w14:paraId="7FA0F902" w14:textId="77777777" w:rsidR="00C70867" w:rsidRPr="0027502F" w:rsidRDefault="00C70867" w:rsidP="00CA062C">
                  <w:pPr>
                    <w:pStyle w:val="ListParagraph"/>
                    <w:numPr>
                      <w:ilvl w:val="0"/>
                      <w:numId w:val="55"/>
                    </w:numPr>
                    <w:spacing w:after="0" w:line="276" w:lineRule="auto"/>
                    <w:rPr>
                      <w:szCs w:val="22"/>
                    </w:rPr>
                  </w:pPr>
                  <w:r w:rsidRPr="0027502F">
                    <w:rPr>
                      <w:szCs w:val="22"/>
                    </w:rPr>
                    <w:t>The ‘IE820 history results C_HIM_RES’ message allocation diagram will be removed from the ‘Excise Business Processes’ directory;</w:t>
                  </w:r>
                </w:p>
                <w:p w14:paraId="5D7DB8A3" w14:textId="77777777" w:rsidR="00C70867" w:rsidRPr="0027502F" w:rsidRDefault="00C70867" w:rsidP="00CA062C">
                  <w:pPr>
                    <w:pStyle w:val="ListParagraph"/>
                    <w:numPr>
                      <w:ilvl w:val="0"/>
                      <w:numId w:val="55"/>
                    </w:numPr>
                    <w:spacing w:after="0" w:line="276" w:lineRule="auto"/>
                    <w:rPr>
                      <w:szCs w:val="22"/>
                    </w:rPr>
                  </w:pPr>
                  <w:r w:rsidRPr="0027502F">
                    <w:rPr>
                      <w:szCs w:val="22"/>
                    </w:rPr>
                    <w:t xml:space="preserve">The technical term ‘HISTORY REQUEST’ (i.e. data group) will be removed from the ‘IE721 administrative cooperation common </w:t>
                  </w:r>
                  <w:r w:rsidRPr="0027502F">
                    <w:rPr>
                      <w:szCs w:val="22"/>
                    </w:rPr>
                    <w:lastRenderedPageBreak/>
                    <w:t>request C_COO_SUB‘ message allocation diagram, including all the included technical terms (i.e. data items);</w:t>
                  </w:r>
                </w:p>
                <w:p w14:paraId="3B21293F" w14:textId="77777777" w:rsidR="00C70867" w:rsidRPr="0027502F" w:rsidRDefault="00C70867" w:rsidP="00CA062C">
                  <w:pPr>
                    <w:pStyle w:val="ListParagraph"/>
                    <w:numPr>
                      <w:ilvl w:val="0"/>
                      <w:numId w:val="55"/>
                    </w:numPr>
                    <w:spacing w:after="0" w:line="276" w:lineRule="auto"/>
                    <w:rPr>
                      <w:szCs w:val="22"/>
                    </w:rPr>
                  </w:pPr>
                  <w:r w:rsidRPr="0027502F">
                    <w:rPr>
                      <w:szCs w:val="22"/>
                    </w:rPr>
                    <w:t>Conditions ‘C035’ and ‘C056’ will be removed;</w:t>
                  </w:r>
                </w:p>
                <w:p w14:paraId="02381C2C" w14:textId="77777777" w:rsidR="00C70867" w:rsidRPr="0027502F" w:rsidRDefault="00C70867" w:rsidP="00CA062C">
                  <w:pPr>
                    <w:pStyle w:val="ListParagraph"/>
                    <w:numPr>
                      <w:ilvl w:val="0"/>
                      <w:numId w:val="55"/>
                    </w:numPr>
                    <w:spacing w:after="0" w:line="276" w:lineRule="auto"/>
                    <w:rPr>
                      <w:szCs w:val="22"/>
                    </w:rPr>
                  </w:pPr>
                  <w:r w:rsidRPr="0027502F">
                    <w:rPr>
                      <w:szCs w:val="22"/>
                    </w:rPr>
                    <w:t>Rule ‘R090’ will be removed;</w:t>
                  </w:r>
                </w:p>
                <w:p w14:paraId="3D9D85FF" w14:textId="77777777" w:rsidR="00C70867" w:rsidRPr="0027502F" w:rsidRDefault="00C70867" w:rsidP="00CA062C">
                  <w:pPr>
                    <w:pStyle w:val="ListParagraph"/>
                    <w:numPr>
                      <w:ilvl w:val="0"/>
                      <w:numId w:val="55"/>
                    </w:numPr>
                    <w:spacing w:after="0" w:line="276" w:lineRule="auto"/>
                    <w:rPr>
                      <w:szCs w:val="22"/>
                    </w:rPr>
                  </w:pPr>
                  <w:r w:rsidRPr="0027502F">
                    <w:rPr>
                      <w:szCs w:val="22"/>
                    </w:rPr>
                    <w:t>The codelist value ‘Request for History’ from codelist ‘TC ACO Request Type’ will be renamed to ‘reserved’;</w:t>
                  </w:r>
                </w:p>
                <w:p w14:paraId="5F2A6273" w14:textId="77777777" w:rsidR="00C70867" w:rsidRPr="0027502F" w:rsidRDefault="00C70867" w:rsidP="00CA062C">
                  <w:pPr>
                    <w:pStyle w:val="ListParagraph"/>
                    <w:numPr>
                      <w:ilvl w:val="0"/>
                      <w:numId w:val="55"/>
                    </w:numPr>
                    <w:spacing w:after="0" w:line="276" w:lineRule="auto"/>
                    <w:rPr>
                      <w:szCs w:val="22"/>
                    </w:rPr>
                  </w:pPr>
                  <w:r w:rsidRPr="0027502F">
                    <w:rPr>
                      <w:szCs w:val="22"/>
                    </w:rPr>
                    <w:t>The codelist value ‘History Answer Message’ from codelist ‘TC Answer Message Type’ will be renamed to ‘reserved’;</w:t>
                  </w:r>
                </w:p>
                <w:p w14:paraId="780FCC50" w14:textId="77777777" w:rsidR="00C70867" w:rsidRPr="0027502F" w:rsidRDefault="00C70867" w:rsidP="00CA062C">
                  <w:pPr>
                    <w:pStyle w:val="ListParagraph"/>
                    <w:numPr>
                      <w:ilvl w:val="0"/>
                      <w:numId w:val="55"/>
                    </w:numPr>
                    <w:spacing w:after="0" w:line="276" w:lineRule="auto"/>
                    <w:rPr>
                      <w:szCs w:val="22"/>
                    </w:rPr>
                  </w:pPr>
                  <w:r w:rsidRPr="0027502F">
                    <w:rPr>
                      <w:szCs w:val="22"/>
                    </w:rPr>
                    <w:t>The codelist value ‘History Results Reminder Message’ from codelist ‘TC ACO Reminder Message Type’ will be renamed to ‘reserved’.</w:t>
                  </w:r>
                </w:p>
              </w:tc>
            </w:tr>
            <w:tr w:rsidR="00C70867" w:rsidRPr="0027502F" w14:paraId="73CDE133"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078221"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17F738" w14:textId="77777777" w:rsidR="00C70867" w:rsidRPr="0027502F" w:rsidRDefault="00C70867" w:rsidP="00C70867">
                  <w:pPr>
                    <w:spacing w:line="276" w:lineRule="auto"/>
                    <w:rPr>
                      <w:szCs w:val="22"/>
                    </w:rPr>
                  </w:pPr>
                  <w:r w:rsidRPr="0027502F">
                    <w:rPr>
                      <w:szCs w:val="22"/>
                    </w:rPr>
                    <w:t>Specification Documents:</w:t>
                  </w:r>
                </w:p>
                <w:p w14:paraId="6073E0E8"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(Medium);</w:t>
                  </w:r>
                </w:p>
                <w:p w14:paraId="5887FBA5"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(Medium).</w:t>
                  </w:r>
                </w:p>
              </w:tc>
            </w:tr>
            <w:tr w:rsidR="00C70867" w:rsidRPr="0027502F" w14:paraId="7F3D7BD3"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454FD3"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141384" w14:textId="77777777" w:rsidR="00C70867" w:rsidRPr="0027502F" w:rsidRDefault="00C70867" w:rsidP="00C70867">
                  <w:pPr>
                    <w:spacing w:line="276" w:lineRule="auto"/>
                    <w:rPr>
                      <w:szCs w:val="22"/>
                    </w:rPr>
                  </w:pPr>
                  <w:r w:rsidRPr="0027502F">
                    <w:rPr>
                      <w:szCs w:val="22"/>
                    </w:rPr>
                    <w:t>If the proposed change is not implemented, then FESS will not be aligned with the phase-out of the IE820 message and the impact that this phase-out has in the functional specifications.</w:t>
                  </w:r>
                </w:p>
              </w:tc>
            </w:tr>
            <w:tr w:rsidR="00C70867" w:rsidRPr="0027502F" w14:paraId="6E012C6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C45BCA"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024441"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4A58A0EC"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12685B"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3A3037" w14:textId="77777777" w:rsidR="00C70867" w:rsidRPr="0027502F" w:rsidRDefault="00C70867" w:rsidP="00C70867">
                  <w:pPr>
                    <w:spacing w:line="276" w:lineRule="auto"/>
                    <w:rPr>
                      <w:color w:val="000000"/>
                      <w:szCs w:val="22"/>
                    </w:rPr>
                  </w:pPr>
                  <w:r w:rsidRPr="0027502F">
                    <w:rPr>
                      <w:color w:val="000000"/>
                      <w:szCs w:val="22"/>
                    </w:rPr>
                    <w:t>The deployment approach is addressed in the downstream DDNEA RFC.</w:t>
                  </w:r>
                </w:p>
              </w:tc>
            </w:tr>
            <w:tr w:rsidR="00C70867" w:rsidRPr="0027502F" w14:paraId="159D7814"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52249A3"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F6FCC21"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0EF6E6A2"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DDNEA-P4-301</w:t>
                  </w:r>
                  <w:r w:rsidRPr="0027502F">
                    <w:rPr>
                      <w:rFonts w:ascii="Times New Roman" w:hAnsi="Times New Roman" w:cs="Times New Roman"/>
                      <w:sz w:val="22"/>
                      <w:szCs w:val="22"/>
                    </w:rPr>
                    <w:t>;</w:t>
                  </w:r>
                </w:p>
                <w:p w14:paraId="30FA83C2" w14:textId="11A8F769"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r w:rsidR="00107ED5" w:rsidRPr="0027502F">
                    <w:rPr>
                      <w:rFonts w:ascii="Times New Roman" w:hAnsi="Times New Roman" w:cs="Times New Roman"/>
                      <w:sz w:val="22"/>
                      <w:szCs w:val="22"/>
                    </w:rPr>
                    <w:t>CTP-P4-007, TRP-P4-007, CS/MISE-172</w:t>
                  </w:r>
                  <w:r w:rsidRPr="0027502F">
                    <w:rPr>
                      <w:rFonts w:ascii="Times New Roman" w:hAnsi="Times New Roman" w:cs="Times New Roman"/>
                      <w:sz w:val="22"/>
                      <w:szCs w:val="22"/>
                    </w:rPr>
                    <w:t>.</w:t>
                  </w:r>
                </w:p>
              </w:tc>
            </w:tr>
          </w:tbl>
          <w:p w14:paraId="55145F7F" w14:textId="77777777" w:rsidR="00C70867" w:rsidRPr="0027502F" w:rsidRDefault="00C70867" w:rsidP="00C70867">
            <w:pPr>
              <w:spacing w:after="0"/>
              <w:jc w:val="left"/>
              <w:rPr>
                <w:szCs w:val="22"/>
                <w:lang w:val="en-US"/>
              </w:rPr>
            </w:pPr>
          </w:p>
        </w:tc>
      </w:tr>
      <w:tr w:rsidR="00C70867" w:rsidRPr="0027502F" w14:paraId="28E872D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9E415C4"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69D313F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23E97A"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C0CF06" w14:textId="77777777" w:rsidR="00C70867" w:rsidRPr="0027502F" w:rsidRDefault="00C70867" w:rsidP="00C70867">
                  <w:pPr>
                    <w:spacing w:line="276" w:lineRule="auto"/>
                    <w:rPr>
                      <w:szCs w:val="22"/>
                    </w:rPr>
                  </w:pPr>
                  <w:r w:rsidRPr="0027502F">
                    <w:rPr>
                      <w:szCs w:val="22"/>
                    </w:rPr>
                    <w:t>N/A</w:t>
                  </w:r>
                </w:p>
              </w:tc>
            </w:tr>
            <w:tr w:rsidR="00C70867" w:rsidRPr="0027502F" w14:paraId="57B725C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1B29FA8"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CA3EC91" w14:textId="77777777" w:rsidR="00C70867" w:rsidRPr="0027502F" w:rsidRDefault="00C70867" w:rsidP="00C70867">
                  <w:pPr>
                    <w:spacing w:line="276" w:lineRule="auto"/>
                    <w:rPr>
                      <w:szCs w:val="22"/>
                    </w:rPr>
                  </w:pPr>
                  <w:r w:rsidRPr="0027502F">
                    <w:rPr>
                      <w:szCs w:val="22"/>
                    </w:rPr>
                    <w:t>N/A</w:t>
                  </w:r>
                </w:p>
              </w:tc>
            </w:tr>
          </w:tbl>
          <w:p w14:paraId="28323358" w14:textId="77777777" w:rsidR="00C70867" w:rsidRPr="0027502F" w:rsidRDefault="00C70867" w:rsidP="00C70867">
            <w:pPr>
              <w:spacing w:after="0"/>
              <w:jc w:val="left"/>
              <w:rPr>
                <w:szCs w:val="22"/>
                <w:lang w:val="en-US"/>
              </w:rPr>
            </w:pPr>
          </w:p>
        </w:tc>
      </w:tr>
      <w:tr w:rsidR="00C70867" w:rsidRPr="0027502F" w14:paraId="77A0758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88A5A99"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70E2D8C5"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C29E22"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B39769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26882D0B" w14:textId="77777777" w:rsidR="00C70867" w:rsidRPr="0027502F" w:rsidRDefault="00C70867" w:rsidP="00B03D74">
                  <w:pPr>
                    <w:numPr>
                      <w:ilvl w:val="0"/>
                      <w:numId w:val="25"/>
                    </w:numPr>
                    <w:spacing w:line="276" w:lineRule="auto"/>
                    <w:rPr>
                      <w:szCs w:val="22"/>
                    </w:rPr>
                  </w:pPr>
                  <w:r w:rsidRPr="0027502F">
                    <w:rPr>
                      <w:b/>
                      <w:szCs w:val="22"/>
                    </w:rPr>
                    <w:t>Approval process:</w:t>
                  </w:r>
                </w:p>
                <w:p w14:paraId="5134C7D3"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4DE3663"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A2E5B7"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95389E8" w14:textId="77777777" w:rsidR="00C70867" w:rsidRPr="0027502F" w:rsidRDefault="00C70867" w:rsidP="00C70867">
                  <w:pPr>
                    <w:spacing w:line="276" w:lineRule="auto"/>
                    <w:rPr>
                      <w:szCs w:val="22"/>
                    </w:rPr>
                  </w:pPr>
                  <w:r w:rsidRPr="0027502F">
                    <w:rPr>
                      <w:szCs w:val="22"/>
                    </w:rPr>
                    <w:t>N/A</w:t>
                  </w:r>
                </w:p>
              </w:tc>
            </w:tr>
            <w:tr w:rsidR="00C70867" w:rsidRPr="0027502F" w14:paraId="018B5A2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BD95B24"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1C8A527E" w14:textId="77777777" w:rsidR="00C70867" w:rsidRPr="0027502F" w:rsidRDefault="00C70867" w:rsidP="00C70867">
                  <w:pPr>
                    <w:spacing w:line="276" w:lineRule="auto"/>
                    <w:rPr>
                      <w:szCs w:val="22"/>
                      <w:highlight w:val="yellow"/>
                    </w:rPr>
                  </w:pPr>
                  <w:r w:rsidRPr="0027502F">
                    <w:rPr>
                      <w:szCs w:val="22"/>
                    </w:rPr>
                    <w:t>EMCS CAB #191 on 26/05/2020</w:t>
                  </w:r>
                </w:p>
              </w:tc>
            </w:tr>
          </w:tbl>
          <w:p w14:paraId="5A0E74B7" w14:textId="77777777" w:rsidR="00C70867" w:rsidRPr="0027502F" w:rsidRDefault="00C70867" w:rsidP="00C70867">
            <w:pPr>
              <w:spacing w:after="0"/>
              <w:jc w:val="left"/>
              <w:rPr>
                <w:szCs w:val="22"/>
                <w:lang w:val="en-US"/>
              </w:rPr>
            </w:pPr>
          </w:p>
        </w:tc>
      </w:tr>
      <w:tr w:rsidR="00C70867" w:rsidRPr="0027502F" w14:paraId="6CEE0F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CAD586"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4172A3E8"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6E6925" w14:textId="77777777" w:rsidR="00970971" w:rsidRPr="0027502F" w:rsidRDefault="00970971" w:rsidP="004800A7">
                  <w:pPr>
                    <w:spacing w:line="276" w:lineRule="auto"/>
                    <w:jc w:val="left"/>
                    <w:rPr>
                      <w:szCs w:val="22"/>
                    </w:rPr>
                  </w:pPr>
                  <w:r w:rsidRPr="0027502F">
                    <w:rPr>
                      <w:szCs w:val="22"/>
                    </w:rPr>
                    <w:lastRenderedPageBreak/>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6C2A6FAB" w14:textId="65E04C24" w:rsidR="00970971" w:rsidRPr="0027502F" w:rsidRDefault="00970971" w:rsidP="004800A7">
                  <w:pPr>
                    <w:spacing w:line="276" w:lineRule="auto"/>
                    <w:rPr>
                      <w:color w:val="000000" w:themeColor="text1"/>
                      <w:szCs w:val="22"/>
                    </w:rPr>
                  </w:pPr>
                  <w:r w:rsidRPr="0027502F">
                    <w:rPr>
                      <w:color w:val="000000" w:themeColor="text1"/>
                      <w:szCs w:val="22"/>
                    </w:rPr>
                    <w:t>v4.00</w:t>
                  </w:r>
                </w:p>
              </w:tc>
            </w:tr>
            <w:tr w:rsidR="00970971" w:rsidRPr="0027502F" w14:paraId="48E4A123"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06D68B" w14:textId="77777777" w:rsidR="00970971" w:rsidRPr="0027502F" w:rsidRDefault="00970971"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462B48A4" w14:textId="62D0668C"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6FDAFDEC"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069110"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49C4DE84" w14:textId="71A91F1B" w:rsidR="00970971" w:rsidRPr="0027502F" w:rsidRDefault="00970971" w:rsidP="004800A7">
                  <w:pPr>
                    <w:spacing w:line="276" w:lineRule="auto"/>
                    <w:rPr>
                      <w:szCs w:val="22"/>
                    </w:rPr>
                  </w:pPr>
                  <w:r w:rsidRPr="0027502F">
                    <w:rPr>
                      <w:szCs w:val="22"/>
                    </w:rPr>
                    <w:t>13/02/2023</w:t>
                  </w:r>
                </w:p>
              </w:tc>
            </w:tr>
          </w:tbl>
          <w:p w14:paraId="3F4C4B35" w14:textId="77777777" w:rsidR="00C70867" w:rsidRPr="0027502F" w:rsidRDefault="00C70867" w:rsidP="00C70867">
            <w:pPr>
              <w:spacing w:after="0"/>
              <w:jc w:val="left"/>
              <w:rPr>
                <w:szCs w:val="22"/>
                <w:lang w:val="en-US"/>
              </w:rPr>
            </w:pPr>
          </w:p>
        </w:tc>
      </w:tr>
      <w:tr w:rsidR="00C70867" w:rsidRPr="0027502F" w14:paraId="39505E7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3D50315"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1D839AA5"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E3F9FF"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FA7C69" w14:textId="77777777" w:rsidR="00C70867" w:rsidRPr="0027502F" w:rsidRDefault="00C70867" w:rsidP="00C70867">
                  <w:pPr>
                    <w:spacing w:line="276" w:lineRule="auto"/>
                    <w:rPr>
                      <w:szCs w:val="22"/>
                    </w:rPr>
                  </w:pPr>
                  <w:r w:rsidRPr="0027502F">
                    <w:rPr>
                      <w:szCs w:val="22"/>
                    </w:rPr>
                    <w:t>N/A</w:t>
                  </w:r>
                </w:p>
              </w:tc>
            </w:tr>
            <w:tr w:rsidR="00C70867" w:rsidRPr="0027502F" w14:paraId="4FC991A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D05EE4"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0D53E73" w14:textId="77777777" w:rsidR="00C70867" w:rsidRPr="0027502F" w:rsidRDefault="00C70867" w:rsidP="00C70867">
                  <w:pPr>
                    <w:spacing w:line="276" w:lineRule="auto"/>
                    <w:rPr>
                      <w:szCs w:val="22"/>
                    </w:rPr>
                  </w:pPr>
                  <w:r w:rsidRPr="0027502F">
                    <w:rPr>
                      <w:szCs w:val="22"/>
                    </w:rPr>
                    <w:t>N/A</w:t>
                  </w:r>
                </w:p>
              </w:tc>
            </w:tr>
          </w:tbl>
          <w:p w14:paraId="02E57F46" w14:textId="77777777" w:rsidR="00C70867" w:rsidRPr="0027502F" w:rsidRDefault="00C70867" w:rsidP="00C70867">
            <w:pPr>
              <w:spacing w:after="0"/>
              <w:jc w:val="left"/>
              <w:rPr>
                <w:szCs w:val="22"/>
                <w:lang w:val="en-US"/>
              </w:rPr>
            </w:pPr>
          </w:p>
        </w:tc>
      </w:tr>
    </w:tbl>
    <w:p w14:paraId="5B450AB8" w14:textId="77777777" w:rsidR="00C70867" w:rsidRPr="0027502F" w:rsidRDefault="00C70867" w:rsidP="00C70867">
      <w:pPr>
        <w:rPr>
          <w:szCs w:val="22"/>
        </w:rPr>
      </w:pPr>
    </w:p>
    <w:p w14:paraId="02B91F9F" w14:textId="77777777" w:rsidR="00C70867" w:rsidRPr="0027502F" w:rsidRDefault="00C70867" w:rsidP="00C70867">
      <w:pPr>
        <w:spacing w:after="0" w:line="240" w:lineRule="auto"/>
        <w:jc w:val="left"/>
        <w:rPr>
          <w:szCs w:val="22"/>
        </w:rPr>
      </w:pPr>
      <w:r w:rsidRPr="0027502F">
        <w:rPr>
          <w:szCs w:val="22"/>
        </w:rPr>
        <w:br w:type="page"/>
      </w:r>
    </w:p>
    <w:p w14:paraId="12FEC406" w14:textId="77777777" w:rsidR="00C70867" w:rsidRPr="0027502F" w:rsidRDefault="00C70867" w:rsidP="00C70867">
      <w:pPr>
        <w:pStyle w:val="Heading4"/>
        <w:rPr>
          <w:szCs w:val="22"/>
        </w:rPr>
      </w:pPr>
      <w:r w:rsidRPr="0027502F">
        <w:rPr>
          <w:szCs w:val="22"/>
        </w:rPr>
        <w:lastRenderedPageBreak/>
        <w:t>FESS-269 – Handling of Timers for manually closed movements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39599B1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2B2C291"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5C211E4E"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DF21D9"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224E42" w14:textId="77777777" w:rsidR="00C70867" w:rsidRPr="0027502F" w:rsidRDefault="00C70867" w:rsidP="00C70867">
                  <w:pPr>
                    <w:spacing w:line="276" w:lineRule="auto"/>
                    <w:rPr>
                      <w:szCs w:val="22"/>
                    </w:rPr>
                  </w:pPr>
                  <w:r w:rsidRPr="0027502F">
                    <w:rPr>
                      <w:bCs/>
                      <w:szCs w:val="22"/>
                    </w:rPr>
                    <w:t>FESS-269</w:t>
                  </w:r>
                </w:p>
              </w:tc>
            </w:tr>
            <w:tr w:rsidR="00C70867" w:rsidRPr="0027502F" w14:paraId="694CC32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94787D"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DF51AA" w14:textId="77777777" w:rsidR="00C70867" w:rsidRPr="0027502F" w:rsidRDefault="00C70867" w:rsidP="00C70867">
                  <w:pPr>
                    <w:pStyle w:val="ListParagraph"/>
                    <w:spacing w:line="276" w:lineRule="auto"/>
                    <w:ind w:left="0"/>
                    <w:rPr>
                      <w:szCs w:val="22"/>
                      <w:lang w:eastAsia="nl-BE"/>
                    </w:rPr>
                  </w:pPr>
                  <w:r w:rsidRPr="0027502F">
                    <w:rPr>
                      <w:szCs w:val="22"/>
                      <w:lang w:eastAsia="nl-BE"/>
                    </w:rPr>
                    <w:t>Accepted</w:t>
                  </w:r>
                </w:p>
              </w:tc>
            </w:tr>
            <w:tr w:rsidR="00C70867" w:rsidRPr="0027502F" w14:paraId="35622D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E73ADB"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1C9CA4A" w14:textId="77777777" w:rsidR="00C70867" w:rsidRPr="0027502F" w:rsidRDefault="00C70867" w:rsidP="00C70867">
                  <w:pPr>
                    <w:pStyle w:val="ListParagraph"/>
                    <w:spacing w:line="276" w:lineRule="auto"/>
                    <w:ind w:left="0"/>
                    <w:rPr>
                      <w:szCs w:val="22"/>
                      <w:lang w:eastAsia="nl-BE"/>
                    </w:rPr>
                  </w:pPr>
                  <w:r w:rsidRPr="0027502F">
                    <w:rPr>
                      <w:szCs w:val="22"/>
                      <w:lang w:eastAsia="nl-BE"/>
                    </w:rPr>
                    <w:t>Specification Defect</w:t>
                  </w:r>
                </w:p>
              </w:tc>
            </w:tr>
            <w:tr w:rsidR="00C70867" w:rsidRPr="0027502F" w14:paraId="287F24B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hideMark/>
                </w:tcPr>
                <w:p w14:paraId="1277B529"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Pr>
                <w:p w14:paraId="156D9879" w14:textId="77777777" w:rsidR="00C70867" w:rsidRPr="0027502F" w:rsidRDefault="00C70867" w:rsidP="00C70867">
                  <w:pPr>
                    <w:pStyle w:val="ListParagraph"/>
                    <w:spacing w:line="276" w:lineRule="auto"/>
                    <w:ind w:left="0"/>
                    <w:rPr>
                      <w:szCs w:val="22"/>
                      <w:lang w:eastAsia="nl-BE"/>
                    </w:rPr>
                  </w:pPr>
                  <w:r w:rsidRPr="0027502F">
                    <w:rPr>
                      <w:szCs w:val="22"/>
                      <w:lang w:eastAsia="nl-BE"/>
                    </w:rPr>
                    <w:t>IM377465</w:t>
                  </w:r>
                </w:p>
              </w:tc>
            </w:tr>
            <w:tr w:rsidR="00C70867" w:rsidRPr="0027502F" w14:paraId="2B59A5D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B124C7"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DCB006" w14:textId="77777777" w:rsidR="00C70867" w:rsidRPr="0027502F" w:rsidRDefault="00C70867" w:rsidP="00C70867">
                  <w:pPr>
                    <w:pStyle w:val="ListParagraph"/>
                    <w:spacing w:line="276" w:lineRule="auto"/>
                    <w:ind w:left="0"/>
                    <w:rPr>
                      <w:szCs w:val="22"/>
                      <w:lang w:eastAsia="nl-BE"/>
                    </w:rPr>
                  </w:pPr>
                  <w:r w:rsidRPr="0027502F">
                    <w:rPr>
                      <w:szCs w:val="22"/>
                      <w:lang w:eastAsia="nl-BE"/>
                    </w:rPr>
                    <w:t>N/A</w:t>
                  </w:r>
                </w:p>
              </w:tc>
            </w:tr>
            <w:tr w:rsidR="00C70867" w:rsidRPr="0027502F" w14:paraId="5005F81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3B931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D8630AB" w14:textId="77777777" w:rsidR="00C70867" w:rsidRPr="0027502F" w:rsidRDefault="00C70867" w:rsidP="00C70867">
                  <w:pPr>
                    <w:pStyle w:val="ListParagraph"/>
                    <w:spacing w:line="276" w:lineRule="auto"/>
                    <w:ind w:left="0"/>
                    <w:rPr>
                      <w:szCs w:val="22"/>
                      <w:lang w:eastAsia="nl-BE"/>
                    </w:rPr>
                  </w:pPr>
                  <w:r w:rsidRPr="0027502F">
                    <w:rPr>
                      <w:szCs w:val="22"/>
                      <w:lang w:eastAsia="nl-BE"/>
                    </w:rPr>
                    <w:t>21/05/2020</w:t>
                  </w:r>
                </w:p>
              </w:tc>
            </w:tr>
            <w:tr w:rsidR="00C70867" w:rsidRPr="0027502F" w14:paraId="522C33B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0C9B9A"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EBA0A5B" w14:textId="77777777" w:rsidR="00C70867" w:rsidRPr="0027502F" w:rsidRDefault="00C70867" w:rsidP="00C70867">
                  <w:pPr>
                    <w:pStyle w:val="ListParagraph"/>
                    <w:spacing w:line="276" w:lineRule="auto"/>
                    <w:ind w:left="0"/>
                    <w:rPr>
                      <w:szCs w:val="22"/>
                      <w:lang w:eastAsia="nl-BE"/>
                    </w:rPr>
                  </w:pPr>
                  <w:r w:rsidRPr="0027502F">
                    <w:rPr>
                      <w:szCs w:val="22"/>
                      <w:lang w:eastAsia="nl-BE"/>
                    </w:rPr>
                    <w:t>MSA-NL</w:t>
                  </w:r>
                </w:p>
              </w:tc>
            </w:tr>
          </w:tbl>
          <w:p w14:paraId="04C94B47" w14:textId="77777777" w:rsidR="00C70867" w:rsidRPr="0027502F" w:rsidRDefault="00C70867" w:rsidP="00C70867">
            <w:pPr>
              <w:spacing w:after="0"/>
              <w:jc w:val="left"/>
              <w:rPr>
                <w:szCs w:val="22"/>
                <w:lang w:val="en-US"/>
              </w:rPr>
            </w:pPr>
          </w:p>
        </w:tc>
      </w:tr>
      <w:tr w:rsidR="00C70867" w:rsidRPr="0027502F" w14:paraId="1ADD33F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D9E9E76"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094397A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31F30E"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461FEC"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0B3AA2FA"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1D78E6"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B3CEDE" w14:textId="77777777" w:rsidR="00C70867" w:rsidRPr="0027502F" w:rsidRDefault="00C70867" w:rsidP="00C70867">
                  <w:pPr>
                    <w:spacing w:line="276" w:lineRule="auto"/>
                    <w:rPr>
                      <w:b/>
                      <w:szCs w:val="22"/>
                    </w:rPr>
                  </w:pPr>
                  <w:r w:rsidRPr="0027502F">
                    <w:rPr>
                      <w:b/>
                      <w:szCs w:val="22"/>
                    </w:rPr>
                    <w:t>Problem Statement</w:t>
                  </w:r>
                </w:p>
                <w:p w14:paraId="27140726" w14:textId="77777777" w:rsidR="00C70867" w:rsidRPr="0027502F" w:rsidRDefault="00C70867" w:rsidP="00C70867">
                  <w:pPr>
                    <w:spacing w:line="276" w:lineRule="auto"/>
                    <w:rPr>
                      <w:szCs w:val="22"/>
                    </w:rPr>
                  </w:pPr>
                  <w:r w:rsidRPr="0027502F">
                    <w:rPr>
                      <w:szCs w:val="22"/>
                    </w:rPr>
                    <w:t xml:space="preserve">As part of the new Manual Closure process introduced in EMCS Phase 3.4, it was identified that there are no specific clarifications about the handling of the timers for movements that have been manually closed. </w:t>
                  </w:r>
                </w:p>
                <w:p w14:paraId="4662FC58" w14:textId="77777777" w:rsidR="00C70867" w:rsidRPr="0027502F" w:rsidRDefault="00C70867" w:rsidP="00C70867">
                  <w:pPr>
                    <w:spacing w:line="276" w:lineRule="auto"/>
                    <w:rPr>
                      <w:szCs w:val="22"/>
                    </w:rPr>
                  </w:pPr>
                  <w:r w:rsidRPr="0027502F">
                    <w:rPr>
                      <w:szCs w:val="22"/>
                    </w:rPr>
                    <w:t>For completeness purposes and in order to avoid any similar ambiguities in the future, the common specifications will be updated to clarify that once a movement has been manually closed, then any corresponding timers related to the manually closed movement should be stopped (if running already).</w:t>
                  </w:r>
                </w:p>
                <w:p w14:paraId="5E779701" w14:textId="77777777" w:rsidR="00C70867" w:rsidRPr="0027502F" w:rsidRDefault="00C70867" w:rsidP="00C70867">
                  <w:pPr>
                    <w:spacing w:line="276" w:lineRule="auto"/>
                    <w:rPr>
                      <w:b/>
                      <w:szCs w:val="22"/>
                    </w:rPr>
                  </w:pPr>
                  <w:r w:rsidRPr="0027502F">
                    <w:rPr>
                      <w:szCs w:val="22"/>
                    </w:rPr>
                    <w:br/>
                  </w:r>
                  <w:r w:rsidRPr="0027502F">
                    <w:rPr>
                      <w:b/>
                      <w:szCs w:val="22"/>
                    </w:rPr>
                    <w:t>Proposed Solution</w:t>
                  </w:r>
                </w:p>
                <w:p w14:paraId="2CE8F5CE" w14:textId="77777777" w:rsidR="00C70867" w:rsidRPr="0027502F" w:rsidRDefault="00C70867" w:rsidP="00C70867">
                  <w:pPr>
                    <w:spacing w:line="276" w:lineRule="auto"/>
                    <w:rPr>
                      <w:szCs w:val="22"/>
                    </w:rPr>
                  </w:pPr>
                  <w:r w:rsidRPr="0027502F">
                    <w:rPr>
                      <w:szCs w:val="22"/>
                    </w:rPr>
                    <w:t>As per the analysis provided in the [Problem Statement], the Excise BPMs will need to be updated as described below:</w:t>
                  </w:r>
                </w:p>
                <w:p w14:paraId="002A9DA8" w14:textId="77777777" w:rsidR="00C70867" w:rsidRPr="0027502F" w:rsidRDefault="00C70867" w:rsidP="00CA062C">
                  <w:pPr>
                    <w:pStyle w:val="ListParagraph"/>
                    <w:numPr>
                      <w:ilvl w:val="0"/>
                      <w:numId w:val="54"/>
                    </w:numPr>
                    <w:spacing w:after="0" w:line="276" w:lineRule="auto"/>
                    <w:rPr>
                      <w:szCs w:val="22"/>
                    </w:rPr>
                  </w:pPr>
                  <w:r w:rsidRPr="0027502F">
                    <w:rPr>
                      <w:szCs w:val="22"/>
                    </w:rPr>
                    <w:t xml:space="preserve">A new subprocess task named ‘Handle Timers associated with a Manually Closed movement’; </w:t>
                  </w:r>
                </w:p>
                <w:p w14:paraId="7DEEE3E2" w14:textId="77777777" w:rsidR="00C70867" w:rsidRPr="0027502F" w:rsidRDefault="00C70867" w:rsidP="00CA062C">
                  <w:pPr>
                    <w:pStyle w:val="ListParagraph"/>
                    <w:numPr>
                      <w:ilvl w:val="0"/>
                      <w:numId w:val="54"/>
                    </w:numPr>
                    <w:spacing w:after="0" w:line="276" w:lineRule="auto"/>
                    <w:rPr>
                      <w:szCs w:val="22"/>
                    </w:rPr>
                  </w:pPr>
                  <w:r w:rsidRPr="0027502F">
                    <w:rPr>
                      <w:szCs w:val="22"/>
                    </w:rPr>
                    <w:t>The newly created subprocess task will be added in the existing ‘L4-ACO-01-30 Manual Closure of a Movement’ process and will follow the existing task ‘Notify Consignor of Manual Closure’;</w:t>
                  </w:r>
                </w:p>
                <w:p w14:paraId="50A95B99" w14:textId="77777777" w:rsidR="00C70867" w:rsidRPr="0027502F" w:rsidRDefault="00C70867" w:rsidP="00CA062C">
                  <w:pPr>
                    <w:pStyle w:val="ListParagraph"/>
                    <w:numPr>
                      <w:ilvl w:val="0"/>
                      <w:numId w:val="54"/>
                    </w:numPr>
                    <w:spacing w:after="0" w:line="276" w:lineRule="auto"/>
                    <w:rPr>
                      <w:szCs w:val="22"/>
                    </w:rPr>
                  </w:pPr>
                  <w:r w:rsidRPr="0027502F">
                    <w:rPr>
                      <w:szCs w:val="22"/>
                    </w:rPr>
                    <w:t>A new process diagram named ‘Handle Timers associated with a Manually Closed Movement’ will be created and assigned to the new task mentioned above;</w:t>
                  </w:r>
                </w:p>
                <w:p w14:paraId="0C2BE69C" w14:textId="5ADFB832" w:rsidR="00C70867" w:rsidRPr="0027502F" w:rsidRDefault="00C70867" w:rsidP="00CA062C">
                  <w:pPr>
                    <w:pStyle w:val="ListParagraph"/>
                    <w:numPr>
                      <w:ilvl w:val="0"/>
                      <w:numId w:val="54"/>
                    </w:numPr>
                    <w:spacing w:after="0" w:line="276" w:lineRule="auto"/>
                    <w:rPr>
                      <w:szCs w:val="22"/>
                    </w:rPr>
                  </w:pPr>
                  <w:r w:rsidRPr="0027502F">
                    <w:rPr>
                      <w:szCs w:val="22"/>
                    </w:rPr>
                    <w:t>The newly created process diagram will describe the handling of the applicable timers</w:t>
                  </w:r>
                  <w:r w:rsidR="009B6341" w:rsidRPr="0027502F">
                    <w:rPr>
                      <w:szCs w:val="22"/>
                    </w:rPr>
                    <w:t xml:space="preserve"> (i.e.</w:t>
                  </w:r>
                  <w:r w:rsidR="00141AB0" w:rsidRPr="0027502F">
                    <w:rPr>
                      <w:szCs w:val="22"/>
                    </w:rPr>
                    <w:t xml:space="preserve"> TIM_EAD, TIM_FDF and TIM_CHS</w:t>
                  </w:r>
                  <w:r w:rsidR="009B6341" w:rsidRPr="0027502F">
                    <w:rPr>
                      <w:szCs w:val="22"/>
                    </w:rPr>
                    <w:t>)</w:t>
                  </w:r>
                  <w:r w:rsidRPr="0027502F">
                    <w:rPr>
                      <w:szCs w:val="22"/>
                    </w:rPr>
                    <w:t xml:space="preserve"> in such processes, using the existing process ‘Handle Timers associated with an Interrupted Movement’ as a baseline (i.e. wording to be adjusted accordingly for the cases of manual closures).</w:t>
                  </w:r>
                </w:p>
              </w:tc>
            </w:tr>
            <w:tr w:rsidR="00C70867" w:rsidRPr="0027502F" w14:paraId="49F0DA4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8AFC0D"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5F47781" w14:textId="77777777" w:rsidR="00C70867" w:rsidRPr="0027502F" w:rsidRDefault="00C70867" w:rsidP="00C70867">
                  <w:pPr>
                    <w:spacing w:line="276" w:lineRule="auto"/>
                    <w:rPr>
                      <w:szCs w:val="22"/>
                    </w:rPr>
                  </w:pPr>
                  <w:r w:rsidRPr="0027502F">
                    <w:rPr>
                      <w:szCs w:val="22"/>
                    </w:rPr>
                    <w:t>Specification Documents:</w:t>
                  </w:r>
                </w:p>
                <w:p w14:paraId="6E998892"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(Medium);</w:t>
                  </w:r>
                </w:p>
                <w:p w14:paraId="13193AC9"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C70867" w:rsidRPr="0027502F" w14:paraId="02874E8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F3BF66"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027676" w14:textId="77777777" w:rsidR="00C70867" w:rsidRPr="0027502F" w:rsidRDefault="00C70867" w:rsidP="00C70867">
                  <w:pPr>
                    <w:spacing w:line="276" w:lineRule="auto"/>
                    <w:rPr>
                      <w:szCs w:val="22"/>
                    </w:rPr>
                  </w:pPr>
                  <w:r w:rsidRPr="0027502F">
                    <w:rPr>
                      <w:szCs w:val="22"/>
                    </w:rPr>
                    <w:t>If the proposed change is not implemented, then the scope of FESS will not clearly specify how timers should be handled in cases of manually closed movements.</w:t>
                  </w:r>
                </w:p>
              </w:tc>
            </w:tr>
            <w:tr w:rsidR="00C70867" w:rsidRPr="0027502F" w14:paraId="24F58AA6"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DB8933"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2B374E" w14:textId="77777777" w:rsidR="00C70867" w:rsidRPr="0027502F" w:rsidRDefault="00C70867" w:rsidP="00C70867">
                  <w:pPr>
                    <w:suppressAutoHyphens/>
                    <w:rPr>
                      <w:i/>
                      <w:color w:val="FF0000"/>
                      <w:szCs w:val="22"/>
                    </w:rPr>
                  </w:pPr>
                  <w:r w:rsidRPr="0027502F">
                    <w:rPr>
                      <w:szCs w:val="22"/>
                    </w:rPr>
                    <w:t>There is no risk associated with the implementation of the present RFC.</w:t>
                  </w:r>
                </w:p>
              </w:tc>
            </w:tr>
            <w:tr w:rsidR="00C70867" w:rsidRPr="0027502F" w14:paraId="2FDDDC6F"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D4B793"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938839" w14:textId="77777777" w:rsidR="00C70867" w:rsidRPr="0027502F" w:rsidRDefault="00C70867" w:rsidP="00C70867">
                  <w:pPr>
                    <w:spacing w:line="276" w:lineRule="auto"/>
                    <w:rPr>
                      <w:color w:val="000000"/>
                      <w:szCs w:val="22"/>
                    </w:rPr>
                  </w:pPr>
                  <w:r w:rsidRPr="0027502F">
                    <w:rPr>
                      <w:color w:val="000000"/>
                      <w:szCs w:val="22"/>
                    </w:rPr>
                    <w:t>N/A</w:t>
                  </w:r>
                </w:p>
              </w:tc>
            </w:tr>
            <w:tr w:rsidR="00C70867" w:rsidRPr="0027502F" w14:paraId="0606F4A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5E4D1D"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5C1339E"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FE6056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DDNEA-P4-302</w:t>
                  </w:r>
                  <w:r w:rsidRPr="0027502F">
                    <w:rPr>
                      <w:rFonts w:ascii="Times New Roman" w:hAnsi="Times New Roman" w:cs="Times New Roman"/>
                      <w:sz w:val="22"/>
                      <w:szCs w:val="22"/>
                    </w:rPr>
                    <w:t>;</w:t>
                  </w:r>
                </w:p>
                <w:p w14:paraId="6669DB17"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p>
              </w:tc>
            </w:tr>
          </w:tbl>
          <w:p w14:paraId="53E532DD" w14:textId="77777777" w:rsidR="00C70867" w:rsidRPr="0027502F" w:rsidRDefault="00C70867" w:rsidP="00C70867">
            <w:pPr>
              <w:spacing w:after="0"/>
              <w:jc w:val="left"/>
              <w:rPr>
                <w:szCs w:val="22"/>
                <w:lang w:val="en-US"/>
              </w:rPr>
            </w:pPr>
          </w:p>
        </w:tc>
      </w:tr>
      <w:tr w:rsidR="00C70867" w:rsidRPr="0027502F" w14:paraId="1E13177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1F1885"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052044A6"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FC69FA"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7A767C" w14:textId="77777777" w:rsidR="00C70867" w:rsidRPr="0027502F" w:rsidRDefault="00C70867" w:rsidP="00C70867">
                  <w:pPr>
                    <w:spacing w:line="276" w:lineRule="auto"/>
                    <w:rPr>
                      <w:szCs w:val="22"/>
                    </w:rPr>
                  </w:pPr>
                  <w:r w:rsidRPr="0027502F">
                    <w:rPr>
                      <w:szCs w:val="22"/>
                    </w:rPr>
                    <w:t>N/A</w:t>
                  </w:r>
                </w:p>
              </w:tc>
            </w:tr>
            <w:tr w:rsidR="00C70867" w:rsidRPr="0027502F" w14:paraId="442E9DB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F6405D"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F100222" w14:textId="77777777" w:rsidR="00C70867" w:rsidRPr="0027502F" w:rsidRDefault="00C70867" w:rsidP="00C70867">
                  <w:pPr>
                    <w:spacing w:line="276" w:lineRule="auto"/>
                    <w:rPr>
                      <w:szCs w:val="22"/>
                    </w:rPr>
                  </w:pPr>
                  <w:r w:rsidRPr="0027502F">
                    <w:rPr>
                      <w:szCs w:val="22"/>
                    </w:rPr>
                    <w:t>N/A</w:t>
                  </w:r>
                </w:p>
              </w:tc>
            </w:tr>
          </w:tbl>
          <w:p w14:paraId="4B65DE6F" w14:textId="77777777" w:rsidR="00C70867" w:rsidRPr="0027502F" w:rsidRDefault="00C70867" w:rsidP="00C70867">
            <w:pPr>
              <w:spacing w:after="0"/>
              <w:jc w:val="left"/>
              <w:rPr>
                <w:szCs w:val="22"/>
                <w:lang w:val="en-US"/>
              </w:rPr>
            </w:pPr>
          </w:p>
        </w:tc>
      </w:tr>
      <w:tr w:rsidR="00C70867" w:rsidRPr="0027502F" w14:paraId="3015BEB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77696C"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1EAE2856"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143B7C"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83AE96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7719CB38" w14:textId="77777777" w:rsidR="00C70867" w:rsidRPr="0027502F" w:rsidRDefault="00C70867" w:rsidP="00B03D74">
                  <w:pPr>
                    <w:numPr>
                      <w:ilvl w:val="0"/>
                      <w:numId w:val="25"/>
                    </w:numPr>
                    <w:spacing w:line="276" w:lineRule="auto"/>
                    <w:rPr>
                      <w:szCs w:val="22"/>
                    </w:rPr>
                  </w:pPr>
                  <w:r w:rsidRPr="0027502F">
                    <w:rPr>
                      <w:b/>
                      <w:szCs w:val="22"/>
                    </w:rPr>
                    <w:t>Approval process:</w:t>
                  </w:r>
                </w:p>
                <w:p w14:paraId="33960E44"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26920B6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4E38B8"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5E2BDA4" w14:textId="77777777" w:rsidR="00C70867" w:rsidRPr="0027502F" w:rsidRDefault="00C70867" w:rsidP="00C70867">
                  <w:pPr>
                    <w:spacing w:line="276" w:lineRule="auto"/>
                    <w:rPr>
                      <w:szCs w:val="22"/>
                    </w:rPr>
                  </w:pPr>
                  <w:r w:rsidRPr="0027502F">
                    <w:rPr>
                      <w:szCs w:val="22"/>
                    </w:rPr>
                    <w:t>N/A</w:t>
                  </w:r>
                </w:p>
              </w:tc>
            </w:tr>
            <w:tr w:rsidR="00C70867" w:rsidRPr="0027502F" w14:paraId="51EA35E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BCC4B8E"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77B57F4" w14:textId="77777777" w:rsidR="00C70867" w:rsidRPr="0027502F" w:rsidRDefault="00C70867" w:rsidP="00C70867">
                  <w:pPr>
                    <w:spacing w:line="276" w:lineRule="auto"/>
                    <w:rPr>
                      <w:szCs w:val="22"/>
                    </w:rPr>
                  </w:pPr>
                  <w:r w:rsidRPr="0027502F">
                    <w:rPr>
                      <w:szCs w:val="22"/>
                    </w:rPr>
                    <w:t>EMCS CAB #191 on 26/05/2020</w:t>
                  </w:r>
                </w:p>
              </w:tc>
            </w:tr>
          </w:tbl>
          <w:p w14:paraId="2121FDE3" w14:textId="77777777" w:rsidR="00C70867" w:rsidRPr="0027502F" w:rsidRDefault="00C70867" w:rsidP="00C70867">
            <w:pPr>
              <w:spacing w:after="0"/>
              <w:jc w:val="left"/>
              <w:rPr>
                <w:szCs w:val="22"/>
                <w:lang w:val="en-US"/>
              </w:rPr>
            </w:pPr>
          </w:p>
        </w:tc>
      </w:tr>
      <w:tr w:rsidR="00C70867" w:rsidRPr="0027502F" w14:paraId="3CF2033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D413BE1"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0BCBA7F2"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A30DB0"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1B33D19A" w14:textId="672F712C" w:rsidR="009F28D6" w:rsidRPr="0027502F" w:rsidRDefault="009F28D6" w:rsidP="004800A7">
                  <w:pPr>
                    <w:spacing w:line="276" w:lineRule="auto"/>
                    <w:rPr>
                      <w:color w:val="000000" w:themeColor="text1"/>
                      <w:szCs w:val="22"/>
                    </w:rPr>
                  </w:pPr>
                  <w:r w:rsidRPr="0027502F">
                    <w:rPr>
                      <w:color w:val="000000" w:themeColor="text1"/>
                      <w:szCs w:val="22"/>
                    </w:rPr>
                    <w:t>v4.00</w:t>
                  </w:r>
                </w:p>
              </w:tc>
            </w:tr>
            <w:tr w:rsidR="009F28D6" w:rsidRPr="0027502F" w14:paraId="712FEAA5"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F6B1FA"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559662E4" w14:textId="6FFAFBB9"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2C4961E3"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49B1CD"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17B8709" w14:textId="326C3FC0" w:rsidR="009F28D6" w:rsidRPr="0027502F" w:rsidRDefault="009F28D6" w:rsidP="004800A7">
                  <w:pPr>
                    <w:spacing w:line="276" w:lineRule="auto"/>
                    <w:rPr>
                      <w:szCs w:val="22"/>
                    </w:rPr>
                  </w:pPr>
                  <w:r w:rsidRPr="0027502F">
                    <w:rPr>
                      <w:szCs w:val="22"/>
                    </w:rPr>
                    <w:t>13/02/2023</w:t>
                  </w:r>
                </w:p>
              </w:tc>
            </w:tr>
          </w:tbl>
          <w:p w14:paraId="163CFE3C" w14:textId="77777777" w:rsidR="00C70867" w:rsidRPr="0027502F" w:rsidRDefault="00C70867" w:rsidP="00C70867">
            <w:pPr>
              <w:spacing w:after="0"/>
              <w:jc w:val="left"/>
              <w:rPr>
                <w:szCs w:val="22"/>
                <w:lang w:val="en-US"/>
              </w:rPr>
            </w:pPr>
          </w:p>
        </w:tc>
      </w:tr>
      <w:tr w:rsidR="00C70867" w:rsidRPr="0027502F" w14:paraId="0E67F1B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71158A"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76021C8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542574"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2D9035" w14:textId="77777777" w:rsidR="00C70867" w:rsidRPr="0027502F" w:rsidRDefault="00C70867" w:rsidP="00C70867">
                  <w:pPr>
                    <w:spacing w:line="276" w:lineRule="auto"/>
                    <w:rPr>
                      <w:szCs w:val="22"/>
                    </w:rPr>
                  </w:pPr>
                  <w:r w:rsidRPr="0027502F">
                    <w:rPr>
                      <w:szCs w:val="22"/>
                    </w:rPr>
                    <w:t>N/A</w:t>
                  </w:r>
                </w:p>
              </w:tc>
            </w:tr>
            <w:tr w:rsidR="00C70867" w:rsidRPr="0027502F" w14:paraId="7CD756CA"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0CD6EF"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99E66B7" w14:textId="77777777" w:rsidR="00C70867" w:rsidRPr="0027502F" w:rsidRDefault="00C70867" w:rsidP="00C70867">
                  <w:pPr>
                    <w:spacing w:line="276" w:lineRule="auto"/>
                    <w:rPr>
                      <w:szCs w:val="22"/>
                    </w:rPr>
                  </w:pPr>
                  <w:r w:rsidRPr="0027502F">
                    <w:rPr>
                      <w:szCs w:val="22"/>
                    </w:rPr>
                    <w:t>N/A</w:t>
                  </w:r>
                </w:p>
              </w:tc>
            </w:tr>
          </w:tbl>
          <w:p w14:paraId="6C297B31" w14:textId="77777777" w:rsidR="00C70867" w:rsidRPr="0027502F" w:rsidRDefault="00C70867" w:rsidP="00C70867">
            <w:pPr>
              <w:spacing w:after="0"/>
              <w:jc w:val="left"/>
              <w:rPr>
                <w:szCs w:val="22"/>
                <w:lang w:val="en-US"/>
              </w:rPr>
            </w:pPr>
          </w:p>
        </w:tc>
      </w:tr>
    </w:tbl>
    <w:p w14:paraId="76CC730E" w14:textId="1A282F45" w:rsidR="00AF7619" w:rsidRPr="0027502F" w:rsidRDefault="00AF7619" w:rsidP="00AF7619">
      <w:pPr>
        <w:pStyle w:val="Heading4"/>
        <w:rPr>
          <w:bCs/>
        </w:rPr>
      </w:pPr>
      <w:bookmarkStart w:id="58" w:name="_Hlk44055151"/>
      <w:r w:rsidRPr="0027502F">
        <w:lastRenderedPageBreak/>
        <w:t>FESS-270 – SEED compliance with GDPR/Rev</w:t>
      </w:r>
      <w:r w:rsidR="0073589C" w:rsidRPr="0027502F">
        <w:t>3</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rsidRPr="0027502F" w14:paraId="2FC26819"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C66D2BB" w14:textId="77777777" w:rsidR="00AF7619" w:rsidRPr="0027502F" w:rsidRDefault="00AF7619" w:rsidP="00AF7619">
            <w:pPr>
              <w:spacing w:line="276" w:lineRule="auto"/>
              <w:rPr>
                <w:b/>
                <w:szCs w:val="20"/>
              </w:rPr>
            </w:pPr>
            <w:r w:rsidRPr="0027502F">
              <w:rPr>
                <w:b/>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27502F" w14:paraId="1FFF8C21"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AF001D" w14:textId="77777777" w:rsidR="00AF7619" w:rsidRPr="0027502F" w:rsidRDefault="00AF7619" w:rsidP="00AF7619">
                  <w:pPr>
                    <w:spacing w:line="276" w:lineRule="auto"/>
                    <w:jc w:val="left"/>
                    <w:rPr>
                      <w:szCs w:val="20"/>
                    </w:rPr>
                  </w:pPr>
                  <w:r w:rsidRPr="0027502F">
                    <w:rPr>
                      <w:szCs w:val="20"/>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A42A81" w14:textId="77777777" w:rsidR="00AF7619" w:rsidRPr="0027502F" w:rsidRDefault="00AF7619" w:rsidP="00AF7619">
                  <w:pPr>
                    <w:spacing w:line="276" w:lineRule="auto"/>
                    <w:rPr>
                      <w:szCs w:val="20"/>
                    </w:rPr>
                  </w:pPr>
                  <w:r w:rsidRPr="0027502F">
                    <w:rPr>
                      <w:bCs/>
                      <w:szCs w:val="20"/>
                    </w:rPr>
                    <w:t>FESS-270</w:t>
                  </w:r>
                </w:p>
              </w:tc>
            </w:tr>
            <w:tr w:rsidR="00AF7619" w:rsidRPr="0027502F" w14:paraId="11ADB955"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AF8BBB" w14:textId="77777777" w:rsidR="00AF7619" w:rsidRPr="0027502F" w:rsidRDefault="00AF7619" w:rsidP="00AF7619">
                  <w:pPr>
                    <w:spacing w:line="276" w:lineRule="auto"/>
                    <w:jc w:val="left"/>
                    <w:rPr>
                      <w:szCs w:val="20"/>
                    </w:rPr>
                  </w:pPr>
                  <w:r w:rsidRPr="0027502F">
                    <w:rPr>
                      <w:szCs w:val="20"/>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90522F" w14:textId="77777777" w:rsidR="00AF7619" w:rsidRPr="0027502F" w:rsidRDefault="00AF7619" w:rsidP="00AF7619">
                  <w:pPr>
                    <w:tabs>
                      <w:tab w:val="left" w:pos="1305"/>
                    </w:tabs>
                    <w:spacing w:line="276" w:lineRule="auto"/>
                    <w:rPr>
                      <w:szCs w:val="20"/>
                    </w:rPr>
                  </w:pPr>
                  <w:r w:rsidRPr="0027502F">
                    <w:rPr>
                      <w:szCs w:val="20"/>
                    </w:rPr>
                    <w:t>Accepted</w:t>
                  </w:r>
                </w:p>
              </w:tc>
            </w:tr>
            <w:tr w:rsidR="00AF7619" w:rsidRPr="0027502F" w14:paraId="4C86025B"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ABA6B4" w14:textId="77777777" w:rsidR="00AF7619" w:rsidRPr="0027502F" w:rsidRDefault="00AF7619" w:rsidP="00AF7619">
                  <w:pPr>
                    <w:spacing w:line="276" w:lineRule="auto"/>
                    <w:jc w:val="left"/>
                    <w:rPr>
                      <w:szCs w:val="20"/>
                    </w:rPr>
                  </w:pPr>
                  <w:r w:rsidRPr="0027502F">
                    <w:rPr>
                      <w:szCs w:val="20"/>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272367" w14:textId="77777777" w:rsidR="00AF7619" w:rsidRPr="0027502F" w:rsidRDefault="00AF7619" w:rsidP="00AF7619">
                  <w:pPr>
                    <w:spacing w:line="276" w:lineRule="auto"/>
                    <w:rPr>
                      <w:szCs w:val="20"/>
                    </w:rPr>
                  </w:pPr>
                  <w:r w:rsidRPr="0027502F">
                    <w:rPr>
                      <w:szCs w:val="20"/>
                    </w:rPr>
                    <w:t>Increase of Functionality</w:t>
                  </w:r>
                </w:p>
              </w:tc>
            </w:tr>
            <w:tr w:rsidR="00AF7619" w:rsidRPr="0027502F" w14:paraId="2FBD9291"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53207" w14:textId="77777777" w:rsidR="00AF7619" w:rsidRPr="0027502F" w:rsidRDefault="00AF7619" w:rsidP="00AF7619">
                  <w:pPr>
                    <w:spacing w:line="276" w:lineRule="auto"/>
                    <w:jc w:val="left"/>
                    <w:rPr>
                      <w:szCs w:val="20"/>
                    </w:rPr>
                  </w:pPr>
                  <w:r w:rsidRPr="0027502F">
                    <w:rPr>
                      <w:szCs w:val="20"/>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2D0FA1" w14:textId="77777777" w:rsidR="00AF7619" w:rsidRPr="0027502F" w:rsidRDefault="00AF7619" w:rsidP="00AF7619">
                  <w:pPr>
                    <w:spacing w:line="276" w:lineRule="auto"/>
                    <w:rPr>
                      <w:szCs w:val="20"/>
                    </w:rPr>
                  </w:pPr>
                  <w:r w:rsidRPr="0027502F">
                    <w:rPr>
                      <w:szCs w:val="20"/>
                    </w:rPr>
                    <w:t>N/A</w:t>
                  </w:r>
                </w:p>
              </w:tc>
            </w:tr>
            <w:tr w:rsidR="00AF7619" w:rsidRPr="0027502F" w14:paraId="35ADB304"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ACA0EA" w14:textId="77777777" w:rsidR="00AF7619" w:rsidRPr="0027502F" w:rsidRDefault="00AF7619" w:rsidP="00AF7619">
                  <w:pPr>
                    <w:spacing w:line="276" w:lineRule="auto"/>
                    <w:jc w:val="left"/>
                    <w:rPr>
                      <w:szCs w:val="20"/>
                    </w:rPr>
                  </w:pPr>
                  <w:r w:rsidRPr="0027502F">
                    <w:rPr>
                      <w:szCs w:val="20"/>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A5FB7C" w14:textId="77777777" w:rsidR="00AF7619" w:rsidRPr="0027502F" w:rsidRDefault="00AF7619" w:rsidP="00AF7619">
                  <w:pPr>
                    <w:spacing w:line="276" w:lineRule="auto"/>
                    <w:rPr>
                      <w:szCs w:val="20"/>
                    </w:rPr>
                  </w:pPr>
                  <w:r w:rsidRPr="0027502F">
                    <w:rPr>
                      <w:color w:val="000000"/>
                      <w:szCs w:val="20"/>
                      <w:lang w:eastAsia="el-GR"/>
                    </w:rPr>
                    <w:t>N/A</w:t>
                  </w:r>
                </w:p>
              </w:tc>
            </w:tr>
            <w:tr w:rsidR="00AF7619" w:rsidRPr="0027502F" w14:paraId="5C5A6C1A"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B97ABD" w14:textId="77777777" w:rsidR="00AF7619" w:rsidRPr="0027502F" w:rsidRDefault="00AF7619" w:rsidP="00AF7619">
                  <w:pPr>
                    <w:spacing w:line="276" w:lineRule="auto"/>
                    <w:jc w:val="left"/>
                    <w:rPr>
                      <w:szCs w:val="20"/>
                    </w:rPr>
                  </w:pPr>
                  <w:r w:rsidRPr="0027502F">
                    <w:rPr>
                      <w:szCs w:val="20"/>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A6A024" w14:textId="77777777" w:rsidR="00AF7619" w:rsidRPr="0027502F" w:rsidRDefault="00AF7619" w:rsidP="00AF7619">
                  <w:pPr>
                    <w:pStyle w:val="ListParagraph"/>
                    <w:spacing w:line="276" w:lineRule="auto"/>
                    <w:ind w:left="0"/>
                    <w:rPr>
                      <w:szCs w:val="20"/>
                      <w:lang w:val="en-US"/>
                    </w:rPr>
                  </w:pPr>
                  <w:r w:rsidRPr="0027502F">
                    <w:rPr>
                      <w:color w:val="000000"/>
                      <w:szCs w:val="20"/>
                      <w:shd w:val="clear" w:color="auto" w:fill="FFFFFF"/>
                      <w:lang w:val="en-US"/>
                    </w:rPr>
                    <w:t>28/05/2020</w:t>
                  </w:r>
                </w:p>
              </w:tc>
            </w:tr>
            <w:tr w:rsidR="00AF7619" w:rsidRPr="0027502F" w14:paraId="4240D1E1"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F21849" w14:textId="77777777" w:rsidR="00AF7619" w:rsidRPr="0027502F" w:rsidRDefault="00AF7619" w:rsidP="00AF7619">
                  <w:pPr>
                    <w:spacing w:line="276" w:lineRule="auto"/>
                    <w:jc w:val="left"/>
                    <w:rPr>
                      <w:szCs w:val="20"/>
                    </w:rPr>
                  </w:pPr>
                  <w:r w:rsidRPr="0027502F">
                    <w:rPr>
                      <w:szCs w:val="20"/>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99A5F24" w14:textId="77777777" w:rsidR="00AF7619" w:rsidRPr="0027502F" w:rsidRDefault="00AF7619" w:rsidP="00AF7619">
                  <w:pPr>
                    <w:spacing w:line="276" w:lineRule="auto"/>
                    <w:rPr>
                      <w:szCs w:val="20"/>
                      <w:lang w:val="en-US"/>
                    </w:rPr>
                  </w:pPr>
                  <w:r w:rsidRPr="0027502F">
                    <w:rPr>
                      <w:szCs w:val="20"/>
                      <w:lang w:val="en-US"/>
                    </w:rPr>
                    <w:t>EMCS CPT</w:t>
                  </w:r>
                </w:p>
              </w:tc>
            </w:tr>
          </w:tbl>
          <w:p w14:paraId="4BC06A7F" w14:textId="77777777" w:rsidR="00AF7619" w:rsidRPr="0027502F" w:rsidRDefault="00AF7619" w:rsidP="00AF7619">
            <w:pPr>
              <w:spacing w:after="0"/>
              <w:jc w:val="left"/>
              <w:rPr>
                <w:szCs w:val="20"/>
                <w:lang w:val="en-US"/>
              </w:rPr>
            </w:pPr>
          </w:p>
        </w:tc>
      </w:tr>
      <w:tr w:rsidR="00AF7619" w:rsidRPr="0027502F" w14:paraId="0CA3C1AE"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0205861" w14:textId="77777777" w:rsidR="00AF7619" w:rsidRPr="0027502F" w:rsidRDefault="00AF7619" w:rsidP="00AF7619">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27502F" w14:paraId="2D0FC918" w14:textId="77777777" w:rsidTr="00AF7619">
              <w:trPr>
                <w:trHeight w:val="339"/>
              </w:trPr>
              <w:tc>
                <w:tcPr>
                  <w:tcW w:w="2267"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3EB5E27" w14:textId="77777777" w:rsidR="00AF7619" w:rsidRPr="0027502F" w:rsidRDefault="00AF7619" w:rsidP="00AF7619">
                  <w:pPr>
                    <w:spacing w:line="276" w:lineRule="auto"/>
                    <w:jc w:val="left"/>
                    <w:rPr>
                      <w:szCs w:val="22"/>
                    </w:rPr>
                  </w:pPr>
                  <w:r w:rsidRPr="0027502F">
                    <w:rPr>
                      <w:szCs w:val="22"/>
                    </w:rPr>
                    <w:t>Change priority</w:t>
                  </w:r>
                </w:p>
              </w:tc>
              <w:tc>
                <w:tcPr>
                  <w:tcW w:w="6658"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787BAA2" w14:textId="77777777" w:rsidR="00AF7619" w:rsidRPr="0027502F" w:rsidRDefault="00AF7619" w:rsidP="00AF7619">
                  <w:pPr>
                    <w:spacing w:line="276" w:lineRule="auto"/>
                    <w:rPr>
                      <w:szCs w:val="22"/>
                    </w:rPr>
                  </w:pPr>
                  <w:r w:rsidRPr="0027502F">
                    <w:rPr>
                      <w:color w:val="000000" w:themeColor="text1"/>
                      <w:szCs w:val="22"/>
                    </w:rPr>
                    <w:t>Medium</w:t>
                  </w:r>
                </w:p>
              </w:tc>
            </w:tr>
            <w:tr w:rsidR="00AF7619" w:rsidRPr="0027502F" w14:paraId="79382160" w14:textId="77777777" w:rsidTr="00AF7619">
              <w:trPr>
                <w:trHeight w:val="806"/>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A27B74" w14:textId="77777777" w:rsidR="00AF7619" w:rsidRPr="0027502F" w:rsidRDefault="00AF7619" w:rsidP="00AF7619">
                  <w:pPr>
                    <w:spacing w:line="276" w:lineRule="auto"/>
                    <w:jc w:val="left"/>
                    <w:rPr>
                      <w:szCs w:val="22"/>
                    </w:rPr>
                  </w:pPr>
                  <w:r w:rsidRPr="0027502F">
                    <w:rPr>
                      <w:szCs w:val="22"/>
                    </w:rPr>
                    <w:t>Change Description</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6166F3E5" w14:textId="77777777" w:rsidR="00AF7619" w:rsidRPr="0027502F" w:rsidRDefault="00AF7619" w:rsidP="00AF7619">
                  <w:pPr>
                    <w:spacing w:line="276" w:lineRule="auto"/>
                    <w:rPr>
                      <w:b/>
                      <w:szCs w:val="22"/>
                    </w:rPr>
                  </w:pPr>
                  <w:r w:rsidRPr="0027502F">
                    <w:rPr>
                      <w:b/>
                      <w:szCs w:val="22"/>
                    </w:rPr>
                    <w:t>Problem Statement</w:t>
                  </w:r>
                </w:p>
                <w:p w14:paraId="45A78177" w14:textId="0B195EC4" w:rsidR="00AF7619" w:rsidRPr="0027502F" w:rsidRDefault="00AF7619" w:rsidP="00AF7619">
                  <w:pPr>
                    <w:spacing w:line="276" w:lineRule="auto"/>
                    <w:rPr>
                      <w:szCs w:val="22"/>
                    </w:rPr>
                  </w:pPr>
                  <w:r w:rsidRPr="0027502F">
                    <w:rPr>
                      <w:szCs w:val="22"/>
                    </w:rPr>
                    <w:t xml:space="preserve">In the current version of SEED, there is no functionality to support a physical deletion of Economic Operators’ data. Any such request </w:t>
                  </w:r>
                  <w:r w:rsidR="00A41C2A" w:rsidRPr="0027502F">
                    <w:rPr>
                      <w:szCs w:val="22"/>
                    </w:rPr>
                    <w:t>from</w:t>
                  </w:r>
                  <w:r w:rsidRPr="0027502F">
                    <w:rPr>
                      <w:szCs w:val="22"/>
                    </w:rPr>
                    <w:t xml:space="preserve"> a National Administration could only be supported through the execution of SQL scripts in the database directly. Instead, only a ‘logical’ deletion is provided with the ‘invalidation’ action, which is then disseminated to all Member States (i.e. the ones registered to receive SEED disseminations). </w:t>
                  </w:r>
                </w:p>
                <w:p w14:paraId="461E93F0" w14:textId="77777777" w:rsidR="00AF7619" w:rsidRPr="0027502F" w:rsidRDefault="00AF7619" w:rsidP="00AF7619">
                  <w:pPr>
                    <w:spacing w:line="276" w:lineRule="auto"/>
                    <w:rPr>
                      <w:szCs w:val="22"/>
                    </w:rPr>
                  </w:pPr>
                  <w:r w:rsidRPr="0027502F">
                    <w:rPr>
                      <w:szCs w:val="22"/>
                    </w:rPr>
                    <w:t>In order to comply with the GDPR requirements, SEED must be updated in order to allow National Administrations to delete Economic Operators data from SEED under legitimate conditions.</w:t>
                  </w:r>
                </w:p>
                <w:p w14:paraId="1E1E32A2" w14:textId="77777777" w:rsidR="00AF7619" w:rsidRPr="0027502F" w:rsidRDefault="00AF7619" w:rsidP="00AF7619">
                  <w:pPr>
                    <w:spacing w:line="276" w:lineRule="auto"/>
                    <w:rPr>
                      <w:szCs w:val="22"/>
                    </w:rPr>
                  </w:pPr>
                </w:p>
                <w:p w14:paraId="07893F88" w14:textId="77777777" w:rsidR="00AF7619" w:rsidRPr="0027502F" w:rsidRDefault="00AF7619" w:rsidP="00AF7619">
                  <w:pPr>
                    <w:spacing w:line="276" w:lineRule="auto"/>
                    <w:rPr>
                      <w:b/>
                      <w:szCs w:val="22"/>
                    </w:rPr>
                  </w:pPr>
                  <w:r w:rsidRPr="0027502F">
                    <w:rPr>
                      <w:b/>
                      <w:szCs w:val="22"/>
                    </w:rPr>
                    <w:t>Proposed Solution</w:t>
                  </w:r>
                </w:p>
                <w:p w14:paraId="3756ED3E" w14:textId="226B3F29" w:rsidR="00AF7619" w:rsidRPr="0027502F" w:rsidRDefault="00AF7619" w:rsidP="00AF7619">
                  <w:pPr>
                    <w:spacing w:line="276" w:lineRule="auto"/>
                    <w:rPr>
                      <w:szCs w:val="22"/>
                    </w:rPr>
                  </w:pPr>
                  <w:r w:rsidRPr="0027502F">
                    <w:rPr>
                      <w:szCs w:val="22"/>
                    </w:rPr>
                    <w:t xml:space="preserve">As per the analysis provided in the [Problem Statement], FESS will be updated so that a ‘Delete’ operation is introduced for SEED, allowing a National Administration to request the deletion of its economic operators’ data from SEED in a structured manner. The ‘Delete’ operation should be aligned to the principles of the existing SEED operations (i.e. Create/Update/Invalidate). This means that a National Administration would be allowed to submit an IE713 message including ‘delete’ operations for existing SEED records. In alignment with the other existing operations, multiple delete operations may also be included in the same IE713 message, e.g. a delete operation for an ‘Authorised Warehouse Keeper’, together with the corresponding delete operations for its tax warehouses. After the successful processing of the IE713 message and its </w:t>
                  </w:r>
                  <w:r w:rsidRPr="0027502F">
                    <w:rPr>
                      <w:szCs w:val="22"/>
                    </w:rPr>
                    <w:lastRenderedPageBreak/>
                    <w:t>validation against the defined ‘terms of collaboration’ by central SEED, then this ‘Delete’ operation will be disseminated to other Member States, where as per the existing process, Member States are committed to use the state of information received back from the Common Domain to update their National SEED register.</w:t>
                  </w:r>
                  <w:r w:rsidR="00F3366E" w:rsidRPr="0027502F">
                    <w:rPr>
                      <w:szCs w:val="22"/>
                    </w:rPr>
                    <w:t xml:space="preserve"> Specifically, for 'Delete' operations, it shall be clarified</w:t>
                  </w:r>
                  <w:r w:rsidR="007627C5" w:rsidRPr="0027502F">
                    <w:rPr>
                      <w:szCs w:val="22"/>
                    </w:rPr>
                    <w:t xml:space="preserve"> that</w:t>
                  </w:r>
                  <w:r w:rsidR="00F3366E" w:rsidRPr="0027502F">
                    <w:rPr>
                      <w:szCs w:val="22"/>
                    </w:rPr>
                    <w:t xml:space="preserve"> all occurrences of the corresponding SEED records should be deleted, including the disseminated IE713 message </w:t>
                  </w:r>
                  <w:r w:rsidR="007627C5" w:rsidRPr="0027502F">
                    <w:rPr>
                      <w:szCs w:val="22"/>
                    </w:rPr>
                    <w:t>and</w:t>
                  </w:r>
                  <w:r w:rsidR="00F3366E" w:rsidRPr="0027502F">
                    <w:rPr>
                      <w:szCs w:val="22"/>
                    </w:rPr>
                    <w:t xml:space="preserve"> the corresponding 'Delete' operations</w:t>
                  </w:r>
                  <w:r w:rsidR="00F3366E" w:rsidRPr="0027502F">
                    <w:rPr>
                      <w:color w:val="00B050"/>
                      <w:szCs w:val="22"/>
                    </w:rPr>
                    <w:t>.</w:t>
                  </w:r>
                  <w:r w:rsidRPr="0027502F">
                    <w:rPr>
                      <w:szCs w:val="22"/>
                    </w:rPr>
                    <w:t xml:space="preserve"> It shall be noted that no further operations in relation to GDPR on corresponding e-AD/e-SAD(s) are proposed to be executed, e.g. deletion of other attributes of an e-AD/e-SAD. However, it shall be noted that due to the deletion of specific SEED data, it is possible that errors may occur in cases of information exchange over the common domain on any movement the deleted SEED authorisation is used in, due to the fact that SEED authorisations are being checked in common domain messages (e.g.  &lt;Trader Excise Number&gt; in the IE821 message).</w:t>
                  </w:r>
                </w:p>
                <w:p w14:paraId="1CD83D24" w14:textId="77777777" w:rsidR="00AF7619" w:rsidRPr="0027502F" w:rsidRDefault="00AF7619" w:rsidP="00AF7619">
                  <w:pPr>
                    <w:spacing w:line="276" w:lineRule="auto"/>
                    <w:rPr>
                      <w:szCs w:val="22"/>
                    </w:rPr>
                  </w:pPr>
                  <w:r w:rsidRPr="0027502F">
                    <w:rPr>
                      <w:szCs w:val="22"/>
                    </w:rPr>
                    <w:t>In details, the following updates shall be performed:</w:t>
                  </w:r>
                </w:p>
                <w:p w14:paraId="2EAE4AD9" w14:textId="77777777" w:rsidR="00AF7619" w:rsidRPr="0027502F" w:rsidRDefault="00AF7619" w:rsidP="00CA062C">
                  <w:pPr>
                    <w:pStyle w:val="ListParagraph"/>
                    <w:numPr>
                      <w:ilvl w:val="0"/>
                      <w:numId w:val="74"/>
                    </w:numPr>
                    <w:spacing w:after="0" w:line="276" w:lineRule="auto"/>
                    <w:rPr>
                      <w:szCs w:val="22"/>
                    </w:rPr>
                  </w:pPr>
                  <w:r w:rsidRPr="0027502F">
                    <w:rPr>
                      <w:szCs w:val="22"/>
                    </w:rPr>
                    <w:t>In the ‘L4-RADM-01-01-Maintenance of Registration Data’ BPM, the following clarification will be added in the ‘Description’ attribute:</w:t>
                  </w:r>
                </w:p>
                <w:p w14:paraId="6F7A2638" w14:textId="77777777" w:rsidR="00AF7619" w:rsidRPr="0027502F" w:rsidRDefault="00AF7619" w:rsidP="00AF7619">
                  <w:pPr>
                    <w:pStyle w:val="ListParagraph"/>
                    <w:spacing w:line="276" w:lineRule="auto"/>
                    <w:rPr>
                      <w:szCs w:val="22"/>
                    </w:rPr>
                  </w:pPr>
                </w:p>
                <w:p w14:paraId="3C1925CF" w14:textId="77777777" w:rsidR="00AF7619" w:rsidRPr="0027502F" w:rsidRDefault="00AF7619" w:rsidP="00AF7619">
                  <w:pPr>
                    <w:spacing w:line="276" w:lineRule="auto"/>
                    <w:rPr>
                      <w:i/>
                      <w:iCs/>
                      <w:szCs w:val="22"/>
                    </w:rPr>
                  </w:pPr>
                  <w:r w:rsidRPr="0027502F">
                    <w:rPr>
                      <w:i/>
                      <w:iCs/>
                      <w:szCs w:val="22"/>
                    </w:rPr>
                    <w:t>“It shall be clarified that in cases the received IE713 message includes ‘Delete’ operations, then central SEED will:</w:t>
                  </w:r>
                </w:p>
                <w:p w14:paraId="2BCC4C98" w14:textId="77777777" w:rsidR="00AF7619" w:rsidRPr="0027502F" w:rsidRDefault="00AF7619" w:rsidP="00AF7619">
                  <w:pPr>
                    <w:pStyle w:val="ListBullet2"/>
                    <w:keepLines/>
                    <w:tabs>
                      <w:tab w:val="clear" w:pos="454"/>
                      <w:tab w:val="num" w:pos="643"/>
                    </w:tabs>
                    <w:spacing w:after="240"/>
                    <w:ind w:left="643" w:hanging="360"/>
                    <w:contextualSpacing w:val="0"/>
                    <w:rPr>
                      <w:i w:val="0"/>
                      <w:iCs/>
                      <w:color w:val="000000" w:themeColor="text1"/>
                      <w:szCs w:val="22"/>
                    </w:rPr>
                  </w:pPr>
                  <w:r w:rsidRPr="0027502F">
                    <w:rPr>
                      <w:iCs/>
                      <w:color w:val="000000" w:themeColor="text1"/>
                      <w:szCs w:val="22"/>
                    </w:rPr>
                    <w:t>Validate delete operation against the applicable IE713 rules and conditions (as per the existing process for Create/Update/Invalidate operations);</w:t>
                  </w:r>
                </w:p>
                <w:p w14:paraId="57A32741" w14:textId="77777777" w:rsidR="00AF7619" w:rsidRPr="0027502F" w:rsidRDefault="00AF7619" w:rsidP="00AF7619">
                  <w:pPr>
                    <w:pStyle w:val="ListBullet2"/>
                    <w:keepLines/>
                    <w:tabs>
                      <w:tab w:val="clear" w:pos="454"/>
                      <w:tab w:val="num" w:pos="643"/>
                    </w:tabs>
                    <w:spacing w:after="240"/>
                    <w:ind w:left="643" w:hanging="360"/>
                    <w:contextualSpacing w:val="0"/>
                    <w:rPr>
                      <w:i w:val="0"/>
                      <w:iCs/>
                      <w:color w:val="000000" w:themeColor="text1"/>
                      <w:szCs w:val="22"/>
                    </w:rPr>
                  </w:pPr>
                  <w:r w:rsidRPr="0027502F">
                    <w:rPr>
                      <w:iCs/>
                      <w:color w:val="000000" w:themeColor="text1"/>
                      <w:szCs w:val="22"/>
                    </w:rPr>
                    <w:t>Validate that the entities are deleted only by the owner MSA (as per the existing process for Create/Update/Invalidate operations);</w:t>
                  </w:r>
                </w:p>
                <w:p w14:paraId="2925BFC2" w14:textId="77777777" w:rsidR="00AF7619" w:rsidRPr="0027502F" w:rsidRDefault="00AF7619" w:rsidP="00AF7619">
                  <w:pPr>
                    <w:pStyle w:val="ListBullet2"/>
                    <w:keepLines/>
                    <w:tabs>
                      <w:tab w:val="clear" w:pos="454"/>
                      <w:tab w:val="num" w:pos="643"/>
                    </w:tabs>
                    <w:spacing w:after="240" w:line="276" w:lineRule="auto"/>
                    <w:ind w:left="643" w:hanging="360"/>
                    <w:contextualSpacing w:val="0"/>
                    <w:rPr>
                      <w:color w:val="000000" w:themeColor="text1"/>
                      <w:szCs w:val="22"/>
                    </w:rPr>
                  </w:pPr>
                  <w:r w:rsidRPr="0027502F">
                    <w:rPr>
                      <w:iCs/>
                      <w:color w:val="000000" w:themeColor="text1"/>
                      <w:szCs w:val="22"/>
                    </w:rPr>
                    <w:t>Validate that the entities are deleted in alignment to the agreed ‘terms of collaboration’ for deletion of SEED records:</w:t>
                  </w:r>
                </w:p>
                <w:p w14:paraId="283A3278" w14:textId="77777777" w:rsidR="00AF7619" w:rsidRPr="0027502F" w:rsidRDefault="00AF7619" w:rsidP="00AF7619">
                  <w:pPr>
                    <w:pStyle w:val="ListBullet2"/>
                    <w:keepLines/>
                    <w:tabs>
                      <w:tab w:val="clear" w:pos="454"/>
                      <w:tab w:val="num" w:pos="643"/>
                      <w:tab w:val="num" w:pos="1315"/>
                    </w:tabs>
                    <w:spacing w:after="240" w:line="276" w:lineRule="auto"/>
                    <w:ind w:left="1315" w:hanging="360"/>
                    <w:contextualSpacing w:val="0"/>
                    <w:rPr>
                      <w:i w:val="0"/>
                      <w:iCs/>
                      <w:color w:val="000000" w:themeColor="text1"/>
                      <w:szCs w:val="22"/>
                    </w:rPr>
                  </w:pPr>
                  <w:r w:rsidRPr="0027502F">
                    <w:rPr>
                      <w:iCs/>
                      <w:color w:val="000000" w:themeColor="text1"/>
                      <w:szCs w:val="22"/>
                    </w:rPr>
                    <w:t xml:space="preserve">The delete operation is related to an economic operator who is not involved in any movement at all </w:t>
                  </w:r>
                </w:p>
                <w:p w14:paraId="5BAEF9E3" w14:textId="77777777" w:rsidR="00AF7619" w:rsidRPr="0027502F" w:rsidRDefault="00AF7619" w:rsidP="00AF7619">
                  <w:pPr>
                    <w:pStyle w:val="ListBullet2"/>
                    <w:tabs>
                      <w:tab w:val="clear" w:pos="454"/>
                      <w:tab w:val="num" w:pos="1315"/>
                    </w:tabs>
                    <w:spacing w:line="276" w:lineRule="auto"/>
                    <w:ind w:left="955" w:firstLine="0"/>
                    <w:rPr>
                      <w:i w:val="0"/>
                      <w:iCs/>
                      <w:color w:val="000000" w:themeColor="text1"/>
                      <w:szCs w:val="22"/>
                    </w:rPr>
                  </w:pPr>
                  <w:r w:rsidRPr="0027502F">
                    <w:rPr>
                      <w:iCs/>
                      <w:color w:val="000000" w:themeColor="text1"/>
                      <w:szCs w:val="22"/>
                    </w:rPr>
                    <w:t>or;</w:t>
                  </w:r>
                </w:p>
                <w:p w14:paraId="62B56090" w14:textId="77777777" w:rsidR="00AF7619" w:rsidRPr="0027502F" w:rsidRDefault="00AF7619" w:rsidP="00AF7619">
                  <w:pPr>
                    <w:pStyle w:val="ListBullet2"/>
                    <w:keepLines/>
                    <w:tabs>
                      <w:tab w:val="clear" w:pos="454"/>
                      <w:tab w:val="num" w:pos="643"/>
                      <w:tab w:val="num" w:pos="1315"/>
                    </w:tabs>
                    <w:spacing w:after="240" w:line="276" w:lineRule="auto"/>
                    <w:ind w:left="1315" w:hanging="360"/>
                    <w:contextualSpacing w:val="0"/>
                    <w:rPr>
                      <w:i w:val="0"/>
                      <w:iCs/>
                      <w:color w:val="000000" w:themeColor="text1"/>
                      <w:szCs w:val="22"/>
                    </w:rPr>
                  </w:pPr>
                  <w:r w:rsidRPr="0027502F">
                    <w:rPr>
                      <w:iCs/>
                      <w:color w:val="000000" w:themeColor="text1"/>
                      <w:szCs w:val="22"/>
                    </w:rPr>
                    <w:t>The delete operation is related to an economic operator who is not involved in an open movement and</w:t>
                  </w:r>
                  <w:r w:rsidRPr="0027502F">
                    <w:rPr>
                      <w:color w:val="000000" w:themeColor="text1"/>
                      <w:szCs w:val="22"/>
                    </w:rPr>
                    <w:t>;</w:t>
                  </w:r>
                </w:p>
                <w:p w14:paraId="6346721E" w14:textId="77777777" w:rsidR="00AF7619" w:rsidRPr="0027502F" w:rsidRDefault="00AF7619" w:rsidP="00AF7619">
                  <w:pPr>
                    <w:pStyle w:val="ListBullet2"/>
                    <w:keepLines/>
                    <w:tabs>
                      <w:tab w:val="clear" w:pos="454"/>
                      <w:tab w:val="num" w:pos="1315"/>
                    </w:tabs>
                    <w:spacing w:after="240" w:line="276" w:lineRule="auto"/>
                    <w:ind w:left="1315" w:hanging="360"/>
                    <w:contextualSpacing w:val="0"/>
                    <w:rPr>
                      <w:i w:val="0"/>
                      <w:iCs/>
                      <w:szCs w:val="22"/>
                    </w:rPr>
                  </w:pPr>
                  <w:r w:rsidRPr="0027502F">
                    <w:rPr>
                      <w:iCs/>
                      <w:color w:val="000000" w:themeColor="text1"/>
                      <w:szCs w:val="22"/>
                    </w:rPr>
                    <w:t>the activation date of the ‘delete’ operation must be at least five years after the end of the calendar year of the start of any movement (i.e. date and time of validation of the e-AD/e-SAD) the economic operator is involved in</w:t>
                  </w:r>
                  <w:r w:rsidRPr="0027502F">
                    <w:rPr>
                      <w:color w:val="000000" w:themeColor="text1"/>
                      <w:szCs w:val="22"/>
                    </w:rPr>
                    <w:t>.</w:t>
                  </w:r>
                  <w:r w:rsidRPr="0027502F">
                    <w:rPr>
                      <w:iCs/>
                      <w:color w:val="000000" w:themeColor="text1"/>
                      <w:szCs w:val="22"/>
                    </w:rPr>
                    <w:t>”</w:t>
                  </w:r>
                </w:p>
                <w:p w14:paraId="2094C1C4" w14:textId="77777777" w:rsidR="00AF7619" w:rsidRPr="0027502F" w:rsidRDefault="00AF7619" w:rsidP="005437A5">
                  <w:pPr>
                    <w:pStyle w:val="ListParagraph"/>
                    <w:numPr>
                      <w:ilvl w:val="0"/>
                      <w:numId w:val="74"/>
                    </w:numPr>
                    <w:spacing w:after="0" w:line="276" w:lineRule="auto"/>
                    <w:jc w:val="left"/>
                    <w:rPr>
                      <w:szCs w:val="22"/>
                    </w:rPr>
                  </w:pPr>
                  <w:r w:rsidRPr="0027502F">
                    <w:rPr>
                      <w:szCs w:val="22"/>
                    </w:rPr>
                    <w:t>A new codelist value will be added in ‘TC Modification Type’ with the following details:</w:t>
                  </w:r>
                </w:p>
                <w:p w14:paraId="05DA4004" w14:textId="77777777" w:rsidR="00AF7619" w:rsidRPr="0027502F" w:rsidRDefault="00AF7619" w:rsidP="00AF7619">
                  <w:pPr>
                    <w:pStyle w:val="ListParagraph"/>
                    <w:numPr>
                      <w:ilvl w:val="0"/>
                      <w:numId w:val="55"/>
                    </w:numPr>
                    <w:spacing w:after="0" w:line="276" w:lineRule="auto"/>
                    <w:ind w:left="1599"/>
                    <w:jc w:val="left"/>
                    <w:rPr>
                      <w:szCs w:val="22"/>
                    </w:rPr>
                  </w:pPr>
                  <w:r w:rsidRPr="0027502F">
                    <w:rPr>
                      <w:szCs w:val="22"/>
                    </w:rPr>
                    <w:lastRenderedPageBreak/>
                    <w:t xml:space="preserve">Name: </w:t>
                  </w:r>
                  <w:r w:rsidRPr="0027502F">
                    <w:rPr>
                      <w:i/>
                      <w:iCs/>
                      <w:szCs w:val="22"/>
                    </w:rPr>
                    <w:t>Delete</w:t>
                  </w:r>
                </w:p>
                <w:p w14:paraId="20D69BB1" w14:textId="77777777" w:rsidR="00AF7619" w:rsidRPr="0027502F" w:rsidRDefault="00AF7619" w:rsidP="00CA062C">
                  <w:pPr>
                    <w:pStyle w:val="ListParagraph"/>
                    <w:numPr>
                      <w:ilvl w:val="0"/>
                      <w:numId w:val="55"/>
                    </w:numPr>
                    <w:spacing w:after="0" w:line="276" w:lineRule="auto"/>
                    <w:ind w:left="1599"/>
                    <w:rPr>
                      <w:szCs w:val="22"/>
                    </w:rPr>
                  </w:pPr>
                  <w:r w:rsidRPr="0027502F">
                    <w:rPr>
                      <w:szCs w:val="22"/>
                    </w:rPr>
                    <w:t xml:space="preserve">Remark/Example: </w:t>
                  </w:r>
                  <w:r w:rsidRPr="0027502F">
                    <w:rPr>
                      <w:i/>
                      <w:iCs/>
                      <w:szCs w:val="22"/>
                    </w:rPr>
                    <w:t>D</w:t>
                  </w:r>
                </w:p>
                <w:p w14:paraId="641F9EA7" w14:textId="12AA1F6B" w:rsidR="00AF7619" w:rsidRPr="0027502F" w:rsidRDefault="00AF7619" w:rsidP="00CA062C">
                  <w:pPr>
                    <w:pStyle w:val="ListParagraph"/>
                    <w:numPr>
                      <w:ilvl w:val="0"/>
                      <w:numId w:val="74"/>
                    </w:numPr>
                    <w:spacing w:after="0" w:line="276" w:lineRule="auto"/>
                    <w:rPr>
                      <w:szCs w:val="22"/>
                    </w:rPr>
                  </w:pPr>
                  <w:r w:rsidRPr="0027502F">
                    <w:rPr>
                      <w:szCs w:val="22"/>
                    </w:rPr>
                    <w:t>A new business rule ‘BR</w:t>
                  </w:r>
                  <w:r w:rsidR="0073589C" w:rsidRPr="0027502F">
                    <w:rPr>
                      <w:szCs w:val="22"/>
                    </w:rPr>
                    <w:t>044</w:t>
                  </w:r>
                  <w:r w:rsidRPr="0027502F">
                    <w:rPr>
                      <w:szCs w:val="22"/>
                    </w:rPr>
                    <w:t>’ will be created and associated to the &lt;Ope</w:t>
                  </w:r>
                  <w:r w:rsidR="00DD21AB" w:rsidRPr="0027502F">
                    <w:rPr>
                      <w:szCs w:val="22"/>
                    </w:rPr>
                    <w:t>ra</w:t>
                  </w:r>
                  <w:r w:rsidRPr="0027502F">
                    <w:rPr>
                      <w:szCs w:val="22"/>
                    </w:rPr>
                    <w:t>tion&gt; data item of the IE713 message with the following details:</w:t>
                  </w:r>
                </w:p>
                <w:p w14:paraId="2C166634" w14:textId="77777777" w:rsidR="00AF7619" w:rsidRPr="0027502F" w:rsidRDefault="00AF7619" w:rsidP="00AF7619">
                  <w:pPr>
                    <w:pStyle w:val="ListParagraph"/>
                    <w:rPr>
                      <w:szCs w:val="22"/>
                    </w:rPr>
                  </w:pPr>
                </w:p>
                <w:p w14:paraId="725BA431" w14:textId="23840BF0" w:rsidR="00AF7619" w:rsidRPr="0027502F" w:rsidRDefault="00AF7619" w:rsidP="00AF7619">
                  <w:pPr>
                    <w:spacing w:after="0"/>
                    <w:jc w:val="left"/>
                    <w:rPr>
                      <w:i/>
                      <w:iCs/>
                      <w:szCs w:val="22"/>
                    </w:rPr>
                  </w:pPr>
                  <w:r w:rsidRPr="0027502F">
                    <w:rPr>
                      <w:i/>
                      <w:iCs/>
                      <w:szCs w:val="22"/>
                    </w:rPr>
                    <w:t xml:space="preserve">BR ID: </w:t>
                  </w:r>
                  <w:r w:rsidRPr="0027502F">
                    <w:rPr>
                      <w:szCs w:val="22"/>
                    </w:rPr>
                    <w:t>BR</w:t>
                  </w:r>
                  <w:r w:rsidR="0073589C" w:rsidRPr="0027502F">
                    <w:rPr>
                      <w:szCs w:val="22"/>
                    </w:rPr>
                    <w:t>044</w:t>
                  </w:r>
                  <w:r w:rsidRPr="0027502F">
                    <w:rPr>
                      <w:i/>
                      <w:iCs/>
                      <w:szCs w:val="22"/>
                    </w:rPr>
                    <w:t xml:space="preserve"> </w:t>
                  </w:r>
                </w:p>
                <w:p w14:paraId="40B6DAB2" w14:textId="77777777" w:rsidR="00AF7619" w:rsidRPr="0027502F" w:rsidRDefault="00AF7619" w:rsidP="00AF7619">
                  <w:pPr>
                    <w:spacing w:after="0"/>
                    <w:jc w:val="left"/>
                    <w:rPr>
                      <w:i/>
                      <w:iCs/>
                      <w:szCs w:val="22"/>
                    </w:rPr>
                  </w:pPr>
                  <w:r w:rsidRPr="0027502F">
                    <w:rPr>
                      <w:i/>
                      <w:iCs/>
                      <w:szCs w:val="22"/>
                    </w:rPr>
                    <w:t xml:space="preserve">  </w:t>
                  </w:r>
                </w:p>
                <w:p w14:paraId="41F0B1E9" w14:textId="77777777" w:rsidR="00AF7619" w:rsidRPr="0027502F" w:rsidRDefault="00AF7619" w:rsidP="00AF7619">
                  <w:pPr>
                    <w:spacing w:after="0"/>
                    <w:jc w:val="left"/>
                    <w:rPr>
                      <w:i/>
                      <w:iCs/>
                      <w:szCs w:val="22"/>
                    </w:rPr>
                  </w:pPr>
                  <w:r w:rsidRPr="0027502F">
                    <w:rPr>
                      <w:i/>
                      <w:iCs/>
                      <w:szCs w:val="22"/>
                    </w:rPr>
                    <w:t xml:space="preserve">BR Category: </w:t>
                  </w:r>
                  <w:r w:rsidRPr="0027502F">
                    <w:rPr>
                      <w:szCs w:val="22"/>
                    </w:rPr>
                    <w:t>SEED – Registration Data</w:t>
                  </w:r>
                  <w:r w:rsidRPr="0027502F">
                    <w:rPr>
                      <w:i/>
                      <w:iCs/>
                      <w:szCs w:val="22"/>
                    </w:rPr>
                    <w:t xml:space="preserve"> </w:t>
                  </w:r>
                </w:p>
                <w:p w14:paraId="49E609EA" w14:textId="77777777" w:rsidR="00AF7619" w:rsidRPr="0027502F" w:rsidRDefault="00AF7619" w:rsidP="00AF7619">
                  <w:pPr>
                    <w:spacing w:after="0"/>
                    <w:jc w:val="left"/>
                    <w:rPr>
                      <w:i/>
                      <w:iCs/>
                      <w:szCs w:val="22"/>
                    </w:rPr>
                  </w:pPr>
                  <w:r w:rsidRPr="0027502F">
                    <w:rPr>
                      <w:i/>
                      <w:iCs/>
                      <w:szCs w:val="22"/>
                    </w:rPr>
                    <w:t xml:space="preserve">  </w:t>
                  </w:r>
                </w:p>
                <w:p w14:paraId="191740C9" w14:textId="77777777" w:rsidR="00AF7619" w:rsidRPr="0027502F" w:rsidRDefault="00AF7619" w:rsidP="00AF7619">
                  <w:pPr>
                    <w:spacing w:after="0"/>
                    <w:jc w:val="left"/>
                    <w:rPr>
                      <w:i/>
                      <w:iCs/>
                      <w:szCs w:val="22"/>
                    </w:rPr>
                  </w:pPr>
                  <w:r w:rsidRPr="0027502F">
                    <w:rPr>
                      <w:i/>
                      <w:iCs/>
                      <w:szCs w:val="22"/>
                    </w:rPr>
                    <w:t xml:space="preserve">BR Description: </w:t>
                  </w:r>
                </w:p>
                <w:p w14:paraId="2C1D0C47" w14:textId="77777777" w:rsidR="00AF7619" w:rsidRPr="0027502F" w:rsidRDefault="00AF7619" w:rsidP="00CA062C">
                  <w:pPr>
                    <w:spacing w:after="0"/>
                    <w:rPr>
                      <w:szCs w:val="22"/>
                    </w:rPr>
                  </w:pPr>
                  <w:r w:rsidRPr="0027502F">
                    <w:rPr>
                      <w:szCs w:val="22"/>
                    </w:rPr>
                    <w:t>It is obligatory that the delete operation must be related to an economic operator who is not involved in any movement or who is not involved in an open movement and that the activation date of the ‘delete’ operation ‘must be at least five years after the end of the calendar year of the start of any movement (i.e. date and time of validation of the e-AD/e-SAD) the economic operator is involved in.</w:t>
                  </w:r>
                </w:p>
                <w:p w14:paraId="716CCE8A" w14:textId="77777777" w:rsidR="00AF7619" w:rsidRPr="0027502F" w:rsidRDefault="00AF7619" w:rsidP="00CA062C">
                  <w:pPr>
                    <w:spacing w:after="0"/>
                    <w:rPr>
                      <w:i/>
                      <w:iCs/>
                      <w:szCs w:val="22"/>
                    </w:rPr>
                  </w:pPr>
                  <w:r w:rsidRPr="0027502F">
                    <w:rPr>
                      <w:i/>
                      <w:iCs/>
                      <w:szCs w:val="22"/>
                    </w:rPr>
                    <w:t xml:space="preserve">    </w:t>
                  </w:r>
                </w:p>
                <w:p w14:paraId="763C80A9" w14:textId="77777777" w:rsidR="00AF7619" w:rsidRPr="0027502F" w:rsidRDefault="00AF7619" w:rsidP="00CA062C">
                  <w:pPr>
                    <w:spacing w:after="0"/>
                    <w:rPr>
                      <w:i/>
                      <w:iCs/>
                      <w:szCs w:val="22"/>
                    </w:rPr>
                  </w:pPr>
                  <w:r w:rsidRPr="0027502F">
                    <w:rPr>
                      <w:i/>
                      <w:iCs/>
                      <w:szCs w:val="22"/>
                    </w:rPr>
                    <w:t xml:space="preserve">FESS Validation Rule: </w:t>
                  </w:r>
                </w:p>
                <w:p w14:paraId="0A20CF68" w14:textId="77777777" w:rsidR="00AF7619" w:rsidRPr="0027502F" w:rsidRDefault="00AF7619" w:rsidP="00CA062C">
                  <w:pPr>
                    <w:spacing w:after="0"/>
                    <w:rPr>
                      <w:szCs w:val="22"/>
                    </w:rPr>
                  </w:pPr>
                  <w:r w:rsidRPr="0027502F">
                    <w:rPr>
                      <w:i/>
                      <w:iCs/>
                      <w:szCs w:val="22"/>
                    </w:rPr>
                    <w:t xml:space="preserve">• </w:t>
                  </w:r>
                  <w:r w:rsidRPr="0027502F">
                    <w:rPr>
                      <w:szCs w:val="22"/>
                    </w:rPr>
                    <w:t>If a ‘delete’ operation is submitted, then this should be related to:</w:t>
                  </w:r>
                </w:p>
                <w:p w14:paraId="27C16D93" w14:textId="77777777" w:rsidR="00AF7619" w:rsidRPr="0027502F" w:rsidRDefault="00AF7619" w:rsidP="00CA062C">
                  <w:pPr>
                    <w:pStyle w:val="ListParagraph"/>
                    <w:numPr>
                      <w:ilvl w:val="0"/>
                      <w:numId w:val="55"/>
                    </w:numPr>
                    <w:spacing w:after="0"/>
                    <w:rPr>
                      <w:szCs w:val="22"/>
                    </w:rPr>
                  </w:pPr>
                  <w:r w:rsidRPr="0027502F">
                    <w:rPr>
                      <w:szCs w:val="22"/>
                    </w:rPr>
                    <w:t>An economic operator who is not involved in any movement;</w:t>
                  </w:r>
                </w:p>
                <w:p w14:paraId="42955AFF" w14:textId="43A14FA9" w:rsidR="00AF7619" w:rsidRPr="0027502F" w:rsidRDefault="00AF7619" w:rsidP="00AF76AD">
                  <w:pPr>
                    <w:pStyle w:val="ListParagraph"/>
                    <w:rPr>
                      <w:szCs w:val="22"/>
                    </w:rPr>
                  </w:pPr>
                  <w:r w:rsidRPr="0027502F">
                    <w:rPr>
                      <w:szCs w:val="22"/>
                    </w:rPr>
                    <w:t>OR</w:t>
                  </w:r>
                  <w:r w:rsidR="00CD0D0A">
                    <w:rPr>
                      <w:szCs w:val="22"/>
                    </w:rPr>
                    <w:t>,</w:t>
                  </w:r>
                </w:p>
                <w:p w14:paraId="76D0C41F" w14:textId="77777777" w:rsidR="00AF7619" w:rsidRPr="0027502F" w:rsidRDefault="00AF7619" w:rsidP="00CA062C">
                  <w:pPr>
                    <w:pStyle w:val="ListParagraph"/>
                    <w:numPr>
                      <w:ilvl w:val="0"/>
                      <w:numId w:val="55"/>
                    </w:numPr>
                    <w:spacing w:after="0"/>
                    <w:rPr>
                      <w:szCs w:val="22"/>
                    </w:rPr>
                  </w:pPr>
                  <w:r w:rsidRPr="0027502F">
                    <w:rPr>
                      <w:szCs w:val="22"/>
                    </w:rPr>
                    <w:t>An economic operator not involved to any open movement and;</w:t>
                  </w:r>
                </w:p>
                <w:p w14:paraId="4200D126" w14:textId="77777777" w:rsidR="00AF7619" w:rsidRPr="0027502F" w:rsidRDefault="00AF7619" w:rsidP="00CA062C">
                  <w:pPr>
                    <w:pStyle w:val="ListParagraph"/>
                    <w:numPr>
                      <w:ilvl w:val="0"/>
                      <w:numId w:val="55"/>
                    </w:numPr>
                    <w:spacing w:after="0"/>
                    <w:rPr>
                      <w:szCs w:val="22"/>
                    </w:rPr>
                  </w:pPr>
                  <w:r w:rsidRPr="0027502F">
                    <w:rPr>
                      <w:szCs w:val="22"/>
                    </w:rPr>
                    <w:t>An economic operator involved in movements, but the activation date of the deletion is at least five years from the end of the calendar year in which the corresponding movement began (i.e. date and time of validation of the e-AD/e-SAD).</w:t>
                  </w:r>
                </w:p>
                <w:p w14:paraId="34646A42" w14:textId="77777777" w:rsidR="00AF7619" w:rsidRPr="0027502F" w:rsidRDefault="00AF7619" w:rsidP="00CA062C">
                  <w:pPr>
                    <w:spacing w:after="0"/>
                    <w:rPr>
                      <w:i/>
                      <w:iCs/>
                      <w:szCs w:val="22"/>
                    </w:rPr>
                  </w:pPr>
                  <w:r w:rsidRPr="0027502F">
                    <w:rPr>
                      <w:i/>
                      <w:iCs/>
                      <w:szCs w:val="22"/>
                    </w:rPr>
                    <w:t xml:space="preserve">IE: </w:t>
                  </w:r>
                  <w:r w:rsidRPr="0027502F">
                    <w:rPr>
                      <w:szCs w:val="22"/>
                    </w:rPr>
                    <w:t xml:space="preserve">IE713 </w:t>
                  </w:r>
                </w:p>
                <w:p w14:paraId="0B4D3C73" w14:textId="77777777" w:rsidR="00AF7619" w:rsidRPr="0027502F" w:rsidRDefault="00AF7619" w:rsidP="00AF7619">
                  <w:pPr>
                    <w:spacing w:after="0"/>
                    <w:jc w:val="left"/>
                    <w:rPr>
                      <w:i/>
                      <w:iCs/>
                      <w:szCs w:val="22"/>
                    </w:rPr>
                  </w:pPr>
                </w:p>
                <w:p w14:paraId="2D14AC6B" w14:textId="77777777" w:rsidR="00AF7619" w:rsidRPr="0027502F" w:rsidRDefault="00AF7619" w:rsidP="00AF7619">
                  <w:pPr>
                    <w:spacing w:after="0"/>
                    <w:jc w:val="left"/>
                    <w:rPr>
                      <w:szCs w:val="22"/>
                    </w:rPr>
                  </w:pPr>
                  <w:r w:rsidRPr="0027502F">
                    <w:rPr>
                      <w:i/>
                      <w:iCs/>
                      <w:szCs w:val="22"/>
                    </w:rPr>
                    <w:t xml:space="preserve">Data Item: </w:t>
                  </w:r>
                  <w:r w:rsidRPr="0027502F">
                    <w:rPr>
                      <w:szCs w:val="22"/>
                    </w:rPr>
                    <w:t>ACTION.Operation</w:t>
                  </w:r>
                </w:p>
                <w:p w14:paraId="0D2757E5" w14:textId="77777777" w:rsidR="00AF7619" w:rsidRPr="0027502F" w:rsidRDefault="00AF7619" w:rsidP="00AF7619">
                  <w:pPr>
                    <w:spacing w:after="0"/>
                    <w:jc w:val="left"/>
                    <w:rPr>
                      <w:szCs w:val="22"/>
                    </w:rPr>
                  </w:pPr>
                </w:p>
                <w:p w14:paraId="3963A98F" w14:textId="77777777" w:rsidR="00AF7619" w:rsidRPr="0027502F" w:rsidRDefault="00AF7619" w:rsidP="00AF7619">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3F6CA3B9" w14:textId="77777777" w:rsidR="00AF7619" w:rsidRPr="0027502F" w:rsidRDefault="00AF7619" w:rsidP="00AF7619">
                  <w:pPr>
                    <w:spacing w:after="0"/>
                    <w:jc w:val="left"/>
                    <w:rPr>
                      <w:i/>
                      <w:iCs/>
                      <w:szCs w:val="22"/>
                    </w:rPr>
                  </w:pPr>
                </w:p>
                <w:p w14:paraId="45D1C2B4" w14:textId="77777777" w:rsidR="00AF7619" w:rsidRPr="0027502F" w:rsidRDefault="00AF7619" w:rsidP="00AF7619">
                  <w:pPr>
                    <w:spacing w:after="0"/>
                    <w:jc w:val="left"/>
                    <w:rPr>
                      <w:szCs w:val="22"/>
                    </w:rPr>
                  </w:pPr>
                  <w:r w:rsidRPr="0027502F">
                    <w:rPr>
                      <w:i/>
                      <w:iCs/>
                      <w:szCs w:val="22"/>
                    </w:rPr>
                    <w:t xml:space="preserve">Comments: </w:t>
                  </w:r>
                  <w:r w:rsidRPr="0027502F">
                    <w:rPr>
                      <w:szCs w:val="22"/>
                    </w:rPr>
                    <w:t>N/A</w:t>
                  </w:r>
                </w:p>
                <w:p w14:paraId="1B274CB5" w14:textId="77777777" w:rsidR="00AF7619" w:rsidRPr="0027502F" w:rsidRDefault="00AF7619" w:rsidP="00AF7619">
                  <w:pPr>
                    <w:spacing w:after="0"/>
                    <w:jc w:val="left"/>
                    <w:rPr>
                      <w:szCs w:val="22"/>
                    </w:rPr>
                  </w:pPr>
                </w:p>
                <w:p w14:paraId="4DB68303" w14:textId="77777777" w:rsidR="00AF7619" w:rsidRPr="0027502F" w:rsidRDefault="00AF7619" w:rsidP="005437A5">
                  <w:pPr>
                    <w:pStyle w:val="ListParagraph"/>
                    <w:numPr>
                      <w:ilvl w:val="0"/>
                      <w:numId w:val="74"/>
                    </w:numPr>
                    <w:spacing w:after="0"/>
                    <w:jc w:val="left"/>
                    <w:rPr>
                      <w:szCs w:val="22"/>
                    </w:rPr>
                  </w:pPr>
                  <w:r w:rsidRPr="0027502F">
                    <w:rPr>
                      <w:szCs w:val="22"/>
                    </w:rPr>
                    <w:t>Furthermore, as additional constraints to maintain the data integrity of SEED data, the following rules will be created</w:t>
                  </w:r>
                  <w:r w:rsidRPr="0027502F">
                    <w:rPr>
                      <w:szCs w:val="22"/>
                      <w:lang w:val="en-US"/>
                    </w:rPr>
                    <w:t xml:space="preserve"> and associated to the &lt;Operation&gt; technical term (i.e. data item) of the IE713 message</w:t>
                  </w:r>
                  <w:r w:rsidRPr="0027502F">
                    <w:rPr>
                      <w:szCs w:val="22"/>
                    </w:rPr>
                    <w:t>:</w:t>
                  </w:r>
                </w:p>
                <w:tbl>
                  <w:tblPr>
                    <w:tblW w:w="6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40"/>
                    <w:gridCol w:w="4939"/>
                  </w:tblGrid>
                  <w:tr w:rsidR="00AF7619" w:rsidRPr="0027502F" w14:paraId="39F7355C" w14:textId="77777777" w:rsidTr="00AF7619">
                    <w:tc>
                      <w:tcPr>
                        <w:tcW w:w="1340" w:type="dxa"/>
                        <w:shd w:val="solid" w:color="C0C0C0" w:fill="auto"/>
                      </w:tcPr>
                      <w:p w14:paraId="6DCCD9F6" w14:textId="77777777" w:rsidR="00AF7619" w:rsidRPr="0027502F" w:rsidRDefault="00AF7619" w:rsidP="00AF7619">
                        <w:pPr>
                          <w:jc w:val="center"/>
                          <w:rPr>
                            <w:b/>
                            <w:szCs w:val="22"/>
                          </w:rPr>
                        </w:pPr>
                        <w:r w:rsidRPr="0027502F">
                          <w:rPr>
                            <w:b/>
                            <w:szCs w:val="22"/>
                          </w:rPr>
                          <w:t>Rule</w:t>
                        </w:r>
                      </w:p>
                    </w:tc>
                    <w:tc>
                      <w:tcPr>
                        <w:tcW w:w="4939" w:type="dxa"/>
                        <w:shd w:val="solid" w:color="C0C0C0" w:fill="auto"/>
                      </w:tcPr>
                      <w:p w14:paraId="66D2A455" w14:textId="77777777" w:rsidR="00AF7619" w:rsidRPr="0027502F" w:rsidRDefault="00AF7619" w:rsidP="00AF7619">
                        <w:pPr>
                          <w:jc w:val="center"/>
                          <w:rPr>
                            <w:b/>
                            <w:szCs w:val="22"/>
                          </w:rPr>
                        </w:pPr>
                        <w:r w:rsidRPr="0027502F">
                          <w:rPr>
                            <w:b/>
                            <w:szCs w:val="22"/>
                          </w:rPr>
                          <w:t>Description</w:t>
                        </w:r>
                      </w:p>
                    </w:tc>
                  </w:tr>
                  <w:tr w:rsidR="00AF7619" w:rsidRPr="0027502F" w14:paraId="3B5D4DFD" w14:textId="77777777" w:rsidTr="00AF7619">
                    <w:tc>
                      <w:tcPr>
                        <w:tcW w:w="1340" w:type="dxa"/>
                        <w:shd w:val="solid" w:color="FFFFFF" w:fill="auto"/>
                      </w:tcPr>
                      <w:p w14:paraId="5BC6D426" w14:textId="77768D5A" w:rsidR="00655ADA" w:rsidRPr="0027502F" w:rsidRDefault="00655ADA" w:rsidP="00AF7619">
                        <w:pPr>
                          <w:jc w:val="center"/>
                          <w:rPr>
                            <w:color w:val="00B050"/>
                            <w:szCs w:val="22"/>
                          </w:rPr>
                        </w:pPr>
                        <w:r w:rsidRPr="0027502F">
                          <w:rPr>
                            <w:szCs w:val="22"/>
                          </w:rPr>
                          <w:t>R267</w:t>
                        </w:r>
                      </w:p>
                    </w:tc>
                    <w:tc>
                      <w:tcPr>
                        <w:tcW w:w="4939" w:type="dxa"/>
                        <w:shd w:val="solid" w:color="FFFFFF" w:fill="auto"/>
                      </w:tcPr>
                      <w:p w14:paraId="75C5ABD0" w14:textId="77777777" w:rsidR="00AF7619" w:rsidRPr="0027502F" w:rsidRDefault="00AF7619" w:rsidP="00CA062C">
                        <w:pPr>
                          <w:spacing w:after="0"/>
                          <w:contextualSpacing/>
                          <w:rPr>
                            <w:szCs w:val="22"/>
                          </w:rPr>
                        </w:pPr>
                        <w:r w:rsidRPr="0027502F">
                          <w:rPr>
                            <w:szCs w:val="22"/>
                          </w:rPr>
                          <w:t>For ‘delete’ operations of ‘Tax Warehouse’ records, the deleted ‘tax warehouse’ must not be linked to an ‘Authorised Warehouse Keeper’.</w:t>
                        </w:r>
                      </w:p>
                    </w:tc>
                  </w:tr>
                  <w:tr w:rsidR="00AF7619" w:rsidRPr="0027502F" w14:paraId="1B531DEE" w14:textId="77777777" w:rsidTr="00AF7619">
                    <w:tc>
                      <w:tcPr>
                        <w:tcW w:w="1340" w:type="dxa"/>
                        <w:shd w:val="solid" w:color="FFFFFF" w:fill="auto"/>
                      </w:tcPr>
                      <w:p w14:paraId="0585AD78" w14:textId="662AB1E7" w:rsidR="00655ADA" w:rsidRPr="0027502F" w:rsidRDefault="00655ADA" w:rsidP="00AF7619">
                        <w:pPr>
                          <w:jc w:val="center"/>
                          <w:rPr>
                            <w:szCs w:val="22"/>
                          </w:rPr>
                        </w:pPr>
                        <w:r w:rsidRPr="0027502F">
                          <w:rPr>
                            <w:szCs w:val="22"/>
                          </w:rPr>
                          <w:t>R268</w:t>
                        </w:r>
                      </w:p>
                    </w:tc>
                    <w:tc>
                      <w:tcPr>
                        <w:tcW w:w="4939" w:type="dxa"/>
                        <w:shd w:val="solid" w:color="FFFFFF" w:fill="auto"/>
                      </w:tcPr>
                      <w:p w14:paraId="745C7DCD" w14:textId="77777777" w:rsidR="00AF7619" w:rsidRPr="0027502F" w:rsidRDefault="00AF7619" w:rsidP="002C1271">
                        <w:pPr>
                          <w:rPr>
                            <w:szCs w:val="22"/>
                          </w:rPr>
                        </w:pPr>
                        <w:r w:rsidRPr="0027502F">
                          <w:rPr>
                            <w:szCs w:val="22"/>
                          </w:rPr>
                          <w:t>For ‘delete’ operations of ‘Authorised Warehouse Keeper’ records, the deleted ‘Authorised Warehouse Keeper’ must not be the sole keeper of a tax warehouse, i.e. the deletion of the ‘Authorised Warehouse Keeper’ must not result to an ‘orphan’ tax warehouse.</w:t>
                        </w:r>
                      </w:p>
                    </w:tc>
                  </w:tr>
                  <w:tr w:rsidR="00AF7619" w:rsidRPr="0027502F" w14:paraId="5DC1A7B0" w14:textId="77777777" w:rsidTr="00AF7619">
                    <w:tc>
                      <w:tcPr>
                        <w:tcW w:w="1340" w:type="dxa"/>
                        <w:shd w:val="solid" w:color="FFFFFF" w:fill="auto"/>
                      </w:tcPr>
                      <w:p w14:paraId="5EB0020F" w14:textId="5C20C542" w:rsidR="00655ADA" w:rsidRPr="0027502F" w:rsidRDefault="00655ADA" w:rsidP="00AF7619">
                        <w:pPr>
                          <w:jc w:val="center"/>
                          <w:rPr>
                            <w:strike/>
                            <w:szCs w:val="22"/>
                          </w:rPr>
                        </w:pPr>
                        <w:r w:rsidRPr="0027502F">
                          <w:rPr>
                            <w:szCs w:val="22"/>
                          </w:rPr>
                          <w:lastRenderedPageBreak/>
                          <w:t>R269</w:t>
                        </w:r>
                      </w:p>
                    </w:tc>
                    <w:tc>
                      <w:tcPr>
                        <w:tcW w:w="4939" w:type="dxa"/>
                        <w:shd w:val="solid" w:color="FFFFFF" w:fill="auto"/>
                      </w:tcPr>
                      <w:p w14:paraId="214BE80C" w14:textId="018AA287" w:rsidR="00AF7619" w:rsidRPr="0027502F" w:rsidRDefault="00AF7619" w:rsidP="00AF7619">
                        <w:pPr>
                          <w:pStyle w:val="BodyText"/>
                          <w:rPr>
                            <w:sz w:val="22"/>
                            <w:szCs w:val="22"/>
                          </w:rPr>
                        </w:pPr>
                        <w:r w:rsidRPr="0027502F">
                          <w:rPr>
                            <w:sz w:val="22"/>
                            <w:szCs w:val="22"/>
                          </w:rPr>
                          <w:t xml:space="preserve">For ‘delete’ operations of </w:t>
                        </w:r>
                        <w:r w:rsidRPr="0027502F">
                          <w:rPr>
                            <w:sz w:val="22"/>
                            <w:szCs w:val="22"/>
                            <w:lang w:val="en-US"/>
                          </w:rPr>
                          <w:t>‘</w:t>
                        </w:r>
                        <w:r w:rsidRPr="0027502F">
                          <w:rPr>
                            <w:sz w:val="22"/>
                            <w:szCs w:val="22"/>
                          </w:rPr>
                          <w:t>Registered Consignors</w:t>
                        </w:r>
                        <w:r w:rsidRPr="0027502F">
                          <w:rPr>
                            <w:sz w:val="22"/>
                            <w:szCs w:val="22"/>
                            <w:lang w:val="en-US"/>
                          </w:rPr>
                          <w:t>’</w:t>
                        </w:r>
                        <w:r w:rsidR="00A869E3" w:rsidRPr="0027502F">
                          <w:rPr>
                            <w:sz w:val="22"/>
                            <w:szCs w:val="22"/>
                            <w:lang w:val="en-US"/>
                          </w:rPr>
                          <w:t xml:space="preserve"> </w:t>
                        </w:r>
                        <w:r w:rsidR="00A869E3" w:rsidRPr="0027502F">
                          <w:rPr>
                            <w:sz w:val="22"/>
                            <w:szCs w:val="22"/>
                          </w:rPr>
                          <w:t xml:space="preserve">or </w:t>
                        </w:r>
                        <w:r w:rsidR="009140B8" w:rsidRPr="0027502F">
                          <w:rPr>
                            <w:sz w:val="22"/>
                            <w:szCs w:val="22"/>
                          </w:rPr>
                          <w:t>‘</w:t>
                        </w:r>
                        <w:r w:rsidR="00A869E3" w:rsidRPr="0027502F">
                          <w:rPr>
                            <w:sz w:val="22"/>
                            <w:szCs w:val="22"/>
                          </w:rPr>
                          <w:t>Authorised Warehouse Keepers</w:t>
                        </w:r>
                        <w:r w:rsidR="009140B8" w:rsidRPr="0027502F">
                          <w:rPr>
                            <w:sz w:val="22"/>
                            <w:szCs w:val="22"/>
                          </w:rPr>
                          <w:t>’</w:t>
                        </w:r>
                        <w:r w:rsidRPr="0027502F">
                          <w:rPr>
                            <w:sz w:val="22"/>
                            <w:szCs w:val="22"/>
                            <w:lang w:val="en-US"/>
                          </w:rPr>
                          <w:t>,</w:t>
                        </w:r>
                        <w:r w:rsidRPr="0027502F">
                          <w:rPr>
                            <w:sz w:val="22"/>
                            <w:szCs w:val="22"/>
                          </w:rPr>
                          <w:t xml:space="preserve"> there should be no </w:t>
                        </w:r>
                        <w:r w:rsidRPr="0027502F">
                          <w:rPr>
                            <w:sz w:val="22"/>
                            <w:szCs w:val="22"/>
                            <w:lang w:val="en-US"/>
                          </w:rPr>
                          <w:t>‘</w:t>
                        </w:r>
                        <w:r w:rsidRPr="0027502F">
                          <w:rPr>
                            <w:sz w:val="22"/>
                            <w:szCs w:val="22"/>
                          </w:rPr>
                          <w:t>Temporary Registered</w:t>
                        </w:r>
                        <w:r w:rsidRPr="0027502F">
                          <w:rPr>
                            <w:sz w:val="22"/>
                            <w:szCs w:val="22"/>
                            <w:lang w:val="en-US"/>
                          </w:rPr>
                          <w:t xml:space="preserve"> Consignees’</w:t>
                        </w:r>
                        <w:r w:rsidRPr="0027502F">
                          <w:rPr>
                            <w:sz w:val="22"/>
                            <w:szCs w:val="22"/>
                          </w:rPr>
                          <w:t xml:space="preserve"> associated to the deleted economic operators.</w:t>
                        </w:r>
                      </w:p>
                      <w:p w14:paraId="7811CBBA" w14:textId="77777777" w:rsidR="00AF7619" w:rsidRPr="0027502F" w:rsidRDefault="00AF7619" w:rsidP="00AF7619">
                        <w:pPr>
                          <w:rPr>
                            <w:szCs w:val="22"/>
                          </w:rPr>
                        </w:pPr>
                        <w:r w:rsidRPr="0027502F">
                          <w:rPr>
                            <w:szCs w:val="22"/>
                            <w:lang w:val="en-US"/>
                          </w:rPr>
                          <w:t>Similarly, for ‘delete’ operations of ‘Certified Consignors’ or ‘Certified Consignees’, there should be no ‘Temporary Certified Consignees’ or ‘Temporary Certified Consignors’ respectively associated to the deleted economic operators.</w:t>
                        </w:r>
                      </w:p>
                    </w:tc>
                  </w:tr>
                </w:tbl>
                <w:p w14:paraId="694AF45C" w14:textId="77777777" w:rsidR="00AF7619" w:rsidRPr="0027502F" w:rsidRDefault="00AF7619" w:rsidP="00AF7619">
                  <w:pPr>
                    <w:rPr>
                      <w:szCs w:val="22"/>
                    </w:rPr>
                  </w:pPr>
                </w:p>
                <w:p w14:paraId="7B8D5D10" w14:textId="77777777" w:rsidR="00AF7619" w:rsidRPr="0027502F" w:rsidRDefault="00AF7619" w:rsidP="00AF7619">
                  <w:pPr>
                    <w:spacing w:line="276" w:lineRule="auto"/>
                    <w:rPr>
                      <w:szCs w:val="22"/>
                    </w:rPr>
                  </w:pPr>
                  <w:r w:rsidRPr="0027502F">
                    <w:rPr>
                      <w:szCs w:val="22"/>
                    </w:rPr>
                    <w:t>It shall be noted that potential discrepancies in SEED after records deletion are expected not to have an impact on the core business, because the existence and validity of all authorisations are validated during the e-AD/e-SAD validation.</w:t>
                  </w:r>
                </w:p>
              </w:tc>
            </w:tr>
            <w:tr w:rsidR="00AF7619" w:rsidRPr="0027502F" w14:paraId="511E6C32" w14:textId="77777777" w:rsidTr="00AF7619">
              <w:trPr>
                <w:trHeight w:val="700"/>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96555BC" w14:textId="77777777" w:rsidR="00AF7619" w:rsidRPr="0027502F" w:rsidRDefault="00AF7619" w:rsidP="00AF7619">
                  <w:pPr>
                    <w:spacing w:line="276" w:lineRule="auto"/>
                    <w:jc w:val="left"/>
                    <w:rPr>
                      <w:szCs w:val="22"/>
                    </w:rPr>
                  </w:pPr>
                  <w:r w:rsidRPr="0027502F">
                    <w:rPr>
                      <w:szCs w:val="22"/>
                    </w:rPr>
                    <w:lastRenderedPageBreak/>
                    <w:t>Impact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F9702DC" w14:textId="77777777" w:rsidR="00AF7619" w:rsidRPr="0027502F" w:rsidRDefault="00AF7619" w:rsidP="00AF7619">
                  <w:pPr>
                    <w:spacing w:line="276" w:lineRule="auto"/>
                    <w:rPr>
                      <w:szCs w:val="22"/>
                    </w:rPr>
                  </w:pPr>
                  <w:r w:rsidRPr="0027502F">
                    <w:rPr>
                      <w:szCs w:val="22"/>
                    </w:rPr>
                    <w:t>Specification Documents:</w:t>
                  </w:r>
                </w:p>
                <w:p w14:paraId="1F558B9D"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FESS Excise BPMs (Medium);</w:t>
                  </w:r>
                </w:p>
                <w:p w14:paraId="2FD9C9C6"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(Medium).</w:t>
                  </w:r>
                </w:p>
              </w:tc>
            </w:tr>
            <w:tr w:rsidR="00AF7619" w:rsidRPr="0027502F" w14:paraId="22EF06B9" w14:textId="77777777" w:rsidTr="00AF7619">
              <w:trPr>
                <w:trHeight w:val="79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729AE02" w14:textId="77777777" w:rsidR="00AF7619" w:rsidRPr="0027502F" w:rsidRDefault="00AF7619" w:rsidP="00AF7619">
                  <w:pPr>
                    <w:spacing w:line="276" w:lineRule="auto"/>
                    <w:jc w:val="left"/>
                    <w:rPr>
                      <w:szCs w:val="22"/>
                    </w:rPr>
                  </w:pPr>
                  <w:r w:rsidRPr="0027502F">
                    <w:rPr>
                      <w:szCs w:val="22"/>
                    </w:rPr>
                    <w:t>Effect of not implementing the Change</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5052F29" w14:textId="77777777" w:rsidR="00AF7619" w:rsidRPr="0027502F" w:rsidRDefault="00AF7619" w:rsidP="00AF7619">
                  <w:pPr>
                    <w:spacing w:line="276" w:lineRule="auto"/>
                    <w:rPr>
                      <w:color w:val="FF0000"/>
                      <w:szCs w:val="22"/>
                    </w:rPr>
                  </w:pPr>
                  <w:r w:rsidRPr="0027502F">
                    <w:rPr>
                      <w:szCs w:val="22"/>
                    </w:rPr>
                    <w:t xml:space="preserve">If the proposed change is not implemented, then FESS will not be updated to provide a concrete functionality for deleting Economic Operators’ data and consequently being compliant to the GDPR principles. </w:t>
                  </w:r>
                </w:p>
              </w:tc>
            </w:tr>
            <w:tr w:rsidR="00AF7619" w:rsidRPr="0027502F" w14:paraId="53D56677" w14:textId="77777777" w:rsidTr="00AF7619">
              <w:trPr>
                <w:trHeight w:val="32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6E19DFB" w14:textId="77777777" w:rsidR="00AF7619" w:rsidRPr="0027502F" w:rsidRDefault="00AF7619" w:rsidP="00AF7619">
                  <w:pPr>
                    <w:spacing w:line="276" w:lineRule="auto"/>
                    <w:jc w:val="left"/>
                    <w:rPr>
                      <w:szCs w:val="22"/>
                    </w:rPr>
                  </w:pPr>
                  <w:r w:rsidRPr="0027502F">
                    <w:rPr>
                      <w:szCs w:val="22"/>
                    </w:rPr>
                    <w:t>Risk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876778E" w14:textId="77777777" w:rsidR="00AF7619" w:rsidRPr="0027502F" w:rsidRDefault="00AF7619" w:rsidP="00AF7619">
                  <w:pPr>
                    <w:spacing w:line="276" w:lineRule="auto"/>
                    <w:rPr>
                      <w:i/>
                      <w:color w:val="000000"/>
                      <w:szCs w:val="22"/>
                    </w:rPr>
                  </w:pPr>
                  <w:r w:rsidRPr="0027502F">
                    <w:rPr>
                      <w:szCs w:val="22"/>
                    </w:rPr>
                    <w:t>There is no risk associated with the implementation of the present RFC.</w:t>
                  </w:r>
                </w:p>
              </w:tc>
            </w:tr>
            <w:tr w:rsidR="00AF7619" w:rsidRPr="0027502F" w14:paraId="2D562CE7" w14:textId="77777777" w:rsidTr="00AF7619">
              <w:trPr>
                <w:trHeight w:val="339"/>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CC8C1F1" w14:textId="77777777" w:rsidR="00AF7619" w:rsidRPr="0027502F" w:rsidRDefault="00AF7619" w:rsidP="00AF7619">
                  <w:pPr>
                    <w:spacing w:line="276" w:lineRule="auto"/>
                    <w:jc w:val="left"/>
                    <w:rPr>
                      <w:szCs w:val="22"/>
                    </w:rPr>
                  </w:pPr>
                  <w:r w:rsidRPr="0027502F">
                    <w:rPr>
                      <w:szCs w:val="22"/>
                    </w:rPr>
                    <w:t>Deployment approach</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CC504CD" w14:textId="77777777" w:rsidR="00AF7619" w:rsidRPr="0027502F" w:rsidRDefault="00AF7619" w:rsidP="00AF7619">
                  <w:pPr>
                    <w:tabs>
                      <w:tab w:val="center" w:pos="3221"/>
                    </w:tabs>
                    <w:spacing w:line="276" w:lineRule="auto"/>
                    <w:rPr>
                      <w:color w:val="000000"/>
                      <w:szCs w:val="22"/>
                    </w:rPr>
                  </w:pPr>
                  <w:r w:rsidRPr="0027502F">
                    <w:rPr>
                      <w:color w:val="000000"/>
                      <w:szCs w:val="22"/>
                    </w:rPr>
                    <w:t>The deployment approach is addressed in the downstream DDNEA RFC.</w:t>
                  </w:r>
                </w:p>
              </w:tc>
            </w:tr>
            <w:tr w:rsidR="00AF7619" w:rsidRPr="0027502F" w14:paraId="4FFCD49F" w14:textId="77777777" w:rsidTr="00AF7619">
              <w:trPr>
                <w:trHeight w:val="573"/>
              </w:trPr>
              <w:tc>
                <w:tcPr>
                  <w:tcW w:w="2267"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E055A48" w14:textId="77777777" w:rsidR="00AF7619" w:rsidRPr="0027502F" w:rsidRDefault="00AF7619" w:rsidP="00AF7619">
                  <w:pPr>
                    <w:spacing w:line="276" w:lineRule="auto"/>
                    <w:jc w:val="left"/>
                    <w:rPr>
                      <w:szCs w:val="22"/>
                    </w:rPr>
                  </w:pPr>
                  <w:r w:rsidRPr="0027502F">
                    <w:rPr>
                      <w:szCs w:val="22"/>
                    </w:rPr>
                    <w:t>Reference to other RFCs</w:t>
                  </w:r>
                </w:p>
              </w:tc>
              <w:tc>
                <w:tcPr>
                  <w:tcW w:w="6658"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E65571F" w14:textId="77777777" w:rsidR="00AF7619" w:rsidRPr="0027502F" w:rsidRDefault="00AF7619" w:rsidP="00AF7619">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0CC075E" w14:textId="1B16653B"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DDNEA-P4-305</w:t>
                  </w:r>
                </w:p>
                <w:p w14:paraId="0E438974" w14:textId="1BCAB548"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0D3FA2" w:rsidRPr="0027502F">
                    <w:rPr>
                      <w:rFonts w:ascii="Times New Roman" w:hAnsi="Times New Roman" w:cs="Times New Roman"/>
                      <w:sz w:val="22"/>
                      <w:szCs w:val="22"/>
                    </w:rPr>
                    <w:t xml:space="preserve">DDNEA-P4-311, </w:t>
                  </w:r>
                  <w:r w:rsidR="002A1BB4" w:rsidRPr="0027502F">
                    <w:rPr>
                      <w:rFonts w:ascii="Times New Roman" w:hAnsi="Times New Roman" w:cs="Times New Roman"/>
                      <w:bCs w:val="0"/>
                      <w:sz w:val="22"/>
                      <w:szCs w:val="22"/>
                    </w:rPr>
                    <w:t>SEED-162, SEED-167, SEED-CTP-007</w:t>
                  </w:r>
                  <w:r w:rsidRPr="0027502F">
                    <w:rPr>
                      <w:rFonts w:ascii="Times New Roman" w:hAnsi="Times New Roman" w:cs="Times New Roman"/>
                      <w:sz w:val="22"/>
                      <w:szCs w:val="22"/>
                    </w:rPr>
                    <w:t>.</w:t>
                  </w:r>
                </w:p>
              </w:tc>
            </w:tr>
          </w:tbl>
          <w:p w14:paraId="3175BB6B" w14:textId="77777777" w:rsidR="00AF7619" w:rsidRPr="0027502F" w:rsidRDefault="00AF7619" w:rsidP="00AF7619">
            <w:pPr>
              <w:spacing w:after="0"/>
              <w:jc w:val="left"/>
              <w:rPr>
                <w:szCs w:val="22"/>
                <w:lang w:val="en-US"/>
              </w:rPr>
            </w:pPr>
          </w:p>
        </w:tc>
      </w:tr>
      <w:tr w:rsidR="00AF7619" w:rsidRPr="0027502F" w14:paraId="212C231F"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149E078" w14:textId="77777777" w:rsidR="00AF7619" w:rsidRPr="0027502F" w:rsidRDefault="00AF7619" w:rsidP="00AF7619">
            <w:pPr>
              <w:spacing w:line="276" w:lineRule="auto"/>
              <w:rPr>
                <w:b/>
                <w:szCs w:val="20"/>
              </w:rPr>
            </w:pPr>
            <w:r w:rsidRPr="0027502F">
              <w:rPr>
                <w:b/>
                <w:szCs w:val="20"/>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72BEC0D1"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350E2D" w14:textId="77777777" w:rsidR="00AF7619" w:rsidRPr="0027502F" w:rsidRDefault="00AF7619" w:rsidP="00AF7619">
                  <w:pPr>
                    <w:spacing w:line="276" w:lineRule="auto"/>
                    <w:jc w:val="left"/>
                    <w:rPr>
                      <w:szCs w:val="20"/>
                    </w:rPr>
                  </w:pPr>
                  <w:r w:rsidRPr="0027502F">
                    <w:rPr>
                      <w:szCs w:val="20"/>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6D78C4" w14:textId="77777777" w:rsidR="00AF7619" w:rsidRPr="0027502F" w:rsidRDefault="00AF7619" w:rsidP="00AF7619">
                  <w:pPr>
                    <w:spacing w:line="276" w:lineRule="auto"/>
                    <w:rPr>
                      <w:szCs w:val="20"/>
                    </w:rPr>
                  </w:pPr>
                  <w:r w:rsidRPr="0027502F">
                    <w:rPr>
                      <w:szCs w:val="20"/>
                    </w:rPr>
                    <w:t>N/A</w:t>
                  </w:r>
                </w:p>
              </w:tc>
            </w:tr>
            <w:tr w:rsidR="00AF7619" w:rsidRPr="0027502F" w14:paraId="6D4084D9"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F810AB" w14:textId="77777777" w:rsidR="00AF7619" w:rsidRPr="0027502F" w:rsidRDefault="00AF7619" w:rsidP="00AF7619">
                  <w:pPr>
                    <w:spacing w:line="276" w:lineRule="auto"/>
                    <w:jc w:val="left"/>
                    <w:rPr>
                      <w:szCs w:val="20"/>
                    </w:rPr>
                  </w:pPr>
                  <w:r w:rsidRPr="0027502F">
                    <w:rPr>
                      <w:szCs w:val="20"/>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9A44038" w14:textId="77777777" w:rsidR="00AF7619" w:rsidRPr="0027502F" w:rsidRDefault="00AF7619" w:rsidP="00AF7619">
                  <w:pPr>
                    <w:spacing w:line="276" w:lineRule="auto"/>
                    <w:rPr>
                      <w:szCs w:val="20"/>
                    </w:rPr>
                  </w:pPr>
                  <w:r w:rsidRPr="0027502F">
                    <w:rPr>
                      <w:szCs w:val="20"/>
                    </w:rPr>
                    <w:t>N/A</w:t>
                  </w:r>
                </w:p>
              </w:tc>
            </w:tr>
          </w:tbl>
          <w:p w14:paraId="5F35773C" w14:textId="77777777" w:rsidR="00AF7619" w:rsidRPr="0027502F" w:rsidRDefault="00AF7619" w:rsidP="00AF7619">
            <w:pPr>
              <w:spacing w:after="0"/>
              <w:jc w:val="left"/>
              <w:rPr>
                <w:szCs w:val="20"/>
                <w:lang w:val="en-US"/>
              </w:rPr>
            </w:pPr>
          </w:p>
        </w:tc>
      </w:tr>
      <w:tr w:rsidR="00AF7619" w:rsidRPr="0027502F" w14:paraId="3030160E"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54C2C70" w14:textId="77777777" w:rsidR="00AF7619" w:rsidRPr="0027502F" w:rsidRDefault="00AF7619" w:rsidP="00AF7619">
            <w:pPr>
              <w:spacing w:line="276" w:lineRule="auto"/>
              <w:rPr>
                <w:b/>
                <w:szCs w:val="20"/>
              </w:rPr>
            </w:pPr>
            <w:r w:rsidRPr="0027502F">
              <w:rPr>
                <w:b/>
                <w:szCs w:val="20"/>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27502F" w14:paraId="10C96C26" w14:textId="77777777" w:rsidTr="00AF7619">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5185CD" w14:textId="77777777" w:rsidR="00AF7619" w:rsidRPr="0027502F" w:rsidRDefault="00AF7619" w:rsidP="00AF7619">
                  <w:pPr>
                    <w:spacing w:line="276" w:lineRule="auto"/>
                    <w:jc w:val="left"/>
                    <w:rPr>
                      <w:szCs w:val="20"/>
                    </w:rPr>
                  </w:pPr>
                  <w:r w:rsidRPr="0027502F">
                    <w:rPr>
                      <w:szCs w:val="20"/>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086DD65" w14:textId="77777777" w:rsidR="00AF7619" w:rsidRPr="0027502F" w:rsidRDefault="00AF7619" w:rsidP="00AF7619">
                  <w:pPr>
                    <w:numPr>
                      <w:ilvl w:val="0"/>
                      <w:numId w:val="25"/>
                    </w:numPr>
                    <w:spacing w:line="276" w:lineRule="auto"/>
                    <w:rPr>
                      <w:szCs w:val="20"/>
                    </w:rPr>
                  </w:pPr>
                  <w:r w:rsidRPr="0027502F">
                    <w:rPr>
                      <w:b/>
                      <w:szCs w:val="20"/>
                    </w:rPr>
                    <w:t>Category of the Change: Review;</w:t>
                  </w:r>
                </w:p>
                <w:p w14:paraId="10E82FF4" w14:textId="77777777" w:rsidR="00AF7619" w:rsidRPr="0027502F" w:rsidRDefault="00AF7619" w:rsidP="00AF7619">
                  <w:pPr>
                    <w:numPr>
                      <w:ilvl w:val="0"/>
                      <w:numId w:val="25"/>
                    </w:numPr>
                    <w:spacing w:line="276" w:lineRule="auto"/>
                    <w:rPr>
                      <w:szCs w:val="20"/>
                    </w:rPr>
                  </w:pPr>
                  <w:r w:rsidRPr="0027502F">
                    <w:rPr>
                      <w:b/>
                      <w:szCs w:val="20"/>
                    </w:rPr>
                    <w:t>Approval process:</w:t>
                  </w:r>
                </w:p>
                <w:p w14:paraId="36846953" w14:textId="0AFD3127" w:rsidR="00AF7619" w:rsidRPr="0027502F" w:rsidRDefault="00AF7619" w:rsidP="00AF7619">
                  <w:pPr>
                    <w:pStyle w:val="ListParagraph"/>
                    <w:numPr>
                      <w:ilvl w:val="0"/>
                      <w:numId w:val="46"/>
                    </w:numPr>
                    <w:spacing w:line="276" w:lineRule="auto"/>
                    <w:contextualSpacing w:val="0"/>
                    <w:rPr>
                      <w:szCs w:val="20"/>
                      <w:lang w:val="en-US"/>
                    </w:rPr>
                  </w:pPr>
                  <w:r w:rsidRPr="0027502F">
                    <w:rPr>
                      <w:b/>
                      <w:szCs w:val="20"/>
                      <w:lang w:val="en-US"/>
                    </w:rPr>
                    <w:t>The Change is authori</w:t>
                  </w:r>
                  <w:r w:rsidR="00BE2EB2" w:rsidRPr="0027502F">
                    <w:rPr>
                      <w:b/>
                      <w:szCs w:val="20"/>
                      <w:lang w:val="en-US"/>
                    </w:rPr>
                    <w:t>s</w:t>
                  </w:r>
                  <w:r w:rsidRPr="0027502F">
                    <w:rPr>
                      <w:b/>
                      <w:szCs w:val="20"/>
                      <w:lang w:val="en-US"/>
                    </w:rPr>
                    <w:t>ed for approval by the CAB.</w:t>
                  </w:r>
                </w:p>
              </w:tc>
            </w:tr>
            <w:tr w:rsidR="00AF7619" w:rsidRPr="0027502F" w14:paraId="6ED8EEDA" w14:textId="77777777" w:rsidTr="00AF7619">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469CDD" w14:textId="77777777" w:rsidR="00AF7619" w:rsidRPr="0027502F" w:rsidRDefault="00AF7619" w:rsidP="00AF7619">
                  <w:pPr>
                    <w:spacing w:line="276" w:lineRule="auto"/>
                    <w:jc w:val="left"/>
                    <w:rPr>
                      <w:szCs w:val="20"/>
                    </w:rPr>
                  </w:pPr>
                  <w:r w:rsidRPr="0027502F">
                    <w:rPr>
                      <w:szCs w:val="20"/>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21FC8076" w14:textId="77777777" w:rsidR="00AF7619" w:rsidRPr="0027502F" w:rsidRDefault="00AF7619" w:rsidP="00AF7619">
                  <w:pPr>
                    <w:spacing w:line="276" w:lineRule="auto"/>
                    <w:rPr>
                      <w:szCs w:val="20"/>
                    </w:rPr>
                  </w:pPr>
                  <w:r w:rsidRPr="0027502F">
                    <w:rPr>
                      <w:szCs w:val="20"/>
                    </w:rPr>
                    <w:t>N/A</w:t>
                  </w:r>
                </w:p>
              </w:tc>
            </w:tr>
            <w:tr w:rsidR="00AF7619" w:rsidRPr="0027502F" w14:paraId="4691990D" w14:textId="77777777" w:rsidTr="00AF7619">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350260C" w14:textId="77777777" w:rsidR="00AF7619" w:rsidRPr="0027502F" w:rsidRDefault="00AF7619" w:rsidP="00AF7619">
                  <w:pPr>
                    <w:spacing w:line="276" w:lineRule="auto"/>
                    <w:jc w:val="left"/>
                    <w:rPr>
                      <w:szCs w:val="20"/>
                    </w:rPr>
                  </w:pPr>
                  <w:r w:rsidRPr="0027502F">
                    <w:rPr>
                      <w:szCs w:val="20"/>
                    </w:rPr>
                    <w:lastRenderedPageBreak/>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04D04FCA" w14:textId="77777777" w:rsidR="00AF7619" w:rsidRPr="0027502F" w:rsidRDefault="00AF7619" w:rsidP="00AF7619">
                  <w:pPr>
                    <w:spacing w:line="276" w:lineRule="auto"/>
                    <w:rPr>
                      <w:szCs w:val="20"/>
                      <w:highlight w:val="yellow"/>
                    </w:rPr>
                  </w:pPr>
                  <w:r w:rsidRPr="0027502F">
                    <w:rPr>
                      <w:szCs w:val="20"/>
                    </w:rPr>
                    <w:t>Written approval procedure via e-mail on 30/06/2020.</w:t>
                  </w:r>
                </w:p>
              </w:tc>
            </w:tr>
          </w:tbl>
          <w:p w14:paraId="5AA9690E" w14:textId="77777777" w:rsidR="00AF7619" w:rsidRPr="0027502F" w:rsidRDefault="00AF7619" w:rsidP="00AF7619">
            <w:pPr>
              <w:spacing w:after="0"/>
              <w:jc w:val="left"/>
              <w:rPr>
                <w:szCs w:val="20"/>
                <w:lang w:val="en-US"/>
              </w:rPr>
            </w:pPr>
          </w:p>
        </w:tc>
      </w:tr>
      <w:tr w:rsidR="00AF7619" w:rsidRPr="0027502F" w14:paraId="739DC587"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FCAD401" w14:textId="77777777" w:rsidR="00AF7619" w:rsidRPr="0027502F" w:rsidRDefault="00AF7619" w:rsidP="00AF7619">
            <w:pPr>
              <w:spacing w:line="276" w:lineRule="auto"/>
              <w:rPr>
                <w:b/>
                <w:szCs w:val="20"/>
              </w:rPr>
            </w:pPr>
            <w:r w:rsidRPr="0027502F">
              <w:rPr>
                <w:b/>
                <w:szCs w:val="20"/>
              </w:rPr>
              <w:lastRenderedPageBreak/>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57A329F6"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33F7B0" w14:textId="77777777" w:rsidR="00FF140E" w:rsidRPr="0027502F" w:rsidRDefault="00FF140E" w:rsidP="004800A7">
                  <w:pPr>
                    <w:spacing w:line="276" w:lineRule="auto"/>
                    <w:jc w:val="left"/>
                    <w:rPr>
                      <w:szCs w:val="20"/>
                    </w:rPr>
                  </w:pPr>
                  <w:r w:rsidRPr="0027502F">
                    <w:rPr>
                      <w:szCs w:val="20"/>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3EC65FAC" w14:textId="386A2116" w:rsidR="00FF140E" w:rsidRPr="0027502F" w:rsidRDefault="00FF140E" w:rsidP="004800A7">
                  <w:pPr>
                    <w:spacing w:line="276" w:lineRule="auto"/>
                    <w:rPr>
                      <w:color w:val="000000" w:themeColor="text1"/>
                      <w:szCs w:val="20"/>
                    </w:rPr>
                  </w:pPr>
                  <w:r w:rsidRPr="0027502F">
                    <w:rPr>
                      <w:color w:val="000000" w:themeColor="text1"/>
                      <w:szCs w:val="22"/>
                    </w:rPr>
                    <w:t>v4.00</w:t>
                  </w:r>
                </w:p>
              </w:tc>
            </w:tr>
            <w:tr w:rsidR="00FF140E" w:rsidRPr="0027502F" w14:paraId="3C3C63C5"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8D9EC1" w14:textId="77777777" w:rsidR="00FF140E" w:rsidRPr="0027502F" w:rsidRDefault="00FF140E" w:rsidP="004800A7">
                  <w:pPr>
                    <w:spacing w:line="276" w:lineRule="auto"/>
                    <w:jc w:val="left"/>
                    <w:rPr>
                      <w:szCs w:val="20"/>
                    </w:rPr>
                  </w:pPr>
                  <w:r w:rsidRPr="0027502F">
                    <w:rPr>
                      <w:szCs w:val="20"/>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4F5B2023" w14:textId="50232318" w:rsidR="00FF140E" w:rsidRPr="0027502F" w:rsidRDefault="00B57439" w:rsidP="004800A7">
                  <w:pPr>
                    <w:spacing w:line="276" w:lineRule="auto"/>
                    <w:rPr>
                      <w:color w:val="000000" w:themeColor="text1"/>
                      <w:szCs w:val="20"/>
                    </w:rPr>
                  </w:pPr>
                  <w:r w:rsidRPr="0027502F">
                    <w:rPr>
                      <w:szCs w:val="22"/>
                    </w:rPr>
                    <w:t>07/05/2021</w:t>
                  </w:r>
                  <w:r w:rsidRPr="0027502F" w:rsidDel="00B57439">
                    <w:rPr>
                      <w:szCs w:val="22"/>
                    </w:rPr>
                    <w:t xml:space="preserve"> </w:t>
                  </w:r>
                </w:p>
              </w:tc>
            </w:tr>
            <w:tr w:rsidR="00FF140E" w:rsidRPr="0027502F" w14:paraId="12C760F8"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CC5787" w14:textId="77777777" w:rsidR="00FF140E" w:rsidRPr="0027502F" w:rsidRDefault="00FF140E" w:rsidP="004800A7">
                  <w:pPr>
                    <w:spacing w:line="276" w:lineRule="auto"/>
                    <w:jc w:val="left"/>
                    <w:rPr>
                      <w:szCs w:val="20"/>
                    </w:rPr>
                  </w:pPr>
                  <w:r w:rsidRPr="0027502F">
                    <w:rPr>
                      <w:szCs w:val="20"/>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19258695" w14:textId="16C0DF04" w:rsidR="00FF140E" w:rsidRPr="0027502F" w:rsidRDefault="00FF140E" w:rsidP="004800A7">
                  <w:pPr>
                    <w:spacing w:line="276" w:lineRule="auto"/>
                    <w:rPr>
                      <w:szCs w:val="20"/>
                    </w:rPr>
                  </w:pPr>
                  <w:r w:rsidRPr="0027502F">
                    <w:rPr>
                      <w:szCs w:val="22"/>
                    </w:rPr>
                    <w:t>13/02/2023</w:t>
                  </w:r>
                </w:p>
              </w:tc>
            </w:tr>
          </w:tbl>
          <w:p w14:paraId="05DFBE8C" w14:textId="77777777" w:rsidR="00AF7619" w:rsidRPr="0027502F" w:rsidRDefault="00AF7619" w:rsidP="00AF7619">
            <w:pPr>
              <w:spacing w:after="0"/>
              <w:jc w:val="left"/>
              <w:rPr>
                <w:szCs w:val="20"/>
                <w:lang w:val="en-US"/>
              </w:rPr>
            </w:pPr>
          </w:p>
        </w:tc>
      </w:tr>
      <w:tr w:rsidR="00AF7619" w:rsidRPr="0027502F" w14:paraId="3678183D"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6AFCB3D" w14:textId="77777777" w:rsidR="00AF7619" w:rsidRPr="0027502F" w:rsidRDefault="00AF7619" w:rsidP="00AF7619">
            <w:pPr>
              <w:spacing w:line="276" w:lineRule="auto"/>
              <w:rPr>
                <w:b/>
                <w:szCs w:val="20"/>
              </w:rPr>
            </w:pPr>
            <w:r w:rsidRPr="0027502F">
              <w:rPr>
                <w:b/>
                <w:szCs w:val="20"/>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65B76B09"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149058" w14:textId="77777777" w:rsidR="00AF7619" w:rsidRPr="0027502F" w:rsidRDefault="00AF7619" w:rsidP="00AF7619">
                  <w:pPr>
                    <w:spacing w:line="276" w:lineRule="auto"/>
                    <w:jc w:val="left"/>
                    <w:rPr>
                      <w:szCs w:val="20"/>
                    </w:rPr>
                  </w:pPr>
                  <w:r w:rsidRPr="0027502F">
                    <w:rPr>
                      <w:szCs w:val="20"/>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CF247C0" w14:textId="77777777" w:rsidR="00AF7619" w:rsidRPr="0027502F" w:rsidRDefault="00AF7619" w:rsidP="00AF7619">
                  <w:pPr>
                    <w:spacing w:line="276" w:lineRule="auto"/>
                    <w:rPr>
                      <w:szCs w:val="20"/>
                    </w:rPr>
                  </w:pPr>
                  <w:r w:rsidRPr="0027502F">
                    <w:rPr>
                      <w:szCs w:val="20"/>
                    </w:rPr>
                    <w:t>N/A</w:t>
                  </w:r>
                </w:p>
              </w:tc>
            </w:tr>
            <w:tr w:rsidR="00AF7619" w:rsidRPr="0027502F" w14:paraId="204729C5"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9233C0" w14:textId="77777777" w:rsidR="00AF7619" w:rsidRPr="0027502F" w:rsidRDefault="00AF7619" w:rsidP="00AF7619">
                  <w:pPr>
                    <w:spacing w:line="276" w:lineRule="auto"/>
                    <w:jc w:val="left"/>
                    <w:rPr>
                      <w:szCs w:val="20"/>
                    </w:rPr>
                  </w:pPr>
                  <w:r w:rsidRPr="0027502F">
                    <w:rPr>
                      <w:szCs w:val="20"/>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BD833C7" w14:textId="77777777" w:rsidR="00AF7619" w:rsidRPr="0027502F" w:rsidRDefault="00AF7619" w:rsidP="00AF7619">
                  <w:pPr>
                    <w:spacing w:line="276" w:lineRule="auto"/>
                    <w:rPr>
                      <w:szCs w:val="20"/>
                    </w:rPr>
                  </w:pPr>
                  <w:r w:rsidRPr="0027502F">
                    <w:rPr>
                      <w:szCs w:val="20"/>
                    </w:rPr>
                    <w:t>N/A</w:t>
                  </w:r>
                </w:p>
              </w:tc>
            </w:tr>
          </w:tbl>
          <w:p w14:paraId="651A2130" w14:textId="77777777" w:rsidR="00AF7619" w:rsidRPr="0027502F" w:rsidRDefault="00AF7619" w:rsidP="00AF7619">
            <w:pPr>
              <w:spacing w:after="0"/>
              <w:jc w:val="left"/>
              <w:rPr>
                <w:szCs w:val="20"/>
                <w:lang w:val="en-US"/>
              </w:rPr>
            </w:pPr>
          </w:p>
        </w:tc>
      </w:tr>
    </w:tbl>
    <w:p w14:paraId="3846A1EB" w14:textId="77777777" w:rsidR="00AF7619" w:rsidRPr="0027502F" w:rsidRDefault="00AF7619" w:rsidP="00AF7619"/>
    <w:p w14:paraId="08BE9256" w14:textId="77777777" w:rsidR="00AF7619" w:rsidRPr="0027502F" w:rsidRDefault="00AF7619" w:rsidP="00AF7619"/>
    <w:p w14:paraId="1200982E" w14:textId="77777777" w:rsidR="00AF7619" w:rsidRPr="0027502F" w:rsidRDefault="00AF7619" w:rsidP="00AF7619"/>
    <w:bookmarkEnd w:id="58"/>
    <w:p w14:paraId="3BDAD342" w14:textId="77777777" w:rsidR="00AF7619" w:rsidRPr="0027502F" w:rsidRDefault="00AF7619" w:rsidP="00AF7619">
      <w:pPr>
        <w:spacing w:after="0" w:line="240" w:lineRule="auto"/>
        <w:jc w:val="left"/>
        <w:rPr>
          <w:b/>
          <w:smallCaps/>
          <w:sz w:val="32"/>
          <w:lang w:eastAsia="ko-KR"/>
        </w:rPr>
      </w:pPr>
      <w:r w:rsidRPr="0027502F">
        <w:rPr>
          <w:b/>
          <w:smallCaps/>
          <w:sz w:val="32"/>
          <w:lang w:eastAsia="ko-KR"/>
        </w:rPr>
        <w:br w:type="page"/>
      </w:r>
    </w:p>
    <w:p w14:paraId="54E76DCE" w14:textId="77777777" w:rsidR="00AF7619" w:rsidRPr="0027502F" w:rsidRDefault="00AF7619" w:rsidP="00AF7619">
      <w:pPr>
        <w:pStyle w:val="Heading4"/>
        <w:rPr>
          <w:bCs/>
          <w:szCs w:val="22"/>
        </w:rPr>
      </w:pPr>
      <w:bookmarkStart w:id="59" w:name="_Toc416096177"/>
      <w:bookmarkStart w:id="60" w:name="_Toc466643813"/>
      <w:r w:rsidRPr="0027502F">
        <w:rPr>
          <w:bCs/>
          <w:szCs w:val="22"/>
        </w:rPr>
        <w:lastRenderedPageBreak/>
        <w:t xml:space="preserve">FESS-271 – </w:t>
      </w:r>
      <w:bookmarkEnd w:id="59"/>
      <w:bookmarkEnd w:id="60"/>
      <w:r w:rsidRPr="0027502F">
        <w:rPr>
          <w:szCs w:val="22"/>
        </w:rPr>
        <w:t>Inclusion of CN Code ‘15180095’ in EMCS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rsidRPr="0027502F" w14:paraId="3FF251FC"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D6C6814" w14:textId="77777777" w:rsidR="00AF7619" w:rsidRPr="0027502F" w:rsidRDefault="00AF7619" w:rsidP="00AF7619">
            <w:pPr>
              <w:spacing w:line="276" w:lineRule="auto"/>
              <w:rPr>
                <w:b/>
                <w:szCs w:val="20"/>
              </w:rPr>
            </w:pPr>
            <w:r w:rsidRPr="0027502F">
              <w:rPr>
                <w:b/>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27502F" w14:paraId="40D2A89B"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E1A4DA" w14:textId="77777777" w:rsidR="00AF7619" w:rsidRPr="0027502F" w:rsidRDefault="00AF7619" w:rsidP="00AF7619">
                  <w:pPr>
                    <w:spacing w:line="276" w:lineRule="auto"/>
                    <w:jc w:val="left"/>
                    <w:rPr>
                      <w:szCs w:val="20"/>
                    </w:rPr>
                  </w:pPr>
                  <w:r w:rsidRPr="0027502F">
                    <w:rPr>
                      <w:szCs w:val="20"/>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57E1404" w14:textId="77777777" w:rsidR="00AF7619" w:rsidRPr="0027502F" w:rsidRDefault="00AF7619" w:rsidP="00AF7619">
                  <w:pPr>
                    <w:spacing w:line="276" w:lineRule="auto"/>
                    <w:rPr>
                      <w:szCs w:val="20"/>
                    </w:rPr>
                  </w:pPr>
                  <w:r w:rsidRPr="0027502F">
                    <w:rPr>
                      <w:bCs/>
                      <w:szCs w:val="20"/>
                    </w:rPr>
                    <w:t>FESS-271</w:t>
                  </w:r>
                </w:p>
              </w:tc>
            </w:tr>
            <w:tr w:rsidR="00AF7619" w:rsidRPr="0027502F" w14:paraId="49E10066"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9B2343" w14:textId="77777777" w:rsidR="00AF7619" w:rsidRPr="0027502F" w:rsidRDefault="00AF7619" w:rsidP="00AF7619">
                  <w:pPr>
                    <w:spacing w:line="276" w:lineRule="auto"/>
                    <w:jc w:val="left"/>
                    <w:rPr>
                      <w:szCs w:val="20"/>
                    </w:rPr>
                  </w:pPr>
                  <w:r w:rsidRPr="0027502F">
                    <w:rPr>
                      <w:szCs w:val="20"/>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A4C332" w14:textId="77777777" w:rsidR="00AF7619" w:rsidRPr="0027502F" w:rsidRDefault="00AF7619" w:rsidP="00AF7619">
                  <w:pPr>
                    <w:tabs>
                      <w:tab w:val="left" w:pos="1305"/>
                    </w:tabs>
                    <w:spacing w:line="276" w:lineRule="auto"/>
                    <w:rPr>
                      <w:szCs w:val="20"/>
                    </w:rPr>
                  </w:pPr>
                  <w:r w:rsidRPr="0027502F">
                    <w:rPr>
                      <w:szCs w:val="20"/>
                    </w:rPr>
                    <w:t>Accepted</w:t>
                  </w:r>
                </w:p>
              </w:tc>
            </w:tr>
            <w:tr w:rsidR="00AF7619" w:rsidRPr="0027502F" w14:paraId="7AB4107F"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D91B7A" w14:textId="77777777" w:rsidR="00AF7619" w:rsidRPr="0027502F" w:rsidRDefault="00AF7619" w:rsidP="00AF7619">
                  <w:pPr>
                    <w:spacing w:line="276" w:lineRule="auto"/>
                    <w:jc w:val="left"/>
                    <w:rPr>
                      <w:szCs w:val="20"/>
                    </w:rPr>
                  </w:pPr>
                  <w:r w:rsidRPr="0027502F">
                    <w:rPr>
                      <w:szCs w:val="20"/>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FFE9AB" w14:textId="77777777" w:rsidR="00AF7619" w:rsidRPr="0027502F" w:rsidRDefault="00AF7619" w:rsidP="00AF7619">
                  <w:pPr>
                    <w:spacing w:line="276" w:lineRule="auto"/>
                    <w:rPr>
                      <w:szCs w:val="20"/>
                    </w:rPr>
                  </w:pPr>
                  <w:r w:rsidRPr="0027502F">
                    <w:rPr>
                      <w:szCs w:val="20"/>
                    </w:rPr>
                    <w:t>Legislation Alignment</w:t>
                  </w:r>
                </w:p>
              </w:tc>
            </w:tr>
            <w:tr w:rsidR="00AF7619" w:rsidRPr="0027502F" w14:paraId="041E6F25"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E9CDFF" w14:textId="77777777" w:rsidR="00AF7619" w:rsidRPr="0027502F" w:rsidRDefault="00AF7619" w:rsidP="00AF7619">
                  <w:pPr>
                    <w:spacing w:line="276" w:lineRule="auto"/>
                    <w:jc w:val="left"/>
                    <w:rPr>
                      <w:szCs w:val="20"/>
                    </w:rPr>
                  </w:pPr>
                  <w:r w:rsidRPr="0027502F">
                    <w:rPr>
                      <w:szCs w:val="20"/>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90A532" w14:textId="77777777" w:rsidR="00AF7619" w:rsidRPr="0027502F" w:rsidRDefault="00AF7619" w:rsidP="00AF7619">
                  <w:pPr>
                    <w:spacing w:line="276" w:lineRule="auto"/>
                    <w:rPr>
                      <w:szCs w:val="20"/>
                    </w:rPr>
                  </w:pPr>
                  <w:r w:rsidRPr="0027502F">
                    <w:rPr>
                      <w:szCs w:val="20"/>
                    </w:rPr>
                    <w:t>IM382502</w:t>
                  </w:r>
                </w:p>
              </w:tc>
            </w:tr>
            <w:tr w:rsidR="00AF7619" w:rsidRPr="0027502F" w14:paraId="5A5BE7D4"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9A9B36" w14:textId="77777777" w:rsidR="00AF7619" w:rsidRPr="0027502F" w:rsidRDefault="00AF7619" w:rsidP="00AF7619">
                  <w:pPr>
                    <w:spacing w:line="276" w:lineRule="auto"/>
                    <w:jc w:val="left"/>
                    <w:rPr>
                      <w:szCs w:val="20"/>
                    </w:rPr>
                  </w:pPr>
                  <w:r w:rsidRPr="0027502F">
                    <w:rPr>
                      <w:szCs w:val="20"/>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C412602" w14:textId="77777777" w:rsidR="00AF7619" w:rsidRPr="0027502F" w:rsidRDefault="00AF7619" w:rsidP="00AF7619">
                  <w:pPr>
                    <w:spacing w:line="276" w:lineRule="auto"/>
                    <w:rPr>
                      <w:szCs w:val="20"/>
                    </w:rPr>
                  </w:pPr>
                  <w:r w:rsidRPr="0027502F">
                    <w:rPr>
                      <w:color w:val="000000"/>
                      <w:szCs w:val="20"/>
                      <w:lang w:eastAsia="el-GR"/>
                    </w:rPr>
                    <w:t>N/A</w:t>
                  </w:r>
                </w:p>
              </w:tc>
            </w:tr>
            <w:tr w:rsidR="00AF7619" w:rsidRPr="0027502F" w14:paraId="1FE007F7"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D98656" w14:textId="77777777" w:rsidR="00AF7619" w:rsidRPr="0027502F" w:rsidRDefault="00AF7619" w:rsidP="00AF7619">
                  <w:pPr>
                    <w:spacing w:line="276" w:lineRule="auto"/>
                    <w:jc w:val="left"/>
                    <w:rPr>
                      <w:szCs w:val="20"/>
                    </w:rPr>
                  </w:pPr>
                  <w:r w:rsidRPr="0027502F">
                    <w:rPr>
                      <w:szCs w:val="20"/>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034E4F" w14:textId="77777777" w:rsidR="00AF7619" w:rsidRPr="0027502F" w:rsidRDefault="00AF7619" w:rsidP="00AF7619">
                  <w:pPr>
                    <w:pStyle w:val="ListParagraph"/>
                    <w:spacing w:line="276" w:lineRule="auto"/>
                    <w:ind w:left="0"/>
                    <w:rPr>
                      <w:szCs w:val="22"/>
                      <w:lang w:val="en-US"/>
                    </w:rPr>
                  </w:pPr>
                  <w:r w:rsidRPr="0027502F">
                    <w:rPr>
                      <w:color w:val="000000"/>
                      <w:szCs w:val="22"/>
                      <w:shd w:val="clear" w:color="auto" w:fill="FFFFFF"/>
                      <w:lang w:val="en-US"/>
                    </w:rPr>
                    <w:t>25/06/2020</w:t>
                  </w:r>
                </w:p>
              </w:tc>
            </w:tr>
            <w:tr w:rsidR="00AF7619" w:rsidRPr="0027502F" w14:paraId="15112027"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09E4B58" w14:textId="77777777" w:rsidR="00AF7619" w:rsidRPr="0027502F" w:rsidRDefault="00AF7619" w:rsidP="00AF7619">
                  <w:pPr>
                    <w:spacing w:line="276" w:lineRule="auto"/>
                    <w:jc w:val="left"/>
                    <w:rPr>
                      <w:szCs w:val="20"/>
                    </w:rPr>
                  </w:pPr>
                  <w:r w:rsidRPr="0027502F">
                    <w:rPr>
                      <w:szCs w:val="20"/>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3BD6D27" w14:textId="77777777" w:rsidR="00AF7619" w:rsidRPr="0027502F" w:rsidRDefault="00AF7619" w:rsidP="00AF7619">
                  <w:pPr>
                    <w:spacing w:line="276" w:lineRule="auto"/>
                    <w:rPr>
                      <w:szCs w:val="20"/>
                      <w:lang w:val="en-US"/>
                    </w:rPr>
                  </w:pPr>
                  <w:r w:rsidRPr="0027502F">
                    <w:rPr>
                      <w:szCs w:val="20"/>
                      <w:lang w:val="en-US"/>
                    </w:rPr>
                    <w:t>MSA-ES</w:t>
                  </w:r>
                </w:p>
              </w:tc>
            </w:tr>
          </w:tbl>
          <w:p w14:paraId="4D0B275F" w14:textId="77777777" w:rsidR="00AF7619" w:rsidRPr="0027502F" w:rsidRDefault="00AF7619" w:rsidP="00AF7619">
            <w:pPr>
              <w:spacing w:after="0"/>
              <w:jc w:val="left"/>
              <w:rPr>
                <w:szCs w:val="20"/>
                <w:lang w:val="en-US"/>
              </w:rPr>
            </w:pPr>
          </w:p>
        </w:tc>
      </w:tr>
      <w:tr w:rsidR="00AF7619" w:rsidRPr="0027502F" w14:paraId="2B3C547A"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400EA8" w14:textId="77777777" w:rsidR="00AF7619" w:rsidRPr="0027502F" w:rsidRDefault="00AF7619" w:rsidP="00AF7619">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27502F" w14:paraId="5521A317" w14:textId="77777777" w:rsidTr="00AF7619">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F2245" w14:textId="77777777" w:rsidR="00AF7619" w:rsidRPr="0027502F" w:rsidRDefault="00AF7619" w:rsidP="00AF7619">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525F5F" w14:textId="77777777" w:rsidR="00AF7619" w:rsidRPr="0027502F" w:rsidRDefault="00AF7619" w:rsidP="00AF7619">
                  <w:pPr>
                    <w:spacing w:line="276" w:lineRule="auto"/>
                    <w:rPr>
                      <w:szCs w:val="22"/>
                    </w:rPr>
                  </w:pPr>
                  <w:r w:rsidRPr="0027502F">
                    <w:rPr>
                      <w:color w:val="000000" w:themeColor="text1"/>
                      <w:szCs w:val="22"/>
                    </w:rPr>
                    <w:t>Low</w:t>
                  </w:r>
                </w:p>
              </w:tc>
            </w:tr>
            <w:tr w:rsidR="00AF7619" w:rsidRPr="0027502F" w14:paraId="511A2237" w14:textId="77777777" w:rsidTr="00AF7619">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7A928F" w14:textId="77777777" w:rsidR="00AF7619" w:rsidRPr="0027502F" w:rsidRDefault="00AF7619" w:rsidP="00AF7619">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7552C53" w14:textId="77777777" w:rsidR="00AF7619" w:rsidRPr="0027502F" w:rsidRDefault="00AF7619" w:rsidP="00AF7619">
                  <w:pPr>
                    <w:spacing w:line="276" w:lineRule="auto"/>
                    <w:rPr>
                      <w:b/>
                      <w:szCs w:val="22"/>
                    </w:rPr>
                  </w:pPr>
                  <w:r w:rsidRPr="0027502F">
                    <w:rPr>
                      <w:b/>
                      <w:szCs w:val="22"/>
                    </w:rPr>
                    <w:t>Problem Statement</w:t>
                  </w:r>
                </w:p>
                <w:p w14:paraId="099244B9" w14:textId="77777777" w:rsidR="00AF7619" w:rsidRPr="0027502F" w:rsidRDefault="00AF7619" w:rsidP="00AF7619">
                  <w:pPr>
                    <w:pStyle w:val="CommentText"/>
                    <w:spacing w:after="240"/>
                    <w:rPr>
                      <w:sz w:val="22"/>
                      <w:szCs w:val="22"/>
                    </w:rPr>
                  </w:pPr>
                  <w:r w:rsidRPr="0027502F">
                    <w:rPr>
                      <w:sz w:val="22"/>
                      <w:szCs w:val="22"/>
                    </w:rPr>
                    <w:t>It has been identified that CN code ‘15180095’ is not included in the current version of the EMCS common specifications. However, products falling under the CN code ‘15180095’ may be used as heating or motor fuel, which implies that the aforementioned CN code should be included in the EMCS common specifications.</w:t>
                  </w:r>
                </w:p>
                <w:p w14:paraId="4B631525" w14:textId="77777777" w:rsidR="00AF7619" w:rsidRPr="0027502F" w:rsidRDefault="00AF7619" w:rsidP="00AF7619">
                  <w:pPr>
                    <w:spacing w:line="276" w:lineRule="auto"/>
                    <w:rPr>
                      <w:b/>
                      <w:szCs w:val="22"/>
                    </w:rPr>
                  </w:pPr>
                  <w:r w:rsidRPr="0027502F">
                    <w:rPr>
                      <w:b/>
                      <w:szCs w:val="22"/>
                    </w:rPr>
                    <w:t>Proposed Solution</w:t>
                  </w:r>
                </w:p>
                <w:p w14:paraId="332EFF2A" w14:textId="77777777" w:rsidR="00AF7619" w:rsidRPr="0027502F" w:rsidRDefault="00AF7619" w:rsidP="00AF7619">
                  <w:pPr>
                    <w:spacing w:line="276" w:lineRule="auto"/>
                    <w:rPr>
                      <w:szCs w:val="22"/>
                      <w:lang w:val="en-US"/>
                    </w:rPr>
                  </w:pPr>
                  <w:r w:rsidRPr="0027502F">
                    <w:rPr>
                      <w:szCs w:val="22"/>
                      <w:lang w:val="en-US"/>
                    </w:rPr>
                    <w:t>As per the analysis in the [Problem Statement] section, the following updates shall be performed in the Excise BPMs:</w:t>
                  </w:r>
                </w:p>
                <w:p w14:paraId="2CFFB61E" w14:textId="77777777" w:rsidR="00AF7619" w:rsidRPr="0027502F" w:rsidRDefault="00AF7619" w:rsidP="00AF7619">
                  <w:pPr>
                    <w:pStyle w:val="ListParagraph"/>
                    <w:numPr>
                      <w:ilvl w:val="0"/>
                      <w:numId w:val="48"/>
                    </w:numPr>
                    <w:spacing w:after="0"/>
                    <w:contextualSpacing w:val="0"/>
                    <w:rPr>
                      <w:szCs w:val="22"/>
                      <w:lang w:val="en-US"/>
                    </w:rPr>
                  </w:pPr>
                  <w:r w:rsidRPr="0027502F">
                    <w:rPr>
                      <w:szCs w:val="22"/>
                      <w:lang w:val="en-US"/>
                    </w:rPr>
                    <w:t>A new technical term will be created and added in the ‘CL CN Codes’ matrix model. The newly created technical term will have the following details:</w:t>
                  </w:r>
                </w:p>
                <w:p w14:paraId="68FA57CA" w14:textId="1E79F046" w:rsidR="00AF7619" w:rsidRPr="0027502F" w:rsidRDefault="00AF7619" w:rsidP="00AF7619">
                  <w:pPr>
                    <w:pStyle w:val="ListParagraph"/>
                    <w:numPr>
                      <w:ilvl w:val="0"/>
                      <w:numId w:val="48"/>
                    </w:numPr>
                    <w:ind w:left="1459"/>
                    <w:contextualSpacing w:val="0"/>
                    <w:rPr>
                      <w:szCs w:val="22"/>
                    </w:rPr>
                  </w:pPr>
                  <w:r w:rsidRPr="0027502F">
                    <w:rPr>
                      <w:szCs w:val="22"/>
                    </w:rPr>
                    <w:t xml:space="preserve">Reference ID: </w:t>
                  </w:r>
                  <w:r w:rsidRPr="0027502F">
                    <w:rPr>
                      <w:i/>
                      <w:iCs/>
                      <w:szCs w:val="22"/>
                    </w:rPr>
                    <w:t>BC</w:t>
                  </w:r>
                  <w:r w:rsidR="00EC377B" w:rsidRPr="0027502F">
                    <w:rPr>
                      <w:i/>
                      <w:iCs/>
                      <w:szCs w:val="22"/>
                    </w:rPr>
                    <w:t>3</w:t>
                  </w:r>
                  <w:r w:rsidRPr="0027502F">
                    <w:rPr>
                      <w:i/>
                      <w:iCs/>
                      <w:szCs w:val="22"/>
                    </w:rPr>
                    <w:t>7</w:t>
                  </w:r>
                  <w:r w:rsidR="00CD0D0A">
                    <w:rPr>
                      <w:i/>
                      <w:iCs/>
                      <w:szCs w:val="22"/>
                    </w:rPr>
                    <w:t>;</w:t>
                  </w:r>
                </w:p>
                <w:p w14:paraId="6706D7BE" w14:textId="47035F42" w:rsidR="00AF7619" w:rsidRPr="0027502F" w:rsidRDefault="00AF7619" w:rsidP="00AF7619">
                  <w:pPr>
                    <w:pStyle w:val="ListParagraph"/>
                    <w:numPr>
                      <w:ilvl w:val="0"/>
                      <w:numId w:val="48"/>
                    </w:numPr>
                    <w:ind w:left="1459"/>
                    <w:contextualSpacing w:val="0"/>
                    <w:rPr>
                      <w:i/>
                      <w:iCs/>
                      <w:szCs w:val="22"/>
                    </w:rPr>
                  </w:pPr>
                  <w:r w:rsidRPr="0027502F">
                    <w:rPr>
                      <w:szCs w:val="22"/>
                    </w:rPr>
                    <w:t xml:space="preserve">Name: </w:t>
                  </w:r>
                  <w:r w:rsidRPr="0027502F">
                    <w:rPr>
                      <w:i/>
                      <w:iCs/>
                      <w:szCs w:val="22"/>
                    </w:rPr>
                    <w:t>Inedible mixtures or preparations of animal or of animal and vegetable fats and oils and their fractions</w:t>
                  </w:r>
                  <w:r w:rsidR="00CD0D0A">
                    <w:rPr>
                      <w:i/>
                      <w:iCs/>
                      <w:szCs w:val="22"/>
                    </w:rPr>
                    <w:t>;</w:t>
                  </w:r>
                </w:p>
                <w:p w14:paraId="0C8F7B6E" w14:textId="676A38CC" w:rsidR="00AF7619" w:rsidRPr="0027502F" w:rsidRDefault="00AF7619" w:rsidP="00AF7619">
                  <w:pPr>
                    <w:pStyle w:val="ListParagraph"/>
                    <w:numPr>
                      <w:ilvl w:val="0"/>
                      <w:numId w:val="48"/>
                    </w:numPr>
                    <w:spacing w:after="0"/>
                    <w:ind w:left="1459"/>
                    <w:contextualSpacing w:val="0"/>
                    <w:rPr>
                      <w:szCs w:val="22"/>
                      <w:lang w:val="en-US"/>
                    </w:rPr>
                  </w:pPr>
                  <w:r w:rsidRPr="0027502F">
                    <w:rPr>
                      <w:szCs w:val="22"/>
                    </w:rPr>
                    <w:t xml:space="preserve">Remark/Example: </w:t>
                  </w:r>
                  <w:r w:rsidRPr="0027502F">
                    <w:rPr>
                      <w:i/>
                      <w:iCs/>
                      <w:szCs w:val="22"/>
                    </w:rPr>
                    <w:t>15180095</w:t>
                  </w:r>
                  <w:r w:rsidR="00CD0D0A">
                    <w:rPr>
                      <w:i/>
                      <w:iCs/>
                      <w:szCs w:val="22"/>
                    </w:rPr>
                    <w:t>.</w:t>
                  </w:r>
                </w:p>
                <w:p w14:paraId="777ED18C" w14:textId="77777777" w:rsidR="00AF7619" w:rsidRPr="0027502F" w:rsidRDefault="00AF7619" w:rsidP="00AF7619">
                  <w:pPr>
                    <w:spacing w:line="276" w:lineRule="auto"/>
                    <w:rPr>
                      <w:szCs w:val="22"/>
                      <w:lang w:val="en-US"/>
                    </w:rPr>
                  </w:pPr>
                </w:p>
                <w:p w14:paraId="5739D69A" w14:textId="77777777" w:rsidR="00AF7619" w:rsidRPr="0027502F" w:rsidRDefault="00AF7619" w:rsidP="00AF7619">
                  <w:pPr>
                    <w:pStyle w:val="ListParagraph"/>
                    <w:numPr>
                      <w:ilvl w:val="0"/>
                      <w:numId w:val="48"/>
                    </w:numPr>
                    <w:contextualSpacing w:val="0"/>
                    <w:rPr>
                      <w:szCs w:val="22"/>
                    </w:rPr>
                  </w:pPr>
                  <w:r w:rsidRPr="0027502F">
                    <w:rPr>
                      <w:szCs w:val="22"/>
                      <w:lang w:val="en-US"/>
                    </w:rPr>
                    <w:t>Addition</w:t>
                  </w:r>
                  <w:r w:rsidRPr="0027502F">
                    <w:rPr>
                      <w:szCs w:val="22"/>
                    </w:rPr>
                    <w:t xml:space="preserve"> of the below </w:t>
                  </w:r>
                  <w:r w:rsidRPr="0027502F">
                    <w:rPr>
                      <w:szCs w:val="22"/>
                      <w:lang w:val="en-US"/>
                    </w:rPr>
                    <w:t>entry</w:t>
                  </w:r>
                  <w:r w:rsidRPr="0027502F">
                    <w:rPr>
                      <w:szCs w:val="22"/>
                    </w:rPr>
                    <w:t xml:space="preserve"> </w:t>
                  </w:r>
                  <w:r w:rsidRPr="0027502F">
                    <w:rPr>
                      <w:szCs w:val="22"/>
                      <w:lang w:val="en-US"/>
                    </w:rPr>
                    <w:t>in</w:t>
                  </w:r>
                  <w:r w:rsidRPr="0027502F">
                    <w:rPr>
                      <w:szCs w:val="22"/>
                    </w:rPr>
                    <w:t xml:space="preserve"> the mapping of “</w:t>
                  </w:r>
                  <w:r w:rsidRPr="0027502F">
                    <w:rPr>
                      <w:i/>
                      <w:szCs w:val="22"/>
                      <w:lang w:val="en-US"/>
                    </w:rPr>
                    <w:t xml:space="preserve">Correspondence </w:t>
                  </w:r>
                  <w:r w:rsidRPr="0027502F">
                    <w:rPr>
                      <w:i/>
                      <w:szCs w:val="22"/>
                    </w:rPr>
                    <w:t>CN Codes</w:t>
                  </w:r>
                  <w:r w:rsidRPr="0027502F">
                    <w:rPr>
                      <w:i/>
                      <w:szCs w:val="22"/>
                      <w:lang w:val="en-US"/>
                    </w:rPr>
                    <w:t>-Excise Product</w:t>
                  </w:r>
                  <w:r w:rsidRPr="0027502F">
                    <w:rPr>
                      <w:szCs w:val="22"/>
                    </w:rPr>
                    <w:t>”:</w:t>
                  </w:r>
                </w:p>
                <w:tbl>
                  <w:tblPr>
                    <w:tblW w:w="0" w:type="auto"/>
                    <w:tblInd w:w="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1"/>
                    <w:gridCol w:w="1985"/>
                  </w:tblGrid>
                  <w:tr w:rsidR="00AF7619" w:rsidRPr="0027502F" w14:paraId="28E31873" w14:textId="77777777" w:rsidTr="00AF7619">
                    <w:trPr>
                      <w:trHeight w:val="293"/>
                    </w:trPr>
                    <w:tc>
                      <w:tcPr>
                        <w:tcW w:w="1701" w:type="dxa"/>
                        <w:tcBorders>
                          <w:bottom w:val="single" w:sz="12" w:space="0" w:color="auto"/>
                        </w:tcBorders>
                        <w:shd w:val="pct30" w:color="auto" w:fill="auto"/>
                        <w:noWrap/>
                        <w:vAlign w:val="bottom"/>
                      </w:tcPr>
                      <w:p w14:paraId="60EABDC4" w14:textId="77777777" w:rsidR="00AF7619" w:rsidRPr="0027502F" w:rsidRDefault="00AF7619" w:rsidP="00AF7619">
                        <w:pPr>
                          <w:pStyle w:val="emcstable"/>
                          <w:jc w:val="center"/>
                          <w:rPr>
                            <w:b/>
                            <w:szCs w:val="22"/>
                          </w:rPr>
                        </w:pPr>
                        <w:r w:rsidRPr="0027502F">
                          <w:rPr>
                            <w:b/>
                            <w:szCs w:val="22"/>
                          </w:rPr>
                          <w:t>Code</w:t>
                        </w:r>
                      </w:p>
                    </w:tc>
                    <w:tc>
                      <w:tcPr>
                        <w:tcW w:w="1985" w:type="dxa"/>
                        <w:tcBorders>
                          <w:bottom w:val="single" w:sz="12" w:space="0" w:color="auto"/>
                        </w:tcBorders>
                        <w:shd w:val="pct30" w:color="auto" w:fill="auto"/>
                        <w:noWrap/>
                        <w:vAlign w:val="bottom"/>
                      </w:tcPr>
                      <w:p w14:paraId="287EF0A8" w14:textId="77777777" w:rsidR="00AF7619" w:rsidRPr="0027502F" w:rsidRDefault="00AF7619" w:rsidP="00AF7619">
                        <w:pPr>
                          <w:pStyle w:val="emcstable"/>
                          <w:jc w:val="center"/>
                          <w:rPr>
                            <w:b/>
                            <w:szCs w:val="22"/>
                          </w:rPr>
                        </w:pPr>
                        <w:r w:rsidRPr="0027502F">
                          <w:rPr>
                            <w:b/>
                            <w:szCs w:val="22"/>
                          </w:rPr>
                          <w:t>Description</w:t>
                        </w:r>
                      </w:p>
                    </w:tc>
                  </w:tr>
                  <w:tr w:rsidR="00AF7619" w:rsidRPr="0027502F" w14:paraId="184153A3" w14:textId="77777777" w:rsidTr="00AF7619">
                    <w:trPr>
                      <w:trHeight w:val="293"/>
                    </w:trPr>
                    <w:tc>
                      <w:tcPr>
                        <w:tcW w:w="1701" w:type="dxa"/>
                        <w:shd w:val="clear" w:color="auto" w:fill="auto"/>
                        <w:noWrap/>
                      </w:tcPr>
                      <w:p w14:paraId="2B2DCF31" w14:textId="77777777" w:rsidR="00AF7619" w:rsidRPr="0027502F" w:rsidRDefault="00AF7619" w:rsidP="00AF7619">
                        <w:pPr>
                          <w:pStyle w:val="emcstable"/>
                          <w:jc w:val="center"/>
                          <w:rPr>
                            <w:szCs w:val="22"/>
                          </w:rPr>
                        </w:pPr>
                        <w:r w:rsidRPr="0027502F">
                          <w:rPr>
                            <w:szCs w:val="22"/>
                          </w:rPr>
                          <w:t>...</w:t>
                        </w:r>
                      </w:p>
                    </w:tc>
                    <w:tc>
                      <w:tcPr>
                        <w:tcW w:w="1985" w:type="dxa"/>
                        <w:shd w:val="clear" w:color="auto" w:fill="auto"/>
                        <w:noWrap/>
                      </w:tcPr>
                      <w:p w14:paraId="1772555B" w14:textId="77777777" w:rsidR="00AF7619" w:rsidRPr="0027502F" w:rsidRDefault="00AF7619" w:rsidP="00AF7619">
                        <w:pPr>
                          <w:pStyle w:val="emcstable"/>
                          <w:jc w:val="center"/>
                          <w:rPr>
                            <w:szCs w:val="22"/>
                          </w:rPr>
                        </w:pPr>
                        <w:r w:rsidRPr="0027502F">
                          <w:rPr>
                            <w:szCs w:val="22"/>
                          </w:rPr>
                          <w:t>....</w:t>
                        </w:r>
                      </w:p>
                    </w:tc>
                  </w:tr>
                  <w:tr w:rsidR="00AF7619" w:rsidRPr="0027502F" w14:paraId="498AD550" w14:textId="77777777" w:rsidTr="00AF7619">
                    <w:trPr>
                      <w:trHeight w:val="293"/>
                    </w:trPr>
                    <w:tc>
                      <w:tcPr>
                        <w:tcW w:w="1701" w:type="dxa"/>
                        <w:shd w:val="clear" w:color="auto" w:fill="auto"/>
                        <w:noWrap/>
                        <w:vAlign w:val="bottom"/>
                      </w:tcPr>
                      <w:p w14:paraId="1D3243F2" w14:textId="77777777" w:rsidR="00AF7619" w:rsidRPr="0027502F" w:rsidRDefault="00AF7619" w:rsidP="00AF7619">
                        <w:pPr>
                          <w:pStyle w:val="emcstable"/>
                          <w:spacing w:before="60"/>
                          <w:jc w:val="center"/>
                          <w:rPr>
                            <w:szCs w:val="22"/>
                          </w:rPr>
                        </w:pPr>
                        <w:r w:rsidRPr="0027502F">
                          <w:rPr>
                            <w:szCs w:val="22"/>
                          </w:rPr>
                          <w:t>E200</w:t>
                        </w:r>
                      </w:p>
                    </w:tc>
                    <w:tc>
                      <w:tcPr>
                        <w:tcW w:w="1985" w:type="dxa"/>
                        <w:shd w:val="clear" w:color="auto" w:fill="auto"/>
                        <w:noWrap/>
                        <w:vAlign w:val="bottom"/>
                      </w:tcPr>
                      <w:p w14:paraId="2C656971" w14:textId="77777777" w:rsidR="00AF7619" w:rsidRPr="0027502F" w:rsidRDefault="00AF7619" w:rsidP="00AF7619">
                        <w:pPr>
                          <w:pStyle w:val="emcstable"/>
                          <w:spacing w:before="60"/>
                          <w:jc w:val="center"/>
                          <w:rPr>
                            <w:szCs w:val="22"/>
                          </w:rPr>
                        </w:pPr>
                        <w:r w:rsidRPr="0027502F">
                          <w:rPr>
                            <w:szCs w:val="22"/>
                          </w:rPr>
                          <w:t>15179093</w:t>
                        </w:r>
                      </w:p>
                    </w:tc>
                  </w:tr>
                  <w:tr w:rsidR="00AF7619" w:rsidRPr="0027502F" w14:paraId="58E33E9F" w14:textId="77777777" w:rsidTr="00AF7619">
                    <w:trPr>
                      <w:trHeight w:val="293"/>
                    </w:trPr>
                    <w:tc>
                      <w:tcPr>
                        <w:tcW w:w="1701" w:type="dxa"/>
                        <w:shd w:val="clear" w:color="auto" w:fill="auto"/>
                        <w:noWrap/>
                        <w:vAlign w:val="bottom"/>
                      </w:tcPr>
                      <w:p w14:paraId="6E263FEB" w14:textId="77777777" w:rsidR="00AF7619" w:rsidRPr="0027502F" w:rsidRDefault="00AF7619" w:rsidP="00AF7619">
                        <w:pPr>
                          <w:pStyle w:val="emcstable"/>
                          <w:spacing w:before="60"/>
                          <w:jc w:val="center"/>
                          <w:rPr>
                            <w:szCs w:val="22"/>
                          </w:rPr>
                        </w:pPr>
                        <w:r w:rsidRPr="0027502F">
                          <w:rPr>
                            <w:szCs w:val="22"/>
                          </w:rPr>
                          <w:t>E200</w:t>
                        </w:r>
                      </w:p>
                    </w:tc>
                    <w:tc>
                      <w:tcPr>
                        <w:tcW w:w="1985" w:type="dxa"/>
                        <w:shd w:val="clear" w:color="auto" w:fill="auto"/>
                        <w:noWrap/>
                        <w:vAlign w:val="bottom"/>
                      </w:tcPr>
                      <w:p w14:paraId="4C6EFCC0" w14:textId="77777777" w:rsidR="00AF7619" w:rsidRPr="0027502F" w:rsidRDefault="00AF7619" w:rsidP="00AF7619">
                        <w:pPr>
                          <w:pStyle w:val="emcstable"/>
                          <w:spacing w:before="60"/>
                          <w:jc w:val="center"/>
                          <w:rPr>
                            <w:szCs w:val="22"/>
                          </w:rPr>
                        </w:pPr>
                        <w:r w:rsidRPr="0027502F">
                          <w:rPr>
                            <w:szCs w:val="22"/>
                          </w:rPr>
                          <w:t>15179099</w:t>
                        </w:r>
                      </w:p>
                    </w:tc>
                  </w:tr>
                  <w:tr w:rsidR="00AF7619" w:rsidRPr="0027502F" w14:paraId="53D7A10D" w14:textId="77777777" w:rsidTr="00AF7619">
                    <w:trPr>
                      <w:trHeight w:val="293"/>
                    </w:trPr>
                    <w:tc>
                      <w:tcPr>
                        <w:tcW w:w="1701" w:type="dxa"/>
                        <w:shd w:val="clear" w:color="auto" w:fill="auto"/>
                        <w:noWrap/>
                        <w:vAlign w:val="bottom"/>
                      </w:tcPr>
                      <w:p w14:paraId="20E630AE" w14:textId="77777777" w:rsidR="00AF7619" w:rsidRPr="0027502F" w:rsidRDefault="00AF7619" w:rsidP="00AF7619">
                        <w:pPr>
                          <w:pStyle w:val="emcstable"/>
                          <w:spacing w:before="60"/>
                          <w:jc w:val="center"/>
                          <w:rPr>
                            <w:szCs w:val="22"/>
                          </w:rPr>
                        </w:pPr>
                        <w:r w:rsidRPr="0027502F">
                          <w:rPr>
                            <w:szCs w:val="22"/>
                          </w:rPr>
                          <w:t>E200</w:t>
                        </w:r>
                      </w:p>
                    </w:tc>
                    <w:tc>
                      <w:tcPr>
                        <w:tcW w:w="1985" w:type="dxa"/>
                        <w:shd w:val="clear" w:color="auto" w:fill="auto"/>
                        <w:noWrap/>
                        <w:vAlign w:val="bottom"/>
                      </w:tcPr>
                      <w:p w14:paraId="39E651A9" w14:textId="77777777" w:rsidR="00AF7619" w:rsidRPr="0027502F" w:rsidRDefault="00AF7619" w:rsidP="00AF7619">
                        <w:pPr>
                          <w:pStyle w:val="emcstable"/>
                          <w:spacing w:before="60"/>
                          <w:jc w:val="center"/>
                          <w:rPr>
                            <w:szCs w:val="22"/>
                          </w:rPr>
                        </w:pPr>
                        <w:r w:rsidRPr="0027502F">
                          <w:rPr>
                            <w:szCs w:val="22"/>
                          </w:rPr>
                          <w:t>15180010</w:t>
                        </w:r>
                      </w:p>
                    </w:tc>
                  </w:tr>
                  <w:tr w:rsidR="00AF7619" w:rsidRPr="0027502F" w14:paraId="0576A13A" w14:textId="77777777" w:rsidTr="00AF7619">
                    <w:trPr>
                      <w:trHeight w:val="293"/>
                    </w:trPr>
                    <w:tc>
                      <w:tcPr>
                        <w:tcW w:w="1701" w:type="dxa"/>
                        <w:shd w:val="clear" w:color="auto" w:fill="auto"/>
                        <w:noWrap/>
                        <w:vAlign w:val="bottom"/>
                      </w:tcPr>
                      <w:p w14:paraId="124A55B4" w14:textId="77777777" w:rsidR="00AF7619" w:rsidRPr="0027502F" w:rsidRDefault="00AF7619" w:rsidP="00AF7619">
                        <w:pPr>
                          <w:pStyle w:val="emcstable"/>
                          <w:spacing w:before="60"/>
                          <w:jc w:val="center"/>
                          <w:rPr>
                            <w:szCs w:val="22"/>
                          </w:rPr>
                        </w:pPr>
                        <w:r w:rsidRPr="0027502F">
                          <w:rPr>
                            <w:szCs w:val="22"/>
                          </w:rPr>
                          <w:lastRenderedPageBreak/>
                          <w:t>E200</w:t>
                        </w:r>
                      </w:p>
                    </w:tc>
                    <w:tc>
                      <w:tcPr>
                        <w:tcW w:w="1985" w:type="dxa"/>
                        <w:shd w:val="clear" w:color="auto" w:fill="auto"/>
                        <w:noWrap/>
                        <w:vAlign w:val="bottom"/>
                      </w:tcPr>
                      <w:p w14:paraId="48C69609" w14:textId="77777777" w:rsidR="00AF7619" w:rsidRPr="0027502F" w:rsidRDefault="00AF7619" w:rsidP="00AF7619">
                        <w:pPr>
                          <w:pStyle w:val="emcstable"/>
                          <w:spacing w:before="60"/>
                          <w:jc w:val="center"/>
                          <w:rPr>
                            <w:szCs w:val="22"/>
                          </w:rPr>
                        </w:pPr>
                        <w:r w:rsidRPr="0027502F">
                          <w:rPr>
                            <w:szCs w:val="22"/>
                          </w:rPr>
                          <w:t>15180031</w:t>
                        </w:r>
                      </w:p>
                    </w:tc>
                  </w:tr>
                  <w:tr w:rsidR="00AF7619" w:rsidRPr="0027502F" w14:paraId="3ABE2629" w14:textId="77777777" w:rsidTr="00AF7619">
                    <w:trPr>
                      <w:trHeight w:val="293"/>
                    </w:trPr>
                    <w:tc>
                      <w:tcPr>
                        <w:tcW w:w="1701" w:type="dxa"/>
                        <w:shd w:val="clear" w:color="auto" w:fill="auto"/>
                        <w:noWrap/>
                        <w:vAlign w:val="bottom"/>
                      </w:tcPr>
                      <w:p w14:paraId="3313EC43" w14:textId="77777777" w:rsidR="00AF7619" w:rsidRPr="0027502F" w:rsidRDefault="00AF7619" w:rsidP="00AF7619">
                        <w:pPr>
                          <w:pStyle w:val="emcstable"/>
                          <w:spacing w:before="60"/>
                          <w:jc w:val="center"/>
                          <w:rPr>
                            <w:szCs w:val="22"/>
                          </w:rPr>
                        </w:pPr>
                        <w:r w:rsidRPr="0027502F">
                          <w:rPr>
                            <w:szCs w:val="22"/>
                          </w:rPr>
                          <w:t>E200</w:t>
                        </w:r>
                      </w:p>
                    </w:tc>
                    <w:tc>
                      <w:tcPr>
                        <w:tcW w:w="1985" w:type="dxa"/>
                        <w:shd w:val="clear" w:color="auto" w:fill="auto"/>
                        <w:noWrap/>
                        <w:vAlign w:val="bottom"/>
                      </w:tcPr>
                      <w:p w14:paraId="1E5B970A" w14:textId="77777777" w:rsidR="00AF7619" w:rsidRPr="0027502F" w:rsidRDefault="00AF7619" w:rsidP="00AF7619">
                        <w:pPr>
                          <w:pStyle w:val="emcstable"/>
                          <w:spacing w:before="60"/>
                          <w:jc w:val="center"/>
                          <w:rPr>
                            <w:szCs w:val="22"/>
                          </w:rPr>
                        </w:pPr>
                        <w:r w:rsidRPr="0027502F">
                          <w:rPr>
                            <w:szCs w:val="22"/>
                          </w:rPr>
                          <w:t>15180039</w:t>
                        </w:r>
                      </w:p>
                    </w:tc>
                  </w:tr>
                  <w:tr w:rsidR="00AF7619" w:rsidRPr="0027502F" w14:paraId="0AADF33D" w14:textId="77777777" w:rsidTr="00AF7619">
                    <w:trPr>
                      <w:trHeight w:val="293"/>
                    </w:trPr>
                    <w:tc>
                      <w:tcPr>
                        <w:tcW w:w="1701" w:type="dxa"/>
                        <w:shd w:val="clear" w:color="auto" w:fill="auto"/>
                        <w:noWrap/>
                        <w:vAlign w:val="bottom"/>
                      </w:tcPr>
                      <w:p w14:paraId="2BCAD055" w14:textId="77777777" w:rsidR="00AF7619" w:rsidRPr="0027502F" w:rsidRDefault="00AF7619" w:rsidP="00AF7619">
                        <w:pPr>
                          <w:pStyle w:val="emcstable"/>
                          <w:spacing w:before="60"/>
                          <w:jc w:val="center"/>
                          <w:rPr>
                            <w:b/>
                            <w:bCs/>
                            <w:i/>
                            <w:iCs/>
                            <w:szCs w:val="22"/>
                          </w:rPr>
                        </w:pPr>
                        <w:r w:rsidRPr="0027502F">
                          <w:rPr>
                            <w:b/>
                            <w:bCs/>
                            <w:i/>
                            <w:iCs/>
                            <w:szCs w:val="22"/>
                          </w:rPr>
                          <w:t>E200</w:t>
                        </w:r>
                      </w:p>
                    </w:tc>
                    <w:tc>
                      <w:tcPr>
                        <w:tcW w:w="1985" w:type="dxa"/>
                        <w:shd w:val="clear" w:color="auto" w:fill="auto"/>
                        <w:noWrap/>
                        <w:vAlign w:val="bottom"/>
                      </w:tcPr>
                      <w:p w14:paraId="1EA713C3" w14:textId="77777777" w:rsidR="00AF7619" w:rsidRPr="0027502F" w:rsidRDefault="00AF7619" w:rsidP="00AF7619">
                        <w:pPr>
                          <w:pStyle w:val="emcstable"/>
                          <w:spacing w:before="60"/>
                          <w:jc w:val="center"/>
                          <w:rPr>
                            <w:b/>
                            <w:bCs/>
                            <w:i/>
                            <w:iCs/>
                            <w:szCs w:val="22"/>
                          </w:rPr>
                        </w:pPr>
                        <w:r w:rsidRPr="0027502F">
                          <w:rPr>
                            <w:b/>
                            <w:bCs/>
                            <w:i/>
                            <w:iCs/>
                            <w:szCs w:val="22"/>
                          </w:rPr>
                          <w:t>15180095</w:t>
                        </w:r>
                      </w:p>
                    </w:tc>
                  </w:tr>
                  <w:tr w:rsidR="00AF7619" w:rsidRPr="0027502F" w14:paraId="4D6A1A8F" w14:textId="77777777" w:rsidTr="00AF7619">
                    <w:trPr>
                      <w:trHeight w:val="293"/>
                    </w:trPr>
                    <w:tc>
                      <w:tcPr>
                        <w:tcW w:w="1701" w:type="dxa"/>
                        <w:shd w:val="clear" w:color="auto" w:fill="auto"/>
                        <w:noWrap/>
                        <w:vAlign w:val="bottom"/>
                      </w:tcPr>
                      <w:p w14:paraId="4E592501" w14:textId="77777777" w:rsidR="00AF7619" w:rsidRPr="0027502F" w:rsidRDefault="00AF7619" w:rsidP="00AF7619">
                        <w:pPr>
                          <w:pStyle w:val="emcstable"/>
                          <w:spacing w:before="60"/>
                          <w:jc w:val="center"/>
                          <w:rPr>
                            <w:szCs w:val="22"/>
                          </w:rPr>
                        </w:pPr>
                        <w:r w:rsidRPr="0027502F">
                          <w:rPr>
                            <w:szCs w:val="22"/>
                          </w:rPr>
                          <w:t>E300</w:t>
                        </w:r>
                      </w:p>
                    </w:tc>
                    <w:tc>
                      <w:tcPr>
                        <w:tcW w:w="1985" w:type="dxa"/>
                        <w:shd w:val="clear" w:color="auto" w:fill="auto"/>
                        <w:noWrap/>
                        <w:vAlign w:val="bottom"/>
                      </w:tcPr>
                      <w:p w14:paraId="4CED79E5" w14:textId="77777777" w:rsidR="00AF7619" w:rsidRPr="0027502F" w:rsidRDefault="00AF7619" w:rsidP="00AF7619">
                        <w:pPr>
                          <w:pStyle w:val="emcstable"/>
                          <w:spacing w:before="60"/>
                          <w:jc w:val="center"/>
                          <w:rPr>
                            <w:szCs w:val="22"/>
                          </w:rPr>
                        </w:pPr>
                        <w:r w:rsidRPr="0027502F">
                          <w:rPr>
                            <w:szCs w:val="22"/>
                          </w:rPr>
                          <w:t>27071000</w:t>
                        </w:r>
                      </w:p>
                    </w:tc>
                  </w:tr>
                  <w:tr w:rsidR="00AF7619" w:rsidRPr="0027502F" w14:paraId="181B3CF5" w14:textId="77777777" w:rsidTr="00AF7619">
                    <w:trPr>
                      <w:trHeight w:val="293"/>
                    </w:trPr>
                    <w:tc>
                      <w:tcPr>
                        <w:tcW w:w="1701" w:type="dxa"/>
                        <w:shd w:val="clear" w:color="auto" w:fill="auto"/>
                        <w:noWrap/>
                        <w:vAlign w:val="bottom"/>
                      </w:tcPr>
                      <w:p w14:paraId="7A89CE04" w14:textId="77777777" w:rsidR="00AF7619" w:rsidRPr="0027502F" w:rsidRDefault="00AF7619" w:rsidP="00AF7619">
                        <w:pPr>
                          <w:pStyle w:val="emcstable"/>
                          <w:spacing w:before="60"/>
                          <w:jc w:val="center"/>
                          <w:rPr>
                            <w:szCs w:val="22"/>
                          </w:rPr>
                        </w:pPr>
                        <w:r w:rsidRPr="0027502F">
                          <w:rPr>
                            <w:szCs w:val="22"/>
                          </w:rPr>
                          <w:t>E300</w:t>
                        </w:r>
                      </w:p>
                    </w:tc>
                    <w:tc>
                      <w:tcPr>
                        <w:tcW w:w="1985" w:type="dxa"/>
                        <w:shd w:val="clear" w:color="auto" w:fill="auto"/>
                        <w:noWrap/>
                        <w:vAlign w:val="bottom"/>
                      </w:tcPr>
                      <w:p w14:paraId="13B16924" w14:textId="77777777" w:rsidR="00AF7619" w:rsidRPr="0027502F" w:rsidRDefault="00AF7619" w:rsidP="00AF7619">
                        <w:pPr>
                          <w:pStyle w:val="emcstable"/>
                          <w:spacing w:before="60"/>
                          <w:jc w:val="center"/>
                          <w:rPr>
                            <w:szCs w:val="22"/>
                          </w:rPr>
                        </w:pPr>
                        <w:r w:rsidRPr="0027502F">
                          <w:rPr>
                            <w:szCs w:val="22"/>
                          </w:rPr>
                          <w:t>27072000</w:t>
                        </w:r>
                      </w:p>
                    </w:tc>
                  </w:tr>
                  <w:tr w:rsidR="00AF7619" w:rsidRPr="0027502F" w14:paraId="6073DDC0" w14:textId="77777777" w:rsidTr="00AF7619">
                    <w:trPr>
                      <w:trHeight w:val="293"/>
                    </w:trPr>
                    <w:tc>
                      <w:tcPr>
                        <w:tcW w:w="1701" w:type="dxa"/>
                        <w:shd w:val="clear" w:color="auto" w:fill="auto"/>
                        <w:noWrap/>
                      </w:tcPr>
                      <w:p w14:paraId="67FE434A" w14:textId="77777777" w:rsidR="00AF7619" w:rsidRPr="0027502F" w:rsidRDefault="00AF7619" w:rsidP="00AF7619">
                        <w:pPr>
                          <w:pStyle w:val="emcstable"/>
                          <w:jc w:val="center"/>
                          <w:rPr>
                            <w:szCs w:val="22"/>
                          </w:rPr>
                        </w:pPr>
                        <w:r w:rsidRPr="0027502F">
                          <w:rPr>
                            <w:szCs w:val="22"/>
                          </w:rPr>
                          <w:t>...</w:t>
                        </w:r>
                      </w:p>
                    </w:tc>
                    <w:tc>
                      <w:tcPr>
                        <w:tcW w:w="1985" w:type="dxa"/>
                        <w:shd w:val="clear" w:color="auto" w:fill="auto"/>
                        <w:noWrap/>
                      </w:tcPr>
                      <w:p w14:paraId="2068683E" w14:textId="77777777" w:rsidR="00AF7619" w:rsidRPr="0027502F" w:rsidRDefault="00AF7619" w:rsidP="00AF7619">
                        <w:pPr>
                          <w:pStyle w:val="emcstable"/>
                          <w:jc w:val="center"/>
                          <w:rPr>
                            <w:szCs w:val="22"/>
                          </w:rPr>
                        </w:pPr>
                        <w:r w:rsidRPr="0027502F">
                          <w:rPr>
                            <w:szCs w:val="22"/>
                          </w:rPr>
                          <w:t>....</w:t>
                        </w:r>
                      </w:p>
                    </w:tc>
                  </w:tr>
                </w:tbl>
                <w:p w14:paraId="580EF6AD" w14:textId="77777777" w:rsidR="00AF7619" w:rsidRPr="0027502F" w:rsidRDefault="00AF7619" w:rsidP="00AF7619">
                  <w:pPr>
                    <w:ind w:left="360"/>
                    <w:rPr>
                      <w:szCs w:val="22"/>
                    </w:rPr>
                  </w:pPr>
                </w:p>
              </w:tc>
            </w:tr>
            <w:tr w:rsidR="00AF7619" w:rsidRPr="0027502F" w14:paraId="6FF28C07" w14:textId="77777777" w:rsidTr="00AF7619">
              <w:trPr>
                <w:trHeight w:val="11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9F69E0" w14:textId="77777777" w:rsidR="00AF7619" w:rsidRPr="0027502F" w:rsidRDefault="00AF7619" w:rsidP="00AF7619">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ADA4AB" w14:textId="77777777" w:rsidR="00AF7619" w:rsidRPr="0027502F" w:rsidRDefault="00AF7619" w:rsidP="00AF7619">
                  <w:pPr>
                    <w:spacing w:line="276" w:lineRule="auto"/>
                    <w:rPr>
                      <w:szCs w:val="22"/>
                    </w:rPr>
                  </w:pPr>
                  <w:r w:rsidRPr="0027502F">
                    <w:rPr>
                      <w:szCs w:val="22"/>
                    </w:rPr>
                    <w:t>Specification Documents:</w:t>
                  </w:r>
                </w:p>
                <w:p w14:paraId="68931C58" w14:textId="77777777" w:rsidR="00AF7619" w:rsidRPr="0027502F" w:rsidRDefault="00AF7619" w:rsidP="00AF7619">
                  <w:pPr>
                    <w:pStyle w:val="Bulleted1"/>
                    <w:numPr>
                      <w:ilvl w:val="0"/>
                      <w:numId w:val="48"/>
                    </w:numPr>
                    <w:spacing w:after="60" w:line="276" w:lineRule="auto"/>
                    <w:contextualSpacing/>
                    <w:jc w:val="both"/>
                    <w:rPr>
                      <w:rFonts w:ascii="Times New Roman" w:hAnsi="Times New Roman" w:cs="Times New Roman"/>
                      <w:bCs w:val="0"/>
                      <w:sz w:val="22"/>
                      <w:szCs w:val="22"/>
                    </w:rPr>
                  </w:pPr>
                  <w:r w:rsidRPr="0027502F">
                    <w:rPr>
                      <w:rFonts w:ascii="Times New Roman" w:hAnsi="Times New Roman" w:cs="Times New Roman"/>
                      <w:bCs w:val="0"/>
                      <w:sz w:val="22"/>
                      <w:szCs w:val="22"/>
                    </w:rPr>
                    <w:t>FESS Excise BPMs (Low);</w:t>
                  </w:r>
                </w:p>
                <w:p w14:paraId="6EB34F35" w14:textId="77777777" w:rsidR="00AF7619" w:rsidRPr="0027502F" w:rsidRDefault="00AF7619" w:rsidP="00AF7619">
                  <w:pPr>
                    <w:pStyle w:val="ListParagraph"/>
                    <w:numPr>
                      <w:ilvl w:val="0"/>
                      <w:numId w:val="48"/>
                    </w:numPr>
                    <w:spacing w:after="0"/>
                    <w:contextualSpacing w:val="0"/>
                    <w:rPr>
                      <w:szCs w:val="22"/>
                      <w:lang w:val="en-US"/>
                    </w:rPr>
                  </w:pPr>
                  <w:r w:rsidRPr="0027502F">
                    <w:rPr>
                      <w:szCs w:val="22"/>
                    </w:rPr>
                    <w:t>DDNEA for EMCS Phase 4 (None).</w:t>
                  </w:r>
                </w:p>
              </w:tc>
            </w:tr>
            <w:tr w:rsidR="00AF7619" w:rsidRPr="0027502F" w14:paraId="59F0018B" w14:textId="77777777" w:rsidTr="00AF7619">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F2D869" w14:textId="77777777" w:rsidR="00AF7619" w:rsidRPr="0027502F" w:rsidRDefault="00AF7619" w:rsidP="00AF7619">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651553" w14:textId="77777777" w:rsidR="00AF7619" w:rsidRPr="0027502F" w:rsidRDefault="00AF7619" w:rsidP="00AF7619">
                  <w:pPr>
                    <w:spacing w:line="276" w:lineRule="auto"/>
                    <w:rPr>
                      <w:color w:val="FF0000"/>
                      <w:szCs w:val="22"/>
                    </w:rPr>
                  </w:pPr>
                  <w:r w:rsidRPr="0027502F">
                    <w:rPr>
                      <w:szCs w:val="22"/>
                    </w:rPr>
                    <w:t>The effect of not performing the described updates in FESS will be the exclusion of products falling under the ‘15180095’ CN code, which may actually be used as heating or motor fuel, i.e. applicable for EMCS.</w:t>
                  </w:r>
                </w:p>
              </w:tc>
            </w:tr>
            <w:tr w:rsidR="00AF7619" w:rsidRPr="0027502F" w14:paraId="7F878F97" w14:textId="77777777" w:rsidTr="00AF7619">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81D04" w14:textId="77777777" w:rsidR="00AF7619" w:rsidRPr="0027502F" w:rsidRDefault="00AF7619" w:rsidP="00AF7619">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FE1566" w14:textId="77777777" w:rsidR="00AF7619" w:rsidRPr="0027502F" w:rsidRDefault="00AF7619" w:rsidP="00AF7619">
                  <w:pPr>
                    <w:spacing w:line="276" w:lineRule="auto"/>
                    <w:rPr>
                      <w:i/>
                      <w:color w:val="000000"/>
                      <w:szCs w:val="22"/>
                    </w:rPr>
                  </w:pPr>
                  <w:r w:rsidRPr="0027502F">
                    <w:rPr>
                      <w:szCs w:val="22"/>
                    </w:rPr>
                    <w:t>See downstream RFC IE734-043.</w:t>
                  </w:r>
                </w:p>
              </w:tc>
            </w:tr>
            <w:tr w:rsidR="00AF7619" w:rsidRPr="0027502F" w14:paraId="188B498B" w14:textId="77777777" w:rsidTr="00AF7619">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9C9423" w14:textId="77777777" w:rsidR="00AF7619" w:rsidRPr="0027502F" w:rsidRDefault="00AF7619" w:rsidP="00AF7619">
                  <w:pPr>
                    <w:spacing w:line="276" w:lineRule="auto"/>
                    <w:jc w:val="left"/>
                    <w:rPr>
                      <w:szCs w:val="22"/>
                    </w:rPr>
                  </w:pPr>
                  <w:r w:rsidRPr="0027502F">
                    <w:rPr>
                      <w:szCs w:val="22"/>
                    </w:rPr>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7EBB4FE" w14:textId="77777777" w:rsidR="00AF7619" w:rsidRPr="0027502F" w:rsidRDefault="00AF7619" w:rsidP="00AF7619">
                  <w:pPr>
                    <w:tabs>
                      <w:tab w:val="center" w:pos="3221"/>
                    </w:tabs>
                    <w:spacing w:line="276" w:lineRule="auto"/>
                    <w:rPr>
                      <w:color w:val="000000"/>
                      <w:szCs w:val="22"/>
                    </w:rPr>
                  </w:pPr>
                  <w:r w:rsidRPr="0027502F">
                    <w:rPr>
                      <w:color w:val="000000"/>
                      <w:szCs w:val="22"/>
                    </w:rPr>
                    <w:t>The deployment approach is addressed in the downstream IE734 RFC.</w:t>
                  </w:r>
                </w:p>
              </w:tc>
            </w:tr>
            <w:tr w:rsidR="00AF7619" w:rsidRPr="0027502F" w14:paraId="1808A090" w14:textId="77777777" w:rsidTr="00AF7619">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912819" w14:textId="77777777" w:rsidR="00AF7619" w:rsidRPr="0027502F" w:rsidRDefault="00AF7619" w:rsidP="00AF7619">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5BC0F51" w14:textId="77777777" w:rsidR="00AF7619" w:rsidRPr="0027502F" w:rsidRDefault="00AF7619" w:rsidP="00AF7619">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Parent RFCs: -</w:t>
                  </w:r>
                  <w:r w:rsidRPr="0027502F">
                    <w:rPr>
                      <w:rFonts w:ascii="Times New Roman" w:hAnsi="Times New Roman" w:cs="Times New Roman"/>
                      <w:sz w:val="22"/>
                      <w:szCs w:val="22"/>
                    </w:rPr>
                    <w:t>;</w:t>
                  </w:r>
                </w:p>
                <w:p w14:paraId="1AA44DCD" w14:textId="77777777"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IE734-043;</w:t>
                  </w:r>
                </w:p>
                <w:p w14:paraId="2C496DDE" w14:textId="77777777"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1E046FA8" w14:textId="77777777" w:rsidR="00AF7619" w:rsidRPr="0027502F" w:rsidRDefault="00AF7619" w:rsidP="00AF7619">
            <w:pPr>
              <w:spacing w:after="0"/>
              <w:jc w:val="left"/>
              <w:rPr>
                <w:szCs w:val="22"/>
                <w:lang w:val="en-US"/>
              </w:rPr>
            </w:pPr>
          </w:p>
        </w:tc>
      </w:tr>
      <w:tr w:rsidR="00AF7619" w:rsidRPr="0027502F" w14:paraId="7EE343FA"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819AFF" w14:textId="77777777" w:rsidR="00AF7619" w:rsidRPr="0027502F" w:rsidRDefault="00AF7619" w:rsidP="00AF7619">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6AE5D430"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3F7D6" w14:textId="77777777" w:rsidR="00AF7619" w:rsidRPr="0027502F" w:rsidRDefault="00AF7619" w:rsidP="00AF7619">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E7A65B" w14:textId="77777777" w:rsidR="00AF7619" w:rsidRPr="0027502F" w:rsidRDefault="00AF7619" w:rsidP="00AF7619">
                  <w:pPr>
                    <w:spacing w:line="276" w:lineRule="auto"/>
                    <w:rPr>
                      <w:szCs w:val="22"/>
                    </w:rPr>
                  </w:pPr>
                  <w:r w:rsidRPr="0027502F">
                    <w:rPr>
                      <w:szCs w:val="22"/>
                    </w:rPr>
                    <w:t>N/A</w:t>
                  </w:r>
                </w:p>
              </w:tc>
            </w:tr>
            <w:tr w:rsidR="00AF7619" w:rsidRPr="0027502F" w14:paraId="7E0004FE"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0A1B45" w14:textId="77777777" w:rsidR="00AF7619" w:rsidRPr="0027502F" w:rsidRDefault="00AF7619" w:rsidP="00AF7619">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4C4D3D9" w14:textId="77777777" w:rsidR="00AF7619" w:rsidRPr="0027502F" w:rsidRDefault="00AF7619" w:rsidP="00AF7619">
                  <w:pPr>
                    <w:spacing w:line="276" w:lineRule="auto"/>
                    <w:rPr>
                      <w:szCs w:val="22"/>
                    </w:rPr>
                  </w:pPr>
                  <w:r w:rsidRPr="0027502F">
                    <w:rPr>
                      <w:szCs w:val="22"/>
                    </w:rPr>
                    <w:t>N/A</w:t>
                  </w:r>
                </w:p>
              </w:tc>
            </w:tr>
          </w:tbl>
          <w:p w14:paraId="61CC8A52" w14:textId="77777777" w:rsidR="00AF7619" w:rsidRPr="0027502F" w:rsidRDefault="00AF7619" w:rsidP="00AF7619">
            <w:pPr>
              <w:spacing w:after="0"/>
              <w:jc w:val="left"/>
              <w:rPr>
                <w:szCs w:val="22"/>
                <w:lang w:val="en-US"/>
              </w:rPr>
            </w:pPr>
          </w:p>
        </w:tc>
      </w:tr>
      <w:tr w:rsidR="00AF7619" w:rsidRPr="0027502F" w14:paraId="62B07DAF"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FB3C601" w14:textId="77777777" w:rsidR="00AF7619" w:rsidRPr="0027502F" w:rsidRDefault="00AF7619" w:rsidP="00AF7619">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27502F" w14:paraId="20C071C6" w14:textId="77777777" w:rsidTr="00AF7619">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BFFBB0" w14:textId="77777777" w:rsidR="00AF7619" w:rsidRPr="0027502F" w:rsidRDefault="00AF7619" w:rsidP="00AF7619">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06277B5D" w14:textId="77777777" w:rsidR="00AF7619" w:rsidRPr="0027502F" w:rsidRDefault="00AF7619" w:rsidP="00AF7619">
                  <w:pPr>
                    <w:numPr>
                      <w:ilvl w:val="0"/>
                      <w:numId w:val="25"/>
                    </w:numPr>
                    <w:spacing w:line="276" w:lineRule="auto"/>
                    <w:rPr>
                      <w:szCs w:val="22"/>
                    </w:rPr>
                  </w:pPr>
                  <w:r w:rsidRPr="0027502F">
                    <w:rPr>
                      <w:b/>
                      <w:szCs w:val="22"/>
                    </w:rPr>
                    <w:t xml:space="preserve">Category of the Change: Review </w:t>
                  </w:r>
                </w:p>
                <w:p w14:paraId="33B44BE5" w14:textId="77777777" w:rsidR="00AF7619" w:rsidRPr="0027502F" w:rsidRDefault="00AF7619" w:rsidP="00AF7619">
                  <w:pPr>
                    <w:numPr>
                      <w:ilvl w:val="0"/>
                      <w:numId w:val="25"/>
                    </w:numPr>
                    <w:spacing w:line="276" w:lineRule="auto"/>
                    <w:rPr>
                      <w:szCs w:val="22"/>
                    </w:rPr>
                  </w:pPr>
                  <w:r w:rsidRPr="0027502F">
                    <w:rPr>
                      <w:b/>
                      <w:szCs w:val="22"/>
                    </w:rPr>
                    <w:t>Approval process:</w:t>
                  </w:r>
                </w:p>
                <w:p w14:paraId="26D05102" w14:textId="306EFE66" w:rsidR="00AF7619" w:rsidRPr="0027502F" w:rsidRDefault="00AF7619" w:rsidP="00AF7619">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AF7619" w:rsidRPr="0027502F" w14:paraId="0A4B19FD" w14:textId="77777777" w:rsidTr="00AF7619">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D98DAD" w14:textId="77777777" w:rsidR="00AF7619" w:rsidRPr="0027502F" w:rsidRDefault="00AF7619" w:rsidP="00AF7619">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621CEA08" w14:textId="77777777" w:rsidR="00AF7619" w:rsidRPr="0027502F" w:rsidRDefault="00AF7619" w:rsidP="00AF7619">
                  <w:pPr>
                    <w:spacing w:line="276" w:lineRule="auto"/>
                    <w:rPr>
                      <w:szCs w:val="22"/>
                    </w:rPr>
                  </w:pPr>
                  <w:r w:rsidRPr="0027502F">
                    <w:rPr>
                      <w:szCs w:val="22"/>
                    </w:rPr>
                    <w:t>N/A</w:t>
                  </w:r>
                </w:p>
              </w:tc>
            </w:tr>
            <w:tr w:rsidR="00AF7619" w:rsidRPr="0027502F" w14:paraId="374DBBD2" w14:textId="77777777" w:rsidTr="00AF7619">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30B3A8" w14:textId="77777777" w:rsidR="00AF7619" w:rsidRPr="0027502F" w:rsidRDefault="00AF7619" w:rsidP="00AF7619">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tcPr>
                <w:p w14:paraId="2D692F71" w14:textId="77777777" w:rsidR="00AF7619" w:rsidRPr="0027502F" w:rsidRDefault="00AF7619" w:rsidP="00AF7619">
                  <w:pPr>
                    <w:spacing w:line="276" w:lineRule="auto"/>
                    <w:rPr>
                      <w:szCs w:val="22"/>
                    </w:rPr>
                  </w:pPr>
                  <w:r w:rsidRPr="0027502F">
                    <w:rPr>
                      <w:szCs w:val="22"/>
                    </w:rPr>
                    <w:t>Written approval procedure via e-mail on 01/07/2020.</w:t>
                  </w:r>
                </w:p>
              </w:tc>
            </w:tr>
          </w:tbl>
          <w:p w14:paraId="3C2B42DA" w14:textId="77777777" w:rsidR="00AF7619" w:rsidRPr="0027502F" w:rsidRDefault="00AF7619" w:rsidP="00AF7619">
            <w:pPr>
              <w:spacing w:after="0"/>
              <w:jc w:val="left"/>
              <w:rPr>
                <w:szCs w:val="22"/>
                <w:lang w:val="en-US"/>
              </w:rPr>
            </w:pPr>
          </w:p>
        </w:tc>
      </w:tr>
      <w:tr w:rsidR="00AF7619" w:rsidRPr="0027502F" w14:paraId="176B79E6"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7D29045" w14:textId="77777777" w:rsidR="00AF7619" w:rsidRPr="0027502F" w:rsidRDefault="00AF7619" w:rsidP="00AF7619">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7BD97F66"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F57DE8" w14:textId="77777777" w:rsidR="00FF140E" w:rsidRPr="0027502F" w:rsidRDefault="00FF140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22237455" w14:textId="0770DFCF" w:rsidR="00FF140E" w:rsidRPr="0027502F" w:rsidRDefault="00FF140E" w:rsidP="004800A7">
                  <w:pPr>
                    <w:spacing w:line="276" w:lineRule="auto"/>
                    <w:rPr>
                      <w:color w:val="000000" w:themeColor="text1"/>
                      <w:szCs w:val="22"/>
                    </w:rPr>
                  </w:pPr>
                  <w:r w:rsidRPr="0027502F">
                    <w:rPr>
                      <w:color w:val="000000" w:themeColor="text1"/>
                      <w:szCs w:val="22"/>
                    </w:rPr>
                    <w:t>v4.00</w:t>
                  </w:r>
                </w:p>
              </w:tc>
            </w:tr>
            <w:tr w:rsidR="00FF140E" w:rsidRPr="0027502F" w14:paraId="18043788"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F97805"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42C81DD5" w14:textId="6F063FCF" w:rsidR="00FF140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FF140E" w:rsidRPr="0027502F" w14:paraId="7A58AE6A"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4D318B8" w14:textId="77777777" w:rsidR="00FF140E" w:rsidRPr="0027502F" w:rsidRDefault="00FF140E" w:rsidP="004800A7">
                  <w:pPr>
                    <w:spacing w:line="276" w:lineRule="auto"/>
                    <w:jc w:val="left"/>
                    <w:rPr>
                      <w:szCs w:val="22"/>
                    </w:rPr>
                  </w:pPr>
                  <w:r w:rsidRPr="0027502F">
                    <w:rPr>
                      <w:szCs w:val="22"/>
                    </w:rPr>
                    <w:lastRenderedPageBreak/>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6D13638D" w14:textId="065B1959" w:rsidR="00FF140E" w:rsidRPr="0027502F" w:rsidRDefault="00FF140E" w:rsidP="004800A7">
                  <w:pPr>
                    <w:spacing w:line="276" w:lineRule="auto"/>
                    <w:rPr>
                      <w:szCs w:val="22"/>
                    </w:rPr>
                  </w:pPr>
                  <w:r w:rsidRPr="0027502F">
                    <w:rPr>
                      <w:szCs w:val="22"/>
                    </w:rPr>
                    <w:t>13/02/2023</w:t>
                  </w:r>
                </w:p>
              </w:tc>
            </w:tr>
          </w:tbl>
          <w:p w14:paraId="372812F1" w14:textId="77777777" w:rsidR="00AF7619" w:rsidRPr="0027502F" w:rsidRDefault="00AF7619" w:rsidP="00AF7619">
            <w:pPr>
              <w:spacing w:after="0"/>
              <w:jc w:val="left"/>
              <w:rPr>
                <w:szCs w:val="22"/>
                <w:lang w:val="en-US"/>
              </w:rPr>
            </w:pPr>
          </w:p>
        </w:tc>
      </w:tr>
      <w:tr w:rsidR="00AF7619" w:rsidRPr="0027502F" w14:paraId="41C2493F" w14:textId="77777777" w:rsidTr="00AF7619">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3037F0" w14:textId="77777777" w:rsidR="00AF7619" w:rsidRPr="0027502F" w:rsidRDefault="00AF7619" w:rsidP="00AF7619">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27D40C71"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DE9B54" w14:textId="77777777" w:rsidR="00AF7619" w:rsidRPr="0027502F" w:rsidRDefault="00AF7619" w:rsidP="00AF7619">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F98E47" w14:textId="77777777" w:rsidR="00AF7619" w:rsidRPr="0027502F" w:rsidRDefault="00AF7619" w:rsidP="00AF7619">
                  <w:pPr>
                    <w:spacing w:line="276" w:lineRule="auto"/>
                    <w:rPr>
                      <w:szCs w:val="22"/>
                    </w:rPr>
                  </w:pPr>
                  <w:r w:rsidRPr="0027502F">
                    <w:rPr>
                      <w:szCs w:val="22"/>
                    </w:rPr>
                    <w:t>N/A</w:t>
                  </w:r>
                </w:p>
              </w:tc>
            </w:tr>
            <w:tr w:rsidR="00AF7619" w:rsidRPr="0027502F" w14:paraId="150116BC"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EE22F2" w14:textId="77777777" w:rsidR="00AF7619" w:rsidRPr="0027502F" w:rsidRDefault="00AF7619" w:rsidP="00AF7619">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6BF53DD" w14:textId="77777777" w:rsidR="00AF7619" w:rsidRPr="0027502F" w:rsidRDefault="00AF7619" w:rsidP="00AF7619">
                  <w:pPr>
                    <w:spacing w:line="276" w:lineRule="auto"/>
                    <w:rPr>
                      <w:szCs w:val="22"/>
                    </w:rPr>
                  </w:pPr>
                  <w:r w:rsidRPr="0027502F">
                    <w:rPr>
                      <w:szCs w:val="22"/>
                    </w:rPr>
                    <w:t>N/A</w:t>
                  </w:r>
                </w:p>
              </w:tc>
            </w:tr>
          </w:tbl>
          <w:p w14:paraId="65D1EEC8" w14:textId="77777777" w:rsidR="00AF7619" w:rsidRPr="0027502F" w:rsidRDefault="00AF7619" w:rsidP="00AF7619">
            <w:pPr>
              <w:spacing w:after="0"/>
              <w:jc w:val="left"/>
              <w:rPr>
                <w:szCs w:val="22"/>
                <w:lang w:val="en-US"/>
              </w:rPr>
            </w:pPr>
          </w:p>
        </w:tc>
      </w:tr>
    </w:tbl>
    <w:p w14:paraId="5580C084" w14:textId="4529CBD4" w:rsidR="00AF7619" w:rsidRPr="0027502F" w:rsidRDefault="00AF7619" w:rsidP="00AF7619">
      <w:pPr>
        <w:rPr>
          <w:szCs w:val="22"/>
        </w:rPr>
      </w:pPr>
    </w:p>
    <w:p w14:paraId="3694325C" w14:textId="729EB4EB" w:rsidR="00B373DF" w:rsidRPr="0027502F" w:rsidRDefault="00AF7619" w:rsidP="00B373DF">
      <w:pPr>
        <w:pStyle w:val="Heading4"/>
        <w:rPr>
          <w:bCs/>
          <w:sz w:val="20"/>
          <w:szCs w:val="20"/>
        </w:rPr>
      </w:pPr>
      <w:r w:rsidRPr="0027502F">
        <w:rPr>
          <w:szCs w:val="22"/>
        </w:rPr>
        <w:br w:type="page"/>
      </w:r>
      <w:r w:rsidR="00B373DF" w:rsidRPr="0027502F">
        <w:rPr>
          <w:bCs/>
          <w:szCs w:val="22"/>
        </w:rPr>
        <w:lastRenderedPageBreak/>
        <w:t xml:space="preserve">FESS-273 – </w:t>
      </w:r>
      <w:r w:rsidR="00B373DF" w:rsidRPr="0027502F">
        <w:rPr>
          <w:szCs w:val="22"/>
        </w:rPr>
        <w:t>Updates related to Temporary Certified Authorisations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BD460A" w:rsidRPr="00FA7B78" w14:paraId="057D43AA"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E5CCFCE" w14:textId="77777777" w:rsidR="00B373DF" w:rsidRPr="0027502F" w:rsidRDefault="00B373DF" w:rsidP="004800A7">
            <w:pPr>
              <w:spacing w:line="276" w:lineRule="auto"/>
              <w:rPr>
                <w:b/>
                <w:sz w:val="20"/>
                <w:szCs w:val="20"/>
              </w:rPr>
            </w:pPr>
            <w:r w:rsidRPr="0027502F">
              <w:rPr>
                <w:b/>
                <w:sz w:val="20"/>
                <w:szCs w:val="20"/>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BD460A" w:rsidRPr="0027502F" w14:paraId="40B53CE1" w14:textId="77777777" w:rsidTr="004800A7">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9D109D" w14:textId="77777777" w:rsidR="00B373DF" w:rsidRPr="0027502F" w:rsidRDefault="00B373DF" w:rsidP="004800A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933DC4" w14:textId="77777777" w:rsidR="00B373DF" w:rsidRPr="0027502F" w:rsidRDefault="00B373DF" w:rsidP="004800A7">
                  <w:pPr>
                    <w:spacing w:line="276" w:lineRule="auto"/>
                    <w:rPr>
                      <w:szCs w:val="22"/>
                    </w:rPr>
                  </w:pPr>
                  <w:r w:rsidRPr="0027502F">
                    <w:rPr>
                      <w:bCs/>
                      <w:szCs w:val="22"/>
                    </w:rPr>
                    <w:t>FESS-273</w:t>
                  </w:r>
                </w:p>
              </w:tc>
            </w:tr>
            <w:tr w:rsidR="00BD460A" w:rsidRPr="0027502F" w14:paraId="3D86593E" w14:textId="77777777" w:rsidTr="004800A7">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ED51D1" w14:textId="77777777" w:rsidR="00B373DF" w:rsidRPr="0027502F" w:rsidRDefault="00B373DF" w:rsidP="004800A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687CBE" w14:textId="77777777" w:rsidR="00B373DF" w:rsidRPr="0027502F" w:rsidRDefault="00B373DF" w:rsidP="004800A7">
                  <w:pPr>
                    <w:tabs>
                      <w:tab w:val="left" w:pos="1305"/>
                    </w:tabs>
                    <w:spacing w:line="276" w:lineRule="auto"/>
                    <w:rPr>
                      <w:szCs w:val="22"/>
                    </w:rPr>
                  </w:pPr>
                  <w:r w:rsidRPr="0027502F">
                    <w:rPr>
                      <w:szCs w:val="22"/>
                    </w:rPr>
                    <w:t>Accepted</w:t>
                  </w:r>
                </w:p>
              </w:tc>
            </w:tr>
            <w:tr w:rsidR="00BD460A" w:rsidRPr="0027502F" w14:paraId="18B53EB6" w14:textId="77777777" w:rsidTr="004800A7">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1A7FA8" w14:textId="77777777" w:rsidR="00B373DF" w:rsidRPr="0027502F" w:rsidRDefault="00B373DF" w:rsidP="004800A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A02B99" w14:textId="77777777" w:rsidR="00B373DF" w:rsidRPr="0027502F" w:rsidRDefault="00B373DF" w:rsidP="004800A7">
                  <w:pPr>
                    <w:spacing w:line="276" w:lineRule="auto"/>
                    <w:rPr>
                      <w:szCs w:val="22"/>
                    </w:rPr>
                  </w:pPr>
                  <w:r w:rsidRPr="0027502F">
                    <w:rPr>
                      <w:szCs w:val="22"/>
                    </w:rPr>
                    <w:t>Legislation alignment</w:t>
                  </w:r>
                </w:p>
              </w:tc>
            </w:tr>
            <w:tr w:rsidR="00BD460A" w:rsidRPr="0027502F" w14:paraId="30C29052" w14:textId="77777777" w:rsidTr="004800A7">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339372" w14:textId="77777777" w:rsidR="00B373DF" w:rsidRPr="0027502F" w:rsidRDefault="00B373DF" w:rsidP="004800A7">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AC799E" w14:textId="77777777" w:rsidR="00B373DF" w:rsidRPr="0027502F" w:rsidRDefault="00B373DF" w:rsidP="004800A7">
                  <w:pPr>
                    <w:spacing w:line="276" w:lineRule="auto"/>
                    <w:rPr>
                      <w:szCs w:val="22"/>
                    </w:rPr>
                  </w:pPr>
                  <w:r w:rsidRPr="0027502F">
                    <w:rPr>
                      <w:szCs w:val="22"/>
                    </w:rPr>
                    <w:t>N/A</w:t>
                  </w:r>
                </w:p>
              </w:tc>
            </w:tr>
            <w:tr w:rsidR="00BD460A" w:rsidRPr="0027502F" w14:paraId="71344721" w14:textId="77777777" w:rsidTr="004800A7">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275F2C" w14:textId="77777777" w:rsidR="00B373DF" w:rsidRPr="0027502F" w:rsidRDefault="00B373DF" w:rsidP="004800A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7AFC78" w14:textId="77777777" w:rsidR="00B373DF" w:rsidRPr="0027502F" w:rsidRDefault="00B373DF" w:rsidP="004800A7">
                  <w:pPr>
                    <w:spacing w:line="276" w:lineRule="auto"/>
                    <w:rPr>
                      <w:szCs w:val="22"/>
                    </w:rPr>
                  </w:pPr>
                  <w:r w:rsidRPr="0027502F">
                    <w:rPr>
                      <w:szCs w:val="22"/>
                      <w:lang w:eastAsia="el-GR"/>
                    </w:rPr>
                    <w:t>N/A</w:t>
                  </w:r>
                </w:p>
              </w:tc>
            </w:tr>
            <w:tr w:rsidR="00BD460A" w:rsidRPr="0027502F" w14:paraId="752FC38A" w14:textId="77777777" w:rsidTr="004800A7">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99BE63" w14:textId="77777777" w:rsidR="00B373DF" w:rsidRPr="0027502F" w:rsidRDefault="00B373DF" w:rsidP="004800A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29D07B" w14:textId="77777777" w:rsidR="00B373DF" w:rsidRPr="0027502F" w:rsidRDefault="00B373DF" w:rsidP="004800A7">
                  <w:pPr>
                    <w:pStyle w:val="ListParagraph"/>
                    <w:spacing w:line="276" w:lineRule="auto"/>
                    <w:ind w:left="0"/>
                    <w:rPr>
                      <w:szCs w:val="22"/>
                      <w:lang w:val="en-US"/>
                    </w:rPr>
                  </w:pPr>
                  <w:r w:rsidRPr="0027502F">
                    <w:rPr>
                      <w:szCs w:val="22"/>
                      <w:shd w:val="clear" w:color="auto" w:fill="FFFFFF"/>
                    </w:rPr>
                    <w:t>02/03/2021</w:t>
                  </w:r>
                </w:p>
              </w:tc>
            </w:tr>
            <w:tr w:rsidR="00BD460A" w:rsidRPr="00FA7B78" w14:paraId="24452D30" w14:textId="77777777" w:rsidTr="004800A7">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6D8290" w14:textId="77777777" w:rsidR="00B373DF" w:rsidRPr="0027502F" w:rsidRDefault="00B373DF" w:rsidP="004800A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836AADA" w14:textId="77777777" w:rsidR="00B373DF" w:rsidRPr="00FA7B78" w:rsidRDefault="00B373DF" w:rsidP="004800A7">
                  <w:pPr>
                    <w:spacing w:line="276" w:lineRule="auto"/>
                    <w:rPr>
                      <w:szCs w:val="22"/>
                      <w:lang w:val="nl-BE"/>
                    </w:rPr>
                  </w:pPr>
                  <w:r w:rsidRPr="00FA7B78">
                    <w:rPr>
                      <w:szCs w:val="22"/>
                      <w:lang w:val="nl-BE"/>
                    </w:rPr>
                    <w:t>NA-DE, NA-BE, NA-AT</w:t>
                  </w:r>
                </w:p>
              </w:tc>
            </w:tr>
          </w:tbl>
          <w:p w14:paraId="0CE34290" w14:textId="77777777" w:rsidR="00B373DF" w:rsidRPr="00FA7B78" w:rsidRDefault="00B373DF" w:rsidP="004800A7">
            <w:pPr>
              <w:spacing w:after="0"/>
              <w:jc w:val="left"/>
              <w:rPr>
                <w:sz w:val="20"/>
                <w:szCs w:val="20"/>
                <w:lang w:val="nl-BE"/>
              </w:rPr>
            </w:pPr>
          </w:p>
        </w:tc>
      </w:tr>
      <w:tr w:rsidR="00BD460A" w:rsidRPr="0027502F" w14:paraId="07380337"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19990D3" w14:textId="77777777" w:rsidR="00B373DF" w:rsidRPr="0027502F" w:rsidRDefault="00B373DF" w:rsidP="004800A7">
            <w:pPr>
              <w:spacing w:line="276" w:lineRule="auto"/>
              <w:rPr>
                <w:b/>
                <w:szCs w:val="22"/>
              </w:rPr>
            </w:pPr>
            <w:r w:rsidRPr="0027502F">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BD460A" w:rsidRPr="0027502F" w14:paraId="350452EA" w14:textId="77777777" w:rsidTr="004800A7">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B55ADBD" w14:textId="77777777" w:rsidR="00B373DF" w:rsidRPr="0027502F" w:rsidRDefault="00B373DF" w:rsidP="004800A7">
                  <w:pPr>
                    <w:spacing w:line="276" w:lineRule="auto"/>
                    <w:jc w:val="left"/>
                    <w:rPr>
                      <w:szCs w:val="22"/>
                    </w:rPr>
                  </w:pPr>
                  <w:r w:rsidRPr="0027502F">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0F7299D" w14:textId="77777777" w:rsidR="00B373DF" w:rsidRPr="0027502F" w:rsidRDefault="00B373DF" w:rsidP="004800A7">
                  <w:pPr>
                    <w:spacing w:line="276" w:lineRule="auto"/>
                    <w:rPr>
                      <w:szCs w:val="22"/>
                    </w:rPr>
                  </w:pPr>
                  <w:r w:rsidRPr="0027502F">
                    <w:rPr>
                      <w:szCs w:val="22"/>
                    </w:rPr>
                    <w:t>Low</w:t>
                  </w:r>
                </w:p>
              </w:tc>
            </w:tr>
            <w:tr w:rsidR="00BD460A" w:rsidRPr="0027502F" w14:paraId="7EDBCA0C" w14:textId="77777777" w:rsidTr="004800A7">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1ED9D8C" w14:textId="77777777" w:rsidR="00B373DF" w:rsidRPr="0027502F" w:rsidRDefault="00B373DF" w:rsidP="004800A7">
                  <w:pPr>
                    <w:spacing w:line="276" w:lineRule="auto"/>
                    <w:jc w:val="left"/>
                    <w:rPr>
                      <w:szCs w:val="22"/>
                    </w:rPr>
                  </w:pPr>
                  <w:r w:rsidRPr="0027502F">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3C1C2BA" w14:textId="77777777" w:rsidR="00B373DF" w:rsidRPr="0027502F" w:rsidRDefault="00B373DF" w:rsidP="004800A7">
                  <w:pPr>
                    <w:spacing w:line="276" w:lineRule="auto"/>
                    <w:rPr>
                      <w:b/>
                      <w:szCs w:val="22"/>
                    </w:rPr>
                  </w:pPr>
                  <w:r w:rsidRPr="0027502F">
                    <w:rPr>
                      <w:b/>
                      <w:szCs w:val="22"/>
                    </w:rPr>
                    <w:t>Problem Statement</w:t>
                  </w:r>
                </w:p>
                <w:p w14:paraId="0B581C43" w14:textId="7111D16F" w:rsidR="00B373DF" w:rsidRPr="0027502F" w:rsidRDefault="00B373DF" w:rsidP="004800A7">
                  <w:pPr>
                    <w:spacing w:line="276" w:lineRule="auto"/>
                    <w:rPr>
                      <w:szCs w:val="22"/>
                    </w:rPr>
                  </w:pPr>
                  <w:r w:rsidRPr="0027502F">
                    <w:rPr>
                      <w:szCs w:val="22"/>
                    </w:rPr>
                    <w:t>Before EMCS Phase 4.0, the only applicable temporary authorisation was authorisation for Temporary Registered Consignee. Nonetheless, in EMCS Phase 4 (computerisation of Duty Paid B2B) and according to Article 35(8) of the Directive (EU) 2020/262, applicable are also the authorisations of Temporary Certified Consignor and Temporary Certified Consignee. The current version of the common specifications does not foresee to specify the type of the temporary authori</w:t>
                  </w:r>
                  <w:r w:rsidR="002605A4" w:rsidRPr="0027502F">
                    <w:rPr>
                      <w:szCs w:val="22"/>
                    </w:rPr>
                    <w:t>s</w:t>
                  </w:r>
                  <w:r w:rsidRPr="0027502F">
                    <w:rPr>
                      <w:szCs w:val="22"/>
                    </w:rPr>
                    <w:t>ation upon the registration of the temporary authorisation.</w:t>
                  </w:r>
                </w:p>
                <w:p w14:paraId="4E40F3C8" w14:textId="77777777" w:rsidR="00B373DF" w:rsidRPr="0027502F" w:rsidRDefault="00B373DF" w:rsidP="004800A7">
                  <w:pPr>
                    <w:spacing w:line="276" w:lineRule="auto"/>
                    <w:rPr>
                      <w:szCs w:val="22"/>
                    </w:rPr>
                  </w:pPr>
                  <w:r w:rsidRPr="0027502F">
                    <w:rPr>
                      <w:szCs w:val="22"/>
                    </w:rPr>
                    <w:t xml:space="preserve">In addition, based on Article 35(8), it is allowed to have a Duty Paid B2B movement from a Temporary Certified Consignor to a Temporary Certified Consignee. This is also depicted in the current EMCS Phase 4 specifications. On the other hand, based on the existing IT implementation, the simultaneous insertion of interlinked Temporary Certified Consignor/ee records in distributed SEED national applications is not foreseen.  </w:t>
                  </w:r>
                </w:p>
                <w:p w14:paraId="2CD51766" w14:textId="77777777" w:rsidR="00B373DF" w:rsidRPr="0027502F" w:rsidRDefault="00B373DF" w:rsidP="004800A7">
                  <w:pPr>
                    <w:spacing w:line="276" w:lineRule="auto"/>
                    <w:rPr>
                      <w:b/>
                      <w:szCs w:val="22"/>
                    </w:rPr>
                  </w:pPr>
                  <w:r w:rsidRPr="0027502F">
                    <w:rPr>
                      <w:b/>
                      <w:szCs w:val="22"/>
                    </w:rPr>
                    <w:t>Proposed Solution</w:t>
                  </w:r>
                </w:p>
                <w:p w14:paraId="05EF726F" w14:textId="77777777" w:rsidR="00B373DF" w:rsidRPr="0027502F" w:rsidRDefault="00B373DF" w:rsidP="004800A7">
                  <w:pPr>
                    <w:spacing w:line="276" w:lineRule="auto"/>
                    <w:rPr>
                      <w:szCs w:val="22"/>
                      <w:lang w:val="en-US"/>
                    </w:rPr>
                  </w:pPr>
                  <w:r w:rsidRPr="0027502F">
                    <w:rPr>
                      <w:szCs w:val="22"/>
                      <w:lang w:val="en-US"/>
                    </w:rPr>
                    <w:t>As per the analysis provided in the [Problem Statement], the following updates shall be performed in the Excise BPMs:</w:t>
                  </w:r>
                </w:p>
                <w:p w14:paraId="4E05BFA6" w14:textId="77777777" w:rsidR="00B373DF" w:rsidRPr="0027502F" w:rsidRDefault="00B373DF" w:rsidP="005437A5">
                  <w:pPr>
                    <w:pStyle w:val="ListParagraph"/>
                    <w:numPr>
                      <w:ilvl w:val="0"/>
                      <w:numId w:val="77"/>
                    </w:numPr>
                    <w:spacing w:line="276" w:lineRule="auto"/>
                    <w:rPr>
                      <w:iCs/>
                      <w:szCs w:val="22"/>
                      <w:lang w:val="en-US"/>
                    </w:rPr>
                  </w:pPr>
                  <w:r w:rsidRPr="0027502F">
                    <w:rPr>
                      <w:iCs/>
                      <w:szCs w:val="22"/>
                      <w:lang w:val="en-US"/>
                    </w:rPr>
                    <w:t xml:space="preserve">The text below shall be included in the BPMs, in the description of Process L4-RADM-01-01-Maintenance of registration data: </w:t>
                  </w:r>
                </w:p>
                <w:p w14:paraId="4D962D67" w14:textId="641975C4" w:rsidR="00B373DF" w:rsidRPr="0027502F" w:rsidRDefault="00B373DF" w:rsidP="004800A7">
                  <w:pPr>
                    <w:tabs>
                      <w:tab w:val="left" w:pos="851"/>
                      <w:tab w:val="num" w:pos="1800"/>
                    </w:tabs>
                    <w:ind w:left="360"/>
                    <w:rPr>
                      <w:szCs w:val="22"/>
                    </w:rPr>
                  </w:pPr>
                  <w:r w:rsidRPr="0027502F">
                    <w:rPr>
                      <w:szCs w:val="22"/>
                    </w:rPr>
                    <w:t>“It shall be noted that in Duty Paid B2B it is allowed to have movements among traders with temporary certified authori</w:t>
                  </w:r>
                  <w:r w:rsidR="002605A4" w:rsidRPr="0027502F">
                    <w:rPr>
                      <w:szCs w:val="22"/>
                    </w:rPr>
                    <w:t>s</w:t>
                  </w:r>
                  <w:r w:rsidRPr="0027502F">
                    <w:rPr>
                      <w:szCs w:val="22"/>
                    </w:rPr>
                    <w:t>ations. The interconnection of the temporary certified authori</w:t>
                  </w:r>
                  <w:r w:rsidR="002605A4" w:rsidRPr="0027502F">
                    <w:rPr>
                      <w:szCs w:val="22"/>
                    </w:rPr>
                    <w:t>s</w:t>
                  </w:r>
                  <w:r w:rsidRPr="0027502F">
                    <w:rPr>
                      <w:szCs w:val="22"/>
                    </w:rPr>
                    <w:t>ations takes place according to the following process:</w:t>
                  </w:r>
                </w:p>
                <w:p w14:paraId="1558AA0D" w14:textId="77777777" w:rsidR="00B373DF" w:rsidRPr="0027502F" w:rsidRDefault="00B373DF" w:rsidP="005437A5">
                  <w:pPr>
                    <w:pStyle w:val="ListParagraph"/>
                    <w:numPr>
                      <w:ilvl w:val="0"/>
                      <w:numId w:val="80"/>
                    </w:numPr>
                    <w:tabs>
                      <w:tab w:val="left" w:pos="851"/>
                    </w:tabs>
                    <w:rPr>
                      <w:szCs w:val="22"/>
                    </w:rPr>
                  </w:pPr>
                  <w:r w:rsidRPr="0027502F">
                    <w:rPr>
                      <w:szCs w:val="22"/>
                    </w:rPr>
                    <w:lastRenderedPageBreak/>
                    <w:t>A Temporary Certified Consignee gets registered without linked trader and obtains a SEED number;</w:t>
                  </w:r>
                </w:p>
                <w:p w14:paraId="05808234"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Consignee (directly or via other stakeholders) informs the respective Temporary Certified Consignor of their SEED number;</w:t>
                  </w:r>
                </w:p>
                <w:p w14:paraId="2E0FB153"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Consignor gets registered having as linked trader this Temporary Certified Consignee;</w:t>
                  </w:r>
                </w:p>
                <w:p w14:paraId="2B128BFA"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Consignor (directly or via other stakeholders) informs the Temporary Certified Consignee of their SEED number;</w:t>
                  </w:r>
                </w:p>
                <w:p w14:paraId="0190D2F6"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Consignee has their authorisation updated having as linked trader the Temporary Certified Consignor;</w:t>
                  </w:r>
                </w:p>
                <w:p w14:paraId="2BF9D261"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Consignee (directly or via other stakeholders) informs the Temporary Certified Consignor that their authorisation is updated and completed;</w:t>
                  </w:r>
                </w:p>
                <w:p w14:paraId="2A0890C2" w14:textId="77777777" w:rsidR="00B373DF" w:rsidRPr="0027502F" w:rsidRDefault="00B373DF" w:rsidP="005437A5">
                  <w:pPr>
                    <w:pStyle w:val="ListParagraph"/>
                    <w:numPr>
                      <w:ilvl w:val="0"/>
                      <w:numId w:val="80"/>
                    </w:numPr>
                    <w:tabs>
                      <w:tab w:val="left" w:pos="851"/>
                    </w:tabs>
                    <w:rPr>
                      <w:szCs w:val="22"/>
                    </w:rPr>
                  </w:pPr>
                  <w:r w:rsidRPr="0027502F">
                    <w:rPr>
                      <w:szCs w:val="22"/>
                    </w:rPr>
                    <w:t>The Temporary Certified Consignor may then submit the e-SAD.</w:t>
                  </w:r>
                </w:p>
                <w:p w14:paraId="25A62653" w14:textId="77777777" w:rsidR="00B373DF" w:rsidRPr="0027502F" w:rsidRDefault="00B373DF" w:rsidP="004800A7">
                  <w:pPr>
                    <w:spacing w:line="276" w:lineRule="auto"/>
                    <w:ind w:left="360"/>
                    <w:rPr>
                      <w:szCs w:val="22"/>
                    </w:rPr>
                  </w:pPr>
                  <w:r w:rsidRPr="0027502F">
                    <w:rPr>
                      <w:szCs w:val="22"/>
                    </w:rPr>
                    <w:t xml:space="preserve">In addition, the MSAs can optionally select to implement the automation of the update of the Temporary Certified Consignee's authorisation data, upon receipt of the Temporary Certified Consignor’s authorisation data by CA SEED, in which data the Temporary Certified Consignee is the linked trader to the Temporary Certified Consignor. The details of such an implementation remain a national matter.” </w:t>
                  </w:r>
                </w:p>
                <w:p w14:paraId="7219170D" w14:textId="77777777" w:rsidR="00B373DF" w:rsidRPr="0027502F" w:rsidRDefault="00B373DF" w:rsidP="005437A5">
                  <w:pPr>
                    <w:pStyle w:val="ListParagraph"/>
                    <w:numPr>
                      <w:ilvl w:val="0"/>
                      <w:numId w:val="77"/>
                    </w:numPr>
                    <w:spacing w:line="276" w:lineRule="auto"/>
                    <w:rPr>
                      <w:b/>
                      <w:bCs/>
                      <w:i/>
                      <w:szCs w:val="22"/>
                      <w:u w:val="single"/>
                      <w:lang w:val="en-US"/>
                    </w:rPr>
                  </w:pPr>
                  <w:r w:rsidRPr="0027502F">
                    <w:rPr>
                      <w:iCs/>
                      <w:szCs w:val="22"/>
                      <w:lang w:val="en-US"/>
                    </w:rPr>
                    <w:t>A new technical codelist, named ‘CL Temporary Operator Type Code’ will be created.</w:t>
                  </w:r>
                </w:p>
                <w:p w14:paraId="47964E90" w14:textId="77777777" w:rsidR="00B373DF" w:rsidRPr="0027502F" w:rsidRDefault="00B373DF" w:rsidP="004800A7">
                  <w:pPr>
                    <w:pStyle w:val="ListParagraph"/>
                    <w:spacing w:line="276" w:lineRule="auto"/>
                    <w:ind w:left="360"/>
                    <w:rPr>
                      <w:iCs/>
                      <w:szCs w:val="22"/>
                      <w:lang w:val="en-US" w:eastAsia="en-GB"/>
                    </w:rPr>
                  </w:pPr>
                  <w:r w:rsidRPr="0027502F">
                    <w:rPr>
                      <w:iCs/>
                      <w:szCs w:val="22"/>
                      <w:lang w:val="en-US" w:eastAsia="en-GB"/>
                    </w:rPr>
                    <w:t>The newly created codelist will be associated with ‘SEED’ as an application system and will include three codelist values:</w:t>
                  </w:r>
                </w:p>
                <w:p w14:paraId="6C50BDB5" w14:textId="77777777" w:rsidR="00B373DF" w:rsidRPr="0027502F" w:rsidRDefault="00B373DF" w:rsidP="005437A5">
                  <w:pPr>
                    <w:pStyle w:val="ListParagraph"/>
                    <w:numPr>
                      <w:ilvl w:val="0"/>
                      <w:numId w:val="78"/>
                    </w:numPr>
                    <w:spacing w:line="276" w:lineRule="auto"/>
                    <w:rPr>
                      <w:iCs/>
                      <w:szCs w:val="22"/>
                      <w:lang w:val="en-US" w:eastAsia="en-GB"/>
                    </w:rPr>
                  </w:pPr>
                  <w:r w:rsidRPr="0027502F">
                    <w:rPr>
                      <w:iCs/>
                      <w:szCs w:val="22"/>
                      <w:lang w:val="en-US" w:eastAsia="en-GB"/>
                    </w:rPr>
                    <w:t xml:space="preserve">Temporary Registered Consignee; </w:t>
                  </w:r>
                </w:p>
                <w:p w14:paraId="708AA8F6" w14:textId="77777777" w:rsidR="00B373DF" w:rsidRPr="0027502F" w:rsidRDefault="00B373DF" w:rsidP="005437A5">
                  <w:pPr>
                    <w:pStyle w:val="ListParagraph"/>
                    <w:numPr>
                      <w:ilvl w:val="0"/>
                      <w:numId w:val="78"/>
                    </w:numPr>
                    <w:spacing w:line="276" w:lineRule="auto"/>
                    <w:rPr>
                      <w:iCs/>
                      <w:szCs w:val="22"/>
                      <w:lang w:val="en-US" w:eastAsia="en-GB"/>
                    </w:rPr>
                  </w:pPr>
                  <w:r w:rsidRPr="0027502F">
                    <w:rPr>
                      <w:iCs/>
                      <w:szCs w:val="22"/>
                      <w:lang w:val="en-US" w:eastAsia="en-GB"/>
                    </w:rPr>
                    <w:t xml:space="preserve">Temporary Certified Consignor; </w:t>
                  </w:r>
                </w:p>
                <w:p w14:paraId="1280C7E7" w14:textId="77777777" w:rsidR="00B373DF" w:rsidRPr="0027502F" w:rsidRDefault="00B373DF" w:rsidP="005437A5">
                  <w:pPr>
                    <w:pStyle w:val="ListParagraph"/>
                    <w:numPr>
                      <w:ilvl w:val="0"/>
                      <w:numId w:val="78"/>
                    </w:numPr>
                    <w:spacing w:line="276" w:lineRule="auto"/>
                    <w:rPr>
                      <w:iCs/>
                      <w:szCs w:val="22"/>
                      <w:lang w:val="en-US" w:eastAsia="en-GB"/>
                    </w:rPr>
                  </w:pPr>
                  <w:r w:rsidRPr="0027502F">
                    <w:rPr>
                      <w:iCs/>
                      <w:szCs w:val="22"/>
                      <w:lang w:val="en-US" w:eastAsia="en-GB"/>
                    </w:rPr>
                    <w:t>Temporary Certified Consignee.</w:t>
                  </w:r>
                </w:p>
                <w:p w14:paraId="718196FF" w14:textId="77777777" w:rsidR="00B373DF" w:rsidRPr="0027502F" w:rsidRDefault="00B373DF" w:rsidP="004800A7">
                  <w:pPr>
                    <w:pStyle w:val="ListParagraph"/>
                    <w:spacing w:line="276" w:lineRule="auto"/>
                    <w:ind w:left="360"/>
                    <w:rPr>
                      <w:iCs/>
                      <w:szCs w:val="22"/>
                      <w:lang w:val="en-US" w:eastAsia="en-GB"/>
                    </w:rPr>
                  </w:pPr>
                </w:p>
                <w:p w14:paraId="138AA9AE" w14:textId="77777777" w:rsidR="00B373DF" w:rsidRPr="0027502F" w:rsidRDefault="00B373DF" w:rsidP="004800A7">
                  <w:pPr>
                    <w:pStyle w:val="ListParagraph"/>
                    <w:spacing w:line="276" w:lineRule="auto"/>
                    <w:ind w:left="360"/>
                    <w:rPr>
                      <w:iCs/>
                      <w:szCs w:val="22"/>
                      <w:lang w:val="en-US" w:eastAsia="en-GB"/>
                    </w:rPr>
                  </w:pPr>
                  <w:r w:rsidRPr="0027502F">
                    <w:rPr>
                      <w:iCs/>
                      <w:szCs w:val="22"/>
                      <w:lang w:val="en-US" w:eastAsia="en-GB"/>
                    </w:rPr>
                    <w:t>Each of the new values created will have the following details:</w:t>
                  </w:r>
                </w:p>
                <w:p w14:paraId="499C2132" w14:textId="51CA08BE" w:rsidR="00B373DF" w:rsidRPr="0027502F" w:rsidRDefault="00B373DF" w:rsidP="004800A7">
                  <w:pPr>
                    <w:pStyle w:val="ListParagraph"/>
                    <w:spacing w:line="276" w:lineRule="auto"/>
                    <w:ind w:left="360"/>
                    <w:rPr>
                      <w:iCs/>
                      <w:szCs w:val="22"/>
                      <w:lang w:val="en-US" w:eastAsia="en-GB"/>
                    </w:rPr>
                  </w:pPr>
                  <w:r w:rsidRPr="0027502F">
                    <w:rPr>
                      <w:iCs/>
                      <w:szCs w:val="22"/>
                      <w:lang w:val="en-US" w:eastAsia="en-GB"/>
                    </w:rPr>
                    <w:t>-</w:t>
                  </w:r>
                  <w:r w:rsidRPr="0027502F">
                    <w:rPr>
                      <w:iCs/>
                      <w:szCs w:val="22"/>
                      <w:lang w:val="en-US" w:eastAsia="en-GB"/>
                    </w:rPr>
                    <w:tab/>
                    <w:t>Reference ID: TC</w:t>
                  </w:r>
                  <w:r w:rsidR="00795F6F" w:rsidRPr="0027502F">
                    <w:rPr>
                      <w:iCs/>
                      <w:szCs w:val="22"/>
                      <w:lang w:val="en-US" w:eastAsia="en-GB"/>
                    </w:rPr>
                    <w:t>110</w:t>
                  </w:r>
                  <w:r w:rsidR="002C1271" w:rsidRPr="0027502F">
                    <w:rPr>
                      <w:iCs/>
                      <w:szCs w:val="22"/>
                      <w:lang w:val="en-US" w:eastAsia="en-GB"/>
                    </w:rPr>
                    <w:t>;</w:t>
                  </w:r>
                </w:p>
                <w:p w14:paraId="05B262B8" w14:textId="1FA517C8" w:rsidR="00B373DF" w:rsidRPr="0027502F" w:rsidRDefault="00B373DF" w:rsidP="004800A7">
                  <w:pPr>
                    <w:pStyle w:val="ListParagraph"/>
                    <w:spacing w:line="276" w:lineRule="auto"/>
                    <w:ind w:left="360"/>
                    <w:rPr>
                      <w:iCs/>
                      <w:szCs w:val="22"/>
                      <w:lang w:val="en-US" w:eastAsia="en-GB"/>
                    </w:rPr>
                  </w:pPr>
                  <w:r w:rsidRPr="0027502F">
                    <w:rPr>
                      <w:iCs/>
                      <w:szCs w:val="22"/>
                      <w:lang w:val="en-US" w:eastAsia="en-GB"/>
                    </w:rPr>
                    <w:t>-</w:t>
                  </w:r>
                  <w:r w:rsidRPr="0027502F">
                    <w:rPr>
                      <w:iCs/>
                      <w:szCs w:val="22"/>
                      <w:lang w:val="en-US" w:eastAsia="en-GB"/>
                    </w:rPr>
                    <w:tab/>
                    <w:t>Name: the [</w:t>
                  </w:r>
                  <w:r w:rsidRPr="0027502F">
                    <w:rPr>
                      <w:iCs/>
                      <w:szCs w:val="22"/>
                      <w:lang w:val="en-US"/>
                    </w:rPr>
                    <w:t>Temporary Operator Type Code]</w:t>
                  </w:r>
                  <w:r w:rsidRPr="0027502F">
                    <w:rPr>
                      <w:iCs/>
                      <w:szCs w:val="22"/>
                      <w:lang w:val="en-US" w:eastAsia="en-GB"/>
                    </w:rPr>
                    <w:t xml:space="preserve"> description</w:t>
                  </w:r>
                  <w:r w:rsidR="002C1271" w:rsidRPr="0027502F">
                    <w:rPr>
                      <w:iCs/>
                      <w:szCs w:val="22"/>
                      <w:lang w:val="en-US" w:eastAsia="en-GB"/>
                    </w:rPr>
                    <w:t>;</w:t>
                  </w:r>
                </w:p>
                <w:p w14:paraId="2781E15F" w14:textId="1B8E07BC" w:rsidR="00B373DF" w:rsidRPr="0027502F" w:rsidRDefault="00B373DF" w:rsidP="004800A7">
                  <w:pPr>
                    <w:pStyle w:val="ListParagraph"/>
                    <w:spacing w:line="276" w:lineRule="auto"/>
                    <w:ind w:left="360"/>
                    <w:rPr>
                      <w:iCs/>
                      <w:szCs w:val="22"/>
                      <w:lang w:val="en-US" w:eastAsia="en-GB"/>
                    </w:rPr>
                  </w:pPr>
                  <w:r w:rsidRPr="0027502F">
                    <w:rPr>
                      <w:iCs/>
                      <w:szCs w:val="22"/>
                      <w:lang w:val="en-US" w:eastAsia="en-GB"/>
                    </w:rPr>
                    <w:t>-     Remark/Example: the [</w:t>
                  </w:r>
                  <w:r w:rsidRPr="0027502F">
                    <w:rPr>
                      <w:iCs/>
                      <w:szCs w:val="22"/>
                      <w:lang w:val="en-US"/>
                    </w:rPr>
                    <w:t>Temporary Operator Type</w:t>
                  </w:r>
                  <w:r w:rsidRPr="0027502F">
                    <w:rPr>
                      <w:iCs/>
                      <w:szCs w:val="22"/>
                      <w:lang w:val="en-US" w:eastAsia="en-GB"/>
                    </w:rPr>
                    <w:t xml:space="preserve"> Code] code</w:t>
                  </w:r>
                  <w:r w:rsidR="002C1271" w:rsidRPr="0027502F">
                    <w:rPr>
                      <w:iCs/>
                      <w:szCs w:val="22"/>
                      <w:lang w:val="en-US" w:eastAsia="en-GB"/>
                    </w:rPr>
                    <w:t>.</w:t>
                  </w:r>
                </w:p>
                <w:p w14:paraId="3CAFB9A7" w14:textId="77777777" w:rsidR="00B373DF" w:rsidRPr="0027502F" w:rsidRDefault="00B373DF" w:rsidP="004800A7">
                  <w:pPr>
                    <w:pStyle w:val="ListParagraph"/>
                    <w:spacing w:line="276" w:lineRule="auto"/>
                    <w:ind w:left="360"/>
                    <w:rPr>
                      <w:iCs/>
                      <w:szCs w:val="22"/>
                      <w:lang w:val="en-US" w:eastAsia="en-GB"/>
                    </w:rPr>
                  </w:pPr>
                </w:p>
                <w:p w14:paraId="3C7201BA" w14:textId="4EBE4D12" w:rsidR="00B373DF" w:rsidRPr="0027502F" w:rsidRDefault="00B373DF" w:rsidP="005437A5">
                  <w:pPr>
                    <w:pStyle w:val="ListParagraph"/>
                    <w:numPr>
                      <w:ilvl w:val="0"/>
                      <w:numId w:val="77"/>
                    </w:numPr>
                    <w:spacing w:line="276" w:lineRule="auto"/>
                    <w:rPr>
                      <w:iCs/>
                      <w:szCs w:val="22"/>
                      <w:lang w:val="en-US"/>
                    </w:rPr>
                  </w:pPr>
                  <w:r w:rsidRPr="0027502F">
                    <w:rPr>
                      <w:iCs/>
                      <w:szCs w:val="22"/>
                      <w:lang w:val="en-US"/>
                    </w:rPr>
                    <w:t xml:space="preserve">The technical term ‘Operator Type Code’ shall be included in the Data Group diagram of ‘TEMPORARY AUTHORISATION’, right after the </w:t>
                  </w:r>
                  <w:bookmarkStart w:id="61" w:name="_Hlk66191328"/>
                  <w:r w:rsidRPr="0027502F">
                    <w:rPr>
                      <w:iCs/>
                      <w:szCs w:val="22"/>
                      <w:lang w:val="en-US"/>
                    </w:rPr>
                    <w:t>‘</w:t>
                  </w:r>
                  <w:r w:rsidRPr="0027502F">
                    <w:rPr>
                      <w:noProof/>
                      <w:szCs w:val="22"/>
                      <w:lang w:val="x-none"/>
                    </w:rPr>
                    <w:t xml:space="preserve">Temporary </w:t>
                  </w:r>
                  <w:bookmarkStart w:id="62" w:name="_Hlk66191858"/>
                  <w:r w:rsidRPr="0027502F">
                    <w:rPr>
                      <w:noProof/>
                      <w:szCs w:val="22"/>
                      <w:lang w:val="x-none"/>
                    </w:rPr>
                    <w:t>Authorisation Reference</w:t>
                  </w:r>
                  <w:bookmarkEnd w:id="61"/>
                  <w:bookmarkEnd w:id="62"/>
                  <w:r w:rsidRPr="0027502F">
                    <w:rPr>
                      <w:noProof/>
                      <w:szCs w:val="22"/>
                      <w:lang w:val="en-US"/>
                    </w:rPr>
                    <w:t>’ Data Element,</w:t>
                  </w:r>
                  <w:r w:rsidRPr="0027502F">
                    <w:rPr>
                      <w:iCs/>
                      <w:szCs w:val="22"/>
                      <w:lang w:val="en-US"/>
                    </w:rPr>
                    <w:t xml:space="preserve"> with optionality 'Required'. The new condition </w:t>
                  </w:r>
                  <w:r w:rsidRPr="0027502F">
                    <w:rPr>
                      <w:iCs/>
                      <w:szCs w:val="22"/>
                      <w:lang w:val="en-US" w:eastAsia="en-GB"/>
                    </w:rPr>
                    <w:t>TC</w:t>
                  </w:r>
                  <w:r w:rsidR="00795F6F" w:rsidRPr="0027502F">
                    <w:rPr>
                      <w:iCs/>
                      <w:szCs w:val="22"/>
                      <w:lang w:val="en-US" w:eastAsia="en-GB"/>
                    </w:rPr>
                    <w:t>110</w:t>
                  </w:r>
                  <w:r w:rsidRPr="0027502F">
                    <w:rPr>
                      <w:iCs/>
                      <w:szCs w:val="22"/>
                      <w:lang w:val="en-US" w:eastAsia="en-GB"/>
                    </w:rPr>
                    <w:t xml:space="preserve"> </w:t>
                  </w:r>
                  <w:r w:rsidRPr="0027502F">
                    <w:rPr>
                      <w:iCs/>
                      <w:szCs w:val="22"/>
                      <w:lang w:val="en-US"/>
                    </w:rPr>
                    <w:t xml:space="preserve">shall be connected with it. </w:t>
                  </w:r>
                </w:p>
                <w:p w14:paraId="7CB91009" w14:textId="77777777" w:rsidR="00B373DF" w:rsidRPr="0027502F" w:rsidRDefault="00B373DF" w:rsidP="004800A7">
                  <w:pPr>
                    <w:pStyle w:val="ListParagraph"/>
                    <w:spacing w:line="276" w:lineRule="auto"/>
                    <w:ind w:left="360"/>
                    <w:rPr>
                      <w:iCs/>
                      <w:szCs w:val="22"/>
                      <w:lang w:val="en-US"/>
                    </w:rPr>
                  </w:pPr>
                  <w:r w:rsidRPr="0027502F">
                    <w:rPr>
                      <w:iCs/>
                      <w:szCs w:val="22"/>
                      <w:lang w:val="en-US"/>
                    </w:rPr>
                    <w:t>In addition, the technical term ‘Operator Type Code’ shall be included in the Message Allocation diagram TemporaryAuthorisationType and shall be linked to the OperatorTypeCode simple type.</w:t>
                  </w:r>
                </w:p>
                <w:p w14:paraId="62A936CF" w14:textId="77777777" w:rsidR="00B373DF" w:rsidRPr="0027502F" w:rsidRDefault="00B373DF" w:rsidP="004800A7">
                  <w:pPr>
                    <w:pStyle w:val="ListParagraph"/>
                    <w:spacing w:line="276" w:lineRule="auto"/>
                    <w:ind w:left="360"/>
                    <w:rPr>
                      <w:iCs/>
                      <w:szCs w:val="22"/>
                      <w:lang w:val="en-US"/>
                    </w:rPr>
                  </w:pPr>
                </w:p>
                <w:p w14:paraId="10A881B0" w14:textId="77777777" w:rsidR="00B373DF" w:rsidRPr="0027502F" w:rsidRDefault="00B373DF" w:rsidP="005437A5">
                  <w:pPr>
                    <w:pStyle w:val="ListParagraph"/>
                    <w:numPr>
                      <w:ilvl w:val="0"/>
                      <w:numId w:val="77"/>
                    </w:numPr>
                    <w:spacing w:line="276" w:lineRule="auto"/>
                    <w:rPr>
                      <w:iCs/>
                      <w:szCs w:val="22"/>
                      <w:lang w:val="en-US"/>
                    </w:rPr>
                  </w:pPr>
                  <w:r w:rsidRPr="0027502F">
                    <w:rPr>
                      <w:iCs/>
                      <w:szCs w:val="22"/>
                      <w:lang w:val="en-US"/>
                    </w:rPr>
                    <w:t>A new condition C209 shall be created, with the following description:</w:t>
                  </w:r>
                </w:p>
                <w:p w14:paraId="2B83F24A" w14:textId="77777777" w:rsidR="00B373DF" w:rsidRPr="0027502F" w:rsidRDefault="00B373DF" w:rsidP="004800A7">
                  <w:pPr>
                    <w:ind w:left="720"/>
                    <w:rPr>
                      <w:i/>
                      <w:iCs/>
                      <w:szCs w:val="22"/>
                    </w:rPr>
                  </w:pPr>
                  <w:r w:rsidRPr="0027502F">
                    <w:rPr>
                      <w:i/>
                      <w:iCs/>
                      <w:szCs w:val="22"/>
                    </w:rPr>
                    <w:t>IF the &lt;TEMPORARY AUTHORISATION. Operator Type Code&gt; is “Temporary Certified Consignee”</w:t>
                  </w:r>
                </w:p>
                <w:p w14:paraId="7FF2C0F1" w14:textId="77777777" w:rsidR="00B373DF" w:rsidRPr="0027502F" w:rsidRDefault="00B373DF" w:rsidP="004800A7">
                  <w:pPr>
                    <w:ind w:left="720"/>
                    <w:rPr>
                      <w:i/>
                      <w:iCs/>
                      <w:szCs w:val="22"/>
                    </w:rPr>
                  </w:pPr>
                  <w:r w:rsidRPr="0027502F">
                    <w:rPr>
                      <w:i/>
                      <w:iCs/>
                      <w:szCs w:val="22"/>
                    </w:rPr>
                    <w:lastRenderedPageBreak/>
                    <w:t xml:space="preserve">THEN </w:t>
                  </w:r>
                  <w:r w:rsidRPr="0027502F">
                    <w:rPr>
                      <w:szCs w:val="22"/>
                    </w:rPr>
                    <w:t>&lt;</w:t>
                  </w:r>
                  <w:r w:rsidRPr="0027502F">
                    <w:rPr>
                      <w:szCs w:val="22"/>
                      <w:lang w:val="x-none"/>
                    </w:rPr>
                    <w:t>(LINKED TO TEMPORARY AUTHORISATION) TRADER</w:t>
                  </w:r>
                  <w:r w:rsidRPr="0027502F">
                    <w:rPr>
                      <w:szCs w:val="22"/>
                    </w:rPr>
                    <w:t>&gt;</w:t>
                  </w:r>
                  <w:r w:rsidRPr="0027502F">
                    <w:rPr>
                      <w:i/>
                      <w:iCs/>
                      <w:szCs w:val="22"/>
                    </w:rPr>
                    <w:t xml:space="preserve"> is Optional</w:t>
                  </w:r>
                </w:p>
                <w:p w14:paraId="1EE0E95F" w14:textId="77777777" w:rsidR="00B373DF" w:rsidRPr="0027502F" w:rsidRDefault="00B373DF" w:rsidP="004800A7">
                  <w:pPr>
                    <w:ind w:left="720"/>
                    <w:rPr>
                      <w:i/>
                      <w:iCs/>
                      <w:szCs w:val="22"/>
                    </w:rPr>
                  </w:pPr>
                  <w:r w:rsidRPr="0027502F">
                    <w:rPr>
                      <w:i/>
                      <w:iCs/>
                      <w:szCs w:val="22"/>
                    </w:rPr>
                    <w:t>ELSE it is Required</w:t>
                  </w:r>
                </w:p>
                <w:p w14:paraId="356592E4" w14:textId="77777777" w:rsidR="00B373DF" w:rsidRPr="0027502F" w:rsidRDefault="00B373DF" w:rsidP="005437A5">
                  <w:pPr>
                    <w:pStyle w:val="NormalWeb"/>
                    <w:numPr>
                      <w:ilvl w:val="0"/>
                      <w:numId w:val="77"/>
                    </w:numPr>
                    <w:spacing w:before="0" w:beforeAutospacing="0" w:after="0" w:afterAutospacing="0"/>
                    <w:rPr>
                      <w:szCs w:val="22"/>
                    </w:rPr>
                  </w:pPr>
                  <w:r w:rsidRPr="0027502F">
                    <w:rPr>
                      <w:iCs/>
                      <w:szCs w:val="22"/>
                    </w:rPr>
                    <w:t>The optionality for the Data Group ‘</w:t>
                  </w:r>
                  <w:r w:rsidRPr="0027502F">
                    <w:rPr>
                      <w:szCs w:val="22"/>
                    </w:rPr>
                    <w:t xml:space="preserve">TRADER (linked to temporary authorisation)’  in the </w:t>
                  </w:r>
                  <w:r w:rsidRPr="0027502F">
                    <w:rPr>
                      <w:iCs/>
                      <w:szCs w:val="22"/>
                    </w:rPr>
                    <w:t>Data Group diagram ‘TEMPORARY AUTHORISATION’ will be updated to ‘Dependent’ and the condition C209 shall be connected with it.</w:t>
                  </w:r>
                </w:p>
                <w:p w14:paraId="14C10335" w14:textId="77777777" w:rsidR="00B373DF" w:rsidRPr="0027502F" w:rsidRDefault="00B373DF" w:rsidP="004800A7">
                  <w:pPr>
                    <w:pStyle w:val="ListParagraph"/>
                    <w:rPr>
                      <w:iCs/>
                      <w:szCs w:val="22"/>
                      <w:lang w:val="en-US" w:eastAsia="en-GB"/>
                    </w:rPr>
                  </w:pPr>
                </w:p>
                <w:p w14:paraId="4BA4BB94" w14:textId="77777777" w:rsidR="00B373DF" w:rsidRPr="0027502F" w:rsidRDefault="00B373DF" w:rsidP="005437A5">
                  <w:pPr>
                    <w:pStyle w:val="ListParagraph"/>
                    <w:numPr>
                      <w:ilvl w:val="0"/>
                      <w:numId w:val="77"/>
                    </w:numPr>
                    <w:spacing w:line="276" w:lineRule="auto"/>
                    <w:rPr>
                      <w:iCs/>
                      <w:szCs w:val="22"/>
                      <w:lang w:val="en-US"/>
                    </w:rPr>
                  </w:pPr>
                  <w:r w:rsidRPr="0027502F">
                    <w:rPr>
                      <w:iCs/>
                      <w:szCs w:val="22"/>
                      <w:lang w:val="en-US"/>
                    </w:rPr>
                    <w:t>The description of the existing rules ‘R233’, ‘R044’ and ‘R045’ will be updated in the Excise BPMs as described below:</w:t>
                  </w:r>
                </w:p>
                <w:p w14:paraId="09BD06DE" w14:textId="77777777" w:rsidR="00B373DF" w:rsidRPr="0027502F" w:rsidRDefault="00B373DF" w:rsidP="004800A7">
                  <w:pPr>
                    <w:pStyle w:val="ListParagraph"/>
                    <w:spacing w:line="276" w:lineRule="auto"/>
                    <w:ind w:left="360"/>
                    <w:rPr>
                      <w:iCs/>
                      <w:szCs w:val="22"/>
                      <w:lang w:val="en-US"/>
                    </w:rPr>
                  </w:pPr>
                </w:p>
                <w:tbl>
                  <w:tblPr>
                    <w:tblStyle w:val="TableGrid"/>
                    <w:tblW w:w="6526" w:type="dxa"/>
                    <w:jc w:val="center"/>
                    <w:tblLayout w:type="fixed"/>
                    <w:tblLook w:val="04A0" w:firstRow="1" w:lastRow="0" w:firstColumn="1" w:lastColumn="0" w:noHBand="0" w:noVBand="1"/>
                  </w:tblPr>
                  <w:tblGrid>
                    <w:gridCol w:w="695"/>
                    <w:gridCol w:w="4980"/>
                    <w:gridCol w:w="851"/>
                  </w:tblGrid>
                  <w:tr w:rsidR="00BD460A" w:rsidRPr="0027502F" w14:paraId="62088F63" w14:textId="77777777" w:rsidTr="004800A7">
                    <w:trPr>
                      <w:cnfStyle w:val="100000000000" w:firstRow="1" w:lastRow="0" w:firstColumn="0" w:lastColumn="0" w:oddVBand="0" w:evenVBand="0" w:oddHBand="0" w:evenHBand="0" w:firstRowFirstColumn="0" w:firstRowLastColumn="0" w:lastRowFirstColumn="0" w:lastRowLastColumn="0"/>
                      <w:trHeight w:val="384"/>
                      <w:tblHeader/>
                      <w:jc w:val="center"/>
                    </w:trPr>
                    <w:tc>
                      <w:tcPr>
                        <w:tcW w:w="695" w:type="dxa"/>
                        <w:shd w:val="clear" w:color="auto" w:fill="D9D9D9" w:themeFill="background1" w:themeFillShade="D9"/>
                        <w:vAlign w:val="center"/>
                      </w:tcPr>
                      <w:p w14:paraId="33BD2DEB" w14:textId="77777777" w:rsidR="00B373DF" w:rsidRPr="0027502F" w:rsidRDefault="00B373DF" w:rsidP="004800A7">
                        <w:pPr>
                          <w:spacing w:line="276" w:lineRule="auto"/>
                          <w:jc w:val="center"/>
                          <w:rPr>
                            <w:b w:val="0"/>
                            <w:bCs/>
                            <w:szCs w:val="22"/>
                          </w:rPr>
                        </w:pPr>
                        <w:r w:rsidRPr="0027502F">
                          <w:rPr>
                            <w:bCs/>
                            <w:szCs w:val="22"/>
                          </w:rPr>
                          <w:t>ID</w:t>
                        </w:r>
                      </w:p>
                    </w:tc>
                    <w:tc>
                      <w:tcPr>
                        <w:tcW w:w="4980" w:type="dxa"/>
                        <w:shd w:val="clear" w:color="auto" w:fill="D9D9D9" w:themeFill="background1" w:themeFillShade="D9"/>
                        <w:vAlign w:val="center"/>
                      </w:tcPr>
                      <w:p w14:paraId="7B975DD8" w14:textId="77777777" w:rsidR="00B373DF" w:rsidRPr="0027502F" w:rsidRDefault="00B373DF" w:rsidP="004800A7">
                        <w:pPr>
                          <w:spacing w:line="276" w:lineRule="auto"/>
                          <w:jc w:val="center"/>
                          <w:rPr>
                            <w:b w:val="0"/>
                            <w:bCs/>
                            <w:szCs w:val="22"/>
                          </w:rPr>
                        </w:pPr>
                        <w:r w:rsidRPr="0027502F">
                          <w:rPr>
                            <w:bCs/>
                            <w:szCs w:val="22"/>
                          </w:rPr>
                          <w:t>Description</w:t>
                        </w:r>
                      </w:p>
                    </w:tc>
                    <w:tc>
                      <w:tcPr>
                        <w:tcW w:w="851" w:type="dxa"/>
                        <w:shd w:val="clear" w:color="auto" w:fill="D9D9D9" w:themeFill="background1" w:themeFillShade="D9"/>
                        <w:vAlign w:val="center"/>
                      </w:tcPr>
                      <w:p w14:paraId="78F820A0" w14:textId="77777777" w:rsidR="00B373DF" w:rsidRPr="0027502F" w:rsidRDefault="00B373DF" w:rsidP="004800A7">
                        <w:pPr>
                          <w:spacing w:line="276" w:lineRule="auto"/>
                          <w:jc w:val="center"/>
                          <w:rPr>
                            <w:b w:val="0"/>
                            <w:bCs/>
                            <w:szCs w:val="22"/>
                          </w:rPr>
                        </w:pPr>
                        <w:r w:rsidRPr="0027502F">
                          <w:rPr>
                            <w:bCs/>
                            <w:szCs w:val="22"/>
                          </w:rPr>
                          <w:t>IEs</w:t>
                        </w:r>
                      </w:p>
                    </w:tc>
                  </w:tr>
                  <w:tr w:rsidR="00BD460A" w:rsidRPr="0027502F" w14:paraId="2E36D5AC" w14:textId="77777777" w:rsidTr="004800A7">
                    <w:trPr>
                      <w:trHeight w:val="1337"/>
                      <w:jc w:val="center"/>
                    </w:trPr>
                    <w:tc>
                      <w:tcPr>
                        <w:tcW w:w="695" w:type="dxa"/>
                      </w:tcPr>
                      <w:p w14:paraId="7D71AD24" w14:textId="77777777" w:rsidR="00B373DF" w:rsidRPr="0027502F" w:rsidRDefault="00B373DF" w:rsidP="004800A7">
                        <w:pPr>
                          <w:spacing w:line="276" w:lineRule="auto"/>
                          <w:rPr>
                            <w:szCs w:val="22"/>
                          </w:rPr>
                        </w:pPr>
                        <w:r w:rsidRPr="0027502F">
                          <w:rPr>
                            <w:szCs w:val="22"/>
                          </w:rPr>
                          <w:t>R044</w:t>
                        </w:r>
                      </w:p>
                    </w:tc>
                    <w:tc>
                      <w:tcPr>
                        <w:tcW w:w="4980" w:type="dxa"/>
                      </w:tcPr>
                      <w:p w14:paraId="0D0C38AA" w14:textId="77777777" w:rsidR="00B373DF" w:rsidRPr="0027502F" w:rsidRDefault="00B373DF" w:rsidP="004800A7">
                        <w:pPr>
                          <w:spacing w:after="0"/>
                          <w:rPr>
                            <w:szCs w:val="22"/>
                          </w:rPr>
                        </w:pPr>
                        <w:r w:rsidRPr="0027502F">
                          <w:rPr>
                            <w:szCs w:val="22"/>
                          </w:rPr>
                          <w:t>For TRADER Consignor</w:t>
                        </w:r>
                      </w:p>
                      <w:p w14:paraId="28E68B87" w14:textId="77777777" w:rsidR="00B373DF" w:rsidRPr="0027502F" w:rsidRDefault="00B373DF" w:rsidP="004800A7">
                        <w:pPr>
                          <w:spacing w:after="0"/>
                          <w:rPr>
                            <w:szCs w:val="22"/>
                          </w:rPr>
                        </w:pPr>
                        <w:r w:rsidRPr="0027502F">
                          <w:rPr>
                            <w:szCs w:val="22"/>
                          </w:rPr>
                          <w:t>-----------------------------------</w:t>
                        </w:r>
                      </w:p>
                      <w:p w14:paraId="2F83959B" w14:textId="77777777" w:rsidR="00B373DF" w:rsidRPr="0027502F" w:rsidRDefault="00B373DF" w:rsidP="004800A7">
                        <w:pPr>
                          <w:spacing w:after="0"/>
                          <w:rPr>
                            <w:szCs w:val="22"/>
                          </w:rPr>
                        </w:pPr>
                        <w:r w:rsidRPr="0027502F">
                          <w:rPr>
                            <w:szCs w:val="22"/>
                          </w:rPr>
                          <w:t>An existing identifier &lt;Trader Excise Number&gt; in the set of &lt;TRADER AUTHORISATION&gt;</w:t>
                        </w:r>
                      </w:p>
                      <w:p w14:paraId="660F33CC" w14:textId="77777777" w:rsidR="00B373DF" w:rsidRPr="0027502F" w:rsidRDefault="00B373DF" w:rsidP="004800A7">
                        <w:pPr>
                          <w:spacing w:after="0"/>
                          <w:rPr>
                            <w:szCs w:val="22"/>
                          </w:rPr>
                        </w:pPr>
                        <w:r w:rsidRPr="0027502F">
                          <w:rPr>
                            <w:szCs w:val="22"/>
                          </w:rPr>
                          <w:t>The &lt;Operator Type Code&gt; of the referred &lt;TRADER&gt; must be:</w:t>
                        </w:r>
                      </w:p>
                      <w:p w14:paraId="704306CD" w14:textId="77777777" w:rsidR="00B373DF" w:rsidRPr="0027502F" w:rsidRDefault="00B373DF" w:rsidP="004800A7">
                        <w:pPr>
                          <w:spacing w:after="0"/>
                          <w:rPr>
                            <w:szCs w:val="22"/>
                          </w:rPr>
                        </w:pPr>
                        <w:r w:rsidRPr="0027502F">
                          <w:rPr>
                            <w:szCs w:val="22"/>
                          </w:rPr>
                          <w:t>- "Authorised warehouse keeper"; OR</w:t>
                        </w:r>
                      </w:p>
                      <w:p w14:paraId="5668E3AD" w14:textId="77777777" w:rsidR="00B373DF" w:rsidRPr="0027502F" w:rsidRDefault="00B373DF" w:rsidP="004800A7">
                        <w:pPr>
                          <w:spacing w:after="0"/>
                          <w:rPr>
                            <w:szCs w:val="22"/>
                          </w:rPr>
                        </w:pPr>
                        <w:r w:rsidRPr="0027502F">
                          <w:rPr>
                            <w:szCs w:val="22"/>
                          </w:rPr>
                          <w:t>- "Registered consignor"; OR</w:t>
                        </w:r>
                      </w:p>
                      <w:p w14:paraId="10F351C5" w14:textId="77777777" w:rsidR="00B373DF" w:rsidRPr="0027502F" w:rsidRDefault="00B373DF" w:rsidP="004800A7">
                        <w:pPr>
                          <w:spacing w:after="0"/>
                          <w:rPr>
                            <w:szCs w:val="22"/>
                          </w:rPr>
                        </w:pPr>
                        <w:r w:rsidRPr="0027502F">
                          <w:rPr>
                            <w:szCs w:val="22"/>
                          </w:rPr>
                          <w:t>- "Certified consignor; OR</w:t>
                        </w:r>
                      </w:p>
                      <w:p w14:paraId="6194B7F3" w14:textId="77777777" w:rsidR="00B373DF" w:rsidRPr="0027502F" w:rsidRDefault="00B373DF" w:rsidP="004800A7">
                        <w:pPr>
                          <w:spacing w:after="0"/>
                          <w:rPr>
                            <w:szCs w:val="22"/>
                          </w:rPr>
                        </w:pPr>
                        <w:r w:rsidRPr="0027502F">
                          <w:rPr>
                            <w:szCs w:val="22"/>
                          </w:rPr>
                          <w:t>An existing identifier &lt;Temporary Authorisation Reference&gt; in the set of &lt;TEMPORARY AUTHORISATION&gt;</w:t>
                        </w:r>
                      </w:p>
                      <w:p w14:paraId="2161C6C3" w14:textId="77777777" w:rsidR="00B373DF" w:rsidRPr="0027502F" w:rsidRDefault="00B373DF" w:rsidP="004800A7">
                        <w:pPr>
                          <w:spacing w:after="0"/>
                          <w:rPr>
                            <w:szCs w:val="22"/>
                          </w:rPr>
                        </w:pPr>
                        <w:r w:rsidRPr="0027502F">
                          <w:rPr>
                            <w:szCs w:val="22"/>
                          </w:rPr>
                          <w:t>The &lt;Operator Type Code&gt; of the referred &lt;TRADER&gt; must be:</w:t>
                        </w:r>
                      </w:p>
                      <w:p w14:paraId="3F12E661" w14:textId="77777777" w:rsidR="00B373DF" w:rsidRPr="0027502F" w:rsidRDefault="00B373DF" w:rsidP="004800A7">
                        <w:pPr>
                          <w:spacing w:after="0"/>
                          <w:rPr>
                            <w:szCs w:val="22"/>
                          </w:rPr>
                        </w:pPr>
                        <w:r w:rsidRPr="0027502F">
                          <w:rPr>
                            <w:szCs w:val="22"/>
                          </w:rPr>
                          <w:t>- "Temporary Certified Consignor".</w:t>
                        </w:r>
                      </w:p>
                      <w:p w14:paraId="531CF246" w14:textId="77777777" w:rsidR="00B373DF" w:rsidRPr="0027502F" w:rsidRDefault="00B373DF" w:rsidP="004800A7">
                        <w:pPr>
                          <w:spacing w:after="0"/>
                          <w:rPr>
                            <w:szCs w:val="22"/>
                          </w:rPr>
                        </w:pPr>
                      </w:p>
                      <w:p w14:paraId="18875BDF" w14:textId="77777777" w:rsidR="00B373DF" w:rsidRPr="0027502F" w:rsidRDefault="00B373DF" w:rsidP="004800A7">
                        <w:pPr>
                          <w:spacing w:after="0"/>
                          <w:rPr>
                            <w:szCs w:val="22"/>
                          </w:rPr>
                        </w:pPr>
                        <w:r w:rsidRPr="0027502F">
                          <w:rPr>
                            <w:szCs w:val="22"/>
                          </w:rPr>
                          <w:t>For TRADER Place of dispatch</w:t>
                        </w:r>
                      </w:p>
                      <w:p w14:paraId="1BDC37D5" w14:textId="77777777" w:rsidR="00B373DF" w:rsidRPr="0027502F" w:rsidRDefault="00B373DF" w:rsidP="004800A7">
                        <w:pPr>
                          <w:spacing w:after="0"/>
                          <w:rPr>
                            <w:szCs w:val="22"/>
                          </w:rPr>
                        </w:pPr>
                        <w:r w:rsidRPr="0027502F">
                          <w:rPr>
                            <w:szCs w:val="22"/>
                          </w:rPr>
                          <w:t>------------------------------------------</w:t>
                        </w:r>
                      </w:p>
                      <w:p w14:paraId="6A56943C" w14:textId="77777777" w:rsidR="00B373DF" w:rsidRPr="0027502F" w:rsidRDefault="00B373DF" w:rsidP="004800A7">
                        <w:pPr>
                          <w:spacing w:after="0"/>
                          <w:rPr>
                            <w:szCs w:val="22"/>
                          </w:rPr>
                        </w:pPr>
                        <w:r w:rsidRPr="0027502F">
                          <w:rPr>
                            <w:szCs w:val="22"/>
                          </w:rPr>
                          <w:t>An existing identifier &lt;Tax Warehouse Reference&gt; (Excise Number in SEED).</w:t>
                        </w:r>
                      </w:p>
                      <w:p w14:paraId="1681A1EF" w14:textId="77777777" w:rsidR="00B373DF" w:rsidRPr="0027502F" w:rsidRDefault="00B373DF" w:rsidP="004800A7">
                        <w:pPr>
                          <w:spacing w:after="0"/>
                          <w:rPr>
                            <w:szCs w:val="22"/>
                          </w:rPr>
                        </w:pPr>
                      </w:p>
                    </w:tc>
                    <w:tc>
                      <w:tcPr>
                        <w:tcW w:w="851" w:type="dxa"/>
                      </w:tcPr>
                      <w:p w14:paraId="062E0307" w14:textId="77777777" w:rsidR="00B373DF" w:rsidRPr="0027502F" w:rsidRDefault="00B373DF" w:rsidP="004800A7">
                        <w:pPr>
                          <w:spacing w:line="276" w:lineRule="auto"/>
                          <w:rPr>
                            <w:szCs w:val="22"/>
                          </w:rPr>
                        </w:pPr>
                        <w:r w:rsidRPr="0027502F">
                          <w:rPr>
                            <w:szCs w:val="22"/>
                          </w:rPr>
                          <w:t>IE801, IE815, IE821, IE871</w:t>
                        </w:r>
                      </w:p>
                    </w:tc>
                  </w:tr>
                  <w:tr w:rsidR="00BD460A" w:rsidRPr="00FA7B78" w14:paraId="783BA297" w14:textId="77777777" w:rsidTr="004800A7">
                    <w:trPr>
                      <w:trHeight w:val="1337"/>
                      <w:jc w:val="center"/>
                    </w:trPr>
                    <w:tc>
                      <w:tcPr>
                        <w:tcW w:w="695" w:type="dxa"/>
                      </w:tcPr>
                      <w:p w14:paraId="08AFEED2" w14:textId="77777777" w:rsidR="00B373DF" w:rsidRPr="0027502F" w:rsidRDefault="00B373DF" w:rsidP="004800A7">
                        <w:pPr>
                          <w:spacing w:line="276" w:lineRule="auto"/>
                          <w:rPr>
                            <w:szCs w:val="22"/>
                          </w:rPr>
                        </w:pPr>
                        <w:r w:rsidRPr="0027502F">
                          <w:rPr>
                            <w:szCs w:val="22"/>
                          </w:rPr>
                          <w:t>R045</w:t>
                        </w:r>
                      </w:p>
                    </w:tc>
                    <w:tc>
                      <w:tcPr>
                        <w:tcW w:w="4980" w:type="dxa"/>
                      </w:tcPr>
                      <w:tbl>
                        <w:tblPr>
                          <w:tblW w:w="4870" w:type="dxa"/>
                          <w:tblLayout w:type="fixed"/>
                          <w:tblLook w:val="04A0" w:firstRow="1" w:lastRow="0" w:firstColumn="1" w:lastColumn="0" w:noHBand="0" w:noVBand="1"/>
                        </w:tblPr>
                        <w:tblGrid>
                          <w:gridCol w:w="1570"/>
                          <w:gridCol w:w="1586"/>
                          <w:gridCol w:w="1701"/>
                          <w:gridCol w:w="13"/>
                        </w:tblGrid>
                        <w:tr w:rsidR="00BD460A" w:rsidRPr="0027502F" w14:paraId="3F3DFC51" w14:textId="77777777" w:rsidTr="004800A7">
                          <w:trPr>
                            <w:gridAfter w:val="1"/>
                            <w:wAfter w:w="13" w:type="dxa"/>
                            <w:trHeight w:val="1123"/>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99EC4" w14:textId="77777777" w:rsidR="00B373DF" w:rsidRPr="0027502F" w:rsidRDefault="00B373DF" w:rsidP="004800A7">
                              <w:pPr>
                                <w:spacing w:after="0" w:line="240" w:lineRule="auto"/>
                                <w:jc w:val="center"/>
                                <w:rPr>
                                  <w:b/>
                                  <w:bCs/>
                                  <w:szCs w:val="22"/>
                                </w:rPr>
                              </w:pPr>
                              <w:r w:rsidRPr="0027502F">
                                <w:rPr>
                                  <w:b/>
                                  <w:bCs/>
                                  <w:szCs w:val="22"/>
                                </w:rPr>
                                <w:t xml:space="preserve">Destination </w:t>
                              </w:r>
                              <w:r w:rsidRPr="0027502F">
                                <w:rPr>
                                  <w:b/>
                                  <w:bCs/>
                                  <w:szCs w:val="22"/>
                                </w:rPr>
                                <w:br/>
                                <w:t xml:space="preserve">Type Code                    </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14:paraId="4EFCB30C" w14:textId="77777777" w:rsidR="00B373DF" w:rsidRPr="0027502F" w:rsidRDefault="00B373DF" w:rsidP="004800A7">
                              <w:pPr>
                                <w:spacing w:after="0" w:line="240" w:lineRule="auto"/>
                                <w:jc w:val="center"/>
                                <w:rPr>
                                  <w:b/>
                                  <w:bCs/>
                                  <w:szCs w:val="22"/>
                                </w:rPr>
                              </w:pPr>
                              <w:r w:rsidRPr="0027502F">
                                <w:rPr>
                                  <w:b/>
                                  <w:bCs/>
                                  <w:noProof/>
                                  <w:szCs w:val="22"/>
                                </w:rPr>
                                <w:t xml:space="preserve">TRADER </w:t>
                              </w:r>
                              <w:r w:rsidRPr="0027502F">
                                <w:rPr>
                                  <w:b/>
                                  <w:bCs/>
                                  <w:noProof/>
                                  <w:szCs w:val="22"/>
                                </w:rPr>
                                <w:br/>
                                <w:t xml:space="preserve">CONSIGNEE </w:t>
                              </w:r>
                              <w:r w:rsidRPr="0027502F">
                                <w:rPr>
                                  <w:b/>
                                  <w:bCs/>
                                  <w:noProof/>
                                  <w:szCs w:val="22"/>
                                </w:rPr>
                                <w:br/>
                                <w:t xml:space="preserve">Trader </w:t>
                              </w:r>
                              <w:r w:rsidRPr="0027502F">
                                <w:rPr>
                                  <w:b/>
                                  <w:bCs/>
                                  <w:noProof/>
                                  <w:szCs w:val="22"/>
                                </w:rPr>
                                <w:br/>
                                <w:t>Identification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F6DB823" w14:textId="77777777" w:rsidR="00B373DF" w:rsidRPr="0027502F" w:rsidRDefault="00B373DF" w:rsidP="004800A7">
                              <w:pPr>
                                <w:spacing w:after="0" w:line="240" w:lineRule="auto"/>
                                <w:jc w:val="center"/>
                                <w:rPr>
                                  <w:b/>
                                  <w:bCs/>
                                  <w:szCs w:val="22"/>
                                </w:rPr>
                              </w:pPr>
                              <w:r w:rsidRPr="0027502F">
                                <w:rPr>
                                  <w:b/>
                                  <w:bCs/>
                                  <w:szCs w:val="22"/>
                                </w:rPr>
                                <w:t>TRADER.Place of</w:t>
                              </w:r>
                              <w:r w:rsidRPr="0027502F">
                                <w:rPr>
                                  <w:b/>
                                  <w:bCs/>
                                  <w:szCs w:val="22"/>
                                </w:rPr>
                                <w:br/>
                                <w:t xml:space="preserve"> Delivery</w:t>
                              </w:r>
                              <w:r w:rsidRPr="0027502F">
                                <w:rPr>
                                  <w:b/>
                                  <w:bCs/>
                                  <w:szCs w:val="22"/>
                                </w:rPr>
                                <w:br/>
                                <w:t xml:space="preserve">Trader </w:t>
                              </w:r>
                              <w:r w:rsidRPr="0027502F">
                                <w:rPr>
                                  <w:b/>
                                  <w:bCs/>
                                  <w:szCs w:val="22"/>
                                </w:rPr>
                                <w:br/>
                                <w:t>Identification</w:t>
                              </w:r>
                            </w:p>
                          </w:tc>
                        </w:tr>
                        <w:tr w:rsidR="00BD460A" w:rsidRPr="0027502F" w14:paraId="6712E98F" w14:textId="77777777" w:rsidTr="004800A7">
                          <w:trPr>
                            <w:gridAfter w:val="1"/>
                            <w:wAfter w:w="13" w:type="dxa"/>
                            <w:trHeight w:val="842"/>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480594F4" w14:textId="77777777" w:rsidR="00B373DF" w:rsidRPr="0027502F" w:rsidRDefault="00B373DF" w:rsidP="004800A7">
                              <w:pPr>
                                <w:spacing w:after="0" w:line="240" w:lineRule="auto"/>
                                <w:jc w:val="center"/>
                                <w:rPr>
                                  <w:szCs w:val="22"/>
                                </w:rPr>
                              </w:pPr>
                              <w:r w:rsidRPr="0027502F">
                                <w:rPr>
                                  <w:szCs w:val="22"/>
                                </w:rPr>
                                <w:t xml:space="preserve">1: Destination - </w:t>
                              </w:r>
                              <w:r w:rsidRPr="0027502F">
                                <w:rPr>
                                  <w:szCs w:val="22"/>
                                </w:rPr>
                                <w:br/>
                                <w:t xml:space="preserve">Tax Warehouse                   </w:t>
                              </w:r>
                            </w:p>
                          </w:tc>
                          <w:tc>
                            <w:tcPr>
                              <w:tcW w:w="1586" w:type="dxa"/>
                              <w:tcBorders>
                                <w:top w:val="nil"/>
                                <w:left w:val="nil"/>
                                <w:bottom w:val="single" w:sz="4" w:space="0" w:color="auto"/>
                                <w:right w:val="single" w:sz="4" w:space="0" w:color="auto"/>
                              </w:tcBorders>
                              <w:shd w:val="clear" w:color="auto" w:fill="auto"/>
                              <w:vAlign w:val="center"/>
                              <w:hideMark/>
                            </w:tcPr>
                            <w:p w14:paraId="19303334" w14:textId="77777777" w:rsidR="00B373DF" w:rsidRPr="0027502F" w:rsidRDefault="00B373DF" w:rsidP="004800A7">
                              <w:pPr>
                                <w:spacing w:after="0" w:line="240" w:lineRule="auto"/>
                                <w:jc w:val="center"/>
                                <w:rPr>
                                  <w:szCs w:val="22"/>
                                </w:rPr>
                              </w:pPr>
                              <w:r w:rsidRPr="0027502F">
                                <w:rPr>
                                  <w:szCs w:val="22"/>
                                </w:rPr>
                                <w:t xml:space="preserve">Excise </w:t>
                              </w:r>
                              <w:r w:rsidRPr="0027502F">
                                <w:rPr>
                                  <w:szCs w:val="22"/>
                                </w:rPr>
                                <w:br/>
                                <w:t>number (1)</w:t>
                              </w:r>
                            </w:p>
                          </w:tc>
                          <w:tc>
                            <w:tcPr>
                              <w:tcW w:w="1701" w:type="dxa"/>
                              <w:tcBorders>
                                <w:top w:val="nil"/>
                                <w:left w:val="nil"/>
                                <w:bottom w:val="single" w:sz="4" w:space="0" w:color="auto"/>
                                <w:right w:val="single" w:sz="4" w:space="0" w:color="auto"/>
                              </w:tcBorders>
                              <w:shd w:val="clear" w:color="auto" w:fill="auto"/>
                              <w:vAlign w:val="center"/>
                              <w:hideMark/>
                            </w:tcPr>
                            <w:p w14:paraId="69290E35" w14:textId="77777777" w:rsidR="00B373DF" w:rsidRPr="0027502F" w:rsidRDefault="00B373DF" w:rsidP="004800A7">
                              <w:pPr>
                                <w:spacing w:after="0" w:line="240" w:lineRule="auto"/>
                                <w:jc w:val="center"/>
                                <w:rPr>
                                  <w:szCs w:val="22"/>
                                </w:rPr>
                              </w:pPr>
                              <w:r w:rsidRPr="0027502F">
                                <w:rPr>
                                  <w:szCs w:val="22"/>
                                </w:rPr>
                                <w:t xml:space="preserve">Tax Warehouse </w:t>
                              </w:r>
                              <w:r w:rsidRPr="0027502F">
                                <w:rPr>
                                  <w:szCs w:val="22"/>
                                </w:rPr>
                                <w:br/>
                                <w:t>Reference</w:t>
                              </w:r>
                              <w:r w:rsidRPr="0027502F">
                                <w:rPr>
                                  <w:szCs w:val="22"/>
                                </w:rPr>
                                <w:br/>
                                <w:t>(Excise Number) (5)</w:t>
                              </w:r>
                            </w:p>
                          </w:tc>
                        </w:tr>
                        <w:tr w:rsidR="00BD460A" w:rsidRPr="0027502F" w14:paraId="3B4DCBFD" w14:textId="77777777" w:rsidTr="004800A7">
                          <w:trPr>
                            <w:gridAfter w:val="1"/>
                            <w:wAfter w:w="13" w:type="dxa"/>
                            <w:trHeight w:val="561"/>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5B96F8C7" w14:textId="77777777" w:rsidR="00B373DF" w:rsidRPr="0027502F" w:rsidRDefault="00B373DF" w:rsidP="004800A7">
                              <w:pPr>
                                <w:spacing w:after="0" w:line="240" w:lineRule="auto"/>
                                <w:jc w:val="center"/>
                                <w:rPr>
                                  <w:szCs w:val="22"/>
                                </w:rPr>
                              </w:pPr>
                              <w:r w:rsidRPr="0027502F">
                                <w:rPr>
                                  <w:szCs w:val="22"/>
                                </w:rPr>
                                <w:lastRenderedPageBreak/>
                                <w:t>2: Destination -</w:t>
                              </w:r>
                              <w:r w:rsidRPr="0027502F">
                                <w:rPr>
                                  <w:szCs w:val="22"/>
                                </w:rPr>
                                <w:br/>
                                <w:t xml:space="preserve"> Registered consignee</w:t>
                              </w:r>
                            </w:p>
                          </w:tc>
                          <w:tc>
                            <w:tcPr>
                              <w:tcW w:w="1586" w:type="dxa"/>
                              <w:tcBorders>
                                <w:top w:val="nil"/>
                                <w:left w:val="nil"/>
                                <w:bottom w:val="single" w:sz="4" w:space="0" w:color="auto"/>
                                <w:right w:val="single" w:sz="4" w:space="0" w:color="auto"/>
                              </w:tcBorders>
                              <w:shd w:val="clear" w:color="auto" w:fill="auto"/>
                              <w:noWrap/>
                              <w:vAlign w:val="center"/>
                              <w:hideMark/>
                            </w:tcPr>
                            <w:p w14:paraId="49D2BE5D" w14:textId="77777777" w:rsidR="00B373DF" w:rsidRPr="0027502F" w:rsidRDefault="00B373DF" w:rsidP="004800A7">
                              <w:pPr>
                                <w:spacing w:after="0" w:line="240" w:lineRule="auto"/>
                                <w:jc w:val="center"/>
                                <w:rPr>
                                  <w:szCs w:val="22"/>
                                </w:rPr>
                              </w:pPr>
                              <w:r w:rsidRPr="0027502F">
                                <w:rPr>
                                  <w:szCs w:val="22"/>
                                </w:rPr>
                                <w:t>Excise number (2)</w:t>
                              </w:r>
                            </w:p>
                          </w:tc>
                          <w:tc>
                            <w:tcPr>
                              <w:tcW w:w="1701" w:type="dxa"/>
                              <w:tcBorders>
                                <w:top w:val="nil"/>
                                <w:left w:val="nil"/>
                                <w:bottom w:val="single" w:sz="4" w:space="0" w:color="auto"/>
                                <w:right w:val="single" w:sz="4" w:space="0" w:color="auto"/>
                              </w:tcBorders>
                              <w:shd w:val="clear" w:color="auto" w:fill="auto"/>
                              <w:vAlign w:val="center"/>
                              <w:hideMark/>
                            </w:tcPr>
                            <w:p w14:paraId="34DDC7FC"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BD460A" w:rsidRPr="0027502F" w14:paraId="193003C0" w14:textId="77777777" w:rsidTr="004800A7">
                          <w:trPr>
                            <w:gridAfter w:val="1"/>
                            <w:wAfter w:w="13" w:type="dxa"/>
                            <w:trHeight w:val="842"/>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329780A7" w14:textId="77777777" w:rsidR="00B373DF" w:rsidRPr="0027502F" w:rsidRDefault="00B373DF" w:rsidP="004800A7">
                              <w:pPr>
                                <w:spacing w:after="0" w:line="240" w:lineRule="auto"/>
                                <w:jc w:val="center"/>
                                <w:rPr>
                                  <w:szCs w:val="22"/>
                                </w:rPr>
                              </w:pPr>
                              <w:r w:rsidRPr="0027502F">
                                <w:rPr>
                                  <w:szCs w:val="22"/>
                                </w:rPr>
                                <w:t xml:space="preserve">3: Destination - </w:t>
                              </w:r>
                              <w:r w:rsidRPr="0027502F">
                                <w:rPr>
                                  <w:szCs w:val="22"/>
                                </w:rPr>
                                <w:br/>
                                <w:t xml:space="preserve">Temporary Registered </w:t>
                              </w:r>
                              <w:r w:rsidRPr="0027502F">
                                <w:rPr>
                                  <w:szCs w:val="22"/>
                                </w:rPr>
                                <w:br/>
                                <w:t>consignee</w:t>
                              </w:r>
                            </w:p>
                          </w:tc>
                          <w:tc>
                            <w:tcPr>
                              <w:tcW w:w="1586" w:type="dxa"/>
                              <w:tcBorders>
                                <w:top w:val="nil"/>
                                <w:left w:val="nil"/>
                                <w:bottom w:val="single" w:sz="4" w:space="0" w:color="auto"/>
                                <w:right w:val="single" w:sz="4" w:space="0" w:color="auto"/>
                              </w:tcBorders>
                              <w:shd w:val="clear" w:color="auto" w:fill="auto"/>
                              <w:vAlign w:val="center"/>
                              <w:hideMark/>
                            </w:tcPr>
                            <w:p w14:paraId="792F550A" w14:textId="77777777" w:rsidR="00B373DF" w:rsidRPr="0027502F" w:rsidRDefault="00B373DF" w:rsidP="004800A7">
                              <w:pPr>
                                <w:spacing w:after="0" w:line="240" w:lineRule="auto"/>
                                <w:jc w:val="center"/>
                                <w:rPr>
                                  <w:szCs w:val="22"/>
                                </w:rPr>
                              </w:pPr>
                              <w:r w:rsidRPr="0027502F">
                                <w:rPr>
                                  <w:szCs w:val="22"/>
                                </w:rPr>
                                <w:t xml:space="preserve">Temporary </w:t>
                              </w:r>
                              <w:r w:rsidRPr="0027502F">
                                <w:rPr>
                                  <w:szCs w:val="22"/>
                                </w:rPr>
                                <w:br/>
                                <w:t>Authorisation (4)</w:t>
                              </w:r>
                              <w:r w:rsidRPr="0027502F">
                                <w:rPr>
                                  <w:szCs w:val="22"/>
                                </w:rPr>
                                <w:br/>
                                <w:t xml:space="preserve"> reference</w:t>
                              </w:r>
                            </w:p>
                          </w:tc>
                          <w:tc>
                            <w:tcPr>
                              <w:tcW w:w="1701" w:type="dxa"/>
                              <w:tcBorders>
                                <w:top w:val="nil"/>
                                <w:left w:val="nil"/>
                                <w:bottom w:val="single" w:sz="4" w:space="0" w:color="auto"/>
                                <w:right w:val="single" w:sz="4" w:space="0" w:color="auto"/>
                              </w:tcBorders>
                              <w:shd w:val="clear" w:color="auto" w:fill="auto"/>
                              <w:vAlign w:val="center"/>
                              <w:hideMark/>
                            </w:tcPr>
                            <w:p w14:paraId="27DE60B0"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BD460A" w:rsidRPr="0027502F" w14:paraId="32A114AE" w14:textId="77777777" w:rsidTr="004800A7">
                          <w:trPr>
                            <w:gridAfter w:val="1"/>
                            <w:wAfter w:w="13" w:type="dxa"/>
                            <w:trHeight w:val="561"/>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620C9EFC" w14:textId="77777777" w:rsidR="00B373DF" w:rsidRPr="0027502F" w:rsidRDefault="00B373DF" w:rsidP="004800A7">
                              <w:pPr>
                                <w:spacing w:after="0" w:line="240" w:lineRule="auto"/>
                                <w:jc w:val="center"/>
                                <w:rPr>
                                  <w:szCs w:val="22"/>
                                </w:rPr>
                              </w:pPr>
                              <w:r w:rsidRPr="0027502F">
                                <w:rPr>
                                  <w:szCs w:val="22"/>
                                </w:rPr>
                                <w:t xml:space="preserve">4: Destination - </w:t>
                              </w:r>
                              <w:r w:rsidRPr="0027502F">
                                <w:rPr>
                                  <w:szCs w:val="22"/>
                                </w:rPr>
                                <w:br/>
                                <w:t>Direct Delivery</w:t>
                              </w:r>
                            </w:p>
                          </w:tc>
                          <w:tc>
                            <w:tcPr>
                              <w:tcW w:w="1586" w:type="dxa"/>
                              <w:tcBorders>
                                <w:top w:val="nil"/>
                                <w:left w:val="nil"/>
                                <w:bottom w:val="single" w:sz="4" w:space="0" w:color="auto"/>
                                <w:right w:val="single" w:sz="4" w:space="0" w:color="auto"/>
                              </w:tcBorders>
                              <w:shd w:val="clear" w:color="auto" w:fill="auto"/>
                              <w:vAlign w:val="center"/>
                              <w:hideMark/>
                            </w:tcPr>
                            <w:p w14:paraId="193C1945" w14:textId="77777777" w:rsidR="00B373DF" w:rsidRPr="0027502F" w:rsidRDefault="00B373DF" w:rsidP="004800A7">
                              <w:pPr>
                                <w:spacing w:after="0" w:line="240" w:lineRule="auto"/>
                                <w:jc w:val="center"/>
                                <w:rPr>
                                  <w:szCs w:val="22"/>
                                </w:rPr>
                              </w:pPr>
                              <w:r w:rsidRPr="0027502F">
                                <w:rPr>
                                  <w:szCs w:val="22"/>
                                </w:rPr>
                                <w:t xml:space="preserve">Excise </w:t>
                              </w:r>
                              <w:r w:rsidRPr="0027502F">
                                <w:rPr>
                                  <w:szCs w:val="22"/>
                                </w:rPr>
                                <w:br/>
                                <w:t>Number (3)</w:t>
                              </w:r>
                            </w:p>
                          </w:tc>
                          <w:tc>
                            <w:tcPr>
                              <w:tcW w:w="1701" w:type="dxa"/>
                              <w:tcBorders>
                                <w:top w:val="nil"/>
                                <w:left w:val="nil"/>
                                <w:bottom w:val="single" w:sz="4" w:space="0" w:color="auto"/>
                                <w:right w:val="single" w:sz="4" w:space="0" w:color="auto"/>
                              </w:tcBorders>
                              <w:shd w:val="clear" w:color="auto" w:fill="auto"/>
                              <w:noWrap/>
                              <w:vAlign w:val="center"/>
                              <w:hideMark/>
                            </w:tcPr>
                            <w:p w14:paraId="31A218E0" w14:textId="77777777" w:rsidR="00B373DF" w:rsidRPr="0027502F" w:rsidRDefault="00B373DF" w:rsidP="004800A7">
                              <w:pPr>
                                <w:spacing w:after="0" w:line="240" w:lineRule="auto"/>
                                <w:jc w:val="center"/>
                                <w:rPr>
                                  <w:szCs w:val="22"/>
                                </w:rPr>
                              </w:pPr>
                              <w:r w:rsidRPr="0027502F">
                                <w:rPr>
                                  <w:szCs w:val="22"/>
                                </w:rPr>
                                <w:t>(Does not apply)</w:t>
                              </w:r>
                            </w:p>
                          </w:tc>
                        </w:tr>
                        <w:tr w:rsidR="00BD460A" w:rsidRPr="0027502F" w14:paraId="6F89FA03" w14:textId="77777777" w:rsidTr="004800A7">
                          <w:trPr>
                            <w:gridAfter w:val="1"/>
                            <w:wAfter w:w="13" w:type="dxa"/>
                            <w:trHeight w:val="561"/>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68A31FBD" w14:textId="77777777" w:rsidR="00B373DF" w:rsidRPr="0027502F" w:rsidRDefault="00B373DF" w:rsidP="004800A7">
                              <w:pPr>
                                <w:spacing w:after="0" w:line="240" w:lineRule="auto"/>
                                <w:jc w:val="center"/>
                                <w:rPr>
                                  <w:szCs w:val="22"/>
                                </w:rPr>
                              </w:pPr>
                              <w:r w:rsidRPr="0027502F">
                                <w:rPr>
                                  <w:szCs w:val="22"/>
                                </w:rPr>
                                <w:t xml:space="preserve">5: Destination - </w:t>
                              </w:r>
                              <w:r w:rsidRPr="0027502F">
                                <w:rPr>
                                  <w:szCs w:val="22"/>
                                </w:rPr>
                                <w:br/>
                                <w:t>Exempted consignee</w:t>
                              </w:r>
                            </w:p>
                          </w:tc>
                          <w:tc>
                            <w:tcPr>
                              <w:tcW w:w="1586" w:type="dxa"/>
                              <w:tcBorders>
                                <w:top w:val="nil"/>
                                <w:left w:val="nil"/>
                                <w:bottom w:val="single" w:sz="4" w:space="0" w:color="auto"/>
                                <w:right w:val="single" w:sz="4" w:space="0" w:color="auto"/>
                              </w:tcBorders>
                              <w:shd w:val="clear" w:color="auto" w:fill="auto"/>
                              <w:noWrap/>
                              <w:vAlign w:val="center"/>
                              <w:hideMark/>
                            </w:tcPr>
                            <w:p w14:paraId="55058F45" w14:textId="77777777" w:rsidR="00B373DF" w:rsidRPr="0027502F" w:rsidRDefault="00B373DF" w:rsidP="004800A7">
                              <w:pPr>
                                <w:spacing w:after="0" w:line="240" w:lineRule="auto"/>
                                <w:jc w:val="center"/>
                                <w:rPr>
                                  <w:szCs w:val="22"/>
                                </w:rPr>
                              </w:pPr>
                              <w:r w:rsidRPr="0027502F">
                                <w:rPr>
                                  <w:szCs w:val="22"/>
                                </w:rPr>
                                <w:t>(Does not apply)</w:t>
                              </w:r>
                            </w:p>
                          </w:tc>
                          <w:tc>
                            <w:tcPr>
                              <w:tcW w:w="1701" w:type="dxa"/>
                              <w:tcBorders>
                                <w:top w:val="nil"/>
                                <w:left w:val="nil"/>
                                <w:bottom w:val="single" w:sz="4" w:space="0" w:color="auto"/>
                                <w:right w:val="single" w:sz="4" w:space="0" w:color="auto"/>
                              </w:tcBorders>
                              <w:shd w:val="clear" w:color="auto" w:fill="auto"/>
                              <w:noWrap/>
                              <w:vAlign w:val="center"/>
                              <w:hideMark/>
                            </w:tcPr>
                            <w:p w14:paraId="51561C56" w14:textId="77777777" w:rsidR="00B373DF" w:rsidRPr="0027502F" w:rsidRDefault="00B373DF" w:rsidP="004800A7">
                              <w:pPr>
                                <w:spacing w:after="0" w:line="240" w:lineRule="auto"/>
                                <w:jc w:val="center"/>
                                <w:rPr>
                                  <w:szCs w:val="22"/>
                                </w:rPr>
                              </w:pPr>
                              <w:r w:rsidRPr="0027502F">
                                <w:rPr>
                                  <w:szCs w:val="22"/>
                                </w:rPr>
                                <w:t>Any Identification (*)</w:t>
                              </w:r>
                            </w:p>
                          </w:tc>
                        </w:tr>
                        <w:tr w:rsidR="00BD460A" w:rsidRPr="0027502F" w14:paraId="2BD12D3D" w14:textId="77777777" w:rsidTr="004800A7">
                          <w:trPr>
                            <w:gridAfter w:val="1"/>
                            <w:wAfter w:w="13" w:type="dxa"/>
                            <w:trHeight w:val="1123"/>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1B493F13" w14:textId="77777777" w:rsidR="00B373DF" w:rsidRPr="0027502F" w:rsidRDefault="00B373DF" w:rsidP="004800A7">
                              <w:pPr>
                                <w:spacing w:after="0" w:line="240" w:lineRule="auto"/>
                                <w:jc w:val="center"/>
                                <w:rPr>
                                  <w:szCs w:val="22"/>
                                </w:rPr>
                              </w:pPr>
                              <w:r w:rsidRPr="0027502F">
                                <w:rPr>
                                  <w:szCs w:val="22"/>
                                </w:rPr>
                                <w:t xml:space="preserve">6: Destination - </w:t>
                              </w:r>
                              <w:r w:rsidRPr="0027502F">
                                <w:rPr>
                                  <w:szCs w:val="22"/>
                                </w:rPr>
                                <w:br/>
                                <w:t>Export</w:t>
                              </w:r>
                            </w:p>
                          </w:tc>
                          <w:tc>
                            <w:tcPr>
                              <w:tcW w:w="1586" w:type="dxa"/>
                              <w:tcBorders>
                                <w:top w:val="nil"/>
                                <w:left w:val="nil"/>
                                <w:bottom w:val="single" w:sz="4" w:space="0" w:color="auto"/>
                                <w:right w:val="single" w:sz="4" w:space="0" w:color="auto"/>
                              </w:tcBorders>
                              <w:shd w:val="clear" w:color="auto" w:fill="auto"/>
                              <w:vAlign w:val="center"/>
                              <w:hideMark/>
                            </w:tcPr>
                            <w:p w14:paraId="64058AA6" w14:textId="77777777" w:rsidR="00B373DF" w:rsidRPr="0027502F" w:rsidRDefault="00B373DF" w:rsidP="004800A7">
                              <w:pPr>
                                <w:spacing w:after="0" w:line="240" w:lineRule="auto"/>
                                <w:jc w:val="center"/>
                                <w:rPr>
                                  <w:szCs w:val="22"/>
                                </w:rPr>
                              </w:pPr>
                              <w:r w:rsidRPr="0027502F">
                                <w:rPr>
                                  <w:szCs w:val="22"/>
                                </w:rPr>
                                <w:t>VAT Number</w:t>
                              </w:r>
                              <w:r w:rsidRPr="0027502F">
                                <w:rPr>
                                  <w:szCs w:val="22"/>
                                </w:rPr>
                                <w:br/>
                                <w:t>(Optional)</w:t>
                              </w:r>
                            </w:p>
                          </w:tc>
                          <w:tc>
                            <w:tcPr>
                              <w:tcW w:w="1701" w:type="dxa"/>
                              <w:tcBorders>
                                <w:top w:val="nil"/>
                                <w:left w:val="nil"/>
                                <w:bottom w:val="single" w:sz="4" w:space="0" w:color="auto"/>
                                <w:right w:val="single" w:sz="4" w:space="0" w:color="auto"/>
                              </w:tcBorders>
                              <w:shd w:val="clear" w:color="auto" w:fill="auto"/>
                              <w:vAlign w:val="center"/>
                              <w:hideMark/>
                            </w:tcPr>
                            <w:p w14:paraId="43A4FED6" w14:textId="77777777" w:rsidR="00B373DF" w:rsidRPr="0027502F" w:rsidRDefault="00B373DF" w:rsidP="004800A7">
                              <w:pPr>
                                <w:spacing w:after="0" w:line="240" w:lineRule="auto"/>
                                <w:jc w:val="center"/>
                                <w:rPr>
                                  <w:szCs w:val="22"/>
                                </w:rPr>
                              </w:pPr>
                              <w:r w:rsidRPr="0027502F">
                                <w:rPr>
                                  <w:szCs w:val="22"/>
                                </w:rPr>
                                <w:t xml:space="preserve">(The Data Group </w:t>
                              </w:r>
                              <w:r w:rsidRPr="0027502F">
                                <w:rPr>
                                  <w:szCs w:val="22"/>
                                </w:rPr>
                                <w:br/>
                                <w:t xml:space="preserve">&lt;TRADER Place </w:t>
                              </w:r>
                              <w:r w:rsidRPr="0027502F">
                                <w:rPr>
                                  <w:szCs w:val="22"/>
                                </w:rPr>
                                <w:br/>
                                <w:t xml:space="preserve">of Delivery&gt; </w:t>
                              </w:r>
                              <w:r w:rsidRPr="0027502F">
                                <w:rPr>
                                  <w:szCs w:val="22"/>
                                </w:rPr>
                                <w:br/>
                                <w:t>does not exist)</w:t>
                              </w:r>
                            </w:p>
                          </w:tc>
                        </w:tr>
                        <w:tr w:rsidR="00BD460A" w:rsidRPr="0027502F" w14:paraId="05BFF0F2" w14:textId="77777777" w:rsidTr="004800A7">
                          <w:trPr>
                            <w:gridAfter w:val="1"/>
                            <w:wAfter w:w="13" w:type="dxa"/>
                            <w:trHeight w:val="561"/>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12C13A4E" w14:textId="77777777" w:rsidR="00B373DF" w:rsidRPr="0027502F" w:rsidRDefault="00B373DF" w:rsidP="004800A7">
                              <w:pPr>
                                <w:spacing w:after="0" w:line="240" w:lineRule="auto"/>
                                <w:jc w:val="center"/>
                                <w:rPr>
                                  <w:szCs w:val="22"/>
                                </w:rPr>
                              </w:pPr>
                              <w:r w:rsidRPr="0027502F">
                                <w:rPr>
                                  <w:szCs w:val="22"/>
                                </w:rPr>
                                <w:t xml:space="preserve">9: Destination - </w:t>
                              </w:r>
                              <w:r w:rsidRPr="0027502F">
                                <w:rPr>
                                  <w:szCs w:val="22"/>
                                </w:rPr>
                                <w:br/>
                                <w:t>Certified Consignee</w:t>
                              </w:r>
                            </w:p>
                          </w:tc>
                          <w:tc>
                            <w:tcPr>
                              <w:tcW w:w="1586" w:type="dxa"/>
                              <w:tcBorders>
                                <w:top w:val="nil"/>
                                <w:left w:val="nil"/>
                                <w:bottom w:val="single" w:sz="4" w:space="0" w:color="auto"/>
                                <w:right w:val="single" w:sz="4" w:space="0" w:color="auto"/>
                              </w:tcBorders>
                              <w:shd w:val="clear" w:color="auto" w:fill="auto"/>
                              <w:noWrap/>
                              <w:vAlign w:val="center"/>
                              <w:hideMark/>
                            </w:tcPr>
                            <w:p w14:paraId="19E67E35" w14:textId="77777777" w:rsidR="00B373DF" w:rsidRPr="0027502F" w:rsidRDefault="00B373DF" w:rsidP="004800A7">
                              <w:pPr>
                                <w:spacing w:after="0" w:line="240" w:lineRule="auto"/>
                                <w:jc w:val="center"/>
                                <w:rPr>
                                  <w:szCs w:val="22"/>
                                </w:rPr>
                              </w:pPr>
                              <w:r w:rsidRPr="0027502F">
                                <w:rPr>
                                  <w:szCs w:val="22"/>
                                </w:rPr>
                                <w:t>Excise Number (6)</w:t>
                              </w:r>
                            </w:p>
                          </w:tc>
                          <w:tc>
                            <w:tcPr>
                              <w:tcW w:w="1701" w:type="dxa"/>
                              <w:tcBorders>
                                <w:top w:val="nil"/>
                                <w:left w:val="nil"/>
                                <w:bottom w:val="single" w:sz="4" w:space="0" w:color="auto"/>
                                <w:right w:val="single" w:sz="4" w:space="0" w:color="auto"/>
                              </w:tcBorders>
                              <w:shd w:val="clear" w:color="auto" w:fill="auto"/>
                              <w:vAlign w:val="center"/>
                              <w:hideMark/>
                            </w:tcPr>
                            <w:p w14:paraId="3A846FC0"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BD460A" w:rsidRPr="0027502F" w14:paraId="41319ADC" w14:textId="77777777" w:rsidTr="004800A7">
                          <w:trPr>
                            <w:gridAfter w:val="1"/>
                            <w:wAfter w:w="13" w:type="dxa"/>
                            <w:trHeight w:val="842"/>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2F8B1F60" w14:textId="77777777" w:rsidR="00B373DF" w:rsidRPr="0027502F" w:rsidRDefault="00B373DF" w:rsidP="004800A7">
                              <w:pPr>
                                <w:spacing w:after="0" w:line="240" w:lineRule="auto"/>
                                <w:jc w:val="center"/>
                                <w:rPr>
                                  <w:szCs w:val="22"/>
                                </w:rPr>
                              </w:pPr>
                              <w:r w:rsidRPr="0027502F">
                                <w:rPr>
                                  <w:szCs w:val="22"/>
                                </w:rPr>
                                <w:t xml:space="preserve">10: Destination - </w:t>
                              </w:r>
                              <w:r w:rsidRPr="0027502F">
                                <w:rPr>
                                  <w:szCs w:val="22"/>
                                </w:rPr>
                                <w:br/>
                                <w:t xml:space="preserve">Temporary Certified </w:t>
                              </w:r>
                              <w:r w:rsidRPr="0027502F">
                                <w:rPr>
                                  <w:szCs w:val="22"/>
                                </w:rPr>
                                <w:br/>
                                <w:t>Consignee</w:t>
                              </w:r>
                            </w:p>
                          </w:tc>
                          <w:tc>
                            <w:tcPr>
                              <w:tcW w:w="1586" w:type="dxa"/>
                              <w:tcBorders>
                                <w:top w:val="nil"/>
                                <w:left w:val="nil"/>
                                <w:bottom w:val="single" w:sz="4" w:space="0" w:color="auto"/>
                                <w:right w:val="single" w:sz="4" w:space="0" w:color="auto"/>
                              </w:tcBorders>
                              <w:shd w:val="clear" w:color="auto" w:fill="auto"/>
                              <w:vAlign w:val="center"/>
                              <w:hideMark/>
                            </w:tcPr>
                            <w:p w14:paraId="073F66D7" w14:textId="77777777" w:rsidR="00B373DF" w:rsidRPr="0027502F" w:rsidRDefault="00B373DF" w:rsidP="004800A7">
                              <w:pPr>
                                <w:spacing w:after="0" w:line="240" w:lineRule="auto"/>
                                <w:jc w:val="center"/>
                                <w:rPr>
                                  <w:szCs w:val="22"/>
                                </w:rPr>
                              </w:pPr>
                              <w:r w:rsidRPr="0027502F">
                                <w:rPr>
                                  <w:szCs w:val="22"/>
                                </w:rPr>
                                <w:t xml:space="preserve">Temporary </w:t>
                              </w:r>
                              <w:r w:rsidRPr="0027502F">
                                <w:rPr>
                                  <w:szCs w:val="22"/>
                                </w:rPr>
                                <w:br/>
                                <w:t xml:space="preserve">Authorisation (7) </w:t>
                              </w:r>
                              <w:r w:rsidRPr="0027502F">
                                <w:rPr>
                                  <w:szCs w:val="22"/>
                                </w:rPr>
                                <w:br/>
                                <w:t>reference</w:t>
                              </w:r>
                            </w:p>
                          </w:tc>
                          <w:tc>
                            <w:tcPr>
                              <w:tcW w:w="1701" w:type="dxa"/>
                              <w:tcBorders>
                                <w:top w:val="nil"/>
                                <w:left w:val="nil"/>
                                <w:bottom w:val="single" w:sz="4" w:space="0" w:color="auto"/>
                                <w:right w:val="single" w:sz="4" w:space="0" w:color="auto"/>
                              </w:tcBorders>
                              <w:shd w:val="clear" w:color="auto" w:fill="auto"/>
                              <w:vAlign w:val="center"/>
                              <w:hideMark/>
                            </w:tcPr>
                            <w:p w14:paraId="26590C17"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BD460A" w:rsidRPr="0027502F" w14:paraId="5CC09DB0" w14:textId="77777777" w:rsidTr="004800A7">
                          <w:trPr>
                            <w:trHeight w:val="7478"/>
                          </w:trPr>
                          <w:tc>
                            <w:tcPr>
                              <w:tcW w:w="48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70EAEDC" w14:textId="77777777" w:rsidR="00B373DF" w:rsidRPr="0027502F" w:rsidRDefault="00B373DF" w:rsidP="004800A7">
                              <w:pPr>
                                <w:spacing w:after="0" w:line="240" w:lineRule="auto"/>
                                <w:rPr>
                                  <w:szCs w:val="22"/>
                                </w:rPr>
                              </w:pPr>
                              <w:r w:rsidRPr="0027502F">
                                <w:rPr>
                                  <w:szCs w:val="22"/>
                                </w:rPr>
                                <w:lastRenderedPageBreak/>
                                <w:t>(1) The operator type of the consignee is "Authorised warehouse keeper". An existing identifier &lt;Trader Excise Number&gt; in the set of &lt;TRADER AUTHORISATION&gt;;</w:t>
                              </w:r>
                              <w:r w:rsidRPr="0027502F">
                                <w:rPr>
                                  <w:szCs w:val="22"/>
                                </w:rPr>
                                <w:br/>
                                <w:t>(2) The operator type of the consignee is "Registered consignee". An existing identifier &lt;Trader Excise Number&gt; in the set of &lt;TRADER AUTHORISATION&gt;;</w:t>
                              </w:r>
                              <w:r w:rsidRPr="0027502F">
                                <w:rPr>
                                  <w:szCs w:val="22"/>
                                </w:rPr>
                                <w:br/>
                                <w:t>(3) The operator type of the consignee is either "Authorised warehouse keeper" or "Registered consignee". An existing identifier &lt;Trader Excise Number&gt; in the set of &lt;TRADER AUTHORISATION&gt;;</w:t>
                              </w:r>
                              <w:r w:rsidRPr="0027502F">
                                <w:rPr>
                                  <w:szCs w:val="22"/>
                                </w:rPr>
                                <w:br/>
                                <w:t>(4) An existing &lt;Temporary Authorisation Reference&gt; in the set of &lt;TEMPORARY AUTHORISATION&gt; for Temporary Registered Consignees;</w:t>
                              </w:r>
                              <w:r w:rsidRPr="0027502F">
                                <w:rPr>
                                  <w:szCs w:val="22"/>
                                </w:rPr>
                                <w:br/>
                                <w:t>(5) An existing identifier &lt;Tax Warehouse Reference&gt; in the set of &lt;TAX WAREHOUSE&gt;;</w:t>
                              </w:r>
                              <w:r w:rsidRPr="0027502F">
                                <w:rPr>
                                  <w:szCs w:val="22"/>
                                </w:rPr>
                                <w:br/>
                                <w:t>(6) The operator type of the consignee is "Certified consignee". An existing identifier &lt;Trader Excise Number&gt; in the set of &lt;TRADER AUTHORISATION&gt;;</w:t>
                              </w:r>
                              <w:r w:rsidRPr="0027502F">
                                <w:rPr>
                                  <w:szCs w:val="22"/>
                                </w:rPr>
                                <w:br/>
                                <w:t>(7) An existing &lt;Temporary Authorisation Reference&gt; in the set of &lt;TEMPORARY AUTHORISATION&gt; for Temporary Certified Consignees;</w:t>
                              </w:r>
                            </w:p>
                            <w:p w14:paraId="7956E597" w14:textId="77777777" w:rsidR="00B373DF" w:rsidRPr="0027502F" w:rsidRDefault="00B373DF" w:rsidP="004800A7">
                              <w:pPr>
                                <w:spacing w:after="0" w:line="240" w:lineRule="auto"/>
                                <w:rPr>
                                  <w:szCs w:val="22"/>
                                </w:rPr>
                              </w:pPr>
                              <w:r w:rsidRPr="0027502F">
                                <w:rPr>
                                  <w:szCs w:val="22"/>
                                </w:rPr>
                                <w:br/>
                                <w:t>(*) For the place of delivery, "Any identification" means: a VAT number or any other identifier; it is optional.</w:t>
                              </w:r>
                              <w:r w:rsidRPr="0027502F">
                                <w:rPr>
                                  <w:szCs w:val="22"/>
                                </w:rPr>
                                <w:br/>
                              </w:r>
                            </w:p>
                            <w:p w14:paraId="15B2D07D" w14:textId="77777777" w:rsidR="00B373DF" w:rsidRPr="0027502F" w:rsidRDefault="00B373DF" w:rsidP="004800A7">
                              <w:pPr>
                                <w:spacing w:after="0" w:line="240" w:lineRule="auto"/>
                                <w:rPr>
                                  <w:szCs w:val="22"/>
                                </w:rPr>
                              </w:pPr>
                              <w:r w:rsidRPr="0027502F">
                                <w:rPr>
                                  <w:szCs w:val="22"/>
                                </w:rPr>
                                <w:t>When the value of the “TRADER CONSIGNEE. Trader Identification” and “TRADER Place of Delivery. Trader Identification” is any of the following: “Excise Number” or “Tax Warehouse Reference” or “Temporary Authorisation Reference”, then the structure of the value should comply with the structure of the “Trader Excise Number/Tax Warehouse Reference”.</w:t>
                              </w:r>
                            </w:p>
                            <w:p w14:paraId="07F4FDFE" w14:textId="77777777" w:rsidR="00B373DF" w:rsidRPr="0027502F" w:rsidRDefault="00B373DF" w:rsidP="004800A7">
                              <w:pPr>
                                <w:spacing w:after="0" w:line="240" w:lineRule="auto"/>
                                <w:rPr>
                                  <w:szCs w:val="22"/>
                                </w:rPr>
                              </w:pPr>
                            </w:p>
                          </w:tc>
                        </w:tr>
                      </w:tbl>
                      <w:p w14:paraId="646E4D6A" w14:textId="77777777" w:rsidR="00B373DF" w:rsidRPr="0027502F" w:rsidRDefault="00B373DF" w:rsidP="004800A7">
                        <w:pPr>
                          <w:spacing w:after="0"/>
                          <w:rPr>
                            <w:szCs w:val="22"/>
                          </w:rPr>
                        </w:pPr>
                      </w:p>
                    </w:tc>
                    <w:tc>
                      <w:tcPr>
                        <w:tcW w:w="851" w:type="dxa"/>
                      </w:tcPr>
                      <w:p w14:paraId="769CCB99" w14:textId="77777777" w:rsidR="00B373DF" w:rsidRPr="0027502F" w:rsidRDefault="00B373DF" w:rsidP="004800A7">
                        <w:pPr>
                          <w:spacing w:line="276" w:lineRule="auto"/>
                          <w:rPr>
                            <w:szCs w:val="22"/>
                            <w:lang w:val="de-DE"/>
                          </w:rPr>
                        </w:pPr>
                        <w:r w:rsidRPr="0027502F">
                          <w:rPr>
                            <w:szCs w:val="22"/>
                            <w:lang w:val="de-DE"/>
                          </w:rPr>
                          <w:lastRenderedPageBreak/>
                          <w:t xml:space="preserve">IE801, IE813, IE815, IE818, IE819, IE821, IE825, IE829, </w:t>
                        </w:r>
                        <w:r w:rsidRPr="0027502F">
                          <w:rPr>
                            <w:szCs w:val="22"/>
                            <w:lang w:val="de-DE"/>
                          </w:rPr>
                          <w:lastRenderedPageBreak/>
                          <w:t>IE839, IE871</w:t>
                        </w:r>
                      </w:p>
                    </w:tc>
                  </w:tr>
                  <w:tr w:rsidR="00BD460A" w:rsidRPr="0027502F" w14:paraId="3F151A53" w14:textId="77777777" w:rsidTr="004800A7">
                    <w:trPr>
                      <w:trHeight w:val="1337"/>
                      <w:jc w:val="center"/>
                    </w:trPr>
                    <w:tc>
                      <w:tcPr>
                        <w:tcW w:w="695" w:type="dxa"/>
                      </w:tcPr>
                      <w:p w14:paraId="22D97E5B" w14:textId="77777777" w:rsidR="00B373DF" w:rsidRPr="0027502F" w:rsidRDefault="00B373DF" w:rsidP="004800A7">
                        <w:pPr>
                          <w:spacing w:line="276" w:lineRule="auto"/>
                          <w:rPr>
                            <w:szCs w:val="22"/>
                          </w:rPr>
                        </w:pPr>
                        <w:r w:rsidRPr="0027502F">
                          <w:rPr>
                            <w:szCs w:val="22"/>
                          </w:rPr>
                          <w:lastRenderedPageBreak/>
                          <w:t>R233</w:t>
                        </w:r>
                      </w:p>
                    </w:tc>
                    <w:tc>
                      <w:tcPr>
                        <w:tcW w:w="4980" w:type="dxa"/>
                      </w:tcPr>
                      <w:p w14:paraId="0CD13A82" w14:textId="77777777" w:rsidR="00B373DF" w:rsidRPr="0027502F" w:rsidRDefault="00B373DF" w:rsidP="004800A7">
                        <w:pPr>
                          <w:spacing w:after="0"/>
                          <w:rPr>
                            <w:szCs w:val="22"/>
                          </w:rPr>
                        </w:pPr>
                        <w:r w:rsidRPr="0027502F">
                          <w:rPr>
                            <w:szCs w:val="22"/>
                          </w:rPr>
                          <w:t>An existing identifier &lt;Trader Excise Number&gt; in the set of &lt;TRADER AUTHORISATION&gt;</w:t>
                        </w:r>
                      </w:p>
                      <w:p w14:paraId="51BE51B6" w14:textId="77777777" w:rsidR="00B373DF" w:rsidRPr="0027502F" w:rsidRDefault="00B373DF" w:rsidP="004800A7">
                        <w:pPr>
                          <w:spacing w:after="0"/>
                          <w:rPr>
                            <w:szCs w:val="22"/>
                          </w:rPr>
                        </w:pPr>
                        <w:r w:rsidRPr="0027502F">
                          <w:rPr>
                            <w:szCs w:val="22"/>
                          </w:rPr>
                          <w:t>The &lt;Operator Type Code&gt; of the referred &lt;TRADER&gt; must be:</w:t>
                        </w:r>
                      </w:p>
                      <w:p w14:paraId="0D518DB5" w14:textId="77777777" w:rsidR="00B373DF" w:rsidRPr="0027502F" w:rsidRDefault="00B373DF" w:rsidP="004800A7">
                        <w:pPr>
                          <w:spacing w:after="0"/>
                          <w:rPr>
                            <w:szCs w:val="22"/>
                          </w:rPr>
                        </w:pPr>
                        <w:r w:rsidRPr="0027502F">
                          <w:rPr>
                            <w:szCs w:val="22"/>
                          </w:rPr>
                          <w:t>- "Authorised warehouse keeper" OR "Registered consignor" for &lt;Temporary Registered Consignee&gt; authorisations OR;</w:t>
                        </w:r>
                      </w:p>
                      <w:p w14:paraId="0CB62363" w14:textId="77777777" w:rsidR="00B373DF" w:rsidRPr="0027502F" w:rsidRDefault="00B373DF" w:rsidP="004800A7">
                        <w:pPr>
                          <w:spacing w:after="0"/>
                          <w:rPr>
                            <w:szCs w:val="22"/>
                          </w:rPr>
                        </w:pPr>
                        <w:r w:rsidRPr="0027502F">
                          <w:rPr>
                            <w:szCs w:val="22"/>
                          </w:rPr>
                          <w:t>- "Certified Consignor" for &lt;Temporary Certified Consignee&gt; authorisations OR;</w:t>
                        </w:r>
                      </w:p>
                      <w:p w14:paraId="42783D25" w14:textId="77777777" w:rsidR="00B373DF" w:rsidRPr="0027502F" w:rsidRDefault="00B373DF" w:rsidP="004800A7">
                        <w:pPr>
                          <w:spacing w:after="0"/>
                          <w:rPr>
                            <w:szCs w:val="22"/>
                          </w:rPr>
                        </w:pPr>
                        <w:r w:rsidRPr="0027502F">
                          <w:rPr>
                            <w:szCs w:val="22"/>
                          </w:rPr>
                          <w:lastRenderedPageBreak/>
                          <w:t>- "Certified Consignee" for &lt;Temporary Certified Consignor&gt; authorisations.</w:t>
                        </w:r>
                      </w:p>
                      <w:p w14:paraId="19CE866A" w14:textId="77777777" w:rsidR="00B373DF" w:rsidRPr="0027502F" w:rsidRDefault="00B373DF" w:rsidP="004800A7">
                        <w:pPr>
                          <w:spacing w:after="0"/>
                          <w:rPr>
                            <w:szCs w:val="22"/>
                          </w:rPr>
                        </w:pPr>
                        <w:r w:rsidRPr="0027502F">
                          <w:rPr>
                            <w:szCs w:val="22"/>
                          </w:rPr>
                          <w:t>In addition, the Member State of the &lt;TRADER AUTHORISATION&gt; must be different from the Member State the &lt;TEMPORARY AUTHORISATION&gt; is registered for.</w:t>
                        </w:r>
                      </w:p>
                      <w:p w14:paraId="23075F69" w14:textId="77777777" w:rsidR="00B373DF" w:rsidRPr="0027502F" w:rsidRDefault="00B373DF" w:rsidP="004800A7">
                        <w:pPr>
                          <w:spacing w:after="0"/>
                          <w:rPr>
                            <w:szCs w:val="22"/>
                          </w:rPr>
                        </w:pPr>
                      </w:p>
                      <w:p w14:paraId="6CE3FCE2" w14:textId="77777777" w:rsidR="00B373DF" w:rsidRPr="0027502F" w:rsidRDefault="00B373DF" w:rsidP="004800A7">
                        <w:pPr>
                          <w:spacing w:after="0"/>
                          <w:rPr>
                            <w:i/>
                            <w:iCs/>
                            <w:szCs w:val="22"/>
                          </w:rPr>
                        </w:pPr>
                        <w:r w:rsidRPr="0027502F">
                          <w:rPr>
                            <w:i/>
                            <w:iCs/>
                            <w:szCs w:val="22"/>
                          </w:rPr>
                          <w:t>OR</w:t>
                        </w:r>
                      </w:p>
                      <w:p w14:paraId="01695DB8" w14:textId="77777777" w:rsidR="00B373DF" w:rsidRPr="0027502F" w:rsidRDefault="00B373DF" w:rsidP="004800A7">
                        <w:pPr>
                          <w:spacing w:after="0"/>
                          <w:rPr>
                            <w:i/>
                            <w:iCs/>
                            <w:szCs w:val="22"/>
                          </w:rPr>
                        </w:pPr>
                      </w:p>
                      <w:p w14:paraId="423D19CF" w14:textId="77777777" w:rsidR="00B373DF" w:rsidRPr="0027502F" w:rsidRDefault="00B373DF" w:rsidP="004800A7">
                        <w:pPr>
                          <w:spacing w:after="0"/>
                          <w:rPr>
                            <w:i/>
                            <w:iCs/>
                            <w:szCs w:val="22"/>
                          </w:rPr>
                        </w:pPr>
                        <w:r w:rsidRPr="0027502F">
                          <w:rPr>
                            <w:i/>
                            <w:iCs/>
                            <w:szCs w:val="22"/>
                          </w:rPr>
                          <w:t>An existing identifier &lt;Trader Excise Number&gt; in the set of &lt;TEMPORARY AUTHORISATION&gt;</w:t>
                        </w:r>
                      </w:p>
                      <w:p w14:paraId="3D13FC5B" w14:textId="77777777" w:rsidR="00B373DF" w:rsidRPr="0027502F" w:rsidRDefault="00B373DF" w:rsidP="004800A7">
                        <w:pPr>
                          <w:spacing w:after="0"/>
                          <w:rPr>
                            <w:i/>
                            <w:iCs/>
                            <w:szCs w:val="22"/>
                          </w:rPr>
                        </w:pPr>
                        <w:r w:rsidRPr="0027502F">
                          <w:rPr>
                            <w:i/>
                            <w:iCs/>
                            <w:szCs w:val="22"/>
                          </w:rPr>
                          <w:t>The &lt;Operator Type Code&gt; of the referred &lt;TRADER&gt; must be:</w:t>
                        </w:r>
                      </w:p>
                      <w:p w14:paraId="42C5126A" w14:textId="77777777" w:rsidR="00B373DF" w:rsidRPr="0027502F" w:rsidRDefault="00B373DF" w:rsidP="004800A7">
                        <w:pPr>
                          <w:spacing w:after="0"/>
                          <w:rPr>
                            <w:i/>
                            <w:iCs/>
                            <w:szCs w:val="22"/>
                          </w:rPr>
                        </w:pPr>
                        <w:r w:rsidRPr="0027502F">
                          <w:rPr>
                            <w:i/>
                            <w:iCs/>
                            <w:szCs w:val="22"/>
                          </w:rPr>
                          <w:t>- "Temporary Certified Consignor" for &lt;Temporary Certified Consignee&gt; authorisations OR;</w:t>
                        </w:r>
                      </w:p>
                      <w:p w14:paraId="1D6040CE" w14:textId="77777777" w:rsidR="00B373DF" w:rsidRPr="0027502F" w:rsidRDefault="00B373DF" w:rsidP="004800A7">
                        <w:pPr>
                          <w:spacing w:after="0"/>
                          <w:rPr>
                            <w:i/>
                            <w:iCs/>
                            <w:szCs w:val="22"/>
                          </w:rPr>
                        </w:pPr>
                        <w:r w:rsidRPr="0027502F">
                          <w:rPr>
                            <w:i/>
                            <w:iCs/>
                            <w:szCs w:val="22"/>
                          </w:rPr>
                          <w:t>- "Temporary Certified Consignee" for &lt;Temporary Certified Consignor&gt; authorisations.</w:t>
                        </w:r>
                      </w:p>
                      <w:p w14:paraId="10A2DF94" w14:textId="77777777" w:rsidR="00B373DF" w:rsidRPr="0027502F" w:rsidRDefault="00B373DF" w:rsidP="004800A7">
                        <w:pPr>
                          <w:spacing w:after="0"/>
                          <w:rPr>
                            <w:szCs w:val="22"/>
                          </w:rPr>
                        </w:pPr>
                        <w:r w:rsidRPr="0027502F">
                          <w:rPr>
                            <w:i/>
                            <w:iCs/>
                            <w:szCs w:val="22"/>
                          </w:rPr>
                          <w:t>In addition, the Member State of the linked &lt;TEMPORARY AUTHORISATION&gt; must be different from the Member State the &lt;TEMPORARY AUTHORISATION&gt; is registered for.</w:t>
                        </w:r>
                      </w:p>
                      <w:p w14:paraId="5367E1D8" w14:textId="77777777" w:rsidR="00B373DF" w:rsidRPr="0027502F" w:rsidRDefault="00B373DF" w:rsidP="004800A7">
                        <w:pPr>
                          <w:spacing w:after="0"/>
                          <w:rPr>
                            <w:szCs w:val="22"/>
                          </w:rPr>
                        </w:pPr>
                      </w:p>
                    </w:tc>
                    <w:tc>
                      <w:tcPr>
                        <w:tcW w:w="851" w:type="dxa"/>
                      </w:tcPr>
                      <w:p w14:paraId="534FF455" w14:textId="77777777" w:rsidR="00B373DF" w:rsidRPr="0027502F" w:rsidRDefault="00B373DF" w:rsidP="004800A7">
                        <w:pPr>
                          <w:spacing w:line="276" w:lineRule="auto"/>
                          <w:rPr>
                            <w:szCs w:val="22"/>
                          </w:rPr>
                        </w:pPr>
                        <w:r w:rsidRPr="0027502F">
                          <w:rPr>
                            <w:szCs w:val="22"/>
                          </w:rPr>
                          <w:lastRenderedPageBreak/>
                          <w:t>IE713</w:t>
                        </w:r>
                      </w:p>
                      <w:p w14:paraId="3D5D4B0E" w14:textId="77777777" w:rsidR="00B373DF" w:rsidRPr="0027502F" w:rsidRDefault="00B373DF" w:rsidP="004800A7">
                        <w:pPr>
                          <w:spacing w:line="276" w:lineRule="auto"/>
                          <w:rPr>
                            <w:szCs w:val="22"/>
                          </w:rPr>
                        </w:pPr>
                      </w:p>
                    </w:tc>
                  </w:tr>
                </w:tbl>
                <w:p w14:paraId="279FAB82" w14:textId="77777777" w:rsidR="00B373DF" w:rsidRPr="0027502F" w:rsidRDefault="00B373DF" w:rsidP="004800A7">
                  <w:pPr>
                    <w:pStyle w:val="ListParagraph"/>
                    <w:spacing w:line="276" w:lineRule="auto"/>
                    <w:ind w:left="360"/>
                    <w:rPr>
                      <w:iCs/>
                      <w:szCs w:val="22"/>
                      <w:lang w:val="en-US"/>
                    </w:rPr>
                  </w:pPr>
                </w:p>
                <w:p w14:paraId="33836D66" w14:textId="77777777" w:rsidR="00B373DF" w:rsidRPr="0027502F" w:rsidRDefault="00B373DF" w:rsidP="004800A7">
                  <w:pPr>
                    <w:pStyle w:val="ListParagraph"/>
                    <w:spacing w:line="276" w:lineRule="auto"/>
                    <w:rPr>
                      <w:iCs/>
                      <w:szCs w:val="22"/>
                      <w:lang w:val="en-US"/>
                    </w:rPr>
                  </w:pPr>
                </w:p>
                <w:p w14:paraId="5408AD5B" w14:textId="77777777" w:rsidR="00B373DF" w:rsidRPr="0027502F" w:rsidRDefault="00B373DF" w:rsidP="005437A5">
                  <w:pPr>
                    <w:pStyle w:val="ListParagraph"/>
                    <w:numPr>
                      <w:ilvl w:val="0"/>
                      <w:numId w:val="77"/>
                    </w:numPr>
                    <w:spacing w:line="276" w:lineRule="auto"/>
                    <w:rPr>
                      <w:iCs/>
                      <w:szCs w:val="22"/>
                      <w:lang w:val="en-US"/>
                    </w:rPr>
                  </w:pPr>
                  <w:r w:rsidRPr="0027502F">
                    <w:rPr>
                      <w:iCs/>
                      <w:szCs w:val="22"/>
                      <w:lang w:val="en-US"/>
                    </w:rPr>
                    <w:t xml:space="preserve">In the related </w:t>
                  </w:r>
                  <w:hyperlink w:anchor="_Annex_1:_FESS-263" w:history="1">
                    <w:r w:rsidRPr="0027502F">
                      <w:rPr>
                        <w:rStyle w:val="Hyperlink"/>
                        <w:iCs/>
                        <w:color w:val="auto"/>
                        <w:szCs w:val="22"/>
                        <w:lang w:val="en-US"/>
                      </w:rPr>
                      <w:t>Annex</w:t>
                    </w:r>
                  </w:hyperlink>
                  <w:r w:rsidRPr="0027502F">
                    <w:rPr>
                      <w:iCs/>
                      <w:szCs w:val="22"/>
                      <w:lang w:val="en-US"/>
                    </w:rPr>
                    <w:t xml:space="preserve"> are included the updates in the BRs that shall also be reflected in the BPMs. </w:t>
                  </w:r>
                </w:p>
                <w:p w14:paraId="6BEF6AF3" w14:textId="77777777" w:rsidR="00B373DF" w:rsidRPr="0027502F" w:rsidRDefault="00B373DF" w:rsidP="004800A7">
                  <w:pPr>
                    <w:pStyle w:val="ListParagraph"/>
                    <w:spacing w:line="276" w:lineRule="auto"/>
                    <w:ind w:left="360"/>
                    <w:rPr>
                      <w:iCs/>
                      <w:szCs w:val="22"/>
                      <w:lang w:val="en-US"/>
                    </w:rPr>
                  </w:pPr>
                  <w:r w:rsidRPr="0027502F">
                    <w:rPr>
                      <w:iCs/>
                      <w:szCs w:val="22"/>
                      <w:lang w:val="en-US"/>
                    </w:rPr>
                    <w:t>To be noted that the Annex includes all the updates in the Business Rules after the MSP version of the FESS specifications, that is:</w:t>
                  </w:r>
                </w:p>
                <w:p w14:paraId="5AE6E5E2" w14:textId="77777777" w:rsidR="00B373DF" w:rsidRPr="0027502F" w:rsidRDefault="00B373DF" w:rsidP="005437A5">
                  <w:pPr>
                    <w:pStyle w:val="ListParagraph"/>
                    <w:numPr>
                      <w:ilvl w:val="1"/>
                      <w:numId w:val="79"/>
                    </w:numPr>
                    <w:spacing w:line="276" w:lineRule="auto"/>
                    <w:rPr>
                      <w:iCs/>
                      <w:szCs w:val="22"/>
                      <w:lang w:val="en-US"/>
                    </w:rPr>
                  </w:pPr>
                  <w:r w:rsidRPr="0027502F">
                    <w:rPr>
                      <w:iCs/>
                      <w:szCs w:val="22"/>
                      <w:lang w:val="en-US"/>
                    </w:rPr>
                    <w:t>updates related to Temporary Authorisations for Duty Paid B2B, related to the current RfC (namely BRs BR045-BR047, BR051);</w:t>
                  </w:r>
                </w:p>
                <w:p w14:paraId="670E07CF" w14:textId="77777777" w:rsidR="00B373DF" w:rsidRPr="0027502F" w:rsidRDefault="00B373DF" w:rsidP="005437A5">
                  <w:pPr>
                    <w:pStyle w:val="ListParagraph"/>
                    <w:numPr>
                      <w:ilvl w:val="1"/>
                      <w:numId w:val="79"/>
                    </w:numPr>
                    <w:spacing w:line="276" w:lineRule="auto"/>
                    <w:rPr>
                      <w:iCs/>
                      <w:szCs w:val="22"/>
                      <w:lang w:val="en-US"/>
                    </w:rPr>
                  </w:pPr>
                  <w:r w:rsidRPr="0027502F">
                    <w:rPr>
                      <w:iCs/>
                      <w:szCs w:val="22"/>
                      <w:lang w:val="en-US"/>
                    </w:rPr>
                    <w:t>other updates related to Duty Paid B2B movements and APO replies (namely BRs BR048, BR049, BR050);</w:t>
                  </w:r>
                </w:p>
                <w:p w14:paraId="204E81F1" w14:textId="77777777" w:rsidR="00B373DF" w:rsidRPr="0027502F" w:rsidRDefault="00B373DF" w:rsidP="005437A5">
                  <w:pPr>
                    <w:pStyle w:val="ListParagraph"/>
                    <w:numPr>
                      <w:ilvl w:val="1"/>
                      <w:numId w:val="79"/>
                    </w:numPr>
                    <w:spacing w:line="276" w:lineRule="auto"/>
                    <w:rPr>
                      <w:iCs/>
                      <w:szCs w:val="22"/>
                      <w:lang w:val="en-US"/>
                    </w:rPr>
                  </w:pPr>
                  <w:r w:rsidRPr="0027502F">
                    <w:rPr>
                      <w:iCs/>
                      <w:szCs w:val="22"/>
                      <w:lang w:val="en-US"/>
                    </w:rPr>
                    <w:t xml:space="preserve">updates related to an internal review comment regarding the naming convention used </w:t>
                  </w:r>
                  <w:r w:rsidRPr="0027502F">
                    <w:rPr>
                      <w:noProof/>
                      <w:szCs w:val="22"/>
                      <w:lang w:val="en-US"/>
                    </w:rPr>
                    <w:t>in relation to the use of terms e-AD and e-SAD, applicable for Duty Suspension and Duty Paid B2B movements respectively.</w:t>
                  </w:r>
                </w:p>
              </w:tc>
            </w:tr>
            <w:tr w:rsidR="00BD460A" w:rsidRPr="0027502F" w14:paraId="77B0F47E" w14:textId="77777777" w:rsidTr="004800A7">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0E323D9" w14:textId="77777777" w:rsidR="00B373DF" w:rsidRPr="0027502F" w:rsidRDefault="00B373DF" w:rsidP="004800A7">
                  <w:pPr>
                    <w:spacing w:line="276" w:lineRule="auto"/>
                    <w:jc w:val="left"/>
                    <w:rPr>
                      <w:szCs w:val="22"/>
                    </w:rPr>
                  </w:pPr>
                  <w:r w:rsidRPr="0027502F">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4E30E7B" w14:textId="77777777" w:rsidR="00B373DF" w:rsidRPr="0027502F" w:rsidRDefault="00B373DF" w:rsidP="004800A7">
                  <w:pPr>
                    <w:spacing w:line="276" w:lineRule="auto"/>
                    <w:rPr>
                      <w:szCs w:val="22"/>
                    </w:rPr>
                  </w:pPr>
                  <w:r w:rsidRPr="0027502F">
                    <w:rPr>
                      <w:szCs w:val="22"/>
                    </w:rPr>
                    <w:t>Specification Documents:</w:t>
                  </w:r>
                </w:p>
                <w:p w14:paraId="05AF4593" w14:textId="77777777"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(Medium);</w:t>
                  </w:r>
                </w:p>
                <w:p w14:paraId="300CD76B" w14:textId="77777777"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(Medium).</w:t>
                  </w:r>
                </w:p>
              </w:tc>
            </w:tr>
            <w:tr w:rsidR="00BD460A" w:rsidRPr="0027502F" w14:paraId="0232B717" w14:textId="77777777" w:rsidTr="004800A7">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AA070B2" w14:textId="77777777" w:rsidR="00B373DF" w:rsidRPr="0027502F" w:rsidRDefault="00B373DF" w:rsidP="004800A7">
                  <w:pPr>
                    <w:spacing w:line="276" w:lineRule="auto"/>
                    <w:jc w:val="left"/>
                    <w:rPr>
                      <w:szCs w:val="22"/>
                    </w:rPr>
                  </w:pPr>
                  <w:r w:rsidRPr="0027502F">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8103E4B" w14:textId="77777777" w:rsidR="00B373DF" w:rsidRPr="0027502F" w:rsidRDefault="00B373DF" w:rsidP="004800A7">
                  <w:pPr>
                    <w:spacing w:line="276" w:lineRule="auto"/>
                    <w:rPr>
                      <w:szCs w:val="22"/>
                    </w:rPr>
                  </w:pPr>
                  <w:r w:rsidRPr="0027502F">
                    <w:rPr>
                      <w:szCs w:val="22"/>
                    </w:rPr>
                    <w:t xml:space="preserve">If the proposed change is not implemented, FESS will not be aligned with the latest Excise Legislation and the functionality related to Temporary </w:t>
                  </w:r>
                  <w:r w:rsidRPr="0027502F">
                    <w:rPr>
                      <w:szCs w:val="22"/>
                    </w:rPr>
                    <w:lastRenderedPageBreak/>
                    <w:t xml:space="preserve">Certified Consignor/ee authorisations for Duty Paid B2B movements shall be missing. </w:t>
                  </w:r>
                </w:p>
              </w:tc>
            </w:tr>
            <w:tr w:rsidR="00BD460A" w:rsidRPr="0027502F" w14:paraId="65764A77" w14:textId="77777777" w:rsidTr="004800A7">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EA699C9" w14:textId="77777777" w:rsidR="00B373DF" w:rsidRPr="0027502F" w:rsidRDefault="00B373DF" w:rsidP="004800A7">
                  <w:pPr>
                    <w:spacing w:line="276" w:lineRule="auto"/>
                    <w:jc w:val="left"/>
                    <w:rPr>
                      <w:szCs w:val="22"/>
                    </w:rPr>
                  </w:pPr>
                  <w:r w:rsidRPr="0027502F">
                    <w:rPr>
                      <w:szCs w:val="22"/>
                    </w:rPr>
                    <w:lastRenderedPageBreak/>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866A937" w14:textId="77777777" w:rsidR="00B373DF" w:rsidRPr="0027502F" w:rsidRDefault="00B373DF" w:rsidP="004800A7">
                  <w:pPr>
                    <w:spacing w:line="276" w:lineRule="auto"/>
                    <w:rPr>
                      <w:i/>
                      <w:szCs w:val="22"/>
                    </w:rPr>
                  </w:pPr>
                  <w:r w:rsidRPr="0027502F">
                    <w:rPr>
                      <w:szCs w:val="22"/>
                    </w:rPr>
                    <w:t>There is no risk associated with the implementation of the present RFC.</w:t>
                  </w:r>
                </w:p>
              </w:tc>
            </w:tr>
            <w:tr w:rsidR="00BD460A" w:rsidRPr="0027502F" w14:paraId="73C53371" w14:textId="77777777" w:rsidTr="004800A7">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613ACDF" w14:textId="77777777" w:rsidR="00B373DF" w:rsidRPr="0027502F" w:rsidRDefault="00B373DF" w:rsidP="004800A7">
                  <w:pPr>
                    <w:spacing w:line="276" w:lineRule="auto"/>
                    <w:jc w:val="left"/>
                    <w:rPr>
                      <w:szCs w:val="22"/>
                    </w:rPr>
                  </w:pPr>
                  <w:r w:rsidRPr="0027502F">
                    <w:rPr>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BDBA13B" w14:textId="77777777" w:rsidR="00B373DF" w:rsidRPr="0027502F" w:rsidRDefault="00B373DF" w:rsidP="004800A7">
                  <w:pPr>
                    <w:tabs>
                      <w:tab w:val="center" w:pos="3221"/>
                    </w:tabs>
                    <w:spacing w:line="276" w:lineRule="auto"/>
                    <w:rPr>
                      <w:szCs w:val="22"/>
                    </w:rPr>
                  </w:pPr>
                  <w:r w:rsidRPr="0027502F">
                    <w:rPr>
                      <w:szCs w:val="22"/>
                      <w:lang w:val="en-US"/>
                    </w:rPr>
                    <w:t>The deployment approach is addressed in the downstream DDNEA RFC.</w:t>
                  </w:r>
                </w:p>
              </w:tc>
            </w:tr>
            <w:tr w:rsidR="00BD460A" w:rsidRPr="0027502F" w14:paraId="079CD666" w14:textId="77777777" w:rsidTr="004800A7">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F535C2D" w14:textId="77777777" w:rsidR="00B373DF" w:rsidRPr="0027502F" w:rsidRDefault="00B373DF" w:rsidP="004800A7">
                  <w:pPr>
                    <w:spacing w:line="276" w:lineRule="auto"/>
                    <w:jc w:val="left"/>
                    <w:rPr>
                      <w:szCs w:val="22"/>
                    </w:rPr>
                  </w:pPr>
                  <w:r w:rsidRPr="0027502F">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C041A5D" w14:textId="77777777"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747450E7" w14:textId="77777777"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DDNEA-P4-306;</w:t>
                  </w:r>
                </w:p>
                <w:p w14:paraId="2D509625" w14:textId="4EFA4204"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002A1BB4" w:rsidRPr="0027502F">
                    <w:rPr>
                      <w:rFonts w:ascii="Times New Roman" w:hAnsi="Times New Roman" w:cs="Times New Roman"/>
                      <w:bCs w:val="0"/>
                      <w:sz w:val="22"/>
                      <w:szCs w:val="22"/>
                    </w:rPr>
                    <w:t>CTP-P4-</w:t>
                  </w:r>
                  <w:r w:rsidR="0073589C" w:rsidRPr="0027502F">
                    <w:rPr>
                      <w:rFonts w:ascii="Times New Roman" w:hAnsi="Times New Roman" w:cs="Times New Roman"/>
                      <w:bCs w:val="0"/>
                      <w:sz w:val="22"/>
                      <w:szCs w:val="22"/>
                    </w:rPr>
                    <w:t>017</w:t>
                  </w:r>
                  <w:r w:rsidR="002A1BB4" w:rsidRPr="0027502F">
                    <w:rPr>
                      <w:rFonts w:ascii="Times New Roman" w:hAnsi="Times New Roman" w:cs="Times New Roman"/>
                      <w:bCs w:val="0"/>
                      <w:sz w:val="22"/>
                      <w:szCs w:val="22"/>
                    </w:rPr>
                    <w:t>, TRP-P4-</w:t>
                  </w:r>
                  <w:r w:rsidR="0073589C" w:rsidRPr="0027502F">
                    <w:rPr>
                      <w:rFonts w:ascii="Times New Roman" w:hAnsi="Times New Roman" w:cs="Times New Roman"/>
                      <w:bCs w:val="0"/>
                      <w:sz w:val="22"/>
                      <w:szCs w:val="22"/>
                    </w:rPr>
                    <w:t>017</w:t>
                  </w:r>
                  <w:r w:rsidR="002A1BB4" w:rsidRPr="0027502F">
                    <w:rPr>
                      <w:rFonts w:ascii="Times New Roman" w:hAnsi="Times New Roman" w:cs="Times New Roman"/>
                      <w:bCs w:val="0"/>
                      <w:sz w:val="22"/>
                      <w:szCs w:val="22"/>
                    </w:rPr>
                    <w:t>, SEED-</w:t>
                  </w:r>
                  <w:r w:rsidR="0073589C" w:rsidRPr="0027502F">
                    <w:rPr>
                      <w:rFonts w:ascii="Times New Roman" w:hAnsi="Times New Roman" w:cs="Times New Roman"/>
                      <w:bCs w:val="0"/>
                      <w:sz w:val="22"/>
                      <w:szCs w:val="22"/>
                    </w:rPr>
                    <w:t>166</w:t>
                  </w:r>
                  <w:r w:rsidR="002A1BB4" w:rsidRPr="0027502F">
                    <w:rPr>
                      <w:rFonts w:ascii="Times New Roman" w:hAnsi="Times New Roman" w:cs="Times New Roman"/>
                      <w:bCs w:val="0"/>
                      <w:sz w:val="22"/>
                      <w:szCs w:val="22"/>
                    </w:rPr>
                    <w:t>, SEED-167, SEED-CTP-</w:t>
                  </w:r>
                  <w:r w:rsidR="0073589C" w:rsidRPr="0027502F">
                    <w:rPr>
                      <w:rFonts w:ascii="Times New Roman" w:hAnsi="Times New Roman" w:cs="Times New Roman"/>
                      <w:bCs w:val="0"/>
                      <w:sz w:val="22"/>
                      <w:szCs w:val="22"/>
                    </w:rPr>
                    <w:t>008</w:t>
                  </w:r>
                  <w:r w:rsidRPr="0027502F">
                    <w:rPr>
                      <w:rFonts w:ascii="Times New Roman" w:hAnsi="Times New Roman" w:cs="Times New Roman"/>
                      <w:bCs w:val="0"/>
                      <w:sz w:val="22"/>
                      <w:szCs w:val="22"/>
                    </w:rPr>
                    <w:t>.</w:t>
                  </w:r>
                </w:p>
              </w:tc>
            </w:tr>
          </w:tbl>
          <w:p w14:paraId="26D9A913" w14:textId="77777777" w:rsidR="00B373DF" w:rsidRPr="0027502F" w:rsidRDefault="00B373DF" w:rsidP="004800A7">
            <w:pPr>
              <w:spacing w:after="0"/>
              <w:jc w:val="left"/>
              <w:rPr>
                <w:szCs w:val="22"/>
                <w:lang w:val="en-US"/>
              </w:rPr>
            </w:pPr>
          </w:p>
        </w:tc>
      </w:tr>
      <w:tr w:rsidR="00BD460A" w:rsidRPr="0027502F" w14:paraId="4309A1EE"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AE00922" w14:textId="77777777" w:rsidR="00B373DF" w:rsidRPr="0027502F" w:rsidRDefault="00B373DF" w:rsidP="004800A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BD460A" w:rsidRPr="0027502F" w14:paraId="25469FB6"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CB2103" w14:textId="77777777" w:rsidR="00B373DF" w:rsidRPr="0027502F" w:rsidRDefault="00B373DF" w:rsidP="004800A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BE4AC1" w14:textId="77777777" w:rsidR="00B373DF" w:rsidRPr="0027502F" w:rsidRDefault="00B373DF" w:rsidP="004800A7">
                  <w:pPr>
                    <w:spacing w:line="276" w:lineRule="auto"/>
                    <w:rPr>
                      <w:szCs w:val="22"/>
                    </w:rPr>
                  </w:pPr>
                  <w:r w:rsidRPr="0027502F">
                    <w:rPr>
                      <w:szCs w:val="22"/>
                    </w:rPr>
                    <w:t>N/A</w:t>
                  </w:r>
                </w:p>
              </w:tc>
            </w:tr>
            <w:tr w:rsidR="00BD460A" w:rsidRPr="0027502F" w14:paraId="3716AD10"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69DB8A" w14:textId="77777777" w:rsidR="00B373DF" w:rsidRPr="0027502F" w:rsidRDefault="00B373DF" w:rsidP="004800A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5180F7A" w14:textId="77777777" w:rsidR="00B373DF" w:rsidRPr="0027502F" w:rsidRDefault="00B373DF" w:rsidP="004800A7">
                  <w:pPr>
                    <w:spacing w:line="276" w:lineRule="auto"/>
                    <w:rPr>
                      <w:szCs w:val="22"/>
                    </w:rPr>
                  </w:pPr>
                  <w:r w:rsidRPr="0027502F">
                    <w:rPr>
                      <w:szCs w:val="22"/>
                    </w:rPr>
                    <w:t>N/A</w:t>
                  </w:r>
                </w:p>
              </w:tc>
            </w:tr>
          </w:tbl>
          <w:p w14:paraId="7BFA0E75" w14:textId="77777777" w:rsidR="00B373DF" w:rsidRPr="0027502F" w:rsidRDefault="00B373DF" w:rsidP="004800A7">
            <w:pPr>
              <w:spacing w:after="0"/>
              <w:jc w:val="left"/>
              <w:rPr>
                <w:szCs w:val="22"/>
                <w:lang w:val="en-US"/>
              </w:rPr>
            </w:pPr>
          </w:p>
        </w:tc>
      </w:tr>
      <w:tr w:rsidR="00BD460A" w:rsidRPr="0027502F" w14:paraId="246B9703"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395F203" w14:textId="77777777" w:rsidR="00B373DF" w:rsidRPr="0027502F" w:rsidRDefault="00B373DF" w:rsidP="004800A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BD460A" w:rsidRPr="0027502F" w14:paraId="7608645F" w14:textId="77777777" w:rsidTr="004800A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25308" w14:textId="77777777" w:rsidR="00B373DF" w:rsidRPr="0027502F" w:rsidRDefault="00B373DF" w:rsidP="004800A7">
                  <w:pPr>
                    <w:spacing w:line="276" w:lineRule="auto"/>
                    <w:jc w:val="left"/>
                    <w:rPr>
                      <w:szCs w:val="22"/>
                    </w:rPr>
                  </w:pPr>
                  <w:r w:rsidRPr="0027502F">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5EE809A2" w14:textId="77777777" w:rsidR="00B373DF" w:rsidRPr="0027502F" w:rsidRDefault="00B373DF" w:rsidP="004800A7">
                  <w:pPr>
                    <w:numPr>
                      <w:ilvl w:val="0"/>
                      <w:numId w:val="25"/>
                    </w:numPr>
                    <w:spacing w:line="276" w:lineRule="auto"/>
                    <w:rPr>
                      <w:szCs w:val="22"/>
                    </w:rPr>
                  </w:pPr>
                  <w:r w:rsidRPr="0027502F">
                    <w:rPr>
                      <w:b/>
                      <w:szCs w:val="22"/>
                    </w:rPr>
                    <w:t>Category of the Change: Review;</w:t>
                  </w:r>
                </w:p>
                <w:p w14:paraId="06C680BE" w14:textId="77777777" w:rsidR="00B373DF" w:rsidRPr="0027502F" w:rsidRDefault="00B373DF" w:rsidP="004800A7">
                  <w:pPr>
                    <w:numPr>
                      <w:ilvl w:val="0"/>
                      <w:numId w:val="25"/>
                    </w:numPr>
                    <w:spacing w:line="276" w:lineRule="auto"/>
                    <w:rPr>
                      <w:szCs w:val="22"/>
                    </w:rPr>
                  </w:pPr>
                  <w:r w:rsidRPr="0027502F">
                    <w:rPr>
                      <w:b/>
                      <w:szCs w:val="22"/>
                    </w:rPr>
                    <w:t>Approval process:</w:t>
                  </w:r>
                </w:p>
                <w:p w14:paraId="0845BA4A" w14:textId="6DC5B7D2" w:rsidR="00B373DF" w:rsidRPr="0027502F" w:rsidRDefault="00B373DF" w:rsidP="00B373DF">
                  <w:pPr>
                    <w:pStyle w:val="ListParagraph"/>
                    <w:numPr>
                      <w:ilvl w:val="0"/>
                      <w:numId w:val="46"/>
                    </w:numPr>
                    <w:spacing w:line="276" w:lineRule="auto"/>
                    <w:contextualSpacing w:val="0"/>
                    <w:rPr>
                      <w:szCs w:val="22"/>
                      <w:lang w:val="en-US"/>
                    </w:rPr>
                  </w:pPr>
                  <w:r w:rsidRPr="0027502F">
                    <w:rPr>
                      <w:b/>
                      <w:szCs w:val="22"/>
                      <w:lang w:val="en-US"/>
                    </w:rPr>
                    <w:t>The Change is authori</w:t>
                  </w:r>
                  <w:r w:rsidR="002605A4" w:rsidRPr="0027502F">
                    <w:rPr>
                      <w:b/>
                      <w:szCs w:val="22"/>
                      <w:lang w:val="en-US"/>
                    </w:rPr>
                    <w:t>s</w:t>
                  </w:r>
                  <w:r w:rsidRPr="0027502F">
                    <w:rPr>
                      <w:b/>
                      <w:szCs w:val="22"/>
                      <w:lang w:val="en-US"/>
                    </w:rPr>
                    <w:t xml:space="preserve">ed for approval by the </w:t>
                  </w:r>
                  <w:r w:rsidRPr="0027502F">
                    <w:rPr>
                      <w:b/>
                      <w:szCs w:val="22"/>
                    </w:rPr>
                    <w:t>CAB</w:t>
                  </w:r>
                  <w:r w:rsidRPr="0027502F">
                    <w:rPr>
                      <w:b/>
                      <w:szCs w:val="22"/>
                      <w:lang w:val="en-US"/>
                    </w:rPr>
                    <w:t>.</w:t>
                  </w:r>
                </w:p>
              </w:tc>
            </w:tr>
            <w:tr w:rsidR="00BD460A" w:rsidRPr="0027502F" w14:paraId="7D3B4EF6" w14:textId="77777777" w:rsidTr="004800A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FF9942" w14:textId="77777777" w:rsidR="00B373DF" w:rsidRPr="0027502F" w:rsidRDefault="00B373DF" w:rsidP="004800A7">
                  <w:pPr>
                    <w:spacing w:line="276" w:lineRule="auto"/>
                    <w:jc w:val="left"/>
                    <w:rPr>
                      <w:szCs w:val="22"/>
                    </w:rPr>
                  </w:pPr>
                  <w:r w:rsidRPr="0027502F">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7AA73F7B" w14:textId="77777777" w:rsidR="00B373DF" w:rsidRPr="0027502F" w:rsidRDefault="00B373DF" w:rsidP="004800A7">
                  <w:pPr>
                    <w:spacing w:line="276" w:lineRule="auto"/>
                    <w:rPr>
                      <w:szCs w:val="22"/>
                    </w:rPr>
                  </w:pPr>
                  <w:r w:rsidRPr="0027502F">
                    <w:rPr>
                      <w:szCs w:val="22"/>
                    </w:rPr>
                    <w:t>N/A</w:t>
                  </w:r>
                </w:p>
              </w:tc>
            </w:tr>
            <w:tr w:rsidR="00BD460A" w:rsidRPr="0027502F" w14:paraId="41CAD4FF" w14:textId="77777777" w:rsidTr="004800A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751282E" w14:textId="77777777" w:rsidR="00B373DF" w:rsidRPr="0027502F" w:rsidRDefault="00B373DF" w:rsidP="004800A7">
                  <w:pPr>
                    <w:spacing w:line="276" w:lineRule="auto"/>
                    <w:jc w:val="left"/>
                    <w:rPr>
                      <w:szCs w:val="22"/>
                    </w:rPr>
                  </w:pPr>
                  <w:r w:rsidRPr="0027502F">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2F7F4D72" w14:textId="77777777" w:rsidR="00B373DF" w:rsidRPr="0027502F" w:rsidRDefault="00B373DF" w:rsidP="004800A7">
                  <w:pPr>
                    <w:spacing w:line="276" w:lineRule="auto"/>
                    <w:rPr>
                      <w:szCs w:val="22"/>
                    </w:rPr>
                  </w:pPr>
                  <w:r w:rsidRPr="0027502F">
                    <w:rPr>
                      <w:szCs w:val="20"/>
                    </w:rPr>
                    <w:t>Written approval procedure via e-mail on 19/03/2021.</w:t>
                  </w:r>
                </w:p>
              </w:tc>
            </w:tr>
          </w:tbl>
          <w:p w14:paraId="1D5A1886" w14:textId="77777777" w:rsidR="00B373DF" w:rsidRPr="0027502F" w:rsidRDefault="00B373DF" w:rsidP="004800A7">
            <w:pPr>
              <w:spacing w:after="0"/>
              <w:jc w:val="left"/>
              <w:rPr>
                <w:szCs w:val="22"/>
                <w:lang w:val="en-US"/>
              </w:rPr>
            </w:pPr>
          </w:p>
        </w:tc>
      </w:tr>
      <w:tr w:rsidR="00BD460A" w:rsidRPr="0027502F" w14:paraId="1F0FA8A9"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E8D08C2" w14:textId="77777777" w:rsidR="00B373DF" w:rsidRPr="0027502F" w:rsidRDefault="00B373DF" w:rsidP="004800A7">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BD460A" w:rsidRPr="0027502F" w14:paraId="5B489EE5"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95DCEF" w14:textId="77777777" w:rsidR="00B373DF" w:rsidRPr="0027502F" w:rsidRDefault="00B373DF"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498A39" w14:textId="77777777" w:rsidR="00B373DF" w:rsidRPr="0027502F" w:rsidRDefault="00B373DF" w:rsidP="004800A7">
                  <w:pPr>
                    <w:spacing w:line="276" w:lineRule="auto"/>
                    <w:rPr>
                      <w:szCs w:val="22"/>
                    </w:rPr>
                  </w:pPr>
                  <w:r w:rsidRPr="0027502F">
                    <w:rPr>
                      <w:szCs w:val="22"/>
                    </w:rPr>
                    <w:t>v4.00</w:t>
                  </w:r>
                </w:p>
              </w:tc>
            </w:tr>
            <w:tr w:rsidR="00BD460A" w:rsidRPr="0027502F" w14:paraId="6CFB0E3B" w14:textId="77777777" w:rsidTr="004800A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04B081" w14:textId="77777777" w:rsidR="00B373DF" w:rsidRPr="0027502F" w:rsidRDefault="00B373DF"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F3FB43" w14:textId="5DCADE36" w:rsidR="00B373DF"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BD460A" w:rsidRPr="0027502F" w14:paraId="3B4DDE31"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65DE5EA" w14:textId="77777777" w:rsidR="00B373DF" w:rsidRPr="0027502F" w:rsidRDefault="00B373DF"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B4A4536" w14:textId="523283C8" w:rsidR="00B373DF" w:rsidRPr="0027502F" w:rsidRDefault="004800A7" w:rsidP="004800A7">
                  <w:pPr>
                    <w:spacing w:line="276" w:lineRule="auto"/>
                    <w:rPr>
                      <w:szCs w:val="22"/>
                    </w:rPr>
                  </w:pPr>
                  <w:r w:rsidRPr="0027502F">
                    <w:rPr>
                      <w:szCs w:val="22"/>
                    </w:rPr>
                    <w:t>13/02/2023</w:t>
                  </w:r>
                </w:p>
              </w:tc>
            </w:tr>
          </w:tbl>
          <w:p w14:paraId="3551D2C5" w14:textId="77777777" w:rsidR="00B373DF" w:rsidRPr="0027502F" w:rsidRDefault="00B373DF" w:rsidP="004800A7">
            <w:pPr>
              <w:spacing w:after="0"/>
              <w:jc w:val="left"/>
              <w:rPr>
                <w:szCs w:val="22"/>
                <w:lang w:val="en-US"/>
              </w:rPr>
            </w:pPr>
          </w:p>
        </w:tc>
      </w:tr>
      <w:tr w:rsidR="00BD460A" w:rsidRPr="0027502F" w14:paraId="3C3BE6B5" w14:textId="77777777" w:rsidTr="004800A7">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6C60DBF" w14:textId="77777777" w:rsidR="00B373DF" w:rsidRPr="0027502F" w:rsidRDefault="00B373DF" w:rsidP="004800A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BD460A" w:rsidRPr="0027502F" w14:paraId="27FE0AEA"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0A349F" w14:textId="77777777" w:rsidR="00B373DF" w:rsidRPr="0027502F" w:rsidRDefault="00B373DF" w:rsidP="004800A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D91A89B" w14:textId="77777777" w:rsidR="00B373DF" w:rsidRPr="0027502F" w:rsidRDefault="00B373DF" w:rsidP="004800A7">
                  <w:pPr>
                    <w:spacing w:line="276" w:lineRule="auto"/>
                    <w:rPr>
                      <w:szCs w:val="22"/>
                    </w:rPr>
                  </w:pPr>
                  <w:r w:rsidRPr="0027502F">
                    <w:rPr>
                      <w:szCs w:val="22"/>
                    </w:rPr>
                    <w:t>N/A</w:t>
                  </w:r>
                </w:p>
              </w:tc>
            </w:tr>
            <w:tr w:rsidR="00BD460A" w:rsidRPr="0027502F" w14:paraId="28E369B5"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F58D38" w14:textId="77777777" w:rsidR="00B373DF" w:rsidRPr="0027502F" w:rsidRDefault="00B373DF" w:rsidP="004800A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23791DD" w14:textId="77777777" w:rsidR="00B373DF" w:rsidRPr="0027502F" w:rsidRDefault="00B373DF" w:rsidP="004800A7">
                  <w:pPr>
                    <w:spacing w:line="276" w:lineRule="auto"/>
                    <w:rPr>
                      <w:szCs w:val="22"/>
                    </w:rPr>
                  </w:pPr>
                  <w:r w:rsidRPr="0027502F">
                    <w:rPr>
                      <w:szCs w:val="22"/>
                    </w:rPr>
                    <w:t>N/A</w:t>
                  </w:r>
                </w:p>
              </w:tc>
            </w:tr>
          </w:tbl>
          <w:p w14:paraId="375B14DB" w14:textId="77777777" w:rsidR="00B373DF" w:rsidRPr="0027502F" w:rsidRDefault="00B373DF" w:rsidP="004800A7">
            <w:pPr>
              <w:spacing w:after="0"/>
              <w:jc w:val="left"/>
              <w:rPr>
                <w:szCs w:val="22"/>
                <w:lang w:val="en-US"/>
              </w:rPr>
            </w:pPr>
          </w:p>
        </w:tc>
      </w:tr>
    </w:tbl>
    <w:p w14:paraId="610E7CBA" w14:textId="77777777" w:rsidR="00B373DF" w:rsidRPr="0027502F" w:rsidRDefault="00B373DF" w:rsidP="00B373DF">
      <w:pPr>
        <w:spacing w:after="0" w:line="240" w:lineRule="auto"/>
        <w:jc w:val="left"/>
        <w:rPr>
          <w:b/>
          <w:smallCaps/>
          <w:sz w:val="32"/>
          <w:lang w:eastAsia="ko-KR"/>
        </w:rPr>
      </w:pPr>
    </w:p>
    <w:p w14:paraId="6F7D5CBA" w14:textId="021902B7" w:rsidR="00B373DF" w:rsidRPr="0027502F" w:rsidRDefault="00B373DF">
      <w:pPr>
        <w:spacing w:after="0" w:line="240" w:lineRule="auto"/>
        <w:jc w:val="left"/>
        <w:rPr>
          <w:szCs w:val="20"/>
        </w:rPr>
      </w:pPr>
    </w:p>
    <w:p w14:paraId="1489E3ED" w14:textId="77777777" w:rsidR="008D362E" w:rsidRPr="0027502F" w:rsidRDefault="008D362E">
      <w:pPr>
        <w:spacing w:after="0" w:line="240" w:lineRule="auto"/>
        <w:jc w:val="left"/>
        <w:rPr>
          <w:szCs w:val="20"/>
        </w:rPr>
      </w:pPr>
    </w:p>
    <w:p w14:paraId="33418F23" w14:textId="77777777" w:rsidR="00DB419D" w:rsidRPr="003A7C4C" w:rsidRDefault="00DB419D" w:rsidP="00DB419D">
      <w:pPr>
        <w:pStyle w:val="Heading4"/>
        <w:rPr>
          <w:lang w:val="en-US"/>
        </w:rPr>
      </w:pPr>
      <w:r w:rsidRPr="003A7C4C">
        <w:lastRenderedPageBreak/>
        <w:t>FESS-274 – Corrective RFC for minor issues found in the specifications of Phase 4</w:t>
      </w:r>
      <w:r w:rsidRPr="00637EA7">
        <w:rPr>
          <w:color w:val="00B050"/>
        </w:rPr>
        <w:t>/Rev1</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3A7C4C" w:rsidRPr="003A7C4C" w14:paraId="762A050A"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51CF260" w14:textId="77777777" w:rsidR="00DB419D" w:rsidRPr="003A7C4C" w:rsidRDefault="00DB419D" w:rsidP="002605A4">
            <w:pPr>
              <w:spacing w:line="276" w:lineRule="auto"/>
              <w:rPr>
                <w:b/>
                <w:szCs w:val="22"/>
              </w:rPr>
            </w:pPr>
            <w:r w:rsidRPr="003A7C4C">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3A7C4C" w:rsidRPr="003A7C4C" w14:paraId="2AABE110"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8B43B5" w14:textId="77777777" w:rsidR="00DB419D" w:rsidRPr="003A7C4C" w:rsidRDefault="00DB419D" w:rsidP="002605A4">
                  <w:pPr>
                    <w:spacing w:line="276" w:lineRule="auto"/>
                    <w:jc w:val="left"/>
                    <w:rPr>
                      <w:szCs w:val="22"/>
                    </w:rPr>
                  </w:pPr>
                  <w:r w:rsidRPr="003A7C4C">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B17A40" w14:textId="77777777" w:rsidR="00DB419D" w:rsidRPr="003A7C4C" w:rsidRDefault="00DB419D" w:rsidP="002605A4">
                  <w:pPr>
                    <w:spacing w:line="276" w:lineRule="auto"/>
                    <w:rPr>
                      <w:szCs w:val="22"/>
                    </w:rPr>
                  </w:pPr>
                  <w:r w:rsidRPr="003A7C4C">
                    <w:rPr>
                      <w:bCs/>
                      <w:szCs w:val="22"/>
                    </w:rPr>
                    <w:t>FESS-274</w:t>
                  </w:r>
                </w:p>
              </w:tc>
            </w:tr>
            <w:tr w:rsidR="003A7C4C" w:rsidRPr="003A7C4C" w14:paraId="63245427"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E5E74D" w14:textId="77777777" w:rsidR="00DB419D" w:rsidRPr="003A7C4C" w:rsidRDefault="00DB419D" w:rsidP="002605A4">
                  <w:pPr>
                    <w:spacing w:line="276" w:lineRule="auto"/>
                    <w:jc w:val="left"/>
                    <w:rPr>
                      <w:szCs w:val="22"/>
                    </w:rPr>
                  </w:pPr>
                  <w:r w:rsidRPr="003A7C4C">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E72932" w14:textId="77777777" w:rsidR="00DB419D" w:rsidRPr="003A7C4C" w:rsidRDefault="00DB419D" w:rsidP="002605A4">
                  <w:pPr>
                    <w:tabs>
                      <w:tab w:val="left" w:pos="1305"/>
                    </w:tabs>
                    <w:spacing w:line="276" w:lineRule="auto"/>
                    <w:rPr>
                      <w:szCs w:val="22"/>
                    </w:rPr>
                  </w:pPr>
                  <w:r w:rsidRPr="003A7C4C">
                    <w:rPr>
                      <w:szCs w:val="22"/>
                    </w:rPr>
                    <w:t>Accepted</w:t>
                  </w:r>
                </w:p>
              </w:tc>
            </w:tr>
            <w:tr w:rsidR="003A7C4C" w:rsidRPr="003A7C4C" w14:paraId="647B0346"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BD5914" w14:textId="77777777" w:rsidR="00DB419D" w:rsidRPr="003A7C4C" w:rsidRDefault="00DB419D" w:rsidP="002605A4">
                  <w:pPr>
                    <w:spacing w:line="276" w:lineRule="auto"/>
                    <w:jc w:val="left"/>
                    <w:rPr>
                      <w:szCs w:val="22"/>
                    </w:rPr>
                  </w:pPr>
                  <w:r w:rsidRPr="003A7C4C">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0EFFE1" w14:textId="77777777" w:rsidR="00DB419D" w:rsidRPr="003A7C4C" w:rsidRDefault="00DB419D" w:rsidP="002605A4">
                  <w:pPr>
                    <w:spacing w:line="276" w:lineRule="auto"/>
                    <w:rPr>
                      <w:szCs w:val="22"/>
                    </w:rPr>
                  </w:pPr>
                  <w:r w:rsidRPr="003A7C4C">
                    <w:rPr>
                      <w:szCs w:val="22"/>
                    </w:rPr>
                    <w:t xml:space="preserve">Specifications Defect </w:t>
                  </w:r>
                </w:p>
              </w:tc>
            </w:tr>
            <w:tr w:rsidR="003A7C4C" w:rsidRPr="003A7C4C" w14:paraId="597EBD12"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397888" w14:textId="77777777" w:rsidR="00DB419D" w:rsidRPr="003A7C4C" w:rsidRDefault="00DB419D" w:rsidP="002605A4">
                  <w:pPr>
                    <w:spacing w:line="276" w:lineRule="auto"/>
                    <w:jc w:val="left"/>
                    <w:rPr>
                      <w:szCs w:val="22"/>
                    </w:rPr>
                  </w:pPr>
                  <w:r w:rsidRPr="003A7C4C">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D1ED05" w14:textId="77777777" w:rsidR="00DB419D" w:rsidRPr="003A7C4C" w:rsidRDefault="00DB419D" w:rsidP="002605A4">
                  <w:pPr>
                    <w:spacing w:line="276" w:lineRule="auto"/>
                    <w:rPr>
                      <w:szCs w:val="22"/>
                    </w:rPr>
                  </w:pPr>
                  <w:r w:rsidRPr="003A7C4C">
                    <w:rPr>
                      <w:szCs w:val="22"/>
                    </w:rPr>
                    <w:t>IM443431</w:t>
                  </w:r>
                </w:p>
              </w:tc>
            </w:tr>
            <w:tr w:rsidR="003A7C4C" w:rsidRPr="003A7C4C" w14:paraId="7C218510"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2836B9" w14:textId="77777777" w:rsidR="00DB419D" w:rsidRPr="003A7C4C" w:rsidRDefault="00DB419D" w:rsidP="002605A4">
                  <w:pPr>
                    <w:spacing w:line="276" w:lineRule="auto"/>
                    <w:jc w:val="left"/>
                    <w:rPr>
                      <w:szCs w:val="22"/>
                    </w:rPr>
                  </w:pPr>
                  <w:r w:rsidRPr="003A7C4C">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C85996" w14:textId="77777777" w:rsidR="00DB419D" w:rsidRPr="003A7C4C" w:rsidRDefault="00DB419D" w:rsidP="002605A4">
                  <w:pPr>
                    <w:spacing w:line="276" w:lineRule="auto"/>
                    <w:rPr>
                      <w:szCs w:val="22"/>
                    </w:rPr>
                  </w:pPr>
                  <w:r w:rsidRPr="003A7C4C">
                    <w:rPr>
                      <w:szCs w:val="22"/>
                      <w:lang w:eastAsia="el-GR"/>
                    </w:rPr>
                    <w:t>KE21079</w:t>
                  </w:r>
                </w:p>
              </w:tc>
            </w:tr>
            <w:tr w:rsidR="003A7C4C" w:rsidRPr="003A7C4C" w14:paraId="5FED0FDC"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FAB225" w14:textId="77777777" w:rsidR="00DB419D" w:rsidRPr="003A7C4C" w:rsidRDefault="00DB419D" w:rsidP="002605A4">
                  <w:pPr>
                    <w:spacing w:line="276" w:lineRule="auto"/>
                    <w:jc w:val="left"/>
                    <w:rPr>
                      <w:szCs w:val="22"/>
                    </w:rPr>
                  </w:pPr>
                  <w:r w:rsidRPr="003A7C4C">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910EAF" w14:textId="77777777" w:rsidR="00DB419D" w:rsidRPr="003A7C4C" w:rsidRDefault="00DB419D" w:rsidP="002605A4">
                  <w:pPr>
                    <w:pStyle w:val="ListParagraph"/>
                    <w:spacing w:line="276" w:lineRule="auto"/>
                    <w:ind w:left="0"/>
                    <w:rPr>
                      <w:szCs w:val="22"/>
                      <w:lang w:val="en-US"/>
                    </w:rPr>
                  </w:pPr>
                  <w:r w:rsidRPr="003A7C4C">
                    <w:rPr>
                      <w:szCs w:val="22"/>
                      <w:shd w:val="clear" w:color="auto" w:fill="FFFFFF"/>
                    </w:rPr>
                    <w:t>20/05/2021</w:t>
                  </w:r>
                </w:p>
              </w:tc>
            </w:tr>
            <w:tr w:rsidR="003A7C4C" w:rsidRPr="003A7C4C" w14:paraId="33E10587"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4866548" w14:textId="77777777" w:rsidR="00DB419D" w:rsidRPr="003A7C4C" w:rsidRDefault="00DB419D" w:rsidP="002605A4">
                  <w:pPr>
                    <w:spacing w:line="276" w:lineRule="auto"/>
                    <w:jc w:val="left"/>
                    <w:rPr>
                      <w:szCs w:val="22"/>
                    </w:rPr>
                  </w:pPr>
                  <w:r w:rsidRPr="003A7C4C">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2E84662" w14:textId="77777777" w:rsidR="00DB419D" w:rsidRPr="003A7C4C" w:rsidRDefault="00DB419D" w:rsidP="002605A4">
                  <w:pPr>
                    <w:spacing w:line="276" w:lineRule="auto"/>
                    <w:rPr>
                      <w:szCs w:val="22"/>
                      <w:lang w:val="en-US"/>
                    </w:rPr>
                  </w:pPr>
                  <w:r w:rsidRPr="003A7C4C">
                    <w:rPr>
                      <w:szCs w:val="22"/>
                    </w:rPr>
                    <w:t>EMCS CPT</w:t>
                  </w:r>
                </w:p>
              </w:tc>
            </w:tr>
          </w:tbl>
          <w:p w14:paraId="5A9DE368" w14:textId="77777777" w:rsidR="00DB419D" w:rsidRPr="003A7C4C" w:rsidRDefault="00DB419D" w:rsidP="002605A4">
            <w:pPr>
              <w:spacing w:after="0"/>
              <w:jc w:val="left"/>
              <w:rPr>
                <w:szCs w:val="22"/>
                <w:lang w:val="en-US"/>
              </w:rPr>
            </w:pPr>
          </w:p>
        </w:tc>
      </w:tr>
      <w:tr w:rsidR="003A7C4C" w:rsidRPr="003A7C4C" w14:paraId="478781E4"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5103EED" w14:textId="77777777" w:rsidR="00DB419D" w:rsidRPr="003A7C4C" w:rsidRDefault="00DB419D" w:rsidP="002605A4">
            <w:pPr>
              <w:spacing w:line="276" w:lineRule="auto"/>
              <w:rPr>
                <w:b/>
                <w:szCs w:val="22"/>
              </w:rPr>
            </w:pPr>
            <w:r w:rsidRPr="003A7C4C">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3A7C4C" w:rsidRPr="003A7C4C" w14:paraId="02C91F53"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B4AF253" w14:textId="77777777" w:rsidR="00DB419D" w:rsidRPr="003A7C4C" w:rsidRDefault="00DB419D" w:rsidP="002605A4">
                  <w:pPr>
                    <w:spacing w:line="276" w:lineRule="auto"/>
                    <w:jc w:val="left"/>
                    <w:rPr>
                      <w:szCs w:val="22"/>
                    </w:rPr>
                  </w:pPr>
                  <w:r w:rsidRPr="003A7C4C">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53F2708" w14:textId="77777777" w:rsidR="00DB419D" w:rsidRPr="003A7C4C" w:rsidRDefault="00DB419D" w:rsidP="002605A4">
                  <w:pPr>
                    <w:spacing w:line="276" w:lineRule="auto"/>
                    <w:rPr>
                      <w:szCs w:val="22"/>
                    </w:rPr>
                  </w:pPr>
                  <w:r w:rsidRPr="003A7C4C">
                    <w:rPr>
                      <w:szCs w:val="22"/>
                    </w:rPr>
                    <w:t>Low</w:t>
                  </w:r>
                </w:p>
              </w:tc>
            </w:tr>
            <w:tr w:rsidR="003A7C4C" w:rsidRPr="003A7C4C" w14:paraId="1CAC4153"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8C35637" w14:textId="77777777" w:rsidR="00DB419D" w:rsidRPr="003A7C4C" w:rsidRDefault="00DB419D" w:rsidP="002605A4">
                  <w:pPr>
                    <w:spacing w:line="276" w:lineRule="auto"/>
                    <w:jc w:val="left"/>
                    <w:rPr>
                      <w:szCs w:val="22"/>
                    </w:rPr>
                  </w:pPr>
                  <w:r w:rsidRPr="003A7C4C">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78CF7C7B" w14:textId="77777777" w:rsidR="00DB419D" w:rsidRPr="003A7C4C" w:rsidRDefault="00DB419D" w:rsidP="002605A4">
                  <w:pPr>
                    <w:spacing w:line="276" w:lineRule="auto"/>
                    <w:rPr>
                      <w:b/>
                      <w:szCs w:val="22"/>
                    </w:rPr>
                  </w:pPr>
                  <w:r w:rsidRPr="003A7C4C">
                    <w:rPr>
                      <w:b/>
                      <w:szCs w:val="22"/>
                    </w:rPr>
                    <w:t>Problem Statement</w:t>
                  </w:r>
                </w:p>
                <w:p w14:paraId="4AE77F3B" w14:textId="77777777" w:rsidR="00DB419D" w:rsidRPr="003A7C4C" w:rsidRDefault="00DB419D" w:rsidP="002605A4">
                  <w:pPr>
                    <w:spacing w:line="276" w:lineRule="auto"/>
                    <w:rPr>
                      <w:bCs/>
                      <w:szCs w:val="22"/>
                    </w:rPr>
                  </w:pPr>
                  <w:r w:rsidRPr="003A7C4C">
                    <w:rPr>
                      <w:bCs/>
                      <w:szCs w:val="22"/>
                    </w:rPr>
                    <w:t>During the update and check of the technical annexes for EMCS Phase 4, the minor errors below were identified:</w:t>
                  </w:r>
                </w:p>
                <w:p w14:paraId="2E08E0B6" w14:textId="77777777" w:rsidR="00DB419D" w:rsidRPr="003A7C4C" w:rsidRDefault="00DB419D" w:rsidP="00DB419D">
                  <w:pPr>
                    <w:pStyle w:val="ListParagraph"/>
                    <w:numPr>
                      <w:ilvl w:val="1"/>
                      <w:numId w:val="82"/>
                    </w:numPr>
                    <w:spacing w:line="276" w:lineRule="auto"/>
                    <w:ind w:left="360"/>
                    <w:rPr>
                      <w:bCs/>
                      <w:szCs w:val="22"/>
                    </w:rPr>
                  </w:pPr>
                  <w:r w:rsidRPr="003A7C4C">
                    <w:rPr>
                      <w:bCs/>
                      <w:szCs w:val="22"/>
                    </w:rPr>
                    <w:t xml:space="preserve">In the </w:t>
                  </w:r>
                  <w:r w:rsidRPr="003A7C4C">
                    <w:rPr>
                      <w:bCs/>
                      <w:szCs w:val="22"/>
                      <w:lang w:val="en-US"/>
                    </w:rPr>
                    <w:t xml:space="preserve">business codelist BC36 - </w:t>
                  </w:r>
                  <w:r w:rsidRPr="003A7C4C">
                    <w:rPr>
                      <w:bCs/>
                      <w:szCs w:val="22"/>
                    </w:rPr>
                    <w:t xml:space="preserve">CL Excise Product, the value S600 is missing from its description the following information </w:t>
                  </w:r>
                  <w:r w:rsidRPr="003A7C4C">
                    <w:rPr>
                      <w:szCs w:val="22"/>
                    </w:rPr>
                    <w:t>“Category = S, Unit = 3, Alcohol Strength = Yes, Plato = No, Density = No”;</w:t>
                  </w:r>
                </w:p>
                <w:p w14:paraId="25A17DA3" w14:textId="77777777" w:rsidR="00DB419D" w:rsidRPr="003A7C4C" w:rsidRDefault="00DB419D" w:rsidP="002605A4">
                  <w:pPr>
                    <w:pStyle w:val="ListParagraph"/>
                    <w:spacing w:line="276" w:lineRule="auto"/>
                    <w:ind w:left="360"/>
                    <w:rPr>
                      <w:bCs/>
                      <w:szCs w:val="22"/>
                    </w:rPr>
                  </w:pPr>
                </w:p>
                <w:p w14:paraId="3F5D8FAF" w14:textId="77777777" w:rsidR="00DB419D" w:rsidRPr="003A7C4C" w:rsidRDefault="00DB419D" w:rsidP="00DB419D">
                  <w:pPr>
                    <w:pStyle w:val="ListParagraph"/>
                    <w:numPr>
                      <w:ilvl w:val="1"/>
                      <w:numId w:val="82"/>
                    </w:numPr>
                    <w:spacing w:after="0"/>
                    <w:ind w:left="360"/>
                    <w:contextualSpacing w:val="0"/>
                    <w:jc w:val="left"/>
                    <w:rPr>
                      <w:szCs w:val="22"/>
                    </w:rPr>
                  </w:pPr>
                  <w:r w:rsidRPr="003A7C4C">
                    <w:rPr>
                      <w:szCs w:val="22"/>
                    </w:rPr>
                    <w:t xml:space="preserve">In the business codelist BC09 - </w:t>
                  </w:r>
                  <w:r w:rsidRPr="003A7C4C">
                    <w:rPr>
                      <w:szCs w:val="22"/>
                      <w:lang w:val="en-US"/>
                    </w:rPr>
                    <w:t>CL</w:t>
                  </w:r>
                  <w:r w:rsidRPr="003A7C4C">
                    <w:rPr>
                      <w:szCs w:val="22"/>
                    </w:rPr>
                    <w:t xml:space="preserve"> Refusal Reason</w:t>
                  </w:r>
                  <w:r w:rsidRPr="003A7C4C">
                    <w:rPr>
                      <w:szCs w:val="22"/>
                      <w:lang w:val="en-US"/>
                    </w:rPr>
                    <w:t>s</w:t>
                  </w:r>
                  <w:r w:rsidRPr="003A7C4C">
                    <w:rPr>
                      <w:szCs w:val="22"/>
                    </w:rPr>
                    <w:t>, in the description of the values ‘4’ and ‘8’, the reference to “Member State” should be replaced by “National Administration”.</w:t>
                  </w:r>
                </w:p>
                <w:p w14:paraId="035E12A1" w14:textId="77777777" w:rsidR="00DB419D" w:rsidRPr="003A7C4C" w:rsidRDefault="00DB419D" w:rsidP="002605A4">
                  <w:pPr>
                    <w:pStyle w:val="ListParagraph"/>
                    <w:spacing w:after="0"/>
                    <w:ind w:left="360"/>
                    <w:contextualSpacing w:val="0"/>
                    <w:jc w:val="left"/>
                    <w:rPr>
                      <w:szCs w:val="22"/>
                    </w:rPr>
                  </w:pPr>
                  <w:r w:rsidRPr="003A7C4C">
                    <w:rPr>
                      <w:szCs w:val="22"/>
                    </w:rPr>
                    <w:t>In addition, the same replacement should take place in the technical codelist TC63 - TC Reason to refuse update of economic operators, in the description and remarks of the value ‘4</w:t>
                  </w:r>
                  <w:r w:rsidRPr="003A7C4C">
                    <w:rPr>
                      <w:szCs w:val="22"/>
                      <w:lang w:val="en-US"/>
                    </w:rPr>
                    <w:t>6</w:t>
                  </w:r>
                  <w:r w:rsidRPr="003A7C4C">
                    <w:rPr>
                      <w:szCs w:val="22"/>
                    </w:rPr>
                    <w:t>’;</w:t>
                  </w:r>
                </w:p>
                <w:p w14:paraId="4AFD6D19" w14:textId="77777777" w:rsidR="00DB419D" w:rsidRPr="003A7C4C" w:rsidRDefault="00DB419D" w:rsidP="002605A4">
                  <w:pPr>
                    <w:spacing w:after="0"/>
                    <w:jc w:val="left"/>
                    <w:rPr>
                      <w:szCs w:val="22"/>
                    </w:rPr>
                  </w:pPr>
                </w:p>
                <w:p w14:paraId="774F4447" w14:textId="77777777" w:rsidR="00DB419D" w:rsidRPr="003A7C4C" w:rsidRDefault="00DB419D" w:rsidP="00DB419D">
                  <w:pPr>
                    <w:pStyle w:val="ListParagraph"/>
                    <w:numPr>
                      <w:ilvl w:val="1"/>
                      <w:numId w:val="82"/>
                    </w:numPr>
                    <w:spacing w:after="0"/>
                    <w:ind w:left="360"/>
                    <w:contextualSpacing w:val="0"/>
                    <w:jc w:val="left"/>
                    <w:rPr>
                      <w:szCs w:val="22"/>
                    </w:rPr>
                  </w:pPr>
                  <w:r w:rsidRPr="003A7C4C">
                    <w:rPr>
                      <w:szCs w:val="22"/>
                    </w:rPr>
                    <w:t>In the business codelist BC106 - CL Type of Document, the description of value ‘2’ should be updated to consider e-SAD as well, as currently it refers only to the SAAD;</w:t>
                  </w:r>
                </w:p>
                <w:p w14:paraId="36FB3CB9" w14:textId="77777777" w:rsidR="00DB419D" w:rsidRPr="003A7C4C" w:rsidRDefault="00DB419D" w:rsidP="002605A4">
                  <w:pPr>
                    <w:pStyle w:val="ListParagraph"/>
                    <w:spacing w:after="0"/>
                    <w:ind w:left="360"/>
                    <w:contextualSpacing w:val="0"/>
                    <w:jc w:val="left"/>
                    <w:rPr>
                      <w:szCs w:val="22"/>
                    </w:rPr>
                  </w:pPr>
                </w:p>
                <w:p w14:paraId="5F555275" w14:textId="77777777" w:rsidR="00DB419D" w:rsidRPr="003A7C4C" w:rsidRDefault="00DB419D" w:rsidP="00DB419D">
                  <w:pPr>
                    <w:pStyle w:val="ListParagraph"/>
                    <w:numPr>
                      <w:ilvl w:val="1"/>
                      <w:numId w:val="82"/>
                    </w:numPr>
                    <w:spacing w:after="0"/>
                    <w:ind w:left="360"/>
                    <w:contextualSpacing w:val="0"/>
                    <w:jc w:val="left"/>
                    <w:rPr>
                      <w:szCs w:val="22"/>
                    </w:rPr>
                  </w:pPr>
                  <w:r w:rsidRPr="003A7C4C">
                    <w:rPr>
                      <w:szCs w:val="22"/>
                    </w:rPr>
                    <w:t>The description of the condition C052 should be updated to take into account the newly added in Phase 4 values of the technical codelist TC Common Request Type, i.e. value ‘8’ (retrieval of list of e-ADs) and ‘9’ (retrieval of list of e-SADs);</w:t>
                  </w:r>
                </w:p>
                <w:p w14:paraId="674936C2" w14:textId="77777777" w:rsidR="00DB419D" w:rsidRPr="003A7C4C" w:rsidRDefault="00DB419D" w:rsidP="002605A4">
                  <w:pPr>
                    <w:spacing w:after="0"/>
                    <w:jc w:val="left"/>
                    <w:rPr>
                      <w:szCs w:val="22"/>
                    </w:rPr>
                  </w:pPr>
                </w:p>
                <w:p w14:paraId="7EC68BA9" w14:textId="77777777" w:rsidR="00DB419D" w:rsidRPr="003A7C4C" w:rsidRDefault="00DB419D" w:rsidP="00DB419D">
                  <w:pPr>
                    <w:pStyle w:val="ListParagraph"/>
                    <w:numPr>
                      <w:ilvl w:val="1"/>
                      <w:numId w:val="82"/>
                    </w:numPr>
                    <w:spacing w:after="0"/>
                    <w:ind w:left="360"/>
                    <w:contextualSpacing w:val="0"/>
                    <w:jc w:val="left"/>
                    <w:rPr>
                      <w:szCs w:val="22"/>
                    </w:rPr>
                  </w:pPr>
                  <w:r w:rsidRPr="003A7C4C">
                    <w:rPr>
                      <w:szCs w:val="22"/>
                      <w:lang w:val="en-US"/>
                    </w:rPr>
                    <w:t>Updates related to the waiving of a guarantee:</w:t>
                  </w:r>
                </w:p>
                <w:p w14:paraId="21E8D4C6" w14:textId="77777777" w:rsidR="00DB419D" w:rsidRPr="008A5124" w:rsidRDefault="00DB419D" w:rsidP="002605A4">
                  <w:pPr>
                    <w:spacing w:after="0" w:line="240" w:lineRule="auto"/>
                    <w:ind w:left="720"/>
                    <w:jc w:val="left"/>
                    <w:rPr>
                      <w:color w:val="00B050"/>
                      <w:szCs w:val="22"/>
                      <w:lang w:eastAsia="en-US"/>
                    </w:rPr>
                  </w:pPr>
                  <w:r w:rsidRPr="008A5124">
                    <w:rPr>
                      <w:color w:val="00B050"/>
                      <w:szCs w:val="22"/>
                      <w:lang w:eastAsia="en-US"/>
                    </w:rPr>
                    <w:t xml:space="preserve">The wording of the R216 </w:t>
                  </w:r>
                  <w:r w:rsidRPr="008A5124">
                    <w:rPr>
                      <w:color w:val="00B050"/>
                      <w:szCs w:val="22"/>
                    </w:rPr>
                    <w:t>should be updated, so that it refers to both Articles 17.2 and 17.5 (b) and not only to Article 17.5;</w:t>
                  </w:r>
                </w:p>
                <w:p w14:paraId="7C376580" w14:textId="77777777" w:rsidR="00DB419D" w:rsidRPr="003A7C4C" w:rsidRDefault="00DB419D" w:rsidP="00DB419D">
                  <w:pPr>
                    <w:pStyle w:val="ListParagraph"/>
                    <w:numPr>
                      <w:ilvl w:val="0"/>
                      <w:numId w:val="85"/>
                    </w:numPr>
                    <w:spacing w:after="0"/>
                    <w:ind w:left="720"/>
                    <w:contextualSpacing w:val="0"/>
                    <w:rPr>
                      <w:szCs w:val="22"/>
                    </w:rPr>
                  </w:pPr>
                  <w:r w:rsidRPr="003A7C4C">
                    <w:rPr>
                      <w:szCs w:val="22"/>
                    </w:rPr>
                    <w:t xml:space="preserve">The wording of the rule R215, should be updated, so that it refers to both Articles 17.2 and 17.5 </w:t>
                  </w:r>
                  <w:r w:rsidRPr="008A5124">
                    <w:rPr>
                      <w:color w:val="00B050"/>
                      <w:szCs w:val="22"/>
                    </w:rPr>
                    <w:t xml:space="preserve">(b) </w:t>
                  </w:r>
                  <w:r w:rsidRPr="003A7C4C">
                    <w:rPr>
                      <w:szCs w:val="22"/>
                    </w:rPr>
                    <w:t>and not only to Article 17.5;</w:t>
                  </w:r>
                </w:p>
                <w:p w14:paraId="743DDAD4" w14:textId="77777777" w:rsidR="00DB419D" w:rsidRPr="003A7C4C" w:rsidRDefault="00DB419D" w:rsidP="00DB419D">
                  <w:pPr>
                    <w:pStyle w:val="ListParagraph"/>
                    <w:numPr>
                      <w:ilvl w:val="0"/>
                      <w:numId w:val="85"/>
                    </w:numPr>
                    <w:spacing w:after="0"/>
                    <w:ind w:left="720"/>
                    <w:contextualSpacing w:val="0"/>
                    <w:rPr>
                      <w:szCs w:val="22"/>
                    </w:rPr>
                  </w:pPr>
                  <w:r w:rsidRPr="003A7C4C">
                    <w:rPr>
                      <w:szCs w:val="22"/>
                    </w:rPr>
                    <w:lastRenderedPageBreak/>
                    <w:t xml:space="preserve">In </w:t>
                  </w:r>
                  <w:r w:rsidRPr="008A5124">
                    <w:rPr>
                      <w:color w:val="00B050"/>
                      <w:szCs w:val="22"/>
                    </w:rPr>
                    <w:t xml:space="preserve">Technical </w:t>
                  </w:r>
                  <w:r w:rsidRPr="003A7C4C">
                    <w:rPr>
                      <w:szCs w:val="22"/>
                    </w:rPr>
                    <w:t xml:space="preserve">code list </w:t>
                  </w:r>
                  <w:r w:rsidRPr="008A5124">
                    <w:rPr>
                      <w:color w:val="00B050"/>
                      <w:szCs w:val="22"/>
                    </w:rPr>
                    <w:t>TC29</w:t>
                  </w:r>
                  <w:r w:rsidRPr="003A7C4C">
                    <w:rPr>
                      <w:szCs w:val="22"/>
                    </w:rPr>
                    <w:t xml:space="preserve"> - </w:t>
                  </w:r>
                  <w:r w:rsidRPr="008A5124">
                    <w:rPr>
                      <w:color w:val="00B050"/>
                      <w:szCs w:val="22"/>
                    </w:rPr>
                    <w:t xml:space="preserve">TC Guarantor Type </w:t>
                  </w:r>
                  <w:r w:rsidRPr="003A7C4C">
                    <w:rPr>
                      <w:szCs w:val="22"/>
                    </w:rPr>
                    <w:t xml:space="preserve">Code, the description of the value ‘5’ should be updated to “No guarantee is provided according to articles 17.2 and 17.5 </w:t>
                  </w:r>
                  <w:r w:rsidRPr="008A5124">
                    <w:rPr>
                      <w:color w:val="00B050"/>
                      <w:szCs w:val="22"/>
                    </w:rPr>
                    <w:t xml:space="preserve">(b) </w:t>
                  </w:r>
                  <w:r w:rsidRPr="003A7C4C">
                    <w:rPr>
                      <w:szCs w:val="22"/>
                    </w:rPr>
                    <w:t>of Directive (EU) 2020/262”.</w:t>
                  </w:r>
                </w:p>
                <w:p w14:paraId="0400F69F" w14:textId="77777777" w:rsidR="00DB419D" w:rsidRPr="003A7C4C" w:rsidRDefault="00DB419D" w:rsidP="002605A4">
                  <w:pPr>
                    <w:pStyle w:val="ListParagraph"/>
                    <w:spacing w:after="0"/>
                    <w:contextualSpacing w:val="0"/>
                    <w:jc w:val="left"/>
                    <w:rPr>
                      <w:szCs w:val="22"/>
                    </w:rPr>
                  </w:pPr>
                </w:p>
                <w:p w14:paraId="3401F220" w14:textId="77777777" w:rsidR="00DB419D" w:rsidRPr="003A7C4C" w:rsidRDefault="00DB419D" w:rsidP="002605A4">
                  <w:pPr>
                    <w:spacing w:line="276" w:lineRule="auto"/>
                    <w:rPr>
                      <w:szCs w:val="22"/>
                    </w:rPr>
                  </w:pPr>
                  <w:r w:rsidRPr="003A7C4C">
                    <w:rPr>
                      <w:szCs w:val="22"/>
                    </w:rPr>
                    <w:t>Those abovementioned issues should be addressed in the updated Phase 4 FESS specifications.</w:t>
                  </w:r>
                </w:p>
                <w:p w14:paraId="49B29096" w14:textId="77777777" w:rsidR="00DB419D" w:rsidRPr="003A7C4C" w:rsidRDefault="00DB419D" w:rsidP="002605A4">
                  <w:pPr>
                    <w:spacing w:line="276" w:lineRule="auto"/>
                    <w:rPr>
                      <w:szCs w:val="22"/>
                    </w:rPr>
                  </w:pPr>
                </w:p>
                <w:p w14:paraId="6261B7F6" w14:textId="77777777" w:rsidR="00DB419D" w:rsidRPr="003A7C4C" w:rsidRDefault="00DB419D" w:rsidP="002605A4">
                  <w:pPr>
                    <w:spacing w:line="276" w:lineRule="auto"/>
                    <w:rPr>
                      <w:b/>
                      <w:szCs w:val="22"/>
                    </w:rPr>
                  </w:pPr>
                  <w:r w:rsidRPr="003A7C4C">
                    <w:rPr>
                      <w:b/>
                      <w:szCs w:val="22"/>
                    </w:rPr>
                    <w:t>Proposed Solution</w:t>
                  </w:r>
                </w:p>
                <w:p w14:paraId="59DB40AB" w14:textId="77777777" w:rsidR="00DB419D" w:rsidRPr="003A7C4C" w:rsidRDefault="00DB419D" w:rsidP="002605A4">
                  <w:pPr>
                    <w:spacing w:line="276" w:lineRule="auto"/>
                    <w:rPr>
                      <w:szCs w:val="22"/>
                      <w:lang w:val="en-US"/>
                    </w:rPr>
                  </w:pPr>
                  <w:r w:rsidRPr="003A7C4C">
                    <w:rPr>
                      <w:szCs w:val="22"/>
                      <w:lang w:val="en-US"/>
                    </w:rPr>
                    <w:t>As per the analysis provided in the [Problem Statement], the following updates shall be performed in the Excise BPMs, per corresponding numbered item in the [Problem Statement]:</w:t>
                  </w:r>
                </w:p>
                <w:p w14:paraId="4B4CB3F7" w14:textId="77777777" w:rsidR="00DB419D" w:rsidRPr="003A7C4C" w:rsidRDefault="00DB419D" w:rsidP="00DB419D">
                  <w:pPr>
                    <w:pStyle w:val="ListParagraph"/>
                    <w:numPr>
                      <w:ilvl w:val="0"/>
                      <w:numId w:val="83"/>
                    </w:numPr>
                    <w:spacing w:line="276" w:lineRule="auto"/>
                    <w:rPr>
                      <w:bCs/>
                      <w:szCs w:val="22"/>
                    </w:rPr>
                  </w:pPr>
                  <w:r w:rsidRPr="003A7C4C">
                    <w:rPr>
                      <w:bCs/>
                      <w:szCs w:val="22"/>
                    </w:rPr>
                    <w:t xml:space="preserve">In the matrix model of the </w:t>
                  </w:r>
                  <w:r w:rsidRPr="003A7C4C">
                    <w:rPr>
                      <w:bCs/>
                      <w:szCs w:val="22"/>
                      <w:lang w:val="en-US"/>
                    </w:rPr>
                    <w:t xml:space="preserve">business codelist BC36 - </w:t>
                  </w:r>
                  <w:r w:rsidRPr="003A7C4C">
                    <w:rPr>
                      <w:bCs/>
                      <w:szCs w:val="22"/>
                    </w:rPr>
                    <w:t>CL Excise Product, the name of the codelist value S600 shall be updated from:</w:t>
                  </w:r>
                </w:p>
                <w:p w14:paraId="58A0EE62" w14:textId="77777777" w:rsidR="00DB419D" w:rsidRPr="003A7C4C" w:rsidRDefault="00DB419D" w:rsidP="002605A4">
                  <w:pPr>
                    <w:pStyle w:val="ListParagraph"/>
                    <w:spacing w:line="276" w:lineRule="auto"/>
                    <w:ind w:left="360"/>
                    <w:rPr>
                      <w:bCs/>
                      <w:szCs w:val="22"/>
                    </w:rPr>
                  </w:pPr>
                </w:p>
                <w:p w14:paraId="30E615C5" w14:textId="77777777" w:rsidR="00DB419D" w:rsidRPr="003A7C4C" w:rsidRDefault="00DB419D" w:rsidP="002605A4">
                  <w:pPr>
                    <w:pStyle w:val="ListParagraph"/>
                    <w:spacing w:line="276" w:lineRule="auto"/>
                    <w:ind w:left="360"/>
                    <w:rPr>
                      <w:bCs/>
                      <w:szCs w:val="22"/>
                    </w:rPr>
                  </w:pPr>
                  <w:r w:rsidRPr="003A7C4C">
                    <w:rPr>
                      <w:bCs/>
                      <w:szCs w:val="22"/>
                    </w:rPr>
                    <w:t xml:space="preserve">“Completely denatured alcohol, falling within Article </w:t>
                  </w:r>
                </w:p>
                <w:p w14:paraId="05DDFD30" w14:textId="77777777" w:rsidR="00DB419D" w:rsidRPr="003A7C4C" w:rsidRDefault="00DB419D" w:rsidP="002605A4">
                  <w:pPr>
                    <w:pStyle w:val="ListParagraph"/>
                    <w:spacing w:line="276" w:lineRule="auto"/>
                    <w:ind w:left="360"/>
                    <w:rPr>
                      <w:bCs/>
                      <w:szCs w:val="22"/>
                    </w:rPr>
                  </w:pPr>
                  <w:r w:rsidRPr="003A7C4C">
                    <w:rPr>
                      <w:bCs/>
                      <w:szCs w:val="22"/>
                    </w:rPr>
                    <w:t xml:space="preserve">20 of Directive 92/83/EEC, being alcohol which has </w:t>
                  </w:r>
                </w:p>
                <w:p w14:paraId="3046CD04" w14:textId="77777777" w:rsidR="00DB419D" w:rsidRPr="003A7C4C" w:rsidRDefault="00DB419D" w:rsidP="002605A4">
                  <w:pPr>
                    <w:pStyle w:val="ListParagraph"/>
                    <w:spacing w:line="276" w:lineRule="auto"/>
                    <w:ind w:left="360"/>
                    <w:rPr>
                      <w:bCs/>
                      <w:szCs w:val="22"/>
                    </w:rPr>
                  </w:pPr>
                  <w:r w:rsidRPr="003A7C4C">
                    <w:rPr>
                      <w:bCs/>
                      <w:szCs w:val="22"/>
                    </w:rPr>
                    <w:t xml:space="preserve">been denatured and fulfils the conditions to benefit </w:t>
                  </w:r>
                </w:p>
                <w:p w14:paraId="2733DD3C" w14:textId="77777777" w:rsidR="00DB419D" w:rsidRPr="003A7C4C" w:rsidRDefault="00DB419D" w:rsidP="002605A4">
                  <w:pPr>
                    <w:pStyle w:val="ListParagraph"/>
                    <w:spacing w:line="276" w:lineRule="auto"/>
                    <w:ind w:left="360"/>
                    <w:rPr>
                      <w:bCs/>
                      <w:szCs w:val="22"/>
                    </w:rPr>
                  </w:pPr>
                  <w:r w:rsidRPr="003A7C4C">
                    <w:rPr>
                      <w:bCs/>
                      <w:szCs w:val="22"/>
                    </w:rPr>
                    <w:t xml:space="preserve">from the exemption provided for in Article 27(1)(a) </w:t>
                  </w:r>
                </w:p>
                <w:p w14:paraId="0BBB04EA" w14:textId="77777777" w:rsidR="00DB419D" w:rsidRPr="003A7C4C" w:rsidRDefault="00DB419D" w:rsidP="002605A4">
                  <w:pPr>
                    <w:pStyle w:val="ListParagraph"/>
                    <w:spacing w:line="276" w:lineRule="auto"/>
                    <w:ind w:left="360"/>
                    <w:rPr>
                      <w:bCs/>
                      <w:szCs w:val="22"/>
                    </w:rPr>
                  </w:pPr>
                  <w:r w:rsidRPr="003A7C4C">
                    <w:rPr>
                      <w:bCs/>
                      <w:szCs w:val="22"/>
                    </w:rPr>
                    <w:t>of that Directive”</w:t>
                  </w:r>
                </w:p>
                <w:p w14:paraId="20B84EBD" w14:textId="77777777" w:rsidR="00DB419D" w:rsidRPr="003A7C4C" w:rsidRDefault="00DB419D" w:rsidP="002605A4">
                  <w:pPr>
                    <w:pStyle w:val="ListParagraph"/>
                    <w:spacing w:line="276" w:lineRule="auto"/>
                    <w:ind w:left="360"/>
                    <w:rPr>
                      <w:bCs/>
                      <w:szCs w:val="22"/>
                    </w:rPr>
                  </w:pPr>
                </w:p>
                <w:p w14:paraId="59B1784F" w14:textId="77777777" w:rsidR="00DB419D" w:rsidRPr="003A7C4C" w:rsidRDefault="00DB419D" w:rsidP="002605A4">
                  <w:pPr>
                    <w:pStyle w:val="ListParagraph"/>
                    <w:spacing w:line="276" w:lineRule="auto"/>
                    <w:ind w:left="360"/>
                    <w:rPr>
                      <w:bCs/>
                      <w:szCs w:val="22"/>
                    </w:rPr>
                  </w:pPr>
                  <w:r w:rsidRPr="003A7C4C">
                    <w:rPr>
                      <w:bCs/>
                      <w:szCs w:val="22"/>
                    </w:rPr>
                    <w:t>to:</w:t>
                  </w:r>
                </w:p>
                <w:p w14:paraId="08614BC4" w14:textId="77777777" w:rsidR="00DB419D" w:rsidRPr="003A7C4C" w:rsidRDefault="00DB419D" w:rsidP="002605A4">
                  <w:pPr>
                    <w:pStyle w:val="ListParagraph"/>
                    <w:spacing w:line="276" w:lineRule="auto"/>
                    <w:ind w:left="360"/>
                    <w:rPr>
                      <w:bCs/>
                      <w:szCs w:val="22"/>
                    </w:rPr>
                  </w:pPr>
                  <w:r w:rsidRPr="003A7C4C">
                    <w:rPr>
                      <w:bCs/>
                      <w:szCs w:val="22"/>
                    </w:rPr>
                    <w:t xml:space="preserve">“Completely denatured alcohol, falling within Article </w:t>
                  </w:r>
                </w:p>
                <w:p w14:paraId="17A4423F" w14:textId="77777777" w:rsidR="00DB419D" w:rsidRPr="003A7C4C" w:rsidRDefault="00DB419D" w:rsidP="002605A4">
                  <w:pPr>
                    <w:pStyle w:val="ListParagraph"/>
                    <w:spacing w:line="276" w:lineRule="auto"/>
                    <w:ind w:left="360"/>
                    <w:rPr>
                      <w:bCs/>
                      <w:szCs w:val="22"/>
                    </w:rPr>
                  </w:pPr>
                  <w:r w:rsidRPr="003A7C4C">
                    <w:rPr>
                      <w:bCs/>
                      <w:szCs w:val="22"/>
                    </w:rPr>
                    <w:t xml:space="preserve">20 of Directive 92/83/EEC, being alcohol which has </w:t>
                  </w:r>
                </w:p>
                <w:p w14:paraId="138E2C87" w14:textId="77777777" w:rsidR="00DB419D" w:rsidRPr="003A7C4C" w:rsidRDefault="00DB419D" w:rsidP="002605A4">
                  <w:pPr>
                    <w:pStyle w:val="ListParagraph"/>
                    <w:spacing w:line="276" w:lineRule="auto"/>
                    <w:ind w:left="360"/>
                    <w:rPr>
                      <w:bCs/>
                      <w:szCs w:val="22"/>
                    </w:rPr>
                  </w:pPr>
                  <w:r w:rsidRPr="003A7C4C">
                    <w:rPr>
                      <w:bCs/>
                      <w:szCs w:val="22"/>
                    </w:rPr>
                    <w:t xml:space="preserve">been denatured and fulfils the conditions to benefit </w:t>
                  </w:r>
                </w:p>
                <w:p w14:paraId="504EEF04" w14:textId="77777777" w:rsidR="00DB419D" w:rsidRPr="003A7C4C" w:rsidRDefault="00DB419D" w:rsidP="002605A4">
                  <w:pPr>
                    <w:pStyle w:val="ListParagraph"/>
                    <w:spacing w:line="276" w:lineRule="auto"/>
                    <w:ind w:left="360"/>
                    <w:rPr>
                      <w:bCs/>
                      <w:szCs w:val="22"/>
                    </w:rPr>
                  </w:pPr>
                  <w:r w:rsidRPr="003A7C4C">
                    <w:rPr>
                      <w:bCs/>
                      <w:szCs w:val="22"/>
                    </w:rPr>
                    <w:t xml:space="preserve">from the exemption provided for in Article 27(1)(a) </w:t>
                  </w:r>
                </w:p>
                <w:p w14:paraId="7F343A3A" w14:textId="77777777" w:rsidR="00DB419D" w:rsidRPr="003A7C4C" w:rsidRDefault="00DB419D" w:rsidP="002605A4">
                  <w:pPr>
                    <w:pStyle w:val="ListParagraph"/>
                    <w:spacing w:line="276" w:lineRule="auto"/>
                    <w:ind w:left="360"/>
                    <w:rPr>
                      <w:szCs w:val="22"/>
                    </w:rPr>
                  </w:pPr>
                  <w:r w:rsidRPr="003A7C4C">
                    <w:rPr>
                      <w:bCs/>
                      <w:szCs w:val="22"/>
                    </w:rPr>
                    <w:t>of that Directive (</w:t>
                  </w:r>
                  <w:r w:rsidRPr="003A7C4C">
                    <w:rPr>
                      <w:szCs w:val="22"/>
                    </w:rPr>
                    <w:t>Category = S, Unit = 3, Alcohol Strength = Yes, Plato = No, Density = No)”.</w:t>
                  </w:r>
                </w:p>
                <w:p w14:paraId="11AAB1BE" w14:textId="77777777" w:rsidR="00DB419D" w:rsidRPr="003A7C4C" w:rsidRDefault="00DB419D" w:rsidP="002605A4">
                  <w:pPr>
                    <w:spacing w:after="0"/>
                    <w:jc w:val="left"/>
                    <w:rPr>
                      <w:szCs w:val="22"/>
                    </w:rPr>
                  </w:pPr>
                </w:p>
                <w:p w14:paraId="5C718470" w14:textId="77777777" w:rsidR="00DB419D" w:rsidRPr="003A7C4C" w:rsidRDefault="00DB419D" w:rsidP="00DB419D">
                  <w:pPr>
                    <w:pStyle w:val="ListParagraph"/>
                    <w:numPr>
                      <w:ilvl w:val="0"/>
                      <w:numId w:val="83"/>
                    </w:numPr>
                    <w:spacing w:after="0"/>
                    <w:contextualSpacing w:val="0"/>
                    <w:jc w:val="left"/>
                    <w:rPr>
                      <w:szCs w:val="22"/>
                    </w:rPr>
                  </w:pPr>
                  <w:r w:rsidRPr="003A7C4C">
                    <w:rPr>
                      <w:szCs w:val="22"/>
                    </w:rPr>
                    <w:t xml:space="preserve">In </w:t>
                  </w:r>
                  <w:r w:rsidRPr="003A7C4C">
                    <w:rPr>
                      <w:bCs/>
                      <w:szCs w:val="22"/>
                    </w:rPr>
                    <w:t xml:space="preserve">the matrix model of </w:t>
                  </w:r>
                  <w:r w:rsidRPr="003A7C4C">
                    <w:rPr>
                      <w:szCs w:val="22"/>
                    </w:rPr>
                    <w:t xml:space="preserve">the business codelist BC09 - </w:t>
                  </w:r>
                  <w:r w:rsidRPr="003A7C4C">
                    <w:rPr>
                      <w:szCs w:val="22"/>
                      <w:lang w:val="en-US"/>
                    </w:rPr>
                    <w:t>CL</w:t>
                  </w:r>
                  <w:r w:rsidRPr="003A7C4C">
                    <w:rPr>
                      <w:szCs w:val="22"/>
                    </w:rPr>
                    <w:t xml:space="preserve"> Refusal Reason</w:t>
                  </w:r>
                  <w:r w:rsidRPr="003A7C4C">
                    <w:rPr>
                      <w:szCs w:val="22"/>
                      <w:lang w:val="en-US"/>
                    </w:rPr>
                    <w:t>s</w:t>
                  </w:r>
                  <w:r w:rsidRPr="003A7C4C">
                    <w:rPr>
                      <w:szCs w:val="22"/>
                    </w:rPr>
                    <w:t xml:space="preserve">, </w:t>
                  </w:r>
                </w:p>
                <w:p w14:paraId="09F2A24B" w14:textId="77777777" w:rsidR="00DB419D" w:rsidRPr="003A7C4C" w:rsidRDefault="00DB419D" w:rsidP="00DB419D">
                  <w:pPr>
                    <w:pStyle w:val="ListParagraph"/>
                    <w:numPr>
                      <w:ilvl w:val="0"/>
                      <w:numId w:val="84"/>
                    </w:numPr>
                    <w:spacing w:after="0"/>
                    <w:contextualSpacing w:val="0"/>
                    <w:jc w:val="left"/>
                    <w:rPr>
                      <w:szCs w:val="22"/>
                    </w:rPr>
                  </w:pPr>
                  <w:r w:rsidRPr="003A7C4C">
                    <w:rPr>
                      <w:szCs w:val="22"/>
                    </w:rPr>
                    <w:t>the name of the codelist value ‘4’ should become:</w:t>
                  </w:r>
                </w:p>
                <w:p w14:paraId="3C48D669" w14:textId="77777777" w:rsidR="00DB419D" w:rsidRPr="003A7C4C" w:rsidRDefault="00DB419D" w:rsidP="002605A4">
                  <w:pPr>
                    <w:pStyle w:val="ListParagraph"/>
                    <w:spacing w:after="0"/>
                    <w:ind w:left="360"/>
                    <w:jc w:val="left"/>
                    <w:rPr>
                      <w:szCs w:val="22"/>
                    </w:rPr>
                  </w:pPr>
                  <w:r w:rsidRPr="003A7C4C">
                    <w:rPr>
                      <w:szCs w:val="22"/>
                    </w:rPr>
                    <w:t>“A judicial authority of the requested National Administration has refused to allow the transfer of information under its control”</w:t>
                  </w:r>
                </w:p>
                <w:p w14:paraId="515658B4" w14:textId="77777777" w:rsidR="00DB419D" w:rsidRPr="003A7C4C" w:rsidRDefault="00DB419D" w:rsidP="00DB419D">
                  <w:pPr>
                    <w:pStyle w:val="ListParagraph"/>
                    <w:numPr>
                      <w:ilvl w:val="0"/>
                      <w:numId w:val="84"/>
                    </w:numPr>
                    <w:spacing w:after="0"/>
                    <w:contextualSpacing w:val="0"/>
                    <w:jc w:val="left"/>
                    <w:rPr>
                      <w:szCs w:val="22"/>
                    </w:rPr>
                  </w:pPr>
                  <w:r w:rsidRPr="003A7C4C">
                    <w:rPr>
                      <w:szCs w:val="22"/>
                    </w:rPr>
                    <w:t>the name of the codelist value ‘8’ should become:</w:t>
                  </w:r>
                </w:p>
                <w:p w14:paraId="7895D411" w14:textId="77777777" w:rsidR="00DB419D" w:rsidRPr="003A7C4C" w:rsidRDefault="00DB419D" w:rsidP="002605A4">
                  <w:pPr>
                    <w:spacing w:after="0"/>
                    <w:ind w:left="360"/>
                    <w:jc w:val="left"/>
                    <w:rPr>
                      <w:szCs w:val="22"/>
                      <w:lang w:val="en-US"/>
                    </w:rPr>
                  </w:pPr>
                  <w:r w:rsidRPr="003A7C4C">
                    <w:rPr>
                      <w:szCs w:val="22"/>
                    </w:rPr>
                    <w:t>“The requested National Administration is unable, for legal reasons, to provide similar information”</w:t>
                  </w:r>
                  <w:r w:rsidRPr="003A7C4C">
                    <w:rPr>
                      <w:szCs w:val="22"/>
                      <w:lang w:val="en-US"/>
                    </w:rPr>
                    <w:t>.</w:t>
                  </w:r>
                </w:p>
                <w:p w14:paraId="26F598D9" w14:textId="77777777" w:rsidR="00DB419D" w:rsidRPr="003A7C4C" w:rsidRDefault="00DB419D" w:rsidP="002605A4">
                  <w:pPr>
                    <w:spacing w:after="0"/>
                    <w:ind w:left="360"/>
                    <w:jc w:val="left"/>
                    <w:rPr>
                      <w:szCs w:val="22"/>
                      <w:lang w:val="en-US"/>
                    </w:rPr>
                  </w:pPr>
                </w:p>
                <w:p w14:paraId="36F57C4C" w14:textId="77777777" w:rsidR="00DB419D" w:rsidRPr="003A7C4C" w:rsidRDefault="00DB419D" w:rsidP="002605A4">
                  <w:pPr>
                    <w:spacing w:after="0"/>
                    <w:ind w:left="360"/>
                    <w:jc w:val="left"/>
                    <w:rPr>
                      <w:szCs w:val="22"/>
                    </w:rPr>
                  </w:pPr>
                </w:p>
                <w:p w14:paraId="02AE43AF" w14:textId="77777777" w:rsidR="00DB419D" w:rsidRPr="003A7C4C" w:rsidRDefault="00DB419D" w:rsidP="002605A4">
                  <w:pPr>
                    <w:spacing w:after="0"/>
                    <w:ind w:left="360"/>
                    <w:jc w:val="left"/>
                    <w:rPr>
                      <w:szCs w:val="22"/>
                    </w:rPr>
                  </w:pPr>
                  <w:r w:rsidRPr="003A7C4C">
                    <w:rPr>
                      <w:szCs w:val="22"/>
                    </w:rPr>
                    <w:t>In the matrix model of the technical codelist TC63 - TC Reason to refuse update of economic operators,</w:t>
                  </w:r>
                </w:p>
                <w:p w14:paraId="72673C68" w14:textId="77777777" w:rsidR="00DB419D" w:rsidRPr="003A7C4C" w:rsidRDefault="00DB419D" w:rsidP="00DB419D">
                  <w:pPr>
                    <w:pStyle w:val="ListParagraph"/>
                    <w:numPr>
                      <w:ilvl w:val="0"/>
                      <w:numId w:val="84"/>
                    </w:numPr>
                    <w:spacing w:after="0"/>
                    <w:jc w:val="left"/>
                    <w:rPr>
                      <w:szCs w:val="22"/>
                    </w:rPr>
                  </w:pPr>
                  <w:r w:rsidRPr="003A7C4C">
                    <w:rPr>
                      <w:szCs w:val="22"/>
                    </w:rPr>
                    <w:t>the name and description/definition of the value ‘46’ should be updated respectively to:</w:t>
                  </w:r>
                </w:p>
                <w:p w14:paraId="7D854596" w14:textId="77777777" w:rsidR="00DB419D" w:rsidRPr="003A7C4C" w:rsidRDefault="00DB419D" w:rsidP="002605A4">
                  <w:pPr>
                    <w:pStyle w:val="ListParagraph"/>
                    <w:spacing w:after="0"/>
                    <w:jc w:val="left"/>
                    <w:rPr>
                      <w:szCs w:val="22"/>
                    </w:rPr>
                  </w:pPr>
                  <w:r w:rsidRPr="003A7C4C">
                    <w:rPr>
                      <w:szCs w:val="22"/>
                    </w:rPr>
                    <w:t xml:space="preserve">Name: </w:t>
                  </w:r>
                  <w:r w:rsidRPr="003A7C4C">
                    <w:rPr>
                      <w:i/>
                      <w:iCs/>
                      <w:szCs w:val="22"/>
                    </w:rPr>
                    <w:t>The National Administration of the Temporary Authorisation and the declared Consignor is the same (R233 violation)</w:t>
                  </w:r>
                </w:p>
                <w:p w14:paraId="7CCB7A4F" w14:textId="77777777" w:rsidR="00DB419D" w:rsidRPr="003A7C4C" w:rsidRDefault="00DB419D" w:rsidP="002605A4">
                  <w:pPr>
                    <w:pStyle w:val="ListParagraph"/>
                    <w:spacing w:after="0"/>
                    <w:jc w:val="left"/>
                    <w:rPr>
                      <w:szCs w:val="22"/>
                    </w:rPr>
                  </w:pPr>
                  <w:r w:rsidRPr="003A7C4C">
                    <w:rPr>
                      <w:szCs w:val="22"/>
                    </w:rPr>
                    <w:lastRenderedPageBreak/>
                    <w:t xml:space="preserve">Description/Definition: </w:t>
                  </w:r>
                  <w:r w:rsidRPr="003A7C4C">
                    <w:rPr>
                      <w:i/>
                      <w:iCs/>
                      <w:szCs w:val="22"/>
                    </w:rPr>
                    <w:t>The National Administration of the Consignor is the same with the National Administration the Temporary Authorisation is registered for.</w:t>
                  </w:r>
                </w:p>
                <w:p w14:paraId="25201B6B" w14:textId="77777777" w:rsidR="00DB419D" w:rsidRPr="003A7C4C" w:rsidRDefault="00DB419D" w:rsidP="002605A4">
                  <w:pPr>
                    <w:spacing w:after="0"/>
                    <w:ind w:left="360"/>
                    <w:jc w:val="left"/>
                    <w:rPr>
                      <w:szCs w:val="22"/>
                    </w:rPr>
                  </w:pPr>
                </w:p>
                <w:p w14:paraId="5BC88EF1" w14:textId="77777777" w:rsidR="00DB419D" w:rsidRPr="003A7C4C" w:rsidRDefault="00DB419D" w:rsidP="00DB419D">
                  <w:pPr>
                    <w:pStyle w:val="ListParagraph"/>
                    <w:numPr>
                      <w:ilvl w:val="0"/>
                      <w:numId w:val="83"/>
                    </w:numPr>
                    <w:spacing w:after="0"/>
                    <w:contextualSpacing w:val="0"/>
                    <w:jc w:val="left"/>
                    <w:rPr>
                      <w:szCs w:val="22"/>
                    </w:rPr>
                  </w:pPr>
                  <w:r w:rsidRPr="003A7C4C">
                    <w:rPr>
                      <w:szCs w:val="22"/>
                    </w:rPr>
                    <w:t>In the matrix model of the business codelist BC106 - CL Type of Document, the name of the codelist value ‘2’ should be updated from “SAAD” to “SAAD or e-SAD”.</w:t>
                  </w:r>
                </w:p>
                <w:p w14:paraId="3820A0CC" w14:textId="77777777" w:rsidR="00DB419D" w:rsidRPr="003A7C4C" w:rsidRDefault="00DB419D" w:rsidP="002605A4">
                  <w:pPr>
                    <w:pStyle w:val="ListParagraph"/>
                    <w:spacing w:after="0"/>
                    <w:ind w:left="360"/>
                    <w:contextualSpacing w:val="0"/>
                    <w:jc w:val="left"/>
                    <w:rPr>
                      <w:szCs w:val="22"/>
                    </w:rPr>
                  </w:pPr>
                </w:p>
                <w:p w14:paraId="56C58581" w14:textId="77777777" w:rsidR="00DB419D" w:rsidRPr="003A7C4C" w:rsidRDefault="00DB419D" w:rsidP="00DB419D">
                  <w:pPr>
                    <w:pStyle w:val="ListParagraph"/>
                    <w:numPr>
                      <w:ilvl w:val="0"/>
                      <w:numId w:val="83"/>
                    </w:numPr>
                    <w:spacing w:after="0"/>
                    <w:contextualSpacing w:val="0"/>
                    <w:jc w:val="left"/>
                    <w:rPr>
                      <w:szCs w:val="22"/>
                    </w:rPr>
                  </w:pPr>
                  <w:r w:rsidRPr="003A7C4C">
                    <w:rPr>
                      <w:szCs w:val="22"/>
                    </w:rPr>
                    <w:t>The description/definition of the condition C052 should be updated from</w:t>
                  </w:r>
                </w:p>
                <w:p w14:paraId="729F8612" w14:textId="77777777" w:rsidR="00DB419D" w:rsidRPr="003A7C4C" w:rsidRDefault="00DB419D" w:rsidP="002605A4">
                  <w:pPr>
                    <w:pStyle w:val="ListParagraph"/>
                    <w:spacing w:after="0"/>
                    <w:ind w:left="1080"/>
                    <w:contextualSpacing w:val="0"/>
                    <w:jc w:val="left"/>
                    <w:rPr>
                      <w:szCs w:val="22"/>
                    </w:rPr>
                  </w:pPr>
                </w:p>
                <w:p w14:paraId="6CE74311" w14:textId="77777777" w:rsidR="00DB419D" w:rsidRPr="003A7C4C" w:rsidRDefault="00DB419D" w:rsidP="002605A4">
                  <w:pPr>
                    <w:pStyle w:val="ListParagraph"/>
                    <w:spacing w:after="0"/>
                    <w:ind w:left="360"/>
                    <w:jc w:val="left"/>
                    <w:rPr>
                      <w:szCs w:val="22"/>
                    </w:rPr>
                  </w:pPr>
                  <w:r w:rsidRPr="003A7C4C">
                    <w:rPr>
                      <w:szCs w:val="22"/>
                    </w:rPr>
                    <w:t>“IF &lt;Request Type&gt; is "Request for retrieval of a list of e-ADs/e-SADs"</w:t>
                  </w:r>
                </w:p>
                <w:p w14:paraId="7F04DDFB" w14:textId="77777777" w:rsidR="00DB419D" w:rsidRPr="003A7C4C" w:rsidRDefault="00DB419D" w:rsidP="002605A4">
                  <w:pPr>
                    <w:pStyle w:val="ListParagraph"/>
                    <w:spacing w:after="0"/>
                    <w:ind w:left="360"/>
                    <w:jc w:val="left"/>
                    <w:rPr>
                      <w:szCs w:val="22"/>
                    </w:rPr>
                  </w:pPr>
                  <w:r w:rsidRPr="003A7C4C">
                    <w:rPr>
                      <w:szCs w:val="22"/>
                    </w:rPr>
                    <w:t>THEN &lt;E-AD/E-SAD LIST REQUEST&gt; is 'R'</w:t>
                  </w:r>
                </w:p>
                <w:p w14:paraId="78C4DB4B" w14:textId="77777777" w:rsidR="00DB419D" w:rsidRPr="003A7C4C" w:rsidRDefault="00DB419D" w:rsidP="002605A4">
                  <w:pPr>
                    <w:pStyle w:val="ListParagraph"/>
                    <w:spacing w:after="0"/>
                    <w:ind w:left="360"/>
                    <w:contextualSpacing w:val="0"/>
                    <w:jc w:val="left"/>
                    <w:rPr>
                      <w:szCs w:val="22"/>
                    </w:rPr>
                  </w:pPr>
                  <w:r w:rsidRPr="003A7C4C">
                    <w:rPr>
                      <w:szCs w:val="22"/>
                    </w:rPr>
                    <w:t>ELSE &lt;E-AD/E-SAD LIST REQUEST&gt; does not apply”</w:t>
                  </w:r>
                </w:p>
                <w:p w14:paraId="331DC8DA" w14:textId="77777777" w:rsidR="00DB419D" w:rsidRPr="003A7C4C" w:rsidRDefault="00DB419D" w:rsidP="002605A4">
                  <w:pPr>
                    <w:pStyle w:val="ListParagraph"/>
                    <w:spacing w:after="0"/>
                    <w:ind w:left="360"/>
                    <w:contextualSpacing w:val="0"/>
                    <w:jc w:val="left"/>
                    <w:rPr>
                      <w:szCs w:val="22"/>
                    </w:rPr>
                  </w:pPr>
                </w:p>
                <w:p w14:paraId="18AF2FBC" w14:textId="77777777" w:rsidR="00DB419D" w:rsidRPr="003A7C4C" w:rsidRDefault="00DB419D" w:rsidP="002605A4">
                  <w:pPr>
                    <w:pStyle w:val="ListParagraph"/>
                    <w:spacing w:after="0"/>
                    <w:ind w:left="360"/>
                    <w:contextualSpacing w:val="0"/>
                    <w:jc w:val="left"/>
                    <w:rPr>
                      <w:szCs w:val="22"/>
                    </w:rPr>
                  </w:pPr>
                  <w:r w:rsidRPr="003A7C4C">
                    <w:rPr>
                      <w:szCs w:val="22"/>
                    </w:rPr>
                    <w:t>to</w:t>
                  </w:r>
                </w:p>
                <w:p w14:paraId="13C6FF4A" w14:textId="77777777" w:rsidR="00DB419D" w:rsidRPr="003A7C4C" w:rsidRDefault="00DB419D" w:rsidP="002605A4">
                  <w:pPr>
                    <w:pStyle w:val="ListParagraph"/>
                    <w:spacing w:after="0"/>
                    <w:ind w:left="360"/>
                    <w:contextualSpacing w:val="0"/>
                    <w:jc w:val="left"/>
                    <w:rPr>
                      <w:szCs w:val="22"/>
                    </w:rPr>
                  </w:pPr>
                </w:p>
                <w:p w14:paraId="543C7201" w14:textId="77777777" w:rsidR="00DB419D" w:rsidRPr="003A7C4C" w:rsidRDefault="00DB419D" w:rsidP="002605A4">
                  <w:pPr>
                    <w:pStyle w:val="ListParagraph"/>
                    <w:spacing w:after="0"/>
                    <w:ind w:left="360"/>
                    <w:jc w:val="left"/>
                    <w:rPr>
                      <w:szCs w:val="22"/>
                    </w:rPr>
                  </w:pPr>
                  <w:r w:rsidRPr="003A7C4C">
                    <w:rPr>
                      <w:szCs w:val="22"/>
                    </w:rPr>
                    <w:t>“IF &lt;Request Type&gt; is "Request for retrieval of a list of e-ADs/e-SADs" or “Request for retrieval of list of e-ADs” or “Request for retrieval of list of e-SADs”</w:t>
                  </w:r>
                </w:p>
                <w:p w14:paraId="2DEE6C14" w14:textId="77777777" w:rsidR="00DB419D" w:rsidRPr="003A7C4C" w:rsidRDefault="00DB419D" w:rsidP="002605A4">
                  <w:pPr>
                    <w:pStyle w:val="ListParagraph"/>
                    <w:spacing w:after="0"/>
                    <w:ind w:left="360"/>
                    <w:jc w:val="left"/>
                    <w:rPr>
                      <w:szCs w:val="22"/>
                    </w:rPr>
                  </w:pPr>
                  <w:r w:rsidRPr="003A7C4C">
                    <w:rPr>
                      <w:szCs w:val="22"/>
                    </w:rPr>
                    <w:t>THEN &lt;E-AD/E-SAD LIST REQUEST&gt; is 'R'</w:t>
                  </w:r>
                </w:p>
                <w:p w14:paraId="2EB4FB55" w14:textId="77777777" w:rsidR="00DB419D" w:rsidRPr="003A7C4C" w:rsidRDefault="00DB419D" w:rsidP="002605A4">
                  <w:pPr>
                    <w:pStyle w:val="ListParagraph"/>
                    <w:spacing w:after="0"/>
                    <w:ind w:left="360"/>
                    <w:contextualSpacing w:val="0"/>
                    <w:jc w:val="left"/>
                    <w:rPr>
                      <w:szCs w:val="22"/>
                    </w:rPr>
                  </w:pPr>
                  <w:r w:rsidRPr="003A7C4C">
                    <w:rPr>
                      <w:szCs w:val="22"/>
                    </w:rPr>
                    <w:t>ELSE &lt;E-AD/E-SAD LIST REQUEST&gt; does not apply”</w:t>
                  </w:r>
                </w:p>
                <w:p w14:paraId="701AAAF7" w14:textId="77777777" w:rsidR="00DB419D" w:rsidRPr="003A7C4C" w:rsidRDefault="00DB419D" w:rsidP="002605A4">
                  <w:pPr>
                    <w:pStyle w:val="ListParagraph"/>
                    <w:spacing w:after="0"/>
                    <w:ind w:left="360"/>
                    <w:contextualSpacing w:val="0"/>
                    <w:jc w:val="left"/>
                    <w:rPr>
                      <w:szCs w:val="22"/>
                    </w:rPr>
                  </w:pPr>
                </w:p>
                <w:p w14:paraId="4A1DC3AF" w14:textId="77777777" w:rsidR="00DB419D" w:rsidRPr="003A7C4C" w:rsidRDefault="00DB419D" w:rsidP="00DB419D">
                  <w:pPr>
                    <w:pStyle w:val="ListParagraph"/>
                    <w:numPr>
                      <w:ilvl w:val="0"/>
                      <w:numId w:val="83"/>
                    </w:numPr>
                    <w:spacing w:after="0"/>
                    <w:contextualSpacing w:val="0"/>
                    <w:jc w:val="left"/>
                    <w:rPr>
                      <w:szCs w:val="22"/>
                    </w:rPr>
                  </w:pPr>
                  <w:r w:rsidRPr="003A7C4C">
                    <w:rPr>
                      <w:szCs w:val="22"/>
                      <w:lang w:val="en-US"/>
                    </w:rPr>
                    <w:t>Updates related to the waiving of a guarantee:</w:t>
                  </w:r>
                </w:p>
                <w:p w14:paraId="72E8F773" w14:textId="77777777" w:rsidR="00DB419D" w:rsidRPr="003A7C4C" w:rsidRDefault="00DB419D" w:rsidP="00DB419D">
                  <w:pPr>
                    <w:pStyle w:val="ListParagraph"/>
                    <w:numPr>
                      <w:ilvl w:val="0"/>
                      <w:numId w:val="85"/>
                    </w:numPr>
                    <w:spacing w:after="0"/>
                    <w:ind w:left="720"/>
                    <w:contextualSpacing w:val="0"/>
                    <w:jc w:val="left"/>
                    <w:rPr>
                      <w:i/>
                      <w:iCs/>
                      <w:szCs w:val="22"/>
                    </w:rPr>
                  </w:pPr>
                  <w:r w:rsidRPr="003A7C4C">
                    <w:rPr>
                      <w:szCs w:val="22"/>
                    </w:rPr>
                    <w:t xml:space="preserve">The rule R216, which is currently applied to the Transport Mode Code technical term of the Data Group Diagrams: E-AD/E-SAD Update </w:t>
                  </w:r>
                  <w:r w:rsidRPr="008A5124">
                    <w:rPr>
                      <w:color w:val="00B050"/>
                      <w:szCs w:val="22"/>
                    </w:rPr>
                    <w:t>for IE813</w:t>
                  </w:r>
                  <w:r w:rsidRPr="003A7C4C">
                    <w:rPr>
                      <w:szCs w:val="22"/>
                    </w:rPr>
                    <w:t xml:space="preserve">, TRANSPORT for IE801 and TRANSPORT for IE815, shall </w:t>
                  </w:r>
                  <w:r w:rsidRPr="008A5124">
                    <w:rPr>
                      <w:color w:val="00B050"/>
                      <w:szCs w:val="22"/>
                    </w:rPr>
                    <w:t>be updated as follows</w:t>
                  </w:r>
                  <w:r w:rsidRPr="003A7C4C">
                    <w:rPr>
                      <w:szCs w:val="22"/>
                    </w:rPr>
                    <w:t>:</w:t>
                  </w:r>
                </w:p>
                <w:p w14:paraId="6E69DFAD" w14:textId="77777777" w:rsidR="00DB419D" w:rsidRPr="003A7C4C" w:rsidRDefault="00DB419D" w:rsidP="002605A4">
                  <w:pPr>
                    <w:pStyle w:val="ListParagraph"/>
                    <w:spacing w:after="0"/>
                    <w:contextualSpacing w:val="0"/>
                    <w:jc w:val="left"/>
                    <w:rPr>
                      <w:szCs w:val="22"/>
                    </w:rPr>
                  </w:pPr>
                </w:p>
                <w:p w14:paraId="6EB6D513" w14:textId="77777777" w:rsidR="00DB419D" w:rsidRPr="008A5124" w:rsidRDefault="00DB419D" w:rsidP="002605A4">
                  <w:pPr>
                    <w:pStyle w:val="ListParagraph"/>
                    <w:spacing w:after="0"/>
                    <w:contextualSpacing w:val="0"/>
                    <w:jc w:val="left"/>
                    <w:rPr>
                      <w:b/>
                      <w:bCs/>
                      <w:color w:val="00B050"/>
                      <w:szCs w:val="22"/>
                    </w:rPr>
                  </w:pPr>
                  <w:r w:rsidRPr="008A5124">
                    <w:rPr>
                      <w:b/>
                      <w:bCs/>
                      <w:color w:val="00B050"/>
                      <w:szCs w:val="22"/>
                    </w:rPr>
                    <w:t>From:</w:t>
                  </w:r>
                </w:p>
                <w:p w14:paraId="77192306" w14:textId="77777777" w:rsidR="00DB419D" w:rsidRPr="008A5124" w:rsidRDefault="00DB419D" w:rsidP="002605A4">
                  <w:pPr>
                    <w:spacing w:after="0"/>
                    <w:ind w:left="720"/>
                    <w:rPr>
                      <w:noProof/>
                      <w:color w:val="00B050"/>
                      <w:szCs w:val="22"/>
                    </w:rPr>
                  </w:pPr>
                  <w:r w:rsidRPr="008A5124">
                    <w:rPr>
                      <w:noProof/>
                      <w:color w:val="00B050"/>
                      <w:szCs w:val="22"/>
                    </w:rPr>
                    <w:t>IF &lt;MOVEMENT GUARANTEE.Guarantor Type Code&gt; is ‘No guarantee is provided according to Article 17.5 of the Directive 2020/262’</w:t>
                  </w:r>
                </w:p>
                <w:p w14:paraId="1A619764" w14:textId="77777777" w:rsidR="00DB419D" w:rsidRPr="008A5124" w:rsidRDefault="00DB419D" w:rsidP="002605A4">
                  <w:pPr>
                    <w:spacing w:after="0"/>
                    <w:ind w:left="720"/>
                    <w:rPr>
                      <w:noProof/>
                      <w:color w:val="00B050"/>
                      <w:szCs w:val="22"/>
                    </w:rPr>
                  </w:pPr>
                  <w:r w:rsidRPr="008A5124">
                    <w:rPr>
                      <w:noProof/>
                      <w:color w:val="00B050"/>
                      <w:szCs w:val="22"/>
                    </w:rPr>
                    <w:t xml:space="preserve">THEN </w:t>
                  </w:r>
                </w:p>
                <w:p w14:paraId="2CF994B2" w14:textId="77777777" w:rsidR="00DB419D" w:rsidRPr="008A5124" w:rsidRDefault="00DB419D" w:rsidP="002605A4">
                  <w:pPr>
                    <w:spacing w:after="0"/>
                    <w:ind w:left="720"/>
                    <w:rPr>
                      <w:noProof/>
                      <w:color w:val="00B050"/>
                      <w:szCs w:val="22"/>
                    </w:rPr>
                  </w:pPr>
                  <w:r w:rsidRPr="008A5124">
                    <w:rPr>
                      <w:noProof/>
                      <w:color w:val="00B050"/>
                      <w:szCs w:val="22"/>
                    </w:rPr>
                    <w:t>&lt;Transport Mode Code&gt; must be ‘Sea Transport’ or ‘Fixed transport installations’</w:t>
                  </w:r>
                </w:p>
                <w:p w14:paraId="7DCA416F" w14:textId="77777777" w:rsidR="00DB419D" w:rsidRPr="008A5124" w:rsidRDefault="00DB419D" w:rsidP="002605A4">
                  <w:pPr>
                    <w:spacing w:after="0"/>
                    <w:ind w:left="720"/>
                    <w:rPr>
                      <w:noProof/>
                      <w:color w:val="00B050"/>
                      <w:szCs w:val="22"/>
                    </w:rPr>
                  </w:pPr>
                  <w:r w:rsidRPr="008A5124">
                    <w:rPr>
                      <w:noProof/>
                      <w:color w:val="00B050"/>
                      <w:szCs w:val="22"/>
                    </w:rPr>
                    <w:t xml:space="preserve">(Note: </w:t>
                  </w:r>
                </w:p>
                <w:p w14:paraId="533D382F" w14:textId="77777777" w:rsidR="00DB419D" w:rsidRPr="008A5124" w:rsidRDefault="00DB419D" w:rsidP="003B47C7">
                  <w:pPr>
                    <w:pStyle w:val="ListParagraph"/>
                    <w:numPr>
                      <w:ilvl w:val="0"/>
                      <w:numId w:val="100"/>
                    </w:numPr>
                    <w:spacing w:after="0"/>
                    <w:ind w:left="1080"/>
                    <w:contextualSpacing w:val="0"/>
                    <w:jc w:val="left"/>
                    <w:rPr>
                      <w:noProof/>
                      <w:color w:val="00B050"/>
                      <w:szCs w:val="22"/>
                    </w:rPr>
                  </w:pPr>
                  <w:r w:rsidRPr="008A5124">
                    <w:rPr>
                      <w:noProof/>
                      <w:color w:val="00B050"/>
                      <w:szCs w:val="22"/>
                    </w:rPr>
                    <w:t>When the message under validation is the IE815 or the IE801, the Guarantor Type Code used in the current validation is that contained in the IE815 or the IE801 respectively</w:t>
                  </w:r>
                </w:p>
                <w:p w14:paraId="6EA13C76" w14:textId="77777777" w:rsidR="00DB419D" w:rsidRPr="008A5124" w:rsidRDefault="00DB419D" w:rsidP="003B47C7">
                  <w:pPr>
                    <w:pStyle w:val="ListParagraph"/>
                    <w:numPr>
                      <w:ilvl w:val="0"/>
                      <w:numId w:val="100"/>
                    </w:numPr>
                    <w:spacing w:after="0"/>
                    <w:ind w:left="1080"/>
                    <w:contextualSpacing w:val="0"/>
                    <w:jc w:val="left"/>
                    <w:rPr>
                      <w:noProof/>
                      <w:color w:val="00B050"/>
                      <w:szCs w:val="22"/>
                    </w:rPr>
                  </w:pPr>
                  <w:r w:rsidRPr="008A5124">
                    <w:rPr>
                      <w:noProof/>
                      <w:color w:val="00B050"/>
                      <w:szCs w:val="22"/>
                    </w:rPr>
                    <w:t>When the message under validation is the IE813, the Guarantor Type Code used in the current validation is that contained:</w:t>
                  </w:r>
                </w:p>
                <w:p w14:paraId="3A996F75" w14:textId="77777777" w:rsidR="00DB419D" w:rsidRPr="008A5124" w:rsidRDefault="00DB419D" w:rsidP="003B47C7">
                  <w:pPr>
                    <w:pStyle w:val="ListParagraph"/>
                    <w:numPr>
                      <w:ilvl w:val="1"/>
                      <w:numId w:val="100"/>
                    </w:numPr>
                    <w:spacing w:after="0"/>
                    <w:ind w:left="1800"/>
                    <w:contextualSpacing w:val="0"/>
                    <w:jc w:val="left"/>
                    <w:rPr>
                      <w:noProof/>
                      <w:color w:val="00B050"/>
                      <w:szCs w:val="22"/>
                    </w:rPr>
                  </w:pPr>
                  <w:r w:rsidRPr="008A5124">
                    <w:rPr>
                      <w:noProof/>
                      <w:color w:val="00B050"/>
                      <w:szCs w:val="22"/>
                    </w:rPr>
                    <w:t>in the IE813, in case the Guarantor Type Code is given in this message</w:t>
                  </w:r>
                </w:p>
                <w:p w14:paraId="2B55A742" w14:textId="77777777" w:rsidR="00DB419D" w:rsidRPr="008A5124" w:rsidRDefault="00DB419D" w:rsidP="002605A4">
                  <w:pPr>
                    <w:spacing w:after="0"/>
                    <w:ind w:left="1440"/>
                    <w:rPr>
                      <w:noProof/>
                      <w:color w:val="00B050"/>
                      <w:szCs w:val="22"/>
                    </w:rPr>
                  </w:pPr>
                  <w:r w:rsidRPr="008A5124">
                    <w:rPr>
                      <w:noProof/>
                      <w:color w:val="00B050"/>
                      <w:szCs w:val="22"/>
                    </w:rPr>
                    <w:t>Otherwise</w:t>
                  </w:r>
                </w:p>
                <w:p w14:paraId="0FFE5AF5" w14:textId="77777777" w:rsidR="00DB419D" w:rsidRPr="008A5124" w:rsidRDefault="00DB419D" w:rsidP="003B47C7">
                  <w:pPr>
                    <w:pStyle w:val="ListParagraph"/>
                    <w:numPr>
                      <w:ilvl w:val="1"/>
                      <w:numId w:val="100"/>
                    </w:numPr>
                    <w:spacing w:after="0"/>
                    <w:ind w:left="1800"/>
                    <w:contextualSpacing w:val="0"/>
                    <w:jc w:val="left"/>
                    <w:rPr>
                      <w:color w:val="00B050"/>
                      <w:szCs w:val="22"/>
                    </w:rPr>
                  </w:pPr>
                  <w:r w:rsidRPr="008A5124">
                    <w:rPr>
                      <w:noProof/>
                      <w:color w:val="00B050"/>
                      <w:szCs w:val="22"/>
                    </w:rPr>
                    <w:t>in the last IE801 or the last, if any, IE813 that indicated change of place of delivery.)</w:t>
                  </w:r>
                </w:p>
                <w:p w14:paraId="2BF42386" w14:textId="77777777" w:rsidR="00DB419D" w:rsidRPr="008A5124" w:rsidRDefault="00DB419D" w:rsidP="002605A4">
                  <w:pPr>
                    <w:pStyle w:val="ListParagraph"/>
                    <w:spacing w:after="0"/>
                    <w:contextualSpacing w:val="0"/>
                    <w:jc w:val="left"/>
                    <w:rPr>
                      <w:b/>
                      <w:bCs/>
                      <w:color w:val="00B050"/>
                      <w:szCs w:val="22"/>
                    </w:rPr>
                  </w:pPr>
                </w:p>
                <w:p w14:paraId="5003A033" w14:textId="77777777" w:rsidR="00DB419D" w:rsidRPr="008A5124" w:rsidRDefault="00DB419D" w:rsidP="002605A4">
                  <w:pPr>
                    <w:pStyle w:val="ListParagraph"/>
                    <w:spacing w:after="0"/>
                    <w:contextualSpacing w:val="0"/>
                    <w:jc w:val="left"/>
                    <w:rPr>
                      <w:b/>
                      <w:bCs/>
                      <w:color w:val="00B050"/>
                      <w:szCs w:val="22"/>
                    </w:rPr>
                  </w:pPr>
                  <w:r w:rsidRPr="008A5124">
                    <w:rPr>
                      <w:b/>
                      <w:bCs/>
                      <w:color w:val="00B050"/>
                      <w:szCs w:val="22"/>
                    </w:rPr>
                    <w:t>To:</w:t>
                  </w:r>
                </w:p>
                <w:p w14:paraId="36259A2C" w14:textId="77777777" w:rsidR="00DB419D" w:rsidRPr="008A5124" w:rsidRDefault="00DB419D" w:rsidP="002605A4">
                  <w:pPr>
                    <w:spacing w:after="0"/>
                    <w:ind w:left="720"/>
                    <w:rPr>
                      <w:noProof/>
                      <w:color w:val="00B050"/>
                      <w:szCs w:val="22"/>
                    </w:rPr>
                  </w:pPr>
                  <w:r w:rsidRPr="008A5124">
                    <w:rPr>
                      <w:noProof/>
                      <w:color w:val="00B050"/>
                      <w:szCs w:val="22"/>
                    </w:rPr>
                    <w:lastRenderedPageBreak/>
                    <w:t>IF &lt;MOVEMENT GUARANTEE.Guarantor Type Code&gt; is ‘No guarantee is provided according to Article 17.2 and 17.5(b) of the Directive 2020/262’</w:t>
                  </w:r>
                </w:p>
                <w:p w14:paraId="5B985510" w14:textId="77777777" w:rsidR="00DB419D" w:rsidRPr="008A5124" w:rsidRDefault="00DB419D" w:rsidP="002605A4">
                  <w:pPr>
                    <w:spacing w:after="0"/>
                    <w:ind w:left="720"/>
                    <w:rPr>
                      <w:noProof/>
                      <w:color w:val="00B050"/>
                      <w:szCs w:val="22"/>
                    </w:rPr>
                  </w:pPr>
                  <w:r w:rsidRPr="008A5124">
                    <w:rPr>
                      <w:noProof/>
                      <w:color w:val="00B050"/>
                      <w:szCs w:val="22"/>
                    </w:rPr>
                    <w:t xml:space="preserve">THEN </w:t>
                  </w:r>
                </w:p>
                <w:p w14:paraId="7E0420CC" w14:textId="77777777" w:rsidR="00DB419D" w:rsidRPr="008A5124" w:rsidRDefault="00DB419D" w:rsidP="002605A4">
                  <w:pPr>
                    <w:spacing w:after="0"/>
                    <w:ind w:left="720"/>
                    <w:rPr>
                      <w:noProof/>
                      <w:color w:val="00B050"/>
                      <w:szCs w:val="22"/>
                    </w:rPr>
                  </w:pPr>
                  <w:r w:rsidRPr="008A5124">
                    <w:rPr>
                      <w:noProof/>
                      <w:color w:val="00B050"/>
                      <w:szCs w:val="22"/>
                    </w:rPr>
                    <w:t>&lt;Transport Mode Code&gt; must be ‘Sea Transport’ or ‘Fixed transport installations’</w:t>
                  </w:r>
                </w:p>
                <w:p w14:paraId="7F6B3814" w14:textId="77777777" w:rsidR="00DB419D" w:rsidRPr="008A5124" w:rsidRDefault="00DB419D" w:rsidP="002605A4">
                  <w:pPr>
                    <w:spacing w:after="0"/>
                    <w:ind w:left="720"/>
                    <w:rPr>
                      <w:noProof/>
                      <w:color w:val="00B050"/>
                      <w:szCs w:val="22"/>
                    </w:rPr>
                  </w:pPr>
                  <w:r w:rsidRPr="008A5124">
                    <w:rPr>
                      <w:noProof/>
                      <w:color w:val="00B050"/>
                      <w:szCs w:val="22"/>
                    </w:rPr>
                    <w:t xml:space="preserve">(Note: </w:t>
                  </w:r>
                </w:p>
                <w:p w14:paraId="4F534EC7" w14:textId="77777777" w:rsidR="00DB419D" w:rsidRPr="008A5124" w:rsidRDefault="00DB419D" w:rsidP="003B47C7">
                  <w:pPr>
                    <w:pStyle w:val="ListParagraph"/>
                    <w:numPr>
                      <w:ilvl w:val="0"/>
                      <w:numId w:val="100"/>
                    </w:numPr>
                    <w:spacing w:after="0"/>
                    <w:ind w:left="1080"/>
                    <w:contextualSpacing w:val="0"/>
                    <w:jc w:val="left"/>
                    <w:rPr>
                      <w:noProof/>
                      <w:color w:val="00B050"/>
                      <w:szCs w:val="22"/>
                    </w:rPr>
                  </w:pPr>
                  <w:r w:rsidRPr="008A5124">
                    <w:rPr>
                      <w:noProof/>
                      <w:color w:val="00B050"/>
                      <w:szCs w:val="22"/>
                    </w:rPr>
                    <w:t>When the message under validation is the IE815 or the IE801, the Guarantor Type Code used in the current validation is that contained in the IE815 or the IE801 respectively</w:t>
                  </w:r>
                </w:p>
                <w:p w14:paraId="4A01F758" w14:textId="77777777" w:rsidR="00DB419D" w:rsidRPr="008A5124" w:rsidRDefault="00DB419D" w:rsidP="003B47C7">
                  <w:pPr>
                    <w:pStyle w:val="ListParagraph"/>
                    <w:numPr>
                      <w:ilvl w:val="0"/>
                      <w:numId w:val="100"/>
                    </w:numPr>
                    <w:spacing w:after="0"/>
                    <w:ind w:left="1080"/>
                    <w:contextualSpacing w:val="0"/>
                    <w:jc w:val="left"/>
                    <w:rPr>
                      <w:noProof/>
                      <w:color w:val="00B050"/>
                      <w:szCs w:val="22"/>
                    </w:rPr>
                  </w:pPr>
                  <w:r w:rsidRPr="008A5124">
                    <w:rPr>
                      <w:noProof/>
                      <w:color w:val="00B050"/>
                      <w:szCs w:val="22"/>
                    </w:rPr>
                    <w:t>When the message under validation is the IE813, the Guarantor Type Code used in the current validation is that contained:</w:t>
                  </w:r>
                </w:p>
                <w:p w14:paraId="487AB6A5" w14:textId="77777777" w:rsidR="00DB419D" w:rsidRPr="008A5124" w:rsidRDefault="00DB419D" w:rsidP="003B47C7">
                  <w:pPr>
                    <w:pStyle w:val="ListParagraph"/>
                    <w:numPr>
                      <w:ilvl w:val="1"/>
                      <w:numId w:val="100"/>
                    </w:numPr>
                    <w:spacing w:after="0"/>
                    <w:ind w:left="1800"/>
                    <w:contextualSpacing w:val="0"/>
                    <w:jc w:val="left"/>
                    <w:rPr>
                      <w:noProof/>
                      <w:color w:val="00B050"/>
                      <w:szCs w:val="22"/>
                    </w:rPr>
                  </w:pPr>
                  <w:r w:rsidRPr="008A5124">
                    <w:rPr>
                      <w:noProof/>
                      <w:color w:val="00B050"/>
                      <w:szCs w:val="22"/>
                    </w:rPr>
                    <w:t>in the IE813, in case the Guarantor Type Code is given in this message</w:t>
                  </w:r>
                </w:p>
                <w:p w14:paraId="26BDC351" w14:textId="77777777" w:rsidR="00DB419D" w:rsidRPr="008A5124" w:rsidRDefault="00DB419D" w:rsidP="002605A4">
                  <w:pPr>
                    <w:spacing w:after="0"/>
                    <w:ind w:left="1440"/>
                    <w:rPr>
                      <w:noProof/>
                      <w:color w:val="00B050"/>
                      <w:szCs w:val="22"/>
                    </w:rPr>
                  </w:pPr>
                  <w:r w:rsidRPr="008A5124">
                    <w:rPr>
                      <w:noProof/>
                      <w:color w:val="00B050"/>
                      <w:szCs w:val="22"/>
                    </w:rPr>
                    <w:t>Otherwise</w:t>
                  </w:r>
                </w:p>
                <w:p w14:paraId="58FAB911" w14:textId="77777777" w:rsidR="00DB419D" w:rsidRPr="008A5124" w:rsidRDefault="00DB419D" w:rsidP="003B47C7">
                  <w:pPr>
                    <w:pStyle w:val="ListParagraph"/>
                    <w:numPr>
                      <w:ilvl w:val="1"/>
                      <w:numId w:val="100"/>
                    </w:numPr>
                    <w:spacing w:after="0"/>
                    <w:ind w:left="1800"/>
                    <w:contextualSpacing w:val="0"/>
                    <w:jc w:val="left"/>
                    <w:rPr>
                      <w:b/>
                      <w:bCs/>
                      <w:color w:val="00B050"/>
                      <w:szCs w:val="22"/>
                    </w:rPr>
                  </w:pPr>
                  <w:r w:rsidRPr="008A5124">
                    <w:rPr>
                      <w:noProof/>
                      <w:color w:val="00B050"/>
                      <w:szCs w:val="22"/>
                    </w:rPr>
                    <w:t>in the last IE801 or the last, if any, IE813 that indicated change of place of delivery.)</w:t>
                  </w:r>
                </w:p>
                <w:p w14:paraId="259A9552" w14:textId="77777777" w:rsidR="00DB419D" w:rsidRPr="003A7C4C" w:rsidRDefault="00DB419D" w:rsidP="002605A4">
                  <w:pPr>
                    <w:pStyle w:val="ListParagraph"/>
                    <w:spacing w:after="0"/>
                    <w:contextualSpacing w:val="0"/>
                    <w:jc w:val="left"/>
                    <w:rPr>
                      <w:b/>
                      <w:bCs/>
                      <w:szCs w:val="22"/>
                    </w:rPr>
                  </w:pPr>
                  <w:r w:rsidRPr="003A7C4C">
                    <w:rPr>
                      <w:b/>
                      <w:bCs/>
                      <w:szCs w:val="22"/>
                    </w:rPr>
                    <w:t xml:space="preserve"> </w:t>
                  </w:r>
                </w:p>
                <w:p w14:paraId="365F43F4" w14:textId="77777777" w:rsidR="00DB419D" w:rsidRPr="003A7C4C" w:rsidRDefault="00DB419D" w:rsidP="00DB419D">
                  <w:pPr>
                    <w:pStyle w:val="ListParagraph"/>
                    <w:numPr>
                      <w:ilvl w:val="0"/>
                      <w:numId w:val="85"/>
                    </w:numPr>
                    <w:spacing w:after="0"/>
                    <w:ind w:left="720"/>
                    <w:contextualSpacing w:val="0"/>
                    <w:jc w:val="left"/>
                    <w:rPr>
                      <w:szCs w:val="22"/>
                    </w:rPr>
                  </w:pPr>
                  <w:r w:rsidRPr="003A7C4C">
                    <w:rPr>
                      <w:szCs w:val="22"/>
                    </w:rPr>
                    <w:t xml:space="preserve">The description/definition of the rule R215 should be updated, </w:t>
                  </w:r>
                  <w:r w:rsidRPr="00637EA7">
                    <w:rPr>
                      <w:color w:val="00B050"/>
                      <w:szCs w:val="22"/>
                    </w:rPr>
                    <w:t>as follows</w:t>
                  </w:r>
                  <w:r w:rsidRPr="003A7C4C">
                    <w:rPr>
                      <w:szCs w:val="22"/>
                    </w:rPr>
                    <w:t>:</w:t>
                  </w:r>
                </w:p>
                <w:p w14:paraId="7FBEC752" w14:textId="77777777" w:rsidR="00DB419D" w:rsidRPr="003A7C4C" w:rsidRDefault="00DB419D" w:rsidP="002605A4">
                  <w:pPr>
                    <w:pStyle w:val="ListParagraph"/>
                    <w:spacing w:after="0"/>
                    <w:contextualSpacing w:val="0"/>
                    <w:jc w:val="left"/>
                    <w:rPr>
                      <w:szCs w:val="22"/>
                    </w:rPr>
                  </w:pPr>
                </w:p>
                <w:p w14:paraId="54F19344" w14:textId="77777777" w:rsidR="00DB419D" w:rsidRPr="00637EA7" w:rsidRDefault="00DB419D" w:rsidP="002605A4">
                  <w:pPr>
                    <w:pStyle w:val="ListParagraph"/>
                    <w:spacing w:after="0"/>
                    <w:contextualSpacing w:val="0"/>
                    <w:jc w:val="left"/>
                    <w:rPr>
                      <w:b/>
                      <w:bCs/>
                      <w:color w:val="00B050"/>
                      <w:szCs w:val="22"/>
                    </w:rPr>
                  </w:pPr>
                  <w:r w:rsidRPr="00637EA7">
                    <w:rPr>
                      <w:b/>
                      <w:bCs/>
                      <w:color w:val="00B050"/>
                      <w:szCs w:val="22"/>
                    </w:rPr>
                    <w:t>From:</w:t>
                  </w:r>
                </w:p>
                <w:p w14:paraId="52AB88EB"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IF &lt;MOVEMENT GUARANTEE.Guarantor Type Code&gt; is ‘No guarantee is provided according to Article 17.5 of Directive 2020/262’</w:t>
                  </w:r>
                </w:p>
                <w:p w14:paraId="19B08AD2"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xml:space="preserve">THEN </w:t>
                  </w:r>
                </w:p>
                <w:p w14:paraId="24CA5FE6"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&lt;Excise Product Code&gt; must be an energy product</w:t>
                  </w:r>
                </w:p>
                <w:p w14:paraId="02CDCA95"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xml:space="preserve">(Note: </w:t>
                  </w:r>
                </w:p>
                <w:p w14:paraId="2BE1694E"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When the message under validation is the IE815 or the IE801, the excise product code used in the current validation is that contained in the IE815 or the IE801 respectively;</w:t>
                  </w:r>
                </w:p>
                <w:p w14:paraId="0191B181" w14:textId="77777777" w:rsidR="00DB419D" w:rsidRPr="00637EA7" w:rsidRDefault="00DB419D" w:rsidP="002605A4">
                  <w:pPr>
                    <w:pStyle w:val="ListParagraph"/>
                    <w:spacing w:after="0"/>
                    <w:contextualSpacing w:val="0"/>
                    <w:jc w:val="left"/>
                    <w:rPr>
                      <w:noProof/>
                      <w:color w:val="00B050"/>
                      <w:szCs w:val="22"/>
                    </w:rPr>
                  </w:pPr>
                  <w:r w:rsidRPr="00637EA7">
                    <w:rPr>
                      <w:noProof/>
                      <w:color w:val="00B050"/>
                      <w:szCs w:val="22"/>
                    </w:rPr>
                    <w:t>• When the message under validation is the IE813, the excise product code used in the current validation is that contained in the last IE801 or in the last, if any, IE818 that indicated partial refusal.)</w:t>
                  </w:r>
                </w:p>
                <w:p w14:paraId="4D535603" w14:textId="77777777" w:rsidR="00DB419D" w:rsidRPr="00637EA7" w:rsidRDefault="00DB419D" w:rsidP="002605A4">
                  <w:pPr>
                    <w:pStyle w:val="ListParagraph"/>
                    <w:spacing w:after="0"/>
                    <w:contextualSpacing w:val="0"/>
                    <w:jc w:val="left"/>
                    <w:rPr>
                      <w:noProof/>
                      <w:color w:val="00B050"/>
                      <w:szCs w:val="22"/>
                    </w:rPr>
                  </w:pPr>
                </w:p>
                <w:p w14:paraId="11179B1E" w14:textId="77777777" w:rsidR="00DB419D" w:rsidRPr="00637EA7" w:rsidRDefault="00DB419D" w:rsidP="002605A4">
                  <w:pPr>
                    <w:pStyle w:val="ListParagraph"/>
                    <w:spacing w:after="0"/>
                    <w:contextualSpacing w:val="0"/>
                    <w:jc w:val="left"/>
                    <w:rPr>
                      <w:b/>
                      <w:bCs/>
                      <w:noProof/>
                      <w:color w:val="00B050"/>
                      <w:szCs w:val="22"/>
                    </w:rPr>
                  </w:pPr>
                  <w:r w:rsidRPr="00637EA7">
                    <w:rPr>
                      <w:b/>
                      <w:bCs/>
                      <w:noProof/>
                      <w:color w:val="00B050"/>
                      <w:szCs w:val="22"/>
                    </w:rPr>
                    <w:t>To:</w:t>
                  </w:r>
                </w:p>
                <w:p w14:paraId="51A68DA9"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IF &lt;MOVEMENT GUARANTEE.Guarantor Type Code&gt; is ‘No guarantee is provided according to Article 17.2 and 17.5(b) of Directive 2020/262’</w:t>
                  </w:r>
                </w:p>
                <w:p w14:paraId="7D957C55"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xml:space="preserve">THEN </w:t>
                  </w:r>
                </w:p>
                <w:p w14:paraId="6ACFD751"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&lt;Excise Product Code&gt; must be an energy product</w:t>
                  </w:r>
                </w:p>
                <w:p w14:paraId="428423CE"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xml:space="preserve">(Note: </w:t>
                  </w:r>
                </w:p>
                <w:p w14:paraId="625E6688" w14:textId="77777777" w:rsidR="00DB419D" w:rsidRPr="00637EA7" w:rsidRDefault="00DB419D" w:rsidP="002605A4">
                  <w:pPr>
                    <w:spacing w:after="0" w:line="240" w:lineRule="auto"/>
                    <w:ind w:left="720"/>
                    <w:jc w:val="left"/>
                    <w:rPr>
                      <w:noProof/>
                      <w:color w:val="00B050"/>
                      <w:szCs w:val="22"/>
                      <w:lang w:eastAsia="en-US"/>
                    </w:rPr>
                  </w:pPr>
                  <w:r w:rsidRPr="00637EA7">
                    <w:rPr>
                      <w:noProof/>
                      <w:color w:val="00B050"/>
                      <w:szCs w:val="22"/>
                      <w:lang w:eastAsia="en-US"/>
                    </w:rPr>
                    <w:t>• When the message under validation is the IE815 or the IE801, the excise product code used in the current validation is that contained in the IE815 or the IE801 respectively;</w:t>
                  </w:r>
                </w:p>
                <w:p w14:paraId="5A90614C" w14:textId="77777777" w:rsidR="00DB419D" w:rsidRPr="00637EA7" w:rsidRDefault="00DB419D" w:rsidP="002605A4">
                  <w:pPr>
                    <w:pStyle w:val="ListParagraph"/>
                    <w:spacing w:after="0"/>
                    <w:contextualSpacing w:val="0"/>
                    <w:jc w:val="left"/>
                    <w:rPr>
                      <w:color w:val="00B050"/>
                      <w:szCs w:val="22"/>
                    </w:rPr>
                  </w:pPr>
                  <w:r w:rsidRPr="00637EA7">
                    <w:rPr>
                      <w:noProof/>
                      <w:color w:val="00B050"/>
                      <w:szCs w:val="22"/>
                    </w:rPr>
                    <w:t>• When the message under validation is the IE813, the excise product code used in the current validation is that contained in the last IE801 or in the last, if any, IE818 that indicated partial refusal.)</w:t>
                  </w:r>
                </w:p>
                <w:p w14:paraId="6FF17E0B" w14:textId="77777777" w:rsidR="00DB419D" w:rsidRPr="003A7C4C" w:rsidRDefault="00DB419D" w:rsidP="002605A4">
                  <w:pPr>
                    <w:pStyle w:val="ListParagraph"/>
                    <w:spacing w:after="0"/>
                    <w:ind w:left="1440"/>
                    <w:contextualSpacing w:val="0"/>
                    <w:jc w:val="left"/>
                    <w:rPr>
                      <w:szCs w:val="22"/>
                    </w:rPr>
                  </w:pPr>
                </w:p>
                <w:p w14:paraId="1E7D593E" w14:textId="77777777" w:rsidR="00DB419D" w:rsidRPr="003A7C4C" w:rsidRDefault="00DB419D" w:rsidP="00DB419D">
                  <w:pPr>
                    <w:pStyle w:val="ListParagraph"/>
                    <w:numPr>
                      <w:ilvl w:val="0"/>
                      <w:numId w:val="85"/>
                    </w:numPr>
                    <w:spacing w:after="0"/>
                    <w:ind w:left="720"/>
                    <w:contextualSpacing w:val="0"/>
                    <w:jc w:val="left"/>
                    <w:rPr>
                      <w:szCs w:val="22"/>
                      <w:lang w:val="en-US"/>
                    </w:rPr>
                  </w:pPr>
                  <w:r w:rsidRPr="003A7C4C">
                    <w:rPr>
                      <w:szCs w:val="22"/>
                    </w:rPr>
                    <w:lastRenderedPageBreak/>
                    <w:t xml:space="preserve">In the matrix model of the </w:t>
                  </w:r>
                  <w:r w:rsidRPr="00637EA7">
                    <w:rPr>
                      <w:color w:val="00B050"/>
                      <w:szCs w:val="22"/>
                    </w:rPr>
                    <w:t xml:space="preserve">Technical code list TC29 - TC Guarantor Type </w:t>
                  </w:r>
                  <w:r w:rsidRPr="003A7C4C">
                    <w:rPr>
                      <w:szCs w:val="22"/>
                    </w:rPr>
                    <w:t>Code, the name of the codelist value ‘5’ should be updated to “No guarantee is provided according to articles 17.2 and 17.5</w:t>
                  </w:r>
                  <w:r w:rsidRPr="00637EA7">
                    <w:rPr>
                      <w:color w:val="00B050"/>
                      <w:szCs w:val="22"/>
                    </w:rPr>
                    <w:t xml:space="preserve">(b) </w:t>
                  </w:r>
                  <w:r w:rsidRPr="003A7C4C">
                    <w:rPr>
                      <w:szCs w:val="22"/>
                    </w:rPr>
                    <w:t>of Directive (EU) 2020/262”.</w:t>
                  </w:r>
                </w:p>
                <w:p w14:paraId="49D57311" w14:textId="77777777" w:rsidR="00DB419D" w:rsidRPr="003A7C4C" w:rsidRDefault="00DB419D" w:rsidP="002605A4">
                  <w:pPr>
                    <w:pStyle w:val="ListParagraph"/>
                    <w:spacing w:after="0"/>
                    <w:ind w:left="360"/>
                    <w:contextualSpacing w:val="0"/>
                    <w:jc w:val="left"/>
                    <w:rPr>
                      <w:szCs w:val="22"/>
                    </w:rPr>
                  </w:pPr>
                </w:p>
              </w:tc>
            </w:tr>
            <w:tr w:rsidR="003A7C4C" w:rsidRPr="003A7C4C" w14:paraId="1AC9655B"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752C115" w14:textId="77777777" w:rsidR="00DB419D" w:rsidRPr="003A7C4C" w:rsidRDefault="00DB419D" w:rsidP="002605A4">
                  <w:pPr>
                    <w:spacing w:line="276" w:lineRule="auto"/>
                    <w:jc w:val="left"/>
                    <w:rPr>
                      <w:szCs w:val="22"/>
                    </w:rPr>
                  </w:pPr>
                  <w:r w:rsidRPr="003A7C4C">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5CC5F162" w14:textId="77777777" w:rsidR="00DB419D" w:rsidRPr="003A7C4C" w:rsidRDefault="00DB419D" w:rsidP="002605A4">
                  <w:pPr>
                    <w:spacing w:line="276" w:lineRule="auto"/>
                    <w:rPr>
                      <w:szCs w:val="22"/>
                    </w:rPr>
                  </w:pPr>
                  <w:r w:rsidRPr="003A7C4C">
                    <w:rPr>
                      <w:szCs w:val="22"/>
                    </w:rPr>
                    <w:t>Specification Documents:</w:t>
                  </w:r>
                </w:p>
                <w:p w14:paraId="30CA23A1" w14:textId="77777777" w:rsidR="00DB419D" w:rsidRPr="003A7C4C" w:rsidRDefault="00DB419D" w:rsidP="00DB419D">
                  <w:pPr>
                    <w:pStyle w:val="Bulleted1"/>
                    <w:numPr>
                      <w:ilvl w:val="0"/>
                      <w:numId w:val="45"/>
                    </w:numPr>
                    <w:spacing w:after="60" w:line="276" w:lineRule="auto"/>
                    <w:contextualSpacing/>
                    <w:jc w:val="both"/>
                    <w:rPr>
                      <w:rFonts w:ascii="Times New Roman" w:hAnsi="Times New Roman" w:cs="Times New Roman"/>
                      <w:sz w:val="22"/>
                      <w:szCs w:val="22"/>
                      <w:lang w:val="nn-NO"/>
                    </w:rPr>
                  </w:pPr>
                  <w:r w:rsidRPr="003A7C4C">
                    <w:rPr>
                      <w:rFonts w:ascii="Times New Roman" w:hAnsi="Times New Roman" w:cs="Times New Roman"/>
                      <w:sz w:val="22"/>
                      <w:szCs w:val="22"/>
                      <w:lang w:val="nn-NO"/>
                    </w:rPr>
                    <w:t>FESS Excise BPMs (Low);</w:t>
                  </w:r>
                </w:p>
                <w:p w14:paraId="55C5A7F6" w14:textId="77777777" w:rsidR="00DB419D" w:rsidRPr="003A7C4C" w:rsidRDefault="00DB419D" w:rsidP="00DB419D">
                  <w:pPr>
                    <w:pStyle w:val="Bulleted1"/>
                    <w:numPr>
                      <w:ilvl w:val="0"/>
                      <w:numId w:val="45"/>
                    </w:numPr>
                    <w:spacing w:after="60" w:line="276" w:lineRule="auto"/>
                    <w:contextualSpacing/>
                    <w:jc w:val="both"/>
                    <w:rPr>
                      <w:rFonts w:ascii="Times New Roman" w:hAnsi="Times New Roman" w:cs="Times New Roman"/>
                      <w:sz w:val="22"/>
                      <w:szCs w:val="22"/>
                      <w:lang w:val="nn-NO"/>
                    </w:rPr>
                  </w:pPr>
                  <w:r w:rsidRPr="003A7C4C">
                    <w:rPr>
                      <w:rFonts w:ascii="Times New Roman" w:hAnsi="Times New Roman" w:cs="Times New Roman"/>
                      <w:sz w:val="22"/>
                      <w:szCs w:val="22"/>
                      <w:lang w:val="nn-NO"/>
                    </w:rPr>
                    <w:t>DDNEA for EMCS Phase 4 (Low).</w:t>
                  </w:r>
                </w:p>
              </w:tc>
            </w:tr>
            <w:tr w:rsidR="003A7C4C" w:rsidRPr="003A7C4C" w14:paraId="2A0775C9"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B42177F" w14:textId="77777777" w:rsidR="00DB419D" w:rsidRPr="003A7C4C" w:rsidRDefault="00DB419D" w:rsidP="002605A4">
                  <w:pPr>
                    <w:spacing w:line="276" w:lineRule="auto"/>
                    <w:jc w:val="left"/>
                    <w:rPr>
                      <w:szCs w:val="22"/>
                    </w:rPr>
                  </w:pPr>
                  <w:r w:rsidRPr="003A7C4C">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18C28E4" w14:textId="77777777" w:rsidR="00DB419D" w:rsidRPr="003A7C4C" w:rsidRDefault="00DB419D" w:rsidP="002605A4">
                  <w:pPr>
                    <w:spacing w:line="276" w:lineRule="auto"/>
                    <w:rPr>
                      <w:szCs w:val="22"/>
                    </w:rPr>
                  </w:pPr>
                  <w:r w:rsidRPr="003A7C4C">
                    <w:rPr>
                      <w:szCs w:val="22"/>
                    </w:rPr>
                    <w:t>If the proposed change is not implemented, the following issues shall arise in FESS:</w:t>
                  </w:r>
                </w:p>
                <w:p w14:paraId="2909B727" w14:textId="77777777" w:rsidR="00DB419D" w:rsidRPr="003A7C4C" w:rsidRDefault="00DB419D" w:rsidP="00DB419D">
                  <w:pPr>
                    <w:pStyle w:val="ListParagraph"/>
                    <w:numPr>
                      <w:ilvl w:val="0"/>
                      <w:numId w:val="86"/>
                    </w:numPr>
                    <w:spacing w:line="276" w:lineRule="auto"/>
                    <w:ind w:left="315" w:hanging="315"/>
                    <w:rPr>
                      <w:szCs w:val="22"/>
                    </w:rPr>
                  </w:pPr>
                  <w:r w:rsidRPr="003A7C4C">
                    <w:rPr>
                      <w:szCs w:val="22"/>
                    </w:rPr>
                    <w:t>the description of Excise Product Code S600 shall not include all the necessary information;</w:t>
                  </w:r>
                </w:p>
                <w:p w14:paraId="74C4249D" w14:textId="77777777" w:rsidR="00DB419D" w:rsidRPr="003A7C4C" w:rsidRDefault="00DB419D" w:rsidP="00DB419D">
                  <w:pPr>
                    <w:pStyle w:val="ListParagraph"/>
                    <w:numPr>
                      <w:ilvl w:val="0"/>
                      <w:numId w:val="86"/>
                    </w:numPr>
                    <w:spacing w:line="276" w:lineRule="auto"/>
                    <w:ind w:left="315" w:hanging="315"/>
                    <w:rPr>
                      <w:szCs w:val="22"/>
                    </w:rPr>
                  </w:pPr>
                  <w:r w:rsidRPr="003A7C4C">
                    <w:rPr>
                      <w:szCs w:val="22"/>
                    </w:rPr>
                    <w:t>In CL Refusal Reasons, the descriptions of values '4' and '8' will not mention the updated term 'National Administration', but the obsolete term 'Member State';</w:t>
                  </w:r>
                </w:p>
                <w:p w14:paraId="23BD85E3" w14:textId="77777777" w:rsidR="00DB419D" w:rsidRPr="003A7C4C" w:rsidRDefault="00DB419D" w:rsidP="00DB419D">
                  <w:pPr>
                    <w:pStyle w:val="ListParagraph"/>
                    <w:numPr>
                      <w:ilvl w:val="0"/>
                      <w:numId w:val="86"/>
                    </w:numPr>
                    <w:spacing w:line="276" w:lineRule="auto"/>
                    <w:ind w:left="315" w:hanging="315"/>
                    <w:rPr>
                      <w:szCs w:val="22"/>
                    </w:rPr>
                  </w:pPr>
                  <w:r w:rsidRPr="003A7C4C">
                    <w:rPr>
                      <w:szCs w:val="22"/>
                    </w:rPr>
                    <w:t>the business CL Type of Document, shall not include the type of document ‘e-SAD’ in the description of the code ‘2’;</w:t>
                  </w:r>
                </w:p>
                <w:p w14:paraId="38C609D7" w14:textId="77777777" w:rsidR="00DB419D" w:rsidRPr="003A7C4C" w:rsidRDefault="00DB419D" w:rsidP="00DB419D">
                  <w:pPr>
                    <w:pStyle w:val="ListParagraph"/>
                    <w:numPr>
                      <w:ilvl w:val="0"/>
                      <w:numId w:val="86"/>
                    </w:numPr>
                    <w:spacing w:line="276" w:lineRule="auto"/>
                    <w:ind w:left="315" w:hanging="315"/>
                    <w:rPr>
                      <w:szCs w:val="22"/>
                    </w:rPr>
                  </w:pPr>
                  <w:r w:rsidRPr="003A7C4C">
                    <w:rPr>
                      <w:szCs w:val="22"/>
                    </w:rPr>
                    <w:t>the description of the condition C052 shall not be considering the newly added values of codelist TC04 Common Request Type, i.e. value '4' (Request for retrieval of a list of e-ADs) and '8' (Request for retrieval of a list of e-SADs);</w:t>
                  </w:r>
                </w:p>
                <w:p w14:paraId="207455AC" w14:textId="77777777" w:rsidR="00DB419D" w:rsidRPr="003A7C4C" w:rsidRDefault="00DB419D" w:rsidP="00DB419D">
                  <w:pPr>
                    <w:pStyle w:val="ListParagraph"/>
                    <w:numPr>
                      <w:ilvl w:val="0"/>
                      <w:numId w:val="86"/>
                    </w:numPr>
                    <w:spacing w:line="276" w:lineRule="auto"/>
                    <w:ind w:left="315" w:hanging="315"/>
                    <w:rPr>
                      <w:szCs w:val="22"/>
                      <w:lang w:val="en-US"/>
                    </w:rPr>
                  </w:pPr>
                  <w:r w:rsidRPr="003A7C4C">
                    <w:rPr>
                      <w:szCs w:val="22"/>
                    </w:rPr>
                    <w:t xml:space="preserve">FESS will not be in line with the fact that both articles 17.2 and 17.5 </w:t>
                  </w:r>
                  <w:r w:rsidRPr="00637EA7">
                    <w:rPr>
                      <w:color w:val="00B050"/>
                      <w:szCs w:val="22"/>
                    </w:rPr>
                    <w:t xml:space="preserve">(b) </w:t>
                  </w:r>
                  <w:r w:rsidRPr="003A7C4C">
                    <w:rPr>
                      <w:szCs w:val="22"/>
                    </w:rPr>
                    <w:t xml:space="preserve">of 2020/262 allow for a guarantee waiver; </w:t>
                  </w:r>
                </w:p>
              </w:tc>
            </w:tr>
            <w:tr w:rsidR="003A7C4C" w:rsidRPr="003A7C4C" w14:paraId="04DC5B13"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B3E72BD" w14:textId="77777777" w:rsidR="00DB419D" w:rsidRPr="003A7C4C" w:rsidRDefault="00DB419D" w:rsidP="002605A4">
                  <w:pPr>
                    <w:spacing w:line="276" w:lineRule="auto"/>
                    <w:jc w:val="left"/>
                    <w:rPr>
                      <w:szCs w:val="22"/>
                    </w:rPr>
                  </w:pPr>
                  <w:r w:rsidRPr="003A7C4C">
                    <w:rPr>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5C4AAE2" w14:textId="77777777" w:rsidR="00DB419D" w:rsidRPr="003A7C4C" w:rsidRDefault="00DB419D" w:rsidP="002605A4">
                  <w:pPr>
                    <w:spacing w:line="276" w:lineRule="auto"/>
                    <w:rPr>
                      <w:i/>
                      <w:szCs w:val="22"/>
                    </w:rPr>
                  </w:pPr>
                  <w:r w:rsidRPr="003A7C4C">
                    <w:rPr>
                      <w:szCs w:val="22"/>
                    </w:rPr>
                    <w:t>There is no risk associated with the implementation of the present RFC.</w:t>
                  </w:r>
                </w:p>
              </w:tc>
            </w:tr>
            <w:tr w:rsidR="003A7C4C" w:rsidRPr="003A7C4C" w14:paraId="2C91D1C5"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49E9982" w14:textId="77777777" w:rsidR="00DB419D" w:rsidRPr="003A7C4C" w:rsidRDefault="00DB419D" w:rsidP="002605A4">
                  <w:pPr>
                    <w:spacing w:line="276" w:lineRule="auto"/>
                    <w:jc w:val="left"/>
                    <w:rPr>
                      <w:szCs w:val="22"/>
                    </w:rPr>
                  </w:pPr>
                  <w:r w:rsidRPr="003A7C4C">
                    <w:rPr>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373CD25" w14:textId="77777777" w:rsidR="00DB419D" w:rsidRPr="003A7C4C" w:rsidRDefault="00DB419D" w:rsidP="002605A4">
                  <w:pPr>
                    <w:tabs>
                      <w:tab w:val="center" w:pos="3221"/>
                    </w:tabs>
                    <w:spacing w:line="276" w:lineRule="auto"/>
                    <w:rPr>
                      <w:szCs w:val="22"/>
                    </w:rPr>
                  </w:pPr>
                  <w:r w:rsidRPr="003A7C4C">
                    <w:rPr>
                      <w:szCs w:val="22"/>
                      <w:lang w:val="en-US"/>
                    </w:rPr>
                    <w:t>The deployment approach is addressed in the downstream DDNEA RFC.</w:t>
                  </w:r>
                </w:p>
              </w:tc>
            </w:tr>
            <w:tr w:rsidR="003A7C4C" w:rsidRPr="003A7C4C" w14:paraId="3E6ACC11"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129376C" w14:textId="77777777" w:rsidR="00DB419D" w:rsidRPr="003A7C4C" w:rsidRDefault="00DB419D" w:rsidP="002605A4">
                  <w:pPr>
                    <w:spacing w:line="276" w:lineRule="auto"/>
                    <w:jc w:val="left"/>
                    <w:rPr>
                      <w:szCs w:val="22"/>
                    </w:rPr>
                  </w:pPr>
                  <w:r w:rsidRPr="003A7C4C">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54027AA" w14:textId="77777777" w:rsidR="00DB419D" w:rsidRPr="003A7C4C" w:rsidRDefault="00DB419D" w:rsidP="002605A4">
                  <w:pPr>
                    <w:pStyle w:val="Bulleted1"/>
                    <w:numPr>
                      <w:ilvl w:val="0"/>
                      <w:numId w:val="26"/>
                    </w:numPr>
                    <w:spacing w:after="60" w:line="276" w:lineRule="auto"/>
                    <w:contextualSpacing/>
                    <w:rPr>
                      <w:rFonts w:ascii="Times New Roman" w:hAnsi="Times New Roman" w:cs="Times New Roman"/>
                      <w:sz w:val="22"/>
                      <w:szCs w:val="22"/>
                    </w:rPr>
                  </w:pPr>
                  <w:r w:rsidRPr="003A7C4C">
                    <w:rPr>
                      <w:rFonts w:ascii="Times New Roman" w:hAnsi="Times New Roman" w:cs="Times New Roman"/>
                      <w:b/>
                      <w:sz w:val="22"/>
                      <w:szCs w:val="22"/>
                    </w:rPr>
                    <w:t xml:space="preserve">Parent RFCs: </w:t>
                  </w:r>
                  <w:r w:rsidRPr="003A7C4C">
                    <w:rPr>
                      <w:rFonts w:ascii="Times New Roman" w:hAnsi="Times New Roman" w:cs="Times New Roman"/>
                      <w:sz w:val="22"/>
                      <w:szCs w:val="22"/>
                    </w:rPr>
                    <w:t>-;</w:t>
                  </w:r>
                </w:p>
                <w:p w14:paraId="193E814C" w14:textId="77777777" w:rsidR="00DB419D" w:rsidRPr="003A7C4C" w:rsidRDefault="00DB419D" w:rsidP="002605A4">
                  <w:pPr>
                    <w:pStyle w:val="Bulleted1"/>
                    <w:numPr>
                      <w:ilvl w:val="0"/>
                      <w:numId w:val="26"/>
                    </w:numPr>
                    <w:spacing w:after="60" w:line="276" w:lineRule="auto"/>
                    <w:contextualSpacing/>
                    <w:rPr>
                      <w:rFonts w:ascii="Times New Roman" w:hAnsi="Times New Roman" w:cs="Times New Roman"/>
                      <w:sz w:val="22"/>
                      <w:szCs w:val="22"/>
                    </w:rPr>
                  </w:pPr>
                  <w:r w:rsidRPr="003A7C4C">
                    <w:rPr>
                      <w:rFonts w:ascii="Times New Roman" w:hAnsi="Times New Roman" w:cs="Times New Roman"/>
                      <w:b/>
                      <w:sz w:val="22"/>
                      <w:szCs w:val="22"/>
                    </w:rPr>
                    <w:t>Children RFCs:</w:t>
                  </w:r>
                  <w:r w:rsidRPr="003A7C4C">
                    <w:rPr>
                      <w:rFonts w:ascii="Times New Roman" w:hAnsi="Times New Roman" w:cs="Times New Roman"/>
                      <w:sz w:val="22"/>
                      <w:szCs w:val="22"/>
                    </w:rPr>
                    <w:t xml:space="preserve"> DDNEA-P4-307</w:t>
                  </w:r>
                  <w:r w:rsidRPr="00637EA7">
                    <w:rPr>
                      <w:rFonts w:ascii="Times New Roman" w:hAnsi="Times New Roman" w:cs="Times New Roman"/>
                      <w:color w:val="00B050"/>
                      <w:sz w:val="22"/>
                      <w:szCs w:val="22"/>
                    </w:rPr>
                    <w:t>/Rev1</w:t>
                  </w:r>
                  <w:r w:rsidRPr="003A7C4C">
                    <w:rPr>
                      <w:rFonts w:ascii="Times New Roman" w:hAnsi="Times New Roman" w:cs="Times New Roman"/>
                      <w:sz w:val="22"/>
                      <w:szCs w:val="22"/>
                    </w:rPr>
                    <w:t>;</w:t>
                  </w:r>
                </w:p>
                <w:p w14:paraId="0DF3009A" w14:textId="77777777" w:rsidR="00DB419D" w:rsidRPr="003A7C4C" w:rsidRDefault="00DB419D" w:rsidP="002605A4">
                  <w:pPr>
                    <w:pStyle w:val="Bulleted1"/>
                    <w:numPr>
                      <w:ilvl w:val="0"/>
                      <w:numId w:val="26"/>
                    </w:numPr>
                    <w:spacing w:after="60" w:line="276" w:lineRule="auto"/>
                    <w:contextualSpacing/>
                    <w:rPr>
                      <w:rFonts w:ascii="Times New Roman" w:hAnsi="Times New Roman" w:cs="Times New Roman"/>
                      <w:sz w:val="22"/>
                      <w:szCs w:val="22"/>
                      <w:lang w:val="en-US"/>
                    </w:rPr>
                  </w:pPr>
                  <w:r w:rsidRPr="003A7C4C">
                    <w:rPr>
                      <w:rFonts w:ascii="Times New Roman" w:hAnsi="Times New Roman" w:cs="Times New Roman"/>
                      <w:b/>
                      <w:sz w:val="22"/>
                      <w:szCs w:val="22"/>
                    </w:rPr>
                    <w:t xml:space="preserve">Other RFCs: </w:t>
                  </w:r>
                  <w:r w:rsidRPr="003A7C4C">
                    <w:rPr>
                      <w:rFonts w:ascii="Times New Roman" w:hAnsi="Times New Roman" w:cs="Times New Roman"/>
                      <w:bCs w:val="0"/>
                      <w:sz w:val="22"/>
                      <w:szCs w:val="22"/>
                    </w:rPr>
                    <w:t>CTP-P4-015</w:t>
                  </w:r>
                  <w:r w:rsidRPr="00637EA7">
                    <w:rPr>
                      <w:rFonts w:ascii="Times New Roman" w:hAnsi="Times New Roman" w:cs="Times New Roman"/>
                      <w:color w:val="00B050"/>
                      <w:sz w:val="22"/>
                      <w:szCs w:val="22"/>
                    </w:rPr>
                    <w:t>/Rev1</w:t>
                  </w:r>
                  <w:r w:rsidRPr="003A7C4C">
                    <w:rPr>
                      <w:rFonts w:ascii="Times New Roman" w:hAnsi="Times New Roman" w:cs="Times New Roman"/>
                      <w:bCs w:val="0"/>
                      <w:sz w:val="22"/>
                      <w:szCs w:val="22"/>
                    </w:rPr>
                    <w:t>, TRP-P4-015</w:t>
                  </w:r>
                  <w:r w:rsidRPr="00637EA7">
                    <w:rPr>
                      <w:rFonts w:ascii="Times New Roman" w:hAnsi="Times New Roman" w:cs="Times New Roman"/>
                      <w:color w:val="00B050"/>
                      <w:sz w:val="22"/>
                      <w:szCs w:val="22"/>
                    </w:rPr>
                    <w:t>/Rev1</w:t>
                  </w:r>
                  <w:r w:rsidRPr="003A7C4C">
                    <w:rPr>
                      <w:rFonts w:ascii="Times New Roman" w:hAnsi="Times New Roman" w:cs="Times New Roman"/>
                      <w:bCs w:val="0"/>
                      <w:sz w:val="22"/>
                      <w:szCs w:val="22"/>
                    </w:rPr>
                    <w:t>.</w:t>
                  </w:r>
                </w:p>
              </w:tc>
            </w:tr>
          </w:tbl>
          <w:p w14:paraId="222383E4" w14:textId="77777777" w:rsidR="00DB419D" w:rsidRPr="003A7C4C" w:rsidRDefault="00DB419D" w:rsidP="002605A4">
            <w:pPr>
              <w:spacing w:after="0"/>
              <w:jc w:val="left"/>
              <w:rPr>
                <w:szCs w:val="22"/>
                <w:lang w:val="en-US"/>
              </w:rPr>
            </w:pPr>
          </w:p>
        </w:tc>
      </w:tr>
      <w:tr w:rsidR="003A7C4C" w:rsidRPr="003A7C4C" w14:paraId="133999F7"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48EED48" w14:textId="77777777" w:rsidR="00DB419D" w:rsidRPr="003A7C4C" w:rsidRDefault="00DB419D" w:rsidP="002605A4">
            <w:pPr>
              <w:spacing w:line="276" w:lineRule="auto"/>
              <w:rPr>
                <w:b/>
                <w:szCs w:val="22"/>
              </w:rPr>
            </w:pPr>
            <w:r w:rsidRPr="003A7C4C">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3A7C4C" w:rsidRPr="003A7C4C" w14:paraId="006ACB5F"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31BABF" w14:textId="77777777" w:rsidR="00DB419D" w:rsidRPr="003A7C4C" w:rsidRDefault="00DB419D" w:rsidP="002605A4">
                  <w:pPr>
                    <w:spacing w:line="276" w:lineRule="auto"/>
                    <w:jc w:val="left"/>
                    <w:rPr>
                      <w:szCs w:val="22"/>
                    </w:rPr>
                  </w:pPr>
                  <w:r w:rsidRPr="003A7C4C">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D61831" w14:textId="77777777" w:rsidR="00DB419D" w:rsidRPr="003A7C4C" w:rsidRDefault="00DB419D" w:rsidP="002605A4">
                  <w:pPr>
                    <w:spacing w:line="276" w:lineRule="auto"/>
                    <w:rPr>
                      <w:szCs w:val="22"/>
                    </w:rPr>
                  </w:pPr>
                  <w:r w:rsidRPr="003A7C4C">
                    <w:rPr>
                      <w:szCs w:val="22"/>
                    </w:rPr>
                    <w:t>N/A</w:t>
                  </w:r>
                </w:p>
              </w:tc>
            </w:tr>
            <w:tr w:rsidR="003A7C4C" w:rsidRPr="003A7C4C" w14:paraId="6C896562"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C08BE80" w14:textId="77777777" w:rsidR="00DB419D" w:rsidRPr="003A7C4C" w:rsidRDefault="00DB419D" w:rsidP="002605A4">
                  <w:pPr>
                    <w:spacing w:line="276" w:lineRule="auto"/>
                    <w:jc w:val="left"/>
                    <w:rPr>
                      <w:szCs w:val="22"/>
                    </w:rPr>
                  </w:pPr>
                  <w:r w:rsidRPr="003A7C4C">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680F6D1" w14:textId="77777777" w:rsidR="00DB419D" w:rsidRPr="003A7C4C" w:rsidRDefault="00DB419D" w:rsidP="002605A4">
                  <w:pPr>
                    <w:spacing w:line="276" w:lineRule="auto"/>
                    <w:rPr>
                      <w:szCs w:val="22"/>
                    </w:rPr>
                  </w:pPr>
                  <w:r w:rsidRPr="003A7C4C">
                    <w:rPr>
                      <w:szCs w:val="22"/>
                    </w:rPr>
                    <w:t>N/A</w:t>
                  </w:r>
                </w:p>
              </w:tc>
            </w:tr>
          </w:tbl>
          <w:p w14:paraId="6E0364A9" w14:textId="77777777" w:rsidR="00DB419D" w:rsidRPr="003A7C4C" w:rsidRDefault="00DB419D" w:rsidP="002605A4">
            <w:pPr>
              <w:spacing w:after="0"/>
              <w:jc w:val="left"/>
              <w:rPr>
                <w:szCs w:val="22"/>
                <w:lang w:val="en-US"/>
              </w:rPr>
            </w:pPr>
          </w:p>
        </w:tc>
      </w:tr>
      <w:tr w:rsidR="003A7C4C" w:rsidRPr="003A7C4C" w14:paraId="37E280BC"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3D441DE" w14:textId="77777777" w:rsidR="00DB419D" w:rsidRPr="003A7C4C" w:rsidRDefault="00DB419D" w:rsidP="002605A4">
            <w:pPr>
              <w:spacing w:line="276" w:lineRule="auto"/>
              <w:rPr>
                <w:b/>
                <w:szCs w:val="22"/>
              </w:rPr>
            </w:pPr>
            <w:r w:rsidRPr="003A7C4C">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3A7C4C" w:rsidRPr="003A7C4C" w14:paraId="2AC35CFC" w14:textId="77777777" w:rsidTr="002605A4">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EFB0C6" w14:textId="77777777" w:rsidR="00DB419D" w:rsidRPr="003A7C4C" w:rsidRDefault="00DB419D" w:rsidP="002605A4">
                  <w:pPr>
                    <w:spacing w:line="276" w:lineRule="auto"/>
                    <w:jc w:val="left"/>
                    <w:rPr>
                      <w:szCs w:val="22"/>
                    </w:rPr>
                  </w:pPr>
                  <w:r w:rsidRPr="003A7C4C">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265D6E94" w14:textId="77777777" w:rsidR="00DB419D" w:rsidRPr="003A7C4C" w:rsidRDefault="00DB419D" w:rsidP="002605A4">
                  <w:pPr>
                    <w:numPr>
                      <w:ilvl w:val="0"/>
                      <w:numId w:val="25"/>
                    </w:numPr>
                    <w:spacing w:line="276" w:lineRule="auto"/>
                    <w:rPr>
                      <w:szCs w:val="22"/>
                    </w:rPr>
                  </w:pPr>
                  <w:r w:rsidRPr="003A7C4C">
                    <w:rPr>
                      <w:b/>
                      <w:szCs w:val="22"/>
                    </w:rPr>
                    <w:t>Category of the Change: Review;</w:t>
                  </w:r>
                </w:p>
                <w:p w14:paraId="6967E4A7" w14:textId="77777777" w:rsidR="00DB419D" w:rsidRPr="003A7C4C" w:rsidRDefault="00DB419D" w:rsidP="002605A4">
                  <w:pPr>
                    <w:numPr>
                      <w:ilvl w:val="0"/>
                      <w:numId w:val="25"/>
                    </w:numPr>
                    <w:spacing w:line="276" w:lineRule="auto"/>
                    <w:rPr>
                      <w:szCs w:val="22"/>
                    </w:rPr>
                  </w:pPr>
                  <w:r w:rsidRPr="003A7C4C">
                    <w:rPr>
                      <w:b/>
                      <w:szCs w:val="22"/>
                    </w:rPr>
                    <w:t>Approval process:</w:t>
                  </w:r>
                </w:p>
                <w:p w14:paraId="51BBC00C" w14:textId="77777777" w:rsidR="00DB419D" w:rsidRPr="003A7C4C" w:rsidRDefault="00DB419D" w:rsidP="00DB419D">
                  <w:pPr>
                    <w:pStyle w:val="ListParagraph"/>
                    <w:numPr>
                      <w:ilvl w:val="0"/>
                      <w:numId w:val="46"/>
                    </w:numPr>
                    <w:spacing w:line="276" w:lineRule="auto"/>
                    <w:contextualSpacing w:val="0"/>
                    <w:rPr>
                      <w:szCs w:val="22"/>
                      <w:lang w:val="en-US"/>
                    </w:rPr>
                  </w:pPr>
                  <w:r w:rsidRPr="003A7C4C">
                    <w:rPr>
                      <w:b/>
                      <w:szCs w:val="22"/>
                      <w:lang w:val="en-US"/>
                    </w:rPr>
                    <w:t xml:space="preserve">The Change is authorised for approval by the </w:t>
                  </w:r>
                  <w:r w:rsidRPr="003A7C4C">
                    <w:rPr>
                      <w:b/>
                      <w:szCs w:val="22"/>
                    </w:rPr>
                    <w:t>CAB</w:t>
                  </w:r>
                  <w:r w:rsidRPr="003A7C4C">
                    <w:rPr>
                      <w:b/>
                      <w:szCs w:val="22"/>
                      <w:lang w:val="en-US"/>
                    </w:rPr>
                    <w:t>.</w:t>
                  </w:r>
                </w:p>
              </w:tc>
            </w:tr>
            <w:tr w:rsidR="003A7C4C" w:rsidRPr="003A7C4C" w14:paraId="5E3489A8" w14:textId="77777777" w:rsidTr="002605A4">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D2F41C" w14:textId="77777777" w:rsidR="00DB419D" w:rsidRPr="003A7C4C" w:rsidRDefault="00DB419D" w:rsidP="002605A4">
                  <w:pPr>
                    <w:spacing w:line="276" w:lineRule="auto"/>
                    <w:jc w:val="left"/>
                    <w:rPr>
                      <w:szCs w:val="22"/>
                    </w:rPr>
                  </w:pPr>
                  <w:r w:rsidRPr="003A7C4C">
                    <w:rPr>
                      <w:szCs w:val="22"/>
                    </w:rPr>
                    <w:lastRenderedPageBreak/>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6EEB915D" w14:textId="77777777" w:rsidR="00DB419D" w:rsidRPr="003A7C4C" w:rsidRDefault="00DB419D" w:rsidP="002605A4">
                  <w:pPr>
                    <w:spacing w:line="276" w:lineRule="auto"/>
                    <w:rPr>
                      <w:szCs w:val="22"/>
                    </w:rPr>
                  </w:pPr>
                  <w:r w:rsidRPr="003A7C4C">
                    <w:rPr>
                      <w:szCs w:val="22"/>
                    </w:rPr>
                    <w:t>N/A</w:t>
                  </w:r>
                </w:p>
              </w:tc>
            </w:tr>
            <w:tr w:rsidR="003A7C4C" w:rsidRPr="003A7C4C" w14:paraId="23BE8A1F" w14:textId="77777777" w:rsidTr="002605A4">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91C906" w14:textId="77777777" w:rsidR="00DB419D" w:rsidRPr="003A7C4C" w:rsidRDefault="00DB419D" w:rsidP="002605A4">
                  <w:pPr>
                    <w:spacing w:line="276" w:lineRule="auto"/>
                    <w:jc w:val="left"/>
                    <w:rPr>
                      <w:szCs w:val="22"/>
                    </w:rPr>
                  </w:pPr>
                  <w:r w:rsidRPr="003A7C4C">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13D9C09A" w14:textId="77777777" w:rsidR="00DB419D" w:rsidRPr="003A7C4C" w:rsidRDefault="00DB419D" w:rsidP="002605A4">
                  <w:pPr>
                    <w:spacing w:line="276" w:lineRule="auto"/>
                    <w:rPr>
                      <w:szCs w:val="22"/>
                    </w:rPr>
                  </w:pPr>
                  <w:r w:rsidRPr="003A7C4C">
                    <w:rPr>
                      <w:szCs w:val="22"/>
                    </w:rPr>
                    <w:t>Written Approval procedure via e-mail on 29/10/2021.</w:t>
                  </w:r>
                  <w:r w:rsidRPr="003A7C4C">
                    <w:rPr>
                      <w:rStyle w:val="FootnoteReference"/>
                      <w:szCs w:val="22"/>
                    </w:rPr>
                    <w:footnoteReference w:id="3"/>
                  </w:r>
                </w:p>
              </w:tc>
            </w:tr>
          </w:tbl>
          <w:p w14:paraId="5FC58740" w14:textId="77777777" w:rsidR="00DB419D" w:rsidRPr="003A7C4C" w:rsidRDefault="00DB419D" w:rsidP="002605A4">
            <w:pPr>
              <w:spacing w:after="0"/>
              <w:jc w:val="left"/>
              <w:rPr>
                <w:szCs w:val="22"/>
                <w:lang w:val="en-US"/>
              </w:rPr>
            </w:pPr>
          </w:p>
        </w:tc>
      </w:tr>
      <w:tr w:rsidR="003A7C4C" w:rsidRPr="003A7C4C" w14:paraId="2F6ED058"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7718803" w14:textId="77777777" w:rsidR="00DB419D" w:rsidRPr="003A7C4C" w:rsidRDefault="00DB419D" w:rsidP="002605A4">
            <w:pPr>
              <w:spacing w:line="276" w:lineRule="auto"/>
              <w:rPr>
                <w:b/>
                <w:szCs w:val="22"/>
              </w:rPr>
            </w:pPr>
            <w:r w:rsidRPr="003A7C4C">
              <w:rPr>
                <w:b/>
                <w:szCs w:val="22"/>
              </w:rPr>
              <w:lastRenderedPageBreak/>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3A7C4C" w:rsidRPr="003A7C4C" w14:paraId="317D075B"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7B9B28" w14:textId="77777777" w:rsidR="00DB419D" w:rsidRPr="003A7C4C" w:rsidRDefault="00DB419D" w:rsidP="002605A4">
                  <w:pPr>
                    <w:spacing w:line="276" w:lineRule="auto"/>
                    <w:jc w:val="left"/>
                    <w:rPr>
                      <w:szCs w:val="22"/>
                    </w:rPr>
                  </w:pPr>
                  <w:r w:rsidRPr="003A7C4C">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FC0CA0" w14:textId="77777777" w:rsidR="00DB419D" w:rsidRPr="003A7C4C" w:rsidRDefault="00DB419D" w:rsidP="002605A4">
                  <w:pPr>
                    <w:spacing w:line="276" w:lineRule="auto"/>
                    <w:rPr>
                      <w:szCs w:val="22"/>
                    </w:rPr>
                  </w:pPr>
                  <w:r w:rsidRPr="003A7C4C">
                    <w:rPr>
                      <w:szCs w:val="22"/>
                    </w:rPr>
                    <w:t>v4.01</w:t>
                  </w:r>
                </w:p>
              </w:tc>
            </w:tr>
            <w:tr w:rsidR="003A7C4C" w:rsidRPr="003A7C4C" w14:paraId="3C1B5587"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8FEE80" w14:textId="77777777" w:rsidR="00DB419D" w:rsidRPr="003A7C4C" w:rsidRDefault="00DB419D" w:rsidP="002605A4">
                  <w:pPr>
                    <w:spacing w:line="276" w:lineRule="auto"/>
                    <w:jc w:val="left"/>
                    <w:rPr>
                      <w:szCs w:val="22"/>
                    </w:rPr>
                  </w:pPr>
                  <w:r w:rsidRPr="003A7C4C">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BD6011" w14:textId="77777777" w:rsidR="00DB419D" w:rsidRPr="003A7C4C" w:rsidRDefault="00DB419D" w:rsidP="002605A4">
                  <w:pPr>
                    <w:spacing w:line="276" w:lineRule="auto"/>
                    <w:rPr>
                      <w:szCs w:val="22"/>
                    </w:rPr>
                  </w:pPr>
                  <w:r w:rsidRPr="003A7C4C">
                    <w:rPr>
                      <w:szCs w:val="22"/>
                    </w:rPr>
                    <w:t>18/11/2021</w:t>
                  </w:r>
                </w:p>
              </w:tc>
            </w:tr>
            <w:tr w:rsidR="003A7C4C" w:rsidRPr="003A7C4C" w14:paraId="616993A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ACDE5A" w14:textId="77777777" w:rsidR="00DB419D" w:rsidRPr="003A7C4C" w:rsidRDefault="00DB419D" w:rsidP="002605A4">
                  <w:pPr>
                    <w:spacing w:line="276" w:lineRule="auto"/>
                    <w:jc w:val="left"/>
                    <w:rPr>
                      <w:szCs w:val="22"/>
                    </w:rPr>
                  </w:pPr>
                  <w:r w:rsidRPr="003A7C4C">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5DB1962" w14:textId="77777777" w:rsidR="00DB419D" w:rsidRPr="003A7C4C" w:rsidRDefault="00DB419D" w:rsidP="002605A4">
                  <w:pPr>
                    <w:spacing w:line="276" w:lineRule="auto"/>
                    <w:rPr>
                      <w:szCs w:val="22"/>
                    </w:rPr>
                  </w:pPr>
                  <w:r w:rsidRPr="003A7C4C">
                    <w:rPr>
                      <w:szCs w:val="22"/>
                    </w:rPr>
                    <w:t>13/02/2023</w:t>
                  </w:r>
                </w:p>
              </w:tc>
            </w:tr>
          </w:tbl>
          <w:p w14:paraId="2A523959" w14:textId="77777777" w:rsidR="00DB419D" w:rsidRPr="003A7C4C" w:rsidRDefault="00DB419D" w:rsidP="002605A4">
            <w:pPr>
              <w:spacing w:after="0"/>
              <w:jc w:val="left"/>
              <w:rPr>
                <w:szCs w:val="22"/>
                <w:lang w:val="en-US"/>
              </w:rPr>
            </w:pPr>
          </w:p>
        </w:tc>
      </w:tr>
      <w:tr w:rsidR="003A7C4C" w:rsidRPr="003A7C4C" w14:paraId="448A4EFF"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93B7E9C" w14:textId="77777777" w:rsidR="00DB419D" w:rsidRPr="003A7C4C" w:rsidRDefault="00DB419D" w:rsidP="002605A4">
            <w:pPr>
              <w:spacing w:line="276" w:lineRule="auto"/>
              <w:rPr>
                <w:b/>
                <w:szCs w:val="22"/>
              </w:rPr>
            </w:pPr>
            <w:r w:rsidRPr="003A7C4C">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3A7C4C" w:rsidRPr="003A7C4C" w14:paraId="20E83B0B"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74FAD2" w14:textId="77777777" w:rsidR="00DB419D" w:rsidRPr="003A7C4C" w:rsidRDefault="00DB419D" w:rsidP="002605A4">
                  <w:pPr>
                    <w:spacing w:line="276" w:lineRule="auto"/>
                    <w:jc w:val="left"/>
                    <w:rPr>
                      <w:szCs w:val="22"/>
                    </w:rPr>
                  </w:pPr>
                  <w:r w:rsidRPr="003A7C4C">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C6FD17" w14:textId="77777777" w:rsidR="00DB419D" w:rsidRPr="003A7C4C" w:rsidRDefault="00DB419D" w:rsidP="002605A4">
                  <w:pPr>
                    <w:spacing w:line="276" w:lineRule="auto"/>
                    <w:rPr>
                      <w:szCs w:val="22"/>
                    </w:rPr>
                  </w:pPr>
                  <w:r w:rsidRPr="003A7C4C">
                    <w:rPr>
                      <w:szCs w:val="22"/>
                    </w:rPr>
                    <w:t>N/A</w:t>
                  </w:r>
                </w:p>
              </w:tc>
            </w:tr>
            <w:tr w:rsidR="003A7C4C" w:rsidRPr="003A7C4C" w14:paraId="15BBC565"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2DC6C1" w14:textId="77777777" w:rsidR="00DB419D" w:rsidRPr="003A7C4C" w:rsidRDefault="00DB419D" w:rsidP="002605A4">
                  <w:pPr>
                    <w:spacing w:line="276" w:lineRule="auto"/>
                    <w:jc w:val="left"/>
                    <w:rPr>
                      <w:szCs w:val="22"/>
                    </w:rPr>
                  </w:pPr>
                  <w:r w:rsidRPr="003A7C4C">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F2E7E9A" w14:textId="77777777" w:rsidR="00DB419D" w:rsidRPr="003A7C4C" w:rsidRDefault="00DB419D" w:rsidP="002605A4">
                  <w:pPr>
                    <w:spacing w:line="276" w:lineRule="auto"/>
                    <w:rPr>
                      <w:szCs w:val="22"/>
                    </w:rPr>
                  </w:pPr>
                  <w:r w:rsidRPr="003A7C4C">
                    <w:rPr>
                      <w:szCs w:val="22"/>
                    </w:rPr>
                    <w:t>N/A</w:t>
                  </w:r>
                </w:p>
              </w:tc>
            </w:tr>
          </w:tbl>
          <w:p w14:paraId="5F90794C" w14:textId="77777777" w:rsidR="00DB419D" w:rsidRPr="003A7C4C" w:rsidRDefault="00DB419D" w:rsidP="002605A4">
            <w:pPr>
              <w:spacing w:after="0"/>
              <w:jc w:val="left"/>
              <w:rPr>
                <w:szCs w:val="22"/>
                <w:lang w:val="en-US"/>
              </w:rPr>
            </w:pPr>
          </w:p>
        </w:tc>
      </w:tr>
    </w:tbl>
    <w:p w14:paraId="43C78F30" w14:textId="77777777" w:rsidR="008D362E" w:rsidRPr="003A7C4C" w:rsidRDefault="008D362E" w:rsidP="008D362E">
      <w:pPr>
        <w:spacing w:after="0" w:line="240" w:lineRule="auto"/>
        <w:jc w:val="left"/>
        <w:rPr>
          <w:szCs w:val="22"/>
        </w:rPr>
      </w:pPr>
      <w:r w:rsidRPr="003A7C4C">
        <w:rPr>
          <w:szCs w:val="22"/>
        </w:rPr>
        <w:br w:type="page"/>
      </w:r>
    </w:p>
    <w:p w14:paraId="510F7E3E" w14:textId="77777777" w:rsidR="008D362E" w:rsidRPr="0027502F" w:rsidRDefault="008D362E" w:rsidP="008D362E">
      <w:pPr>
        <w:pStyle w:val="Heading4"/>
        <w:rPr>
          <w:lang w:val="en-US"/>
        </w:rPr>
      </w:pPr>
      <w:bookmarkStart w:id="63" w:name="_Hlk74845693"/>
      <w:r w:rsidRPr="0027502F">
        <w:rPr>
          <w:lang w:val="en-US"/>
        </w:rPr>
        <w:lastRenderedPageBreak/>
        <w:t xml:space="preserve">FESS-276 – Additional updates resulting from the new Changed Destination Type “11: Destination-Return to the place of dispatch of the Consignor” of the technical codelist TC77 </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08359394"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A6AF8D3" w14:textId="77777777" w:rsidR="008D362E" w:rsidRPr="0027502F" w:rsidRDefault="008D362E" w:rsidP="008D362E">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248BEE8D" w14:textId="77777777" w:rsidTr="008D362E">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D88A7F" w14:textId="77777777" w:rsidR="008D362E" w:rsidRPr="0027502F" w:rsidRDefault="008D362E" w:rsidP="008D362E">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460DCB" w14:textId="77777777" w:rsidR="008D362E" w:rsidRPr="0027502F" w:rsidRDefault="008D362E" w:rsidP="008D362E">
                  <w:pPr>
                    <w:spacing w:line="276" w:lineRule="auto"/>
                    <w:rPr>
                      <w:szCs w:val="22"/>
                    </w:rPr>
                  </w:pPr>
                  <w:r w:rsidRPr="0027502F">
                    <w:rPr>
                      <w:bCs/>
                      <w:szCs w:val="22"/>
                    </w:rPr>
                    <w:t>FESS-276</w:t>
                  </w:r>
                </w:p>
              </w:tc>
            </w:tr>
            <w:tr w:rsidR="00257C7D" w:rsidRPr="0027502F" w14:paraId="07A55924"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4B6DD7" w14:textId="77777777" w:rsidR="008D362E" w:rsidRPr="0027502F" w:rsidRDefault="008D362E" w:rsidP="008D362E">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C1AA0C" w14:textId="77777777" w:rsidR="008D362E" w:rsidRPr="0027502F" w:rsidRDefault="008D362E" w:rsidP="008D362E">
                  <w:pPr>
                    <w:tabs>
                      <w:tab w:val="left" w:pos="1305"/>
                    </w:tabs>
                    <w:spacing w:line="276" w:lineRule="auto"/>
                    <w:rPr>
                      <w:szCs w:val="22"/>
                    </w:rPr>
                  </w:pPr>
                  <w:r w:rsidRPr="0027502F">
                    <w:rPr>
                      <w:szCs w:val="22"/>
                    </w:rPr>
                    <w:t>Accepted</w:t>
                  </w:r>
                </w:p>
              </w:tc>
            </w:tr>
            <w:tr w:rsidR="00257C7D" w:rsidRPr="0027502F" w14:paraId="64EE23D7"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597831" w14:textId="77777777" w:rsidR="008D362E" w:rsidRPr="0027502F" w:rsidRDefault="008D362E" w:rsidP="008D362E">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64DFE5" w14:textId="77777777" w:rsidR="008D362E" w:rsidRPr="0027502F" w:rsidRDefault="008D362E" w:rsidP="008D362E">
                  <w:pPr>
                    <w:spacing w:line="276" w:lineRule="auto"/>
                    <w:rPr>
                      <w:szCs w:val="22"/>
                    </w:rPr>
                  </w:pPr>
                  <w:r w:rsidRPr="0027502F">
                    <w:rPr>
                      <w:szCs w:val="22"/>
                    </w:rPr>
                    <w:t>Specifications defect</w:t>
                  </w:r>
                </w:p>
              </w:tc>
            </w:tr>
            <w:tr w:rsidR="00257C7D" w:rsidRPr="0027502F" w14:paraId="72D7C62D"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E1CC2B" w14:textId="77777777" w:rsidR="008D362E" w:rsidRPr="0027502F" w:rsidRDefault="008D362E" w:rsidP="008D362E">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625806" w14:textId="77777777" w:rsidR="008D362E" w:rsidRPr="0027502F" w:rsidRDefault="008D362E" w:rsidP="008D362E">
                  <w:pPr>
                    <w:spacing w:line="276" w:lineRule="auto"/>
                    <w:rPr>
                      <w:szCs w:val="22"/>
                    </w:rPr>
                  </w:pPr>
                  <w:r w:rsidRPr="0027502F">
                    <w:t xml:space="preserve"> </w:t>
                  </w:r>
                  <w:r w:rsidRPr="0027502F">
                    <w:rPr>
                      <w:szCs w:val="22"/>
                    </w:rPr>
                    <w:t>IM446526</w:t>
                  </w:r>
                </w:p>
              </w:tc>
            </w:tr>
            <w:tr w:rsidR="00257C7D" w:rsidRPr="0027502F" w14:paraId="73A0D1E3"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DAB10B" w14:textId="77777777" w:rsidR="008D362E" w:rsidRPr="0027502F" w:rsidRDefault="008D362E" w:rsidP="008D362E">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C6E737" w14:textId="77777777" w:rsidR="008D362E" w:rsidRPr="0027502F" w:rsidRDefault="008D362E" w:rsidP="008D362E">
                  <w:pPr>
                    <w:spacing w:line="276" w:lineRule="auto"/>
                    <w:rPr>
                      <w:szCs w:val="22"/>
                    </w:rPr>
                  </w:pPr>
                  <w:r w:rsidRPr="0027502F">
                    <w:t xml:space="preserve"> </w:t>
                  </w:r>
                  <w:r w:rsidRPr="0027502F">
                    <w:rPr>
                      <w:szCs w:val="22"/>
                      <w:lang w:eastAsia="el-GR"/>
                    </w:rPr>
                    <w:t>KE21128</w:t>
                  </w:r>
                </w:p>
              </w:tc>
            </w:tr>
            <w:tr w:rsidR="00257C7D" w:rsidRPr="0027502F" w14:paraId="23F6A53E"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A0F868" w14:textId="77777777" w:rsidR="008D362E" w:rsidRPr="0027502F" w:rsidRDefault="008D362E" w:rsidP="008D362E">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66B33A" w14:textId="77777777" w:rsidR="008D362E" w:rsidRPr="0027502F" w:rsidRDefault="008D362E" w:rsidP="008D362E">
                  <w:pPr>
                    <w:pStyle w:val="ListParagraph"/>
                    <w:spacing w:line="276" w:lineRule="auto"/>
                    <w:ind w:left="0"/>
                    <w:rPr>
                      <w:szCs w:val="22"/>
                      <w:lang w:val="en-US"/>
                    </w:rPr>
                  </w:pPr>
                  <w:r w:rsidRPr="0027502F">
                    <w:rPr>
                      <w:szCs w:val="22"/>
                      <w:shd w:val="clear" w:color="auto" w:fill="FFFFFF"/>
                    </w:rPr>
                    <w:t>20/05/2021</w:t>
                  </w:r>
                </w:p>
              </w:tc>
            </w:tr>
            <w:tr w:rsidR="00257C7D" w:rsidRPr="0027502F" w14:paraId="2DEFF177" w14:textId="77777777" w:rsidTr="008D362E">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2E07F3" w14:textId="77777777" w:rsidR="008D362E" w:rsidRPr="0027502F" w:rsidRDefault="008D362E" w:rsidP="008D362E">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8F3D99C" w14:textId="77777777" w:rsidR="008D362E" w:rsidRPr="0027502F" w:rsidRDefault="008D362E" w:rsidP="008D362E">
                  <w:pPr>
                    <w:spacing w:line="276" w:lineRule="auto"/>
                    <w:rPr>
                      <w:szCs w:val="22"/>
                      <w:lang w:val="en-US"/>
                    </w:rPr>
                  </w:pPr>
                  <w:r w:rsidRPr="0027502F">
                    <w:rPr>
                      <w:szCs w:val="22"/>
                    </w:rPr>
                    <w:t>EMCS CPT</w:t>
                  </w:r>
                </w:p>
              </w:tc>
            </w:tr>
          </w:tbl>
          <w:p w14:paraId="690F3A1F" w14:textId="77777777" w:rsidR="008D362E" w:rsidRPr="0027502F" w:rsidRDefault="008D362E" w:rsidP="008D362E">
            <w:pPr>
              <w:spacing w:after="0"/>
              <w:jc w:val="left"/>
              <w:rPr>
                <w:szCs w:val="22"/>
                <w:lang w:val="en-US"/>
              </w:rPr>
            </w:pPr>
          </w:p>
        </w:tc>
      </w:tr>
      <w:tr w:rsidR="00257C7D" w:rsidRPr="0027502F" w14:paraId="466281B5"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A6B3FDA" w14:textId="77777777" w:rsidR="008D362E" w:rsidRPr="0027502F" w:rsidRDefault="008D362E" w:rsidP="008D362E">
            <w:pPr>
              <w:spacing w:line="276" w:lineRule="auto"/>
              <w:rPr>
                <w:b/>
                <w:szCs w:val="22"/>
              </w:rPr>
            </w:pPr>
            <w:r w:rsidRPr="0027502F">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5C6CFE1A" w14:textId="77777777" w:rsidTr="008D362E">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F7D52AE" w14:textId="77777777" w:rsidR="008D362E" w:rsidRPr="0027502F" w:rsidRDefault="008D362E" w:rsidP="008D362E">
                  <w:pPr>
                    <w:spacing w:line="276" w:lineRule="auto"/>
                    <w:jc w:val="left"/>
                    <w:rPr>
                      <w:szCs w:val="22"/>
                    </w:rPr>
                  </w:pPr>
                  <w:r w:rsidRPr="0027502F">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5D9B7CD" w14:textId="77777777" w:rsidR="008D362E" w:rsidRPr="0027502F" w:rsidRDefault="008D362E" w:rsidP="008D362E">
                  <w:pPr>
                    <w:spacing w:line="276" w:lineRule="auto"/>
                    <w:rPr>
                      <w:szCs w:val="22"/>
                    </w:rPr>
                  </w:pPr>
                  <w:r w:rsidRPr="0027502F">
                    <w:rPr>
                      <w:szCs w:val="22"/>
                    </w:rPr>
                    <w:t>Low</w:t>
                  </w:r>
                </w:p>
              </w:tc>
            </w:tr>
            <w:tr w:rsidR="00257C7D" w:rsidRPr="0027502F" w14:paraId="645EB970" w14:textId="77777777" w:rsidTr="008D362E">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C5D01FC" w14:textId="77777777" w:rsidR="008D362E" w:rsidRPr="0027502F" w:rsidRDefault="008D362E" w:rsidP="008D362E">
                  <w:pPr>
                    <w:spacing w:line="276" w:lineRule="auto"/>
                    <w:jc w:val="left"/>
                    <w:rPr>
                      <w:szCs w:val="22"/>
                    </w:rPr>
                  </w:pPr>
                  <w:r w:rsidRPr="0027502F">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772218E1" w14:textId="77777777" w:rsidR="008D362E" w:rsidRPr="0027502F" w:rsidRDefault="008D362E" w:rsidP="008D362E">
                  <w:pPr>
                    <w:spacing w:line="276" w:lineRule="auto"/>
                    <w:rPr>
                      <w:b/>
                      <w:szCs w:val="22"/>
                    </w:rPr>
                  </w:pPr>
                  <w:r w:rsidRPr="0027502F">
                    <w:rPr>
                      <w:b/>
                      <w:szCs w:val="22"/>
                    </w:rPr>
                    <w:t>Problem Statement</w:t>
                  </w:r>
                </w:p>
                <w:p w14:paraId="72216500" w14:textId="77777777" w:rsidR="008D362E" w:rsidRPr="0027502F" w:rsidRDefault="008D362E" w:rsidP="008D362E">
                  <w:pPr>
                    <w:spacing w:line="276" w:lineRule="auto"/>
                    <w:rPr>
                      <w:szCs w:val="22"/>
                      <w:lang w:eastAsia="en-US"/>
                    </w:rPr>
                  </w:pPr>
                  <w:r w:rsidRPr="0027502F">
                    <w:rPr>
                      <w:bCs/>
                      <w:szCs w:val="22"/>
                    </w:rPr>
                    <w:t xml:space="preserve">During the review cycle of the Phase 4 specifications, and more specifically in the comment #44 by MS-SI, it was identified that for a Duty Paid movement, there should be a distinct changed destination type to be used in the IE813, in the case of change of destination back to the place of dispatch of the Consignor. The reason for this was that the existing types for a Duty Paid movement (i.e. Destination – Certified Consignee and Destination – Temporary Certified Consignee) are not applicable for the case of return to the place of dispatch of the Consignor, with the Consignor having an authorisation of (Temporary) Certified Consignor, for Duty Paid movements. </w:t>
                  </w:r>
                  <w:r w:rsidRPr="0027502F">
                    <w:rPr>
                      <w:szCs w:val="22"/>
                    </w:rPr>
                    <w:t>The inclusion of this Changed Destination Type for</w:t>
                  </w:r>
                  <w:r w:rsidRPr="0027502F">
                    <w:rPr>
                      <w:bCs/>
                      <w:szCs w:val="22"/>
                    </w:rPr>
                    <w:t xml:space="preserve"> Duty Paid movements, has impact in other parts of the FESS specifications; this RFC concerns addressing any additional changes that should take place. </w:t>
                  </w:r>
                </w:p>
                <w:p w14:paraId="062C952F" w14:textId="77777777" w:rsidR="008D362E" w:rsidRPr="0027502F" w:rsidRDefault="008D362E" w:rsidP="008D362E">
                  <w:pPr>
                    <w:spacing w:line="276" w:lineRule="auto"/>
                    <w:rPr>
                      <w:bCs/>
                      <w:szCs w:val="22"/>
                    </w:rPr>
                  </w:pPr>
                </w:p>
                <w:p w14:paraId="7763DA01" w14:textId="77777777" w:rsidR="008D362E" w:rsidRPr="0027502F" w:rsidRDefault="008D362E" w:rsidP="008D362E">
                  <w:pPr>
                    <w:spacing w:line="276" w:lineRule="auto"/>
                    <w:rPr>
                      <w:b/>
                      <w:szCs w:val="22"/>
                    </w:rPr>
                  </w:pPr>
                  <w:r w:rsidRPr="0027502F">
                    <w:rPr>
                      <w:b/>
                      <w:szCs w:val="22"/>
                    </w:rPr>
                    <w:t>Proposed Solution</w:t>
                  </w:r>
                </w:p>
                <w:p w14:paraId="4CAF3F77" w14:textId="77777777" w:rsidR="008D362E" w:rsidRPr="0027502F" w:rsidRDefault="008D362E" w:rsidP="008D362E">
                  <w:pPr>
                    <w:spacing w:line="276" w:lineRule="auto"/>
                    <w:rPr>
                      <w:szCs w:val="22"/>
                      <w:lang w:val="en-US"/>
                    </w:rPr>
                  </w:pPr>
                  <w:r w:rsidRPr="0027502F">
                    <w:rPr>
                      <w:szCs w:val="22"/>
                      <w:lang w:val="en-US"/>
                    </w:rPr>
                    <w:t>As per the analysis provided in the [Problem Statement], the following updates shall be performed in the Excise BPMs:</w:t>
                  </w:r>
                </w:p>
                <w:p w14:paraId="7A228FAB" w14:textId="77777777" w:rsidR="008D362E" w:rsidRPr="0027502F" w:rsidRDefault="008D362E" w:rsidP="008D362E">
                  <w:pPr>
                    <w:spacing w:after="0"/>
                    <w:ind w:left="360"/>
                    <w:jc w:val="left"/>
                    <w:rPr>
                      <w:szCs w:val="22"/>
                    </w:rPr>
                  </w:pPr>
                </w:p>
                <w:p w14:paraId="1AEE925A" w14:textId="77777777" w:rsidR="008D362E" w:rsidRPr="0027502F" w:rsidRDefault="008D362E" w:rsidP="005437A5">
                  <w:pPr>
                    <w:pStyle w:val="ListParagraph"/>
                    <w:numPr>
                      <w:ilvl w:val="0"/>
                      <w:numId w:val="87"/>
                    </w:numPr>
                    <w:spacing w:after="0"/>
                    <w:ind w:left="458" w:hanging="458"/>
                    <w:jc w:val="left"/>
                    <w:rPr>
                      <w:szCs w:val="22"/>
                    </w:rPr>
                  </w:pPr>
                  <w:r w:rsidRPr="0027502F">
                    <w:rPr>
                      <w:szCs w:val="22"/>
                    </w:rPr>
                    <w:t>In the matrix model of the technical codelist TC32 - TC Destination Type Code, a new value shall be added, with the following details:</w:t>
                  </w:r>
                </w:p>
                <w:p w14:paraId="4D714AA8" w14:textId="77777777" w:rsidR="008D362E" w:rsidRPr="0027502F" w:rsidRDefault="008D362E" w:rsidP="008D362E">
                  <w:pPr>
                    <w:pStyle w:val="ListParagraph"/>
                    <w:spacing w:after="0"/>
                    <w:ind w:left="458"/>
                    <w:jc w:val="left"/>
                    <w:rPr>
                      <w:szCs w:val="22"/>
                    </w:rPr>
                  </w:pPr>
                </w:p>
                <w:p w14:paraId="0E49DF35" w14:textId="77777777" w:rsidR="008D362E" w:rsidRPr="0027502F" w:rsidRDefault="008D362E" w:rsidP="008D362E">
                  <w:pPr>
                    <w:pStyle w:val="ListParagraph"/>
                    <w:numPr>
                      <w:ilvl w:val="0"/>
                      <w:numId w:val="55"/>
                    </w:numPr>
                    <w:spacing w:after="0" w:line="276" w:lineRule="auto"/>
                    <w:ind w:left="600" w:hanging="142"/>
                    <w:jc w:val="left"/>
                    <w:rPr>
                      <w:szCs w:val="22"/>
                    </w:rPr>
                  </w:pPr>
                  <w:r w:rsidRPr="0027502F">
                    <w:rPr>
                      <w:szCs w:val="22"/>
                    </w:rPr>
                    <w:t xml:space="preserve">Name: </w:t>
                  </w:r>
                  <w:r w:rsidRPr="0027502F">
                    <w:rPr>
                      <w:i/>
                      <w:iCs/>
                      <w:szCs w:val="22"/>
                    </w:rPr>
                    <w:t>Destination-Return to the place of dispatch of the Consignor</w:t>
                  </w:r>
                </w:p>
                <w:p w14:paraId="4304B55E" w14:textId="77777777" w:rsidR="008D362E" w:rsidRPr="0027502F" w:rsidRDefault="008D362E" w:rsidP="008D362E">
                  <w:pPr>
                    <w:pStyle w:val="ListParagraph"/>
                    <w:numPr>
                      <w:ilvl w:val="0"/>
                      <w:numId w:val="55"/>
                    </w:numPr>
                    <w:spacing w:after="0" w:line="276" w:lineRule="auto"/>
                    <w:ind w:left="600" w:hanging="142"/>
                    <w:jc w:val="left"/>
                    <w:rPr>
                      <w:szCs w:val="22"/>
                    </w:rPr>
                  </w:pPr>
                  <w:r w:rsidRPr="0027502F">
                    <w:rPr>
                      <w:szCs w:val="22"/>
                    </w:rPr>
                    <w:t xml:space="preserve">Remark/Example: </w:t>
                  </w:r>
                  <w:r w:rsidRPr="0027502F">
                    <w:rPr>
                      <w:i/>
                      <w:iCs/>
                      <w:szCs w:val="22"/>
                    </w:rPr>
                    <w:t>11</w:t>
                  </w:r>
                </w:p>
                <w:p w14:paraId="26AEAB12" w14:textId="77777777" w:rsidR="008D362E" w:rsidRPr="0027502F" w:rsidRDefault="008D362E" w:rsidP="008D362E">
                  <w:pPr>
                    <w:pStyle w:val="ListParagraph"/>
                    <w:spacing w:after="0" w:line="276" w:lineRule="auto"/>
                    <w:ind w:left="600"/>
                    <w:jc w:val="left"/>
                    <w:rPr>
                      <w:szCs w:val="22"/>
                    </w:rPr>
                  </w:pPr>
                </w:p>
                <w:p w14:paraId="15E595CD" w14:textId="77777777" w:rsidR="008D362E" w:rsidRPr="0027502F" w:rsidRDefault="008D362E" w:rsidP="00CA062C">
                  <w:pPr>
                    <w:pStyle w:val="ListParagraph"/>
                    <w:numPr>
                      <w:ilvl w:val="0"/>
                      <w:numId w:val="87"/>
                    </w:numPr>
                    <w:spacing w:after="0"/>
                    <w:ind w:left="457" w:hanging="457"/>
                    <w:rPr>
                      <w:szCs w:val="22"/>
                    </w:rPr>
                  </w:pPr>
                  <w:r w:rsidRPr="0027502F">
                    <w:rPr>
                      <w:szCs w:val="22"/>
                    </w:rPr>
                    <w:lastRenderedPageBreak/>
                    <w:t xml:space="preserve">The description of the condition C165 should be updated to include the handling of </w:t>
                  </w:r>
                  <w:r w:rsidRPr="0027502F">
                    <w:rPr>
                      <w:noProof/>
                      <w:szCs w:val="22"/>
                    </w:rPr>
                    <w:t>value 11 – ‘</w:t>
                  </w:r>
                  <w:r w:rsidRPr="0027502F">
                    <w:rPr>
                      <w:szCs w:val="22"/>
                    </w:rPr>
                    <w:t>Destination-Return to the place of dispatch of the Consignor</w:t>
                  </w:r>
                  <w:r w:rsidRPr="0027502F">
                    <w:rPr>
                      <w:noProof/>
                      <w:szCs w:val="22"/>
                    </w:rPr>
                    <w:t>', of the technical codelist TC77  - Changed Destination Type Code</w:t>
                  </w:r>
                  <w:r w:rsidRPr="0027502F">
                    <w:rPr>
                      <w:szCs w:val="22"/>
                    </w:rPr>
                    <w:t>:</w:t>
                  </w:r>
                </w:p>
                <w:p w14:paraId="23B09F28" w14:textId="77777777" w:rsidR="008D362E" w:rsidRPr="0027502F" w:rsidRDefault="008D362E" w:rsidP="008D362E">
                  <w:pPr>
                    <w:pStyle w:val="ListParagraph"/>
                    <w:spacing w:after="0"/>
                    <w:jc w:val="left"/>
                    <w:rPr>
                      <w:szCs w:val="22"/>
                    </w:rPr>
                  </w:pPr>
                </w:p>
                <w:p w14:paraId="49D69886" w14:textId="77777777" w:rsidR="008D362E" w:rsidRPr="0027502F" w:rsidRDefault="008D362E" w:rsidP="00CA062C">
                  <w:pPr>
                    <w:spacing w:after="0" w:line="240" w:lineRule="auto"/>
                    <w:ind w:left="720"/>
                    <w:rPr>
                      <w:noProof/>
                      <w:szCs w:val="22"/>
                      <w:lang w:eastAsia="en-US"/>
                    </w:rPr>
                  </w:pPr>
                  <w:r w:rsidRPr="0027502F">
                    <w:rPr>
                      <w:i/>
                      <w:iCs/>
                      <w:noProof/>
                      <w:szCs w:val="22"/>
                    </w:rPr>
                    <w:t>“</w:t>
                  </w:r>
                  <w:r w:rsidRPr="0027502F">
                    <w:rPr>
                      <w:noProof/>
                      <w:szCs w:val="22"/>
                      <w:lang w:eastAsia="en-US"/>
                    </w:rPr>
                    <w:t>The optionality of the data groups &lt;TRADER Place of Delivery&gt; and &lt;OFFICE Place of Delivery – Customs&gt; are described in the table below, according to the &lt;Destination Type Code&gt;:</w:t>
                  </w:r>
                </w:p>
                <w:p w14:paraId="48A62219" w14:textId="77777777" w:rsidR="008D362E" w:rsidRPr="0027502F" w:rsidRDefault="008D362E" w:rsidP="00CA062C">
                  <w:pPr>
                    <w:spacing w:after="0"/>
                    <w:ind w:left="720"/>
                    <w:rPr>
                      <w:i/>
                      <w:iCs/>
                      <w:noProof/>
                      <w:szCs w:val="22"/>
                    </w:rPr>
                  </w:pPr>
                  <w:r w:rsidRPr="0027502F">
                    <w:rPr>
                      <w:i/>
                      <w:iCs/>
                      <w:noProof/>
                      <w:szCs w:val="22"/>
                    </w:rPr>
                    <w:t>…</w:t>
                  </w:r>
                </w:p>
                <w:p w14:paraId="2876F59F" w14:textId="77777777" w:rsidR="008D362E" w:rsidRPr="0027502F" w:rsidRDefault="008D362E" w:rsidP="00CA062C">
                  <w:pPr>
                    <w:spacing w:after="0"/>
                    <w:ind w:left="720"/>
                    <w:rPr>
                      <w:i/>
                      <w:iCs/>
                      <w:noProof/>
                      <w:szCs w:val="22"/>
                    </w:rPr>
                  </w:pPr>
                </w:p>
                <w:p w14:paraId="76B994BF" w14:textId="77777777" w:rsidR="008D362E" w:rsidRPr="0027502F" w:rsidRDefault="008D362E" w:rsidP="00CA062C">
                  <w:pPr>
                    <w:spacing w:after="0"/>
                    <w:ind w:left="720"/>
                    <w:rPr>
                      <w:b/>
                      <w:bCs/>
                      <w:i/>
                      <w:iCs/>
                      <w:noProof/>
                      <w:szCs w:val="22"/>
                    </w:rPr>
                  </w:pPr>
                  <w:r w:rsidRPr="0027502F">
                    <w:rPr>
                      <w:b/>
                      <w:bCs/>
                      <w:i/>
                      <w:iCs/>
                      <w:noProof/>
                      <w:szCs w:val="22"/>
                    </w:rPr>
                    <w:t>IF Destination Type Code==11 -</w:t>
                  </w:r>
                  <w:r w:rsidRPr="0027502F">
                    <w:rPr>
                      <w:b/>
                      <w:bCs/>
                      <w:i/>
                      <w:iCs/>
                      <w:szCs w:val="22"/>
                    </w:rPr>
                    <w:t xml:space="preserve"> Destination-Return to the place of dispatch of the Consignor</w:t>
                  </w:r>
                  <w:r w:rsidRPr="0027502F">
                    <w:rPr>
                      <w:b/>
                      <w:bCs/>
                      <w:i/>
                      <w:iCs/>
                      <w:noProof/>
                      <w:szCs w:val="22"/>
                    </w:rPr>
                    <w:t xml:space="preserve"> </w:t>
                  </w:r>
                </w:p>
                <w:p w14:paraId="488C683C" w14:textId="77777777" w:rsidR="008D362E" w:rsidRPr="0027502F" w:rsidRDefault="008D362E" w:rsidP="00CA062C">
                  <w:pPr>
                    <w:spacing w:after="0"/>
                    <w:ind w:left="720"/>
                    <w:rPr>
                      <w:b/>
                      <w:bCs/>
                      <w:i/>
                      <w:iCs/>
                      <w:noProof/>
                      <w:szCs w:val="22"/>
                    </w:rPr>
                  </w:pPr>
                  <w:r w:rsidRPr="0027502F">
                    <w:rPr>
                      <w:b/>
                      <w:bCs/>
                      <w:i/>
                      <w:iCs/>
                      <w:noProof/>
                      <w:szCs w:val="22"/>
                    </w:rPr>
                    <w:t>THEN</w:t>
                  </w:r>
                </w:p>
                <w:p w14:paraId="4D87A195" w14:textId="77777777" w:rsidR="008D362E" w:rsidRPr="0027502F" w:rsidRDefault="008D362E" w:rsidP="00CA062C">
                  <w:pPr>
                    <w:spacing w:after="0"/>
                    <w:ind w:left="720"/>
                    <w:rPr>
                      <w:b/>
                      <w:bCs/>
                      <w:i/>
                      <w:iCs/>
                      <w:noProof/>
                      <w:szCs w:val="22"/>
                    </w:rPr>
                  </w:pPr>
                  <w:r w:rsidRPr="0027502F">
                    <w:rPr>
                      <w:b/>
                      <w:bCs/>
                      <w:i/>
                      <w:iCs/>
                      <w:noProof/>
                      <w:szCs w:val="22"/>
                    </w:rPr>
                    <w:t>&lt;TRADER Place of Delivery&gt; -&gt; Does not apply</w:t>
                  </w:r>
                </w:p>
                <w:p w14:paraId="674EBE86" w14:textId="77777777" w:rsidR="008D362E" w:rsidRPr="0027502F" w:rsidRDefault="008D362E" w:rsidP="008D362E">
                  <w:pPr>
                    <w:spacing w:after="0"/>
                    <w:ind w:left="720"/>
                    <w:jc w:val="left"/>
                    <w:rPr>
                      <w:b/>
                      <w:bCs/>
                      <w:i/>
                      <w:iCs/>
                      <w:noProof/>
                      <w:szCs w:val="22"/>
                    </w:rPr>
                  </w:pPr>
                  <w:r w:rsidRPr="0027502F">
                    <w:rPr>
                      <w:b/>
                      <w:bCs/>
                      <w:i/>
                      <w:iCs/>
                      <w:noProof/>
                      <w:szCs w:val="22"/>
                    </w:rPr>
                    <w:t xml:space="preserve">&lt;OFFICE Place of Delivery –Customs&gt; -&gt;Does not apply </w:t>
                  </w:r>
                  <w:r w:rsidRPr="0027502F">
                    <w:rPr>
                      <w:noProof/>
                      <w:szCs w:val="22"/>
                    </w:rPr>
                    <w:t>”</w:t>
                  </w:r>
                </w:p>
                <w:p w14:paraId="52EFFC03" w14:textId="77777777" w:rsidR="008D362E" w:rsidRPr="0027502F" w:rsidRDefault="008D362E" w:rsidP="008D362E">
                  <w:pPr>
                    <w:spacing w:after="0"/>
                    <w:ind w:left="720"/>
                    <w:jc w:val="left"/>
                    <w:rPr>
                      <w:i/>
                      <w:iCs/>
                      <w:noProof/>
                      <w:szCs w:val="22"/>
                    </w:rPr>
                  </w:pPr>
                </w:p>
                <w:p w14:paraId="5BA3D70E" w14:textId="77777777" w:rsidR="008D362E" w:rsidRPr="0027502F" w:rsidRDefault="008D362E" w:rsidP="00CA062C">
                  <w:pPr>
                    <w:pStyle w:val="ListParagraph"/>
                    <w:numPr>
                      <w:ilvl w:val="0"/>
                      <w:numId w:val="87"/>
                    </w:numPr>
                    <w:spacing w:after="0"/>
                    <w:ind w:left="457" w:hanging="457"/>
                    <w:rPr>
                      <w:szCs w:val="22"/>
                    </w:rPr>
                  </w:pPr>
                  <w:r w:rsidRPr="0027502F">
                    <w:rPr>
                      <w:szCs w:val="22"/>
                    </w:rPr>
                    <w:t xml:space="preserve">The description of the condition C013 should be updated to include the handling of </w:t>
                  </w:r>
                  <w:r w:rsidRPr="0027502F">
                    <w:rPr>
                      <w:noProof/>
                      <w:szCs w:val="22"/>
                    </w:rPr>
                    <w:t>value 11 – ‘</w:t>
                  </w:r>
                  <w:r w:rsidRPr="0027502F">
                    <w:rPr>
                      <w:szCs w:val="22"/>
                    </w:rPr>
                    <w:t>Destination-Return to the place of dispatch of the Consignor</w:t>
                  </w:r>
                  <w:r w:rsidRPr="0027502F">
                    <w:rPr>
                      <w:noProof/>
                      <w:szCs w:val="22"/>
                    </w:rPr>
                    <w:t>', of the technical codelist TC32  - Destination Type Code</w:t>
                  </w:r>
                  <w:r w:rsidRPr="0027502F">
                    <w:rPr>
                      <w:szCs w:val="22"/>
                    </w:rPr>
                    <w:t>:</w:t>
                  </w:r>
                </w:p>
                <w:p w14:paraId="377E175E" w14:textId="77777777" w:rsidR="008D362E" w:rsidRPr="0027502F" w:rsidRDefault="008D362E" w:rsidP="00CA062C">
                  <w:pPr>
                    <w:pStyle w:val="ListParagraph"/>
                    <w:spacing w:after="0"/>
                    <w:rPr>
                      <w:szCs w:val="22"/>
                    </w:rPr>
                  </w:pPr>
                </w:p>
                <w:p w14:paraId="7B533E79" w14:textId="77777777" w:rsidR="008D362E" w:rsidRPr="0027502F" w:rsidRDefault="008D362E" w:rsidP="00CA062C">
                  <w:pPr>
                    <w:spacing w:after="0" w:line="240" w:lineRule="auto"/>
                    <w:ind w:left="720"/>
                    <w:rPr>
                      <w:noProof/>
                      <w:szCs w:val="22"/>
                      <w:lang w:eastAsia="en-US"/>
                    </w:rPr>
                  </w:pPr>
                  <w:r w:rsidRPr="0027502F">
                    <w:rPr>
                      <w:i/>
                      <w:iCs/>
                      <w:noProof/>
                      <w:szCs w:val="22"/>
                    </w:rPr>
                    <w:t xml:space="preserve">“ </w:t>
                  </w:r>
                  <w:r w:rsidRPr="0027502F">
                    <w:rPr>
                      <w:noProof/>
                      <w:szCs w:val="22"/>
                      <w:lang w:eastAsia="en-US"/>
                    </w:rPr>
                    <w:t>The optionality of the data groups &lt;TRADER Place of Delivery&gt; and &lt;OFFICE Place of Delivery – Customs&gt; are described in the table below, according to the &lt;Destination Type Code&gt;:</w:t>
                  </w:r>
                </w:p>
                <w:p w14:paraId="4390932E" w14:textId="77777777" w:rsidR="008D362E" w:rsidRPr="0027502F" w:rsidRDefault="008D362E" w:rsidP="00CA062C">
                  <w:pPr>
                    <w:spacing w:after="0"/>
                    <w:ind w:left="720"/>
                    <w:rPr>
                      <w:i/>
                      <w:iCs/>
                      <w:noProof/>
                      <w:szCs w:val="22"/>
                    </w:rPr>
                  </w:pPr>
                  <w:r w:rsidRPr="0027502F">
                    <w:rPr>
                      <w:i/>
                      <w:iCs/>
                      <w:noProof/>
                      <w:szCs w:val="22"/>
                    </w:rPr>
                    <w:t>…</w:t>
                  </w:r>
                </w:p>
                <w:p w14:paraId="1C6B22DB" w14:textId="77777777" w:rsidR="008D362E" w:rsidRPr="0027502F" w:rsidRDefault="008D362E" w:rsidP="00CA062C">
                  <w:pPr>
                    <w:spacing w:after="0"/>
                    <w:ind w:left="720"/>
                    <w:rPr>
                      <w:b/>
                      <w:bCs/>
                      <w:i/>
                      <w:iCs/>
                      <w:noProof/>
                      <w:szCs w:val="22"/>
                    </w:rPr>
                  </w:pPr>
                  <w:r w:rsidRPr="0027502F">
                    <w:rPr>
                      <w:b/>
                      <w:bCs/>
                      <w:i/>
                      <w:iCs/>
                      <w:noProof/>
                      <w:szCs w:val="22"/>
                    </w:rPr>
                    <w:t>IF Destination Type Code==</w:t>
                  </w:r>
                  <w:r w:rsidRPr="0027502F">
                    <w:rPr>
                      <w:b/>
                      <w:bCs/>
                      <w:i/>
                      <w:iCs/>
                      <w:szCs w:val="22"/>
                    </w:rPr>
                    <w:t xml:space="preserve"> Destination-Return to the place of dispatch of the Consignor</w:t>
                  </w:r>
                  <w:r w:rsidRPr="0027502F">
                    <w:rPr>
                      <w:b/>
                      <w:bCs/>
                      <w:i/>
                      <w:iCs/>
                      <w:noProof/>
                      <w:szCs w:val="22"/>
                    </w:rPr>
                    <w:t xml:space="preserve"> </w:t>
                  </w:r>
                </w:p>
                <w:p w14:paraId="5524E88D" w14:textId="77777777" w:rsidR="008D362E" w:rsidRPr="0027502F" w:rsidRDefault="008D362E" w:rsidP="00CA062C">
                  <w:pPr>
                    <w:spacing w:after="0"/>
                    <w:ind w:left="720"/>
                    <w:rPr>
                      <w:b/>
                      <w:bCs/>
                      <w:i/>
                      <w:iCs/>
                      <w:noProof/>
                      <w:szCs w:val="22"/>
                    </w:rPr>
                  </w:pPr>
                  <w:r w:rsidRPr="0027502F">
                    <w:rPr>
                      <w:b/>
                      <w:bCs/>
                      <w:i/>
                      <w:iCs/>
                      <w:noProof/>
                      <w:szCs w:val="22"/>
                    </w:rPr>
                    <w:t>THEN</w:t>
                  </w:r>
                </w:p>
                <w:p w14:paraId="03FA3D85" w14:textId="77777777" w:rsidR="008D362E" w:rsidRPr="0027502F" w:rsidRDefault="008D362E" w:rsidP="00CA062C">
                  <w:pPr>
                    <w:spacing w:after="0"/>
                    <w:ind w:left="720"/>
                    <w:rPr>
                      <w:b/>
                      <w:bCs/>
                      <w:i/>
                      <w:iCs/>
                      <w:noProof/>
                      <w:szCs w:val="22"/>
                    </w:rPr>
                  </w:pPr>
                  <w:r w:rsidRPr="0027502F">
                    <w:rPr>
                      <w:b/>
                      <w:bCs/>
                      <w:i/>
                      <w:iCs/>
                      <w:noProof/>
                      <w:szCs w:val="22"/>
                    </w:rPr>
                    <w:t>&lt;TRADER Place of Delivery&gt; -&gt; Does not apply</w:t>
                  </w:r>
                </w:p>
                <w:p w14:paraId="3216D80E" w14:textId="77777777" w:rsidR="008D362E" w:rsidRPr="0027502F" w:rsidRDefault="008D362E" w:rsidP="00CA062C">
                  <w:pPr>
                    <w:spacing w:after="0"/>
                    <w:ind w:left="720"/>
                    <w:rPr>
                      <w:b/>
                      <w:bCs/>
                      <w:i/>
                      <w:iCs/>
                      <w:noProof/>
                      <w:szCs w:val="22"/>
                    </w:rPr>
                  </w:pPr>
                  <w:r w:rsidRPr="0027502F">
                    <w:rPr>
                      <w:b/>
                      <w:bCs/>
                      <w:i/>
                      <w:iCs/>
                      <w:noProof/>
                      <w:szCs w:val="22"/>
                    </w:rPr>
                    <w:t xml:space="preserve">&lt;OFFICE Place of Delivery –Customs&gt; -&gt;Does not apply </w:t>
                  </w:r>
                  <w:r w:rsidRPr="0027502F">
                    <w:rPr>
                      <w:noProof/>
                      <w:szCs w:val="22"/>
                    </w:rPr>
                    <w:t>”</w:t>
                  </w:r>
                </w:p>
                <w:p w14:paraId="316B6887" w14:textId="77777777" w:rsidR="008D362E" w:rsidRPr="0027502F" w:rsidRDefault="008D362E" w:rsidP="00CA062C">
                  <w:pPr>
                    <w:spacing w:after="0"/>
                    <w:ind w:left="720"/>
                    <w:rPr>
                      <w:i/>
                      <w:iCs/>
                      <w:noProof/>
                      <w:szCs w:val="22"/>
                    </w:rPr>
                  </w:pPr>
                </w:p>
                <w:p w14:paraId="0095DBEA" w14:textId="77777777" w:rsidR="008D362E" w:rsidRPr="0027502F" w:rsidRDefault="008D362E" w:rsidP="00CA062C">
                  <w:pPr>
                    <w:pStyle w:val="ListParagraph"/>
                    <w:numPr>
                      <w:ilvl w:val="0"/>
                      <w:numId w:val="87"/>
                    </w:numPr>
                    <w:spacing w:after="0"/>
                    <w:ind w:left="457" w:hanging="457"/>
                    <w:rPr>
                      <w:noProof/>
                      <w:szCs w:val="22"/>
                    </w:rPr>
                  </w:pPr>
                  <w:r w:rsidRPr="0027502F">
                    <w:rPr>
                      <w:noProof/>
                      <w:szCs w:val="22"/>
                    </w:rPr>
                    <w:t xml:space="preserve">The rule R258 shall no longer be applied to the Destination Type Code technical term of the Data Group diagram (HEADER) E-AD/E-SAD of IE815, since it is redundant; the rule R196, which is applied in the same data item, contains the same information. </w:t>
                  </w:r>
                </w:p>
                <w:p w14:paraId="10223D75" w14:textId="77777777" w:rsidR="008D362E" w:rsidRPr="0027502F" w:rsidRDefault="008D362E" w:rsidP="00CA062C">
                  <w:pPr>
                    <w:pStyle w:val="ListParagraph"/>
                    <w:spacing w:after="0"/>
                    <w:rPr>
                      <w:noProof/>
                      <w:szCs w:val="22"/>
                    </w:rPr>
                  </w:pPr>
                </w:p>
                <w:p w14:paraId="0C9C73BF" w14:textId="77777777" w:rsidR="008D362E" w:rsidRPr="0027502F" w:rsidRDefault="008D362E" w:rsidP="00CA062C">
                  <w:pPr>
                    <w:pStyle w:val="ListParagraph"/>
                    <w:numPr>
                      <w:ilvl w:val="0"/>
                      <w:numId w:val="87"/>
                    </w:numPr>
                    <w:spacing w:after="0"/>
                    <w:ind w:left="457" w:hanging="457"/>
                    <w:rPr>
                      <w:noProof/>
                      <w:szCs w:val="22"/>
                    </w:rPr>
                  </w:pPr>
                  <w:r w:rsidRPr="0027502F">
                    <w:rPr>
                      <w:noProof/>
                      <w:szCs w:val="22"/>
                    </w:rPr>
                    <w:t>The description of the rule R258 shall be updated. The rule shall be applied now only to the Destination Type Code technical term of the Data Group diagram (HEADER) E-AD/E-SAD of IE801, so that it covers the case for value 11 – ‘Destination-Return to the place of dispatch of the Consignor', of the technical codelist TC32  - Destination Type Code.</w:t>
                  </w:r>
                </w:p>
                <w:p w14:paraId="691114E1" w14:textId="77777777" w:rsidR="008D362E" w:rsidRPr="0027502F" w:rsidRDefault="008D362E" w:rsidP="008D362E">
                  <w:pPr>
                    <w:spacing w:after="0"/>
                    <w:jc w:val="left"/>
                    <w:rPr>
                      <w:noProof/>
                      <w:szCs w:val="22"/>
                    </w:rPr>
                  </w:pPr>
                </w:p>
                <w:p w14:paraId="4F5ADD8E" w14:textId="77777777" w:rsidR="008D362E" w:rsidRPr="0027502F" w:rsidRDefault="008D362E" w:rsidP="008D362E">
                  <w:pPr>
                    <w:spacing w:after="0"/>
                    <w:ind w:left="720"/>
                    <w:jc w:val="left"/>
                    <w:rPr>
                      <w:noProof/>
                      <w:szCs w:val="22"/>
                    </w:rPr>
                  </w:pPr>
                  <w:r w:rsidRPr="0027502F">
                    <w:rPr>
                      <w:noProof/>
                      <w:szCs w:val="22"/>
                    </w:rPr>
                    <w:t>The description of R258 shall be updated to</w:t>
                  </w:r>
                </w:p>
                <w:p w14:paraId="6BF282A0" w14:textId="77777777" w:rsidR="008D362E" w:rsidRPr="0027502F" w:rsidRDefault="008D362E" w:rsidP="008D362E">
                  <w:pPr>
                    <w:spacing w:after="0"/>
                    <w:ind w:left="720"/>
                    <w:jc w:val="left"/>
                    <w:rPr>
                      <w:i/>
                      <w:iCs/>
                      <w:noProof/>
                      <w:szCs w:val="22"/>
                    </w:rPr>
                  </w:pPr>
                  <w:r w:rsidRPr="0027502F">
                    <w:rPr>
                      <w:i/>
                      <w:iCs/>
                      <w:noProof/>
                      <w:szCs w:val="22"/>
                    </w:rPr>
                    <w:t xml:space="preserve">"... </w:t>
                  </w:r>
                </w:p>
                <w:p w14:paraId="518A1F7F" w14:textId="77777777" w:rsidR="008D362E" w:rsidRPr="0027502F" w:rsidRDefault="008D362E" w:rsidP="008D362E">
                  <w:pPr>
                    <w:spacing w:after="0"/>
                    <w:ind w:left="720"/>
                    <w:jc w:val="left"/>
                    <w:rPr>
                      <w:noProof/>
                      <w:szCs w:val="22"/>
                    </w:rPr>
                  </w:pPr>
                  <w:r w:rsidRPr="0027502F">
                    <w:rPr>
                      <w:noProof/>
                      <w:szCs w:val="22"/>
                    </w:rPr>
                    <w:t>The applicable 'Destination Type Codes' for Duty Paid B2B movements are:</w:t>
                  </w:r>
                </w:p>
                <w:p w14:paraId="3AE73037" w14:textId="77777777" w:rsidR="008D362E" w:rsidRPr="0027502F" w:rsidRDefault="008D362E" w:rsidP="008D362E">
                  <w:pPr>
                    <w:spacing w:after="0"/>
                    <w:ind w:left="720"/>
                    <w:jc w:val="left"/>
                    <w:rPr>
                      <w:noProof/>
                      <w:szCs w:val="22"/>
                    </w:rPr>
                  </w:pPr>
                  <w:r w:rsidRPr="0027502F">
                    <w:rPr>
                      <w:noProof/>
                      <w:szCs w:val="22"/>
                    </w:rPr>
                    <w:t>'9 - Destination-Certified Consignee'</w:t>
                  </w:r>
                </w:p>
                <w:p w14:paraId="52318918" w14:textId="77777777" w:rsidR="008D362E" w:rsidRPr="0027502F" w:rsidRDefault="008D362E" w:rsidP="008D362E">
                  <w:pPr>
                    <w:spacing w:after="0"/>
                    <w:ind w:left="720"/>
                    <w:jc w:val="left"/>
                    <w:rPr>
                      <w:noProof/>
                      <w:szCs w:val="22"/>
                    </w:rPr>
                  </w:pPr>
                  <w:r w:rsidRPr="0027502F">
                    <w:rPr>
                      <w:noProof/>
                      <w:szCs w:val="22"/>
                    </w:rPr>
                    <w:t>'10 - Destination-Temporary Certified Consignee'</w:t>
                  </w:r>
                </w:p>
                <w:p w14:paraId="516532C3" w14:textId="77777777" w:rsidR="008D362E" w:rsidRPr="0027502F" w:rsidRDefault="008D362E" w:rsidP="008D362E">
                  <w:pPr>
                    <w:spacing w:after="0"/>
                    <w:ind w:left="720"/>
                    <w:jc w:val="left"/>
                    <w:rPr>
                      <w:b/>
                      <w:bCs/>
                      <w:i/>
                      <w:iCs/>
                      <w:noProof/>
                      <w:szCs w:val="22"/>
                    </w:rPr>
                  </w:pPr>
                  <w:r w:rsidRPr="0027502F">
                    <w:rPr>
                      <w:b/>
                      <w:bCs/>
                      <w:i/>
                      <w:iCs/>
                      <w:noProof/>
                      <w:szCs w:val="22"/>
                    </w:rPr>
                    <w:t xml:space="preserve">'11 - </w:t>
                  </w:r>
                  <w:r w:rsidRPr="0027502F">
                    <w:rPr>
                      <w:b/>
                      <w:bCs/>
                      <w:i/>
                      <w:iCs/>
                      <w:szCs w:val="22"/>
                    </w:rPr>
                    <w:t>Destination-Return to the place of dispatch of the Consignor</w:t>
                  </w:r>
                  <w:r w:rsidRPr="0027502F">
                    <w:rPr>
                      <w:b/>
                      <w:bCs/>
                      <w:i/>
                      <w:iCs/>
                      <w:noProof/>
                      <w:szCs w:val="22"/>
                    </w:rPr>
                    <w:t>'</w:t>
                  </w:r>
                  <w:r w:rsidRPr="0027502F">
                    <w:rPr>
                      <w:noProof/>
                      <w:szCs w:val="22"/>
                    </w:rPr>
                    <w:t>"</w:t>
                  </w:r>
                </w:p>
                <w:p w14:paraId="325942E6" w14:textId="77777777" w:rsidR="008D362E" w:rsidRPr="0027502F" w:rsidRDefault="008D362E" w:rsidP="008D362E">
                  <w:pPr>
                    <w:spacing w:after="0"/>
                    <w:ind w:left="982"/>
                    <w:jc w:val="left"/>
                    <w:rPr>
                      <w:i/>
                      <w:iCs/>
                      <w:noProof/>
                      <w:szCs w:val="22"/>
                    </w:rPr>
                  </w:pPr>
                </w:p>
                <w:p w14:paraId="25684627" w14:textId="77777777" w:rsidR="008D362E" w:rsidRPr="0027502F" w:rsidRDefault="008D362E" w:rsidP="008D362E">
                  <w:pPr>
                    <w:spacing w:after="0"/>
                    <w:ind w:left="720"/>
                    <w:jc w:val="left"/>
                    <w:rPr>
                      <w:noProof/>
                      <w:szCs w:val="22"/>
                      <w:lang w:eastAsia="en-US"/>
                    </w:rPr>
                  </w:pPr>
                  <w:r w:rsidRPr="0027502F">
                    <w:rPr>
                      <w:noProof/>
                      <w:szCs w:val="22"/>
                      <w:lang w:eastAsia="en-US"/>
                    </w:rPr>
                    <w:t>( It shall be noted that the note in R258 about the Submission Message Type will be erased, since the rule will not be applicable anymore in IE815).</w:t>
                  </w:r>
                </w:p>
                <w:p w14:paraId="2C57FC6B" w14:textId="77777777" w:rsidR="008D362E" w:rsidRPr="0027502F" w:rsidRDefault="008D362E" w:rsidP="008D362E">
                  <w:pPr>
                    <w:rPr>
                      <w:noProof/>
                      <w:szCs w:val="22"/>
                    </w:rPr>
                  </w:pPr>
                </w:p>
                <w:p w14:paraId="467B5BD4" w14:textId="77777777" w:rsidR="008D362E" w:rsidRPr="0027502F" w:rsidRDefault="008D362E" w:rsidP="005437A5">
                  <w:pPr>
                    <w:pStyle w:val="ListParagraph"/>
                    <w:numPr>
                      <w:ilvl w:val="0"/>
                      <w:numId w:val="87"/>
                    </w:numPr>
                    <w:spacing w:after="0"/>
                    <w:ind w:left="458" w:hanging="458"/>
                    <w:jc w:val="left"/>
                    <w:rPr>
                      <w:noProof/>
                      <w:szCs w:val="22"/>
                    </w:rPr>
                  </w:pPr>
                  <w:r w:rsidRPr="0027502F">
                    <w:rPr>
                      <w:noProof/>
                      <w:szCs w:val="22"/>
                    </w:rPr>
                    <w:t>The description of condition C010 shall be updated to:</w:t>
                  </w:r>
                </w:p>
                <w:p w14:paraId="057EAE62" w14:textId="77777777" w:rsidR="008D362E" w:rsidRPr="0027502F" w:rsidRDefault="008D362E" w:rsidP="008D362E">
                  <w:pPr>
                    <w:pStyle w:val="ListParagraph"/>
                    <w:ind w:left="458"/>
                    <w:rPr>
                      <w:noProof/>
                      <w:szCs w:val="22"/>
                    </w:rPr>
                  </w:pPr>
                </w:p>
                <w:p w14:paraId="67F49B53" w14:textId="77777777" w:rsidR="008D362E" w:rsidRPr="0027502F" w:rsidRDefault="008D362E" w:rsidP="008D362E">
                  <w:pPr>
                    <w:spacing w:after="0" w:line="240" w:lineRule="auto"/>
                    <w:ind w:left="458"/>
                    <w:jc w:val="left"/>
                    <w:rPr>
                      <w:noProof/>
                      <w:szCs w:val="22"/>
                      <w:lang w:eastAsia="en-US"/>
                    </w:rPr>
                  </w:pPr>
                  <w:r w:rsidRPr="0027502F">
                    <w:rPr>
                      <w:noProof/>
                      <w:szCs w:val="22"/>
                    </w:rPr>
                    <w:t xml:space="preserve">“ </w:t>
                  </w:r>
                  <w:r w:rsidRPr="0027502F">
                    <w:rPr>
                      <w:noProof/>
                      <w:szCs w:val="22"/>
                      <w:lang w:eastAsia="en-US"/>
                    </w:rPr>
                    <w:t>IF &lt;Destination Type Code&gt; is in:</w:t>
                  </w:r>
                </w:p>
                <w:p w14:paraId="2DF7A20F"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xml:space="preserve">- "Destination - Tax warehouse" </w:t>
                  </w:r>
                </w:p>
                <w:p w14:paraId="1010EA4D"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"Destination - Registered consignee"</w:t>
                  </w:r>
                </w:p>
                <w:p w14:paraId="73F93F12"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"Destination - Temporary registered consignee"</w:t>
                  </w:r>
                </w:p>
                <w:p w14:paraId="3BF59119"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"Destination - Direct delivery"</w:t>
                  </w:r>
                </w:p>
                <w:p w14:paraId="56CC33CA"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"Destination - Certified Consignee"</w:t>
                  </w:r>
                </w:p>
                <w:p w14:paraId="72EB9FB3" w14:textId="77777777" w:rsidR="008D362E" w:rsidRPr="0027502F" w:rsidRDefault="008D362E" w:rsidP="008D362E">
                  <w:pPr>
                    <w:spacing w:after="0"/>
                    <w:ind w:left="458"/>
                    <w:jc w:val="left"/>
                    <w:rPr>
                      <w:noProof/>
                      <w:szCs w:val="22"/>
                    </w:rPr>
                  </w:pPr>
                  <w:r w:rsidRPr="0027502F">
                    <w:rPr>
                      <w:noProof/>
                      <w:szCs w:val="22"/>
                      <w:lang w:eastAsia="en-US"/>
                    </w:rPr>
                    <w:t>- "Destination - Temporary Certified Consignee"</w:t>
                  </w:r>
                </w:p>
                <w:p w14:paraId="545A95A1" w14:textId="77777777" w:rsidR="008D362E" w:rsidRPr="0027502F" w:rsidRDefault="008D362E" w:rsidP="008D362E">
                  <w:pPr>
                    <w:spacing w:line="240" w:lineRule="auto"/>
                    <w:ind w:left="458"/>
                    <w:rPr>
                      <w:b/>
                      <w:bCs/>
                      <w:i/>
                      <w:iCs/>
                      <w:szCs w:val="22"/>
                      <w:lang w:eastAsia="en-US"/>
                    </w:rPr>
                  </w:pPr>
                  <w:r w:rsidRPr="0027502F">
                    <w:rPr>
                      <w:b/>
                      <w:bCs/>
                      <w:i/>
                      <w:iCs/>
                      <w:szCs w:val="22"/>
                    </w:rPr>
                    <w:t>- "Destination-Return to the place of dispatch of the consignor, for a Duty Paid B2B movement"</w:t>
                  </w:r>
                </w:p>
                <w:p w14:paraId="322B2837"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THEN &lt;TRADER Consignee.Trader Identification&gt; is 'R'</w:t>
                  </w:r>
                </w:p>
                <w:p w14:paraId="3CB2A0F2"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xml:space="preserve">ELSE </w:t>
                  </w:r>
                </w:p>
                <w:p w14:paraId="2BD52B06"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IF &lt;Destination Type Code&gt; is:</w:t>
                  </w:r>
                </w:p>
                <w:p w14:paraId="2BE0471E"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 "Destination – Export"</w:t>
                  </w:r>
                </w:p>
                <w:p w14:paraId="56151DBE" w14:textId="77777777" w:rsidR="008D362E" w:rsidRPr="0027502F" w:rsidRDefault="008D362E" w:rsidP="008D362E">
                  <w:pPr>
                    <w:spacing w:after="0" w:line="240" w:lineRule="auto"/>
                    <w:ind w:left="458"/>
                    <w:jc w:val="left"/>
                    <w:rPr>
                      <w:noProof/>
                      <w:szCs w:val="22"/>
                      <w:lang w:eastAsia="en-US"/>
                    </w:rPr>
                  </w:pPr>
                  <w:r w:rsidRPr="0027502F">
                    <w:rPr>
                      <w:noProof/>
                      <w:szCs w:val="22"/>
                      <w:lang w:eastAsia="en-US"/>
                    </w:rPr>
                    <w:t>THEN &lt;TRADER Consignee.Trader Identification&gt; is 'O'</w:t>
                  </w:r>
                </w:p>
                <w:p w14:paraId="0322E5AF" w14:textId="77777777" w:rsidR="008D362E" w:rsidRPr="0027502F" w:rsidRDefault="008D362E" w:rsidP="008D362E">
                  <w:pPr>
                    <w:ind w:left="458"/>
                    <w:rPr>
                      <w:noProof/>
                      <w:szCs w:val="22"/>
                    </w:rPr>
                  </w:pPr>
                  <w:r w:rsidRPr="0027502F">
                    <w:rPr>
                      <w:noProof/>
                      <w:szCs w:val="22"/>
                      <w:lang w:eastAsia="en-US"/>
                    </w:rPr>
                    <w:t>ELSE &lt;TRADER Consignee.Trader Identification&gt; does not apply</w:t>
                  </w:r>
                  <w:r w:rsidRPr="0027502F">
                    <w:rPr>
                      <w:noProof/>
                      <w:szCs w:val="22"/>
                    </w:rPr>
                    <w:t xml:space="preserve"> ”</w:t>
                  </w:r>
                </w:p>
                <w:p w14:paraId="6CD20E03" w14:textId="77777777" w:rsidR="008D362E" w:rsidRPr="0027502F" w:rsidRDefault="008D362E" w:rsidP="005437A5">
                  <w:pPr>
                    <w:pStyle w:val="ListParagraph"/>
                    <w:numPr>
                      <w:ilvl w:val="0"/>
                      <w:numId w:val="87"/>
                    </w:numPr>
                    <w:spacing w:after="0"/>
                    <w:ind w:left="458" w:hanging="458"/>
                    <w:jc w:val="left"/>
                    <w:rPr>
                      <w:noProof/>
                      <w:szCs w:val="22"/>
                    </w:rPr>
                  </w:pPr>
                  <w:r w:rsidRPr="0027502F">
                    <w:rPr>
                      <w:noProof/>
                      <w:szCs w:val="22"/>
                    </w:rPr>
                    <w:t>The description of the rule R045 shall be updated to:</w:t>
                  </w:r>
                </w:p>
                <w:p w14:paraId="51708612" w14:textId="77777777" w:rsidR="008D362E" w:rsidRPr="0027502F" w:rsidRDefault="008D362E" w:rsidP="008D362E">
                  <w:pPr>
                    <w:ind w:left="720"/>
                    <w:rPr>
                      <w:szCs w:val="22"/>
                    </w:rPr>
                  </w:pPr>
                </w:p>
                <w:p w14:paraId="64D4508E" w14:textId="77777777" w:rsidR="008D362E" w:rsidRPr="0027502F" w:rsidRDefault="008D362E" w:rsidP="008D362E">
                  <w:pPr>
                    <w:ind w:left="720"/>
                    <w:rPr>
                      <w:rFonts w:eastAsiaTheme="minorHAnsi"/>
                      <w:szCs w:val="22"/>
                    </w:rPr>
                  </w:pPr>
                  <w:r w:rsidRPr="0027502F">
                    <w:rPr>
                      <w:szCs w:val="22"/>
                    </w:rPr>
                    <w:t xml:space="preserve">“The possible values of &lt;Trader Identification&gt; are described in the following table:  </w:t>
                  </w:r>
                </w:p>
                <w:p w14:paraId="402346A1" w14:textId="77777777" w:rsidR="008D362E" w:rsidRPr="0027502F" w:rsidRDefault="008D362E" w:rsidP="008D362E">
                  <w:pPr>
                    <w:ind w:left="720"/>
                    <w:rPr>
                      <w:szCs w:val="22"/>
                    </w:rPr>
                  </w:pPr>
                  <w:r w:rsidRPr="0027502F">
                    <w:rPr>
                      <w:szCs w:val="22"/>
                    </w:rPr>
                    <w:t>…</w:t>
                  </w:r>
                </w:p>
                <w:p w14:paraId="24596FAC" w14:textId="77777777" w:rsidR="008D362E" w:rsidRPr="0027502F" w:rsidRDefault="008D362E" w:rsidP="008D362E">
                  <w:pPr>
                    <w:ind w:left="720"/>
                    <w:rPr>
                      <w:b/>
                      <w:bCs/>
                      <w:i/>
                      <w:iCs/>
                      <w:szCs w:val="22"/>
                    </w:rPr>
                  </w:pPr>
                  <w:r w:rsidRPr="0027502F">
                    <w:rPr>
                      <w:b/>
                      <w:bCs/>
                      <w:i/>
                      <w:iCs/>
                      <w:szCs w:val="22"/>
                    </w:rPr>
                    <w:t>IF Destination Type Code==11 - Destination-Return to the place of dispatch of the consignor, for a Duty Paid B2B movement</w:t>
                  </w:r>
                </w:p>
                <w:p w14:paraId="161DE384" w14:textId="77777777" w:rsidR="008D362E" w:rsidRPr="0027502F" w:rsidRDefault="008D362E" w:rsidP="008D362E">
                  <w:pPr>
                    <w:ind w:left="720"/>
                    <w:rPr>
                      <w:b/>
                      <w:bCs/>
                      <w:i/>
                      <w:iCs/>
                      <w:szCs w:val="22"/>
                    </w:rPr>
                  </w:pPr>
                  <w:r w:rsidRPr="0027502F">
                    <w:rPr>
                      <w:b/>
                      <w:bCs/>
                      <w:i/>
                      <w:iCs/>
                      <w:szCs w:val="22"/>
                    </w:rPr>
                    <w:t xml:space="preserve">THEN  </w:t>
                  </w:r>
                </w:p>
                <w:p w14:paraId="13AE041D" w14:textId="77777777" w:rsidR="008D362E" w:rsidRPr="0027502F" w:rsidRDefault="008D362E" w:rsidP="008D362E">
                  <w:pPr>
                    <w:ind w:left="720"/>
                    <w:rPr>
                      <w:b/>
                      <w:bCs/>
                      <w:i/>
                      <w:iCs/>
                      <w:szCs w:val="22"/>
                    </w:rPr>
                  </w:pPr>
                  <w:r w:rsidRPr="0027502F">
                    <w:rPr>
                      <w:b/>
                      <w:bCs/>
                      <w:i/>
                      <w:iCs/>
                      <w:szCs w:val="22"/>
                    </w:rPr>
                    <w:t xml:space="preserve">TRADER CONSIGNEE. Trader Identification -&gt; Excise Number (6)  or Temporary Authorisation Reference (7)  </w:t>
                  </w:r>
                </w:p>
                <w:p w14:paraId="15E0991D" w14:textId="77777777" w:rsidR="008D362E" w:rsidRPr="0027502F" w:rsidRDefault="008D362E" w:rsidP="008D362E">
                  <w:pPr>
                    <w:ind w:left="720"/>
                    <w:rPr>
                      <w:szCs w:val="22"/>
                    </w:rPr>
                  </w:pPr>
                  <w:r w:rsidRPr="0027502F">
                    <w:rPr>
                      <w:szCs w:val="22"/>
                    </w:rPr>
                    <w:t>…”</w:t>
                  </w:r>
                </w:p>
              </w:tc>
            </w:tr>
            <w:tr w:rsidR="00257C7D" w:rsidRPr="0027502F" w14:paraId="2C786C48" w14:textId="77777777" w:rsidTr="008D362E">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0FCD79B" w14:textId="77777777" w:rsidR="008D362E" w:rsidRPr="0027502F" w:rsidRDefault="008D362E" w:rsidP="008D362E">
                  <w:pPr>
                    <w:spacing w:line="276" w:lineRule="auto"/>
                    <w:jc w:val="left"/>
                    <w:rPr>
                      <w:szCs w:val="22"/>
                    </w:rPr>
                  </w:pPr>
                  <w:r w:rsidRPr="0027502F">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EE80796" w14:textId="77777777" w:rsidR="008D362E" w:rsidRPr="0027502F" w:rsidRDefault="008D362E" w:rsidP="008D362E">
                  <w:pPr>
                    <w:spacing w:line="276" w:lineRule="auto"/>
                    <w:rPr>
                      <w:szCs w:val="22"/>
                    </w:rPr>
                  </w:pPr>
                  <w:r w:rsidRPr="0027502F">
                    <w:rPr>
                      <w:szCs w:val="22"/>
                    </w:rPr>
                    <w:t>Specification Documents:</w:t>
                  </w:r>
                </w:p>
                <w:p w14:paraId="4677DAC3"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7F103970"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257C7D" w:rsidRPr="0027502F" w14:paraId="42C03167" w14:textId="77777777" w:rsidTr="008D362E">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2DEE3E5" w14:textId="77777777" w:rsidR="008D362E" w:rsidRPr="0027502F" w:rsidRDefault="008D362E" w:rsidP="008D362E">
                  <w:pPr>
                    <w:spacing w:line="276" w:lineRule="auto"/>
                    <w:jc w:val="left"/>
                    <w:rPr>
                      <w:szCs w:val="22"/>
                    </w:rPr>
                  </w:pPr>
                  <w:r w:rsidRPr="0027502F">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BD98495" w14:textId="4F0E853B" w:rsidR="008D362E" w:rsidRPr="0027502F" w:rsidRDefault="008D362E" w:rsidP="008D362E">
                  <w:pPr>
                    <w:spacing w:line="276" w:lineRule="auto"/>
                    <w:rPr>
                      <w:szCs w:val="22"/>
                    </w:rPr>
                  </w:pPr>
                  <w:r w:rsidRPr="0027502F">
                    <w:rPr>
                      <w:szCs w:val="22"/>
                    </w:rPr>
                    <w:t>If the proposed change is not implemented, the following issues shall arise: it shall not be possible to generate an IE801 from an IE813 message with change of destination back to the place of dispatch of the consignor for a Duty Paid movement, so that the IE801 message contains the same code as the IE813 in the data item --(HEADER) E-AD/E-SAD.</w:t>
                  </w:r>
                  <w:r w:rsidR="00084C21" w:rsidRPr="0027502F">
                    <w:rPr>
                      <w:szCs w:val="22"/>
                    </w:rPr>
                    <w:t xml:space="preserve"> </w:t>
                  </w:r>
                  <w:r w:rsidRPr="0027502F">
                    <w:rPr>
                      <w:szCs w:val="22"/>
                    </w:rPr>
                    <w:t xml:space="preserve">Destination Type Code. In addition, it will not be defined that for this change of destination scenario, the Data Groups (DELIVERY PLACE) TRADER and </w:t>
                  </w:r>
                  <w:r w:rsidRPr="0027502F">
                    <w:rPr>
                      <w:szCs w:val="22"/>
                    </w:rPr>
                    <w:lastRenderedPageBreak/>
                    <w:t xml:space="preserve">(DELIVERY PLACE) CUSTOMS OFFICE are not applicable for the IE813 and IE801 messages. </w:t>
                  </w:r>
                </w:p>
              </w:tc>
            </w:tr>
            <w:tr w:rsidR="00257C7D" w:rsidRPr="0027502F" w14:paraId="05482F38" w14:textId="77777777" w:rsidTr="008D362E">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2341E1F" w14:textId="77777777" w:rsidR="008D362E" w:rsidRPr="0027502F" w:rsidRDefault="008D362E" w:rsidP="008D362E">
                  <w:pPr>
                    <w:spacing w:line="276" w:lineRule="auto"/>
                    <w:jc w:val="left"/>
                    <w:rPr>
                      <w:szCs w:val="22"/>
                    </w:rPr>
                  </w:pPr>
                  <w:r w:rsidRPr="0027502F">
                    <w:rPr>
                      <w:szCs w:val="22"/>
                    </w:rPr>
                    <w:lastRenderedPageBreak/>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4748613" w14:textId="77777777" w:rsidR="008D362E" w:rsidRPr="0027502F" w:rsidRDefault="008D362E" w:rsidP="008D362E">
                  <w:pPr>
                    <w:spacing w:line="276" w:lineRule="auto"/>
                    <w:rPr>
                      <w:i/>
                      <w:szCs w:val="22"/>
                    </w:rPr>
                  </w:pPr>
                  <w:r w:rsidRPr="0027502F">
                    <w:rPr>
                      <w:szCs w:val="22"/>
                    </w:rPr>
                    <w:t>There is no risk associated with the implementation of the present RFC.</w:t>
                  </w:r>
                </w:p>
              </w:tc>
            </w:tr>
            <w:tr w:rsidR="00257C7D" w:rsidRPr="0027502F" w14:paraId="1CBA7949" w14:textId="77777777" w:rsidTr="008D362E">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D48202E" w14:textId="77777777" w:rsidR="008D362E" w:rsidRPr="0027502F" w:rsidRDefault="008D362E" w:rsidP="008D362E">
                  <w:pPr>
                    <w:spacing w:line="276" w:lineRule="auto"/>
                    <w:jc w:val="left"/>
                    <w:rPr>
                      <w:szCs w:val="22"/>
                    </w:rPr>
                  </w:pPr>
                  <w:r w:rsidRPr="0027502F">
                    <w:rPr>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3075E54" w14:textId="77777777" w:rsidR="008D362E" w:rsidRPr="0027502F" w:rsidRDefault="008D362E" w:rsidP="008D362E">
                  <w:pPr>
                    <w:tabs>
                      <w:tab w:val="center" w:pos="3221"/>
                    </w:tabs>
                    <w:spacing w:line="276" w:lineRule="auto"/>
                    <w:rPr>
                      <w:szCs w:val="22"/>
                    </w:rPr>
                  </w:pPr>
                  <w:r w:rsidRPr="0027502F">
                    <w:rPr>
                      <w:szCs w:val="22"/>
                      <w:lang w:val="en-US"/>
                    </w:rPr>
                    <w:t>The deployment approach is addressed in the downstream DDNEA RFC.</w:t>
                  </w:r>
                </w:p>
              </w:tc>
            </w:tr>
            <w:tr w:rsidR="00257C7D" w:rsidRPr="0027502F" w14:paraId="0E60938E" w14:textId="77777777" w:rsidTr="008D362E">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8CBA4E9" w14:textId="77777777" w:rsidR="008D362E" w:rsidRPr="0027502F" w:rsidRDefault="008D362E" w:rsidP="008D362E">
                  <w:pPr>
                    <w:spacing w:line="276" w:lineRule="auto"/>
                    <w:jc w:val="left"/>
                    <w:rPr>
                      <w:szCs w:val="22"/>
                    </w:rPr>
                  </w:pPr>
                  <w:r w:rsidRPr="0027502F">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7824BBE"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5CA0B4B4"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DDNEA-P4-309;</w:t>
                  </w:r>
                </w:p>
                <w:p w14:paraId="1C4140D3"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w:t>
                  </w:r>
                </w:p>
              </w:tc>
            </w:tr>
          </w:tbl>
          <w:p w14:paraId="2A096B34" w14:textId="77777777" w:rsidR="008D362E" w:rsidRPr="0027502F" w:rsidRDefault="008D362E" w:rsidP="008D362E">
            <w:pPr>
              <w:spacing w:after="0"/>
              <w:jc w:val="left"/>
              <w:rPr>
                <w:szCs w:val="22"/>
                <w:lang w:val="en-US"/>
              </w:rPr>
            </w:pPr>
          </w:p>
        </w:tc>
      </w:tr>
      <w:tr w:rsidR="00257C7D" w:rsidRPr="0027502F" w14:paraId="5A8A1E26"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C16D219" w14:textId="77777777" w:rsidR="008D362E" w:rsidRPr="0027502F" w:rsidRDefault="008D362E" w:rsidP="008D362E">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63AB6067"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86DEA7" w14:textId="77777777" w:rsidR="008D362E" w:rsidRPr="0027502F" w:rsidRDefault="008D362E" w:rsidP="008D362E">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1870C8" w14:textId="77777777" w:rsidR="008D362E" w:rsidRPr="0027502F" w:rsidRDefault="008D362E" w:rsidP="008D362E">
                  <w:pPr>
                    <w:spacing w:line="276" w:lineRule="auto"/>
                    <w:rPr>
                      <w:szCs w:val="22"/>
                    </w:rPr>
                  </w:pPr>
                  <w:r w:rsidRPr="0027502F">
                    <w:rPr>
                      <w:szCs w:val="22"/>
                    </w:rPr>
                    <w:t>N/A</w:t>
                  </w:r>
                </w:p>
              </w:tc>
            </w:tr>
            <w:tr w:rsidR="00257C7D" w:rsidRPr="0027502F" w14:paraId="6C8473D2"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09E2EA7" w14:textId="77777777" w:rsidR="008D362E" w:rsidRPr="0027502F" w:rsidRDefault="008D362E" w:rsidP="008D362E">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709157" w14:textId="77777777" w:rsidR="008D362E" w:rsidRPr="0027502F" w:rsidRDefault="008D362E" w:rsidP="008D362E">
                  <w:pPr>
                    <w:spacing w:line="276" w:lineRule="auto"/>
                    <w:rPr>
                      <w:szCs w:val="22"/>
                    </w:rPr>
                  </w:pPr>
                  <w:r w:rsidRPr="0027502F">
                    <w:rPr>
                      <w:szCs w:val="22"/>
                    </w:rPr>
                    <w:t>N/A</w:t>
                  </w:r>
                </w:p>
              </w:tc>
            </w:tr>
          </w:tbl>
          <w:p w14:paraId="305C287D" w14:textId="77777777" w:rsidR="008D362E" w:rsidRPr="0027502F" w:rsidRDefault="008D362E" w:rsidP="008D362E">
            <w:pPr>
              <w:spacing w:after="0"/>
              <w:jc w:val="left"/>
              <w:rPr>
                <w:szCs w:val="22"/>
                <w:lang w:val="en-US"/>
              </w:rPr>
            </w:pPr>
          </w:p>
        </w:tc>
      </w:tr>
      <w:tr w:rsidR="00257C7D" w:rsidRPr="0027502F" w14:paraId="3F8F9642"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FB3705E" w14:textId="77777777" w:rsidR="008D362E" w:rsidRPr="0027502F" w:rsidRDefault="008D362E" w:rsidP="008D362E">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3599358E" w14:textId="77777777" w:rsidTr="008D362E">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EABAD0" w14:textId="77777777" w:rsidR="008D362E" w:rsidRPr="0027502F" w:rsidRDefault="008D362E" w:rsidP="008D362E">
                  <w:pPr>
                    <w:spacing w:line="276" w:lineRule="auto"/>
                    <w:jc w:val="left"/>
                    <w:rPr>
                      <w:szCs w:val="22"/>
                    </w:rPr>
                  </w:pPr>
                  <w:r w:rsidRPr="0027502F">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450D905C" w14:textId="77777777" w:rsidR="008D362E" w:rsidRPr="0027502F" w:rsidRDefault="008D362E" w:rsidP="008D362E">
                  <w:pPr>
                    <w:numPr>
                      <w:ilvl w:val="0"/>
                      <w:numId w:val="25"/>
                    </w:numPr>
                    <w:spacing w:line="276" w:lineRule="auto"/>
                    <w:rPr>
                      <w:szCs w:val="22"/>
                    </w:rPr>
                  </w:pPr>
                  <w:r w:rsidRPr="0027502F">
                    <w:rPr>
                      <w:b/>
                      <w:szCs w:val="22"/>
                    </w:rPr>
                    <w:t>Category of the Change: Review;</w:t>
                  </w:r>
                </w:p>
                <w:p w14:paraId="3467E83F" w14:textId="77777777" w:rsidR="008D362E" w:rsidRPr="0027502F" w:rsidRDefault="008D362E" w:rsidP="008D362E">
                  <w:pPr>
                    <w:numPr>
                      <w:ilvl w:val="0"/>
                      <w:numId w:val="25"/>
                    </w:numPr>
                    <w:spacing w:line="276" w:lineRule="auto"/>
                    <w:rPr>
                      <w:szCs w:val="22"/>
                    </w:rPr>
                  </w:pPr>
                  <w:r w:rsidRPr="0027502F">
                    <w:rPr>
                      <w:b/>
                      <w:szCs w:val="22"/>
                    </w:rPr>
                    <w:t>Approval process:</w:t>
                  </w:r>
                </w:p>
                <w:p w14:paraId="11459607" w14:textId="40A0B1DF" w:rsidR="008D362E" w:rsidRPr="0027502F" w:rsidRDefault="008D362E" w:rsidP="008D362E">
                  <w:pPr>
                    <w:pStyle w:val="ListParagraph"/>
                    <w:numPr>
                      <w:ilvl w:val="0"/>
                      <w:numId w:val="46"/>
                    </w:numPr>
                    <w:spacing w:line="276" w:lineRule="auto"/>
                    <w:contextualSpacing w:val="0"/>
                    <w:rPr>
                      <w:szCs w:val="22"/>
                      <w:lang w:val="en-US"/>
                    </w:rPr>
                  </w:pPr>
                  <w:r w:rsidRPr="0027502F">
                    <w:rPr>
                      <w:b/>
                      <w:szCs w:val="22"/>
                      <w:lang w:val="en-US"/>
                    </w:rPr>
                    <w:t>The Change is authori</w:t>
                  </w:r>
                  <w:r w:rsidR="002605A4" w:rsidRPr="0027502F">
                    <w:rPr>
                      <w:b/>
                      <w:szCs w:val="22"/>
                      <w:lang w:val="en-US"/>
                    </w:rPr>
                    <w:t>s</w:t>
                  </w:r>
                  <w:r w:rsidRPr="0027502F">
                    <w:rPr>
                      <w:b/>
                      <w:szCs w:val="22"/>
                      <w:lang w:val="en-US"/>
                    </w:rPr>
                    <w:t xml:space="preserve">ed for approval by the </w:t>
                  </w:r>
                  <w:r w:rsidRPr="0027502F">
                    <w:rPr>
                      <w:b/>
                      <w:szCs w:val="22"/>
                    </w:rPr>
                    <w:t>CAB</w:t>
                  </w:r>
                  <w:r w:rsidRPr="0027502F">
                    <w:rPr>
                      <w:b/>
                      <w:szCs w:val="22"/>
                      <w:lang w:val="en-US"/>
                    </w:rPr>
                    <w:t>.</w:t>
                  </w:r>
                </w:p>
              </w:tc>
            </w:tr>
            <w:tr w:rsidR="00257C7D" w:rsidRPr="0027502F" w14:paraId="000EF2CA" w14:textId="77777777" w:rsidTr="008D362E">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A8461A" w14:textId="77777777" w:rsidR="008D362E" w:rsidRPr="0027502F" w:rsidRDefault="008D362E" w:rsidP="008D362E">
                  <w:pPr>
                    <w:spacing w:line="276" w:lineRule="auto"/>
                    <w:jc w:val="left"/>
                    <w:rPr>
                      <w:szCs w:val="22"/>
                    </w:rPr>
                  </w:pPr>
                  <w:r w:rsidRPr="0027502F">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3F963228" w14:textId="77777777" w:rsidR="008D362E" w:rsidRPr="0027502F" w:rsidRDefault="008D362E" w:rsidP="008D362E">
                  <w:pPr>
                    <w:spacing w:line="276" w:lineRule="auto"/>
                    <w:rPr>
                      <w:szCs w:val="22"/>
                    </w:rPr>
                  </w:pPr>
                  <w:r w:rsidRPr="0027502F">
                    <w:rPr>
                      <w:szCs w:val="22"/>
                    </w:rPr>
                    <w:t>N/A</w:t>
                  </w:r>
                </w:p>
              </w:tc>
            </w:tr>
            <w:tr w:rsidR="00257C7D" w:rsidRPr="0027502F" w14:paraId="4A9E62EB" w14:textId="77777777" w:rsidTr="008D362E">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884E315" w14:textId="77777777" w:rsidR="008D362E" w:rsidRPr="0027502F" w:rsidRDefault="008D362E" w:rsidP="008D362E">
                  <w:pPr>
                    <w:spacing w:line="276" w:lineRule="auto"/>
                    <w:jc w:val="left"/>
                    <w:rPr>
                      <w:szCs w:val="22"/>
                    </w:rPr>
                  </w:pPr>
                  <w:r w:rsidRPr="0027502F">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7D088334" w14:textId="77777777" w:rsidR="008D362E" w:rsidRPr="0027502F" w:rsidRDefault="008D362E" w:rsidP="008D362E">
                  <w:pPr>
                    <w:spacing w:line="276" w:lineRule="auto"/>
                    <w:rPr>
                      <w:szCs w:val="22"/>
                    </w:rPr>
                  </w:pPr>
                  <w:r w:rsidRPr="0027502F">
                    <w:rPr>
                      <w:szCs w:val="22"/>
                    </w:rPr>
                    <w:t>EMCS CAB #194 on 22/06/2021.</w:t>
                  </w:r>
                </w:p>
              </w:tc>
            </w:tr>
          </w:tbl>
          <w:p w14:paraId="3945A31E" w14:textId="77777777" w:rsidR="008D362E" w:rsidRPr="0027502F" w:rsidRDefault="008D362E" w:rsidP="008D362E">
            <w:pPr>
              <w:spacing w:after="0"/>
              <w:jc w:val="left"/>
              <w:rPr>
                <w:szCs w:val="22"/>
                <w:lang w:val="en-US"/>
              </w:rPr>
            </w:pPr>
          </w:p>
        </w:tc>
      </w:tr>
      <w:tr w:rsidR="00257C7D" w:rsidRPr="0027502F" w14:paraId="1F47EDEC"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2842C16" w14:textId="77777777" w:rsidR="008D362E" w:rsidRPr="0027502F" w:rsidRDefault="008D362E" w:rsidP="008D362E">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1626FB1B"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9BEDC2" w14:textId="77777777" w:rsidR="008D362E" w:rsidRPr="0027502F" w:rsidRDefault="008D362E" w:rsidP="008D362E">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FCF3F0" w14:textId="2F9CDD20" w:rsidR="008D362E" w:rsidRPr="0027502F" w:rsidRDefault="00CD3F9B" w:rsidP="00CD3F9B">
                  <w:pPr>
                    <w:tabs>
                      <w:tab w:val="left" w:pos="1524"/>
                    </w:tabs>
                    <w:spacing w:line="276" w:lineRule="auto"/>
                    <w:rPr>
                      <w:szCs w:val="22"/>
                    </w:rPr>
                  </w:pPr>
                  <w:r w:rsidRPr="0027502F">
                    <w:rPr>
                      <w:szCs w:val="22"/>
                    </w:rPr>
                    <w:t>v4.01</w:t>
                  </w:r>
                </w:p>
              </w:tc>
            </w:tr>
            <w:tr w:rsidR="00257C7D" w:rsidRPr="0027502F" w14:paraId="786A3D8A" w14:textId="77777777" w:rsidTr="008D362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7C0822" w14:textId="77777777" w:rsidR="008D362E" w:rsidRPr="0027502F" w:rsidRDefault="008D362E" w:rsidP="008D362E">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50EB92" w14:textId="489BD220" w:rsidR="008D362E" w:rsidRPr="0027502F" w:rsidRDefault="00CD3F9B" w:rsidP="008D362E">
                  <w:pPr>
                    <w:spacing w:line="276" w:lineRule="auto"/>
                    <w:rPr>
                      <w:szCs w:val="22"/>
                    </w:rPr>
                  </w:pPr>
                  <w:r w:rsidRPr="0027502F">
                    <w:rPr>
                      <w:szCs w:val="22"/>
                    </w:rPr>
                    <w:t>01/12/2021</w:t>
                  </w:r>
                </w:p>
              </w:tc>
            </w:tr>
            <w:tr w:rsidR="00257C7D" w:rsidRPr="0027502F" w14:paraId="16D56541"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C7E0DA" w14:textId="77777777" w:rsidR="008D362E" w:rsidRPr="0027502F" w:rsidRDefault="008D362E" w:rsidP="008D362E">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509DFA3" w14:textId="77777777" w:rsidR="008D362E" w:rsidRPr="0027502F" w:rsidRDefault="008D362E" w:rsidP="008D362E">
                  <w:pPr>
                    <w:spacing w:line="276" w:lineRule="auto"/>
                    <w:rPr>
                      <w:szCs w:val="22"/>
                    </w:rPr>
                  </w:pPr>
                  <w:r w:rsidRPr="0027502F">
                    <w:rPr>
                      <w:szCs w:val="22"/>
                      <w:lang w:val="el-GR"/>
                    </w:rPr>
                    <w:t>1</w:t>
                  </w:r>
                  <w:r w:rsidRPr="0027502F">
                    <w:rPr>
                      <w:szCs w:val="22"/>
                    </w:rPr>
                    <w:t>3/02/2023</w:t>
                  </w:r>
                </w:p>
              </w:tc>
            </w:tr>
          </w:tbl>
          <w:p w14:paraId="139A3DF7" w14:textId="77777777" w:rsidR="008D362E" w:rsidRPr="0027502F" w:rsidRDefault="008D362E" w:rsidP="008D362E">
            <w:pPr>
              <w:spacing w:after="0"/>
              <w:jc w:val="left"/>
              <w:rPr>
                <w:szCs w:val="22"/>
                <w:lang w:val="en-US"/>
              </w:rPr>
            </w:pPr>
          </w:p>
        </w:tc>
      </w:tr>
      <w:tr w:rsidR="00257C7D" w:rsidRPr="0027502F" w14:paraId="5DC8C1C2"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57F2B43" w14:textId="77777777" w:rsidR="008D362E" w:rsidRPr="0027502F" w:rsidRDefault="008D362E" w:rsidP="008D362E">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6B51A17E"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AB697B" w14:textId="77777777" w:rsidR="008D362E" w:rsidRPr="0027502F" w:rsidRDefault="008D362E" w:rsidP="008D362E">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CFA59BE" w14:textId="77777777" w:rsidR="008D362E" w:rsidRPr="0027502F" w:rsidRDefault="008D362E" w:rsidP="008D362E">
                  <w:pPr>
                    <w:spacing w:line="276" w:lineRule="auto"/>
                    <w:rPr>
                      <w:szCs w:val="22"/>
                    </w:rPr>
                  </w:pPr>
                  <w:r w:rsidRPr="0027502F">
                    <w:rPr>
                      <w:szCs w:val="22"/>
                    </w:rPr>
                    <w:t>N/A</w:t>
                  </w:r>
                </w:p>
              </w:tc>
            </w:tr>
            <w:tr w:rsidR="00257C7D" w:rsidRPr="0027502F" w14:paraId="58BD698D"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5AD45F3" w14:textId="77777777" w:rsidR="008D362E" w:rsidRPr="0027502F" w:rsidRDefault="008D362E" w:rsidP="008D362E">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36159C3" w14:textId="77777777" w:rsidR="008D362E" w:rsidRPr="0027502F" w:rsidRDefault="008D362E" w:rsidP="008D362E">
                  <w:pPr>
                    <w:spacing w:line="276" w:lineRule="auto"/>
                    <w:rPr>
                      <w:szCs w:val="22"/>
                    </w:rPr>
                  </w:pPr>
                  <w:r w:rsidRPr="0027502F">
                    <w:rPr>
                      <w:szCs w:val="22"/>
                    </w:rPr>
                    <w:t>N/A</w:t>
                  </w:r>
                </w:p>
              </w:tc>
            </w:tr>
          </w:tbl>
          <w:p w14:paraId="75872CA6" w14:textId="77777777" w:rsidR="008D362E" w:rsidRPr="0027502F" w:rsidRDefault="008D362E" w:rsidP="008D362E">
            <w:pPr>
              <w:spacing w:after="0"/>
              <w:jc w:val="left"/>
              <w:rPr>
                <w:szCs w:val="22"/>
                <w:lang w:val="en-US"/>
              </w:rPr>
            </w:pPr>
          </w:p>
        </w:tc>
      </w:tr>
      <w:bookmarkEnd w:id="63"/>
    </w:tbl>
    <w:p w14:paraId="79BE0737" w14:textId="77777777" w:rsidR="008D362E" w:rsidRPr="0027502F" w:rsidRDefault="008D362E" w:rsidP="008D362E">
      <w:pPr>
        <w:rPr>
          <w:szCs w:val="22"/>
        </w:rPr>
      </w:pPr>
    </w:p>
    <w:p w14:paraId="0A27BDB9" w14:textId="77777777" w:rsidR="008D362E" w:rsidRPr="0027502F" w:rsidRDefault="008D362E" w:rsidP="008D362E">
      <w:pPr>
        <w:pStyle w:val="Heading4"/>
        <w:rPr>
          <w:lang w:val="en-US"/>
        </w:rPr>
      </w:pPr>
      <w:r w:rsidRPr="0027502F">
        <w:rPr>
          <w:lang w:val="en-US"/>
        </w:rPr>
        <w:lastRenderedPageBreak/>
        <w:t>FESS-277 – Alignment with DG AGRI regulation</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043E3C43"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1A615AF" w14:textId="77777777" w:rsidR="008D362E" w:rsidRPr="0027502F" w:rsidRDefault="008D362E" w:rsidP="008D362E">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22996005" w14:textId="77777777" w:rsidTr="008D362E">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9AAC3F" w14:textId="77777777" w:rsidR="008D362E" w:rsidRPr="0027502F" w:rsidRDefault="008D362E" w:rsidP="008D362E">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CEC648" w14:textId="77777777" w:rsidR="008D362E" w:rsidRPr="0027502F" w:rsidRDefault="008D362E" w:rsidP="008D362E">
                  <w:pPr>
                    <w:spacing w:line="276" w:lineRule="auto"/>
                    <w:rPr>
                      <w:szCs w:val="22"/>
                    </w:rPr>
                  </w:pPr>
                  <w:r w:rsidRPr="0027502F">
                    <w:rPr>
                      <w:bCs/>
                      <w:szCs w:val="22"/>
                    </w:rPr>
                    <w:t>FESS-277</w:t>
                  </w:r>
                </w:p>
              </w:tc>
            </w:tr>
            <w:tr w:rsidR="00257C7D" w:rsidRPr="0027502F" w14:paraId="2E94567D"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056B91" w14:textId="77777777" w:rsidR="008D362E" w:rsidRPr="0027502F" w:rsidRDefault="008D362E" w:rsidP="008D362E">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FC8C03" w14:textId="77777777" w:rsidR="008D362E" w:rsidRPr="0027502F" w:rsidRDefault="008D362E" w:rsidP="008D362E">
                  <w:pPr>
                    <w:tabs>
                      <w:tab w:val="left" w:pos="1305"/>
                    </w:tabs>
                    <w:spacing w:line="276" w:lineRule="auto"/>
                    <w:rPr>
                      <w:szCs w:val="22"/>
                    </w:rPr>
                  </w:pPr>
                  <w:r w:rsidRPr="0027502F">
                    <w:rPr>
                      <w:szCs w:val="22"/>
                    </w:rPr>
                    <w:t>Accepted</w:t>
                  </w:r>
                </w:p>
              </w:tc>
            </w:tr>
            <w:tr w:rsidR="00257C7D" w:rsidRPr="0027502F" w14:paraId="26BADD6C"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C6B595" w14:textId="77777777" w:rsidR="008D362E" w:rsidRPr="0027502F" w:rsidRDefault="008D362E" w:rsidP="008D362E">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30C322" w14:textId="77777777" w:rsidR="008D362E" w:rsidRPr="0027502F" w:rsidRDefault="008D362E" w:rsidP="008D362E">
                  <w:pPr>
                    <w:spacing w:line="276" w:lineRule="auto"/>
                    <w:rPr>
                      <w:szCs w:val="22"/>
                    </w:rPr>
                  </w:pPr>
                  <w:r w:rsidRPr="0027502F">
                    <w:rPr>
                      <w:szCs w:val="22"/>
                    </w:rPr>
                    <w:t>Legislation alignment</w:t>
                  </w:r>
                </w:p>
              </w:tc>
            </w:tr>
            <w:tr w:rsidR="00257C7D" w:rsidRPr="0027502F" w14:paraId="1EE1084E"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CD4B8D" w14:textId="77777777" w:rsidR="008D362E" w:rsidRPr="0027502F" w:rsidRDefault="008D362E" w:rsidP="008D362E">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D85FD4" w14:textId="77777777" w:rsidR="008D362E" w:rsidRPr="0027502F" w:rsidRDefault="008D362E" w:rsidP="008D362E">
                  <w:pPr>
                    <w:spacing w:line="276" w:lineRule="auto"/>
                    <w:rPr>
                      <w:szCs w:val="22"/>
                    </w:rPr>
                  </w:pPr>
                  <w:r w:rsidRPr="0027502F">
                    <w:rPr>
                      <w:szCs w:val="22"/>
                    </w:rPr>
                    <w:t>N/A</w:t>
                  </w:r>
                </w:p>
              </w:tc>
            </w:tr>
            <w:tr w:rsidR="00257C7D" w:rsidRPr="0027502F" w14:paraId="19E027BD"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086C55" w14:textId="77777777" w:rsidR="008D362E" w:rsidRPr="0027502F" w:rsidRDefault="008D362E" w:rsidP="008D362E">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30C41B" w14:textId="77777777" w:rsidR="008D362E" w:rsidRPr="0027502F" w:rsidRDefault="008D362E" w:rsidP="008D362E">
                  <w:pPr>
                    <w:spacing w:line="276" w:lineRule="auto"/>
                    <w:rPr>
                      <w:szCs w:val="22"/>
                    </w:rPr>
                  </w:pPr>
                  <w:r w:rsidRPr="0027502F">
                    <w:rPr>
                      <w:szCs w:val="22"/>
                      <w:lang w:eastAsia="el-GR"/>
                    </w:rPr>
                    <w:t>N/A</w:t>
                  </w:r>
                </w:p>
              </w:tc>
            </w:tr>
            <w:tr w:rsidR="00257C7D" w:rsidRPr="0027502F" w14:paraId="31BABBDB"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612EBD" w14:textId="77777777" w:rsidR="008D362E" w:rsidRPr="0027502F" w:rsidRDefault="008D362E" w:rsidP="008D362E">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4AE186" w14:textId="77777777" w:rsidR="008D362E" w:rsidRPr="0027502F" w:rsidRDefault="008D362E" w:rsidP="008D362E">
                  <w:pPr>
                    <w:pStyle w:val="ListParagraph"/>
                    <w:spacing w:line="276" w:lineRule="auto"/>
                    <w:ind w:left="0"/>
                    <w:rPr>
                      <w:szCs w:val="22"/>
                      <w:lang w:val="en-US"/>
                    </w:rPr>
                  </w:pPr>
                  <w:r w:rsidRPr="0027502F">
                    <w:rPr>
                      <w:szCs w:val="22"/>
                      <w:shd w:val="clear" w:color="auto" w:fill="FFFFFF"/>
                    </w:rPr>
                    <w:t>14/06/2021</w:t>
                  </w:r>
                </w:p>
              </w:tc>
            </w:tr>
            <w:tr w:rsidR="00257C7D" w:rsidRPr="0027502F" w14:paraId="7CB4334A" w14:textId="77777777" w:rsidTr="008D362E">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C582DE" w14:textId="77777777" w:rsidR="008D362E" w:rsidRPr="0027502F" w:rsidRDefault="008D362E" w:rsidP="008D362E">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B3A7556" w14:textId="77777777" w:rsidR="008D362E" w:rsidRPr="0027502F" w:rsidRDefault="008D362E" w:rsidP="008D362E">
                  <w:pPr>
                    <w:spacing w:line="276" w:lineRule="auto"/>
                    <w:rPr>
                      <w:szCs w:val="22"/>
                      <w:lang w:val="en-US"/>
                    </w:rPr>
                  </w:pPr>
                  <w:r w:rsidRPr="0027502F">
                    <w:rPr>
                      <w:szCs w:val="22"/>
                    </w:rPr>
                    <w:t>MSA-FR</w:t>
                  </w:r>
                </w:p>
              </w:tc>
            </w:tr>
          </w:tbl>
          <w:p w14:paraId="28208FED" w14:textId="77777777" w:rsidR="008D362E" w:rsidRPr="0027502F" w:rsidRDefault="008D362E" w:rsidP="008D362E">
            <w:pPr>
              <w:spacing w:after="0"/>
              <w:jc w:val="left"/>
              <w:rPr>
                <w:szCs w:val="22"/>
                <w:lang w:val="en-US"/>
              </w:rPr>
            </w:pPr>
          </w:p>
        </w:tc>
      </w:tr>
      <w:tr w:rsidR="00257C7D" w:rsidRPr="0027502F" w14:paraId="3456DF45"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29A7C8D" w14:textId="77777777" w:rsidR="008D362E" w:rsidRPr="0027502F" w:rsidRDefault="008D362E" w:rsidP="008D362E">
            <w:pPr>
              <w:spacing w:line="276" w:lineRule="auto"/>
              <w:rPr>
                <w:b/>
                <w:szCs w:val="22"/>
              </w:rPr>
            </w:pPr>
            <w:r w:rsidRPr="0027502F">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1A5CC0CC" w14:textId="77777777" w:rsidTr="008D362E">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BA91F7D" w14:textId="77777777" w:rsidR="008D362E" w:rsidRPr="0027502F" w:rsidRDefault="008D362E" w:rsidP="008D362E">
                  <w:pPr>
                    <w:spacing w:line="276" w:lineRule="auto"/>
                    <w:jc w:val="left"/>
                    <w:rPr>
                      <w:szCs w:val="22"/>
                    </w:rPr>
                  </w:pPr>
                  <w:r w:rsidRPr="0027502F">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229D854" w14:textId="77777777" w:rsidR="008D362E" w:rsidRPr="0027502F" w:rsidRDefault="008D362E" w:rsidP="008D362E">
                  <w:pPr>
                    <w:spacing w:line="276" w:lineRule="auto"/>
                    <w:rPr>
                      <w:szCs w:val="22"/>
                    </w:rPr>
                  </w:pPr>
                  <w:r w:rsidRPr="0027502F">
                    <w:rPr>
                      <w:szCs w:val="22"/>
                    </w:rPr>
                    <w:t>Low</w:t>
                  </w:r>
                </w:p>
              </w:tc>
            </w:tr>
            <w:tr w:rsidR="00257C7D" w:rsidRPr="0027502F" w14:paraId="041E3234" w14:textId="77777777" w:rsidTr="008D362E">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35D0104" w14:textId="77777777" w:rsidR="008D362E" w:rsidRPr="0027502F" w:rsidRDefault="008D362E" w:rsidP="008D362E">
                  <w:pPr>
                    <w:spacing w:line="276" w:lineRule="auto"/>
                    <w:jc w:val="left"/>
                    <w:rPr>
                      <w:szCs w:val="22"/>
                    </w:rPr>
                  </w:pPr>
                  <w:r w:rsidRPr="0027502F">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51FCDC0E" w14:textId="77777777" w:rsidR="008D362E" w:rsidRPr="0027502F" w:rsidRDefault="008D362E" w:rsidP="008D362E">
                  <w:pPr>
                    <w:spacing w:line="276" w:lineRule="auto"/>
                    <w:rPr>
                      <w:b/>
                      <w:szCs w:val="22"/>
                    </w:rPr>
                  </w:pPr>
                  <w:r w:rsidRPr="0027502F">
                    <w:rPr>
                      <w:b/>
                      <w:szCs w:val="22"/>
                    </w:rPr>
                    <w:t>Problem Statement</w:t>
                  </w:r>
                </w:p>
                <w:p w14:paraId="6C92EA9D" w14:textId="77777777" w:rsidR="008D362E" w:rsidRPr="0027502F" w:rsidRDefault="008D362E" w:rsidP="008D362E">
                  <w:pPr>
                    <w:rPr>
                      <w:szCs w:val="22"/>
                      <w:lang w:val="en-US"/>
                    </w:rPr>
                  </w:pPr>
                  <w:r w:rsidRPr="0027502F">
                    <w:rPr>
                      <w:szCs w:val="22"/>
                      <w:lang w:val="en-US"/>
                    </w:rPr>
                    <w:t xml:space="preserve">According to the </w:t>
                  </w:r>
                  <w:hyperlink r:id="rId27" w:history="1">
                    <w:r w:rsidRPr="0027502F">
                      <w:rPr>
                        <w:szCs w:val="22"/>
                        <w:lang w:val="en-US"/>
                      </w:rPr>
                      <w:t>regulation 2019/787</w:t>
                    </w:r>
                  </w:hyperlink>
                  <w:r w:rsidRPr="0027502F">
                    <w:rPr>
                      <w:rStyle w:val="FootnoteReference"/>
                      <w:szCs w:val="22"/>
                      <w:lang w:val="en-US"/>
                    </w:rPr>
                    <w:footnoteReference w:id="4"/>
                  </w:r>
                  <w:r w:rsidRPr="0027502F">
                    <w:rPr>
                      <w:szCs w:val="22"/>
                      <w:lang w:val="en-US"/>
                    </w:rPr>
                    <w:t xml:space="preserve"> (DG AGRI) article 13(7):</w:t>
                  </w:r>
                </w:p>
                <w:p w14:paraId="5B3F6798" w14:textId="77777777" w:rsidR="008D362E" w:rsidRPr="0027502F" w:rsidRDefault="008D362E" w:rsidP="008D362E">
                  <w:pPr>
                    <w:rPr>
                      <w:i/>
                      <w:iCs/>
                      <w:szCs w:val="22"/>
                      <w:lang w:val="en-US"/>
                    </w:rPr>
                  </w:pPr>
                  <w:r w:rsidRPr="0027502F">
                    <w:rPr>
                      <w:i/>
                      <w:iCs/>
                      <w:szCs w:val="22"/>
                      <w:lang w:val="en-US"/>
                    </w:rPr>
                    <w:t>“The legal name of a spirit drink shall be indicated in the electronic administrative document referred to in Commission Regulation (EC) No 684/2009 (22). Where a maturation period or age is indicated in the description, presentation or labelling of the spirit drink, it shall also be mentioned in that administrative document.”</w:t>
                  </w:r>
                </w:p>
                <w:p w14:paraId="2A76150D" w14:textId="77777777" w:rsidR="008D362E" w:rsidRPr="0027502F" w:rsidRDefault="008D362E" w:rsidP="00CA062C">
                  <w:pPr>
                    <w:spacing w:after="0"/>
                    <w:rPr>
                      <w:szCs w:val="22"/>
                    </w:rPr>
                  </w:pPr>
                  <w:r w:rsidRPr="0027502F">
                    <w:rPr>
                      <w:szCs w:val="22"/>
                      <w:lang w:val="en-US"/>
                    </w:rPr>
                    <w:t>Thus, and based on the implementing and/or delegated act of (EU) 2020/262 that will replace 684/2009, the EMCS FESS specifications should be adapted in order to allow the inclusion of information about the maturation period or age of products in the e-AD/e-SAD</w:t>
                  </w:r>
                  <w:r w:rsidRPr="0027502F">
                    <w:rPr>
                      <w:szCs w:val="22"/>
                    </w:rPr>
                    <w:t xml:space="preserve">. </w:t>
                  </w:r>
                </w:p>
                <w:p w14:paraId="0F125D9B" w14:textId="77777777" w:rsidR="008D362E" w:rsidRPr="0027502F" w:rsidRDefault="008D362E" w:rsidP="008D362E">
                  <w:pPr>
                    <w:spacing w:after="0"/>
                    <w:jc w:val="left"/>
                    <w:rPr>
                      <w:szCs w:val="22"/>
                      <w:lang w:val="en-US"/>
                    </w:rPr>
                  </w:pPr>
                </w:p>
                <w:p w14:paraId="4E9DBA88" w14:textId="77777777" w:rsidR="008D362E" w:rsidRPr="0027502F" w:rsidRDefault="008D362E" w:rsidP="008D362E">
                  <w:pPr>
                    <w:spacing w:line="276" w:lineRule="auto"/>
                    <w:rPr>
                      <w:b/>
                      <w:szCs w:val="22"/>
                    </w:rPr>
                  </w:pPr>
                  <w:r w:rsidRPr="0027502F">
                    <w:rPr>
                      <w:b/>
                      <w:szCs w:val="22"/>
                    </w:rPr>
                    <w:t>Proposed Solution</w:t>
                  </w:r>
                </w:p>
                <w:p w14:paraId="1409C83A" w14:textId="77777777" w:rsidR="008D362E" w:rsidRPr="0027502F" w:rsidRDefault="008D362E" w:rsidP="008D362E">
                  <w:pPr>
                    <w:spacing w:line="276" w:lineRule="auto"/>
                    <w:rPr>
                      <w:szCs w:val="22"/>
                      <w:lang w:val="en-US"/>
                    </w:rPr>
                  </w:pPr>
                  <w:r w:rsidRPr="0027502F">
                    <w:rPr>
                      <w:szCs w:val="22"/>
                      <w:lang w:val="en-US"/>
                    </w:rPr>
                    <w:t>As per the analysis provided in the [Problem Statement], the following updates shall be performed in the Excise BPMs:</w:t>
                  </w:r>
                </w:p>
                <w:p w14:paraId="56532439" w14:textId="77777777" w:rsidR="008D362E" w:rsidRPr="0027502F" w:rsidRDefault="008D362E" w:rsidP="008D362E">
                  <w:pPr>
                    <w:spacing w:after="0" w:line="240" w:lineRule="auto"/>
                    <w:rPr>
                      <w:b/>
                      <w:noProof/>
                      <w:szCs w:val="22"/>
                      <w:lang w:val="en-US" w:eastAsia="en-US"/>
                    </w:rPr>
                  </w:pPr>
                </w:p>
                <w:p w14:paraId="4EA17FAA" w14:textId="77777777" w:rsidR="008D362E" w:rsidRPr="0027502F" w:rsidRDefault="008D362E" w:rsidP="005437A5">
                  <w:pPr>
                    <w:pStyle w:val="ListParagraph"/>
                    <w:numPr>
                      <w:ilvl w:val="0"/>
                      <w:numId w:val="89"/>
                    </w:numPr>
                    <w:spacing w:after="0"/>
                    <w:rPr>
                      <w:bCs/>
                      <w:noProof/>
                      <w:szCs w:val="22"/>
                      <w:lang w:val="en-US"/>
                    </w:rPr>
                  </w:pPr>
                  <w:r w:rsidRPr="0027502F">
                    <w:rPr>
                      <w:bCs/>
                      <w:noProof/>
                      <w:szCs w:val="22"/>
                      <w:lang w:val="en-US"/>
                    </w:rPr>
                    <w:t>Regarding the necessary updates in Data Group models:</w:t>
                  </w:r>
                </w:p>
                <w:p w14:paraId="24AB783F" w14:textId="77777777" w:rsidR="008D362E" w:rsidRPr="0027502F" w:rsidRDefault="008D362E" w:rsidP="008D362E">
                  <w:pPr>
                    <w:spacing w:after="0" w:line="240" w:lineRule="auto"/>
                    <w:rPr>
                      <w:b/>
                      <w:noProof/>
                      <w:szCs w:val="22"/>
                      <w:lang w:val="en-US" w:eastAsia="en-US"/>
                    </w:rPr>
                  </w:pPr>
                </w:p>
                <w:p w14:paraId="6130DA68" w14:textId="77777777" w:rsidR="008D362E" w:rsidRPr="0027502F" w:rsidRDefault="008D362E" w:rsidP="005437A5">
                  <w:pPr>
                    <w:pStyle w:val="ListParagraph"/>
                    <w:numPr>
                      <w:ilvl w:val="0"/>
                      <w:numId w:val="88"/>
                    </w:numPr>
                    <w:spacing w:line="276" w:lineRule="auto"/>
                    <w:rPr>
                      <w:iCs/>
                      <w:szCs w:val="22"/>
                      <w:lang w:val="en-US"/>
                    </w:rPr>
                  </w:pPr>
                  <w:r w:rsidRPr="0027502F">
                    <w:rPr>
                      <w:iCs/>
                      <w:szCs w:val="22"/>
                      <w:lang w:val="en-US"/>
                    </w:rPr>
                    <w:t>the new technical term ‘</w:t>
                  </w:r>
                  <w:r w:rsidRPr="0027502F">
                    <w:rPr>
                      <w:szCs w:val="22"/>
                    </w:rPr>
                    <w:t>Maturation Period or Age of Products</w:t>
                  </w:r>
                  <w:r w:rsidRPr="0027502F">
                    <w:rPr>
                      <w:szCs w:val="22"/>
                      <w:lang w:val="en-US"/>
                    </w:rPr>
                    <w:t>’</w:t>
                  </w:r>
                  <w:r w:rsidRPr="0027502F">
                    <w:rPr>
                      <w:szCs w:val="22"/>
                    </w:rPr>
                    <w:t xml:space="preserve">, with format </w:t>
                  </w:r>
                  <w:r w:rsidRPr="0027502F">
                    <w:rPr>
                      <w:szCs w:val="22"/>
                      <w:lang w:val="en-US"/>
                    </w:rPr>
                    <w:t>‘</w:t>
                  </w:r>
                  <w:r w:rsidRPr="0027502F">
                    <w:rPr>
                      <w:szCs w:val="22"/>
                    </w:rPr>
                    <w:t>an..350</w:t>
                  </w:r>
                  <w:r w:rsidRPr="0027502F">
                    <w:rPr>
                      <w:szCs w:val="22"/>
                      <w:lang w:val="en-US"/>
                    </w:rPr>
                    <w:t>’</w:t>
                  </w:r>
                  <w:r w:rsidRPr="0027502F">
                    <w:rPr>
                      <w:iCs/>
                      <w:szCs w:val="22"/>
                      <w:lang w:val="en-US"/>
                    </w:rPr>
                    <w:t xml:space="preserve"> shall be included in the Data Group diagrams ‘E-AD/E-SAD Body for IE801’ and ‘E-AD/E-SAD Body for IE815’, right after the ‘</w:t>
                  </w:r>
                  <w:r w:rsidRPr="0027502F">
                    <w:rPr>
                      <w:noProof/>
                      <w:szCs w:val="22"/>
                      <w:lang w:val="x-none"/>
                    </w:rPr>
                    <w:t>Brand Name of Products_LNG</w:t>
                  </w:r>
                  <w:r w:rsidRPr="0027502F">
                    <w:rPr>
                      <w:noProof/>
                      <w:szCs w:val="22"/>
                      <w:lang w:val="en-US"/>
                    </w:rPr>
                    <w:t>’ Data Element,</w:t>
                  </w:r>
                  <w:r w:rsidRPr="0027502F">
                    <w:rPr>
                      <w:iCs/>
                      <w:szCs w:val="22"/>
                      <w:lang w:val="en-US"/>
                    </w:rPr>
                    <w:t xml:space="preserve"> with optionality ‘Optional’.</w:t>
                  </w:r>
                </w:p>
                <w:p w14:paraId="2A37B999" w14:textId="77777777" w:rsidR="008D362E" w:rsidRPr="0027502F" w:rsidRDefault="008D362E" w:rsidP="008D362E">
                  <w:pPr>
                    <w:pStyle w:val="ListParagraph"/>
                    <w:spacing w:line="276" w:lineRule="auto"/>
                    <w:ind w:left="360"/>
                    <w:rPr>
                      <w:iCs/>
                      <w:szCs w:val="22"/>
                      <w:lang w:val="en-US"/>
                    </w:rPr>
                  </w:pPr>
                  <w:r w:rsidRPr="0027502F">
                    <w:rPr>
                      <w:iCs/>
                      <w:szCs w:val="22"/>
                      <w:lang w:val="en-US"/>
                    </w:rPr>
                    <w:lastRenderedPageBreak/>
                    <w:t xml:space="preserve"> </w:t>
                  </w:r>
                </w:p>
                <w:p w14:paraId="36D7F90D" w14:textId="77777777" w:rsidR="008D362E" w:rsidRPr="0027502F" w:rsidRDefault="008D362E" w:rsidP="005437A5">
                  <w:pPr>
                    <w:pStyle w:val="ListParagraph"/>
                    <w:numPr>
                      <w:ilvl w:val="0"/>
                      <w:numId w:val="88"/>
                    </w:numPr>
                    <w:spacing w:line="276" w:lineRule="auto"/>
                    <w:rPr>
                      <w:iCs/>
                      <w:szCs w:val="22"/>
                      <w:lang w:val="en-US"/>
                    </w:rPr>
                  </w:pPr>
                  <w:r w:rsidRPr="0027502F">
                    <w:rPr>
                      <w:iCs/>
                      <w:szCs w:val="22"/>
                      <w:lang w:val="en-US"/>
                    </w:rPr>
                    <w:t>the new technical term ‘</w:t>
                  </w:r>
                  <w:r w:rsidRPr="0027502F">
                    <w:rPr>
                      <w:szCs w:val="22"/>
                    </w:rPr>
                    <w:t>Maturation Period or Age of Products</w:t>
                  </w:r>
                  <w:r w:rsidRPr="0027502F">
                    <w:rPr>
                      <w:szCs w:val="22"/>
                      <w:lang w:val="en-US"/>
                    </w:rPr>
                    <w:t>’</w:t>
                  </w:r>
                  <w:r w:rsidRPr="0027502F">
                    <w:rPr>
                      <w:szCs w:val="22"/>
                    </w:rPr>
                    <w:t>_LNG, with format ‘a2’</w:t>
                  </w:r>
                  <w:r w:rsidRPr="0027502F">
                    <w:rPr>
                      <w:iCs/>
                      <w:szCs w:val="22"/>
                      <w:lang w:val="en-US"/>
                    </w:rPr>
                    <w:t xml:space="preserve"> shall be included in the Data Group diagrams ‘E-AD/E-SAD Body for IE801’ and ‘E-AD/E-SAD Body for IE815’, right after the ‘</w:t>
                  </w:r>
                  <w:r w:rsidRPr="0027502F">
                    <w:rPr>
                      <w:szCs w:val="22"/>
                    </w:rPr>
                    <w:t>Maturation Period or Age of Products</w:t>
                  </w:r>
                  <w:r w:rsidRPr="0027502F">
                    <w:rPr>
                      <w:szCs w:val="22"/>
                      <w:lang w:val="en-US"/>
                    </w:rPr>
                    <w:t xml:space="preserve">’ </w:t>
                  </w:r>
                  <w:r w:rsidRPr="0027502F">
                    <w:rPr>
                      <w:noProof/>
                      <w:szCs w:val="22"/>
                      <w:lang w:val="en-US"/>
                    </w:rPr>
                    <w:t>Data Element,</w:t>
                  </w:r>
                  <w:r w:rsidRPr="0027502F">
                    <w:rPr>
                      <w:iCs/>
                      <w:szCs w:val="22"/>
                      <w:lang w:val="en-US"/>
                    </w:rPr>
                    <w:t xml:space="preserve"> with optionality ‘Dependent’. The business codelist BC</w:t>
                  </w:r>
                  <w:r w:rsidRPr="0027502F">
                    <w:rPr>
                      <w:iCs/>
                      <w:szCs w:val="22"/>
                      <w:lang w:val="en-US" w:eastAsia="en-GB"/>
                    </w:rPr>
                    <w:t xml:space="preserve">12 and the condition C002 </w:t>
                  </w:r>
                  <w:r w:rsidRPr="0027502F">
                    <w:rPr>
                      <w:iCs/>
                      <w:szCs w:val="22"/>
                      <w:lang w:val="en-US"/>
                    </w:rPr>
                    <w:t xml:space="preserve">shall be associated with it. </w:t>
                  </w:r>
                </w:p>
                <w:p w14:paraId="167A32BB" w14:textId="77777777" w:rsidR="008D362E" w:rsidRPr="0027502F" w:rsidRDefault="008D362E" w:rsidP="008D362E">
                  <w:pPr>
                    <w:pStyle w:val="ListParagraph"/>
                    <w:spacing w:line="276" w:lineRule="auto"/>
                    <w:ind w:left="360"/>
                    <w:rPr>
                      <w:iCs/>
                      <w:szCs w:val="22"/>
                      <w:lang w:val="en-US"/>
                    </w:rPr>
                  </w:pPr>
                </w:p>
                <w:p w14:paraId="68F8DC97" w14:textId="77777777" w:rsidR="008D362E" w:rsidRPr="0027502F" w:rsidRDefault="008D362E" w:rsidP="005437A5">
                  <w:pPr>
                    <w:pStyle w:val="ListParagraph"/>
                    <w:numPr>
                      <w:ilvl w:val="0"/>
                      <w:numId w:val="89"/>
                    </w:numPr>
                    <w:spacing w:after="0"/>
                    <w:rPr>
                      <w:bCs/>
                      <w:noProof/>
                      <w:szCs w:val="22"/>
                      <w:lang w:val="en-US"/>
                    </w:rPr>
                  </w:pPr>
                  <w:r w:rsidRPr="0027502F">
                    <w:rPr>
                      <w:bCs/>
                      <w:noProof/>
                      <w:szCs w:val="22"/>
                      <w:lang w:val="en-US"/>
                    </w:rPr>
                    <w:t>Regarding the necessary updates in the Data Models of L3 Legal Data:</w:t>
                  </w:r>
                </w:p>
                <w:p w14:paraId="2E337096" w14:textId="77777777" w:rsidR="008D362E" w:rsidRPr="0027502F" w:rsidRDefault="008D362E" w:rsidP="008D362E">
                  <w:pPr>
                    <w:pStyle w:val="ListParagraph"/>
                    <w:spacing w:line="276" w:lineRule="auto"/>
                    <w:ind w:left="360"/>
                    <w:rPr>
                      <w:iCs/>
                      <w:szCs w:val="22"/>
                      <w:lang w:val="en-US"/>
                    </w:rPr>
                  </w:pPr>
                </w:p>
                <w:p w14:paraId="0672FB45" w14:textId="77777777" w:rsidR="008D362E" w:rsidRPr="0027502F" w:rsidRDefault="008D362E" w:rsidP="005437A5">
                  <w:pPr>
                    <w:pStyle w:val="ListParagraph"/>
                    <w:numPr>
                      <w:ilvl w:val="0"/>
                      <w:numId w:val="88"/>
                    </w:numPr>
                    <w:spacing w:line="276" w:lineRule="auto"/>
                    <w:rPr>
                      <w:iCs/>
                      <w:szCs w:val="22"/>
                      <w:lang w:val="en-US"/>
                    </w:rPr>
                  </w:pPr>
                  <w:r w:rsidRPr="0027502F">
                    <w:rPr>
                      <w:iCs/>
                      <w:szCs w:val="22"/>
                      <w:lang w:val="en-US"/>
                    </w:rPr>
                    <w:t>the data element ‘</w:t>
                  </w:r>
                  <w:r w:rsidRPr="0027502F">
                    <w:rPr>
                      <w:szCs w:val="22"/>
                    </w:rPr>
                    <w:t>Maturation Period or Age of Products</w:t>
                  </w:r>
                  <w:r w:rsidRPr="0027502F">
                    <w:rPr>
                      <w:szCs w:val="22"/>
                      <w:lang w:val="en-US"/>
                    </w:rPr>
                    <w:t xml:space="preserve">’ </w:t>
                  </w:r>
                  <w:r w:rsidRPr="0027502F">
                    <w:rPr>
                      <w:iCs/>
                      <w:szCs w:val="22"/>
                      <w:lang w:val="en-US"/>
                    </w:rPr>
                    <w:t>shall be included in the Message Allocation diagram ‘BodyEad/EsadType’, right after the ‘</w:t>
                  </w:r>
                  <w:r w:rsidRPr="0027502F">
                    <w:rPr>
                      <w:noProof/>
                      <w:szCs w:val="22"/>
                      <w:lang w:val="x-none"/>
                    </w:rPr>
                    <w:t>Brand Name of Products_LNG</w:t>
                  </w:r>
                  <w:r w:rsidRPr="0027502F">
                    <w:rPr>
                      <w:noProof/>
                      <w:szCs w:val="22"/>
                      <w:lang w:val="en-US"/>
                    </w:rPr>
                    <w:t xml:space="preserve">’ data element </w:t>
                  </w:r>
                  <w:r w:rsidRPr="0027502F">
                    <w:rPr>
                      <w:iCs/>
                      <w:szCs w:val="22"/>
                      <w:lang w:val="en-US"/>
                    </w:rPr>
                    <w:t>and shall be linked to the new ‘</w:t>
                  </w:r>
                  <w:r w:rsidRPr="0027502F">
                    <w:rPr>
                      <w:szCs w:val="22"/>
                    </w:rPr>
                    <w:t>Maturation Period or Age of Products</w:t>
                  </w:r>
                  <w:r w:rsidRPr="0027502F">
                    <w:rPr>
                      <w:szCs w:val="22"/>
                      <w:lang w:val="en-US"/>
                    </w:rPr>
                    <w:t xml:space="preserve">’ </w:t>
                  </w:r>
                  <w:r w:rsidRPr="0027502F">
                    <w:rPr>
                      <w:iCs/>
                      <w:szCs w:val="22"/>
                      <w:lang w:val="en-US"/>
                    </w:rPr>
                    <w:t>simple type. In addition, the data element ‘</w:t>
                  </w:r>
                  <w:r w:rsidRPr="0027502F">
                    <w:rPr>
                      <w:szCs w:val="22"/>
                    </w:rPr>
                    <w:t xml:space="preserve">Maturation Period or Age of Products_LNG’ </w:t>
                  </w:r>
                  <w:r w:rsidRPr="0027502F">
                    <w:rPr>
                      <w:iCs/>
                      <w:szCs w:val="22"/>
                      <w:lang w:val="en-US"/>
                    </w:rPr>
                    <w:t>shall be included in the Message Allocation diagram ‘BodyEad/EsadType’, right after the ‘</w:t>
                  </w:r>
                  <w:r w:rsidRPr="0027502F">
                    <w:rPr>
                      <w:szCs w:val="22"/>
                    </w:rPr>
                    <w:t>Maturation Period or Age of Products</w:t>
                  </w:r>
                  <w:r w:rsidRPr="0027502F">
                    <w:rPr>
                      <w:szCs w:val="22"/>
                      <w:lang w:val="en-US"/>
                    </w:rPr>
                    <w:t xml:space="preserve">’ </w:t>
                  </w:r>
                  <w:r w:rsidRPr="0027502F">
                    <w:rPr>
                      <w:szCs w:val="22"/>
                    </w:rPr>
                    <w:t>data element.</w:t>
                  </w:r>
                </w:p>
              </w:tc>
            </w:tr>
            <w:tr w:rsidR="00257C7D" w:rsidRPr="0027502F" w14:paraId="0FEDB1DC" w14:textId="77777777" w:rsidTr="008D362E">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578A7D8" w14:textId="77777777" w:rsidR="008D362E" w:rsidRPr="0027502F" w:rsidRDefault="008D362E" w:rsidP="008D362E">
                  <w:pPr>
                    <w:spacing w:line="276" w:lineRule="auto"/>
                    <w:jc w:val="left"/>
                    <w:rPr>
                      <w:szCs w:val="22"/>
                    </w:rPr>
                  </w:pPr>
                  <w:r w:rsidRPr="0027502F">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50CBD0BA" w14:textId="77777777" w:rsidR="008D362E" w:rsidRPr="0027502F" w:rsidRDefault="008D362E" w:rsidP="008D362E">
                  <w:pPr>
                    <w:spacing w:line="276" w:lineRule="auto"/>
                    <w:rPr>
                      <w:szCs w:val="22"/>
                    </w:rPr>
                  </w:pPr>
                  <w:r w:rsidRPr="0027502F">
                    <w:rPr>
                      <w:szCs w:val="22"/>
                    </w:rPr>
                    <w:t>Specification Documents:</w:t>
                  </w:r>
                </w:p>
                <w:p w14:paraId="36133F72"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1B75C405"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257C7D" w:rsidRPr="0027502F" w14:paraId="085D44A9" w14:textId="77777777" w:rsidTr="008D362E">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CCD07AF" w14:textId="77777777" w:rsidR="008D362E" w:rsidRPr="0027502F" w:rsidRDefault="008D362E" w:rsidP="008D362E">
                  <w:pPr>
                    <w:spacing w:line="276" w:lineRule="auto"/>
                    <w:jc w:val="left"/>
                    <w:rPr>
                      <w:szCs w:val="22"/>
                    </w:rPr>
                  </w:pPr>
                  <w:r w:rsidRPr="0027502F">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0AC9858" w14:textId="77777777" w:rsidR="008D362E" w:rsidRPr="0027502F" w:rsidRDefault="008D362E" w:rsidP="008D362E">
                  <w:pPr>
                    <w:spacing w:line="276" w:lineRule="auto"/>
                    <w:rPr>
                      <w:szCs w:val="22"/>
                      <w:lang w:val="en-US"/>
                    </w:rPr>
                  </w:pPr>
                  <w:r w:rsidRPr="0027502F">
                    <w:rPr>
                      <w:szCs w:val="22"/>
                    </w:rPr>
                    <w:t xml:space="preserve">If the proposed change is not implemented, FESS will not be aligned with the latest Legislation regarding the </w:t>
                  </w:r>
                  <w:r w:rsidRPr="0027502F">
                    <w:rPr>
                      <w:szCs w:val="22"/>
                      <w:lang w:val="en-US"/>
                    </w:rPr>
                    <w:t>inclusion of information about the maturation period or age of products in the e-AD/e-SAD</w:t>
                  </w:r>
                  <w:r w:rsidRPr="0027502F">
                    <w:rPr>
                      <w:szCs w:val="22"/>
                    </w:rPr>
                    <w:t>.</w:t>
                  </w:r>
                </w:p>
              </w:tc>
            </w:tr>
            <w:tr w:rsidR="00257C7D" w:rsidRPr="0027502F" w14:paraId="4A5A246C" w14:textId="77777777" w:rsidTr="008D362E">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D1FAEF4" w14:textId="77777777" w:rsidR="008D362E" w:rsidRPr="0027502F" w:rsidRDefault="008D362E" w:rsidP="008D362E">
                  <w:pPr>
                    <w:spacing w:line="276" w:lineRule="auto"/>
                    <w:jc w:val="left"/>
                    <w:rPr>
                      <w:szCs w:val="22"/>
                    </w:rPr>
                  </w:pPr>
                  <w:r w:rsidRPr="0027502F">
                    <w:rPr>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387C33F" w14:textId="77777777" w:rsidR="008D362E" w:rsidRPr="0027502F" w:rsidRDefault="008D362E" w:rsidP="008D362E">
                  <w:pPr>
                    <w:spacing w:line="276" w:lineRule="auto"/>
                    <w:rPr>
                      <w:i/>
                      <w:szCs w:val="22"/>
                    </w:rPr>
                  </w:pPr>
                  <w:r w:rsidRPr="0027502F">
                    <w:rPr>
                      <w:szCs w:val="22"/>
                    </w:rPr>
                    <w:t>There is no risk associated with the implementation of the present RFC.</w:t>
                  </w:r>
                </w:p>
              </w:tc>
            </w:tr>
            <w:tr w:rsidR="00257C7D" w:rsidRPr="0027502F" w14:paraId="2F527B9C" w14:textId="77777777" w:rsidTr="008D362E">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F342995" w14:textId="77777777" w:rsidR="008D362E" w:rsidRPr="0027502F" w:rsidRDefault="008D362E" w:rsidP="008D362E">
                  <w:pPr>
                    <w:spacing w:line="276" w:lineRule="auto"/>
                    <w:jc w:val="left"/>
                    <w:rPr>
                      <w:szCs w:val="22"/>
                    </w:rPr>
                  </w:pPr>
                  <w:r w:rsidRPr="0027502F">
                    <w:rPr>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F2C3DFB" w14:textId="77777777" w:rsidR="008D362E" w:rsidRPr="0027502F" w:rsidRDefault="008D362E" w:rsidP="008D362E">
                  <w:pPr>
                    <w:tabs>
                      <w:tab w:val="center" w:pos="3221"/>
                    </w:tabs>
                    <w:spacing w:line="276" w:lineRule="auto"/>
                    <w:rPr>
                      <w:szCs w:val="22"/>
                    </w:rPr>
                  </w:pPr>
                  <w:r w:rsidRPr="0027502F">
                    <w:rPr>
                      <w:szCs w:val="22"/>
                      <w:lang w:val="en-US"/>
                    </w:rPr>
                    <w:t>The deployment approach is addressed in the downstream DDNEA RFC.</w:t>
                  </w:r>
                </w:p>
              </w:tc>
            </w:tr>
            <w:tr w:rsidR="00257C7D" w:rsidRPr="0027502F" w14:paraId="324F7E08" w14:textId="77777777" w:rsidTr="008D362E">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A5CD6B5" w14:textId="77777777" w:rsidR="008D362E" w:rsidRPr="0027502F" w:rsidRDefault="008D362E" w:rsidP="008D362E">
                  <w:pPr>
                    <w:spacing w:line="276" w:lineRule="auto"/>
                    <w:jc w:val="left"/>
                    <w:rPr>
                      <w:szCs w:val="22"/>
                    </w:rPr>
                  </w:pPr>
                  <w:r w:rsidRPr="0027502F">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6A598B9"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39E0C92C"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DDNEA-P4-310;</w:t>
                  </w:r>
                </w:p>
                <w:p w14:paraId="7F928043" w14:textId="13B3979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002A1BB4" w:rsidRPr="0027502F">
                    <w:rPr>
                      <w:rFonts w:ascii="Times New Roman" w:hAnsi="Times New Roman" w:cs="Times New Roman"/>
                      <w:bCs w:val="0"/>
                      <w:sz w:val="22"/>
                      <w:szCs w:val="22"/>
                    </w:rPr>
                    <w:t>CTP-P4-016, TRP-P4-016</w:t>
                  </w:r>
                  <w:r w:rsidRPr="0027502F">
                    <w:rPr>
                      <w:rFonts w:ascii="Times New Roman" w:hAnsi="Times New Roman" w:cs="Times New Roman"/>
                      <w:bCs w:val="0"/>
                      <w:sz w:val="22"/>
                      <w:szCs w:val="22"/>
                    </w:rPr>
                    <w:t>-.</w:t>
                  </w:r>
                </w:p>
              </w:tc>
            </w:tr>
          </w:tbl>
          <w:p w14:paraId="2EA2BDC4" w14:textId="77777777" w:rsidR="008D362E" w:rsidRPr="0027502F" w:rsidRDefault="008D362E" w:rsidP="008D362E">
            <w:pPr>
              <w:spacing w:after="0"/>
              <w:jc w:val="left"/>
              <w:rPr>
                <w:szCs w:val="22"/>
                <w:lang w:val="en-US"/>
              </w:rPr>
            </w:pPr>
          </w:p>
        </w:tc>
      </w:tr>
      <w:tr w:rsidR="00257C7D" w:rsidRPr="0027502F" w14:paraId="1E1BF15E"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3C03675" w14:textId="77777777" w:rsidR="008D362E" w:rsidRPr="0027502F" w:rsidRDefault="008D362E" w:rsidP="008D362E">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29D6261A"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F5D88D" w14:textId="77777777" w:rsidR="008D362E" w:rsidRPr="0027502F" w:rsidRDefault="008D362E" w:rsidP="008D362E">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81A651" w14:textId="77777777" w:rsidR="008D362E" w:rsidRPr="0027502F" w:rsidRDefault="008D362E" w:rsidP="008D362E">
                  <w:pPr>
                    <w:spacing w:line="276" w:lineRule="auto"/>
                    <w:rPr>
                      <w:szCs w:val="22"/>
                    </w:rPr>
                  </w:pPr>
                  <w:r w:rsidRPr="0027502F">
                    <w:rPr>
                      <w:szCs w:val="22"/>
                    </w:rPr>
                    <w:t>N/A</w:t>
                  </w:r>
                </w:p>
              </w:tc>
            </w:tr>
            <w:tr w:rsidR="00257C7D" w:rsidRPr="0027502F" w14:paraId="675A6F5B"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7808186" w14:textId="77777777" w:rsidR="008D362E" w:rsidRPr="0027502F" w:rsidRDefault="008D362E" w:rsidP="008D362E">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7F5AF7F" w14:textId="77777777" w:rsidR="008D362E" w:rsidRPr="0027502F" w:rsidRDefault="008D362E" w:rsidP="008D362E">
                  <w:pPr>
                    <w:spacing w:line="276" w:lineRule="auto"/>
                    <w:rPr>
                      <w:szCs w:val="22"/>
                    </w:rPr>
                  </w:pPr>
                  <w:r w:rsidRPr="0027502F">
                    <w:rPr>
                      <w:szCs w:val="22"/>
                    </w:rPr>
                    <w:t>N/A</w:t>
                  </w:r>
                </w:p>
              </w:tc>
            </w:tr>
          </w:tbl>
          <w:p w14:paraId="136ED632" w14:textId="77777777" w:rsidR="008D362E" w:rsidRPr="0027502F" w:rsidRDefault="008D362E" w:rsidP="008D362E">
            <w:pPr>
              <w:spacing w:after="0"/>
              <w:jc w:val="left"/>
              <w:rPr>
                <w:szCs w:val="22"/>
                <w:lang w:val="en-US"/>
              </w:rPr>
            </w:pPr>
          </w:p>
        </w:tc>
      </w:tr>
      <w:tr w:rsidR="00257C7D" w:rsidRPr="0027502F" w14:paraId="019D2EC0"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1075547" w14:textId="77777777" w:rsidR="008D362E" w:rsidRPr="0027502F" w:rsidRDefault="008D362E" w:rsidP="008D362E">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100BBF08" w14:textId="77777777" w:rsidTr="008D362E">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5F4C21" w14:textId="77777777" w:rsidR="008D362E" w:rsidRPr="0027502F" w:rsidRDefault="008D362E" w:rsidP="008D362E">
                  <w:pPr>
                    <w:spacing w:line="276" w:lineRule="auto"/>
                    <w:jc w:val="left"/>
                    <w:rPr>
                      <w:szCs w:val="22"/>
                    </w:rPr>
                  </w:pPr>
                  <w:r w:rsidRPr="0027502F">
                    <w:rPr>
                      <w:szCs w:val="22"/>
                    </w:rPr>
                    <w:lastRenderedPageBreak/>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3FF83E78" w14:textId="77777777" w:rsidR="008D362E" w:rsidRPr="0027502F" w:rsidRDefault="008D362E" w:rsidP="008D362E">
                  <w:pPr>
                    <w:numPr>
                      <w:ilvl w:val="0"/>
                      <w:numId w:val="25"/>
                    </w:numPr>
                    <w:spacing w:line="276" w:lineRule="auto"/>
                    <w:rPr>
                      <w:szCs w:val="22"/>
                    </w:rPr>
                  </w:pPr>
                  <w:r w:rsidRPr="0027502F">
                    <w:rPr>
                      <w:b/>
                      <w:szCs w:val="22"/>
                    </w:rPr>
                    <w:t>Category of the Change: Review;</w:t>
                  </w:r>
                </w:p>
                <w:p w14:paraId="31814914" w14:textId="77777777" w:rsidR="008D362E" w:rsidRPr="0027502F" w:rsidRDefault="008D362E" w:rsidP="008D362E">
                  <w:pPr>
                    <w:numPr>
                      <w:ilvl w:val="0"/>
                      <w:numId w:val="25"/>
                    </w:numPr>
                    <w:spacing w:line="276" w:lineRule="auto"/>
                    <w:rPr>
                      <w:szCs w:val="22"/>
                    </w:rPr>
                  </w:pPr>
                  <w:r w:rsidRPr="0027502F">
                    <w:rPr>
                      <w:b/>
                      <w:szCs w:val="22"/>
                    </w:rPr>
                    <w:t>Approval process:</w:t>
                  </w:r>
                </w:p>
                <w:p w14:paraId="47DD4E25" w14:textId="49C3C02B" w:rsidR="008D362E" w:rsidRPr="0027502F" w:rsidRDefault="008D362E" w:rsidP="008D362E">
                  <w:pPr>
                    <w:pStyle w:val="ListParagraph"/>
                    <w:numPr>
                      <w:ilvl w:val="0"/>
                      <w:numId w:val="46"/>
                    </w:numPr>
                    <w:spacing w:line="276" w:lineRule="auto"/>
                    <w:contextualSpacing w:val="0"/>
                    <w:rPr>
                      <w:szCs w:val="22"/>
                      <w:lang w:val="en-US"/>
                    </w:rPr>
                  </w:pPr>
                  <w:r w:rsidRPr="0027502F">
                    <w:rPr>
                      <w:b/>
                      <w:szCs w:val="22"/>
                      <w:lang w:val="en-US"/>
                    </w:rPr>
                    <w:t>The Change is authori</w:t>
                  </w:r>
                  <w:r w:rsidR="002605A4" w:rsidRPr="0027502F">
                    <w:rPr>
                      <w:b/>
                      <w:szCs w:val="22"/>
                      <w:lang w:val="en-US"/>
                    </w:rPr>
                    <w:t>s</w:t>
                  </w:r>
                  <w:r w:rsidRPr="0027502F">
                    <w:rPr>
                      <w:b/>
                      <w:szCs w:val="22"/>
                      <w:lang w:val="en-US"/>
                    </w:rPr>
                    <w:t xml:space="preserve">ed for approval by the </w:t>
                  </w:r>
                  <w:r w:rsidRPr="0027502F">
                    <w:rPr>
                      <w:b/>
                      <w:szCs w:val="22"/>
                    </w:rPr>
                    <w:t>CAB</w:t>
                  </w:r>
                  <w:r w:rsidRPr="0027502F">
                    <w:rPr>
                      <w:b/>
                      <w:szCs w:val="22"/>
                      <w:lang w:val="en-US"/>
                    </w:rPr>
                    <w:t>.</w:t>
                  </w:r>
                </w:p>
              </w:tc>
            </w:tr>
            <w:tr w:rsidR="00257C7D" w:rsidRPr="0027502F" w14:paraId="31F7CE25" w14:textId="77777777" w:rsidTr="008D362E">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AC445D" w14:textId="77777777" w:rsidR="008D362E" w:rsidRPr="0027502F" w:rsidRDefault="008D362E" w:rsidP="008D362E">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4C76EF0" w14:textId="77777777" w:rsidR="008D362E" w:rsidRPr="0027502F" w:rsidRDefault="008D362E" w:rsidP="008D362E">
                  <w:pPr>
                    <w:spacing w:line="276" w:lineRule="auto"/>
                    <w:rPr>
                      <w:szCs w:val="22"/>
                    </w:rPr>
                  </w:pPr>
                  <w:r w:rsidRPr="0027502F">
                    <w:rPr>
                      <w:szCs w:val="22"/>
                    </w:rPr>
                    <w:t>N/A</w:t>
                  </w:r>
                </w:p>
              </w:tc>
            </w:tr>
            <w:tr w:rsidR="00257C7D" w:rsidRPr="0027502F" w14:paraId="7B9859FF" w14:textId="77777777" w:rsidTr="008D362E">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AC3CEF" w14:textId="77777777" w:rsidR="008D362E" w:rsidRPr="0027502F" w:rsidRDefault="008D362E" w:rsidP="008D362E">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0CAA47FD" w14:textId="77777777" w:rsidR="008D362E" w:rsidRPr="0027502F" w:rsidRDefault="008D362E" w:rsidP="008D362E">
                  <w:pPr>
                    <w:spacing w:line="276" w:lineRule="auto"/>
                    <w:rPr>
                      <w:szCs w:val="22"/>
                    </w:rPr>
                  </w:pPr>
                  <w:r w:rsidRPr="0027502F">
                    <w:rPr>
                      <w:szCs w:val="22"/>
                    </w:rPr>
                    <w:t>EMCS CAB #194 on 22/06/2021</w:t>
                  </w:r>
                </w:p>
              </w:tc>
            </w:tr>
          </w:tbl>
          <w:p w14:paraId="1EC18878" w14:textId="77777777" w:rsidR="008D362E" w:rsidRPr="0027502F" w:rsidRDefault="008D362E" w:rsidP="008D362E">
            <w:pPr>
              <w:spacing w:after="0"/>
              <w:jc w:val="left"/>
              <w:rPr>
                <w:szCs w:val="22"/>
                <w:lang w:val="en-US"/>
              </w:rPr>
            </w:pPr>
          </w:p>
        </w:tc>
      </w:tr>
      <w:tr w:rsidR="00257C7D" w:rsidRPr="0027502F" w14:paraId="34FFEACA"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6173659" w14:textId="77777777" w:rsidR="008D362E" w:rsidRPr="0027502F" w:rsidRDefault="008D362E" w:rsidP="008D362E">
            <w:pPr>
              <w:spacing w:line="276" w:lineRule="auto"/>
              <w:rPr>
                <w:b/>
                <w:szCs w:val="22"/>
              </w:rPr>
            </w:pPr>
            <w:r w:rsidRPr="0027502F">
              <w:rPr>
                <w:b/>
                <w:szCs w:val="22"/>
              </w:rPr>
              <w:lastRenderedPageBreak/>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715F492C"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8CA975" w14:textId="77777777" w:rsidR="008D362E" w:rsidRPr="0027502F" w:rsidRDefault="008D362E" w:rsidP="008D362E">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4DCA87" w14:textId="308E6D4F" w:rsidR="008D362E" w:rsidRPr="0027502F" w:rsidRDefault="00CD3F9B" w:rsidP="008D362E">
                  <w:pPr>
                    <w:spacing w:line="276" w:lineRule="auto"/>
                    <w:rPr>
                      <w:szCs w:val="22"/>
                    </w:rPr>
                  </w:pPr>
                  <w:r w:rsidRPr="0027502F">
                    <w:rPr>
                      <w:szCs w:val="22"/>
                    </w:rPr>
                    <w:t>v4.01</w:t>
                  </w:r>
                </w:p>
              </w:tc>
            </w:tr>
            <w:tr w:rsidR="00257C7D" w:rsidRPr="0027502F" w14:paraId="5A5A0266" w14:textId="77777777" w:rsidTr="008D362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871CA9" w14:textId="77777777" w:rsidR="008D362E" w:rsidRPr="0027502F" w:rsidRDefault="008D362E" w:rsidP="008D362E">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D636D04" w14:textId="75BEBEF0" w:rsidR="008D362E" w:rsidRPr="0027502F" w:rsidRDefault="00CD3F9B" w:rsidP="008D362E">
                  <w:pPr>
                    <w:spacing w:line="276" w:lineRule="auto"/>
                    <w:rPr>
                      <w:szCs w:val="22"/>
                    </w:rPr>
                  </w:pPr>
                  <w:r w:rsidRPr="0027502F">
                    <w:rPr>
                      <w:szCs w:val="22"/>
                    </w:rPr>
                    <w:t>01/12/2021</w:t>
                  </w:r>
                </w:p>
              </w:tc>
            </w:tr>
            <w:tr w:rsidR="00257C7D" w:rsidRPr="0027502F" w14:paraId="6601B64C"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1AFBFD" w14:textId="77777777" w:rsidR="008D362E" w:rsidRPr="0027502F" w:rsidRDefault="008D362E" w:rsidP="008D362E">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41F932" w14:textId="77777777" w:rsidR="008D362E" w:rsidRPr="0027502F" w:rsidRDefault="008D362E" w:rsidP="008D362E">
                  <w:pPr>
                    <w:spacing w:line="276" w:lineRule="auto"/>
                    <w:rPr>
                      <w:szCs w:val="22"/>
                    </w:rPr>
                  </w:pPr>
                  <w:r w:rsidRPr="0027502F">
                    <w:rPr>
                      <w:szCs w:val="22"/>
                      <w:lang w:val="el-GR"/>
                    </w:rPr>
                    <w:t>1</w:t>
                  </w:r>
                  <w:r w:rsidRPr="0027502F">
                    <w:rPr>
                      <w:szCs w:val="22"/>
                    </w:rPr>
                    <w:t>3/02/2023</w:t>
                  </w:r>
                </w:p>
              </w:tc>
            </w:tr>
          </w:tbl>
          <w:p w14:paraId="6ABB7838" w14:textId="77777777" w:rsidR="008D362E" w:rsidRPr="0027502F" w:rsidRDefault="008D362E" w:rsidP="008D362E">
            <w:pPr>
              <w:spacing w:after="0"/>
              <w:jc w:val="left"/>
              <w:rPr>
                <w:szCs w:val="22"/>
                <w:lang w:val="en-US"/>
              </w:rPr>
            </w:pPr>
          </w:p>
        </w:tc>
      </w:tr>
      <w:tr w:rsidR="00257C7D" w:rsidRPr="0027502F" w14:paraId="1BA6671C"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8DF172E" w14:textId="77777777" w:rsidR="008D362E" w:rsidRPr="0027502F" w:rsidRDefault="008D362E" w:rsidP="008D362E">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38866E8B"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892AB6" w14:textId="77777777" w:rsidR="008D362E" w:rsidRPr="0027502F" w:rsidRDefault="008D362E" w:rsidP="008D362E">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384A48" w14:textId="77777777" w:rsidR="008D362E" w:rsidRPr="0027502F" w:rsidRDefault="008D362E" w:rsidP="008D362E">
                  <w:pPr>
                    <w:spacing w:line="276" w:lineRule="auto"/>
                    <w:rPr>
                      <w:szCs w:val="22"/>
                    </w:rPr>
                  </w:pPr>
                  <w:r w:rsidRPr="0027502F">
                    <w:rPr>
                      <w:szCs w:val="22"/>
                    </w:rPr>
                    <w:t>N/A</w:t>
                  </w:r>
                </w:p>
              </w:tc>
            </w:tr>
            <w:tr w:rsidR="00257C7D" w:rsidRPr="0027502F" w14:paraId="7EB0FFAB"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4BAD4A" w14:textId="77777777" w:rsidR="008D362E" w:rsidRPr="0027502F" w:rsidRDefault="008D362E" w:rsidP="008D362E">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A439B7E" w14:textId="77777777" w:rsidR="008D362E" w:rsidRPr="0027502F" w:rsidRDefault="008D362E" w:rsidP="008D362E">
                  <w:pPr>
                    <w:spacing w:line="276" w:lineRule="auto"/>
                    <w:rPr>
                      <w:szCs w:val="22"/>
                    </w:rPr>
                  </w:pPr>
                  <w:r w:rsidRPr="0027502F">
                    <w:rPr>
                      <w:szCs w:val="22"/>
                    </w:rPr>
                    <w:t>N/A</w:t>
                  </w:r>
                </w:p>
              </w:tc>
            </w:tr>
          </w:tbl>
          <w:p w14:paraId="674D4D96" w14:textId="77777777" w:rsidR="008D362E" w:rsidRPr="0027502F" w:rsidRDefault="008D362E" w:rsidP="008D362E">
            <w:pPr>
              <w:spacing w:after="0"/>
              <w:jc w:val="left"/>
              <w:rPr>
                <w:szCs w:val="22"/>
                <w:lang w:val="en-US"/>
              </w:rPr>
            </w:pPr>
          </w:p>
        </w:tc>
      </w:tr>
    </w:tbl>
    <w:p w14:paraId="59CE5B10" w14:textId="77777777" w:rsidR="008D362E" w:rsidRPr="0027502F" w:rsidRDefault="008D362E" w:rsidP="008D362E">
      <w:pPr>
        <w:rPr>
          <w:szCs w:val="22"/>
        </w:rPr>
      </w:pPr>
    </w:p>
    <w:p w14:paraId="5C885000" w14:textId="77777777" w:rsidR="008D362E" w:rsidRPr="0027502F" w:rsidRDefault="008D362E" w:rsidP="008D362E">
      <w:pPr>
        <w:spacing w:after="0" w:line="240" w:lineRule="auto"/>
        <w:jc w:val="left"/>
        <w:rPr>
          <w:szCs w:val="22"/>
        </w:rPr>
      </w:pPr>
      <w:r w:rsidRPr="0027502F">
        <w:rPr>
          <w:szCs w:val="22"/>
        </w:rPr>
        <w:br w:type="page"/>
      </w:r>
    </w:p>
    <w:p w14:paraId="7471EC02" w14:textId="77777777" w:rsidR="008D362E" w:rsidRPr="0027502F" w:rsidRDefault="008D362E" w:rsidP="008D362E">
      <w:pPr>
        <w:pStyle w:val="Heading4"/>
        <w:rPr>
          <w:lang w:val="en-US"/>
        </w:rPr>
      </w:pPr>
      <w:r w:rsidRPr="0027502F">
        <w:rPr>
          <w:lang w:val="en-US"/>
        </w:rPr>
        <w:lastRenderedPageBreak/>
        <w:t xml:space="preserve">FESS-278 – </w:t>
      </w:r>
      <w:bookmarkStart w:id="64" w:name="_Hlk74844706"/>
      <w:r w:rsidRPr="0027502F">
        <w:rPr>
          <w:lang w:val="en-US"/>
        </w:rPr>
        <w:t>Update of IE701 and IE742 messages for the new EMCS Phase 4 Statistics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19D6BC38"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bookmarkEnd w:id="64"/>
          <w:p w14:paraId="51780B07" w14:textId="77777777" w:rsidR="008D362E" w:rsidRPr="0027502F" w:rsidRDefault="008D362E" w:rsidP="008D362E">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034887D2" w14:textId="77777777" w:rsidTr="008D362E">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4BE097" w14:textId="77777777" w:rsidR="008D362E" w:rsidRPr="0027502F" w:rsidRDefault="008D362E" w:rsidP="008D362E">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F3BA8D" w14:textId="77777777" w:rsidR="008D362E" w:rsidRPr="0027502F" w:rsidRDefault="008D362E" w:rsidP="008D362E">
                  <w:pPr>
                    <w:spacing w:line="276" w:lineRule="auto"/>
                    <w:rPr>
                      <w:szCs w:val="22"/>
                    </w:rPr>
                  </w:pPr>
                  <w:r w:rsidRPr="0027502F">
                    <w:rPr>
                      <w:bCs/>
                      <w:szCs w:val="22"/>
                    </w:rPr>
                    <w:t>FESS-278</w:t>
                  </w:r>
                </w:p>
              </w:tc>
            </w:tr>
            <w:tr w:rsidR="00257C7D" w:rsidRPr="0027502F" w14:paraId="321EA5B9"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8F398A" w14:textId="77777777" w:rsidR="008D362E" w:rsidRPr="0027502F" w:rsidRDefault="008D362E" w:rsidP="008D362E">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9F2A17" w14:textId="77777777" w:rsidR="008D362E" w:rsidRPr="0027502F" w:rsidRDefault="008D362E" w:rsidP="008D362E">
                  <w:pPr>
                    <w:tabs>
                      <w:tab w:val="left" w:pos="1305"/>
                    </w:tabs>
                    <w:spacing w:line="276" w:lineRule="auto"/>
                    <w:rPr>
                      <w:szCs w:val="22"/>
                    </w:rPr>
                  </w:pPr>
                  <w:r w:rsidRPr="0027502F">
                    <w:rPr>
                      <w:szCs w:val="22"/>
                    </w:rPr>
                    <w:t>Accepted</w:t>
                  </w:r>
                </w:p>
              </w:tc>
            </w:tr>
            <w:tr w:rsidR="00257C7D" w:rsidRPr="0027502F" w14:paraId="46AD723F"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C87D3A" w14:textId="77777777" w:rsidR="008D362E" w:rsidRPr="0027502F" w:rsidRDefault="008D362E" w:rsidP="008D362E">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78FDCE" w14:textId="77777777" w:rsidR="008D362E" w:rsidRPr="0027502F" w:rsidRDefault="008D362E" w:rsidP="008D362E">
                  <w:pPr>
                    <w:spacing w:line="276" w:lineRule="auto"/>
                    <w:rPr>
                      <w:szCs w:val="22"/>
                    </w:rPr>
                  </w:pPr>
                  <w:r w:rsidRPr="0027502F">
                    <w:rPr>
                      <w:szCs w:val="22"/>
                    </w:rPr>
                    <w:t>Increase of Functionality</w:t>
                  </w:r>
                </w:p>
              </w:tc>
            </w:tr>
            <w:tr w:rsidR="00257C7D" w:rsidRPr="0027502F" w14:paraId="13C53BA2"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04AD63" w14:textId="77777777" w:rsidR="008D362E" w:rsidRPr="0027502F" w:rsidRDefault="008D362E" w:rsidP="008D362E">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7C61EA" w14:textId="77777777" w:rsidR="008D362E" w:rsidRPr="0027502F" w:rsidRDefault="008D362E" w:rsidP="008D362E">
                  <w:pPr>
                    <w:spacing w:line="276" w:lineRule="auto"/>
                    <w:rPr>
                      <w:szCs w:val="22"/>
                    </w:rPr>
                  </w:pPr>
                  <w:r w:rsidRPr="0027502F">
                    <w:rPr>
                      <w:szCs w:val="22"/>
                    </w:rPr>
                    <w:t>N/A</w:t>
                  </w:r>
                </w:p>
              </w:tc>
            </w:tr>
            <w:tr w:rsidR="00257C7D" w:rsidRPr="0027502F" w14:paraId="2AB6405F"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8D5F5D" w14:textId="77777777" w:rsidR="008D362E" w:rsidRPr="0027502F" w:rsidRDefault="008D362E" w:rsidP="008D362E">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903E64" w14:textId="77777777" w:rsidR="008D362E" w:rsidRPr="0027502F" w:rsidRDefault="008D362E" w:rsidP="008D362E">
                  <w:pPr>
                    <w:spacing w:line="276" w:lineRule="auto"/>
                    <w:rPr>
                      <w:szCs w:val="22"/>
                    </w:rPr>
                  </w:pPr>
                  <w:r w:rsidRPr="0027502F">
                    <w:rPr>
                      <w:szCs w:val="22"/>
                      <w:lang w:eastAsia="el-GR"/>
                    </w:rPr>
                    <w:t>N/A</w:t>
                  </w:r>
                </w:p>
              </w:tc>
            </w:tr>
            <w:tr w:rsidR="00257C7D" w:rsidRPr="0027502F" w14:paraId="57976536"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D03F46" w14:textId="77777777" w:rsidR="008D362E" w:rsidRPr="0027502F" w:rsidRDefault="008D362E" w:rsidP="008D362E">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183433" w14:textId="77777777" w:rsidR="008D362E" w:rsidRPr="0027502F" w:rsidRDefault="008D362E" w:rsidP="008D362E">
                  <w:pPr>
                    <w:pStyle w:val="ListParagraph"/>
                    <w:spacing w:line="276" w:lineRule="auto"/>
                    <w:ind w:left="0"/>
                    <w:rPr>
                      <w:szCs w:val="22"/>
                      <w:lang w:val="en-US"/>
                    </w:rPr>
                  </w:pPr>
                  <w:r w:rsidRPr="0027502F">
                    <w:rPr>
                      <w:szCs w:val="22"/>
                      <w:shd w:val="clear" w:color="auto" w:fill="FFFFFF"/>
                    </w:rPr>
                    <w:t>14/06/2021</w:t>
                  </w:r>
                </w:p>
              </w:tc>
            </w:tr>
            <w:tr w:rsidR="00257C7D" w:rsidRPr="0027502F" w14:paraId="49C97F24" w14:textId="77777777" w:rsidTr="008D362E">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612BCE7" w14:textId="77777777" w:rsidR="008D362E" w:rsidRPr="0027502F" w:rsidRDefault="008D362E" w:rsidP="008D362E">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7E5E685" w14:textId="77777777" w:rsidR="008D362E" w:rsidRPr="0027502F" w:rsidRDefault="008D362E" w:rsidP="008D362E">
                  <w:pPr>
                    <w:spacing w:line="276" w:lineRule="auto"/>
                    <w:rPr>
                      <w:szCs w:val="22"/>
                      <w:lang w:val="en-US"/>
                    </w:rPr>
                  </w:pPr>
                  <w:r w:rsidRPr="0027502F">
                    <w:rPr>
                      <w:szCs w:val="22"/>
                    </w:rPr>
                    <w:t>EMCS CPT</w:t>
                  </w:r>
                </w:p>
              </w:tc>
            </w:tr>
          </w:tbl>
          <w:p w14:paraId="521F679C" w14:textId="77777777" w:rsidR="008D362E" w:rsidRPr="0027502F" w:rsidRDefault="008D362E" w:rsidP="008D362E">
            <w:pPr>
              <w:spacing w:after="0"/>
              <w:jc w:val="left"/>
              <w:rPr>
                <w:szCs w:val="22"/>
                <w:lang w:val="en-US"/>
              </w:rPr>
            </w:pPr>
          </w:p>
        </w:tc>
      </w:tr>
      <w:tr w:rsidR="00257C7D" w:rsidRPr="0027502F" w14:paraId="3E2B14CB"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DFF5D13" w14:textId="77777777" w:rsidR="008D362E" w:rsidRPr="0027502F" w:rsidRDefault="008D362E" w:rsidP="008D362E">
            <w:pPr>
              <w:spacing w:line="276" w:lineRule="auto"/>
              <w:rPr>
                <w:b/>
                <w:szCs w:val="22"/>
              </w:rPr>
            </w:pPr>
            <w:r w:rsidRPr="0027502F">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27680C74" w14:textId="77777777" w:rsidTr="008D362E">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8A28C9A" w14:textId="77777777" w:rsidR="008D362E" w:rsidRPr="0027502F" w:rsidRDefault="008D362E" w:rsidP="008D362E">
                  <w:pPr>
                    <w:spacing w:line="276" w:lineRule="auto"/>
                    <w:jc w:val="left"/>
                    <w:rPr>
                      <w:szCs w:val="22"/>
                    </w:rPr>
                  </w:pPr>
                  <w:r w:rsidRPr="0027502F">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EF8BC98" w14:textId="77777777" w:rsidR="008D362E" w:rsidRPr="0027502F" w:rsidRDefault="008D362E" w:rsidP="008D362E">
                  <w:pPr>
                    <w:spacing w:line="276" w:lineRule="auto"/>
                    <w:rPr>
                      <w:szCs w:val="22"/>
                    </w:rPr>
                  </w:pPr>
                  <w:r w:rsidRPr="0027502F">
                    <w:rPr>
                      <w:szCs w:val="22"/>
                    </w:rPr>
                    <w:t>Low</w:t>
                  </w:r>
                </w:p>
              </w:tc>
            </w:tr>
            <w:tr w:rsidR="00257C7D" w:rsidRPr="0027502F" w14:paraId="1F27AD39" w14:textId="77777777" w:rsidTr="008D362E">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DB29415" w14:textId="77777777" w:rsidR="008D362E" w:rsidRPr="0027502F" w:rsidRDefault="008D362E" w:rsidP="008D362E">
                  <w:pPr>
                    <w:spacing w:line="276" w:lineRule="auto"/>
                    <w:jc w:val="left"/>
                    <w:rPr>
                      <w:szCs w:val="22"/>
                    </w:rPr>
                  </w:pPr>
                  <w:r w:rsidRPr="0027502F">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26E7D095" w14:textId="77777777" w:rsidR="008D362E" w:rsidRPr="0027502F" w:rsidRDefault="008D362E" w:rsidP="008D362E">
                  <w:pPr>
                    <w:spacing w:line="276" w:lineRule="auto"/>
                    <w:rPr>
                      <w:b/>
                      <w:szCs w:val="22"/>
                    </w:rPr>
                  </w:pPr>
                  <w:r w:rsidRPr="0027502F">
                    <w:rPr>
                      <w:b/>
                      <w:szCs w:val="22"/>
                    </w:rPr>
                    <w:t>Problem Statement</w:t>
                  </w:r>
                </w:p>
                <w:p w14:paraId="2639ADA3" w14:textId="77777777" w:rsidR="008D362E" w:rsidRPr="0027502F" w:rsidRDefault="008D362E" w:rsidP="008D362E">
                  <w:pPr>
                    <w:rPr>
                      <w:szCs w:val="22"/>
                    </w:rPr>
                  </w:pPr>
                  <w:r w:rsidRPr="0027502F">
                    <w:rPr>
                      <w:szCs w:val="22"/>
                      <w:lang w:val="en-US"/>
                    </w:rPr>
                    <w:t>According to FESS-270 RFC, in</w:t>
                  </w:r>
                  <w:r w:rsidRPr="0027502F">
                    <w:rPr>
                      <w:szCs w:val="22"/>
                    </w:rPr>
                    <w:t xml:space="preserve"> the current version of SEED, there is no functionality to support a physical deletion of Economic Operators’ data as required in order to comply with the GDPR requirements.</w:t>
                  </w:r>
                </w:p>
                <w:p w14:paraId="0DC700F6" w14:textId="77777777" w:rsidR="008D362E" w:rsidRPr="0027502F" w:rsidRDefault="008D362E" w:rsidP="008D362E">
                  <w:pPr>
                    <w:rPr>
                      <w:szCs w:val="22"/>
                      <w:lang w:val="en-US"/>
                    </w:rPr>
                  </w:pPr>
                  <w:r w:rsidRPr="0027502F">
                    <w:rPr>
                      <w:szCs w:val="22"/>
                    </w:rPr>
                    <w:t>Therefore, CA SEED shall be updated (SEED-162) in order to allow National Administrations to delete Economic Operators data from SEED under legitimate conditions.</w:t>
                  </w:r>
                </w:p>
                <w:p w14:paraId="267CA06E" w14:textId="77777777" w:rsidR="008D362E" w:rsidRPr="0027502F" w:rsidRDefault="008D362E" w:rsidP="00CA062C">
                  <w:pPr>
                    <w:spacing w:after="0"/>
                    <w:rPr>
                      <w:szCs w:val="22"/>
                    </w:rPr>
                  </w:pPr>
                  <w:r w:rsidRPr="0027502F">
                    <w:rPr>
                      <w:szCs w:val="22"/>
                    </w:rPr>
                    <w:t xml:space="preserve">For the “deletion” operation, new statistics reports were defined under SEED-167. </w:t>
                  </w:r>
                </w:p>
                <w:p w14:paraId="1623653E" w14:textId="77777777" w:rsidR="008D362E" w:rsidRPr="0027502F" w:rsidRDefault="008D362E" w:rsidP="00CA062C">
                  <w:pPr>
                    <w:spacing w:after="0"/>
                    <w:rPr>
                      <w:szCs w:val="22"/>
                    </w:rPr>
                  </w:pPr>
                </w:p>
                <w:p w14:paraId="66EFC7B9" w14:textId="77777777" w:rsidR="008D362E" w:rsidRPr="0027502F" w:rsidRDefault="008D362E" w:rsidP="00CA062C">
                  <w:pPr>
                    <w:spacing w:after="0"/>
                    <w:rPr>
                      <w:szCs w:val="22"/>
                    </w:rPr>
                  </w:pPr>
                  <w:r w:rsidRPr="0027502F">
                    <w:rPr>
                      <w:szCs w:val="22"/>
                    </w:rPr>
                    <w:t>Nonetheless, it was identified that the existing codelist applied under IE701 (COMMON REQUEST (C_REQ_SUB)) message for the request of statistics does not cover the specific requirement. The same was also identified for the structure of the IE742 (SEED STATISTICS (C_STA_VAL)) statistics result message.</w:t>
                  </w:r>
                </w:p>
                <w:p w14:paraId="17CDF9FF" w14:textId="77777777" w:rsidR="008D362E" w:rsidRPr="0027502F" w:rsidRDefault="008D362E" w:rsidP="00CA062C">
                  <w:pPr>
                    <w:spacing w:after="0"/>
                    <w:rPr>
                      <w:szCs w:val="22"/>
                    </w:rPr>
                  </w:pPr>
                </w:p>
                <w:p w14:paraId="53FC73CB" w14:textId="77777777" w:rsidR="008D362E" w:rsidRPr="0027502F" w:rsidRDefault="008D362E" w:rsidP="00CA062C">
                  <w:pPr>
                    <w:spacing w:after="0"/>
                    <w:rPr>
                      <w:szCs w:val="22"/>
                    </w:rPr>
                  </w:pPr>
                  <w:r w:rsidRPr="0027502F">
                    <w:rPr>
                      <w:szCs w:val="22"/>
                    </w:rPr>
                    <w:t>This RFC proposes all the required changes to support the request/results of messages related to messages exchanged with CA SEED for the “deletion” operation.</w:t>
                  </w:r>
                </w:p>
                <w:p w14:paraId="16F30984" w14:textId="77777777" w:rsidR="008D362E" w:rsidRPr="0027502F" w:rsidRDefault="008D362E" w:rsidP="00CA062C">
                  <w:pPr>
                    <w:spacing w:after="0"/>
                    <w:rPr>
                      <w:szCs w:val="22"/>
                    </w:rPr>
                  </w:pPr>
                </w:p>
                <w:p w14:paraId="04C0CD78" w14:textId="77777777" w:rsidR="008D362E" w:rsidRPr="0027502F" w:rsidRDefault="008D362E" w:rsidP="00084C21">
                  <w:pPr>
                    <w:spacing w:line="276" w:lineRule="auto"/>
                    <w:rPr>
                      <w:b/>
                      <w:szCs w:val="22"/>
                    </w:rPr>
                  </w:pPr>
                  <w:r w:rsidRPr="0027502F">
                    <w:rPr>
                      <w:b/>
                      <w:szCs w:val="22"/>
                    </w:rPr>
                    <w:t>Proposed Solution</w:t>
                  </w:r>
                </w:p>
                <w:p w14:paraId="73973721" w14:textId="77777777" w:rsidR="008D362E" w:rsidRPr="0027502F" w:rsidRDefault="008D362E" w:rsidP="00C56B9A">
                  <w:pPr>
                    <w:spacing w:line="276" w:lineRule="auto"/>
                    <w:rPr>
                      <w:szCs w:val="22"/>
                      <w:lang w:val="en-US"/>
                    </w:rPr>
                  </w:pPr>
                  <w:r w:rsidRPr="0027502F">
                    <w:rPr>
                      <w:szCs w:val="22"/>
                      <w:lang w:val="en-US"/>
                    </w:rPr>
                    <w:t>As per the analysis provided in the [Problem Statement], the following updates shall be performed in the Excise BPMs:</w:t>
                  </w:r>
                </w:p>
                <w:p w14:paraId="0B2AD238" w14:textId="77777777" w:rsidR="008D362E" w:rsidRPr="0027502F" w:rsidRDefault="008D362E" w:rsidP="008D362E">
                  <w:pPr>
                    <w:spacing w:after="0" w:line="240" w:lineRule="auto"/>
                    <w:rPr>
                      <w:b/>
                      <w:noProof/>
                      <w:szCs w:val="22"/>
                      <w:lang w:val="en-US" w:eastAsia="en-US"/>
                    </w:rPr>
                  </w:pPr>
                </w:p>
                <w:p w14:paraId="04CF711C" w14:textId="35414223" w:rsidR="008D362E" w:rsidRPr="00FA7B78" w:rsidRDefault="008D362E" w:rsidP="005437A5">
                  <w:pPr>
                    <w:pStyle w:val="ListParagraph"/>
                    <w:numPr>
                      <w:ilvl w:val="0"/>
                      <w:numId w:val="89"/>
                    </w:numPr>
                    <w:spacing w:after="0"/>
                    <w:rPr>
                      <w:bCs/>
                      <w:noProof/>
                      <w:szCs w:val="22"/>
                      <w:lang w:val="fr-BE"/>
                    </w:rPr>
                  </w:pPr>
                  <w:r w:rsidRPr="00FA7B78">
                    <w:rPr>
                      <w:bCs/>
                      <w:noProof/>
                      <w:szCs w:val="22"/>
                      <w:lang w:val="fr-BE"/>
                    </w:rPr>
                    <w:t>TC Statistics Type codelist matrix</w:t>
                  </w:r>
                  <w:r w:rsidR="00CD0D0A" w:rsidRPr="00FA7B78">
                    <w:rPr>
                      <w:bCs/>
                      <w:noProof/>
                      <w:szCs w:val="22"/>
                      <w:lang w:val="fr-BE"/>
                    </w:rPr>
                    <w:t>.</w:t>
                  </w:r>
                </w:p>
                <w:p w14:paraId="2532EC95" w14:textId="77777777" w:rsidR="008D362E" w:rsidRPr="00FA7B78" w:rsidRDefault="008D362E" w:rsidP="008D362E">
                  <w:pPr>
                    <w:spacing w:after="0" w:line="240" w:lineRule="auto"/>
                    <w:rPr>
                      <w:b/>
                      <w:noProof/>
                      <w:szCs w:val="22"/>
                      <w:lang w:val="fr-BE" w:eastAsia="en-US"/>
                    </w:rPr>
                  </w:pPr>
                </w:p>
                <w:p w14:paraId="2DAAC674" w14:textId="77777777" w:rsidR="008D362E" w:rsidRPr="0027502F" w:rsidRDefault="008D362E" w:rsidP="005437A5">
                  <w:pPr>
                    <w:pStyle w:val="ListParagraph"/>
                    <w:numPr>
                      <w:ilvl w:val="0"/>
                      <w:numId w:val="90"/>
                    </w:numPr>
                    <w:spacing w:line="276" w:lineRule="auto"/>
                    <w:ind w:left="360"/>
                    <w:rPr>
                      <w:iCs/>
                      <w:szCs w:val="22"/>
                      <w:lang w:val="en-US"/>
                    </w:rPr>
                  </w:pPr>
                  <w:r w:rsidRPr="0027502F">
                    <w:rPr>
                      <w:iCs/>
                      <w:szCs w:val="22"/>
                      <w:lang w:val="en-US"/>
                    </w:rPr>
                    <w:lastRenderedPageBreak/>
                    <w:t>Value 1 shall be updated:</w:t>
                  </w:r>
                </w:p>
                <w:p w14:paraId="0B8C1E12" w14:textId="1CD4738D" w:rsidR="008D362E" w:rsidRPr="0027502F" w:rsidRDefault="008D362E" w:rsidP="005437A5">
                  <w:pPr>
                    <w:pStyle w:val="NormalWeb"/>
                    <w:numPr>
                      <w:ilvl w:val="0"/>
                      <w:numId w:val="91"/>
                    </w:numPr>
                    <w:spacing w:before="0" w:beforeAutospacing="0" w:after="0" w:afterAutospacing="0"/>
                    <w:ind w:left="720"/>
                    <w:rPr>
                      <w:szCs w:val="22"/>
                    </w:rPr>
                  </w:pPr>
                  <w:r w:rsidRPr="0027502F">
                    <w:rPr>
                      <w:iCs/>
                      <w:szCs w:val="22"/>
                    </w:rPr>
                    <w:t xml:space="preserve">From: </w:t>
                  </w:r>
                  <w:r w:rsidRPr="0027502F">
                    <w:rPr>
                      <w:szCs w:val="22"/>
                    </w:rPr>
                    <w:t>Active and inactive economic operators</w:t>
                  </w:r>
                  <w:r w:rsidR="00084C21" w:rsidRPr="0027502F">
                    <w:rPr>
                      <w:szCs w:val="22"/>
                    </w:rPr>
                    <w:t>;</w:t>
                  </w:r>
                </w:p>
                <w:p w14:paraId="196A486C" w14:textId="327F4A74" w:rsidR="008D362E" w:rsidRPr="0027502F" w:rsidRDefault="008D362E" w:rsidP="005437A5">
                  <w:pPr>
                    <w:pStyle w:val="NormalWeb"/>
                    <w:numPr>
                      <w:ilvl w:val="0"/>
                      <w:numId w:val="91"/>
                    </w:numPr>
                    <w:spacing w:before="0" w:beforeAutospacing="0" w:after="0" w:afterAutospacing="0"/>
                    <w:ind w:left="720"/>
                    <w:rPr>
                      <w:szCs w:val="22"/>
                    </w:rPr>
                  </w:pPr>
                  <w:r w:rsidRPr="0027502F">
                    <w:rPr>
                      <w:iCs/>
                      <w:szCs w:val="22"/>
                    </w:rPr>
                    <w:t xml:space="preserve">To: </w:t>
                  </w:r>
                  <w:r w:rsidRPr="0027502F">
                    <w:rPr>
                      <w:szCs w:val="22"/>
                    </w:rPr>
                    <w:t>Active/Inactive and Deleted economic operators</w:t>
                  </w:r>
                  <w:r w:rsidR="00084C21" w:rsidRPr="0027502F">
                    <w:rPr>
                      <w:szCs w:val="22"/>
                    </w:rPr>
                    <w:t>.</w:t>
                  </w:r>
                  <w:r w:rsidRPr="0027502F">
                    <w:rPr>
                      <w:szCs w:val="22"/>
                    </w:rPr>
                    <w:t xml:space="preserve"> </w:t>
                  </w:r>
                </w:p>
                <w:p w14:paraId="1D690D56" w14:textId="77777777" w:rsidR="008D362E" w:rsidRPr="0027502F" w:rsidRDefault="008D362E" w:rsidP="008D362E">
                  <w:pPr>
                    <w:spacing w:line="276" w:lineRule="auto"/>
                    <w:rPr>
                      <w:iCs/>
                      <w:szCs w:val="22"/>
                      <w:lang w:val="en-US"/>
                    </w:rPr>
                  </w:pPr>
                </w:p>
                <w:p w14:paraId="62315543" w14:textId="77777777" w:rsidR="008D362E" w:rsidRPr="0027502F" w:rsidRDefault="008D362E" w:rsidP="005437A5">
                  <w:pPr>
                    <w:pStyle w:val="ListParagraph"/>
                    <w:numPr>
                      <w:ilvl w:val="0"/>
                      <w:numId w:val="89"/>
                    </w:numPr>
                    <w:spacing w:after="0"/>
                    <w:rPr>
                      <w:iCs/>
                      <w:szCs w:val="22"/>
                      <w:lang w:val="en-US"/>
                    </w:rPr>
                  </w:pPr>
                  <w:r w:rsidRPr="0027502F">
                    <w:rPr>
                      <w:bCs/>
                      <w:noProof/>
                      <w:szCs w:val="22"/>
                      <w:lang w:val="en-US"/>
                    </w:rPr>
                    <w:t>IE742 message allocation:</w:t>
                  </w:r>
                </w:p>
                <w:p w14:paraId="19A0CDF3" w14:textId="77777777" w:rsidR="008D362E" w:rsidRPr="0027502F" w:rsidRDefault="008D362E" w:rsidP="008D362E">
                  <w:pPr>
                    <w:pStyle w:val="ListParagraph"/>
                    <w:spacing w:after="0"/>
                    <w:ind w:left="360"/>
                    <w:rPr>
                      <w:iCs/>
                      <w:szCs w:val="22"/>
                      <w:lang w:val="en-US"/>
                    </w:rPr>
                  </w:pPr>
                </w:p>
                <w:p w14:paraId="49099840" w14:textId="77777777" w:rsidR="008D362E" w:rsidRPr="0027502F" w:rsidRDefault="008D362E" w:rsidP="005437A5">
                  <w:pPr>
                    <w:pStyle w:val="ListParagraph"/>
                    <w:numPr>
                      <w:ilvl w:val="0"/>
                      <w:numId w:val="90"/>
                    </w:numPr>
                    <w:spacing w:line="276" w:lineRule="auto"/>
                    <w:ind w:left="360"/>
                    <w:rPr>
                      <w:iCs/>
                      <w:szCs w:val="22"/>
                      <w:lang w:val="en-US"/>
                    </w:rPr>
                  </w:pPr>
                  <w:r w:rsidRPr="0027502F">
                    <w:rPr>
                      <w:bCs/>
                      <w:noProof/>
                      <w:szCs w:val="22"/>
                      <w:lang w:val="en-US"/>
                    </w:rPr>
                    <w:t>Data group diagram STA_PER_MS shall be updated to include a new technical term named “Number of Deleted Economic Operators” with format n..15;</w:t>
                  </w:r>
                </w:p>
                <w:p w14:paraId="1022B934" w14:textId="77777777" w:rsidR="008D362E" w:rsidRPr="0027502F" w:rsidRDefault="008D362E" w:rsidP="005437A5">
                  <w:pPr>
                    <w:pStyle w:val="ListParagraph"/>
                    <w:numPr>
                      <w:ilvl w:val="0"/>
                      <w:numId w:val="90"/>
                    </w:numPr>
                    <w:spacing w:line="276" w:lineRule="auto"/>
                    <w:ind w:left="360"/>
                    <w:rPr>
                      <w:iCs/>
                      <w:szCs w:val="22"/>
                      <w:lang w:val="en-US"/>
                    </w:rPr>
                  </w:pPr>
                  <w:r w:rsidRPr="0027502F">
                    <w:rPr>
                      <w:bCs/>
                      <w:noProof/>
                      <w:szCs w:val="22"/>
                      <w:lang w:val="en-US"/>
                    </w:rPr>
                    <w:t>Data group diagram STA_All_MS shall be updated to include a new technical term named “Total Number of Deleted Economic Operators” with format n..15.</w:t>
                  </w:r>
                </w:p>
              </w:tc>
            </w:tr>
            <w:tr w:rsidR="00257C7D" w:rsidRPr="0027502F" w14:paraId="73FE5C70" w14:textId="77777777" w:rsidTr="008D362E">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02D396D" w14:textId="77777777" w:rsidR="008D362E" w:rsidRPr="0027502F" w:rsidRDefault="008D362E" w:rsidP="008D362E">
                  <w:pPr>
                    <w:spacing w:line="276" w:lineRule="auto"/>
                    <w:jc w:val="left"/>
                    <w:rPr>
                      <w:szCs w:val="22"/>
                    </w:rPr>
                  </w:pPr>
                  <w:r w:rsidRPr="0027502F">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7200DCA4" w14:textId="77777777" w:rsidR="008D362E" w:rsidRPr="0027502F" w:rsidRDefault="008D362E" w:rsidP="008D362E">
                  <w:pPr>
                    <w:spacing w:line="276" w:lineRule="auto"/>
                    <w:rPr>
                      <w:szCs w:val="22"/>
                    </w:rPr>
                  </w:pPr>
                  <w:r w:rsidRPr="0027502F">
                    <w:rPr>
                      <w:szCs w:val="22"/>
                    </w:rPr>
                    <w:t>Specification Documents:</w:t>
                  </w:r>
                </w:p>
                <w:p w14:paraId="261D7BD0"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54239455"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257C7D" w:rsidRPr="0027502F" w14:paraId="028AD5BC" w14:textId="77777777" w:rsidTr="008D362E">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02D338C" w14:textId="77777777" w:rsidR="008D362E" w:rsidRPr="0027502F" w:rsidRDefault="008D362E" w:rsidP="008D362E">
                  <w:pPr>
                    <w:spacing w:line="276" w:lineRule="auto"/>
                    <w:jc w:val="left"/>
                    <w:rPr>
                      <w:szCs w:val="22"/>
                    </w:rPr>
                  </w:pPr>
                  <w:r w:rsidRPr="0027502F">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11F22E7" w14:textId="77777777" w:rsidR="008D362E" w:rsidRPr="0027502F" w:rsidRDefault="008D362E" w:rsidP="008D362E">
                  <w:pPr>
                    <w:spacing w:line="276" w:lineRule="auto"/>
                    <w:rPr>
                      <w:szCs w:val="22"/>
                      <w:lang w:val="en-US"/>
                    </w:rPr>
                  </w:pPr>
                  <w:r w:rsidRPr="0027502F">
                    <w:rPr>
                      <w:szCs w:val="22"/>
                    </w:rPr>
                    <w:t>If the proposed change is not implemented, FESS will not be aligned with the latest Legislation regarding the ability of NAs to retrieve statistical information for the deleted EcOps.</w:t>
                  </w:r>
                </w:p>
              </w:tc>
            </w:tr>
            <w:tr w:rsidR="00257C7D" w:rsidRPr="0027502F" w14:paraId="35450126" w14:textId="77777777" w:rsidTr="008D362E">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33638AF" w14:textId="77777777" w:rsidR="008D362E" w:rsidRPr="0027502F" w:rsidRDefault="008D362E" w:rsidP="008D362E">
                  <w:pPr>
                    <w:spacing w:line="276" w:lineRule="auto"/>
                    <w:jc w:val="left"/>
                    <w:rPr>
                      <w:szCs w:val="22"/>
                    </w:rPr>
                  </w:pPr>
                  <w:r w:rsidRPr="0027502F">
                    <w:rPr>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2294B91" w14:textId="77777777" w:rsidR="008D362E" w:rsidRPr="0027502F" w:rsidRDefault="008D362E" w:rsidP="008D362E">
                  <w:pPr>
                    <w:spacing w:line="276" w:lineRule="auto"/>
                    <w:rPr>
                      <w:i/>
                      <w:szCs w:val="22"/>
                    </w:rPr>
                  </w:pPr>
                  <w:r w:rsidRPr="0027502F">
                    <w:rPr>
                      <w:szCs w:val="22"/>
                    </w:rPr>
                    <w:t>There is no risk associated with the implementation of the present RFC.</w:t>
                  </w:r>
                </w:p>
              </w:tc>
            </w:tr>
            <w:tr w:rsidR="00257C7D" w:rsidRPr="0027502F" w14:paraId="041B48AB" w14:textId="77777777" w:rsidTr="008D362E">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349D1DE" w14:textId="77777777" w:rsidR="008D362E" w:rsidRPr="0027502F" w:rsidRDefault="008D362E" w:rsidP="008D362E">
                  <w:pPr>
                    <w:spacing w:line="276" w:lineRule="auto"/>
                    <w:jc w:val="left"/>
                    <w:rPr>
                      <w:szCs w:val="22"/>
                    </w:rPr>
                  </w:pPr>
                  <w:r w:rsidRPr="0027502F">
                    <w:rPr>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204FAEE" w14:textId="77777777" w:rsidR="008D362E" w:rsidRPr="0027502F" w:rsidRDefault="008D362E" w:rsidP="008D362E">
                  <w:pPr>
                    <w:tabs>
                      <w:tab w:val="center" w:pos="3221"/>
                    </w:tabs>
                    <w:spacing w:line="276" w:lineRule="auto"/>
                    <w:rPr>
                      <w:szCs w:val="22"/>
                    </w:rPr>
                  </w:pPr>
                  <w:r w:rsidRPr="0027502F">
                    <w:rPr>
                      <w:szCs w:val="22"/>
                      <w:lang w:val="en-US"/>
                    </w:rPr>
                    <w:t>The deployment approach is addressed in the downstream DDNEA RFC.</w:t>
                  </w:r>
                </w:p>
              </w:tc>
            </w:tr>
            <w:tr w:rsidR="00257C7D" w:rsidRPr="0027502F" w14:paraId="7AADD550" w14:textId="77777777" w:rsidTr="008D362E">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5BF712F" w14:textId="77777777" w:rsidR="008D362E" w:rsidRPr="0027502F" w:rsidRDefault="008D362E" w:rsidP="008D362E">
                  <w:pPr>
                    <w:spacing w:line="276" w:lineRule="auto"/>
                    <w:jc w:val="left"/>
                    <w:rPr>
                      <w:szCs w:val="22"/>
                    </w:rPr>
                  </w:pPr>
                  <w:r w:rsidRPr="0027502F">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C65E03B"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2B580E34"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DDNEA-P4-311;</w:t>
                  </w:r>
                </w:p>
                <w:p w14:paraId="6C25A167"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lang w:val="en-US"/>
                    </w:rPr>
                    <w:t xml:space="preserve">FESS-270, </w:t>
                  </w:r>
                  <w:r w:rsidRPr="0027502F">
                    <w:rPr>
                      <w:rFonts w:ascii="Times New Roman" w:hAnsi="Times New Roman" w:cs="Times New Roman"/>
                      <w:sz w:val="22"/>
                      <w:szCs w:val="22"/>
                    </w:rPr>
                    <w:t>SEED-162, SEED-167</w:t>
                  </w:r>
                  <w:r w:rsidRPr="0027502F">
                    <w:rPr>
                      <w:rFonts w:ascii="Times New Roman" w:hAnsi="Times New Roman" w:cs="Times New Roman"/>
                      <w:bCs w:val="0"/>
                      <w:sz w:val="22"/>
                      <w:szCs w:val="22"/>
                    </w:rPr>
                    <w:t>.</w:t>
                  </w:r>
                </w:p>
              </w:tc>
            </w:tr>
          </w:tbl>
          <w:p w14:paraId="79DD69A7" w14:textId="77777777" w:rsidR="008D362E" w:rsidRPr="0027502F" w:rsidRDefault="008D362E" w:rsidP="008D362E">
            <w:pPr>
              <w:spacing w:after="0"/>
              <w:jc w:val="left"/>
              <w:rPr>
                <w:szCs w:val="22"/>
                <w:lang w:val="en-US"/>
              </w:rPr>
            </w:pPr>
          </w:p>
        </w:tc>
      </w:tr>
      <w:tr w:rsidR="00257C7D" w:rsidRPr="0027502F" w14:paraId="46AE989A"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5C98398" w14:textId="77777777" w:rsidR="008D362E" w:rsidRPr="0027502F" w:rsidRDefault="008D362E" w:rsidP="008D362E">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1D630B63"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CA1B82" w14:textId="77777777" w:rsidR="008D362E" w:rsidRPr="0027502F" w:rsidRDefault="008D362E" w:rsidP="008D362E">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8E3A65" w14:textId="77777777" w:rsidR="008D362E" w:rsidRPr="0027502F" w:rsidRDefault="008D362E" w:rsidP="008D362E">
                  <w:pPr>
                    <w:spacing w:line="276" w:lineRule="auto"/>
                    <w:rPr>
                      <w:szCs w:val="22"/>
                    </w:rPr>
                  </w:pPr>
                  <w:r w:rsidRPr="0027502F">
                    <w:rPr>
                      <w:szCs w:val="22"/>
                    </w:rPr>
                    <w:t>N/A</w:t>
                  </w:r>
                </w:p>
              </w:tc>
            </w:tr>
            <w:tr w:rsidR="00257C7D" w:rsidRPr="0027502F" w14:paraId="1C099BD1"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BB88E82" w14:textId="77777777" w:rsidR="008D362E" w:rsidRPr="0027502F" w:rsidRDefault="008D362E" w:rsidP="008D362E">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3FFE3F" w14:textId="77777777" w:rsidR="008D362E" w:rsidRPr="0027502F" w:rsidRDefault="008D362E" w:rsidP="008D362E">
                  <w:pPr>
                    <w:spacing w:line="276" w:lineRule="auto"/>
                    <w:rPr>
                      <w:szCs w:val="22"/>
                    </w:rPr>
                  </w:pPr>
                  <w:r w:rsidRPr="0027502F">
                    <w:rPr>
                      <w:szCs w:val="22"/>
                    </w:rPr>
                    <w:t>N/A</w:t>
                  </w:r>
                </w:p>
              </w:tc>
            </w:tr>
          </w:tbl>
          <w:p w14:paraId="37AB6E2D" w14:textId="77777777" w:rsidR="008D362E" w:rsidRPr="0027502F" w:rsidRDefault="008D362E" w:rsidP="008D362E">
            <w:pPr>
              <w:spacing w:after="0"/>
              <w:jc w:val="left"/>
              <w:rPr>
                <w:szCs w:val="22"/>
                <w:lang w:val="en-US"/>
              </w:rPr>
            </w:pPr>
          </w:p>
        </w:tc>
      </w:tr>
      <w:tr w:rsidR="00257C7D" w:rsidRPr="0027502F" w14:paraId="22D56B5C"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3212722" w14:textId="77777777" w:rsidR="008D362E" w:rsidRPr="0027502F" w:rsidRDefault="008D362E" w:rsidP="008D362E">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599A4067" w14:textId="77777777" w:rsidTr="008D362E">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E71F5E" w14:textId="77777777" w:rsidR="008D362E" w:rsidRPr="0027502F" w:rsidRDefault="008D362E" w:rsidP="008D362E">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52AB0EB9" w14:textId="77777777" w:rsidR="008D362E" w:rsidRPr="0027502F" w:rsidRDefault="008D362E" w:rsidP="008D362E">
                  <w:pPr>
                    <w:numPr>
                      <w:ilvl w:val="0"/>
                      <w:numId w:val="25"/>
                    </w:numPr>
                    <w:spacing w:line="276" w:lineRule="auto"/>
                    <w:rPr>
                      <w:szCs w:val="22"/>
                    </w:rPr>
                  </w:pPr>
                  <w:r w:rsidRPr="0027502F">
                    <w:rPr>
                      <w:b/>
                      <w:szCs w:val="22"/>
                    </w:rPr>
                    <w:t>Category of the Change: Review;</w:t>
                  </w:r>
                </w:p>
                <w:p w14:paraId="0760A42E" w14:textId="77777777" w:rsidR="008D362E" w:rsidRPr="0027502F" w:rsidRDefault="008D362E" w:rsidP="008D362E">
                  <w:pPr>
                    <w:numPr>
                      <w:ilvl w:val="0"/>
                      <w:numId w:val="25"/>
                    </w:numPr>
                    <w:spacing w:line="276" w:lineRule="auto"/>
                    <w:rPr>
                      <w:szCs w:val="22"/>
                    </w:rPr>
                  </w:pPr>
                  <w:r w:rsidRPr="0027502F">
                    <w:rPr>
                      <w:b/>
                      <w:szCs w:val="22"/>
                    </w:rPr>
                    <w:t>Approval process:</w:t>
                  </w:r>
                </w:p>
                <w:p w14:paraId="21872B71" w14:textId="7D52C3EF" w:rsidR="008D362E" w:rsidRPr="0027502F" w:rsidRDefault="008D362E" w:rsidP="008D362E">
                  <w:pPr>
                    <w:pStyle w:val="ListParagraph"/>
                    <w:numPr>
                      <w:ilvl w:val="0"/>
                      <w:numId w:val="46"/>
                    </w:numPr>
                    <w:spacing w:line="276" w:lineRule="auto"/>
                    <w:contextualSpacing w:val="0"/>
                    <w:rPr>
                      <w:szCs w:val="22"/>
                      <w:lang w:val="en-US"/>
                    </w:rPr>
                  </w:pPr>
                  <w:r w:rsidRPr="0027502F">
                    <w:rPr>
                      <w:b/>
                      <w:szCs w:val="22"/>
                      <w:lang w:val="en-US"/>
                    </w:rPr>
                    <w:t>The Change is authori</w:t>
                  </w:r>
                  <w:r w:rsidR="002605A4" w:rsidRPr="0027502F">
                    <w:rPr>
                      <w:b/>
                      <w:szCs w:val="22"/>
                      <w:lang w:val="en-US"/>
                    </w:rPr>
                    <w:t>s</w:t>
                  </w:r>
                  <w:r w:rsidRPr="0027502F">
                    <w:rPr>
                      <w:b/>
                      <w:szCs w:val="22"/>
                      <w:lang w:val="en-US"/>
                    </w:rPr>
                    <w:t xml:space="preserve">ed for approval by the </w:t>
                  </w:r>
                  <w:r w:rsidRPr="0027502F">
                    <w:rPr>
                      <w:b/>
                      <w:szCs w:val="22"/>
                    </w:rPr>
                    <w:t>CAB</w:t>
                  </w:r>
                  <w:r w:rsidRPr="0027502F">
                    <w:rPr>
                      <w:b/>
                      <w:szCs w:val="22"/>
                      <w:lang w:val="en-US"/>
                    </w:rPr>
                    <w:t>.</w:t>
                  </w:r>
                </w:p>
              </w:tc>
            </w:tr>
            <w:tr w:rsidR="00257C7D" w:rsidRPr="0027502F" w14:paraId="3E2E4832" w14:textId="77777777" w:rsidTr="008D362E">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DA58BA8" w14:textId="77777777" w:rsidR="008D362E" w:rsidRPr="0027502F" w:rsidRDefault="008D362E" w:rsidP="008D362E">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22EB7683" w14:textId="77777777" w:rsidR="008D362E" w:rsidRPr="0027502F" w:rsidRDefault="008D362E" w:rsidP="008D362E">
                  <w:pPr>
                    <w:spacing w:line="276" w:lineRule="auto"/>
                    <w:rPr>
                      <w:szCs w:val="22"/>
                    </w:rPr>
                  </w:pPr>
                  <w:r w:rsidRPr="0027502F">
                    <w:rPr>
                      <w:szCs w:val="22"/>
                    </w:rPr>
                    <w:t>N/A</w:t>
                  </w:r>
                </w:p>
              </w:tc>
            </w:tr>
            <w:tr w:rsidR="00257C7D" w:rsidRPr="0027502F" w14:paraId="2A0CDC1D" w14:textId="77777777" w:rsidTr="008D362E">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948062" w14:textId="77777777" w:rsidR="008D362E" w:rsidRPr="0027502F" w:rsidRDefault="008D362E" w:rsidP="008D362E">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2C0DD764" w14:textId="77777777" w:rsidR="008D362E" w:rsidRPr="0027502F" w:rsidRDefault="008D362E" w:rsidP="008D362E">
                  <w:pPr>
                    <w:spacing w:line="276" w:lineRule="auto"/>
                    <w:rPr>
                      <w:szCs w:val="22"/>
                    </w:rPr>
                  </w:pPr>
                  <w:r w:rsidRPr="0027502F">
                    <w:rPr>
                      <w:szCs w:val="22"/>
                    </w:rPr>
                    <w:t>EMCS CAB #194 on 22/06/2021</w:t>
                  </w:r>
                </w:p>
              </w:tc>
            </w:tr>
          </w:tbl>
          <w:p w14:paraId="4A6514A2" w14:textId="77777777" w:rsidR="008D362E" w:rsidRPr="0027502F" w:rsidRDefault="008D362E" w:rsidP="008D362E">
            <w:pPr>
              <w:spacing w:after="0"/>
              <w:jc w:val="left"/>
              <w:rPr>
                <w:szCs w:val="22"/>
                <w:lang w:val="en-US"/>
              </w:rPr>
            </w:pPr>
          </w:p>
        </w:tc>
      </w:tr>
      <w:tr w:rsidR="00257C7D" w:rsidRPr="0027502F" w14:paraId="27B0695F"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0848076" w14:textId="77777777" w:rsidR="008D362E" w:rsidRPr="0027502F" w:rsidRDefault="008D362E" w:rsidP="008D362E">
            <w:pPr>
              <w:spacing w:line="276" w:lineRule="auto"/>
              <w:rPr>
                <w:b/>
                <w:szCs w:val="22"/>
              </w:rPr>
            </w:pPr>
            <w:r w:rsidRPr="0027502F">
              <w:rPr>
                <w:b/>
                <w:szCs w:val="22"/>
              </w:rPr>
              <w:lastRenderedPageBreak/>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409F59C9"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1191E" w14:textId="77777777" w:rsidR="008D362E" w:rsidRPr="0027502F" w:rsidRDefault="008D362E" w:rsidP="008D362E">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6D5D41" w14:textId="50F0B5B4" w:rsidR="008D362E" w:rsidRPr="0027502F" w:rsidRDefault="00CD3F9B" w:rsidP="008D362E">
                  <w:pPr>
                    <w:spacing w:line="276" w:lineRule="auto"/>
                    <w:rPr>
                      <w:szCs w:val="22"/>
                    </w:rPr>
                  </w:pPr>
                  <w:r w:rsidRPr="0027502F">
                    <w:rPr>
                      <w:szCs w:val="22"/>
                    </w:rPr>
                    <w:t>v4.01</w:t>
                  </w:r>
                </w:p>
              </w:tc>
            </w:tr>
            <w:tr w:rsidR="00257C7D" w:rsidRPr="0027502F" w14:paraId="66B8DBD1" w14:textId="77777777" w:rsidTr="008D362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443F53" w14:textId="77777777" w:rsidR="008D362E" w:rsidRPr="0027502F" w:rsidRDefault="008D362E" w:rsidP="008D362E">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3E1BAF" w14:textId="4E83D13B" w:rsidR="008D362E" w:rsidRPr="0027502F" w:rsidRDefault="00CD3F9B" w:rsidP="008D362E">
                  <w:pPr>
                    <w:spacing w:line="276" w:lineRule="auto"/>
                    <w:rPr>
                      <w:szCs w:val="22"/>
                    </w:rPr>
                  </w:pPr>
                  <w:r w:rsidRPr="0027502F">
                    <w:rPr>
                      <w:szCs w:val="22"/>
                    </w:rPr>
                    <w:t>01/12/2021</w:t>
                  </w:r>
                </w:p>
              </w:tc>
            </w:tr>
            <w:tr w:rsidR="00257C7D" w:rsidRPr="0027502F" w14:paraId="3BCEE5D4"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D5D98F" w14:textId="77777777" w:rsidR="008D362E" w:rsidRPr="0027502F" w:rsidRDefault="008D362E" w:rsidP="008D362E">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082DBA" w14:textId="77777777" w:rsidR="008D362E" w:rsidRPr="0027502F" w:rsidRDefault="008D362E" w:rsidP="008D362E">
                  <w:pPr>
                    <w:spacing w:line="276" w:lineRule="auto"/>
                    <w:rPr>
                      <w:szCs w:val="22"/>
                    </w:rPr>
                  </w:pPr>
                  <w:r w:rsidRPr="0027502F">
                    <w:rPr>
                      <w:szCs w:val="22"/>
                    </w:rPr>
                    <w:t>13/02/2023</w:t>
                  </w:r>
                </w:p>
              </w:tc>
            </w:tr>
          </w:tbl>
          <w:p w14:paraId="0B53C4C5" w14:textId="77777777" w:rsidR="008D362E" w:rsidRPr="0027502F" w:rsidRDefault="008D362E" w:rsidP="008D362E">
            <w:pPr>
              <w:spacing w:after="0"/>
              <w:jc w:val="left"/>
              <w:rPr>
                <w:szCs w:val="22"/>
                <w:lang w:val="en-US"/>
              </w:rPr>
            </w:pPr>
          </w:p>
        </w:tc>
      </w:tr>
      <w:tr w:rsidR="00257C7D" w:rsidRPr="0027502F" w14:paraId="60F54807"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5C73701" w14:textId="77777777" w:rsidR="008D362E" w:rsidRPr="0027502F" w:rsidRDefault="008D362E" w:rsidP="008D362E">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6D538898"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9604DE" w14:textId="77777777" w:rsidR="008D362E" w:rsidRPr="0027502F" w:rsidRDefault="008D362E" w:rsidP="008D362E">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4459AE1" w14:textId="77777777" w:rsidR="008D362E" w:rsidRPr="0027502F" w:rsidRDefault="008D362E" w:rsidP="008D362E">
                  <w:pPr>
                    <w:spacing w:line="276" w:lineRule="auto"/>
                    <w:rPr>
                      <w:szCs w:val="22"/>
                    </w:rPr>
                  </w:pPr>
                  <w:r w:rsidRPr="0027502F">
                    <w:rPr>
                      <w:szCs w:val="22"/>
                    </w:rPr>
                    <w:t>N/A</w:t>
                  </w:r>
                </w:p>
              </w:tc>
            </w:tr>
            <w:tr w:rsidR="00257C7D" w:rsidRPr="0027502F" w14:paraId="77924AF2"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8AC2DC6" w14:textId="77777777" w:rsidR="008D362E" w:rsidRPr="0027502F" w:rsidRDefault="008D362E" w:rsidP="008D362E">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064D6D4" w14:textId="77777777" w:rsidR="008D362E" w:rsidRPr="0027502F" w:rsidRDefault="008D362E" w:rsidP="008D362E">
                  <w:pPr>
                    <w:spacing w:line="276" w:lineRule="auto"/>
                    <w:rPr>
                      <w:szCs w:val="22"/>
                    </w:rPr>
                  </w:pPr>
                  <w:r w:rsidRPr="0027502F">
                    <w:rPr>
                      <w:szCs w:val="22"/>
                    </w:rPr>
                    <w:t>N/A</w:t>
                  </w:r>
                </w:p>
              </w:tc>
            </w:tr>
          </w:tbl>
          <w:p w14:paraId="42520E24" w14:textId="77777777" w:rsidR="008D362E" w:rsidRPr="0027502F" w:rsidRDefault="008D362E" w:rsidP="008D362E">
            <w:pPr>
              <w:spacing w:after="0"/>
              <w:jc w:val="left"/>
              <w:rPr>
                <w:szCs w:val="22"/>
                <w:lang w:val="en-US"/>
              </w:rPr>
            </w:pPr>
          </w:p>
        </w:tc>
      </w:tr>
    </w:tbl>
    <w:p w14:paraId="3CD9234A" w14:textId="77777777" w:rsidR="008D362E" w:rsidRPr="0027502F" w:rsidRDefault="008D362E" w:rsidP="008D362E">
      <w:pPr>
        <w:rPr>
          <w:szCs w:val="22"/>
        </w:rPr>
      </w:pPr>
    </w:p>
    <w:p w14:paraId="712B9330" w14:textId="77777777" w:rsidR="008D362E" w:rsidRPr="0027502F" w:rsidRDefault="008D362E" w:rsidP="008D362E">
      <w:pPr>
        <w:spacing w:after="0" w:line="240" w:lineRule="auto"/>
        <w:jc w:val="left"/>
        <w:rPr>
          <w:szCs w:val="22"/>
        </w:rPr>
      </w:pPr>
      <w:r w:rsidRPr="0027502F">
        <w:rPr>
          <w:szCs w:val="22"/>
        </w:rPr>
        <w:br w:type="page"/>
      </w:r>
    </w:p>
    <w:p w14:paraId="2FBA9951" w14:textId="77777777" w:rsidR="008D362E" w:rsidRPr="0027502F" w:rsidRDefault="008D362E" w:rsidP="008D362E">
      <w:pPr>
        <w:pStyle w:val="Heading4"/>
        <w:rPr>
          <w:lang w:val="en-US"/>
        </w:rPr>
      </w:pPr>
      <w:r w:rsidRPr="0027502F">
        <w:rPr>
          <w:lang w:val="en-US"/>
        </w:rPr>
        <w:lastRenderedPageBreak/>
        <w:t>FESS-279 – Additional updates for Applicability of Degree Plato (FESS-256/DDNEA-P4-289)</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4F10D9B5"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4987C17" w14:textId="77777777" w:rsidR="008D362E" w:rsidRPr="0027502F" w:rsidRDefault="008D362E" w:rsidP="008D362E">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2D3C7AE9" w14:textId="77777777" w:rsidTr="008D362E">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DD32A9" w14:textId="77777777" w:rsidR="008D362E" w:rsidRPr="0027502F" w:rsidRDefault="008D362E" w:rsidP="008D362E">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ED28A1" w14:textId="77777777" w:rsidR="008D362E" w:rsidRPr="0027502F" w:rsidRDefault="008D362E" w:rsidP="008D362E">
                  <w:pPr>
                    <w:spacing w:line="276" w:lineRule="auto"/>
                    <w:rPr>
                      <w:szCs w:val="22"/>
                    </w:rPr>
                  </w:pPr>
                  <w:r w:rsidRPr="0027502F">
                    <w:rPr>
                      <w:bCs/>
                      <w:szCs w:val="22"/>
                    </w:rPr>
                    <w:t>FESS-279</w:t>
                  </w:r>
                </w:p>
              </w:tc>
            </w:tr>
            <w:tr w:rsidR="00257C7D" w:rsidRPr="0027502F" w14:paraId="12E6632C"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440EFF" w14:textId="77777777" w:rsidR="008D362E" w:rsidRPr="0027502F" w:rsidRDefault="008D362E" w:rsidP="008D362E">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FFF1A7" w14:textId="77777777" w:rsidR="008D362E" w:rsidRPr="0027502F" w:rsidRDefault="008D362E" w:rsidP="008D362E">
                  <w:pPr>
                    <w:tabs>
                      <w:tab w:val="left" w:pos="1305"/>
                    </w:tabs>
                    <w:spacing w:line="276" w:lineRule="auto"/>
                    <w:rPr>
                      <w:szCs w:val="22"/>
                    </w:rPr>
                  </w:pPr>
                  <w:r w:rsidRPr="0027502F">
                    <w:rPr>
                      <w:szCs w:val="22"/>
                    </w:rPr>
                    <w:t>Accepted</w:t>
                  </w:r>
                </w:p>
              </w:tc>
            </w:tr>
            <w:tr w:rsidR="00257C7D" w:rsidRPr="0027502F" w14:paraId="4D3DB328"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7737BF" w14:textId="77777777" w:rsidR="008D362E" w:rsidRPr="0027502F" w:rsidRDefault="008D362E" w:rsidP="008D362E">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A26D09" w14:textId="77777777" w:rsidR="008D362E" w:rsidRPr="0027502F" w:rsidRDefault="008D362E" w:rsidP="008D362E">
                  <w:pPr>
                    <w:spacing w:line="276" w:lineRule="auto"/>
                    <w:rPr>
                      <w:szCs w:val="22"/>
                    </w:rPr>
                  </w:pPr>
                  <w:r w:rsidRPr="0027502F">
                    <w:rPr>
                      <w:szCs w:val="22"/>
                    </w:rPr>
                    <w:t>Specifications defect</w:t>
                  </w:r>
                </w:p>
              </w:tc>
            </w:tr>
            <w:tr w:rsidR="00257C7D" w:rsidRPr="0027502F" w14:paraId="60A7C4A0"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0EEAE9" w14:textId="77777777" w:rsidR="008D362E" w:rsidRPr="0027502F" w:rsidRDefault="008D362E" w:rsidP="008D362E">
                  <w:pPr>
                    <w:spacing w:line="276" w:lineRule="auto"/>
                    <w:jc w:val="left"/>
                    <w:rPr>
                      <w:szCs w:val="22"/>
                    </w:rPr>
                  </w:pPr>
                  <w:r w:rsidRPr="0027502F">
                    <w:rPr>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56BD44" w14:textId="77777777" w:rsidR="008D362E" w:rsidRPr="0027502F" w:rsidRDefault="008D362E" w:rsidP="008D362E">
                  <w:pPr>
                    <w:spacing w:line="276" w:lineRule="auto"/>
                    <w:rPr>
                      <w:szCs w:val="22"/>
                    </w:rPr>
                  </w:pPr>
                  <w:r w:rsidRPr="0027502F">
                    <w:rPr>
                      <w:szCs w:val="22"/>
                    </w:rPr>
                    <w:t>IM304543</w:t>
                  </w:r>
                </w:p>
              </w:tc>
            </w:tr>
            <w:tr w:rsidR="00257C7D" w:rsidRPr="0027502F" w14:paraId="1B872D70"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2F0FC2" w14:textId="77777777" w:rsidR="008D362E" w:rsidRPr="0027502F" w:rsidRDefault="008D362E" w:rsidP="008D362E">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7C52F3" w14:textId="77777777" w:rsidR="008D362E" w:rsidRPr="0027502F" w:rsidRDefault="008D362E" w:rsidP="008D362E">
                  <w:pPr>
                    <w:spacing w:line="276" w:lineRule="auto"/>
                    <w:rPr>
                      <w:szCs w:val="22"/>
                    </w:rPr>
                  </w:pPr>
                  <w:r w:rsidRPr="0027502F">
                    <w:rPr>
                      <w:szCs w:val="22"/>
                      <w:lang w:eastAsia="el-GR"/>
                    </w:rPr>
                    <w:t>KE19410</w:t>
                  </w:r>
                </w:p>
              </w:tc>
            </w:tr>
            <w:tr w:rsidR="00257C7D" w:rsidRPr="0027502F" w14:paraId="3E7350D5" w14:textId="77777777" w:rsidTr="008D362E">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E6F097" w14:textId="77777777" w:rsidR="008D362E" w:rsidRPr="0027502F" w:rsidRDefault="008D362E" w:rsidP="008D362E">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A88E98" w14:textId="77777777" w:rsidR="008D362E" w:rsidRPr="0027502F" w:rsidRDefault="008D362E" w:rsidP="008D362E">
                  <w:pPr>
                    <w:pStyle w:val="ListParagraph"/>
                    <w:spacing w:line="276" w:lineRule="auto"/>
                    <w:ind w:left="0"/>
                    <w:rPr>
                      <w:szCs w:val="22"/>
                      <w:lang w:val="en-US"/>
                    </w:rPr>
                  </w:pPr>
                  <w:r w:rsidRPr="0027502F">
                    <w:rPr>
                      <w:szCs w:val="22"/>
                      <w:shd w:val="clear" w:color="auto" w:fill="FFFFFF"/>
                    </w:rPr>
                    <w:t>14/06/2021</w:t>
                  </w:r>
                </w:p>
              </w:tc>
            </w:tr>
            <w:tr w:rsidR="00257C7D" w:rsidRPr="0027502F" w14:paraId="1559CCA6" w14:textId="77777777" w:rsidTr="008D362E">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F0DFA1" w14:textId="77777777" w:rsidR="008D362E" w:rsidRPr="0027502F" w:rsidRDefault="008D362E" w:rsidP="008D362E">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BC02509" w14:textId="77777777" w:rsidR="008D362E" w:rsidRPr="0027502F" w:rsidRDefault="008D362E" w:rsidP="008D362E">
                  <w:pPr>
                    <w:spacing w:line="276" w:lineRule="auto"/>
                    <w:rPr>
                      <w:szCs w:val="22"/>
                      <w:lang w:val="en-US"/>
                    </w:rPr>
                  </w:pPr>
                  <w:r w:rsidRPr="0027502F">
                    <w:rPr>
                      <w:szCs w:val="22"/>
                    </w:rPr>
                    <w:t>EMCS CPT</w:t>
                  </w:r>
                </w:p>
              </w:tc>
            </w:tr>
          </w:tbl>
          <w:p w14:paraId="310CB1E1" w14:textId="77777777" w:rsidR="008D362E" w:rsidRPr="0027502F" w:rsidRDefault="008D362E" w:rsidP="008D362E">
            <w:pPr>
              <w:spacing w:after="0"/>
              <w:jc w:val="left"/>
              <w:rPr>
                <w:szCs w:val="22"/>
                <w:lang w:val="en-US"/>
              </w:rPr>
            </w:pPr>
          </w:p>
        </w:tc>
      </w:tr>
      <w:tr w:rsidR="00257C7D" w:rsidRPr="0027502F" w14:paraId="6478350A"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47CCDD8" w14:textId="77777777" w:rsidR="008D362E" w:rsidRPr="0027502F" w:rsidRDefault="008D362E" w:rsidP="008D362E">
            <w:pPr>
              <w:spacing w:line="276" w:lineRule="auto"/>
              <w:rPr>
                <w:b/>
                <w:szCs w:val="22"/>
              </w:rPr>
            </w:pPr>
            <w:r w:rsidRPr="0027502F">
              <w:rPr>
                <w:b/>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4450E28B" w14:textId="77777777" w:rsidTr="008D362E">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2F1B02F" w14:textId="77777777" w:rsidR="008D362E" w:rsidRPr="0027502F" w:rsidRDefault="008D362E" w:rsidP="008D362E">
                  <w:pPr>
                    <w:spacing w:line="276" w:lineRule="auto"/>
                    <w:jc w:val="left"/>
                    <w:rPr>
                      <w:szCs w:val="22"/>
                    </w:rPr>
                  </w:pPr>
                  <w:r w:rsidRPr="0027502F">
                    <w:rPr>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D00D750" w14:textId="77777777" w:rsidR="008D362E" w:rsidRPr="0027502F" w:rsidRDefault="008D362E" w:rsidP="008D362E">
                  <w:pPr>
                    <w:spacing w:line="276" w:lineRule="auto"/>
                    <w:rPr>
                      <w:szCs w:val="22"/>
                    </w:rPr>
                  </w:pPr>
                  <w:r w:rsidRPr="0027502F">
                    <w:rPr>
                      <w:szCs w:val="22"/>
                    </w:rPr>
                    <w:t>Low</w:t>
                  </w:r>
                </w:p>
              </w:tc>
            </w:tr>
            <w:tr w:rsidR="00257C7D" w:rsidRPr="0027502F" w14:paraId="00FD0C02" w14:textId="77777777" w:rsidTr="008D362E">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E0FB719" w14:textId="77777777" w:rsidR="008D362E" w:rsidRPr="0027502F" w:rsidRDefault="008D362E" w:rsidP="008D362E">
                  <w:pPr>
                    <w:spacing w:line="276" w:lineRule="auto"/>
                    <w:jc w:val="left"/>
                    <w:rPr>
                      <w:szCs w:val="22"/>
                    </w:rPr>
                  </w:pPr>
                  <w:r w:rsidRPr="0027502F">
                    <w:rPr>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6BF03AA8" w14:textId="77777777" w:rsidR="008D362E" w:rsidRPr="0027502F" w:rsidRDefault="008D362E" w:rsidP="008D362E">
                  <w:pPr>
                    <w:spacing w:line="276" w:lineRule="auto"/>
                    <w:rPr>
                      <w:b/>
                      <w:szCs w:val="22"/>
                    </w:rPr>
                  </w:pPr>
                  <w:r w:rsidRPr="0027502F">
                    <w:rPr>
                      <w:b/>
                      <w:szCs w:val="22"/>
                    </w:rPr>
                    <w:t>Problem Statement</w:t>
                  </w:r>
                </w:p>
                <w:p w14:paraId="7A07338B" w14:textId="77777777" w:rsidR="008D362E" w:rsidRPr="0027502F" w:rsidRDefault="008D362E" w:rsidP="00CA062C">
                  <w:pPr>
                    <w:spacing w:after="0" w:line="276" w:lineRule="auto"/>
                    <w:rPr>
                      <w:szCs w:val="22"/>
                    </w:rPr>
                  </w:pPr>
                  <w:r w:rsidRPr="0027502F">
                    <w:rPr>
                      <w:szCs w:val="22"/>
                      <w:lang w:val="en-US"/>
                    </w:rPr>
                    <w:t xml:space="preserve">The RFC FESS-256 – Applicability of Degree Plato, </w:t>
                  </w:r>
                  <w:r w:rsidRPr="0027502F">
                    <w:rPr>
                      <w:szCs w:val="22"/>
                    </w:rPr>
                    <w:t xml:space="preserve">defined that </w:t>
                  </w:r>
                  <w:r w:rsidRPr="0027502F">
                    <w:rPr>
                      <w:szCs w:val="22"/>
                      <w:lang w:val="en-US"/>
                    </w:rPr>
                    <w:t>a</w:t>
                  </w:r>
                  <w:r w:rsidRPr="0027502F">
                    <w:rPr>
                      <w:szCs w:val="22"/>
                    </w:rPr>
                    <w:t xml:space="preserve"> new business codelist </w:t>
                  </w:r>
                  <w:r w:rsidRPr="0027502F">
                    <w:rPr>
                      <w:szCs w:val="22"/>
                      <w:lang w:val="en-US"/>
                    </w:rPr>
                    <w:t>BC109</w:t>
                  </w:r>
                  <w:r w:rsidRPr="0027502F">
                    <w:rPr>
                      <w:szCs w:val="22"/>
                    </w:rPr>
                    <w:t xml:space="preserve"> - CL Member State-Degree Plato will be created. In alignment with the RFC FESS-257, this codelist should have been named CL National Administration-Degree Plato. </w:t>
                  </w:r>
                  <w:r w:rsidRPr="0027502F">
                    <w:rPr>
                      <w:szCs w:val="22"/>
                      <w:lang w:val="en-US"/>
                    </w:rPr>
                    <w:t xml:space="preserve">In addition, it </w:t>
                  </w:r>
                  <w:r w:rsidRPr="0027502F">
                    <w:rPr>
                      <w:szCs w:val="22"/>
                    </w:rPr>
                    <w:t xml:space="preserve">has been </w:t>
                  </w:r>
                  <w:r w:rsidRPr="0027502F">
                    <w:rPr>
                      <w:szCs w:val="22"/>
                      <w:lang w:val="en-US"/>
                    </w:rPr>
                    <w:t xml:space="preserve">identified that the new BC109 </w:t>
                  </w:r>
                  <w:r w:rsidRPr="0027502F">
                    <w:rPr>
                      <w:noProof/>
                      <w:szCs w:val="22"/>
                      <w:lang w:eastAsia="en-US"/>
                    </w:rPr>
                    <w:t>should have been included as applicable in messages IE733 and IE734.</w:t>
                  </w:r>
                </w:p>
                <w:p w14:paraId="015146B9" w14:textId="77777777" w:rsidR="008D362E" w:rsidRPr="0027502F" w:rsidRDefault="008D362E" w:rsidP="008D362E">
                  <w:pPr>
                    <w:spacing w:after="0"/>
                    <w:jc w:val="left"/>
                    <w:rPr>
                      <w:szCs w:val="22"/>
                      <w:lang w:val="en-US"/>
                    </w:rPr>
                  </w:pPr>
                </w:p>
                <w:p w14:paraId="2612D7FD" w14:textId="77777777" w:rsidR="008D362E" w:rsidRPr="0027502F" w:rsidRDefault="008D362E" w:rsidP="008D362E">
                  <w:pPr>
                    <w:spacing w:line="276" w:lineRule="auto"/>
                    <w:rPr>
                      <w:b/>
                      <w:szCs w:val="22"/>
                    </w:rPr>
                  </w:pPr>
                  <w:r w:rsidRPr="0027502F">
                    <w:rPr>
                      <w:b/>
                      <w:szCs w:val="22"/>
                    </w:rPr>
                    <w:t>Proposed Solution</w:t>
                  </w:r>
                </w:p>
                <w:p w14:paraId="3BF4C1E7" w14:textId="77777777" w:rsidR="008D362E" w:rsidRPr="0027502F" w:rsidRDefault="008D362E" w:rsidP="008D362E">
                  <w:pPr>
                    <w:spacing w:line="276" w:lineRule="auto"/>
                    <w:rPr>
                      <w:szCs w:val="22"/>
                      <w:lang w:val="en-US"/>
                    </w:rPr>
                  </w:pPr>
                  <w:r w:rsidRPr="0027502F">
                    <w:rPr>
                      <w:szCs w:val="22"/>
                      <w:lang w:val="en-US"/>
                    </w:rPr>
                    <w:t>As per the analysis provided in the [Problem Statement], the following updates shall be performed in the Excise BPMs:</w:t>
                  </w:r>
                </w:p>
                <w:p w14:paraId="37BF9AB7" w14:textId="23930B96" w:rsidR="008D362E" w:rsidRPr="0027502F" w:rsidRDefault="008D362E" w:rsidP="005437A5">
                  <w:pPr>
                    <w:pStyle w:val="ListParagraph"/>
                    <w:numPr>
                      <w:ilvl w:val="0"/>
                      <w:numId w:val="88"/>
                    </w:numPr>
                    <w:spacing w:line="276" w:lineRule="auto"/>
                    <w:rPr>
                      <w:bCs/>
                      <w:noProof/>
                      <w:szCs w:val="22"/>
                      <w:lang w:val="en-US"/>
                    </w:rPr>
                  </w:pPr>
                  <w:r w:rsidRPr="0027502F">
                    <w:rPr>
                      <w:bCs/>
                      <w:noProof/>
                      <w:szCs w:val="22"/>
                      <w:lang w:val="en-US"/>
                    </w:rPr>
                    <w:t xml:space="preserve">The business codelist BC109 - </w:t>
                  </w:r>
                  <w:r w:rsidRPr="0027502F">
                    <w:rPr>
                      <w:szCs w:val="22"/>
                    </w:rPr>
                    <w:t xml:space="preserve">‘CL Member State-Degree Plato’ shall be renamed to ‘CL </w:t>
                  </w:r>
                  <w:r w:rsidRPr="0027502F">
                    <w:rPr>
                      <w:szCs w:val="22"/>
                      <w:lang w:val="en-US"/>
                    </w:rPr>
                    <w:t>National Administration - Degree Plato’</w:t>
                  </w:r>
                  <w:r w:rsidR="00CD0D0A">
                    <w:rPr>
                      <w:szCs w:val="22"/>
                      <w:lang w:val="en-US"/>
                    </w:rPr>
                    <w:t>;</w:t>
                  </w:r>
                </w:p>
                <w:p w14:paraId="4C9F2DE7" w14:textId="77777777" w:rsidR="008D362E" w:rsidRPr="0027502F" w:rsidRDefault="008D362E" w:rsidP="008D362E">
                  <w:pPr>
                    <w:pStyle w:val="ListParagraph"/>
                    <w:spacing w:line="276" w:lineRule="auto"/>
                    <w:rPr>
                      <w:bCs/>
                      <w:noProof/>
                      <w:szCs w:val="22"/>
                      <w:lang w:val="en-US"/>
                    </w:rPr>
                  </w:pPr>
                </w:p>
                <w:p w14:paraId="11B0E571" w14:textId="77777777" w:rsidR="008D362E" w:rsidRPr="0027502F" w:rsidRDefault="008D362E" w:rsidP="005437A5">
                  <w:pPr>
                    <w:pStyle w:val="ListParagraph"/>
                    <w:numPr>
                      <w:ilvl w:val="0"/>
                      <w:numId w:val="88"/>
                    </w:numPr>
                    <w:spacing w:line="276" w:lineRule="auto"/>
                    <w:rPr>
                      <w:bCs/>
                      <w:noProof/>
                      <w:szCs w:val="22"/>
                      <w:lang w:val="en-US"/>
                    </w:rPr>
                  </w:pPr>
                  <w:r w:rsidRPr="0027502F">
                    <w:rPr>
                      <w:szCs w:val="22"/>
                    </w:rPr>
                    <w:t>The description of condition C048 shall be updated to:</w:t>
                  </w:r>
                </w:p>
                <w:p w14:paraId="4A5ED074" w14:textId="77777777" w:rsidR="008D362E" w:rsidRPr="0027502F" w:rsidRDefault="008D362E" w:rsidP="008D362E">
                  <w:pPr>
                    <w:spacing w:after="0" w:line="240" w:lineRule="auto"/>
                    <w:ind w:left="720"/>
                    <w:jc w:val="left"/>
                    <w:rPr>
                      <w:i/>
                      <w:iCs/>
                      <w:noProof/>
                      <w:szCs w:val="22"/>
                      <w:lang w:eastAsia="en-US"/>
                    </w:rPr>
                  </w:pPr>
                  <w:r w:rsidRPr="0027502F">
                    <w:rPr>
                      <w:i/>
                      <w:iCs/>
                      <w:noProof/>
                      <w:szCs w:val="22"/>
                      <w:lang w:eastAsia="en-US"/>
                    </w:rPr>
                    <w:t>“ IF (&lt;EXCISE PRODUCT.Degree Plato Applicability&gt; is "Yes") AND (MS of Dispatch OR MS of Destination tax beer according to the Degree Plato)</w:t>
                  </w:r>
                </w:p>
                <w:p w14:paraId="326FD905" w14:textId="77777777" w:rsidR="008D362E" w:rsidRPr="0027502F" w:rsidRDefault="008D362E" w:rsidP="008D362E">
                  <w:pPr>
                    <w:spacing w:after="0" w:line="240" w:lineRule="auto"/>
                    <w:ind w:left="720"/>
                    <w:jc w:val="left"/>
                    <w:rPr>
                      <w:i/>
                      <w:iCs/>
                      <w:noProof/>
                      <w:szCs w:val="22"/>
                      <w:lang w:eastAsia="en-US"/>
                    </w:rPr>
                  </w:pPr>
                  <w:r w:rsidRPr="0027502F">
                    <w:rPr>
                      <w:i/>
                      <w:iCs/>
                      <w:noProof/>
                      <w:szCs w:val="22"/>
                      <w:lang w:eastAsia="en-US"/>
                    </w:rPr>
                    <w:t>THEN &lt;Degree Plato&gt; is 'R'</w:t>
                  </w:r>
                </w:p>
                <w:p w14:paraId="07E5575B" w14:textId="77777777" w:rsidR="008D362E" w:rsidRPr="0027502F" w:rsidRDefault="008D362E" w:rsidP="008D362E">
                  <w:pPr>
                    <w:spacing w:after="0" w:line="240" w:lineRule="auto"/>
                    <w:ind w:left="720"/>
                    <w:jc w:val="left"/>
                    <w:rPr>
                      <w:i/>
                      <w:iCs/>
                      <w:noProof/>
                      <w:szCs w:val="22"/>
                      <w:lang w:eastAsia="en-US"/>
                    </w:rPr>
                  </w:pPr>
                  <w:r w:rsidRPr="0027502F">
                    <w:rPr>
                      <w:i/>
                      <w:iCs/>
                      <w:noProof/>
                      <w:szCs w:val="22"/>
                      <w:lang w:eastAsia="en-US"/>
                    </w:rPr>
                    <w:t>ELSE &lt;Degree Plato&gt; does not apply</w:t>
                  </w:r>
                </w:p>
                <w:p w14:paraId="0454FCED" w14:textId="77777777" w:rsidR="008D362E" w:rsidRPr="0027502F" w:rsidRDefault="008D362E" w:rsidP="008D362E">
                  <w:pPr>
                    <w:spacing w:line="276" w:lineRule="auto"/>
                    <w:ind w:left="720"/>
                    <w:rPr>
                      <w:i/>
                      <w:iCs/>
                      <w:noProof/>
                      <w:szCs w:val="22"/>
                      <w:lang w:eastAsia="en-US"/>
                    </w:rPr>
                  </w:pPr>
                  <w:r w:rsidRPr="0027502F">
                    <w:rPr>
                      <w:i/>
                      <w:iCs/>
                      <w:noProof/>
                      <w:szCs w:val="22"/>
                      <w:lang w:eastAsia="en-US"/>
                    </w:rPr>
                    <w:t>WHERE &lt;EXCISE PRODUCT.Degree Plato Applicability&gt; is the indicator (associated to each excise product) retrieved from the list of &lt;EXCISE PRODUCT&gt; AND Degree Plato applicability per National Administration is retrieved from the list of &lt;</w:t>
                  </w:r>
                  <w:r w:rsidRPr="0027502F">
                    <w:rPr>
                      <w:b/>
                      <w:bCs/>
                      <w:i/>
                      <w:iCs/>
                      <w:noProof/>
                      <w:szCs w:val="22"/>
                      <w:lang w:eastAsia="en-US"/>
                    </w:rPr>
                    <w:t xml:space="preserve">National Administration </w:t>
                  </w:r>
                  <w:r w:rsidRPr="0027502F">
                    <w:rPr>
                      <w:i/>
                      <w:iCs/>
                      <w:noProof/>
                      <w:szCs w:val="22"/>
                      <w:lang w:eastAsia="en-US"/>
                    </w:rPr>
                    <w:t>-Degree Plato&gt;. ”</w:t>
                  </w:r>
                </w:p>
                <w:p w14:paraId="4B77D2C9" w14:textId="77777777" w:rsidR="008D362E" w:rsidRPr="0027502F" w:rsidRDefault="008D362E" w:rsidP="008D362E">
                  <w:pPr>
                    <w:pStyle w:val="ListParagraph"/>
                    <w:spacing w:line="276" w:lineRule="auto"/>
                    <w:rPr>
                      <w:szCs w:val="22"/>
                      <w:lang w:val="en-US"/>
                    </w:rPr>
                  </w:pPr>
                </w:p>
                <w:p w14:paraId="4EDE35D2" w14:textId="77777777" w:rsidR="008D362E" w:rsidRPr="0027502F" w:rsidRDefault="008D362E" w:rsidP="005437A5">
                  <w:pPr>
                    <w:pStyle w:val="ListParagraph"/>
                    <w:numPr>
                      <w:ilvl w:val="0"/>
                      <w:numId w:val="88"/>
                    </w:numPr>
                    <w:spacing w:line="276" w:lineRule="auto"/>
                    <w:rPr>
                      <w:szCs w:val="22"/>
                      <w:lang w:val="en-US"/>
                    </w:rPr>
                  </w:pPr>
                  <w:r w:rsidRPr="0027502F">
                    <w:rPr>
                      <w:szCs w:val="22"/>
                      <w:lang w:val="en-US"/>
                    </w:rPr>
                    <w:t xml:space="preserve">In L4 BPM for SEED, Reference Data Management, a new Data Group shall be associated with the IE733 ‘External List of Codes’ information Exchange. In particular, a new Data Group NATIONAL ADMINISTRATION - DEGREE PLATO will be included in the Data Group E_COD_DAT, after the EXCISE PRODUCT Data Group, with association type ‘Optional’. </w:t>
                  </w:r>
                </w:p>
                <w:p w14:paraId="3DC39A19" w14:textId="77777777" w:rsidR="008D362E" w:rsidRPr="0027502F" w:rsidRDefault="008D362E" w:rsidP="008D362E">
                  <w:pPr>
                    <w:spacing w:line="276" w:lineRule="auto"/>
                    <w:ind w:left="720"/>
                    <w:rPr>
                      <w:szCs w:val="22"/>
                      <w:lang w:val="en-US"/>
                    </w:rPr>
                  </w:pPr>
                  <w:r w:rsidRPr="0027502F">
                    <w:rPr>
                      <w:szCs w:val="22"/>
                      <w:lang w:val="en-US"/>
                    </w:rPr>
                    <w:t>The new Data Group NATIONAL ADMINISTRATION-DEGREE PLATO shall include the following elements in the order presented below:</w:t>
                  </w:r>
                </w:p>
                <w:p w14:paraId="13FB7EA3" w14:textId="6FF96AAD" w:rsidR="008D362E" w:rsidRPr="0027502F" w:rsidRDefault="008D362E" w:rsidP="005437A5">
                  <w:pPr>
                    <w:pStyle w:val="ListParagraph"/>
                    <w:numPr>
                      <w:ilvl w:val="1"/>
                      <w:numId w:val="88"/>
                    </w:numPr>
                    <w:spacing w:line="276" w:lineRule="auto"/>
                    <w:rPr>
                      <w:szCs w:val="22"/>
                      <w:lang w:val="en-US"/>
                    </w:rPr>
                  </w:pPr>
                  <w:r w:rsidRPr="0027502F">
                    <w:rPr>
                      <w:szCs w:val="22"/>
                      <w:lang w:val="en-US"/>
                    </w:rPr>
                    <w:t>The Data Element National Administration</w:t>
                  </w:r>
                  <w:r w:rsidR="00795F6F" w:rsidRPr="0027502F">
                    <w:rPr>
                      <w:szCs w:val="22"/>
                      <w:lang w:val="en-US"/>
                    </w:rPr>
                    <w:t xml:space="preserve"> Degree Plato</w:t>
                  </w:r>
                  <w:r w:rsidRPr="0027502F">
                    <w:rPr>
                      <w:szCs w:val="22"/>
                      <w:lang w:val="en-US"/>
                    </w:rPr>
                    <w:t xml:space="preserve"> Code, with optionality Required, which is associated with the business codelist BC11 - CL National Administration</w:t>
                  </w:r>
                  <w:r w:rsidR="00084C21" w:rsidRPr="0027502F">
                    <w:rPr>
                      <w:szCs w:val="22"/>
                      <w:lang w:val="en-US"/>
                    </w:rPr>
                    <w:t>;</w:t>
                  </w:r>
                </w:p>
                <w:p w14:paraId="3235E69E" w14:textId="45DB2579" w:rsidR="008D362E" w:rsidRPr="0027502F" w:rsidRDefault="008D362E" w:rsidP="005437A5">
                  <w:pPr>
                    <w:pStyle w:val="ListParagraph"/>
                    <w:numPr>
                      <w:ilvl w:val="1"/>
                      <w:numId w:val="88"/>
                    </w:numPr>
                    <w:spacing w:line="276" w:lineRule="auto"/>
                    <w:rPr>
                      <w:szCs w:val="22"/>
                      <w:lang w:val="en-US"/>
                    </w:rPr>
                  </w:pPr>
                  <w:r w:rsidRPr="0027502F">
                    <w:rPr>
                      <w:szCs w:val="22"/>
                      <w:lang w:val="en-US"/>
                    </w:rPr>
                    <w:t>The Data Group ACTION for IE709 IE732, IE733, with optionality Required, along with its included Data Items</w:t>
                  </w:r>
                  <w:r w:rsidR="00084C21" w:rsidRPr="0027502F">
                    <w:rPr>
                      <w:szCs w:val="22"/>
                      <w:lang w:val="en-US"/>
                    </w:rPr>
                    <w:t>;</w:t>
                  </w:r>
                </w:p>
                <w:p w14:paraId="58DD061A" w14:textId="77777777" w:rsidR="008D362E" w:rsidRPr="0027502F" w:rsidRDefault="008D362E" w:rsidP="005437A5">
                  <w:pPr>
                    <w:pStyle w:val="ListParagraph"/>
                    <w:numPr>
                      <w:ilvl w:val="1"/>
                      <w:numId w:val="88"/>
                    </w:numPr>
                    <w:spacing w:line="276" w:lineRule="auto"/>
                    <w:rPr>
                      <w:szCs w:val="22"/>
                      <w:lang w:val="en-US"/>
                    </w:rPr>
                  </w:pPr>
                  <w:r w:rsidRPr="0027502F">
                    <w:rPr>
                      <w:szCs w:val="22"/>
                      <w:lang w:val="en-US"/>
                    </w:rPr>
                    <w:t>The Data Group NATIONAL ADMINISTRATION LSD, with optionality Required, along with its included Data Items.</w:t>
                  </w:r>
                </w:p>
                <w:p w14:paraId="323FF0F5" w14:textId="77777777" w:rsidR="008D362E" w:rsidRPr="0027502F" w:rsidRDefault="008D362E" w:rsidP="008D362E">
                  <w:pPr>
                    <w:pStyle w:val="ListParagraph"/>
                    <w:spacing w:line="276" w:lineRule="auto"/>
                    <w:ind w:left="360"/>
                    <w:rPr>
                      <w:iCs/>
                      <w:szCs w:val="22"/>
                      <w:lang w:val="en-US"/>
                    </w:rPr>
                  </w:pPr>
                  <w:r w:rsidRPr="0027502F">
                    <w:rPr>
                      <w:iCs/>
                      <w:szCs w:val="22"/>
                      <w:lang w:val="en-US"/>
                    </w:rPr>
                    <w:t xml:space="preserve"> </w:t>
                  </w:r>
                  <w:r w:rsidRPr="0027502F">
                    <w:rPr>
                      <w:szCs w:val="22"/>
                      <w:lang w:val="en-US"/>
                    </w:rPr>
                    <w:t xml:space="preserve"> </w:t>
                  </w:r>
                </w:p>
                <w:p w14:paraId="5A0BB4DA" w14:textId="77777777" w:rsidR="008D362E" w:rsidRPr="0027502F" w:rsidRDefault="008D362E" w:rsidP="005437A5">
                  <w:pPr>
                    <w:pStyle w:val="ListParagraph"/>
                    <w:numPr>
                      <w:ilvl w:val="0"/>
                      <w:numId w:val="88"/>
                    </w:numPr>
                    <w:spacing w:after="0"/>
                    <w:rPr>
                      <w:bCs/>
                      <w:noProof/>
                      <w:szCs w:val="22"/>
                      <w:lang w:val="en-US"/>
                    </w:rPr>
                  </w:pPr>
                  <w:r w:rsidRPr="0027502F">
                    <w:rPr>
                      <w:bCs/>
                      <w:noProof/>
                      <w:szCs w:val="22"/>
                      <w:lang w:val="en-US"/>
                    </w:rPr>
                    <w:t>Regarding the necessary updates in the Data Models of L3 Legal Data:</w:t>
                  </w:r>
                </w:p>
                <w:p w14:paraId="0E2604D6" w14:textId="039A2558" w:rsidR="008D362E" w:rsidRPr="0027502F" w:rsidRDefault="008D362E" w:rsidP="008D362E">
                  <w:pPr>
                    <w:pStyle w:val="ListParagraph"/>
                    <w:spacing w:line="276" w:lineRule="auto"/>
                    <w:rPr>
                      <w:iCs/>
                      <w:szCs w:val="22"/>
                      <w:lang w:val="en-US"/>
                    </w:rPr>
                  </w:pPr>
                  <w:r w:rsidRPr="0027502F">
                    <w:rPr>
                      <w:iCs/>
                      <w:szCs w:val="22"/>
                      <w:lang w:val="en-US"/>
                    </w:rPr>
                    <w:t>Under Reference Data Management, a new Message allocation diagram named NationalAdministrationDegreePlatoType will be included. This shall include the following elements, all with ‘Optional’ association: the Data Element National Administration</w:t>
                  </w:r>
                  <w:r w:rsidR="00795F6F" w:rsidRPr="0027502F">
                    <w:rPr>
                      <w:iCs/>
                      <w:szCs w:val="22"/>
                      <w:lang w:val="en-US"/>
                    </w:rPr>
                    <w:t xml:space="preserve"> Degree Plato</w:t>
                  </w:r>
                  <w:r w:rsidRPr="0027502F">
                    <w:rPr>
                      <w:iCs/>
                      <w:szCs w:val="22"/>
                      <w:lang w:val="en-US"/>
                    </w:rPr>
                    <w:t xml:space="preserve"> Code, which is further associated with the NationalAdministrationCodeType, the Data Group ACTION, associated with the ActionType, and the Data Group LANGUAGE SPECIFIC DATA, associated with the LanguageSpecificDataType.</w:t>
                  </w:r>
                </w:p>
                <w:p w14:paraId="63943FF6" w14:textId="77777777" w:rsidR="008D362E" w:rsidRPr="0027502F" w:rsidRDefault="008D362E" w:rsidP="008D362E">
                  <w:pPr>
                    <w:pStyle w:val="ListParagraph"/>
                    <w:spacing w:line="276" w:lineRule="auto"/>
                    <w:rPr>
                      <w:iCs/>
                      <w:szCs w:val="22"/>
                      <w:lang w:val="en-US"/>
                    </w:rPr>
                  </w:pPr>
                </w:p>
                <w:p w14:paraId="49669F60" w14:textId="77777777" w:rsidR="008D362E" w:rsidRPr="0027502F" w:rsidRDefault="008D362E" w:rsidP="005437A5">
                  <w:pPr>
                    <w:pStyle w:val="ListParagraph"/>
                    <w:numPr>
                      <w:ilvl w:val="0"/>
                      <w:numId w:val="88"/>
                    </w:numPr>
                    <w:spacing w:line="276" w:lineRule="auto"/>
                    <w:rPr>
                      <w:szCs w:val="22"/>
                      <w:lang w:val="en-US"/>
                    </w:rPr>
                  </w:pPr>
                  <w:r w:rsidRPr="0027502F">
                    <w:rPr>
                      <w:szCs w:val="22"/>
                      <w:lang w:val="en-US"/>
                    </w:rPr>
                    <w:t>A new codelist value shall be included in the technical codelist TC25 - TC Requested List of Codes (full) and shall be associated with the SEED application system. It shall have as name ‘National Administration - Degree Plato’ and as Remark/Example '41'.</w:t>
                  </w:r>
                </w:p>
              </w:tc>
            </w:tr>
            <w:tr w:rsidR="00257C7D" w:rsidRPr="0027502F" w14:paraId="597B0082" w14:textId="77777777" w:rsidTr="008D362E">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6C24BF2" w14:textId="77777777" w:rsidR="008D362E" w:rsidRPr="0027502F" w:rsidRDefault="008D362E" w:rsidP="008D362E">
                  <w:pPr>
                    <w:spacing w:line="276" w:lineRule="auto"/>
                    <w:jc w:val="left"/>
                    <w:rPr>
                      <w:szCs w:val="22"/>
                    </w:rPr>
                  </w:pPr>
                  <w:r w:rsidRPr="0027502F">
                    <w:rPr>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66E844A0" w14:textId="77777777" w:rsidR="008D362E" w:rsidRPr="0027502F" w:rsidRDefault="008D362E" w:rsidP="008D362E">
                  <w:pPr>
                    <w:spacing w:line="276" w:lineRule="auto"/>
                    <w:rPr>
                      <w:szCs w:val="22"/>
                    </w:rPr>
                  </w:pPr>
                  <w:r w:rsidRPr="0027502F">
                    <w:rPr>
                      <w:szCs w:val="22"/>
                    </w:rPr>
                    <w:t>Specification Documents:</w:t>
                  </w:r>
                </w:p>
                <w:p w14:paraId="779D9EED"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74E6E8B9" w14:textId="77777777" w:rsidR="008D362E" w:rsidRPr="0027502F" w:rsidRDefault="008D362E" w:rsidP="008D362E">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4 (Low).</w:t>
                  </w:r>
                </w:p>
              </w:tc>
            </w:tr>
            <w:tr w:rsidR="00257C7D" w:rsidRPr="0027502F" w14:paraId="0AEBF21D" w14:textId="77777777" w:rsidTr="008D362E">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ECF6C71" w14:textId="77777777" w:rsidR="008D362E" w:rsidRPr="0027502F" w:rsidRDefault="008D362E" w:rsidP="008D362E">
                  <w:pPr>
                    <w:spacing w:line="276" w:lineRule="auto"/>
                    <w:jc w:val="left"/>
                    <w:rPr>
                      <w:szCs w:val="22"/>
                    </w:rPr>
                  </w:pPr>
                  <w:r w:rsidRPr="0027502F">
                    <w:rPr>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680167F" w14:textId="77777777" w:rsidR="008D362E" w:rsidRPr="0027502F" w:rsidRDefault="008D362E" w:rsidP="008D362E">
                  <w:pPr>
                    <w:spacing w:line="276" w:lineRule="auto"/>
                    <w:rPr>
                      <w:szCs w:val="22"/>
                      <w:lang w:val="en-US"/>
                    </w:rPr>
                  </w:pPr>
                  <w:r w:rsidRPr="0027502F">
                    <w:rPr>
                      <w:szCs w:val="22"/>
                    </w:rPr>
                    <w:t>If the proposed change is not implemented, FESS specifications will not be correct regarding the handling of the business codelist BC109.</w:t>
                  </w:r>
                  <w:r w:rsidRPr="0027502F">
                    <w:rPr>
                      <w:noProof/>
                      <w:szCs w:val="22"/>
                      <w:lang w:eastAsia="en-US"/>
                    </w:rPr>
                    <w:t xml:space="preserve"> </w:t>
                  </w:r>
                </w:p>
              </w:tc>
            </w:tr>
            <w:tr w:rsidR="00257C7D" w:rsidRPr="0027502F" w14:paraId="44F5BC8D" w14:textId="77777777" w:rsidTr="008D362E">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8B3EC33" w14:textId="77777777" w:rsidR="008D362E" w:rsidRPr="0027502F" w:rsidRDefault="008D362E" w:rsidP="008D362E">
                  <w:pPr>
                    <w:spacing w:line="276" w:lineRule="auto"/>
                    <w:jc w:val="left"/>
                    <w:rPr>
                      <w:szCs w:val="22"/>
                    </w:rPr>
                  </w:pPr>
                  <w:r w:rsidRPr="0027502F">
                    <w:rPr>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97913B4" w14:textId="77777777" w:rsidR="008D362E" w:rsidRPr="0027502F" w:rsidRDefault="008D362E" w:rsidP="008D362E">
                  <w:pPr>
                    <w:spacing w:line="276" w:lineRule="auto"/>
                    <w:rPr>
                      <w:i/>
                      <w:szCs w:val="22"/>
                    </w:rPr>
                  </w:pPr>
                  <w:r w:rsidRPr="0027502F">
                    <w:rPr>
                      <w:szCs w:val="22"/>
                    </w:rPr>
                    <w:t>There is no risk associated with the implementation of the present RFC.</w:t>
                  </w:r>
                </w:p>
              </w:tc>
            </w:tr>
            <w:tr w:rsidR="00257C7D" w:rsidRPr="0027502F" w14:paraId="5156AD0A" w14:textId="77777777" w:rsidTr="008D362E">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24F5719" w14:textId="77777777" w:rsidR="008D362E" w:rsidRPr="0027502F" w:rsidRDefault="008D362E" w:rsidP="008D362E">
                  <w:pPr>
                    <w:spacing w:line="276" w:lineRule="auto"/>
                    <w:jc w:val="left"/>
                    <w:rPr>
                      <w:szCs w:val="22"/>
                    </w:rPr>
                  </w:pPr>
                  <w:r w:rsidRPr="0027502F">
                    <w:rPr>
                      <w:szCs w:val="22"/>
                    </w:rPr>
                    <w:lastRenderedPageBreak/>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8CD26CF" w14:textId="77777777" w:rsidR="008D362E" w:rsidRPr="0027502F" w:rsidRDefault="008D362E" w:rsidP="008D362E">
                  <w:pPr>
                    <w:tabs>
                      <w:tab w:val="center" w:pos="3221"/>
                    </w:tabs>
                    <w:spacing w:line="276" w:lineRule="auto"/>
                    <w:rPr>
                      <w:szCs w:val="22"/>
                    </w:rPr>
                  </w:pPr>
                  <w:r w:rsidRPr="0027502F">
                    <w:rPr>
                      <w:szCs w:val="22"/>
                      <w:lang w:val="en-US"/>
                    </w:rPr>
                    <w:t>The deployment approach is addressed in the downstream DDNEA RFC.</w:t>
                  </w:r>
                </w:p>
              </w:tc>
            </w:tr>
            <w:tr w:rsidR="00257C7D" w:rsidRPr="0027502F" w14:paraId="78797F42" w14:textId="77777777" w:rsidTr="008D362E">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5392A4F" w14:textId="77777777" w:rsidR="008D362E" w:rsidRPr="0027502F" w:rsidRDefault="008D362E" w:rsidP="008D362E">
                  <w:pPr>
                    <w:spacing w:line="276" w:lineRule="auto"/>
                    <w:jc w:val="left"/>
                    <w:rPr>
                      <w:szCs w:val="22"/>
                    </w:rPr>
                  </w:pPr>
                  <w:r w:rsidRPr="0027502F">
                    <w:rPr>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D18CBB9"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3B4C6CCC" w14:textId="77777777"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DDNEA-P4-312</w:t>
                  </w:r>
                  <w:r w:rsidRPr="0027502F">
                    <w:rPr>
                      <w:rFonts w:ascii="Times New Roman" w:hAnsi="Times New Roman" w:cs="Times New Roman"/>
                      <w:sz w:val="22"/>
                      <w:szCs w:val="22"/>
                    </w:rPr>
                    <w:t>;</w:t>
                  </w:r>
                </w:p>
                <w:p w14:paraId="7DF699DC" w14:textId="3F981279" w:rsidR="008D362E" w:rsidRPr="0027502F" w:rsidRDefault="008D362E" w:rsidP="008D362E">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FESS-256, FESS-257</w:t>
                  </w:r>
                  <w:r w:rsidR="00AE0DDF" w:rsidRPr="0027502F">
                    <w:rPr>
                      <w:rFonts w:ascii="Times New Roman" w:hAnsi="Times New Roman" w:cs="Times New Roman"/>
                      <w:sz w:val="22"/>
                      <w:szCs w:val="22"/>
                    </w:rPr>
                    <w:t>, FESS-279</w:t>
                  </w:r>
                  <w:r w:rsidR="00C12A7F" w:rsidRPr="0027502F">
                    <w:rPr>
                      <w:rFonts w:ascii="Times New Roman" w:hAnsi="Times New Roman" w:cs="Times New Roman"/>
                      <w:sz w:val="22"/>
                      <w:szCs w:val="22"/>
                    </w:rPr>
                    <w:t>, SEED-168</w:t>
                  </w:r>
                  <w:r w:rsidRPr="0027502F">
                    <w:rPr>
                      <w:rFonts w:ascii="Times New Roman" w:hAnsi="Times New Roman" w:cs="Times New Roman"/>
                      <w:bCs w:val="0"/>
                      <w:sz w:val="22"/>
                      <w:szCs w:val="22"/>
                    </w:rPr>
                    <w:t>.</w:t>
                  </w:r>
                </w:p>
              </w:tc>
            </w:tr>
          </w:tbl>
          <w:p w14:paraId="68140E5F" w14:textId="77777777" w:rsidR="008D362E" w:rsidRPr="0027502F" w:rsidRDefault="008D362E" w:rsidP="008D362E">
            <w:pPr>
              <w:spacing w:after="0"/>
              <w:jc w:val="left"/>
              <w:rPr>
                <w:szCs w:val="22"/>
                <w:lang w:val="en-US"/>
              </w:rPr>
            </w:pPr>
          </w:p>
        </w:tc>
      </w:tr>
      <w:tr w:rsidR="00257C7D" w:rsidRPr="0027502F" w14:paraId="072CD3ED"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297BB5D" w14:textId="77777777" w:rsidR="008D362E" w:rsidRPr="0027502F" w:rsidRDefault="008D362E" w:rsidP="008D362E">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296D30DA"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FBCCDB" w14:textId="77777777" w:rsidR="008D362E" w:rsidRPr="0027502F" w:rsidRDefault="008D362E" w:rsidP="008D362E">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EEC0F3" w14:textId="77777777" w:rsidR="008D362E" w:rsidRPr="0027502F" w:rsidRDefault="008D362E" w:rsidP="008D362E">
                  <w:pPr>
                    <w:spacing w:line="276" w:lineRule="auto"/>
                    <w:rPr>
                      <w:szCs w:val="22"/>
                    </w:rPr>
                  </w:pPr>
                  <w:r w:rsidRPr="0027502F">
                    <w:rPr>
                      <w:szCs w:val="22"/>
                    </w:rPr>
                    <w:t>N/A</w:t>
                  </w:r>
                </w:p>
              </w:tc>
            </w:tr>
            <w:tr w:rsidR="00257C7D" w:rsidRPr="0027502F" w14:paraId="4E36C93D"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F7D75C" w14:textId="77777777" w:rsidR="008D362E" w:rsidRPr="0027502F" w:rsidRDefault="008D362E" w:rsidP="008D362E">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B0DDF28" w14:textId="77777777" w:rsidR="008D362E" w:rsidRPr="0027502F" w:rsidRDefault="008D362E" w:rsidP="008D362E">
                  <w:pPr>
                    <w:spacing w:line="276" w:lineRule="auto"/>
                    <w:rPr>
                      <w:szCs w:val="22"/>
                    </w:rPr>
                  </w:pPr>
                  <w:r w:rsidRPr="0027502F">
                    <w:rPr>
                      <w:szCs w:val="22"/>
                    </w:rPr>
                    <w:t>N/A</w:t>
                  </w:r>
                </w:p>
              </w:tc>
            </w:tr>
          </w:tbl>
          <w:p w14:paraId="26D2FC7B" w14:textId="77777777" w:rsidR="008D362E" w:rsidRPr="0027502F" w:rsidRDefault="008D362E" w:rsidP="008D362E">
            <w:pPr>
              <w:spacing w:after="0"/>
              <w:jc w:val="left"/>
              <w:rPr>
                <w:szCs w:val="22"/>
                <w:lang w:val="en-US"/>
              </w:rPr>
            </w:pPr>
          </w:p>
        </w:tc>
      </w:tr>
      <w:tr w:rsidR="00257C7D" w:rsidRPr="0027502F" w14:paraId="41DCC425"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DCAEB62" w14:textId="77777777" w:rsidR="008D362E" w:rsidRPr="0027502F" w:rsidRDefault="008D362E" w:rsidP="008D362E">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24D8A819" w14:textId="77777777" w:rsidTr="008D362E">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B508F6" w14:textId="77777777" w:rsidR="008D362E" w:rsidRPr="0027502F" w:rsidRDefault="008D362E" w:rsidP="008D362E">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58259098" w14:textId="77777777" w:rsidR="008D362E" w:rsidRPr="0027502F" w:rsidRDefault="008D362E" w:rsidP="008D362E">
                  <w:pPr>
                    <w:numPr>
                      <w:ilvl w:val="0"/>
                      <w:numId w:val="25"/>
                    </w:numPr>
                    <w:spacing w:line="276" w:lineRule="auto"/>
                    <w:rPr>
                      <w:szCs w:val="22"/>
                    </w:rPr>
                  </w:pPr>
                  <w:r w:rsidRPr="0027502F">
                    <w:rPr>
                      <w:b/>
                      <w:szCs w:val="22"/>
                    </w:rPr>
                    <w:t>Category of the Change: Review;</w:t>
                  </w:r>
                </w:p>
                <w:p w14:paraId="3428FF25" w14:textId="77777777" w:rsidR="008D362E" w:rsidRPr="0027502F" w:rsidRDefault="008D362E" w:rsidP="008D362E">
                  <w:pPr>
                    <w:numPr>
                      <w:ilvl w:val="0"/>
                      <w:numId w:val="25"/>
                    </w:numPr>
                    <w:spacing w:line="276" w:lineRule="auto"/>
                    <w:rPr>
                      <w:szCs w:val="22"/>
                    </w:rPr>
                  </w:pPr>
                  <w:r w:rsidRPr="0027502F">
                    <w:rPr>
                      <w:b/>
                      <w:szCs w:val="22"/>
                    </w:rPr>
                    <w:t>Approval process:</w:t>
                  </w:r>
                </w:p>
                <w:p w14:paraId="23D105CF" w14:textId="35B0FE16" w:rsidR="008D362E" w:rsidRPr="0027502F" w:rsidRDefault="008D362E" w:rsidP="008D362E">
                  <w:pPr>
                    <w:pStyle w:val="ListParagraph"/>
                    <w:numPr>
                      <w:ilvl w:val="0"/>
                      <w:numId w:val="46"/>
                    </w:numPr>
                    <w:spacing w:line="276" w:lineRule="auto"/>
                    <w:contextualSpacing w:val="0"/>
                    <w:rPr>
                      <w:szCs w:val="22"/>
                      <w:lang w:val="en-US"/>
                    </w:rPr>
                  </w:pPr>
                  <w:r w:rsidRPr="0027502F">
                    <w:rPr>
                      <w:b/>
                      <w:szCs w:val="22"/>
                      <w:lang w:val="en-US"/>
                    </w:rPr>
                    <w:t>The Change is authori</w:t>
                  </w:r>
                  <w:r w:rsidR="002605A4" w:rsidRPr="0027502F">
                    <w:rPr>
                      <w:b/>
                      <w:szCs w:val="22"/>
                      <w:lang w:val="en-US"/>
                    </w:rPr>
                    <w:t>s</w:t>
                  </w:r>
                  <w:r w:rsidRPr="0027502F">
                    <w:rPr>
                      <w:b/>
                      <w:szCs w:val="22"/>
                      <w:lang w:val="en-US"/>
                    </w:rPr>
                    <w:t xml:space="preserve">ed for approval by the </w:t>
                  </w:r>
                  <w:r w:rsidRPr="0027502F">
                    <w:rPr>
                      <w:b/>
                      <w:szCs w:val="22"/>
                    </w:rPr>
                    <w:t>CAB</w:t>
                  </w:r>
                  <w:r w:rsidRPr="0027502F">
                    <w:rPr>
                      <w:b/>
                      <w:szCs w:val="22"/>
                      <w:lang w:val="en-US"/>
                    </w:rPr>
                    <w:t>.</w:t>
                  </w:r>
                </w:p>
              </w:tc>
            </w:tr>
            <w:tr w:rsidR="00257C7D" w:rsidRPr="0027502F" w14:paraId="0A95464E" w14:textId="77777777" w:rsidTr="008D362E">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B58F04" w14:textId="77777777" w:rsidR="008D362E" w:rsidRPr="0027502F" w:rsidRDefault="008D362E" w:rsidP="008D362E">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1E3C4E51" w14:textId="77777777" w:rsidR="008D362E" w:rsidRPr="0027502F" w:rsidRDefault="008D362E" w:rsidP="008D362E">
                  <w:pPr>
                    <w:spacing w:line="276" w:lineRule="auto"/>
                    <w:rPr>
                      <w:szCs w:val="22"/>
                    </w:rPr>
                  </w:pPr>
                  <w:r w:rsidRPr="0027502F">
                    <w:rPr>
                      <w:szCs w:val="22"/>
                    </w:rPr>
                    <w:t>N/A</w:t>
                  </w:r>
                </w:p>
              </w:tc>
            </w:tr>
            <w:tr w:rsidR="00257C7D" w:rsidRPr="0027502F" w14:paraId="4A9EC8D9" w14:textId="77777777" w:rsidTr="008D362E">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B6DFC0" w14:textId="77777777" w:rsidR="008D362E" w:rsidRPr="0027502F" w:rsidRDefault="008D362E" w:rsidP="008D362E">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51B2922E" w14:textId="77777777" w:rsidR="008D362E" w:rsidRPr="0027502F" w:rsidRDefault="008D362E" w:rsidP="008D362E">
                  <w:pPr>
                    <w:spacing w:line="276" w:lineRule="auto"/>
                    <w:rPr>
                      <w:szCs w:val="22"/>
                    </w:rPr>
                  </w:pPr>
                  <w:r w:rsidRPr="0027502F">
                    <w:rPr>
                      <w:szCs w:val="22"/>
                    </w:rPr>
                    <w:t>Written approval procedure via e-mail on 14/07/2021.</w:t>
                  </w:r>
                </w:p>
              </w:tc>
            </w:tr>
          </w:tbl>
          <w:p w14:paraId="488C1A61" w14:textId="77777777" w:rsidR="008D362E" w:rsidRPr="0027502F" w:rsidRDefault="008D362E" w:rsidP="008D362E">
            <w:pPr>
              <w:spacing w:after="0"/>
              <w:jc w:val="left"/>
              <w:rPr>
                <w:szCs w:val="22"/>
                <w:lang w:val="en-US"/>
              </w:rPr>
            </w:pPr>
          </w:p>
        </w:tc>
      </w:tr>
      <w:tr w:rsidR="00257C7D" w:rsidRPr="0027502F" w14:paraId="58994DEB"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D5D8F2A" w14:textId="77777777" w:rsidR="008D362E" w:rsidRPr="0027502F" w:rsidRDefault="008D362E" w:rsidP="008D362E">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71DB2EA1"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4A224A" w14:textId="77777777" w:rsidR="008D362E" w:rsidRPr="0027502F" w:rsidRDefault="008D362E" w:rsidP="008D362E">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12372A" w14:textId="3E5A188D" w:rsidR="008D362E" w:rsidRPr="0027502F" w:rsidRDefault="00CD3F9B" w:rsidP="008D362E">
                  <w:pPr>
                    <w:spacing w:line="276" w:lineRule="auto"/>
                    <w:rPr>
                      <w:szCs w:val="22"/>
                    </w:rPr>
                  </w:pPr>
                  <w:r w:rsidRPr="0027502F">
                    <w:rPr>
                      <w:szCs w:val="22"/>
                    </w:rPr>
                    <w:t>v4.01</w:t>
                  </w:r>
                </w:p>
              </w:tc>
            </w:tr>
            <w:tr w:rsidR="00257C7D" w:rsidRPr="0027502F" w14:paraId="60F82B6D" w14:textId="77777777" w:rsidTr="008D362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98D7AB" w14:textId="77777777" w:rsidR="008D362E" w:rsidRPr="0027502F" w:rsidRDefault="008D362E" w:rsidP="008D362E">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296744C" w14:textId="284A20EE" w:rsidR="008D362E" w:rsidRPr="0027502F" w:rsidRDefault="00CD3F9B" w:rsidP="008D362E">
                  <w:pPr>
                    <w:spacing w:line="276" w:lineRule="auto"/>
                    <w:rPr>
                      <w:szCs w:val="22"/>
                    </w:rPr>
                  </w:pPr>
                  <w:r w:rsidRPr="0027502F">
                    <w:rPr>
                      <w:szCs w:val="22"/>
                    </w:rPr>
                    <w:t>01/12/2021</w:t>
                  </w:r>
                </w:p>
              </w:tc>
            </w:tr>
            <w:tr w:rsidR="00257C7D" w:rsidRPr="0027502F" w14:paraId="4ECB8E82"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A6D332" w14:textId="77777777" w:rsidR="008D362E" w:rsidRPr="0027502F" w:rsidRDefault="008D362E" w:rsidP="008D362E">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00E12F" w14:textId="77777777" w:rsidR="008D362E" w:rsidRPr="0027502F" w:rsidRDefault="008D362E" w:rsidP="008D362E">
                  <w:pPr>
                    <w:spacing w:line="276" w:lineRule="auto"/>
                    <w:rPr>
                      <w:szCs w:val="22"/>
                    </w:rPr>
                  </w:pPr>
                  <w:r w:rsidRPr="0027502F">
                    <w:rPr>
                      <w:szCs w:val="22"/>
                    </w:rPr>
                    <w:t>13/02/23</w:t>
                  </w:r>
                </w:p>
              </w:tc>
            </w:tr>
          </w:tbl>
          <w:p w14:paraId="7226E12C" w14:textId="77777777" w:rsidR="008D362E" w:rsidRPr="0027502F" w:rsidRDefault="008D362E" w:rsidP="008D362E">
            <w:pPr>
              <w:spacing w:after="0"/>
              <w:jc w:val="left"/>
              <w:rPr>
                <w:szCs w:val="22"/>
                <w:lang w:val="en-US"/>
              </w:rPr>
            </w:pPr>
          </w:p>
        </w:tc>
      </w:tr>
      <w:tr w:rsidR="00257C7D" w:rsidRPr="0027502F" w14:paraId="5312BE98" w14:textId="77777777" w:rsidTr="008D362E">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C4F10CF" w14:textId="77777777" w:rsidR="008D362E" w:rsidRPr="0027502F" w:rsidRDefault="008D362E" w:rsidP="008D362E">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6870307F" w14:textId="77777777" w:rsidTr="008D362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447FE8" w14:textId="77777777" w:rsidR="008D362E" w:rsidRPr="0027502F" w:rsidRDefault="008D362E" w:rsidP="008D362E">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EBD5A6" w14:textId="77777777" w:rsidR="008D362E" w:rsidRPr="0027502F" w:rsidRDefault="008D362E" w:rsidP="008D362E">
                  <w:pPr>
                    <w:spacing w:line="276" w:lineRule="auto"/>
                    <w:rPr>
                      <w:szCs w:val="22"/>
                    </w:rPr>
                  </w:pPr>
                  <w:r w:rsidRPr="0027502F">
                    <w:rPr>
                      <w:szCs w:val="22"/>
                    </w:rPr>
                    <w:t>N/A</w:t>
                  </w:r>
                </w:p>
              </w:tc>
            </w:tr>
            <w:tr w:rsidR="00257C7D" w:rsidRPr="0027502F" w14:paraId="3D06F51D" w14:textId="77777777" w:rsidTr="008D362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016742" w14:textId="77777777" w:rsidR="008D362E" w:rsidRPr="0027502F" w:rsidRDefault="008D362E" w:rsidP="008D362E">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7E310C3" w14:textId="77777777" w:rsidR="008D362E" w:rsidRPr="0027502F" w:rsidRDefault="008D362E" w:rsidP="008D362E">
                  <w:pPr>
                    <w:spacing w:line="276" w:lineRule="auto"/>
                    <w:rPr>
                      <w:szCs w:val="22"/>
                    </w:rPr>
                  </w:pPr>
                  <w:r w:rsidRPr="0027502F">
                    <w:rPr>
                      <w:szCs w:val="22"/>
                    </w:rPr>
                    <w:t>N/A</w:t>
                  </w:r>
                </w:p>
              </w:tc>
            </w:tr>
          </w:tbl>
          <w:p w14:paraId="4EF61F11" w14:textId="77777777" w:rsidR="008D362E" w:rsidRPr="0027502F" w:rsidRDefault="008D362E" w:rsidP="008D362E">
            <w:pPr>
              <w:spacing w:after="0"/>
              <w:jc w:val="left"/>
              <w:rPr>
                <w:szCs w:val="22"/>
                <w:lang w:val="en-US"/>
              </w:rPr>
            </w:pPr>
          </w:p>
        </w:tc>
      </w:tr>
    </w:tbl>
    <w:p w14:paraId="1126AAE2" w14:textId="77777777" w:rsidR="008D362E" w:rsidRPr="0027502F" w:rsidRDefault="008D362E" w:rsidP="008D362E">
      <w:pPr>
        <w:rPr>
          <w:szCs w:val="22"/>
        </w:rPr>
      </w:pPr>
    </w:p>
    <w:p w14:paraId="5B74C944" w14:textId="29CBC371" w:rsidR="00E77434" w:rsidRPr="0027502F" w:rsidRDefault="00E77434">
      <w:pPr>
        <w:spacing w:after="0" w:line="240" w:lineRule="auto"/>
        <w:jc w:val="left"/>
        <w:rPr>
          <w:szCs w:val="20"/>
        </w:rPr>
      </w:pPr>
      <w:r w:rsidRPr="0027502F">
        <w:rPr>
          <w:szCs w:val="20"/>
        </w:rPr>
        <w:br w:type="page"/>
      </w:r>
    </w:p>
    <w:p w14:paraId="1B3F7B0D" w14:textId="77777777" w:rsidR="00E77434" w:rsidRPr="0027502F" w:rsidRDefault="00E77434" w:rsidP="00E77434">
      <w:pPr>
        <w:pStyle w:val="Heading4"/>
        <w:rPr>
          <w:color w:val="00B050"/>
          <w:lang w:val="en-US"/>
        </w:rPr>
      </w:pPr>
      <w:r w:rsidRPr="0027502F">
        <w:rPr>
          <w:color w:val="00B050"/>
          <w:lang w:val="en-US"/>
        </w:rPr>
        <w:lastRenderedPageBreak/>
        <w:t>FESS-280 – Removal of R273 from IE880.&lt;Administrative Reference Code&gt; data item</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4B3E0FFD"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D60502D"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7BB19FE1"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F0BFDE"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FD6252" w14:textId="77777777" w:rsidR="00E77434" w:rsidRPr="0027502F" w:rsidRDefault="00E77434" w:rsidP="002605A4">
                  <w:pPr>
                    <w:spacing w:line="276" w:lineRule="auto"/>
                    <w:rPr>
                      <w:color w:val="00B050"/>
                      <w:szCs w:val="22"/>
                    </w:rPr>
                  </w:pPr>
                  <w:r w:rsidRPr="0027502F">
                    <w:rPr>
                      <w:bCs/>
                      <w:color w:val="00B050"/>
                      <w:szCs w:val="22"/>
                    </w:rPr>
                    <w:t>FESS-280</w:t>
                  </w:r>
                </w:p>
              </w:tc>
            </w:tr>
            <w:tr w:rsidR="00257C7D" w:rsidRPr="0027502F" w14:paraId="5729371E"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4F6E80"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4F16C4" w14:textId="77777777" w:rsidR="00E77434" w:rsidRPr="0027502F" w:rsidRDefault="00E77434" w:rsidP="002605A4">
                  <w:pPr>
                    <w:tabs>
                      <w:tab w:val="left" w:pos="1110"/>
                    </w:tabs>
                    <w:spacing w:line="276" w:lineRule="auto"/>
                    <w:rPr>
                      <w:color w:val="00B050"/>
                      <w:szCs w:val="22"/>
                    </w:rPr>
                  </w:pPr>
                  <w:r w:rsidRPr="0027502F">
                    <w:rPr>
                      <w:color w:val="00B050"/>
                      <w:szCs w:val="22"/>
                    </w:rPr>
                    <w:t>Accepted</w:t>
                  </w:r>
                </w:p>
              </w:tc>
            </w:tr>
            <w:tr w:rsidR="00257C7D" w:rsidRPr="0027502F" w14:paraId="22593705"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345289"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4F4D66" w14:textId="77777777" w:rsidR="00E77434" w:rsidRPr="0027502F" w:rsidRDefault="00E77434" w:rsidP="002605A4">
                  <w:pPr>
                    <w:spacing w:line="276" w:lineRule="auto"/>
                    <w:rPr>
                      <w:color w:val="00B050"/>
                      <w:szCs w:val="22"/>
                    </w:rPr>
                  </w:pPr>
                  <w:r w:rsidRPr="0027502F">
                    <w:rPr>
                      <w:color w:val="00B050"/>
                      <w:szCs w:val="22"/>
                    </w:rPr>
                    <w:t>Specifications Defect</w:t>
                  </w:r>
                </w:p>
              </w:tc>
            </w:tr>
            <w:tr w:rsidR="00257C7D" w:rsidRPr="0027502F" w14:paraId="035E187A"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A0830C"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D04118" w14:textId="77777777" w:rsidR="00E77434" w:rsidRPr="0027502F" w:rsidRDefault="00E77434" w:rsidP="002605A4">
                  <w:pPr>
                    <w:spacing w:line="276" w:lineRule="auto"/>
                    <w:rPr>
                      <w:color w:val="00B050"/>
                      <w:szCs w:val="22"/>
                    </w:rPr>
                  </w:pPr>
                  <w:r w:rsidRPr="0027502F">
                    <w:rPr>
                      <w:color w:val="00B050"/>
                      <w:szCs w:val="22"/>
                    </w:rPr>
                    <w:t>IM460923</w:t>
                  </w:r>
                </w:p>
              </w:tc>
            </w:tr>
            <w:tr w:rsidR="00257C7D" w:rsidRPr="0027502F" w14:paraId="72818985"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DDC33B"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5979025" w14:textId="77777777" w:rsidR="00E77434" w:rsidRPr="0027502F" w:rsidRDefault="00E77434" w:rsidP="002605A4">
                  <w:pPr>
                    <w:spacing w:line="276" w:lineRule="auto"/>
                    <w:rPr>
                      <w:color w:val="00B050"/>
                      <w:szCs w:val="22"/>
                    </w:rPr>
                  </w:pPr>
                  <w:r w:rsidRPr="0027502F">
                    <w:rPr>
                      <w:color w:val="00B050"/>
                      <w:szCs w:val="22"/>
                      <w:lang w:eastAsia="el-GR"/>
                    </w:rPr>
                    <w:t>KE21369</w:t>
                  </w:r>
                </w:p>
              </w:tc>
            </w:tr>
            <w:tr w:rsidR="00257C7D" w:rsidRPr="0027502F" w14:paraId="2C9CCF69"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85A85A"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8987A69"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shd w:val="clear" w:color="auto" w:fill="FFFFFF"/>
                    </w:rPr>
                    <w:t>14/09/2021</w:t>
                  </w:r>
                </w:p>
              </w:tc>
            </w:tr>
            <w:tr w:rsidR="00257C7D" w:rsidRPr="0027502F" w14:paraId="1567E104"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CDAAA4"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B181198" w14:textId="77777777" w:rsidR="00E77434" w:rsidRPr="0027502F" w:rsidRDefault="00E77434" w:rsidP="002605A4">
                  <w:pPr>
                    <w:spacing w:line="276" w:lineRule="auto"/>
                    <w:rPr>
                      <w:color w:val="00B050"/>
                      <w:szCs w:val="22"/>
                      <w:lang w:val="en-US"/>
                    </w:rPr>
                  </w:pPr>
                  <w:r w:rsidRPr="0027502F">
                    <w:rPr>
                      <w:color w:val="00B050"/>
                      <w:szCs w:val="22"/>
                    </w:rPr>
                    <w:t>EMCS CPT</w:t>
                  </w:r>
                </w:p>
              </w:tc>
            </w:tr>
          </w:tbl>
          <w:p w14:paraId="4D302667" w14:textId="77777777" w:rsidR="00E77434" w:rsidRPr="0027502F" w:rsidRDefault="00E77434" w:rsidP="002605A4">
            <w:pPr>
              <w:spacing w:after="0"/>
              <w:jc w:val="left"/>
              <w:rPr>
                <w:color w:val="00B050"/>
                <w:szCs w:val="22"/>
                <w:lang w:val="en-US"/>
              </w:rPr>
            </w:pPr>
          </w:p>
        </w:tc>
      </w:tr>
      <w:tr w:rsidR="00257C7D" w:rsidRPr="0027502F" w14:paraId="3F2D033C"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6F83D32"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3FAF3ECA"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C506A4D"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40ADC38"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3A84941D"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1089B2F"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02361EB6" w14:textId="77777777" w:rsidR="00E77434" w:rsidRPr="0027502F" w:rsidRDefault="00E77434" w:rsidP="002605A4">
                  <w:pPr>
                    <w:spacing w:line="276" w:lineRule="auto"/>
                    <w:rPr>
                      <w:b/>
                      <w:color w:val="00B050"/>
                      <w:szCs w:val="22"/>
                    </w:rPr>
                  </w:pPr>
                  <w:r w:rsidRPr="0027502F">
                    <w:rPr>
                      <w:b/>
                      <w:color w:val="00B050"/>
                      <w:szCs w:val="22"/>
                    </w:rPr>
                    <w:t>Problem Statement</w:t>
                  </w:r>
                </w:p>
                <w:p w14:paraId="7144EE47" w14:textId="77777777" w:rsidR="00E77434" w:rsidRPr="0027502F" w:rsidRDefault="00E77434" w:rsidP="002605A4">
                  <w:pPr>
                    <w:rPr>
                      <w:color w:val="00B050"/>
                      <w:szCs w:val="22"/>
                    </w:rPr>
                  </w:pPr>
                  <w:r w:rsidRPr="0027502F">
                    <w:rPr>
                      <w:color w:val="00B050"/>
                      <w:szCs w:val="22"/>
                      <w:lang w:val="en-US"/>
                    </w:rPr>
                    <w:t>According to FESS-258 RFC, several rules were introduced to ensure that</w:t>
                  </w:r>
                  <w:r w:rsidRPr="0027502F">
                    <w:rPr>
                      <w:color w:val="00B050"/>
                      <w:szCs w:val="22"/>
                    </w:rPr>
                    <w:t xml:space="preserve"> United Kingdom (Northern Ireland)</w:t>
                  </w:r>
                  <w:r w:rsidRPr="0027502F">
                    <w:rPr>
                      <w:color w:val="00B050"/>
                      <w:szCs w:val="22"/>
                      <w:lang w:val="en-US"/>
                    </w:rPr>
                    <w:t xml:space="preserve"> will only exchange messages for movements that is involved</w:t>
                  </w:r>
                  <w:r w:rsidRPr="0027502F">
                    <w:rPr>
                      <w:color w:val="00B050"/>
                      <w:szCs w:val="22"/>
                    </w:rPr>
                    <w:t>.</w:t>
                  </w:r>
                </w:p>
                <w:p w14:paraId="7C76028B" w14:textId="77777777" w:rsidR="00E77434" w:rsidRPr="0027502F" w:rsidRDefault="00E77434" w:rsidP="002605A4">
                  <w:pPr>
                    <w:rPr>
                      <w:color w:val="00B050"/>
                      <w:szCs w:val="22"/>
                    </w:rPr>
                  </w:pPr>
                  <w:r w:rsidRPr="0027502F">
                    <w:rPr>
                      <w:color w:val="00B050"/>
                      <w:szCs w:val="22"/>
                    </w:rPr>
                    <w:t>R273 depicted the following and applied to several message types that the Administrative Reference Code exist:</w:t>
                  </w:r>
                </w:p>
                <w:p w14:paraId="564C7CDD" w14:textId="77777777" w:rsidR="00E77434" w:rsidRPr="0027502F" w:rsidRDefault="00E77434" w:rsidP="002605A4">
                  <w:pPr>
                    <w:rPr>
                      <w:i/>
                      <w:iCs/>
                      <w:color w:val="00B050"/>
                      <w:szCs w:val="22"/>
                    </w:rPr>
                  </w:pPr>
                  <w:r w:rsidRPr="0027502F">
                    <w:rPr>
                      <w:i/>
                      <w:iCs/>
                      <w:color w:val="00B050"/>
                      <w:szCs w:val="22"/>
                    </w:rPr>
                    <w:t>For information exchanges from United Kingdom (Northern Ireland), the ARC must be related to Northern Ireland (i.e. Member State to be ‘XI’ as derived from its structure).</w:t>
                  </w:r>
                </w:p>
                <w:p w14:paraId="4F5F198E" w14:textId="77777777" w:rsidR="00E77434" w:rsidRPr="0027502F" w:rsidRDefault="00E77434" w:rsidP="002605A4">
                  <w:pPr>
                    <w:rPr>
                      <w:color w:val="00B050"/>
                      <w:szCs w:val="22"/>
                    </w:rPr>
                  </w:pPr>
                  <w:r w:rsidRPr="0027502F">
                    <w:rPr>
                      <w:color w:val="00B050"/>
                      <w:szCs w:val="22"/>
                    </w:rPr>
                    <w:t>NA-XI delayed the implementation of the manual closure functionality until September 2021. During the related CT activities of NA-XI, it has been identified that in the scenarios at which NA-XI had the NA Destination role – meaning the initiation of the movement was from another NA (non an XI ARC) – it was not possible to submit a manual closure request since R273 was applied on IE880.&lt;Administrative Reference Code&gt; data item.</w:t>
                  </w:r>
                </w:p>
                <w:p w14:paraId="0E642C50" w14:textId="77777777" w:rsidR="00E77434" w:rsidRPr="0027502F" w:rsidRDefault="00E77434" w:rsidP="002605A4">
                  <w:pPr>
                    <w:rPr>
                      <w:color w:val="00B050"/>
                      <w:szCs w:val="22"/>
                    </w:rPr>
                  </w:pPr>
                  <w:r w:rsidRPr="0027502F">
                    <w:rPr>
                      <w:color w:val="00B050"/>
                      <w:szCs w:val="22"/>
                    </w:rPr>
                    <w:t xml:space="preserve">The current RFC proposes the required amendments in FESS to remove the R273 from IE880.&lt;Administrative Reference Code&gt; data item allowing NA-XI to be able to submit a manual closure request as NA of Destination for movements it is involved. </w:t>
                  </w:r>
                </w:p>
                <w:p w14:paraId="3404B6BB" w14:textId="77777777" w:rsidR="00E77434" w:rsidRPr="0027502F" w:rsidRDefault="00E77434" w:rsidP="002605A4">
                  <w:pPr>
                    <w:spacing w:after="0"/>
                    <w:jc w:val="left"/>
                    <w:rPr>
                      <w:color w:val="00B050"/>
                      <w:szCs w:val="22"/>
                    </w:rPr>
                  </w:pPr>
                </w:p>
                <w:p w14:paraId="33E2EA38" w14:textId="77777777" w:rsidR="00E77434" w:rsidRPr="0027502F" w:rsidRDefault="00E77434" w:rsidP="002605A4">
                  <w:pPr>
                    <w:spacing w:line="276" w:lineRule="auto"/>
                    <w:rPr>
                      <w:b/>
                      <w:color w:val="00B050"/>
                      <w:szCs w:val="22"/>
                    </w:rPr>
                  </w:pPr>
                  <w:r w:rsidRPr="0027502F">
                    <w:rPr>
                      <w:b/>
                      <w:color w:val="00B050"/>
                      <w:szCs w:val="22"/>
                    </w:rPr>
                    <w:t>Proposed Solution</w:t>
                  </w:r>
                </w:p>
                <w:p w14:paraId="2340285C"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6F5905DE" w14:textId="77777777" w:rsidR="00E77434" w:rsidRPr="0027502F" w:rsidRDefault="00E77434" w:rsidP="002605A4">
                  <w:pPr>
                    <w:spacing w:after="0" w:line="240" w:lineRule="auto"/>
                    <w:rPr>
                      <w:b/>
                      <w:noProof/>
                      <w:color w:val="00B050"/>
                      <w:szCs w:val="22"/>
                      <w:lang w:val="en-US" w:eastAsia="en-US"/>
                    </w:rPr>
                  </w:pPr>
                </w:p>
                <w:p w14:paraId="45431B8C" w14:textId="77777777" w:rsidR="00E77434" w:rsidRPr="0027502F" w:rsidRDefault="00E77434" w:rsidP="00E77434">
                  <w:pPr>
                    <w:pStyle w:val="ListParagraph"/>
                    <w:numPr>
                      <w:ilvl w:val="0"/>
                      <w:numId w:val="90"/>
                    </w:numPr>
                    <w:spacing w:line="276" w:lineRule="auto"/>
                    <w:ind w:left="360"/>
                    <w:rPr>
                      <w:iCs/>
                      <w:color w:val="00B050"/>
                      <w:szCs w:val="22"/>
                      <w:lang w:val="en-US"/>
                    </w:rPr>
                  </w:pPr>
                  <w:r w:rsidRPr="0027502F">
                    <w:rPr>
                      <w:bCs/>
                      <w:noProof/>
                      <w:color w:val="00B050"/>
                      <w:szCs w:val="22"/>
                      <w:lang w:val="en-US"/>
                    </w:rPr>
                    <w:lastRenderedPageBreak/>
                    <w:t>Class R273 should be removed only from the ARC technical term linked to the data group diagram "ATTRIBUTES for IE880".</w:t>
                  </w:r>
                </w:p>
              </w:tc>
            </w:tr>
            <w:tr w:rsidR="00257C7D" w:rsidRPr="0027502F" w14:paraId="55F2992E"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B32F69A" w14:textId="77777777" w:rsidR="00E77434" w:rsidRPr="0027502F" w:rsidRDefault="00E77434" w:rsidP="002605A4">
                  <w:pPr>
                    <w:spacing w:line="276" w:lineRule="auto"/>
                    <w:jc w:val="left"/>
                    <w:rPr>
                      <w:color w:val="00B050"/>
                      <w:szCs w:val="22"/>
                    </w:rPr>
                  </w:pPr>
                  <w:r w:rsidRPr="0027502F">
                    <w:rPr>
                      <w:color w:val="00B050"/>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D2B3229" w14:textId="77777777" w:rsidR="00E77434" w:rsidRPr="0027502F" w:rsidRDefault="00E77434" w:rsidP="002605A4">
                  <w:pPr>
                    <w:spacing w:line="276" w:lineRule="auto"/>
                    <w:rPr>
                      <w:color w:val="00B050"/>
                      <w:szCs w:val="22"/>
                    </w:rPr>
                  </w:pPr>
                  <w:r w:rsidRPr="0027502F">
                    <w:rPr>
                      <w:color w:val="00B050"/>
                      <w:szCs w:val="22"/>
                    </w:rPr>
                    <w:t>Specification Documents:</w:t>
                  </w:r>
                </w:p>
                <w:p w14:paraId="3D301BEC"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79ABFC15"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(Low).</w:t>
                  </w:r>
                </w:p>
              </w:tc>
            </w:tr>
            <w:tr w:rsidR="00257C7D" w:rsidRPr="0027502F" w14:paraId="4CE1DDD5"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6EB54BF"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D1F17D4" w14:textId="77777777" w:rsidR="00E77434" w:rsidRPr="0027502F" w:rsidRDefault="00E77434" w:rsidP="002605A4">
                  <w:pPr>
                    <w:spacing w:line="276" w:lineRule="auto"/>
                    <w:rPr>
                      <w:color w:val="00B050"/>
                      <w:szCs w:val="22"/>
                      <w:lang w:val="en-US"/>
                    </w:rPr>
                  </w:pPr>
                  <w:r w:rsidRPr="0027502F">
                    <w:rPr>
                      <w:color w:val="00B050"/>
                      <w:szCs w:val="22"/>
                    </w:rPr>
                    <w:t>If the proposed change is not implemented, United Kingdom (Northern Ireland) shall not be able to submit a manual closure request as NA of Destination for movements that is involved.</w:t>
                  </w:r>
                </w:p>
              </w:tc>
            </w:tr>
            <w:tr w:rsidR="00257C7D" w:rsidRPr="0027502F" w14:paraId="4B5CA4DD"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008089A" w14:textId="77777777" w:rsidR="00E77434" w:rsidRPr="0027502F" w:rsidRDefault="00E77434" w:rsidP="002605A4">
                  <w:pPr>
                    <w:spacing w:line="276" w:lineRule="auto"/>
                    <w:jc w:val="left"/>
                    <w:rPr>
                      <w:color w:val="00B050"/>
                      <w:szCs w:val="22"/>
                    </w:rPr>
                  </w:pPr>
                  <w:r w:rsidRPr="0027502F">
                    <w:rPr>
                      <w:color w:val="00B050"/>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F3EB5B8" w14:textId="77777777" w:rsidR="00E77434" w:rsidRPr="0027502F" w:rsidRDefault="00E77434" w:rsidP="002605A4">
                  <w:pPr>
                    <w:spacing w:line="276" w:lineRule="auto"/>
                    <w:rPr>
                      <w:color w:val="00B050"/>
                      <w:szCs w:val="22"/>
                    </w:rPr>
                  </w:pPr>
                  <w:r w:rsidRPr="0027502F">
                    <w:rPr>
                      <w:color w:val="00B050"/>
                      <w:szCs w:val="22"/>
                    </w:rPr>
                    <w:t>According to RFC FESS-258 for Phase 3.4 the following exists:</w:t>
                  </w:r>
                </w:p>
                <w:p w14:paraId="43CE090B" w14:textId="77777777" w:rsidR="00E77434" w:rsidRPr="0027502F" w:rsidRDefault="00E77434" w:rsidP="002605A4">
                  <w:pPr>
                    <w:spacing w:line="276" w:lineRule="auto"/>
                    <w:rPr>
                      <w:color w:val="00B050"/>
                      <w:szCs w:val="22"/>
                    </w:rPr>
                  </w:pPr>
                  <w:r w:rsidRPr="0027502F">
                    <w:rPr>
                      <w:color w:val="00B050"/>
                      <w:szCs w:val="22"/>
                    </w:rPr>
                    <w:t>"</w:t>
                  </w:r>
                  <w:r w:rsidRPr="0027502F">
                    <w:rPr>
                      <w:i/>
                      <w:iCs/>
                      <w:color w:val="00B050"/>
                      <w:szCs w:val="22"/>
                    </w:rPr>
                    <w:t>the validation of the newly introduced rules should be applicable for messages exchanged with Northern Ireland. Therefore, as per the standard semantic validations, the newly introduced rules should be validated at the sending side of corresponding information exchanges (i.e. messages sent from Northern Ireland to Member States). However, on an exceptional and voluntary basis, it is also advisable for all EU Member States to perform validation of these rules also at the receiving side for information exchanges received from Northern Ireland.</w:t>
                  </w:r>
                  <w:r w:rsidRPr="0027502F">
                    <w:rPr>
                      <w:color w:val="00B050"/>
                      <w:szCs w:val="22"/>
                    </w:rPr>
                    <w:t>"</w:t>
                  </w:r>
                </w:p>
                <w:p w14:paraId="523DC37C" w14:textId="77777777" w:rsidR="00E77434" w:rsidRPr="0027502F" w:rsidRDefault="00E77434" w:rsidP="002605A4">
                  <w:pPr>
                    <w:spacing w:line="276" w:lineRule="auto"/>
                    <w:rPr>
                      <w:color w:val="00B050"/>
                      <w:szCs w:val="22"/>
                    </w:rPr>
                  </w:pPr>
                  <w:r w:rsidRPr="0027502F">
                    <w:rPr>
                      <w:color w:val="00B050"/>
                      <w:szCs w:val="22"/>
                    </w:rPr>
                    <w:t xml:space="preserve">Therefore, NAs that have already implemented R273 in Phase 3.4 at the receiving side according to FESS-258 will reject a manual closure request based on the Rule's validation. Until the removal of the R273, a known error with a proposed workaround will be registered to describe the situation for Phase 3.4. </w:t>
                  </w:r>
                </w:p>
                <w:p w14:paraId="268159BE" w14:textId="77777777" w:rsidR="00E77434" w:rsidRPr="0027502F" w:rsidRDefault="00E77434" w:rsidP="002605A4">
                  <w:pPr>
                    <w:spacing w:line="276" w:lineRule="auto"/>
                    <w:rPr>
                      <w:color w:val="00B050"/>
                      <w:szCs w:val="22"/>
                    </w:rPr>
                  </w:pPr>
                  <w:r w:rsidRPr="0027502F">
                    <w:rPr>
                      <w:color w:val="00B050"/>
                      <w:szCs w:val="22"/>
                    </w:rPr>
                    <w:t>This RFC will be implemented in Phase 4 specifications.</w:t>
                  </w:r>
                </w:p>
              </w:tc>
            </w:tr>
            <w:tr w:rsidR="00257C7D" w:rsidRPr="0027502F" w14:paraId="655BA2CE"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C2DA021"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D64F6C4"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The deployment approach is addressed in the downstream DDNEA RFC.</w:t>
                  </w:r>
                </w:p>
              </w:tc>
            </w:tr>
            <w:tr w:rsidR="00257C7D" w:rsidRPr="0027502F" w14:paraId="5143E680"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7819E5E"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2A53459"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66D5F6A6"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Children RFCs:</w:t>
                  </w:r>
                  <w:r w:rsidRPr="0027502F">
                    <w:rPr>
                      <w:rFonts w:ascii="Times New Roman" w:hAnsi="Times New Roman" w:cs="Times New Roman"/>
                      <w:color w:val="00B050"/>
                      <w:sz w:val="22"/>
                      <w:szCs w:val="22"/>
                    </w:rPr>
                    <w:t xml:space="preserve"> DDNEA-P4-314;</w:t>
                  </w:r>
                </w:p>
                <w:p w14:paraId="3964209D"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color w:val="00B050"/>
                      <w:sz w:val="22"/>
                      <w:szCs w:val="22"/>
                    </w:rPr>
                    <w:t>FESS-258, CTP-P4-018, TRP-P4-020</w:t>
                  </w:r>
                  <w:r w:rsidRPr="0027502F">
                    <w:rPr>
                      <w:rFonts w:ascii="Times New Roman" w:hAnsi="Times New Roman" w:cs="Times New Roman"/>
                      <w:bCs w:val="0"/>
                      <w:color w:val="00B050"/>
                      <w:sz w:val="22"/>
                      <w:szCs w:val="22"/>
                    </w:rPr>
                    <w:t>.</w:t>
                  </w:r>
                </w:p>
              </w:tc>
            </w:tr>
          </w:tbl>
          <w:p w14:paraId="34EE9092" w14:textId="77777777" w:rsidR="00E77434" w:rsidRPr="0027502F" w:rsidRDefault="00E77434" w:rsidP="002605A4">
            <w:pPr>
              <w:spacing w:after="0"/>
              <w:jc w:val="left"/>
              <w:rPr>
                <w:color w:val="00B050"/>
                <w:szCs w:val="22"/>
                <w:lang w:val="en-US"/>
              </w:rPr>
            </w:pPr>
          </w:p>
        </w:tc>
      </w:tr>
      <w:tr w:rsidR="00257C7D" w:rsidRPr="0027502F" w14:paraId="3C0A9B91"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CE1F89A"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1404E7C1"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0B03B0" w14:textId="77777777" w:rsidR="00E77434" w:rsidRPr="0027502F" w:rsidRDefault="00E77434" w:rsidP="002605A4">
                  <w:pPr>
                    <w:spacing w:line="276" w:lineRule="auto"/>
                    <w:jc w:val="left"/>
                    <w:rPr>
                      <w:color w:val="00B050"/>
                      <w:szCs w:val="22"/>
                    </w:rPr>
                  </w:pPr>
                  <w:r w:rsidRPr="0027502F">
                    <w:rPr>
                      <w:color w:val="00B050"/>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99454F"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6E850498"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3B9AED" w14:textId="77777777" w:rsidR="00E77434" w:rsidRPr="0027502F" w:rsidRDefault="00E77434" w:rsidP="002605A4">
                  <w:pPr>
                    <w:spacing w:line="276" w:lineRule="auto"/>
                    <w:jc w:val="left"/>
                    <w:rPr>
                      <w:color w:val="00B050"/>
                      <w:szCs w:val="22"/>
                    </w:rPr>
                  </w:pPr>
                  <w:r w:rsidRPr="0027502F">
                    <w:rPr>
                      <w:color w:val="00B050"/>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8B33855" w14:textId="77777777" w:rsidR="00E77434" w:rsidRPr="0027502F" w:rsidRDefault="00E77434" w:rsidP="002605A4">
                  <w:pPr>
                    <w:spacing w:line="276" w:lineRule="auto"/>
                    <w:rPr>
                      <w:color w:val="00B050"/>
                      <w:szCs w:val="22"/>
                    </w:rPr>
                  </w:pPr>
                  <w:r w:rsidRPr="0027502F">
                    <w:rPr>
                      <w:color w:val="00B050"/>
                      <w:szCs w:val="22"/>
                    </w:rPr>
                    <w:t>N/A</w:t>
                  </w:r>
                </w:p>
              </w:tc>
            </w:tr>
          </w:tbl>
          <w:p w14:paraId="000E34C2" w14:textId="77777777" w:rsidR="00E77434" w:rsidRPr="0027502F" w:rsidRDefault="00E77434" w:rsidP="002605A4">
            <w:pPr>
              <w:spacing w:after="0"/>
              <w:jc w:val="left"/>
              <w:rPr>
                <w:color w:val="00B050"/>
                <w:szCs w:val="22"/>
                <w:lang w:val="en-US"/>
              </w:rPr>
            </w:pPr>
          </w:p>
        </w:tc>
      </w:tr>
      <w:tr w:rsidR="00257C7D" w:rsidRPr="0027502F" w14:paraId="20DF8275"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DFEE024" w14:textId="77777777" w:rsidR="00E77434" w:rsidRPr="0027502F" w:rsidRDefault="00E77434" w:rsidP="002605A4">
            <w:pPr>
              <w:spacing w:line="276" w:lineRule="auto"/>
              <w:rPr>
                <w:b/>
                <w:color w:val="00B050"/>
                <w:szCs w:val="22"/>
              </w:rPr>
            </w:pPr>
            <w:r w:rsidRPr="0027502F">
              <w:rPr>
                <w:b/>
                <w:color w:val="00B050"/>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58CD30DA" w14:textId="77777777" w:rsidTr="002605A4">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E9C415"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64142EF8"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755ADC06"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39B7BCA7"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lastRenderedPageBreak/>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6364D5E6" w14:textId="77777777" w:rsidTr="002605A4">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D80166" w14:textId="77777777" w:rsidR="00E77434" w:rsidRPr="0027502F" w:rsidRDefault="00E77434" w:rsidP="002605A4">
                  <w:pPr>
                    <w:spacing w:line="276" w:lineRule="auto"/>
                    <w:jc w:val="left"/>
                    <w:rPr>
                      <w:color w:val="00B050"/>
                      <w:szCs w:val="22"/>
                    </w:rPr>
                  </w:pPr>
                  <w:r w:rsidRPr="0027502F">
                    <w:rPr>
                      <w:color w:val="00B050"/>
                      <w:szCs w:val="22"/>
                    </w:rPr>
                    <w:lastRenderedPageBreak/>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3BA769A"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264389E7" w14:textId="77777777" w:rsidTr="002605A4">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E6EBE3C"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984C9ED" w14:textId="77777777" w:rsidR="00E77434" w:rsidRPr="0027502F" w:rsidRDefault="00E77434" w:rsidP="002605A4">
                  <w:pPr>
                    <w:spacing w:line="276" w:lineRule="auto"/>
                    <w:rPr>
                      <w:color w:val="00B050"/>
                      <w:szCs w:val="22"/>
                    </w:rPr>
                  </w:pPr>
                  <w:r w:rsidRPr="0027502F">
                    <w:rPr>
                      <w:color w:val="00B050"/>
                      <w:szCs w:val="22"/>
                    </w:rPr>
                    <w:t>Written approval procedure via e-mail on 17/09/2021.</w:t>
                  </w:r>
                </w:p>
              </w:tc>
            </w:tr>
          </w:tbl>
          <w:p w14:paraId="080E1F9D" w14:textId="77777777" w:rsidR="00E77434" w:rsidRPr="0027502F" w:rsidRDefault="00E77434" w:rsidP="002605A4">
            <w:pPr>
              <w:spacing w:after="0"/>
              <w:jc w:val="left"/>
              <w:rPr>
                <w:color w:val="00B050"/>
                <w:szCs w:val="22"/>
                <w:lang w:val="en-US"/>
              </w:rPr>
            </w:pPr>
          </w:p>
        </w:tc>
      </w:tr>
      <w:tr w:rsidR="00257C7D" w:rsidRPr="0027502F" w14:paraId="369A2C96"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99C93BA" w14:textId="77777777" w:rsidR="00E77434" w:rsidRPr="0027502F" w:rsidRDefault="00E77434" w:rsidP="002605A4">
            <w:pPr>
              <w:spacing w:line="276" w:lineRule="auto"/>
              <w:rPr>
                <w:b/>
                <w:color w:val="00B050"/>
                <w:szCs w:val="22"/>
              </w:rPr>
            </w:pPr>
            <w:r w:rsidRPr="0027502F">
              <w:rPr>
                <w:b/>
                <w:color w:val="00B050"/>
                <w:szCs w:val="22"/>
              </w:rPr>
              <w:lastRenderedPageBreak/>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51A10200"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DC1C83"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3EB48C"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1A8B7B14"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69B1C"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09443B"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427610F9"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FD7A77"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501D04" w14:textId="77777777" w:rsidR="00E77434" w:rsidRPr="0027502F" w:rsidRDefault="00E77434" w:rsidP="002605A4">
                  <w:pPr>
                    <w:spacing w:line="276" w:lineRule="auto"/>
                    <w:rPr>
                      <w:color w:val="00B050"/>
                      <w:szCs w:val="22"/>
                    </w:rPr>
                  </w:pPr>
                  <w:r w:rsidRPr="0027502F">
                    <w:rPr>
                      <w:color w:val="00B050"/>
                      <w:szCs w:val="22"/>
                    </w:rPr>
                    <w:t>13/02/2023</w:t>
                  </w:r>
                </w:p>
              </w:tc>
            </w:tr>
          </w:tbl>
          <w:p w14:paraId="4675F739" w14:textId="77777777" w:rsidR="00E77434" w:rsidRPr="0027502F" w:rsidRDefault="00E77434" w:rsidP="002605A4">
            <w:pPr>
              <w:spacing w:after="0"/>
              <w:jc w:val="left"/>
              <w:rPr>
                <w:color w:val="00B050"/>
                <w:szCs w:val="22"/>
                <w:lang w:val="en-US"/>
              </w:rPr>
            </w:pPr>
          </w:p>
        </w:tc>
      </w:tr>
      <w:tr w:rsidR="00257C7D" w:rsidRPr="0027502F" w14:paraId="6983D6C1"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3AD3907"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0FABC634"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71A6C6"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E17BC9E"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1AF88083"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BDF7356"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65877CB" w14:textId="77777777" w:rsidR="00E77434" w:rsidRPr="0027502F" w:rsidRDefault="00E77434" w:rsidP="002605A4">
                  <w:pPr>
                    <w:spacing w:line="276" w:lineRule="auto"/>
                    <w:rPr>
                      <w:color w:val="00B050"/>
                      <w:szCs w:val="22"/>
                    </w:rPr>
                  </w:pPr>
                  <w:r w:rsidRPr="0027502F">
                    <w:rPr>
                      <w:color w:val="00B050"/>
                      <w:szCs w:val="22"/>
                    </w:rPr>
                    <w:t>N/A</w:t>
                  </w:r>
                </w:p>
              </w:tc>
            </w:tr>
          </w:tbl>
          <w:p w14:paraId="4A66EC4B" w14:textId="77777777" w:rsidR="00E77434" w:rsidRPr="0027502F" w:rsidRDefault="00E77434" w:rsidP="002605A4">
            <w:pPr>
              <w:spacing w:after="0"/>
              <w:jc w:val="left"/>
              <w:rPr>
                <w:color w:val="00B050"/>
                <w:szCs w:val="22"/>
                <w:lang w:val="en-US"/>
              </w:rPr>
            </w:pPr>
          </w:p>
        </w:tc>
      </w:tr>
    </w:tbl>
    <w:p w14:paraId="01D29E55" w14:textId="77777777" w:rsidR="00E77434" w:rsidRPr="0027502F" w:rsidRDefault="00E77434" w:rsidP="00E77434">
      <w:pPr>
        <w:rPr>
          <w:color w:val="00B050"/>
          <w:szCs w:val="22"/>
        </w:rPr>
      </w:pPr>
    </w:p>
    <w:p w14:paraId="0810CBCB" w14:textId="77777777" w:rsidR="00E77434" w:rsidRPr="0027502F" w:rsidRDefault="00E77434" w:rsidP="00E77434">
      <w:pPr>
        <w:spacing w:after="0" w:line="240" w:lineRule="auto"/>
        <w:jc w:val="left"/>
        <w:rPr>
          <w:color w:val="00B050"/>
          <w:szCs w:val="22"/>
        </w:rPr>
      </w:pPr>
      <w:r w:rsidRPr="0027502F">
        <w:rPr>
          <w:color w:val="00B050"/>
          <w:szCs w:val="22"/>
        </w:rPr>
        <w:br w:type="page"/>
      </w:r>
    </w:p>
    <w:p w14:paraId="0766E4F9" w14:textId="77777777" w:rsidR="00E77434" w:rsidRPr="0027502F" w:rsidRDefault="00E77434" w:rsidP="00E77434">
      <w:pPr>
        <w:pStyle w:val="Heading4"/>
        <w:rPr>
          <w:color w:val="00B050"/>
          <w:lang w:val="en-US"/>
        </w:rPr>
      </w:pPr>
      <w:bookmarkStart w:id="65" w:name="_Hlk85010919"/>
      <w:r w:rsidRPr="0027502F">
        <w:rPr>
          <w:color w:val="00B050"/>
          <w:lang w:val="en-US"/>
        </w:rPr>
        <w:lastRenderedPageBreak/>
        <w:t>FESS-281 – Certificate for independent small producers of alcoholic beverages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2E5F3B03"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16ACDBD"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42FF61A7"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63731A"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437C2C" w14:textId="77777777" w:rsidR="00E77434" w:rsidRPr="0027502F" w:rsidRDefault="00E77434" w:rsidP="002605A4">
                  <w:pPr>
                    <w:spacing w:line="276" w:lineRule="auto"/>
                    <w:rPr>
                      <w:color w:val="00B050"/>
                      <w:szCs w:val="22"/>
                    </w:rPr>
                  </w:pPr>
                  <w:r w:rsidRPr="0027502F">
                    <w:rPr>
                      <w:bCs/>
                      <w:color w:val="00B050"/>
                      <w:szCs w:val="22"/>
                    </w:rPr>
                    <w:t>FESS-281</w:t>
                  </w:r>
                </w:p>
              </w:tc>
            </w:tr>
            <w:tr w:rsidR="00257C7D" w:rsidRPr="0027502F" w14:paraId="004ABC7C"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5209F3"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85497A8" w14:textId="77777777" w:rsidR="00E77434" w:rsidRPr="0027502F" w:rsidRDefault="00E77434" w:rsidP="002605A4">
                  <w:pPr>
                    <w:tabs>
                      <w:tab w:val="left" w:pos="1305"/>
                    </w:tabs>
                    <w:spacing w:line="276" w:lineRule="auto"/>
                    <w:rPr>
                      <w:color w:val="00B050"/>
                      <w:szCs w:val="22"/>
                    </w:rPr>
                  </w:pPr>
                  <w:r w:rsidRPr="0027502F">
                    <w:rPr>
                      <w:color w:val="00B050"/>
                      <w:szCs w:val="22"/>
                    </w:rPr>
                    <w:t>Accepted</w:t>
                  </w:r>
                </w:p>
              </w:tc>
            </w:tr>
            <w:tr w:rsidR="00257C7D" w:rsidRPr="0027502F" w14:paraId="0926962A"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2D9A37"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822086" w14:textId="77777777" w:rsidR="00E77434" w:rsidRPr="0027502F" w:rsidRDefault="00E77434" w:rsidP="002605A4">
                  <w:pPr>
                    <w:spacing w:line="276" w:lineRule="auto"/>
                    <w:rPr>
                      <w:color w:val="00B050"/>
                      <w:szCs w:val="22"/>
                    </w:rPr>
                  </w:pPr>
                  <w:r w:rsidRPr="0027502F">
                    <w:rPr>
                      <w:color w:val="00B050"/>
                      <w:szCs w:val="22"/>
                    </w:rPr>
                    <w:t>Legislation alignment</w:t>
                  </w:r>
                </w:p>
              </w:tc>
            </w:tr>
            <w:tr w:rsidR="00257C7D" w:rsidRPr="0027502F" w14:paraId="274CE0E2"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5B88CC"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9BD525" w14:textId="77777777" w:rsidR="00E77434" w:rsidRPr="0027502F" w:rsidRDefault="00E77434" w:rsidP="002605A4">
                  <w:pPr>
                    <w:spacing w:line="276" w:lineRule="auto"/>
                    <w:rPr>
                      <w:color w:val="00B050"/>
                      <w:szCs w:val="22"/>
                    </w:rPr>
                  </w:pPr>
                  <w:r w:rsidRPr="0027502F">
                    <w:rPr>
                      <w:color w:val="00B050"/>
                      <w:szCs w:val="22"/>
                    </w:rPr>
                    <w:t>IM453877</w:t>
                  </w:r>
                </w:p>
              </w:tc>
            </w:tr>
            <w:tr w:rsidR="00257C7D" w:rsidRPr="0027502F" w14:paraId="75C092FC"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5BFBEB"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DC3A98" w14:textId="77777777" w:rsidR="00E77434" w:rsidRPr="0027502F" w:rsidRDefault="00E77434" w:rsidP="002605A4">
                  <w:pPr>
                    <w:spacing w:line="276" w:lineRule="auto"/>
                    <w:rPr>
                      <w:color w:val="00B050"/>
                      <w:szCs w:val="22"/>
                    </w:rPr>
                  </w:pPr>
                  <w:r w:rsidRPr="0027502F">
                    <w:rPr>
                      <w:color w:val="00B050"/>
                      <w:szCs w:val="22"/>
                      <w:lang w:eastAsia="el-GR"/>
                    </w:rPr>
                    <w:t>N/A</w:t>
                  </w:r>
                </w:p>
              </w:tc>
            </w:tr>
            <w:tr w:rsidR="00257C7D" w:rsidRPr="0027502F" w14:paraId="74A11BEC"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D3CF78"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CB2D9A"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shd w:val="clear" w:color="auto" w:fill="FFFFFF"/>
                    </w:rPr>
                    <w:t>27/07/2021</w:t>
                  </w:r>
                </w:p>
              </w:tc>
            </w:tr>
            <w:tr w:rsidR="00257C7D" w:rsidRPr="0027502F" w14:paraId="01CE314A"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B928AA"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159EC61" w14:textId="77777777" w:rsidR="00E77434" w:rsidRPr="0027502F" w:rsidRDefault="00E77434" w:rsidP="002605A4">
                  <w:pPr>
                    <w:spacing w:line="276" w:lineRule="auto"/>
                    <w:rPr>
                      <w:color w:val="00B050"/>
                      <w:szCs w:val="22"/>
                      <w:lang w:val="en-US"/>
                    </w:rPr>
                  </w:pPr>
                  <w:r w:rsidRPr="0027502F">
                    <w:rPr>
                      <w:color w:val="00B050"/>
                      <w:szCs w:val="22"/>
                    </w:rPr>
                    <w:t>EMCS CPT</w:t>
                  </w:r>
                </w:p>
              </w:tc>
            </w:tr>
          </w:tbl>
          <w:p w14:paraId="5E459482" w14:textId="77777777" w:rsidR="00E77434" w:rsidRPr="0027502F" w:rsidRDefault="00E77434" w:rsidP="002605A4">
            <w:pPr>
              <w:spacing w:after="0"/>
              <w:jc w:val="left"/>
              <w:rPr>
                <w:color w:val="00B050"/>
                <w:szCs w:val="22"/>
                <w:lang w:val="en-US"/>
              </w:rPr>
            </w:pPr>
          </w:p>
        </w:tc>
      </w:tr>
      <w:tr w:rsidR="00257C7D" w:rsidRPr="0027502F" w14:paraId="6999881E"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667AF45"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30CEE4FB"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2BBA0FE"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31BE939"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5F7ED5C2"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C3350A5"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27A98D27" w14:textId="77777777" w:rsidR="00E77434" w:rsidRPr="0027502F" w:rsidRDefault="00E77434" w:rsidP="002605A4">
                  <w:pPr>
                    <w:spacing w:line="276" w:lineRule="auto"/>
                    <w:rPr>
                      <w:b/>
                      <w:color w:val="00B050"/>
                      <w:szCs w:val="22"/>
                    </w:rPr>
                  </w:pPr>
                  <w:r w:rsidRPr="0027502F">
                    <w:rPr>
                      <w:b/>
                      <w:color w:val="00B050"/>
                      <w:szCs w:val="22"/>
                    </w:rPr>
                    <w:t>Problem Statement</w:t>
                  </w:r>
                </w:p>
                <w:p w14:paraId="2E98E863" w14:textId="77777777" w:rsidR="00E77434" w:rsidRPr="0027502F" w:rsidRDefault="00E77434" w:rsidP="002605A4">
                  <w:pPr>
                    <w:spacing w:after="0" w:line="276" w:lineRule="auto"/>
                    <w:rPr>
                      <w:color w:val="00B050"/>
                      <w:szCs w:val="22"/>
                    </w:rPr>
                  </w:pPr>
                  <w:r w:rsidRPr="0027502F">
                    <w:rPr>
                      <w:color w:val="00B050"/>
                      <w:szCs w:val="22"/>
                      <w:lang w:val="en-US"/>
                    </w:rPr>
                    <w:t xml:space="preserve">A new certificate for independent small producers of alcoholic beverages shall be introduced as of 01/01/2022. Therefore, a new code in the Code List 15 of Annex II in the Commission Implementing Regulation (EU) 2016/323 will be added. This RFC proposes the necessary alignment of FESS to the new value required in the for the Document Type business codelist.  </w:t>
                  </w:r>
                </w:p>
                <w:p w14:paraId="3B17E1ED" w14:textId="77777777" w:rsidR="00E77434" w:rsidRPr="0027502F" w:rsidRDefault="00E77434" w:rsidP="002605A4">
                  <w:pPr>
                    <w:spacing w:after="0"/>
                    <w:jc w:val="left"/>
                    <w:rPr>
                      <w:color w:val="00B050"/>
                      <w:szCs w:val="22"/>
                      <w:lang w:val="en-US"/>
                    </w:rPr>
                  </w:pPr>
                </w:p>
                <w:p w14:paraId="1E431146" w14:textId="77777777" w:rsidR="00E77434" w:rsidRPr="0027502F" w:rsidRDefault="00E77434" w:rsidP="002605A4">
                  <w:pPr>
                    <w:spacing w:line="276" w:lineRule="auto"/>
                    <w:rPr>
                      <w:b/>
                      <w:color w:val="00B050"/>
                      <w:szCs w:val="22"/>
                    </w:rPr>
                  </w:pPr>
                  <w:r w:rsidRPr="0027502F">
                    <w:rPr>
                      <w:b/>
                      <w:color w:val="00B050"/>
                      <w:szCs w:val="22"/>
                    </w:rPr>
                    <w:t>Proposed Solution</w:t>
                  </w:r>
                </w:p>
                <w:p w14:paraId="0DFA6B8C"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5AFC876A" w14:textId="77777777" w:rsidR="00E77434" w:rsidRPr="0027502F" w:rsidRDefault="00E77434" w:rsidP="00E77434">
                  <w:pPr>
                    <w:pStyle w:val="ListParagraph"/>
                    <w:numPr>
                      <w:ilvl w:val="0"/>
                      <w:numId w:val="88"/>
                    </w:numPr>
                    <w:spacing w:line="276" w:lineRule="auto"/>
                    <w:ind w:left="360"/>
                    <w:rPr>
                      <w:bCs/>
                      <w:noProof/>
                      <w:color w:val="00B050"/>
                      <w:szCs w:val="22"/>
                      <w:lang w:val="en-US"/>
                    </w:rPr>
                  </w:pPr>
                  <w:r w:rsidRPr="0027502F">
                    <w:rPr>
                      <w:bCs/>
                      <w:noProof/>
                      <w:color w:val="00B050"/>
                      <w:szCs w:val="22"/>
                      <w:lang w:val="en-US"/>
                    </w:rPr>
                    <w:t xml:space="preserve">The business codelist BC106 - CL Type of Document </w:t>
                  </w:r>
                  <w:r w:rsidRPr="0027502F">
                    <w:rPr>
                      <w:color w:val="00B050"/>
                      <w:szCs w:val="22"/>
                    </w:rPr>
                    <w:t>shall be updated to include the following entry:</w:t>
                  </w:r>
                </w:p>
                <w:p w14:paraId="24E3D822" w14:textId="77777777" w:rsidR="00E77434" w:rsidRPr="0027502F" w:rsidRDefault="00E77434" w:rsidP="00E77434">
                  <w:pPr>
                    <w:pStyle w:val="ListParagraph"/>
                    <w:numPr>
                      <w:ilvl w:val="1"/>
                      <w:numId w:val="88"/>
                    </w:numPr>
                    <w:spacing w:line="276" w:lineRule="auto"/>
                    <w:ind w:left="1080"/>
                    <w:rPr>
                      <w:bCs/>
                      <w:noProof/>
                      <w:color w:val="00B050"/>
                      <w:szCs w:val="22"/>
                      <w:lang w:val="en-US"/>
                    </w:rPr>
                  </w:pPr>
                  <w:r w:rsidRPr="0027502F">
                    <w:rPr>
                      <w:bCs/>
                      <w:noProof/>
                      <w:color w:val="00B050"/>
                      <w:szCs w:val="22"/>
                      <w:lang w:val="en-US"/>
                    </w:rPr>
                    <w:t>New code value: 19;</w:t>
                  </w:r>
                </w:p>
                <w:p w14:paraId="53E75609" w14:textId="77777777" w:rsidR="00E77434" w:rsidRPr="0027502F" w:rsidRDefault="00E77434" w:rsidP="00E77434">
                  <w:pPr>
                    <w:pStyle w:val="ListParagraph"/>
                    <w:numPr>
                      <w:ilvl w:val="1"/>
                      <w:numId w:val="88"/>
                    </w:numPr>
                    <w:spacing w:line="276" w:lineRule="auto"/>
                    <w:ind w:left="1080"/>
                    <w:rPr>
                      <w:bCs/>
                      <w:noProof/>
                      <w:color w:val="00B050"/>
                      <w:szCs w:val="22"/>
                      <w:lang w:val="en-US"/>
                    </w:rPr>
                  </w:pPr>
                  <w:r w:rsidRPr="0027502F">
                    <w:rPr>
                      <w:bCs/>
                      <w:noProof/>
                      <w:color w:val="00B050"/>
                      <w:szCs w:val="22"/>
                      <w:lang w:val="en-US"/>
                    </w:rPr>
                    <w:t>New code value Description: "Certificate of independent small producer of alcoholic beverages".</w:t>
                  </w:r>
                </w:p>
                <w:p w14:paraId="6CDC6E42" w14:textId="77777777" w:rsidR="00E77434" w:rsidRPr="0027502F" w:rsidRDefault="00E77434" w:rsidP="002605A4">
                  <w:pPr>
                    <w:spacing w:line="276" w:lineRule="auto"/>
                    <w:rPr>
                      <w:bCs/>
                      <w:noProof/>
                      <w:color w:val="00B050"/>
                      <w:szCs w:val="22"/>
                      <w:lang w:val="en-US"/>
                    </w:rPr>
                  </w:pPr>
                  <w:r w:rsidRPr="0027502F">
                    <w:rPr>
                      <w:bCs/>
                      <w:noProof/>
                      <w:color w:val="00B050"/>
                      <w:szCs w:val="22"/>
                      <w:lang w:val="en-US"/>
                    </w:rPr>
                    <w:t>It shall be noted that the new value shall be applicable as of 01/01/2022.</w:t>
                  </w:r>
                </w:p>
              </w:tc>
            </w:tr>
            <w:tr w:rsidR="00257C7D" w:rsidRPr="0027502F" w14:paraId="37B84E1D"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FDB5004" w14:textId="77777777" w:rsidR="00E77434" w:rsidRPr="0027502F" w:rsidRDefault="00E77434" w:rsidP="002605A4">
                  <w:pPr>
                    <w:spacing w:line="276" w:lineRule="auto"/>
                    <w:jc w:val="left"/>
                    <w:rPr>
                      <w:color w:val="00B050"/>
                      <w:szCs w:val="22"/>
                    </w:rPr>
                  </w:pPr>
                  <w:r w:rsidRPr="0027502F">
                    <w:rPr>
                      <w:color w:val="00B050"/>
                      <w:szCs w:val="22"/>
                    </w:rPr>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B996971" w14:textId="77777777" w:rsidR="00E77434" w:rsidRPr="0027502F" w:rsidRDefault="00E77434" w:rsidP="002605A4">
                  <w:pPr>
                    <w:spacing w:line="276" w:lineRule="auto"/>
                    <w:rPr>
                      <w:color w:val="00B050"/>
                      <w:szCs w:val="22"/>
                    </w:rPr>
                  </w:pPr>
                  <w:r w:rsidRPr="0027502F">
                    <w:rPr>
                      <w:color w:val="00B050"/>
                      <w:szCs w:val="22"/>
                    </w:rPr>
                    <w:t>Specification Documents:</w:t>
                  </w:r>
                </w:p>
                <w:p w14:paraId="076EF28A"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465B4D7B"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(None).</w:t>
                  </w:r>
                </w:p>
              </w:tc>
            </w:tr>
            <w:tr w:rsidR="00257C7D" w:rsidRPr="0027502F" w14:paraId="537DD548"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4996DA0"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D0F6AB6" w14:textId="77777777" w:rsidR="00E77434" w:rsidRPr="0027502F" w:rsidRDefault="00E77434" w:rsidP="002605A4">
                  <w:pPr>
                    <w:spacing w:line="276" w:lineRule="auto"/>
                    <w:rPr>
                      <w:noProof/>
                      <w:color w:val="00B050"/>
                      <w:szCs w:val="22"/>
                      <w:lang w:eastAsia="en-US"/>
                    </w:rPr>
                  </w:pPr>
                  <w:r w:rsidRPr="0027502F">
                    <w:rPr>
                      <w:color w:val="00B050"/>
                      <w:szCs w:val="22"/>
                    </w:rPr>
                    <w:t>If the proposed change is not implemented, FESS specifications will not be aligned with the changes that will be introduced in the</w:t>
                  </w:r>
                  <w:r w:rsidRPr="0027502F">
                    <w:rPr>
                      <w:color w:val="00B050"/>
                      <w:szCs w:val="22"/>
                      <w:lang w:val="en-US"/>
                    </w:rPr>
                    <w:t xml:space="preserve"> Code List 15 of Annex II in the Commission Implementing Regulation (EU) 2016/323</w:t>
                  </w:r>
                  <w:r w:rsidRPr="0027502F">
                    <w:rPr>
                      <w:color w:val="00B050"/>
                      <w:szCs w:val="22"/>
                    </w:rPr>
                    <w:t>.</w:t>
                  </w:r>
                  <w:r w:rsidRPr="0027502F">
                    <w:rPr>
                      <w:noProof/>
                      <w:color w:val="00B050"/>
                      <w:szCs w:val="22"/>
                      <w:lang w:eastAsia="en-US"/>
                    </w:rPr>
                    <w:t xml:space="preserve"> </w:t>
                  </w:r>
                </w:p>
              </w:tc>
            </w:tr>
            <w:tr w:rsidR="00257C7D" w:rsidRPr="0027502F" w14:paraId="6A4A6847"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D6C0D17" w14:textId="77777777" w:rsidR="00E77434" w:rsidRPr="0027502F" w:rsidRDefault="00E77434" w:rsidP="002605A4">
                  <w:pPr>
                    <w:spacing w:line="276" w:lineRule="auto"/>
                    <w:jc w:val="left"/>
                    <w:rPr>
                      <w:color w:val="00B050"/>
                      <w:szCs w:val="22"/>
                    </w:rPr>
                  </w:pPr>
                  <w:r w:rsidRPr="0027502F">
                    <w:rPr>
                      <w:color w:val="00B050"/>
                      <w:szCs w:val="22"/>
                    </w:rPr>
                    <w:lastRenderedPageBreak/>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53EEE57" w14:textId="77777777" w:rsidR="00E77434" w:rsidRPr="0027502F" w:rsidRDefault="00E77434" w:rsidP="002605A4">
                  <w:pPr>
                    <w:spacing w:line="276" w:lineRule="auto"/>
                    <w:rPr>
                      <w:i/>
                      <w:color w:val="00B050"/>
                      <w:szCs w:val="22"/>
                    </w:rPr>
                  </w:pPr>
                  <w:r w:rsidRPr="0027502F">
                    <w:rPr>
                      <w:color w:val="00B050"/>
                      <w:szCs w:val="22"/>
                    </w:rPr>
                    <w:t>There is no risk associated with the implementation of the present RFC in BPMs.</w:t>
                  </w:r>
                </w:p>
              </w:tc>
            </w:tr>
            <w:tr w:rsidR="00257C7D" w:rsidRPr="0027502F" w14:paraId="1D7E12FA"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38F627B"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EC1D7BB"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N/A</w:t>
                  </w:r>
                </w:p>
              </w:tc>
            </w:tr>
            <w:tr w:rsidR="00257C7D" w:rsidRPr="0027502F" w14:paraId="4E029FD4"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8AAC5FC"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A79FAC3"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5495D6BE"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IE734-048</w:t>
                  </w:r>
                  <w:r w:rsidRPr="0027502F">
                    <w:rPr>
                      <w:rFonts w:ascii="Times New Roman" w:hAnsi="Times New Roman" w:cs="Times New Roman"/>
                      <w:color w:val="00B050"/>
                      <w:sz w:val="22"/>
                      <w:szCs w:val="22"/>
                    </w:rPr>
                    <w:t>;</w:t>
                  </w:r>
                </w:p>
                <w:p w14:paraId="135C10F1"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Other RFCs:</w:t>
                  </w:r>
                  <w:r w:rsidRPr="0027502F">
                    <w:rPr>
                      <w:rFonts w:ascii="Times New Roman" w:hAnsi="Times New Roman" w:cs="Times New Roman"/>
                      <w:color w:val="00B050"/>
                      <w:sz w:val="22"/>
                      <w:szCs w:val="22"/>
                    </w:rPr>
                    <w:t>-</w:t>
                  </w:r>
                  <w:r w:rsidRPr="0027502F">
                    <w:rPr>
                      <w:rFonts w:ascii="Times New Roman" w:hAnsi="Times New Roman" w:cs="Times New Roman"/>
                      <w:bCs w:val="0"/>
                      <w:color w:val="00B050"/>
                      <w:sz w:val="22"/>
                      <w:szCs w:val="22"/>
                    </w:rPr>
                    <w:t>.</w:t>
                  </w:r>
                </w:p>
              </w:tc>
            </w:tr>
          </w:tbl>
          <w:p w14:paraId="55BA5D48" w14:textId="77777777" w:rsidR="00E77434" w:rsidRPr="0027502F" w:rsidRDefault="00E77434" w:rsidP="002605A4">
            <w:pPr>
              <w:spacing w:after="0"/>
              <w:jc w:val="left"/>
              <w:rPr>
                <w:color w:val="00B050"/>
                <w:szCs w:val="22"/>
                <w:lang w:val="en-US"/>
              </w:rPr>
            </w:pPr>
          </w:p>
        </w:tc>
      </w:tr>
      <w:tr w:rsidR="00257C7D" w:rsidRPr="0027502F" w14:paraId="427D2777"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207D57E"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78416F74"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962082" w14:textId="77777777" w:rsidR="00E77434" w:rsidRPr="0027502F" w:rsidRDefault="00E77434" w:rsidP="002605A4">
                  <w:pPr>
                    <w:spacing w:line="276" w:lineRule="auto"/>
                    <w:jc w:val="left"/>
                    <w:rPr>
                      <w:color w:val="00B050"/>
                      <w:szCs w:val="22"/>
                    </w:rPr>
                  </w:pPr>
                  <w:r w:rsidRPr="0027502F">
                    <w:rPr>
                      <w:color w:val="00B050"/>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769FDFC"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56D3557D"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5DBD37" w14:textId="77777777" w:rsidR="00E77434" w:rsidRPr="0027502F" w:rsidRDefault="00E77434" w:rsidP="002605A4">
                  <w:pPr>
                    <w:spacing w:line="276" w:lineRule="auto"/>
                    <w:jc w:val="left"/>
                    <w:rPr>
                      <w:color w:val="00B050"/>
                      <w:szCs w:val="22"/>
                    </w:rPr>
                  </w:pPr>
                  <w:r w:rsidRPr="0027502F">
                    <w:rPr>
                      <w:color w:val="00B050"/>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4309511" w14:textId="77777777" w:rsidR="00E77434" w:rsidRPr="0027502F" w:rsidRDefault="00E77434" w:rsidP="002605A4">
                  <w:pPr>
                    <w:spacing w:line="276" w:lineRule="auto"/>
                    <w:rPr>
                      <w:color w:val="00B050"/>
                      <w:szCs w:val="22"/>
                    </w:rPr>
                  </w:pPr>
                  <w:r w:rsidRPr="0027502F">
                    <w:rPr>
                      <w:color w:val="00B050"/>
                      <w:szCs w:val="22"/>
                    </w:rPr>
                    <w:t>N/A</w:t>
                  </w:r>
                </w:p>
              </w:tc>
            </w:tr>
          </w:tbl>
          <w:p w14:paraId="0483771C" w14:textId="77777777" w:rsidR="00E77434" w:rsidRPr="0027502F" w:rsidRDefault="00E77434" w:rsidP="002605A4">
            <w:pPr>
              <w:spacing w:after="0"/>
              <w:jc w:val="left"/>
              <w:rPr>
                <w:color w:val="00B050"/>
                <w:szCs w:val="22"/>
                <w:lang w:val="en-US"/>
              </w:rPr>
            </w:pPr>
          </w:p>
        </w:tc>
      </w:tr>
      <w:tr w:rsidR="00257C7D" w:rsidRPr="0027502F" w14:paraId="1206F7E5"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65FE635" w14:textId="77777777" w:rsidR="00E77434" w:rsidRPr="0027502F" w:rsidRDefault="00E77434" w:rsidP="002605A4">
            <w:pPr>
              <w:spacing w:line="276" w:lineRule="auto"/>
              <w:rPr>
                <w:b/>
                <w:color w:val="00B050"/>
                <w:szCs w:val="22"/>
              </w:rPr>
            </w:pPr>
            <w:r w:rsidRPr="0027502F">
              <w:rPr>
                <w:b/>
                <w:color w:val="00B050"/>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53306683" w14:textId="77777777" w:rsidTr="002605A4">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0F6143"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4113114B"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138B4ECE"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625ADF2B"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095D8500" w14:textId="77777777" w:rsidTr="002605A4">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D98D08" w14:textId="77777777" w:rsidR="00E77434" w:rsidRPr="0027502F" w:rsidRDefault="00E77434" w:rsidP="002605A4">
                  <w:pPr>
                    <w:spacing w:line="276" w:lineRule="auto"/>
                    <w:jc w:val="left"/>
                    <w:rPr>
                      <w:color w:val="00B050"/>
                      <w:szCs w:val="22"/>
                    </w:rPr>
                  </w:pPr>
                  <w:r w:rsidRPr="0027502F">
                    <w:rPr>
                      <w:color w:val="00B050"/>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6F040C6C"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6A0E7FC8" w14:textId="77777777" w:rsidTr="002605A4">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C3FB7C"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70939D82" w14:textId="77777777" w:rsidR="00E77434" w:rsidRPr="0027502F" w:rsidRDefault="00E77434" w:rsidP="002605A4">
                  <w:pPr>
                    <w:spacing w:line="276" w:lineRule="auto"/>
                    <w:rPr>
                      <w:color w:val="00B050"/>
                      <w:szCs w:val="22"/>
                    </w:rPr>
                  </w:pPr>
                  <w:r w:rsidRPr="0027502F">
                    <w:rPr>
                      <w:color w:val="00B050"/>
                      <w:szCs w:val="22"/>
                    </w:rPr>
                    <w:t>EMCS CAB#196 on 14/10/2021.</w:t>
                  </w:r>
                </w:p>
              </w:tc>
            </w:tr>
          </w:tbl>
          <w:p w14:paraId="494909BA" w14:textId="77777777" w:rsidR="00E77434" w:rsidRPr="0027502F" w:rsidRDefault="00E77434" w:rsidP="002605A4">
            <w:pPr>
              <w:spacing w:after="0"/>
              <w:jc w:val="left"/>
              <w:rPr>
                <w:color w:val="00B050"/>
                <w:szCs w:val="22"/>
                <w:lang w:val="en-US"/>
              </w:rPr>
            </w:pPr>
          </w:p>
        </w:tc>
      </w:tr>
      <w:tr w:rsidR="00257C7D" w:rsidRPr="0027502F" w14:paraId="46B5F748"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060BF12" w14:textId="77777777" w:rsidR="00E77434" w:rsidRPr="0027502F" w:rsidRDefault="00E77434"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415D1051"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8ED5D5"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4ADFA03"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0031AEB7"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47DB5A"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B6E310"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2FE41DBF"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08440D"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276897" w14:textId="77777777" w:rsidR="00E77434" w:rsidRPr="0027502F" w:rsidRDefault="00E77434" w:rsidP="002605A4">
                  <w:pPr>
                    <w:spacing w:line="276" w:lineRule="auto"/>
                    <w:rPr>
                      <w:color w:val="00B050"/>
                      <w:szCs w:val="22"/>
                    </w:rPr>
                  </w:pPr>
                  <w:r w:rsidRPr="0027502F">
                    <w:rPr>
                      <w:color w:val="00B050"/>
                      <w:szCs w:val="22"/>
                    </w:rPr>
                    <w:t>01/01/2022</w:t>
                  </w:r>
                </w:p>
              </w:tc>
            </w:tr>
          </w:tbl>
          <w:p w14:paraId="5D55FC1E" w14:textId="77777777" w:rsidR="00E77434" w:rsidRPr="0027502F" w:rsidRDefault="00E77434" w:rsidP="002605A4">
            <w:pPr>
              <w:spacing w:after="0"/>
              <w:jc w:val="left"/>
              <w:rPr>
                <w:color w:val="00B050"/>
                <w:szCs w:val="22"/>
                <w:lang w:val="en-US"/>
              </w:rPr>
            </w:pPr>
          </w:p>
        </w:tc>
      </w:tr>
      <w:tr w:rsidR="00257C7D" w:rsidRPr="0027502F" w14:paraId="22D29F58"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DDC685C"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622277ED"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9C7E25"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A01A6C"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7B245274"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F5F9F01"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263D662" w14:textId="77777777" w:rsidR="00E77434" w:rsidRPr="0027502F" w:rsidRDefault="00E77434" w:rsidP="002605A4">
                  <w:pPr>
                    <w:spacing w:line="276" w:lineRule="auto"/>
                    <w:rPr>
                      <w:color w:val="00B050"/>
                      <w:szCs w:val="22"/>
                    </w:rPr>
                  </w:pPr>
                  <w:r w:rsidRPr="0027502F">
                    <w:rPr>
                      <w:color w:val="00B050"/>
                      <w:szCs w:val="22"/>
                    </w:rPr>
                    <w:t>N/A</w:t>
                  </w:r>
                </w:p>
              </w:tc>
            </w:tr>
          </w:tbl>
          <w:p w14:paraId="3B7C18DD" w14:textId="77777777" w:rsidR="00E77434" w:rsidRPr="0027502F" w:rsidRDefault="00E77434" w:rsidP="002605A4">
            <w:pPr>
              <w:spacing w:after="0"/>
              <w:jc w:val="left"/>
              <w:rPr>
                <w:color w:val="00B050"/>
                <w:szCs w:val="22"/>
                <w:lang w:val="en-US"/>
              </w:rPr>
            </w:pPr>
          </w:p>
        </w:tc>
      </w:tr>
      <w:bookmarkEnd w:id="65"/>
    </w:tbl>
    <w:p w14:paraId="0537AA45" w14:textId="77777777" w:rsidR="00E77434" w:rsidRPr="0027502F" w:rsidRDefault="00E77434" w:rsidP="00E77434">
      <w:pPr>
        <w:rPr>
          <w:color w:val="00B050"/>
          <w:szCs w:val="22"/>
        </w:rPr>
      </w:pPr>
    </w:p>
    <w:p w14:paraId="66B90777" w14:textId="77777777" w:rsidR="00CB4AD5" w:rsidRDefault="00CB4AD5">
      <w:pPr>
        <w:spacing w:after="0" w:line="240" w:lineRule="auto"/>
        <w:jc w:val="left"/>
        <w:rPr>
          <w:b/>
          <w:color w:val="00B050"/>
          <w:szCs w:val="22"/>
          <w:lang w:val="en-US"/>
        </w:rPr>
      </w:pPr>
      <w:bookmarkStart w:id="66" w:name="_Hlk85020130"/>
      <w:r>
        <w:rPr>
          <w:color w:val="00B050"/>
          <w:szCs w:val="22"/>
          <w:lang w:val="en-US"/>
        </w:rPr>
        <w:br w:type="page"/>
      </w:r>
    </w:p>
    <w:p w14:paraId="438BCE7E" w14:textId="2E4D4E13" w:rsidR="00E77434" w:rsidRPr="0027502F" w:rsidRDefault="00E77434" w:rsidP="00E77434">
      <w:pPr>
        <w:pStyle w:val="Heading4"/>
        <w:rPr>
          <w:color w:val="00B050"/>
          <w:szCs w:val="22"/>
          <w:lang w:val="en-US"/>
        </w:rPr>
      </w:pPr>
      <w:r w:rsidRPr="0027502F">
        <w:rPr>
          <w:color w:val="00B050"/>
          <w:szCs w:val="22"/>
          <w:lang w:val="en-US"/>
        </w:rPr>
        <w:lastRenderedPageBreak/>
        <w:t>FESS-282 – Annual Updates of CN Codes 2021/Rev1</w:t>
      </w:r>
      <w:r w:rsidRPr="0027502F">
        <w:rPr>
          <w:color w:val="00B050"/>
          <w:szCs w:val="22"/>
          <w:lang w:val="en-US"/>
        </w:rPr>
        <w:tab/>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ook w:val="04A0" w:firstRow="1" w:lastRow="0" w:firstColumn="1" w:lastColumn="0" w:noHBand="0" w:noVBand="1"/>
      </w:tblPr>
      <w:tblGrid>
        <w:gridCol w:w="9038"/>
      </w:tblGrid>
      <w:tr w:rsidR="00257C7D" w:rsidRPr="0027502F" w14:paraId="4A76DE22"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57D7ECE"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121"/>
              <w:gridCol w:w="6554"/>
            </w:tblGrid>
            <w:tr w:rsidR="00257C7D" w:rsidRPr="0027502F" w14:paraId="0FF818C7"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76862C"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05F796" w14:textId="77777777" w:rsidR="00E77434" w:rsidRPr="0027502F" w:rsidRDefault="00E77434" w:rsidP="002605A4">
                  <w:pPr>
                    <w:spacing w:line="276" w:lineRule="auto"/>
                    <w:rPr>
                      <w:color w:val="00B050"/>
                      <w:szCs w:val="22"/>
                    </w:rPr>
                  </w:pPr>
                  <w:r w:rsidRPr="0027502F">
                    <w:rPr>
                      <w:bCs/>
                      <w:color w:val="00B050"/>
                      <w:szCs w:val="22"/>
                    </w:rPr>
                    <w:t>FESS-282</w:t>
                  </w:r>
                </w:p>
              </w:tc>
            </w:tr>
            <w:tr w:rsidR="00257C7D" w:rsidRPr="0027502F" w14:paraId="309E69CF"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DB3142"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FD75D5" w14:textId="77777777" w:rsidR="00E77434" w:rsidRPr="0027502F" w:rsidRDefault="00E77434" w:rsidP="002605A4">
                  <w:pPr>
                    <w:tabs>
                      <w:tab w:val="left" w:pos="1305"/>
                    </w:tabs>
                    <w:spacing w:line="276" w:lineRule="auto"/>
                    <w:rPr>
                      <w:color w:val="00B050"/>
                      <w:szCs w:val="22"/>
                    </w:rPr>
                  </w:pPr>
                  <w:r w:rsidRPr="0027502F">
                    <w:rPr>
                      <w:color w:val="00B050"/>
                      <w:szCs w:val="22"/>
                    </w:rPr>
                    <w:t>Accepted</w:t>
                  </w:r>
                </w:p>
              </w:tc>
            </w:tr>
            <w:tr w:rsidR="00257C7D" w:rsidRPr="0027502F" w14:paraId="0EE12B03"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4E0696"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5F80E8" w14:textId="77777777" w:rsidR="00E77434" w:rsidRPr="0027502F" w:rsidRDefault="00E77434" w:rsidP="002605A4">
                  <w:pPr>
                    <w:spacing w:line="276" w:lineRule="auto"/>
                    <w:rPr>
                      <w:color w:val="00B050"/>
                      <w:szCs w:val="22"/>
                    </w:rPr>
                  </w:pPr>
                  <w:r w:rsidRPr="0027502F">
                    <w:rPr>
                      <w:color w:val="00B050"/>
                      <w:szCs w:val="22"/>
                    </w:rPr>
                    <w:t>Legislation alignment</w:t>
                  </w:r>
                </w:p>
              </w:tc>
            </w:tr>
            <w:tr w:rsidR="00257C7D" w:rsidRPr="0027502F" w14:paraId="6D34571F"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3BC6C3"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451B47"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6358E6E4"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FF226C"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D83AE9"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18F6E86E"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9EA865"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5AF164A"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rPr>
                    <w:t>14/09/2021</w:t>
                  </w:r>
                </w:p>
              </w:tc>
            </w:tr>
            <w:tr w:rsidR="00257C7D" w:rsidRPr="0027502F" w14:paraId="16F11C2F"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33F8BBE"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7E0D250" w14:textId="77777777" w:rsidR="00E77434" w:rsidRPr="0027502F" w:rsidRDefault="00E77434" w:rsidP="002605A4">
                  <w:pPr>
                    <w:spacing w:line="276" w:lineRule="auto"/>
                    <w:rPr>
                      <w:color w:val="00B050"/>
                      <w:szCs w:val="22"/>
                      <w:lang w:val="en-US"/>
                    </w:rPr>
                  </w:pPr>
                  <w:r w:rsidRPr="0027502F">
                    <w:rPr>
                      <w:color w:val="00B050"/>
                      <w:szCs w:val="22"/>
                    </w:rPr>
                    <w:t>EMCS CPT</w:t>
                  </w:r>
                </w:p>
              </w:tc>
            </w:tr>
          </w:tbl>
          <w:p w14:paraId="3AD2F7BD" w14:textId="77777777" w:rsidR="00E77434" w:rsidRPr="0027502F" w:rsidRDefault="00E77434" w:rsidP="002605A4">
            <w:pPr>
              <w:spacing w:after="0"/>
              <w:jc w:val="left"/>
              <w:rPr>
                <w:color w:val="00B050"/>
                <w:szCs w:val="22"/>
                <w:lang w:val="en-US"/>
              </w:rPr>
            </w:pPr>
          </w:p>
        </w:tc>
      </w:tr>
      <w:tr w:rsidR="00257C7D" w:rsidRPr="0027502F" w14:paraId="0942DD7C"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D349B56"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136"/>
              <w:gridCol w:w="6803"/>
            </w:tblGrid>
            <w:tr w:rsidR="00257C7D" w:rsidRPr="0027502F" w14:paraId="3602A526"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6381C0A"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19897C1"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3337CF82"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E867B13"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282C3A55" w14:textId="77777777" w:rsidR="00E77434" w:rsidRPr="0027502F" w:rsidRDefault="00E77434" w:rsidP="002605A4">
                  <w:pPr>
                    <w:spacing w:line="276" w:lineRule="auto"/>
                    <w:rPr>
                      <w:b/>
                      <w:color w:val="00B050"/>
                      <w:szCs w:val="22"/>
                    </w:rPr>
                  </w:pPr>
                  <w:r w:rsidRPr="0027502F">
                    <w:rPr>
                      <w:b/>
                      <w:color w:val="00B050"/>
                      <w:szCs w:val="22"/>
                    </w:rPr>
                    <w:t>Problem Statement</w:t>
                  </w:r>
                </w:p>
                <w:p w14:paraId="43C68BB9" w14:textId="77777777" w:rsidR="00E77434" w:rsidRPr="0027502F" w:rsidRDefault="00E77434" w:rsidP="006873C9">
                  <w:pPr>
                    <w:spacing w:after="0" w:line="276" w:lineRule="auto"/>
                    <w:rPr>
                      <w:color w:val="00B050"/>
                      <w:szCs w:val="22"/>
                    </w:rPr>
                  </w:pPr>
                  <w:r w:rsidRPr="0027502F">
                    <w:rPr>
                      <w:color w:val="00B050"/>
                      <w:szCs w:val="22"/>
                      <w:lang w:val="en-US"/>
                    </w:rPr>
                    <w:t>Based on the annual update of the Combined Nomenclature</w:t>
                  </w:r>
                  <w:r w:rsidRPr="0027502F">
                    <w:rPr>
                      <w:rStyle w:val="FootnoteReference"/>
                      <w:color w:val="00B050"/>
                      <w:szCs w:val="22"/>
                      <w:lang w:val="en-US"/>
                    </w:rPr>
                    <w:footnoteReference w:id="5"/>
                  </w:r>
                  <w:r w:rsidRPr="0027502F">
                    <w:rPr>
                      <w:color w:val="00B050"/>
                      <w:szCs w:val="22"/>
                      <w:lang w:val="en-US"/>
                    </w:rPr>
                    <w:t xml:space="preserve">, the CN codes used in EMCS need to be updated in alignment with any relevant updates.  </w:t>
                  </w:r>
                </w:p>
                <w:p w14:paraId="32EAFE91" w14:textId="77777777" w:rsidR="00E77434" w:rsidRPr="0027502F" w:rsidRDefault="00E77434" w:rsidP="002605A4">
                  <w:pPr>
                    <w:spacing w:after="0"/>
                    <w:jc w:val="left"/>
                    <w:rPr>
                      <w:color w:val="00B050"/>
                      <w:szCs w:val="22"/>
                      <w:lang w:val="en-US"/>
                    </w:rPr>
                  </w:pPr>
                </w:p>
                <w:p w14:paraId="7C34C9A7" w14:textId="77777777" w:rsidR="00E77434" w:rsidRPr="0027502F" w:rsidRDefault="00E77434" w:rsidP="002605A4">
                  <w:pPr>
                    <w:spacing w:line="276" w:lineRule="auto"/>
                    <w:rPr>
                      <w:b/>
                      <w:color w:val="00B050"/>
                      <w:szCs w:val="22"/>
                    </w:rPr>
                  </w:pPr>
                  <w:r w:rsidRPr="0027502F">
                    <w:rPr>
                      <w:b/>
                      <w:color w:val="00B050"/>
                      <w:szCs w:val="22"/>
                    </w:rPr>
                    <w:t>Proposed Solution</w:t>
                  </w:r>
                </w:p>
                <w:p w14:paraId="102908BA"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11408131" w14:textId="77777777" w:rsidR="00E77434" w:rsidRPr="0027502F" w:rsidRDefault="00E77434" w:rsidP="003B47C7">
                  <w:pPr>
                    <w:pStyle w:val="ListParagraph"/>
                    <w:numPr>
                      <w:ilvl w:val="0"/>
                      <w:numId w:val="98"/>
                    </w:numPr>
                    <w:spacing w:line="276" w:lineRule="auto"/>
                    <w:rPr>
                      <w:bCs/>
                      <w:noProof/>
                      <w:color w:val="00B050"/>
                      <w:szCs w:val="22"/>
                      <w:lang w:val="en-US"/>
                    </w:rPr>
                  </w:pPr>
                  <w:r w:rsidRPr="0027502F">
                    <w:rPr>
                      <w:bCs/>
                      <w:noProof/>
                      <w:color w:val="00B050"/>
                      <w:szCs w:val="22"/>
                      <w:lang w:val="en-US"/>
                    </w:rPr>
                    <w:t>CL CN Codes</w:t>
                  </w:r>
                  <w:r w:rsidRPr="0027502F">
                    <w:rPr>
                      <w:color w:val="00B050"/>
                      <w:szCs w:val="22"/>
                    </w:rPr>
                    <w:t>:</w:t>
                  </w:r>
                </w:p>
                <w:p w14:paraId="72A9026C" w14:textId="77777777" w:rsidR="00E77434" w:rsidRPr="0027502F" w:rsidRDefault="00E77434" w:rsidP="003B47C7">
                  <w:pPr>
                    <w:pStyle w:val="ListParagraph"/>
                    <w:numPr>
                      <w:ilvl w:val="0"/>
                      <w:numId w:val="99"/>
                    </w:numPr>
                    <w:spacing w:line="276" w:lineRule="auto"/>
                    <w:rPr>
                      <w:bCs/>
                      <w:noProof/>
                      <w:color w:val="00B050"/>
                      <w:szCs w:val="22"/>
                      <w:lang w:val="en-US"/>
                    </w:rPr>
                  </w:pPr>
                  <w:r w:rsidRPr="0027502F">
                    <w:rPr>
                      <w:bCs/>
                      <w:noProof/>
                      <w:color w:val="00B050"/>
                      <w:szCs w:val="22"/>
                      <w:lang w:val="en-US"/>
                    </w:rPr>
                    <w:t>Remove the following entries</w:t>
                  </w:r>
                </w:p>
                <w:tbl>
                  <w:tblPr>
                    <w:tblW w:w="6400" w:type="dxa"/>
                    <w:tblLook w:val="04A0" w:firstRow="1" w:lastRow="0" w:firstColumn="1" w:lastColumn="0" w:noHBand="0" w:noVBand="1"/>
                  </w:tblPr>
                  <w:tblGrid>
                    <w:gridCol w:w="1340"/>
                    <w:gridCol w:w="5060"/>
                  </w:tblGrid>
                  <w:tr w:rsidR="00257C7D" w:rsidRPr="0027502F" w14:paraId="4E82739F" w14:textId="77777777" w:rsidTr="002605A4">
                    <w:trPr>
                      <w:trHeight w:val="5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EF054"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15091080</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14:paraId="15E6B38A"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 xml:space="preserve">Virgin olive oil other than lampante and extra virgin, but not chemically modified </w:t>
                        </w:r>
                      </w:p>
                    </w:tc>
                  </w:tr>
                  <w:tr w:rsidR="00257C7D" w:rsidRPr="0027502F" w14:paraId="2DD93475" w14:textId="77777777" w:rsidTr="002605A4">
                    <w:trPr>
                      <w:trHeight w:val="288"/>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D9A8754"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 xml:space="preserve">15091020 </w:t>
                        </w:r>
                      </w:p>
                    </w:tc>
                    <w:tc>
                      <w:tcPr>
                        <w:tcW w:w="5060" w:type="dxa"/>
                        <w:tcBorders>
                          <w:top w:val="nil"/>
                          <w:left w:val="nil"/>
                          <w:bottom w:val="single" w:sz="4" w:space="0" w:color="auto"/>
                          <w:right w:val="single" w:sz="4" w:space="0" w:color="auto"/>
                        </w:tcBorders>
                        <w:shd w:val="clear" w:color="auto" w:fill="auto"/>
                        <w:vAlign w:val="center"/>
                        <w:hideMark/>
                      </w:tcPr>
                      <w:p w14:paraId="2C46A94A"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Extra virgin olive oil</w:t>
                        </w:r>
                      </w:p>
                    </w:tc>
                  </w:tr>
                  <w:tr w:rsidR="00257C7D" w:rsidRPr="0027502F" w14:paraId="21845630" w14:textId="77777777" w:rsidTr="002605A4">
                    <w:trPr>
                      <w:trHeight w:val="288"/>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00BE254E"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15091010</w:t>
                        </w:r>
                      </w:p>
                    </w:tc>
                    <w:tc>
                      <w:tcPr>
                        <w:tcW w:w="5060" w:type="dxa"/>
                        <w:tcBorders>
                          <w:top w:val="nil"/>
                          <w:left w:val="nil"/>
                          <w:bottom w:val="single" w:sz="4" w:space="0" w:color="auto"/>
                          <w:right w:val="single" w:sz="4" w:space="0" w:color="auto"/>
                        </w:tcBorders>
                        <w:shd w:val="clear" w:color="auto" w:fill="auto"/>
                        <w:vAlign w:val="center"/>
                        <w:hideMark/>
                      </w:tcPr>
                      <w:p w14:paraId="19A9C8AD"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Virgin lampante olive oil, not chemically modified</w:t>
                        </w:r>
                      </w:p>
                    </w:tc>
                  </w:tr>
                  <w:tr w:rsidR="00257C7D" w:rsidRPr="0027502F" w14:paraId="580AF0FC" w14:textId="77777777" w:rsidTr="002605A4">
                    <w:trPr>
                      <w:trHeight w:val="5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3D66"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15100010</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14:paraId="179F5EF7"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Other oils, crude, obtained solely from olives,</w:t>
                        </w:r>
                        <w:r w:rsidRPr="0027502F">
                          <w:rPr>
                            <w:color w:val="00B050"/>
                            <w:szCs w:val="22"/>
                            <w:lang w:val="en-US" w:eastAsia="en-US"/>
                          </w:rPr>
                          <w:br/>
                          <w:t>whether or not refined, but not chemically modified</w:t>
                        </w:r>
                      </w:p>
                    </w:tc>
                  </w:tr>
                  <w:tr w:rsidR="00257C7D" w:rsidRPr="0027502F" w14:paraId="4096AB2A" w14:textId="77777777" w:rsidTr="002605A4">
                    <w:trPr>
                      <w:trHeight w:val="864"/>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BE9C9"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15100090</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14:paraId="47D48F9F"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Oils, other than crude oils, obtained solely from</w:t>
                        </w:r>
                        <w:r w:rsidRPr="0027502F">
                          <w:rPr>
                            <w:color w:val="00B050"/>
                            <w:szCs w:val="22"/>
                            <w:lang w:val="en-US" w:eastAsia="en-US"/>
                          </w:rPr>
                          <w:br/>
                          <w:t>olives, whether or not refined, but not chemically</w:t>
                        </w:r>
                        <w:r w:rsidRPr="0027502F">
                          <w:rPr>
                            <w:color w:val="00B050"/>
                            <w:szCs w:val="22"/>
                            <w:lang w:val="en-US" w:eastAsia="en-US"/>
                          </w:rPr>
                          <w:br/>
                          <w:t>modified</w:t>
                        </w:r>
                      </w:p>
                    </w:tc>
                  </w:tr>
                </w:tbl>
                <w:p w14:paraId="6F315361" w14:textId="77777777" w:rsidR="00E77434" w:rsidRPr="0027502F" w:rsidRDefault="00E77434" w:rsidP="002605A4">
                  <w:pPr>
                    <w:spacing w:line="276" w:lineRule="auto"/>
                    <w:rPr>
                      <w:bCs/>
                      <w:noProof/>
                      <w:color w:val="00B050"/>
                      <w:szCs w:val="22"/>
                      <w:lang w:val="en-US"/>
                    </w:rPr>
                  </w:pPr>
                </w:p>
                <w:p w14:paraId="5258AA5F" w14:textId="77777777" w:rsidR="00E77434" w:rsidRPr="0027502F" w:rsidRDefault="00E77434" w:rsidP="003B47C7">
                  <w:pPr>
                    <w:pStyle w:val="ListParagraph"/>
                    <w:numPr>
                      <w:ilvl w:val="0"/>
                      <w:numId w:val="99"/>
                    </w:numPr>
                    <w:spacing w:line="276" w:lineRule="auto"/>
                    <w:rPr>
                      <w:bCs/>
                      <w:noProof/>
                      <w:color w:val="00B050"/>
                      <w:szCs w:val="22"/>
                      <w:lang w:val="en-US"/>
                    </w:rPr>
                  </w:pPr>
                  <w:r w:rsidRPr="0027502F">
                    <w:rPr>
                      <w:bCs/>
                      <w:noProof/>
                      <w:color w:val="00B050"/>
                      <w:szCs w:val="22"/>
                      <w:lang w:val="en-US"/>
                    </w:rPr>
                    <w:t>Add the following entries:</w:t>
                  </w: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5060"/>
                  </w:tblGrid>
                  <w:tr w:rsidR="00257C7D" w:rsidRPr="0027502F" w14:paraId="464B692A" w14:textId="77777777" w:rsidTr="002605A4">
                    <w:trPr>
                      <w:trHeight w:val="288"/>
                    </w:trPr>
                    <w:tc>
                      <w:tcPr>
                        <w:tcW w:w="1340" w:type="dxa"/>
                        <w:shd w:val="clear" w:color="auto" w:fill="auto"/>
                        <w:vAlign w:val="center"/>
                        <w:hideMark/>
                      </w:tcPr>
                      <w:p w14:paraId="2E8CDB59"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15092000</w:t>
                        </w:r>
                      </w:p>
                    </w:tc>
                    <w:tc>
                      <w:tcPr>
                        <w:tcW w:w="5060" w:type="dxa"/>
                        <w:shd w:val="clear" w:color="auto" w:fill="auto"/>
                        <w:vAlign w:val="center"/>
                        <w:hideMark/>
                      </w:tcPr>
                      <w:p w14:paraId="6CC7C131"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Extra virgin olive oil</w:t>
                        </w:r>
                      </w:p>
                    </w:tc>
                  </w:tr>
                  <w:tr w:rsidR="00257C7D" w:rsidRPr="0027502F" w14:paraId="0A0F367A" w14:textId="77777777" w:rsidTr="002605A4">
                    <w:trPr>
                      <w:trHeight w:val="288"/>
                    </w:trPr>
                    <w:tc>
                      <w:tcPr>
                        <w:tcW w:w="1340" w:type="dxa"/>
                        <w:shd w:val="clear" w:color="auto" w:fill="auto"/>
                        <w:vAlign w:val="center"/>
                        <w:hideMark/>
                      </w:tcPr>
                      <w:p w14:paraId="560E4D8B"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lastRenderedPageBreak/>
                          <w:t>15093000</w:t>
                        </w:r>
                      </w:p>
                    </w:tc>
                    <w:tc>
                      <w:tcPr>
                        <w:tcW w:w="5060" w:type="dxa"/>
                        <w:shd w:val="clear" w:color="auto" w:fill="auto"/>
                        <w:vAlign w:val="center"/>
                        <w:hideMark/>
                      </w:tcPr>
                      <w:p w14:paraId="7DC1ACCD"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Virgin olive oil, not chemically modified</w:t>
                        </w:r>
                      </w:p>
                    </w:tc>
                  </w:tr>
                  <w:tr w:rsidR="00257C7D" w:rsidRPr="0027502F" w14:paraId="2DA559BD" w14:textId="77777777" w:rsidTr="002605A4">
                    <w:trPr>
                      <w:trHeight w:val="576"/>
                    </w:trPr>
                    <w:tc>
                      <w:tcPr>
                        <w:tcW w:w="1340" w:type="dxa"/>
                        <w:shd w:val="clear" w:color="auto" w:fill="auto"/>
                        <w:vAlign w:val="center"/>
                        <w:hideMark/>
                      </w:tcPr>
                      <w:p w14:paraId="04A99F7F"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15094000</w:t>
                        </w:r>
                      </w:p>
                    </w:tc>
                    <w:tc>
                      <w:tcPr>
                        <w:tcW w:w="5060" w:type="dxa"/>
                        <w:shd w:val="clear" w:color="auto" w:fill="auto"/>
                        <w:vAlign w:val="center"/>
                        <w:hideMark/>
                      </w:tcPr>
                      <w:p w14:paraId="7A586EF3"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 xml:space="preserve">Virgin olive oil other than extra virgin, but not chemically modified </w:t>
                        </w:r>
                      </w:p>
                    </w:tc>
                  </w:tr>
                  <w:tr w:rsidR="00257C7D" w:rsidRPr="0027502F" w14:paraId="7C9B6DA4" w14:textId="77777777" w:rsidTr="002605A4">
                    <w:trPr>
                      <w:trHeight w:val="864"/>
                    </w:trPr>
                    <w:tc>
                      <w:tcPr>
                        <w:tcW w:w="1340" w:type="dxa"/>
                        <w:tcBorders>
                          <w:bottom w:val="single" w:sz="4" w:space="0" w:color="auto"/>
                        </w:tcBorders>
                        <w:shd w:val="clear" w:color="auto" w:fill="auto"/>
                        <w:noWrap/>
                        <w:vAlign w:val="center"/>
                        <w:hideMark/>
                      </w:tcPr>
                      <w:p w14:paraId="3B706C12"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15101000</w:t>
                        </w:r>
                      </w:p>
                    </w:tc>
                    <w:tc>
                      <w:tcPr>
                        <w:tcW w:w="5060" w:type="dxa"/>
                        <w:tcBorders>
                          <w:bottom w:val="single" w:sz="4" w:space="0" w:color="auto"/>
                        </w:tcBorders>
                        <w:shd w:val="clear" w:color="auto" w:fill="auto"/>
                        <w:vAlign w:val="center"/>
                        <w:hideMark/>
                      </w:tcPr>
                      <w:p w14:paraId="62EEC228"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Other oils, Crude olive pomace oil, obtained solely from olives,</w:t>
                        </w:r>
                        <w:r w:rsidRPr="0027502F">
                          <w:rPr>
                            <w:color w:val="00B050"/>
                            <w:szCs w:val="22"/>
                            <w:lang w:val="en-US" w:eastAsia="en-US"/>
                          </w:rPr>
                          <w:br/>
                          <w:t>whether or not refined, but not chemically modified</w:t>
                        </w:r>
                      </w:p>
                    </w:tc>
                  </w:tr>
                  <w:tr w:rsidR="00257C7D" w:rsidRPr="0027502F" w14:paraId="2664D915"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hideMark/>
                      </w:tcPr>
                      <w:p w14:paraId="71CA291B"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15109000</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7ECD0"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eastAsia="en-US"/>
                          </w:rPr>
                          <w:t>Oils, other than Crude olive pomace oil, obtained solely from</w:t>
                        </w:r>
                        <w:r w:rsidRPr="0027502F">
                          <w:rPr>
                            <w:color w:val="00B050"/>
                            <w:szCs w:val="22"/>
                            <w:lang w:val="en-US" w:eastAsia="en-US"/>
                          </w:rPr>
                          <w:br/>
                          <w:t>olives, whether or not refined, but not chemically</w:t>
                        </w:r>
                        <w:r w:rsidRPr="0027502F">
                          <w:rPr>
                            <w:color w:val="00B050"/>
                            <w:szCs w:val="22"/>
                            <w:lang w:val="en-US" w:eastAsia="en-US"/>
                          </w:rPr>
                          <w:br/>
                          <w:t>modified</w:t>
                        </w:r>
                      </w:p>
                    </w:tc>
                  </w:tr>
                  <w:tr w:rsidR="00257C7D" w:rsidRPr="0027502F" w14:paraId="099BE495"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tcPr>
                      <w:p w14:paraId="05E8B54D"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15156011</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4B800711"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Microbial fats and oils and their fractions, crude, for technical or industrial uses other than the manufacture of foodstuffs for human consumption</w:t>
                        </w:r>
                      </w:p>
                    </w:tc>
                  </w:tr>
                  <w:tr w:rsidR="00257C7D" w:rsidRPr="0027502F" w14:paraId="0D540F06"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tcPr>
                      <w:p w14:paraId="3C9CCD98"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15156060</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6688132A"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Microbial fats and oils and their fractions, not crude, whether or not refined, for technical or industrial uses other than the manufacture of foodstuffs for human consumption</w:t>
                        </w:r>
                      </w:p>
                    </w:tc>
                  </w:tr>
                  <w:tr w:rsidR="00257C7D" w:rsidRPr="0027502F" w14:paraId="678037FF"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tcPr>
                      <w:p w14:paraId="6CD107B5"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15163091</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A21A33E" w14:textId="77777777" w:rsidR="00E77434" w:rsidRPr="0027502F" w:rsidRDefault="00E77434" w:rsidP="002605A4">
                        <w:pPr>
                          <w:spacing w:after="0" w:line="240" w:lineRule="auto"/>
                          <w:jc w:val="left"/>
                          <w:rPr>
                            <w:color w:val="00B050"/>
                            <w:szCs w:val="22"/>
                            <w:lang w:val="en-US" w:eastAsia="en-US"/>
                          </w:rPr>
                        </w:pPr>
                        <w:r w:rsidRPr="0027502F">
                          <w:rPr>
                            <w:color w:val="00B050"/>
                            <w:szCs w:val="22"/>
                          </w:rPr>
                          <w:t xml:space="preserve">Microbial fats </w:t>
                        </w:r>
                        <w:r w:rsidRPr="0027502F">
                          <w:rPr>
                            <w:color w:val="00B050"/>
                            <w:szCs w:val="22"/>
                            <w:lang w:val="en-US"/>
                          </w:rPr>
                          <w:t>and oils and their fractions in immediate packings of a net content not exceeding 1kg</w:t>
                        </w:r>
                      </w:p>
                    </w:tc>
                  </w:tr>
                  <w:tr w:rsidR="00257C7D" w:rsidRPr="0027502F" w14:paraId="3802CCB6"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tcPr>
                      <w:p w14:paraId="3CF10D80"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38248900</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069FB581" w14:textId="77777777" w:rsidR="00E77434" w:rsidRPr="0027502F" w:rsidRDefault="00E77434" w:rsidP="002605A4">
                        <w:pPr>
                          <w:spacing w:after="0" w:line="240" w:lineRule="auto"/>
                          <w:jc w:val="left"/>
                          <w:rPr>
                            <w:color w:val="00B050"/>
                            <w:szCs w:val="22"/>
                            <w:lang w:val="en-US" w:eastAsia="en-US"/>
                          </w:rPr>
                        </w:pPr>
                        <w:r w:rsidRPr="0027502F">
                          <w:rPr>
                            <w:color w:val="00B050"/>
                            <w:szCs w:val="22"/>
                          </w:rPr>
                          <w:t>Goods specified in subheading note 3 of chapter 38, containing short-chain chlorinated paraffins</w:t>
                        </w:r>
                      </w:p>
                    </w:tc>
                  </w:tr>
                  <w:tr w:rsidR="00257C7D" w:rsidRPr="0027502F" w14:paraId="36A63B6D" w14:textId="77777777" w:rsidTr="002605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340" w:type="dxa"/>
                        <w:tcBorders>
                          <w:top w:val="single" w:sz="4" w:space="0" w:color="auto"/>
                          <w:left w:val="single" w:sz="4" w:space="0" w:color="auto"/>
                          <w:bottom w:val="single" w:sz="4" w:space="0" w:color="auto"/>
                          <w:right w:val="nil"/>
                        </w:tcBorders>
                        <w:shd w:val="clear" w:color="auto" w:fill="auto"/>
                        <w:noWrap/>
                        <w:vAlign w:val="center"/>
                      </w:tcPr>
                      <w:p w14:paraId="5E743A75"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38249200</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BF37A44" w14:textId="77777777" w:rsidR="00E77434" w:rsidRPr="0027502F" w:rsidRDefault="00E77434" w:rsidP="002605A4">
                        <w:pPr>
                          <w:spacing w:after="0" w:line="240" w:lineRule="auto"/>
                          <w:jc w:val="left"/>
                          <w:rPr>
                            <w:color w:val="00B050"/>
                            <w:szCs w:val="22"/>
                            <w:lang w:val="en-US" w:eastAsia="en-US"/>
                          </w:rPr>
                        </w:pPr>
                        <w:r w:rsidRPr="0027502F">
                          <w:rPr>
                            <w:color w:val="00B050"/>
                            <w:szCs w:val="22"/>
                          </w:rPr>
                          <w:t>Polyglycol esters of methylphosphonic acid other than goods specified in subheading note 3 of chapter 38</w:t>
                        </w:r>
                      </w:p>
                    </w:tc>
                  </w:tr>
                </w:tbl>
                <w:p w14:paraId="22428B55" w14:textId="77777777" w:rsidR="00E77434" w:rsidRPr="0027502F" w:rsidRDefault="00E77434" w:rsidP="002605A4">
                  <w:pPr>
                    <w:spacing w:line="276" w:lineRule="auto"/>
                    <w:rPr>
                      <w:bCs/>
                      <w:noProof/>
                      <w:color w:val="00B050"/>
                      <w:szCs w:val="22"/>
                      <w:lang w:val="en-US"/>
                    </w:rPr>
                  </w:pPr>
                </w:p>
                <w:p w14:paraId="6DE80156" w14:textId="77777777" w:rsidR="00E77434" w:rsidRPr="0027502F" w:rsidRDefault="00E77434" w:rsidP="003B47C7">
                  <w:pPr>
                    <w:pStyle w:val="ListParagraph"/>
                    <w:numPr>
                      <w:ilvl w:val="0"/>
                      <w:numId w:val="99"/>
                    </w:numPr>
                    <w:spacing w:line="276" w:lineRule="auto"/>
                    <w:rPr>
                      <w:bCs/>
                      <w:noProof/>
                      <w:color w:val="00B050"/>
                      <w:szCs w:val="22"/>
                      <w:lang w:val="en-US"/>
                    </w:rPr>
                  </w:pPr>
                  <w:r w:rsidRPr="0027502F">
                    <w:rPr>
                      <w:bCs/>
                      <w:noProof/>
                      <w:color w:val="00B050"/>
                      <w:szCs w:val="22"/>
                      <w:lang w:val="en-US"/>
                    </w:rPr>
                    <w:t>Update the following entries</w:t>
                  </w: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040"/>
                    <w:gridCol w:w="22"/>
                  </w:tblGrid>
                  <w:tr w:rsidR="00257C7D" w:rsidRPr="0027502F" w14:paraId="6035F133" w14:textId="77777777" w:rsidTr="002605A4">
                    <w:trPr>
                      <w:gridAfter w:val="1"/>
                      <w:wAfter w:w="22" w:type="dxa"/>
                      <w:trHeight w:val="864"/>
                    </w:trPr>
                    <w:tc>
                      <w:tcPr>
                        <w:tcW w:w="1338" w:type="dxa"/>
                        <w:shd w:val="clear" w:color="auto" w:fill="auto"/>
                        <w:vAlign w:val="center"/>
                        <w:hideMark/>
                      </w:tcPr>
                      <w:p w14:paraId="788828B0"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eastAsia="en-US"/>
                          </w:rPr>
                          <w:t>15180095</w:t>
                        </w:r>
                      </w:p>
                    </w:tc>
                    <w:tc>
                      <w:tcPr>
                        <w:tcW w:w="5040" w:type="dxa"/>
                        <w:shd w:val="clear" w:color="auto" w:fill="auto"/>
                        <w:vAlign w:val="center"/>
                        <w:hideMark/>
                      </w:tcPr>
                      <w:p w14:paraId="1A8DF03C" w14:textId="77777777" w:rsidR="00E77434" w:rsidRPr="0027502F" w:rsidRDefault="00E77434" w:rsidP="002605A4">
                        <w:pPr>
                          <w:pStyle w:val="emcstable"/>
                          <w:jc w:val="both"/>
                          <w:rPr>
                            <w:strike/>
                            <w:color w:val="00B050"/>
                            <w:szCs w:val="22"/>
                          </w:rPr>
                        </w:pPr>
                        <w:r w:rsidRPr="0027502F">
                          <w:rPr>
                            <w:strike/>
                            <w:color w:val="00B050"/>
                            <w:szCs w:val="22"/>
                          </w:rPr>
                          <w:t>Inedible mixtures or preparations of animal or of</w:t>
                        </w:r>
                        <w:r w:rsidRPr="0027502F">
                          <w:rPr>
                            <w:strike/>
                            <w:color w:val="00B050"/>
                            <w:szCs w:val="22"/>
                          </w:rPr>
                          <w:br/>
                          <w:t>animal and vegetable fats and oils and their fractions</w:t>
                        </w:r>
                      </w:p>
                      <w:p w14:paraId="5245F0DB" w14:textId="77777777" w:rsidR="00E77434" w:rsidRPr="0027502F" w:rsidRDefault="00E77434" w:rsidP="002605A4">
                        <w:pPr>
                          <w:pStyle w:val="emcstable"/>
                          <w:jc w:val="both"/>
                          <w:rPr>
                            <w:color w:val="00B050"/>
                            <w:szCs w:val="22"/>
                            <w:lang w:val="en-US"/>
                          </w:rPr>
                        </w:pPr>
                        <w:r w:rsidRPr="0027502F">
                          <w:rPr>
                            <w:color w:val="00B050"/>
                            <w:szCs w:val="22"/>
                            <w:lang w:val="en-US"/>
                          </w:rPr>
                          <w:t>Inedible mixtures or preparations of animal or of animal, vegetable</w:t>
                        </w:r>
                        <w:r w:rsidRPr="0027502F">
                          <w:rPr>
                            <w:color w:val="00B050"/>
                            <w:szCs w:val="22"/>
                            <w:lang w:val="en-US"/>
                          </w:rPr>
                          <w:br/>
                          <w:t>or microbial fats and oils and their fractions</w:t>
                        </w:r>
                      </w:p>
                    </w:tc>
                  </w:tr>
                  <w:tr w:rsidR="00257C7D" w:rsidRPr="0027502F" w14:paraId="38E13766" w14:textId="77777777" w:rsidTr="002605A4">
                    <w:trPr>
                      <w:trHeight w:val="864"/>
                    </w:trPr>
                    <w:tc>
                      <w:tcPr>
                        <w:tcW w:w="1338" w:type="dxa"/>
                        <w:shd w:val="clear" w:color="auto" w:fill="auto"/>
                        <w:vAlign w:val="center"/>
                        <w:hideMark/>
                      </w:tcPr>
                      <w:p w14:paraId="10732419"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rPr>
                          <w:t>15159040</w:t>
                        </w:r>
                      </w:p>
                    </w:tc>
                    <w:tc>
                      <w:tcPr>
                        <w:tcW w:w="5062" w:type="dxa"/>
                        <w:gridSpan w:val="2"/>
                        <w:shd w:val="clear" w:color="auto" w:fill="auto"/>
                        <w:vAlign w:val="center"/>
                        <w:hideMark/>
                      </w:tcPr>
                      <w:p w14:paraId="2C3C7C25" w14:textId="77777777" w:rsidR="00E77434" w:rsidRPr="0027502F" w:rsidRDefault="00E77434" w:rsidP="002605A4">
                        <w:pPr>
                          <w:spacing w:after="0"/>
                          <w:jc w:val="left"/>
                          <w:rPr>
                            <w:strike/>
                            <w:color w:val="00B050"/>
                            <w:szCs w:val="22"/>
                            <w:lang w:val="en-US"/>
                          </w:rPr>
                        </w:pPr>
                        <w:r w:rsidRPr="0027502F">
                          <w:rPr>
                            <w:strike/>
                            <w:color w:val="00B050"/>
                            <w:szCs w:val="22"/>
                            <w:lang w:val="en-US"/>
                          </w:rPr>
                          <w:t>Fixed vegetables fats and oils, crude, for technical or</w:t>
                        </w:r>
                      </w:p>
                      <w:p w14:paraId="27735F99" w14:textId="77777777" w:rsidR="00E77434" w:rsidRPr="0027502F" w:rsidRDefault="00E77434" w:rsidP="002605A4">
                        <w:pPr>
                          <w:spacing w:after="0"/>
                          <w:jc w:val="left"/>
                          <w:rPr>
                            <w:strike/>
                            <w:color w:val="00B050"/>
                            <w:szCs w:val="22"/>
                            <w:lang w:val="en-US"/>
                          </w:rPr>
                        </w:pPr>
                        <w:r w:rsidRPr="0027502F">
                          <w:rPr>
                            <w:strike/>
                            <w:color w:val="00B050"/>
                            <w:szCs w:val="22"/>
                            <w:lang w:val="en-US"/>
                          </w:rPr>
                          <w:t>industrial uses other than the manufacture of</w:t>
                        </w:r>
                      </w:p>
                      <w:p w14:paraId="1027475A" w14:textId="77777777" w:rsidR="00E77434" w:rsidRPr="0027502F" w:rsidRDefault="00E77434" w:rsidP="002605A4">
                        <w:pPr>
                          <w:spacing w:after="0"/>
                          <w:jc w:val="left"/>
                          <w:rPr>
                            <w:strike/>
                            <w:color w:val="00B050"/>
                            <w:szCs w:val="22"/>
                            <w:lang w:val="en-US"/>
                          </w:rPr>
                        </w:pPr>
                        <w:r w:rsidRPr="0027502F">
                          <w:rPr>
                            <w:strike/>
                            <w:color w:val="00B050"/>
                            <w:szCs w:val="22"/>
                            <w:lang w:val="en-US"/>
                          </w:rPr>
                          <w:t>foodstuffs for human consumption</w:t>
                        </w:r>
                      </w:p>
                      <w:p w14:paraId="4DE90835" w14:textId="77777777" w:rsidR="00E77434" w:rsidRPr="0027502F" w:rsidRDefault="00E77434" w:rsidP="002605A4">
                        <w:pPr>
                          <w:spacing w:after="0"/>
                          <w:jc w:val="left"/>
                          <w:rPr>
                            <w:strike/>
                            <w:color w:val="00B050"/>
                            <w:szCs w:val="22"/>
                            <w:lang w:val="en-US"/>
                          </w:rPr>
                        </w:pPr>
                      </w:p>
                      <w:p w14:paraId="7FECC226"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 xml:space="preserve">Fixed vegetables or </w:t>
                        </w:r>
                        <w:r w:rsidRPr="0027502F">
                          <w:rPr>
                            <w:color w:val="00B050"/>
                            <w:szCs w:val="22"/>
                          </w:rPr>
                          <w:t>microbial fats</w:t>
                        </w:r>
                        <w:r w:rsidRPr="0027502F">
                          <w:rPr>
                            <w:color w:val="00B050"/>
                            <w:szCs w:val="22"/>
                            <w:lang w:val="en-US"/>
                          </w:rPr>
                          <w:t xml:space="preserve"> and oils, crude, for technical or industrial uses other than the manufacture of foodstuffs for human consumption</w:t>
                        </w:r>
                      </w:p>
                    </w:tc>
                  </w:tr>
                  <w:tr w:rsidR="00257C7D" w:rsidRPr="0027502F" w14:paraId="7DB33FF2" w14:textId="77777777" w:rsidTr="002605A4">
                    <w:trPr>
                      <w:trHeight w:val="864"/>
                    </w:trPr>
                    <w:tc>
                      <w:tcPr>
                        <w:tcW w:w="1338" w:type="dxa"/>
                        <w:shd w:val="clear" w:color="auto" w:fill="auto"/>
                        <w:vAlign w:val="center"/>
                      </w:tcPr>
                      <w:p w14:paraId="331706D1" w14:textId="77777777" w:rsidR="00E77434" w:rsidRPr="0027502F" w:rsidRDefault="00E77434" w:rsidP="002605A4">
                        <w:pPr>
                          <w:spacing w:after="0" w:line="240" w:lineRule="auto"/>
                          <w:jc w:val="center"/>
                          <w:rPr>
                            <w:color w:val="00B050"/>
                            <w:szCs w:val="22"/>
                            <w:lang w:val="en-US" w:eastAsia="en-US"/>
                          </w:rPr>
                        </w:pPr>
                        <w:r w:rsidRPr="0027502F">
                          <w:rPr>
                            <w:color w:val="00B050"/>
                            <w:szCs w:val="22"/>
                            <w:lang w:val="en-US"/>
                          </w:rPr>
                          <w:lastRenderedPageBreak/>
                          <w:t>15159060</w:t>
                        </w:r>
                      </w:p>
                    </w:tc>
                    <w:tc>
                      <w:tcPr>
                        <w:tcW w:w="5062" w:type="dxa"/>
                        <w:gridSpan w:val="2"/>
                        <w:shd w:val="clear" w:color="auto" w:fill="auto"/>
                        <w:vAlign w:val="center"/>
                      </w:tcPr>
                      <w:p w14:paraId="156D53B3" w14:textId="77777777" w:rsidR="00E77434" w:rsidRPr="0027502F" w:rsidRDefault="00E77434" w:rsidP="002605A4">
                        <w:pPr>
                          <w:spacing w:after="0"/>
                          <w:jc w:val="left"/>
                          <w:rPr>
                            <w:strike/>
                            <w:color w:val="00B050"/>
                            <w:szCs w:val="22"/>
                            <w:lang w:val="en-US"/>
                          </w:rPr>
                        </w:pPr>
                        <w:r w:rsidRPr="0027502F">
                          <w:rPr>
                            <w:strike/>
                            <w:color w:val="00B050"/>
                            <w:szCs w:val="22"/>
                            <w:lang w:val="en-US"/>
                          </w:rPr>
                          <w:t>Fixed vegetables fats and oils and their fractions, not</w:t>
                        </w:r>
                      </w:p>
                      <w:p w14:paraId="1E30B05A" w14:textId="77777777" w:rsidR="00E77434" w:rsidRPr="0027502F" w:rsidRDefault="00E77434" w:rsidP="002605A4">
                        <w:pPr>
                          <w:spacing w:after="0"/>
                          <w:jc w:val="left"/>
                          <w:rPr>
                            <w:strike/>
                            <w:color w:val="00B050"/>
                            <w:szCs w:val="22"/>
                            <w:lang w:val="en-US"/>
                          </w:rPr>
                        </w:pPr>
                        <w:r w:rsidRPr="0027502F">
                          <w:rPr>
                            <w:strike/>
                            <w:color w:val="00B050"/>
                            <w:szCs w:val="22"/>
                            <w:lang w:val="en-US"/>
                          </w:rPr>
                          <w:t>crude, whether or not refined, for technical or</w:t>
                        </w:r>
                      </w:p>
                      <w:p w14:paraId="4CEA3A9F" w14:textId="77777777" w:rsidR="00E77434" w:rsidRPr="0027502F" w:rsidRDefault="00E77434" w:rsidP="002605A4">
                        <w:pPr>
                          <w:spacing w:after="0"/>
                          <w:jc w:val="left"/>
                          <w:rPr>
                            <w:strike/>
                            <w:color w:val="00B050"/>
                            <w:szCs w:val="22"/>
                            <w:lang w:val="en-US"/>
                          </w:rPr>
                        </w:pPr>
                        <w:r w:rsidRPr="0027502F">
                          <w:rPr>
                            <w:strike/>
                            <w:color w:val="00B050"/>
                            <w:szCs w:val="22"/>
                            <w:lang w:val="en-US"/>
                          </w:rPr>
                          <w:t>industrial uses other than the manufacture of</w:t>
                        </w:r>
                      </w:p>
                      <w:p w14:paraId="50D7BC01" w14:textId="77777777" w:rsidR="00E77434" w:rsidRPr="0027502F" w:rsidRDefault="00E77434" w:rsidP="002605A4">
                        <w:pPr>
                          <w:spacing w:after="0"/>
                          <w:jc w:val="left"/>
                          <w:rPr>
                            <w:strike/>
                            <w:color w:val="00B050"/>
                            <w:szCs w:val="22"/>
                            <w:lang w:val="en-US"/>
                          </w:rPr>
                        </w:pPr>
                        <w:r w:rsidRPr="0027502F">
                          <w:rPr>
                            <w:strike/>
                            <w:color w:val="00B050"/>
                            <w:szCs w:val="22"/>
                            <w:lang w:val="en-US"/>
                          </w:rPr>
                          <w:t>foodstuffs for human consumption</w:t>
                        </w:r>
                      </w:p>
                      <w:p w14:paraId="7F544ED2" w14:textId="77777777" w:rsidR="00E77434" w:rsidRPr="0027502F" w:rsidRDefault="00E77434" w:rsidP="002605A4">
                        <w:pPr>
                          <w:spacing w:after="0"/>
                          <w:jc w:val="left"/>
                          <w:rPr>
                            <w:strike/>
                            <w:color w:val="00B050"/>
                            <w:szCs w:val="22"/>
                            <w:lang w:val="en-US"/>
                          </w:rPr>
                        </w:pPr>
                      </w:p>
                      <w:p w14:paraId="6060D409" w14:textId="77777777" w:rsidR="00E77434" w:rsidRPr="0027502F" w:rsidRDefault="00E77434" w:rsidP="002605A4">
                        <w:pPr>
                          <w:spacing w:after="0" w:line="240" w:lineRule="auto"/>
                          <w:jc w:val="left"/>
                          <w:rPr>
                            <w:color w:val="00B050"/>
                            <w:szCs w:val="22"/>
                            <w:lang w:val="en-US" w:eastAsia="en-US"/>
                          </w:rPr>
                        </w:pPr>
                        <w:r w:rsidRPr="0027502F">
                          <w:rPr>
                            <w:color w:val="00B050"/>
                            <w:szCs w:val="22"/>
                            <w:lang w:val="en-US"/>
                          </w:rPr>
                          <w:t xml:space="preserve">Fixed vegetables or </w:t>
                        </w:r>
                        <w:r w:rsidRPr="0027502F">
                          <w:rPr>
                            <w:color w:val="00B050"/>
                            <w:szCs w:val="22"/>
                          </w:rPr>
                          <w:t>microbial fats</w:t>
                        </w:r>
                        <w:r w:rsidRPr="0027502F">
                          <w:rPr>
                            <w:color w:val="00B050"/>
                            <w:szCs w:val="22"/>
                            <w:lang w:val="en-US"/>
                          </w:rPr>
                          <w:t xml:space="preserve"> and oils and their fractions, not crude, whether or not refined, for technical or industrial uses other than the manufacture of foodstuffs for human consumption</w:t>
                        </w:r>
                      </w:p>
                    </w:tc>
                  </w:tr>
                </w:tbl>
                <w:p w14:paraId="60A92F95" w14:textId="77777777" w:rsidR="00E77434" w:rsidRPr="0027502F" w:rsidRDefault="00E77434" w:rsidP="002605A4">
                  <w:pPr>
                    <w:spacing w:line="276" w:lineRule="auto"/>
                    <w:rPr>
                      <w:bCs/>
                      <w:noProof/>
                      <w:color w:val="00B050"/>
                      <w:szCs w:val="22"/>
                      <w:lang w:val="en-US"/>
                    </w:rPr>
                  </w:pPr>
                </w:p>
                <w:p w14:paraId="55934CF5" w14:textId="77777777" w:rsidR="00E77434" w:rsidRPr="0027502F" w:rsidRDefault="00E77434" w:rsidP="003B47C7">
                  <w:pPr>
                    <w:pStyle w:val="ListParagraph"/>
                    <w:numPr>
                      <w:ilvl w:val="0"/>
                      <w:numId w:val="98"/>
                    </w:numPr>
                    <w:spacing w:line="276" w:lineRule="auto"/>
                    <w:rPr>
                      <w:bCs/>
                      <w:noProof/>
                      <w:color w:val="00B050"/>
                      <w:szCs w:val="22"/>
                      <w:lang w:val="en-US"/>
                    </w:rPr>
                  </w:pPr>
                  <w:r w:rsidRPr="0027502F">
                    <w:rPr>
                      <w:bCs/>
                      <w:noProof/>
                      <w:color w:val="00B050"/>
                      <w:szCs w:val="22"/>
                      <w:lang w:val="en-US"/>
                    </w:rPr>
                    <w:t>CL Excise Product Code</w:t>
                  </w:r>
                  <w:r w:rsidRPr="0027502F">
                    <w:rPr>
                      <w:color w:val="00B050"/>
                      <w:szCs w:val="22"/>
                    </w:rPr>
                    <w:t>:</w:t>
                  </w:r>
                </w:p>
                <w:p w14:paraId="0EFC2714" w14:textId="77777777" w:rsidR="00E77434" w:rsidRPr="0027502F" w:rsidRDefault="00E77434" w:rsidP="003B47C7">
                  <w:pPr>
                    <w:pStyle w:val="ListParagraph"/>
                    <w:numPr>
                      <w:ilvl w:val="0"/>
                      <w:numId w:val="99"/>
                    </w:numPr>
                    <w:spacing w:line="276" w:lineRule="auto"/>
                    <w:rPr>
                      <w:bCs/>
                      <w:noProof/>
                      <w:color w:val="00B050"/>
                      <w:szCs w:val="22"/>
                      <w:lang w:val="en-US"/>
                    </w:rPr>
                  </w:pPr>
                  <w:r w:rsidRPr="0027502F">
                    <w:rPr>
                      <w:bCs/>
                      <w:noProof/>
                      <w:color w:val="00B050"/>
                      <w:szCs w:val="22"/>
                      <w:lang w:val="en-US"/>
                    </w:rPr>
                    <w:t>Update the following entry</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876"/>
                    <w:gridCol w:w="548"/>
                    <w:gridCol w:w="548"/>
                    <w:gridCol w:w="3614"/>
                    <w:gridCol w:w="329"/>
                    <w:gridCol w:w="329"/>
                    <w:gridCol w:w="327"/>
                  </w:tblGrid>
                  <w:tr w:rsidR="00257C7D" w:rsidRPr="0027502F" w14:paraId="180ED969" w14:textId="77777777" w:rsidTr="002605A4">
                    <w:trPr>
                      <w:tblCellSpacing w:w="0" w:type="dxa"/>
                    </w:trPr>
                    <w:tc>
                      <w:tcPr>
                        <w:tcW w:w="667" w:type="pct"/>
                        <w:shd w:val="clear" w:color="auto" w:fill="FFFFFF"/>
                      </w:tcPr>
                      <w:p w14:paraId="7A73D618" w14:textId="77777777" w:rsidR="00E77434" w:rsidRPr="0027502F" w:rsidRDefault="00E77434" w:rsidP="002605A4">
                        <w:pPr>
                          <w:pStyle w:val="emcstable"/>
                          <w:jc w:val="center"/>
                          <w:rPr>
                            <w:color w:val="00B050"/>
                            <w:szCs w:val="22"/>
                          </w:rPr>
                        </w:pPr>
                        <w:r w:rsidRPr="0027502F">
                          <w:rPr>
                            <w:color w:val="00B050"/>
                            <w:szCs w:val="22"/>
                          </w:rPr>
                          <w:t>E920</w:t>
                        </w:r>
                      </w:p>
                    </w:tc>
                    <w:tc>
                      <w:tcPr>
                        <w:tcW w:w="417" w:type="pct"/>
                        <w:shd w:val="clear" w:color="auto" w:fill="FFFFFF"/>
                      </w:tcPr>
                      <w:p w14:paraId="48E960E3" w14:textId="77777777" w:rsidR="00E77434" w:rsidRPr="0027502F" w:rsidRDefault="00E77434" w:rsidP="002605A4">
                        <w:pPr>
                          <w:pStyle w:val="emcstable"/>
                          <w:jc w:val="center"/>
                          <w:rPr>
                            <w:color w:val="00B050"/>
                            <w:szCs w:val="22"/>
                          </w:rPr>
                        </w:pPr>
                        <w:r w:rsidRPr="0027502F">
                          <w:rPr>
                            <w:color w:val="00B050"/>
                            <w:szCs w:val="22"/>
                          </w:rPr>
                          <w:t>E</w:t>
                        </w:r>
                      </w:p>
                    </w:tc>
                    <w:tc>
                      <w:tcPr>
                        <w:tcW w:w="417" w:type="pct"/>
                        <w:shd w:val="clear" w:color="auto" w:fill="FFFFFF"/>
                      </w:tcPr>
                      <w:p w14:paraId="3C36BC35" w14:textId="77777777" w:rsidR="00E77434" w:rsidRPr="0027502F" w:rsidRDefault="00E77434" w:rsidP="002605A4">
                        <w:pPr>
                          <w:pStyle w:val="emcstable"/>
                          <w:jc w:val="center"/>
                          <w:rPr>
                            <w:color w:val="00B050"/>
                            <w:szCs w:val="22"/>
                          </w:rPr>
                        </w:pPr>
                        <w:r w:rsidRPr="0027502F">
                          <w:rPr>
                            <w:color w:val="00B050"/>
                            <w:szCs w:val="22"/>
                          </w:rPr>
                          <w:t>2</w:t>
                        </w:r>
                      </w:p>
                    </w:tc>
                    <w:tc>
                      <w:tcPr>
                        <w:tcW w:w="2750" w:type="pct"/>
                        <w:shd w:val="clear" w:color="auto" w:fill="FFFFFF"/>
                      </w:tcPr>
                      <w:p w14:paraId="1ADF0BA2" w14:textId="77777777" w:rsidR="00E77434" w:rsidRPr="0027502F" w:rsidRDefault="00E77434" w:rsidP="002605A4">
                        <w:pPr>
                          <w:pStyle w:val="emcstable"/>
                          <w:jc w:val="center"/>
                          <w:rPr>
                            <w:strike/>
                            <w:color w:val="00B050"/>
                            <w:szCs w:val="22"/>
                          </w:rPr>
                        </w:pPr>
                        <w:r w:rsidRPr="0027502F">
                          <w:rPr>
                            <w:strike/>
                            <w:color w:val="00B050"/>
                            <w:szCs w:val="22"/>
                          </w:rPr>
                          <w:t>Products falling within CN codes 3824 99 86, 3824 99 92 (excluding anti-rust preparations containing amines as active constituents and inorganic composite solvents and thinners for varnishes and similar products), 3824 99 93, 3824 99 96 (excluding anti-rust preparations containing amines as active constituents and inorganic composite solvents and thinners for varnishes and similar products) and 3826 00 90, if these are intended for use as heating fuel or motor fuel (Article 20(1)(h) of Directive 2003/96/EC)</w:t>
                        </w:r>
                      </w:p>
                      <w:p w14:paraId="79CDF92D" w14:textId="77777777" w:rsidR="00E77434" w:rsidRPr="0027502F" w:rsidRDefault="00E77434" w:rsidP="002605A4">
                        <w:pPr>
                          <w:pStyle w:val="emcstable"/>
                          <w:jc w:val="center"/>
                          <w:rPr>
                            <w:color w:val="00B050"/>
                            <w:szCs w:val="22"/>
                          </w:rPr>
                        </w:pPr>
                        <w:r w:rsidRPr="0027502F">
                          <w:rPr>
                            <w:color w:val="00B050"/>
                            <w:szCs w:val="22"/>
                          </w:rPr>
                          <w:t>Products falling within CN codes 3824 99 86, 3824 99 92 (excluding anti-rust preparations containing amines as active constituents and inorganic composite solvents and thinners for varnishes and similar products), 3824 99 93, 3824 99 96 (excluding anti-rust preparations containing amines as active constituents and inorganic composite solvents and thinners for varnishes and similar products), 3826 00 90, if these are intended for use as heating fuel or motor fuel (Article 20(1)(h) of Directive 2003/96/EC</w:t>
                        </w:r>
                        <w:r w:rsidRPr="00CB4AD5">
                          <w:rPr>
                            <w:color w:val="00B050"/>
                            <w:szCs w:val="22"/>
                          </w:rPr>
                          <w:t xml:space="preserve">) </w:t>
                        </w:r>
                        <w:r w:rsidRPr="008A5124">
                          <w:rPr>
                            <w:color w:val="00B050"/>
                            <w:szCs w:val="22"/>
                          </w:rPr>
                          <w:t>and 3824 89 00, 3824 92 00.</w:t>
                        </w:r>
                      </w:p>
                    </w:tc>
                    <w:tc>
                      <w:tcPr>
                        <w:tcW w:w="250" w:type="pct"/>
                        <w:shd w:val="clear" w:color="auto" w:fill="FFFFFF"/>
                      </w:tcPr>
                      <w:p w14:paraId="6DDD1D72" w14:textId="77777777" w:rsidR="00E77434" w:rsidRPr="0027502F" w:rsidRDefault="00E77434" w:rsidP="002605A4">
                        <w:pPr>
                          <w:pStyle w:val="emcstable"/>
                          <w:jc w:val="center"/>
                          <w:rPr>
                            <w:color w:val="00B050"/>
                            <w:szCs w:val="22"/>
                          </w:rPr>
                        </w:pPr>
                        <w:r w:rsidRPr="0027502F">
                          <w:rPr>
                            <w:color w:val="00B050"/>
                            <w:szCs w:val="22"/>
                          </w:rPr>
                          <w:t>N</w:t>
                        </w:r>
                      </w:p>
                    </w:tc>
                    <w:tc>
                      <w:tcPr>
                        <w:tcW w:w="250" w:type="pct"/>
                        <w:shd w:val="clear" w:color="auto" w:fill="FFFFFF"/>
                      </w:tcPr>
                      <w:p w14:paraId="56BF800B" w14:textId="77777777" w:rsidR="00E77434" w:rsidRPr="0027502F" w:rsidRDefault="00E77434" w:rsidP="002605A4">
                        <w:pPr>
                          <w:pStyle w:val="emcstable"/>
                          <w:jc w:val="center"/>
                          <w:rPr>
                            <w:color w:val="00B050"/>
                            <w:szCs w:val="22"/>
                          </w:rPr>
                        </w:pPr>
                        <w:r w:rsidRPr="0027502F">
                          <w:rPr>
                            <w:color w:val="00B050"/>
                            <w:szCs w:val="22"/>
                          </w:rPr>
                          <w:t>N</w:t>
                        </w:r>
                      </w:p>
                    </w:tc>
                    <w:tc>
                      <w:tcPr>
                        <w:tcW w:w="250" w:type="pct"/>
                        <w:shd w:val="clear" w:color="auto" w:fill="FFFFFF"/>
                      </w:tcPr>
                      <w:p w14:paraId="0BA019EA" w14:textId="77777777" w:rsidR="00E77434" w:rsidRPr="0027502F" w:rsidRDefault="00E77434" w:rsidP="002605A4">
                        <w:pPr>
                          <w:pStyle w:val="emcstable"/>
                          <w:jc w:val="center"/>
                          <w:rPr>
                            <w:color w:val="00B050"/>
                            <w:szCs w:val="22"/>
                          </w:rPr>
                        </w:pPr>
                        <w:r w:rsidRPr="0027502F">
                          <w:rPr>
                            <w:color w:val="00B050"/>
                            <w:szCs w:val="22"/>
                          </w:rPr>
                          <w:t>Y</w:t>
                        </w:r>
                      </w:p>
                    </w:tc>
                  </w:tr>
                </w:tbl>
                <w:p w14:paraId="0CB75BDA" w14:textId="77777777" w:rsidR="00E77434" w:rsidRPr="0027502F" w:rsidRDefault="00E77434" w:rsidP="002605A4">
                  <w:pPr>
                    <w:spacing w:line="276" w:lineRule="auto"/>
                    <w:rPr>
                      <w:bCs/>
                      <w:noProof/>
                      <w:color w:val="00B050"/>
                      <w:szCs w:val="22"/>
                      <w:lang w:val="en-US"/>
                    </w:rPr>
                  </w:pPr>
                </w:p>
                <w:p w14:paraId="714B7157" w14:textId="77777777" w:rsidR="00E77434" w:rsidRPr="0027502F" w:rsidRDefault="00E77434" w:rsidP="002605A4">
                  <w:pPr>
                    <w:spacing w:line="276" w:lineRule="auto"/>
                    <w:rPr>
                      <w:bCs/>
                      <w:noProof/>
                      <w:color w:val="00B050"/>
                      <w:szCs w:val="22"/>
                      <w:lang w:val="en-US"/>
                    </w:rPr>
                  </w:pPr>
                </w:p>
                <w:p w14:paraId="76480AD1" w14:textId="77777777" w:rsidR="00E77434" w:rsidRPr="0027502F" w:rsidRDefault="00E77434" w:rsidP="002605A4">
                  <w:pPr>
                    <w:spacing w:line="276" w:lineRule="auto"/>
                    <w:rPr>
                      <w:bCs/>
                      <w:noProof/>
                      <w:color w:val="00B050"/>
                      <w:szCs w:val="22"/>
                      <w:lang w:val="en-US"/>
                    </w:rPr>
                  </w:pPr>
                </w:p>
                <w:p w14:paraId="44D3E9A3" w14:textId="77777777" w:rsidR="00E77434" w:rsidRPr="0027502F" w:rsidRDefault="00E77434" w:rsidP="003B47C7">
                  <w:pPr>
                    <w:pStyle w:val="ListParagraph"/>
                    <w:numPr>
                      <w:ilvl w:val="0"/>
                      <w:numId w:val="98"/>
                    </w:numPr>
                    <w:spacing w:line="276" w:lineRule="auto"/>
                    <w:rPr>
                      <w:bCs/>
                      <w:noProof/>
                      <w:color w:val="00B050"/>
                      <w:szCs w:val="22"/>
                      <w:lang w:val="en-US"/>
                    </w:rPr>
                  </w:pPr>
                  <w:r w:rsidRPr="0027502F">
                    <w:rPr>
                      <w:bCs/>
                      <w:noProof/>
                      <w:color w:val="00B050"/>
                      <w:szCs w:val="22"/>
                      <w:lang w:val="en-US"/>
                    </w:rPr>
                    <w:lastRenderedPageBreak/>
                    <w:t>The document "EMCS_Correspondence CN codes - EPC_v4.00" shall be also updated to inlcude the updates required for the link between the CN Codes and the Excise Prodcut Code: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283"/>
                    <w:gridCol w:w="2127"/>
                  </w:tblGrid>
                  <w:tr w:rsidR="00257C7D" w:rsidRPr="0027502F" w14:paraId="28C855C0" w14:textId="77777777" w:rsidTr="002605A4">
                    <w:trPr>
                      <w:trHeight w:val="300"/>
                      <w:jc w:val="center"/>
                    </w:trPr>
                    <w:tc>
                      <w:tcPr>
                        <w:tcW w:w="2283" w:type="dxa"/>
                        <w:shd w:val="clear" w:color="auto" w:fill="auto"/>
                        <w:noWrap/>
                      </w:tcPr>
                      <w:p w14:paraId="10B6F9D8"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569B8EF6" w14:textId="77777777" w:rsidR="00E77434" w:rsidRPr="0027502F" w:rsidRDefault="00E77434" w:rsidP="002605A4">
                        <w:pPr>
                          <w:pStyle w:val="emcstable"/>
                          <w:jc w:val="center"/>
                          <w:rPr>
                            <w:color w:val="00B050"/>
                            <w:szCs w:val="22"/>
                          </w:rPr>
                        </w:pPr>
                        <w:r w:rsidRPr="0027502F">
                          <w:rPr>
                            <w:color w:val="00B050"/>
                            <w:szCs w:val="22"/>
                          </w:rPr>
                          <w:t>15092000</w:t>
                        </w:r>
                      </w:p>
                    </w:tc>
                  </w:tr>
                  <w:tr w:rsidR="00257C7D" w:rsidRPr="0027502F" w14:paraId="3512DCC0" w14:textId="77777777" w:rsidTr="002605A4">
                    <w:trPr>
                      <w:trHeight w:val="300"/>
                      <w:jc w:val="center"/>
                    </w:trPr>
                    <w:tc>
                      <w:tcPr>
                        <w:tcW w:w="2283" w:type="dxa"/>
                        <w:shd w:val="clear" w:color="auto" w:fill="auto"/>
                        <w:noWrap/>
                      </w:tcPr>
                      <w:p w14:paraId="288E6D2F"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7AFF7405" w14:textId="77777777" w:rsidR="00E77434" w:rsidRPr="0027502F" w:rsidRDefault="00E77434" w:rsidP="002605A4">
                        <w:pPr>
                          <w:pStyle w:val="emcstable"/>
                          <w:jc w:val="center"/>
                          <w:rPr>
                            <w:color w:val="00B050"/>
                            <w:szCs w:val="22"/>
                          </w:rPr>
                        </w:pPr>
                        <w:r w:rsidRPr="0027502F">
                          <w:rPr>
                            <w:color w:val="00B050"/>
                            <w:szCs w:val="22"/>
                          </w:rPr>
                          <w:t>15093000</w:t>
                        </w:r>
                      </w:p>
                    </w:tc>
                  </w:tr>
                  <w:tr w:rsidR="00257C7D" w:rsidRPr="0027502F" w14:paraId="6A7107CF" w14:textId="77777777" w:rsidTr="002605A4">
                    <w:trPr>
                      <w:trHeight w:val="300"/>
                      <w:jc w:val="center"/>
                    </w:trPr>
                    <w:tc>
                      <w:tcPr>
                        <w:tcW w:w="2283" w:type="dxa"/>
                        <w:shd w:val="clear" w:color="auto" w:fill="auto"/>
                        <w:noWrap/>
                      </w:tcPr>
                      <w:p w14:paraId="2FAB922F"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6413E625" w14:textId="77777777" w:rsidR="00E77434" w:rsidRPr="0027502F" w:rsidRDefault="00E77434" w:rsidP="002605A4">
                        <w:pPr>
                          <w:pStyle w:val="emcstable"/>
                          <w:jc w:val="center"/>
                          <w:rPr>
                            <w:color w:val="00B050"/>
                            <w:szCs w:val="22"/>
                          </w:rPr>
                        </w:pPr>
                        <w:r w:rsidRPr="0027502F">
                          <w:rPr>
                            <w:color w:val="00B050"/>
                            <w:szCs w:val="22"/>
                          </w:rPr>
                          <w:t>15094000</w:t>
                        </w:r>
                      </w:p>
                    </w:tc>
                  </w:tr>
                  <w:tr w:rsidR="00257C7D" w:rsidRPr="0027502F" w14:paraId="14781391" w14:textId="77777777" w:rsidTr="002605A4">
                    <w:trPr>
                      <w:trHeight w:val="300"/>
                      <w:jc w:val="center"/>
                    </w:trPr>
                    <w:tc>
                      <w:tcPr>
                        <w:tcW w:w="228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D457F65" w14:textId="77777777" w:rsidR="00E77434" w:rsidRPr="0027502F" w:rsidRDefault="00E77434" w:rsidP="002605A4">
                        <w:pPr>
                          <w:pStyle w:val="emcstable"/>
                          <w:jc w:val="center"/>
                          <w:rPr>
                            <w:strike/>
                            <w:color w:val="00B050"/>
                            <w:szCs w:val="22"/>
                          </w:rPr>
                        </w:pPr>
                        <w:r w:rsidRPr="0027502F">
                          <w:rPr>
                            <w:strike/>
                            <w:color w:val="00B050"/>
                            <w:szCs w:val="22"/>
                          </w:rPr>
                          <w:t>E200</w:t>
                        </w:r>
                      </w:p>
                    </w:tc>
                    <w:tc>
                      <w:tcPr>
                        <w:tcW w:w="212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E350E72" w14:textId="77777777" w:rsidR="00E77434" w:rsidRPr="0027502F" w:rsidRDefault="00E77434" w:rsidP="002605A4">
                        <w:pPr>
                          <w:pStyle w:val="emcstable"/>
                          <w:jc w:val="center"/>
                          <w:rPr>
                            <w:strike/>
                            <w:color w:val="00B050"/>
                            <w:szCs w:val="22"/>
                          </w:rPr>
                        </w:pPr>
                        <w:r w:rsidRPr="0027502F">
                          <w:rPr>
                            <w:strike/>
                            <w:color w:val="00B050"/>
                            <w:szCs w:val="22"/>
                          </w:rPr>
                          <w:t>15091020</w:t>
                        </w:r>
                      </w:p>
                    </w:tc>
                  </w:tr>
                  <w:tr w:rsidR="00257C7D" w:rsidRPr="0027502F" w14:paraId="5722F499" w14:textId="77777777" w:rsidTr="002605A4">
                    <w:trPr>
                      <w:trHeight w:val="300"/>
                      <w:jc w:val="center"/>
                    </w:trPr>
                    <w:tc>
                      <w:tcPr>
                        <w:tcW w:w="228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D936795" w14:textId="77777777" w:rsidR="00E77434" w:rsidRPr="0027502F" w:rsidRDefault="00E77434" w:rsidP="002605A4">
                        <w:pPr>
                          <w:pStyle w:val="emcstable"/>
                          <w:jc w:val="center"/>
                          <w:rPr>
                            <w:strike/>
                            <w:color w:val="00B050"/>
                            <w:szCs w:val="22"/>
                          </w:rPr>
                        </w:pPr>
                        <w:r w:rsidRPr="0027502F">
                          <w:rPr>
                            <w:strike/>
                            <w:color w:val="00B050"/>
                            <w:szCs w:val="22"/>
                          </w:rPr>
                          <w:t>E200</w:t>
                        </w:r>
                      </w:p>
                    </w:tc>
                    <w:tc>
                      <w:tcPr>
                        <w:tcW w:w="212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AF9AB06" w14:textId="77777777" w:rsidR="00E77434" w:rsidRPr="0027502F" w:rsidRDefault="00E77434" w:rsidP="002605A4">
                        <w:pPr>
                          <w:pStyle w:val="emcstable"/>
                          <w:jc w:val="center"/>
                          <w:rPr>
                            <w:strike/>
                            <w:color w:val="00B050"/>
                            <w:szCs w:val="22"/>
                          </w:rPr>
                        </w:pPr>
                        <w:r w:rsidRPr="0027502F">
                          <w:rPr>
                            <w:strike/>
                            <w:color w:val="00B050"/>
                            <w:szCs w:val="22"/>
                          </w:rPr>
                          <w:t>15091080</w:t>
                        </w:r>
                      </w:p>
                    </w:tc>
                  </w:tr>
                  <w:tr w:rsidR="00257C7D" w:rsidRPr="0027502F" w14:paraId="79572322" w14:textId="77777777" w:rsidTr="002605A4">
                    <w:trPr>
                      <w:trHeight w:val="300"/>
                      <w:jc w:val="center"/>
                    </w:trPr>
                    <w:tc>
                      <w:tcPr>
                        <w:tcW w:w="2283" w:type="dxa"/>
                        <w:shd w:val="clear" w:color="auto" w:fill="auto"/>
                        <w:noWrap/>
                        <w:vAlign w:val="bottom"/>
                      </w:tcPr>
                      <w:p w14:paraId="730E6F51" w14:textId="77777777" w:rsidR="00E77434" w:rsidRPr="0027502F" w:rsidRDefault="00E77434" w:rsidP="002605A4">
                        <w:pPr>
                          <w:pStyle w:val="emcstable"/>
                          <w:jc w:val="center"/>
                          <w:rPr>
                            <w:strike/>
                            <w:color w:val="00B050"/>
                            <w:szCs w:val="22"/>
                          </w:rPr>
                        </w:pPr>
                        <w:r w:rsidRPr="0027502F">
                          <w:rPr>
                            <w:strike/>
                            <w:color w:val="00B050"/>
                            <w:szCs w:val="22"/>
                          </w:rPr>
                          <w:t>E200</w:t>
                        </w:r>
                      </w:p>
                    </w:tc>
                    <w:tc>
                      <w:tcPr>
                        <w:tcW w:w="2127" w:type="dxa"/>
                        <w:shd w:val="clear" w:color="auto" w:fill="auto"/>
                        <w:noWrap/>
                        <w:vAlign w:val="bottom"/>
                      </w:tcPr>
                      <w:p w14:paraId="0BD1592F" w14:textId="77777777" w:rsidR="00E77434" w:rsidRPr="0027502F" w:rsidRDefault="00E77434" w:rsidP="002605A4">
                        <w:pPr>
                          <w:pStyle w:val="emcstable"/>
                          <w:jc w:val="center"/>
                          <w:rPr>
                            <w:strike/>
                            <w:color w:val="00B050"/>
                            <w:szCs w:val="22"/>
                          </w:rPr>
                        </w:pPr>
                        <w:r w:rsidRPr="0027502F">
                          <w:rPr>
                            <w:strike/>
                            <w:color w:val="00B050"/>
                            <w:szCs w:val="22"/>
                          </w:rPr>
                          <w:t>15100010</w:t>
                        </w:r>
                      </w:p>
                    </w:tc>
                  </w:tr>
                  <w:tr w:rsidR="00257C7D" w:rsidRPr="0027502F" w14:paraId="2364AF46" w14:textId="77777777" w:rsidTr="002605A4">
                    <w:trPr>
                      <w:trHeight w:val="300"/>
                      <w:jc w:val="center"/>
                    </w:trPr>
                    <w:tc>
                      <w:tcPr>
                        <w:tcW w:w="2283" w:type="dxa"/>
                        <w:shd w:val="clear" w:color="auto" w:fill="auto"/>
                        <w:noWrap/>
                        <w:vAlign w:val="bottom"/>
                      </w:tcPr>
                      <w:p w14:paraId="1EEBBEFF" w14:textId="77777777" w:rsidR="00E77434" w:rsidRPr="0027502F" w:rsidRDefault="00E77434" w:rsidP="002605A4">
                        <w:pPr>
                          <w:pStyle w:val="emcstable"/>
                          <w:jc w:val="center"/>
                          <w:rPr>
                            <w:strike/>
                            <w:color w:val="00B050"/>
                            <w:szCs w:val="22"/>
                          </w:rPr>
                        </w:pPr>
                        <w:r w:rsidRPr="0027502F">
                          <w:rPr>
                            <w:strike/>
                            <w:color w:val="00B050"/>
                            <w:szCs w:val="22"/>
                          </w:rPr>
                          <w:t>E200</w:t>
                        </w:r>
                      </w:p>
                    </w:tc>
                    <w:tc>
                      <w:tcPr>
                        <w:tcW w:w="2127" w:type="dxa"/>
                        <w:shd w:val="clear" w:color="auto" w:fill="auto"/>
                        <w:noWrap/>
                        <w:vAlign w:val="bottom"/>
                      </w:tcPr>
                      <w:p w14:paraId="550B08FD" w14:textId="77777777" w:rsidR="00E77434" w:rsidRPr="0027502F" w:rsidRDefault="00E77434" w:rsidP="002605A4">
                        <w:pPr>
                          <w:pStyle w:val="emcstable"/>
                          <w:jc w:val="center"/>
                          <w:rPr>
                            <w:strike/>
                            <w:color w:val="00B050"/>
                            <w:szCs w:val="22"/>
                          </w:rPr>
                        </w:pPr>
                        <w:r w:rsidRPr="0027502F">
                          <w:rPr>
                            <w:strike/>
                            <w:color w:val="00B050"/>
                            <w:szCs w:val="22"/>
                          </w:rPr>
                          <w:t>15100090</w:t>
                        </w:r>
                      </w:p>
                    </w:tc>
                  </w:tr>
                  <w:tr w:rsidR="00257C7D" w:rsidRPr="0027502F" w14:paraId="57954FE1" w14:textId="77777777" w:rsidTr="002605A4">
                    <w:trPr>
                      <w:trHeight w:val="300"/>
                      <w:jc w:val="center"/>
                    </w:trPr>
                    <w:tc>
                      <w:tcPr>
                        <w:tcW w:w="2283" w:type="dxa"/>
                        <w:shd w:val="clear" w:color="auto" w:fill="auto"/>
                        <w:noWrap/>
                        <w:vAlign w:val="bottom"/>
                      </w:tcPr>
                      <w:p w14:paraId="68A4D057" w14:textId="77777777" w:rsidR="00E77434" w:rsidRPr="0027502F" w:rsidRDefault="00E77434" w:rsidP="002605A4">
                        <w:pPr>
                          <w:pStyle w:val="emcstable"/>
                          <w:jc w:val="center"/>
                          <w:rPr>
                            <w:strike/>
                            <w:color w:val="00B050"/>
                            <w:szCs w:val="22"/>
                          </w:rPr>
                        </w:pPr>
                        <w:r w:rsidRPr="0027502F">
                          <w:rPr>
                            <w:strike/>
                            <w:color w:val="00B050"/>
                            <w:szCs w:val="22"/>
                          </w:rPr>
                          <w:t>E200</w:t>
                        </w:r>
                      </w:p>
                    </w:tc>
                    <w:tc>
                      <w:tcPr>
                        <w:tcW w:w="2127" w:type="dxa"/>
                        <w:shd w:val="clear" w:color="auto" w:fill="auto"/>
                        <w:noWrap/>
                        <w:vAlign w:val="bottom"/>
                      </w:tcPr>
                      <w:p w14:paraId="15D9977D" w14:textId="77777777" w:rsidR="00E77434" w:rsidRPr="0027502F" w:rsidRDefault="00E77434" w:rsidP="002605A4">
                        <w:pPr>
                          <w:pStyle w:val="emcstable"/>
                          <w:jc w:val="center"/>
                          <w:rPr>
                            <w:strike/>
                            <w:color w:val="00B050"/>
                            <w:szCs w:val="22"/>
                          </w:rPr>
                        </w:pPr>
                        <w:r w:rsidRPr="0027502F">
                          <w:rPr>
                            <w:strike/>
                            <w:color w:val="00B050"/>
                            <w:szCs w:val="22"/>
                          </w:rPr>
                          <w:t>15091010</w:t>
                        </w:r>
                      </w:p>
                    </w:tc>
                  </w:tr>
                  <w:tr w:rsidR="00257C7D" w:rsidRPr="0027502F" w14:paraId="3FC31541" w14:textId="77777777" w:rsidTr="002605A4">
                    <w:trPr>
                      <w:trHeight w:val="300"/>
                      <w:jc w:val="center"/>
                    </w:trPr>
                    <w:tc>
                      <w:tcPr>
                        <w:tcW w:w="2283" w:type="dxa"/>
                        <w:shd w:val="clear" w:color="auto" w:fill="auto"/>
                        <w:noWrap/>
                        <w:vAlign w:val="bottom"/>
                      </w:tcPr>
                      <w:p w14:paraId="162650CB"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bottom"/>
                      </w:tcPr>
                      <w:p w14:paraId="56F63E5B" w14:textId="77777777" w:rsidR="00E77434" w:rsidRPr="0027502F" w:rsidRDefault="00E77434" w:rsidP="002605A4">
                        <w:pPr>
                          <w:pStyle w:val="emcstable"/>
                          <w:jc w:val="center"/>
                          <w:rPr>
                            <w:color w:val="00B050"/>
                            <w:szCs w:val="22"/>
                          </w:rPr>
                        </w:pPr>
                        <w:r w:rsidRPr="0027502F">
                          <w:rPr>
                            <w:color w:val="00B050"/>
                            <w:szCs w:val="22"/>
                          </w:rPr>
                          <w:t>15101000</w:t>
                        </w:r>
                      </w:p>
                    </w:tc>
                  </w:tr>
                  <w:tr w:rsidR="00257C7D" w:rsidRPr="0027502F" w14:paraId="42DABBC5" w14:textId="77777777" w:rsidTr="002605A4">
                    <w:trPr>
                      <w:trHeight w:val="300"/>
                      <w:jc w:val="center"/>
                    </w:trPr>
                    <w:tc>
                      <w:tcPr>
                        <w:tcW w:w="2283" w:type="dxa"/>
                        <w:shd w:val="clear" w:color="auto" w:fill="auto"/>
                        <w:noWrap/>
                        <w:vAlign w:val="bottom"/>
                      </w:tcPr>
                      <w:p w14:paraId="3A13438B"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bottom"/>
                      </w:tcPr>
                      <w:p w14:paraId="1012F8AD" w14:textId="77777777" w:rsidR="00E77434" w:rsidRPr="0027502F" w:rsidRDefault="00E77434" w:rsidP="002605A4">
                        <w:pPr>
                          <w:pStyle w:val="emcstable"/>
                          <w:jc w:val="center"/>
                          <w:rPr>
                            <w:color w:val="00B050"/>
                            <w:szCs w:val="22"/>
                          </w:rPr>
                        </w:pPr>
                        <w:r w:rsidRPr="0027502F">
                          <w:rPr>
                            <w:color w:val="00B050"/>
                            <w:szCs w:val="22"/>
                          </w:rPr>
                          <w:t>15109000</w:t>
                        </w:r>
                      </w:p>
                    </w:tc>
                  </w:tr>
                  <w:tr w:rsidR="00257C7D" w:rsidRPr="0027502F" w14:paraId="6C93168C" w14:textId="77777777" w:rsidTr="002605A4">
                    <w:trPr>
                      <w:trHeight w:val="300"/>
                      <w:jc w:val="center"/>
                    </w:trPr>
                    <w:tc>
                      <w:tcPr>
                        <w:tcW w:w="2283" w:type="dxa"/>
                        <w:shd w:val="clear" w:color="auto" w:fill="auto"/>
                        <w:noWrap/>
                        <w:vAlign w:val="bottom"/>
                      </w:tcPr>
                      <w:p w14:paraId="5C6253E0"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43389403" w14:textId="77777777" w:rsidR="00E77434" w:rsidRPr="0027502F" w:rsidRDefault="00E77434" w:rsidP="002605A4">
                        <w:pPr>
                          <w:pStyle w:val="emcstable"/>
                          <w:jc w:val="center"/>
                          <w:rPr>
                            <w:color w:val="00B050"/>
                            <w:szCs w:val="22"/>
                          </w:rPr>
                        </w:pPr>
                        <w:r w:rsidRPr="0027502F">
                          <w:rPr>
                            <w:color w:val="00B050"/>
                            <w:szCs w:val="22"/>
                            <w:lang w:val="en-US"/>
                          </w:rPr>
                          <w:t>15156011</w:t>
                        </w:r>
                      </w:p>
                    </w:tc>
                  </w:tr>
                  <w:tr w:rsidR="00257C7D" w:rsidRPr="0027502F" w14:paraId="6DCEDF53" w14:textId="77777777" w:rsidTr="002605A4">
                    <w:trPr>
                      <w:trHeight w:val="300"/>
                      <w:jc w:val="center"/>
                    </w:trPr>
                    <w:tc>
                      <w:tcPr>
                        <w:tcW w:w="2283" w:type="dxa"/>
                        <w:shd w:val="clear" w:color="auto" w:fill="auto"/>
                        <w:noWrap/>
                        <w:vAlign w:val="bottom"/>
                      </w:tcPr>
                      <w:p w14:paraId="61D4E26E"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3EFF939E" w14:textId="77777777" w:rsidR="00E77434" w:rsidRPr="0027502F" w:rsidRDefault="00E77434" w:rsidP="002605A4">
                        <w:pPr>
                          <w:pStyle w:val="emcstable"/>
                          <w:jc w:val="center"/>
                          <w:rPr>
                            <w:color w:val="00B050"/>
                            <w:szCs w:val="22"/>
                          </w:rPr>
                        </w:pPr>
                        <w:r w:rsidRPr="0027502F">
                          <w:rPr>
                            <w:color w:val="00B050"/>
                            <w:szCs w:val="22"/>
                            <w:lang w:val="en-US"/>
                          </w:rPr>
                          <w:t>15156060</w:t>
                        </w:r>
                      </w:p>
                    </w:tc>
                  </w:tr>
                  <w:tr w:rsidR="00257C7D" w:rsidRPr="0027502F" w14:paraId="4D4F1250" w14:textId="77777777" w:rsidTr="002605A4">
                    <w:trPr>
                      <w:trHeight w:val="300"/>
                      <w:jc w:val="center"/>
                    </w:trPr>
                    <w:tc>
                      <w:tcPr>
                        <w:tcW w:w="2283" w:type="dxa"/>
                        <w:shd w:val="clear" w:color="auto" w:fill="auto"/>
                        <w:noWrap/>
                        <w:vAlign w:val="bottom"/>
                      </w:tcPr>
                      <w:p w14:paraId="345A6592" w14:textId="77777777" w:rsidR="00E77434" w:rsidRPr="0027502F" w:rsidRDefault="00E77434" w:rsidP="002605A4">
                        <w:pPr>
                          <w:pStyle w:val="emcstable"/>
                          <w:jc w:val="center"/>
                          <w:rPr>
                            <w:color w:val="00B050"/>
                            <w:szCs w:val="22"/>
                          </w:rPr>
                        </w:pPr>
                        <w:r w:rsidRPr="0027502F">
                          <w:rPr>
                            <w:color w:val="00B050"/>
                            <w:szCs w:val="22"/>
                          </w:rPr>
                          <w:t>E200</w:t>
                        </w:r>
                      </w:p>
                    </w:tc>
                    <w:tc>
                      <w:tcPr>
                        <w:tcW w:w="2127" w:type="dxa"/>
                        <w:shd w:val="clear" w:color="auto" w:fill="auto"/>
                        <w:noWrap/>
                        <w:vAlign w:val="center"/>
                      </w:tcPr>
                      <w:p w14:paraId="0AF7539B" w14:textId="77777777" w:rsidR="00E77434" w:rsidRPr="0027502F" w:rsidRDefault="00E77434" w:rsidP="002605A4">
                        <w:pPr>
                          <w:pStyle w:val="emcstable"/>
                          <w:jc w:val="center"/>
                          <w:rPr>
                            <w:color w:val="00B050"/>
                            <w:szCs w:val="22"/>
                          </w:rPr>
                        </w:pPr>
                        <w:r w:rsidRPr="0027502F">
                          <w:rPr>
                            <w:color w:val="00B050"/>
                            <w:szCs w:val="22"/>
                            <w:lang w:val="en-US"/>
                          </w:rPr>
                          <w:t>15163091</w:t>
                        </w:r>
                      </w:p>
                    </w:tc>
                  </w:tr>
                  <w:tr w:rsidR="00257C7D" w:rsidRPr="0027502F" w14:paraId="41CA54D6" w14:textId="77777777" w:rsidTr="002605A4">
                    <w:trPr>
                      <w:trHeight w:val="300"/>
                      <w:jc w:val="center"/>
                    </w:trPr>
                    <w:tc>
                      <w:tcPr>
                        <w:tcW w:w="2283" w:type="dxa"/>
                        <w:shd w:val="clear" w:color="auto" w:fill="auto"/>
                        <w:noWrap/>
                        <w:vAlign w:val="bottom"/>
                      </w:tcPr>
                      <w:p w14:paraId="6D7E58F5" w14:textId="77777777" w:rsidR="00E77434" w:rsidRPr="0027502F" w:rsidRDefault="00E77434" w:rsidP="002605A4">
                        <w:pPr>
                          <w:pStyle w:val="emcstable"/>
                          <w:jc w:val="center"/>
                          <w:rPr>
                            <w:color w:val="00B050"/>
                            <w:szCs w:val="22"/>
                          </w:rPr>
                        </w:pPr>
                        <w:r w:rsidRPr="0027502F">
                          <w:rPr>
                            <w:color w:val="00B050"/>
                            <w:szCs w:val="22"/>
                          </w:rPr>
                          <w:t>E920</w:t>
                        </w:r>
                      </w:p>
                    </w:tc>
                    <w:tc>
                      <w:tcPr>
                        <w:tcW w:w="2127" w:type="dxa"/>
                        <w:shd w:val="clear" w:color="auto" w:fill="auto"/>
                        <w:noWrap/>
                        <w:vAlign w:val="center"/>
                      </w:tcPr>
                      <w:p w14:paraId="23279D4D" w14:textId="77777777" w:rsidR="00E77434" w:rsidRPr="0027502F" w:rsidRDefault="00E77434" w:rsidP="002605A4">
                        <w:pPr>
                          <w:pStyle w:val="emcstable"/>
                          <w:jc w:val="center"/>
                          <w:rPr>
                            <w:color w:val="00B050"/>
                            <w:szCs w:val="22"/>
                          </w:rPr>
                        </w:pPr>
                        <w:r w:rsidRPr="0027502F">
                          <w:rPr>
                            <w:color w:val="00B050"/>
                            <w:szCs w:val="22"/>
                            <w:lang w:val="en-US"/>
                          </w:rPr>
                          <w:t>38248900</w:t>
                        </w:r>
                      </w:p>
                    </w:tc>
                  </w:tr>
                  <w:tr w:rsidR="00257C7D" w:rsidRPr="0027502F" w14:paraId="142F9AC8" w14:textId="77777777" w:rsidTr="002605A4">
                    <w:trPr>
                      <w:trHeight w:val="300"/>
                      <w:jc w:val="center"/>
                    </w:trPr>
                    <w:tc>
                      <w:tcPr>
                        <w:tcW w:w="2283" w:type="dxa"/>
                        <w:shd w:val="clear" w:color="auto" w:fill="auto"/>
                        <w:noWrap/>
                        <w:vAlign w:val="bottom"/>
                      </w:tcPr>
                      <w:p w14:paraId="0A25629F" w14:textId="77777777" w:rsidR="00E77434" w:rsidRPr="0027502F" w:rsidRDefault="00E77434" w:rsidP="002605A4">
                        <w:pPr>
                          <w:pStyle w:val="emcstable"/>
                          <w:jc w:val="center"/>
                          <w:rPr>
                            <w:color w:val="00B050"/>
                            <w:szCs w:val="22"/>
                          </w:rPr>
                        </w:pPr>
                        <w:r w:rsidRPr="0027502F">
                          <w:rPr>
                            <w:color w:val="00B050"/>
                            <w:szCs w:val="22"/>
                          </w:rPr>
                          <w:t>E920</w:t>
                        </w:r>
                      </w:p>
                    </w:tc>
                    <w:tc>
                      <w:tcPr>
                        <w:tcW w:w="2127" w:type="dxa"/>
                        <w:shd w:val="clear" w:color="auto" w:fill="auto"/>
                        <w:noWrap/>
                        <w:vAlign w:val="center"/>
                      </w:tcPr>
                      <w:p w14:paraId="57452F2C" w14:textId="77777777" w:rsidR="00E77434" w:rsidRPr="0027502F" w:rsidRDefault="00E77434" w:rsidP="002605A4">
                        <w:pPr>
                          <w:pStyle w:val="emcstable"/>
                          <w:jc w:val="center"/>
                          <w:rPr>
                            <w:color w:val="00B050"/>
                            <w:szCs w:val="22"/>
                          </w:rPr>
                        </w:pPr>
                        <w:r w:rsidRPr="0027502F">
                          <w:rPr>
                            <w:color w:val="00B050"/>
                            <w:szCs w:val="22"/>
                            <w:lang w:val="en-US"/>
                          </w:rPr>
                          <w:t>38249200</w:t>
                        </w:r>
                      </w:p>
                    </w:tc>
                  </w:tr>
                </w:tbl>
                <w:p w14:paraId="01519E70" w14:textId="77777777" w:rsidR="00E77434" w:rsidRPr="0027502F" w:rsidRDefault="00E77434" w:rsidP="002605A4">
                  <w:pPr>
                    <w:spacing w:line="276" w:lineRule="auto"/>
                    <w:rPr>
                      <w:bCs/>
                      <w:noProof/>
                      <w:color w:val="00B050"/>
                      <w:szCs w:val="22"/>
                      <w:lang w:val="en-US"/>
                    </w:rPr>
                  </w:pPr>
                </w:p>
              </w:tc>
            </w:tr>
            <w:tr w:rsidR="00257C7D" w:rsidRPr="0027502F" w14:paraId="3AA96641"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F207721" w14:textId="77777777" w:rsidR="00E77434" w:rsidRPr="0027502F" w:rsidRDefault="00E77434" w:rsidP="002605A4">
                  <w:pPr>
                    <w:spacing w:line="276" w:lineRule="auto"/>
                    <w:jc w:val="left"/>
                    <w:rPr>
                      <w:color w:val="00B050"/>
                      <w:szCs w:val="22"/>
                    </w:rPr>
                  </w:pPr>
                  <w:r w:rsidRPr="0027502F">
                    <w:rPr>
                      <w:color w:val="00B050"/>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B872E94" w14:textId="77777777" w:rsidR="00E77434" w:rsidRPr="0027502F" w:rsidRDefault="00E77434" w:rsidP="002605A4">
                  <w:pPr>
                    <w:spacing w:line="276" w:lineRule="auto"/>
                    <w:rPr>
                      <w:color w:val="00B050"/>
                      <w:szCs w:val="22"/>
                    </w:rPr>
                  </w:pPr>
                  <w:r w:rsidRPr="0027502F">
                    <w:rPr>
                      <w:color w:val="00B050"/>
                      <w:szCs w:val="22"/>
                    </w:rPr>
                    <w:t>Specification Documents:</w:t>
                  </w:r>
                </w:p>
                <w:p w14:paraId="2C12B01E"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63FB4C42"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(None).</w:t>
                  </w:r>
                </w:p>
              </w:tc>
            </w:tr>
            <w:tr w:rsidR="00257C7D" w:rsidRPr="0027502F" w14:paraId="40664657"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FC4A322"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5B308D3" w14:textId="77777777" w:rsidR="00E77434" w:rsidRPr="0027502F" w:rsidRDefault="00E77434" w:rsidP="002605A4">
                  <w:pPr>
                    <w:spacing w:line="276" w:lineRule="auto"/>
                    <w:rPr>
                      <w:color w:val="00B050"/>
                      <w:szCs w:val="22"/>
                      <w:lang w:val="en-US"/>
                    </w:rPr>
                  </w:pPr>
                  <w:r w:rsidRPr="0027502F">
                    <w:rPr>
                      <w:color w:val="00B050"/>
                      <w:szCs w:val="22"/>
                    </w:rPr>
                    <w:t>If the proposed change is not implemented, then FESS will not be aligned with the changes introduced in the CN Code for 2021.</w:t>
                  </w:r>
                </w:p>
              </w:tc>
            </w:tr>
            <w:tr w:rsidR="00257C7D" w:rsidRPr="0027502F" w14:paraId="0460374D"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EA56095" w14:textId="77777777" w:rsidR="00E77434" w:rsidRPr="0027502F" w:rsidRDefault="00E77434" w:rsidP="002605A4">
                  <w:pPr>
                    <w:spacing w:line="276" w:lineRule="auto"/>
                    <w:jc w:val="left"/>
                    <w:rPr>
                      <w:color w:val="00B050"/>
                      <w:szCs w:val="22"/>
                    </w:rPr>
                  </w:pPr>
                  <w:r w:rsidRPr="0027502F">
                    <w:rPr>
                      <w:color w:val="00B050"/>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976F9F7" w14:textId="77777777" w:rsidR="00E77434" w:rsidRPr="0027502F" w:rsidRDefault="00E77434" w:rsidP="002605A4">
                  <w:pPr>
                    <w:spacing w:line="276" w:lineRule="auto"/>
                    <w:rPr>
                      <w:i/>
                      <w:color w:val="00B050"/>
                      <w:szCs w:val="22"/>
                    </w:rPr>
                  </w:pPr>
                  <w:r w:rsidRPr="0027502F">
                    <w:rPr>
                      <w:color w:val="00B050"/>
                      <w:szCs w:val="22"/>
                    </w:rPr>
                    <w:t>There is no risk associated with the implementation of the present RFC in BPM.</w:t>
                  </w:r>
                </w:p>
              </w:tc>
            </w:tr>
            <w:tr w:rsidR="00257C7D" w:rsidRPr="0027502F" w14:paraId="6264DEB8"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A362BC8"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B3A9B4F"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N/A</w:t>
                  </w:r>
                </w:p>
              </w:tc>
            </w:tr>
            <w:tr w:rsidR="00257C7D" w:rsidRPr="0027502F" w14:paraId="7B5B66BD"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2C11B73"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546E61D"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1BF6D07C"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IE734-046</w:t>
                  </w:r>
                  <w:r w:rsidRPr="0027502F">
                    <w:rPr>
                      <w:rFonts w:ascii="Times New Roman" w:hAnsi="Times New Roman" w:cs="Times New Roman"/>
                      <w:color w:val="00B050"/>
                      <w:sz w:val="22"/>
                      <w:szCs w:val="22"/>
                    </w:rPr>
                    <w:t>;</w:t>
                  </w:r>
                </w:p>
                <w:p w14:paraId="66A8F8BD"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Other RFCs:</w:t>
                  </w:r>
                  <w:r w:rsidRPr="0027502F">
                    <w:rPr>
                      <w:rFonts w:ascii="Times New Roman" w:hAnsi="Times New Roman" w:cs="Times New Roman"/>
                      <w:color w:val="00B050"/>
                      <w:sz w:val="22"/>
                      <w:szCs w:val="22"/>
                    </w:rPr>
                    <w:t>-</w:t>
                  </w:r>
                  <w:r w:rsidRPr="0027502F">
                    <w:rPr>
                      <w:rFonts w:ascii="Times New Roman" w:hAnsi="Times New Roman" w:cs="Times New Roman"/>
                      <w:bCs w:val="0"/>
                      <w:color w:val="00B050"/>
                      <w:sz w:val="22"/>
                      <w:szCs w:val="22"/>
                    </w:rPr>
                    <w:t>.</w:t>
                  </w:r>
                </w:p>
              </w:tc>
            </w:tr>
          </w:tbl>
          <w:p w14:paraId="7C815911" w14:textId="77777777" w:rsidR="00E77434" w:rsidRPr="0027502F" w:rsidRDefault="00E77434" w:rsidP="002605A4">
            <w:pPr>
              <w:spacing w:after="0"/>
              <w:jc w:val="left"/>
              <w:rPr>
                <w:color w:val="00B050"/>
                <w:szCs w:val="22"/>
                <w:lang w:val="en-US"/>
              </w:rPr>
            </w:pPr>
          </w:p>
        </w:tc>
      </w:tr>
      <w:tr w:rsidR="00257C7D" w:rsidRPr="0027502F" w14:paraId="0A3A561F"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5379EB5"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33"/>
              <w:gridCol w:w="6442"/>
            </w:tblGrid>
            <w:tr w:rsidR="00257C7D" w:rsidRPr="0027502F" w14:paraId="37DCE6E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D07C98" w14:textId="77777777" w:rsidR="00E77434" w:rsidRPr="0027502F" w:rsidRDefault="00E77434" w:rsidP="002605A4">
                  <w:pPr>
                    <w:spacing w:line="276" w:lineRule="auto"/>
                    <w:jc w:val="left"/>
                    <w:rPr>
                      <w:color w:val="00B050"/>
                      <w:szCs w:val="22"/>
                    </w:rPr>
                  </w:pPr>
                  <w:r w:rsidRPr="0027502F">
                    <w:rPr>
                      <w:color w:val="00B050"/>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4889D7"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355F3984"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093180A" w14:textId="77777777" w:rsidR="00E77434" w:rsidRPr="0027502F" w:rsidRDefault="00E77434" w:rsidP="002605A4">
                  <w:pPr>
                    <w:spacing w:line="276" w:lineRule="auto"/>
                    <w:jc w:val="left"/>
                    <w:rPr>
                      <w:color w:val="00B050"/>
                      <w:szCs w:val="22"/>
                    </w:rPr>
                  </w:pPr>
                  <w:r w:rsidRPr="0027502F">
                    <w:rPr>
                      <w:color w:val="00B050"/>
                      <w:szCs w:val="22"/>
                    </w:rPr>
                    <w:lastRenderedPageBreak/>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60E1599" w14:textId="77777777" w:rsidR="00E77434" w:rsidRPr="0027502F" w:rsidRDefault="00E77434" w:rsidP="002605A4">
                  <w:pPr>
                    <w:spacing w:line="276" w:lineRule="auto"/>
                    <w:rPr>
                      <w:color w:val="00B050"/>
                      <w:szCs w:val="22"/>
                    </w:rPr>
                  </w:pPr>
                  <w:r w:rsidRPr="0027502F">
                    <w:rPr>
                      <w:color w:val="00B050"/>
                      <w:szCs w:val="22"/>
                    </w:rPr>
                    <w:t>N/A</w:t>
                  </w:r>
                </w:p>
              </w:tc>
            </w:tr>
          </w:tbl>
          <w:p w14:paraId="212E59DE" w14:textId="77777777" w:rsidR="00E77434" w:rsidRPr="0027502F" w:rsidRDefault="00E77434" w:rsidP="002605A4">
            <w:pPr>
              <w:spacing w:after="0"/>
              <w:jc w:val="left"/>
              <w:rPr>
                <w:color w:val="00B050"/>
                <w:szCs w:val="22"/>
                <w:lang w:val="en-US"/>
              </w:rPr>
            </w:pPr>
          </w:p>
        </w:tc>
      </w:tr>
      <w:tr w:rsidR="00257C7D" w:rsidRPr="0027502F" w14:paraId="0274072D"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B0686C6" w14:textId="77777777" w:rsidR="00E77434" w:rsidRPr="0027502F" w:rsidRDefault="00E77434" w:rsidP="002605A4">
            <w:pPr>
              <w:spacing w:line="276" w:lineRule="auto"/>
              <w:rPr>
                <w:b/>
                <w:color w:val="00B050"/>
                <w:szCs w:val="22"/>
              </w:rPr>
            </w:pPr>
            <w:r w:rsidRPr="0027502F">
              <w:rPr>
                <w:b/>
                <w:color w:val="00B050"/>
                <w:szCs w:val="22"/>
              </w:rPr>
              <w:lastRenderedPageBreak/>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90"/>
              <w:gridCol w:w="6575"/>
            </w:tblGrid>
            <w:tr w:rsidR="00257C7D" w:rsidRPr="0027502F" w14:paraId="50D4F31C" w14:textId="77777777" w:rsidTr="002605A4">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6D5DE1"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32B755A2"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3E5CF9F9"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0FEEA24C"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5CDD9681" w14:textId="77777777" w:rsidTr="002605A4">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7F472D" w14:textId="77777777" w:rsidR="00E77434" w:rsidRPr="0027502F" w:rsidRDefault="00E77434" w:rsidP="002605A4">
                  <w:pPr>
                    <w:spacing w:line="276" w:lineRule="auto"/>
                    <w:jc w:val="left"/>
                    <w:rPr>
                      <w:color w:val="00B050"/>
                      <w:szCs w:val="22"/>
                    </w:rPr>
                  </w:pPr>
                  <w:r w:rsidRPr="0027502F">
                    <w:rPr>
                      <w:color w:val="00B050"/>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71DA4031"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46652174" w14:textId="77777777" w:rsidTr="002605A4">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BE3B2B2"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294B3CB8" w14:textId="77777777" w:rsidR="00E77434" w:rsidRPr="0027502F" w:rsidRDefault="00E77434" w:rsidP="002605A4">
                  <w:pPr>
                    <w:spacing w:line="276" w:lineRule="auto"/>
                    <w:rPr>
                      <w:color w:val="00B050"/>
                      <w:szCs w:val="22"/>
                    </w:rPr>
                  </w:pPr>
                  <w:r w:rsidRPr="0027502F">
                    <w:rPr>
                      <w:color w:val="00B050"/>
                      <w:szCs w:val="22"/>
                    </w:rPr>
                    <w:t>Written Approval procedure via e-mail on 08/11/2021.</w:t>
                  </w:r>
                  <w:r w:rsidRPr="0027502F">
                    <w:rPr>
                      <w:rStyle w:val="FootnoteReference"/>
                      <w:color w:val="00B050"/>
                      <w:szCs w:val="22"/>
                    </w:rPr>
                    <w:footnoteReference w:id="6"/>
                  </w:r>
                </w:p>
              </w:tc>
            </w:tr>
          </w:tbl>
          <w:p w14:paraId="30C14B57" w14:textId="77777777" w:rsidR="00E77434" w:rsidRPr="0027502F" w:rsidRDefault="00E77434" w:rsidP="002605A4">
            <w:pPr>
              <w:spacing w:after="0"/>
              <w:jc w:val="left"/>
              <w:rPr>
                <w:color w:val="00B050"/>
                <w:szCs w:val="22"/>
                <w:lang w:val="en-US"/>
              </w:rPr>
            </w:pPr>
          </w:p>
        </w:tc>
      </w:tr>
      <w:tr w:rsidR="00257C7D" w:rsidRPr="0027502F" w14:paraId="5F79C954"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843F029" w14:textId="77777777" w:rsidR="00E77434" w:rsidRPr="0027502F" w:rsidRDefault="00E77434"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27"/>
              <w:gridCol w:w="6448"/>
            </w:tblGrid>
            <w:tr w:rsidR="00257C7D" w:rsidRPr="0027502F" w14:paraId="290089C1"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61322F"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CF0506"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17B09508"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B16B09"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63FB67"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41B7DCCB"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521C0F"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50B6895" w14:textId="77777777" w:rsidR="00E77434" w:rsidRPr="0027502F" w:rsidRDefault="00E77434" w:rsidP="002605A4">
                  <w:pPr>
                    <w:spacing w:line="276" w:lineRule="auto"/>
                    <w:rPr>
                      <w:color w:val="00B050"/>
                      <w:szCs w:val="22"/>
                    </w:rPr>
                  </w:pPr>
                  <w:r w:rsidRPr="0027502F">
                    <w:rPr>
                      <w:color w:val="00B050"/>
                      <w:szCs w:val="22"/>
                    </w:rPr>
                    <w:t>01/01/2022</w:t>
                  </w:r>
                </w:p>
              </w:tc>
            </w:tr>
          </w:tbl>
          <w:p w14:paraId="459E2838" w14:textId="77777777" w:rsidR="00E77434" w:rsidRPr="0027502F" w:rsidRDefault="00E77434" w:rsidP="002605A4">
            <w:pPr>
              <w:spacing w:after="0"/>
              <w:jc w:val="left"/>
              <w:rPr>
                <w:color w:val="00B050"/>
                <w:szCs w:val="22"/>
                <w:lang w:val="en-US"/>
              </w:rPr>
            </w:pPr>
          </w:p>
        </w:tc>
      </w:tr>
      <w:tr w:rsidR="00257C7D" w:rsidRPr="0027502F" w14:paraId="2481B52B"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E2D8550"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23"/>
              <w:gridCol w:w="6452"/>
            </w:tblGrid>
            <w:tr w:rsidR="00257C7D" w:rsidRPr="0027502F" w14:paraId="6D3F5990"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603A30"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DA4FB08"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207198CC"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5BECAA"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B92F946" w14:textId="77777777" w:rsidR="00E77434" w:rsidRPr="0027502F" w:rsidRDefault="00E77434" w:rsidP="002605A4">
                  <w:pPr>
                    <w:spacing w:line="276" w:lineRule="auto"/>
                    <w:rPr>
                      <w:color w:val="00B050"/>
                      <w:szCs w:val="22"/>
                    </w:rPr>
                  </w:pPr>
                  <w:r w:rsidRPr="0027502F">
                    <w:rPr>
                      <w:color w:val="00B050"/>
                      <w:szCs w:val="22"/>
                    </w:rPr>
                    <w:t>N/A</w:t>
                  </w:r>
                </w:p>
              </w:tc>
            </w:tr>
          </w:tbl>
          <w:p w14:paraId="40FF7D96" w14:textId="77777777" w:rsidR="00E77434" w:rsidRPr="0027502F" w:rsidRDefault="00E77434" w:rsidP="002605A4">
            <w:pPr>
              <w:spacing w:after="0"/>
              <w:jc w:val="left"/>
              <w:rPr>
                <w:color w:val="00B050"/>
                <w:szCs w:val="22"/>
                <w:lang w:val="en-US"/>
              </w:rPr>
            </w:pPr>
          </w:p>
        </w:tc>
      </w:tr>
      <w:bookmarkEnd w:id="66"/>
    </w:tbl>
    <w:p w14:paraId="1F0FE5A6" w14:textId="77777777" w:rsidR="00E77434" w:rsidRPr="0027502F" w:rsidRDefault="00E77434" w:rsidP="00E77434">
      <w:pPr>
        <w:rPr>
          <w:color w:val="00B050"/>
          <w:szCs w:val="22"/>
        </w:rPr>
      </w:pPr>
    </w:p>
    <w:p w14:paraId="3FE9DF88" w14:textId="77777777" w:rsidR="00E77434" w:rsidRPr="0027502F" w:rsidRDefault="00E77434" w:rsidP="00E77434">
      <w:pPr>
        <w:rPr>
          <w:color w:val="00B050"/>
          <w:szCs w:val="22"/>
        </w:rPr>
      </w:pPr>
    </w:p>
    <w:p w14:paraId="0A31302A" w14:textId="77777777" w:rsidR="00E77434" w:rsidRPr="0027502F" w:rsidRDefault="00E77434" w:rsidP="00E77434">
      <w:pPr>
        <w:spacing w:after="0" w:line="240" w:lineRule="auto"/>
        <w:jc w:val="left"/>
        <w:rPr>
          <w:color w:val="00B050"/>
          <w:szCs w:val="22"/>
        </w:rPr>
      </w:pPr>
      <w:r w:rsidRPr="0027502F">
        <w:rPr>
          <w:color w:val="00B050"/>
          <w:szCs w:val="22"/>
        </w:rPr>
        <w:br w:type="page"/>
      </w:r>
    </w:p>
    <w:p w14:paraId="1C1160E0" w14:textId="77777777" w:rsidR="00E77434" w:rsidRPr="0027502F" w:rsidRDefault="00E77434" w:rsidP="00E77434">
      <w:pPr>
        <w:pStyle w:val="Heading4"/>
        <w:rPr>
          <w:b w:val="0"/>
          <w:bCs/>
          <w:color w:val="00B050"/>
          <w:szCs w:val="22"/>
          <w:lang w:val="en-US"/>
        </w:rPr>
      </w:pPr>
      <w:r w:rsidRPr="0027502F">
        <w:rPr>
          <w:bCs/>
          <w:color w:val="00B050"/>
          <w:szCs w:val="22"/>
        </w:rPr>
        <w:lastRenderedPageBreak/>
        <w:t>FESS-283 – Update of R044 and R045 for Phase 4 implementation</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37F2B776"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1BE2BE4"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1961B6EC"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A6C4B6"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D54FC3" w14:textId="77777777" w:rsidR="00E77434" w:rsidRPr="0027502F" w:rsidRDefault="00E77434" w:rsidP="002605A4">
                  <w:pPr>
                    <w:spacing w:line="276" w:lineRule="auto"/>
                    <w:rPr>
                      <w:color w:val="00B050"/>
                      <w:szCs w:val="22"/>
                    </w:rPr>
                  </w:pPr>
                  <w:r w:rsidRPr="0027502F">
                    <w:rPr>
                      <w:bCs/>
                      <w:color w:val="00B050"/>
                      <w:szCs w:val="22"/>
                    </w:rPr>
                    <w:t>FESS-283</w:t>
                  </w:r>
                </w:p>
              </w:tc>
            </w:tr>
            <w:tr w:rsidR="00257C7D" w:rsidRPr="0027502F" w14:paraId="4436500E"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B32F5C"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2CBC07" w14:textId="77777777" w:rsidR="00E77434" w:rsidRPr="0027502F" w:rsidRDefault="00E77434" w:rsidP="002605A4">
                  <w:pPr>
                    <w:tabs>
                      <w:tab w:val="left" w:pos="1305"/>
                    </w:tabs>
                    <w:spacing w:line="276" w:lineRule="auto"/>
                    <w:rPr>
                      <w:color w:val="00B050"/>
                      <w:szCs w:val="22"/>
                    </w:rPr>
                  </w:pPr>
                  <w:r w:rsidRPr="0027502F">
                    <w:rPr>
                      <w:color w:val="00B050"/>
                      <w:szCs w:val="22"/>
                    </w:rPr>
                    <w:t>Accepted</w:t>
                  </w:r>
                </w:p>
              </w:tc>
            </w:tr>
            <w:tr w:rsidR="00257C7D" w:rsidRPr="0027502F" w14:paraId="29B141DA"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A9F822"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A12264" w14:textId="77777777" w:rsidR="00E77434" w:rsidRPr="0027502F" w:rsidRDefault="00E77434" w:rsidP="002605A4">
                  <w:pPr>
                    <w:spacing w:line="276" w:lineRule="auto"/>
                    <w:rPr>
                      <w:color w:val="00B050"/>
                      <w:szCs w:val="22"/>
                    </w:rPr>
                  </w:pPr>
                  <w:r w:rsidRPr="0027502F">
                    <w:rPr>
                      <w:color w:val="00B050"/>
                      <w:szCs w:val="22"/>
                    </w:rPr>
                    <w:t xml:space="preserve">Specifications Defect </w:t>
                  </w:r>
                </w:p>
              </w:tc>
            </w:tr>
            <w:tr w:rsidR="00257C7D" w:rsidRPr="0027502F" w14:paraId="44561E2F"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3814DA"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2849BB4" w14:textId="77777777" w:rsidR="00E77434" w:rsidRPr="0027502F" w:rsidRDefault="00E77434" w:rsidP="002605A4">
                  <w:pPr>
                    <w:spacing w:line="276" w:lineRule="auto"/>
                    <w:rPr>
                      <w:color w:val="00B050"/>
                      <w:szCs w:val="22"/>
                    </w:rPr>
                  </w:pPr>
                  <w:r w:rsidRPr="0027502F">
                    <w:rPr>
                      <w:color w:val="00B050"/>
                      <w:szCs w:val="22"/>
                    </w:rPr>
                    <w:t>IM468082</w:t>
                  </w:r>
                </w:p>
              </w:tc>
            </w:tr>
            <w:tr w:rsidR="00257C7D" w:rsidRPr="0027502F" w14:paraId="3F2213CE"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D0CA17"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2E5A61B" w14:textId="355812FF" w:rsidR="00E77434" w:rsidRPr="0027502F" w:rsidRDefault="009461B9" w:rsidP="002605A4">
                  <w:pPr>
                    <w:spacing w:line="276" w:lineRule="auto"/>
                    <w:rPr>
                      <w:color w:val="00B050"/>
                      <w:szCs w:val="22"/>
                    </w:rPr>
                  </w:pPr>
                  <w:r w:rsidRPr="0027502F">
                    <w:rPr>
                      <w:color w:val="00B050"/>
                      <w:szCs w:val="22"/>
                      <w:lang w:eastAsia="el-GR"/>
                    </w:rPr>
                    <w:t>KE21520</w:t>
                  </w:r>
                </w:p>
              </w:tc>
            </w:tr>
            <w:tr w:rsidR="00257C7D" w:rsidRPr="0027502F" w14:paraId="2DC53FF7"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5E8FF2"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C4F3AE"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shd w:val="clear" w:color="auto" w:fill="FFFFFF"/>
                    </w:rPr>
                    <w:t>19/10/2021</w:t>
                  </w:r>
                </w:p>
              </w:tc>
            </w:tr>
            <w:tr w:rsidR="00257C7D" w:rsidRPr="0027502F" w14:paraId="5ACE3818"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33B3D6"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186C8B2" w14:textId="77777777" w:rsidR="00E77434" w:rsidRPr="0027502F" w:rsidRDefault="00E77434" w:rsidP="002605A4">
                  <w:pPr>
                    <w:spacing w:line="276" w:lineRule="auto"/>
                    <w:rPr>
                      <w:color w:val="00B050"/>
                      <w:szCs w:val="22"/>
                      <w:lang w:val="en-US"/>
                    </w:rPr>
                  </w:pPr>
                  <w:r w:rsidRPr="0027502F">
                    <w:rPr>
                      <w:color w:val="00B050"/>
                      <w:szCs w:val="22"/>
                    </w:rPr>
                    <w:t>NA-DE</w:t>
                  </w:r>
                </w:p>
              </w:tc>
            </w:tr>
          </w:tbl>
          <w:p w14:paraId="344AE2FC" w14:textId="77777777" w:rsidR="00E77434" w:rsidRPr="0027502F" w:rsidRDefault="00E77434" w:rsidP="002605A4">
            <w:pPr>
              <w:spacing w:after="0"/>
              <w:jc w:val="left"/>
              <w:rPr>
                <w:color w:val="00B050"/>
                <w:szCs w:val="22"/>
                <w:lang w:val="en-US"/>
              </w:rPr>
            </w:pPr>
          </w:p>
        </w:tc>
      </w:tr>
      <w:tr w:rsidR="00257C7D" w:rsidRPr="0027502F" w14:paraId="43E483E5"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5750281"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61CB72A1"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4EE0A7F"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B1578E3"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4A73483F"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4F98658"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03A3C17A" w14:textId="77777777" w:rsidR="00E77434" w:rsidRPr="0027502F" w:rsidRDefault="00E77434" w:rsidP="002605A4">
                  <w:pPr>
                    <w:spacing w:line="276" w:lineRule="auto"/>
                    <w:rPr>
                      <w:b/>
                      <w:color w:val="00B050"/>
                      <w:szCs w:val="22"/>
                    </w:rPr>
                  </w:pPr>
                  <w:r w:rsidRPr="0027502F">
                    <w:rPr>
                      <w:b/>
                      <w:color w:val="00B050"/>
                      <w:szCs w:val="22"/>
                    </w:rPr>
                    <w:t>Problem Statement</w:t>
                  </w:r>
                </w:p>
                <w:p w14:paraId="3C422130" w14:textId="77777777" w:rsidR="00E77434" w:rsidRPr="0027502F" w:rsidRDefault="00E77434" w:rsidP="002605A4">
                  <w:pPr>
                    <w:spacing w:line="276" w:lineRule="auto"/>
                    <w:rPr>
                      <w:color w:val="00B050"/>
                      <w:szCs w:val="22"/>
                    </w:rPr>
                  </w:pPr>
                  <w:r w:rsidRPr="0027502F">
                    <w:rPr>
                      <w:color w:val="00B050"/>
                      <w:szCs w:val="22"/>
                    </w:rPr>
                    <w:t xml:space="preserve">The recast of the horizontal directive stipulates that e-SAD-movement only takes place between a certified consignor and a certified consignee. However, it is not specified, according to current version of Common Specifications based on special rule or condition which type of Economic Operators can be used for each type of movement (Duty Suspension or Duty Paid). </w:t>
                  </w:r>
                </w:p>
                <w:p w14:paraId="50000D4C" w14:textId="77777777" w:rsidR="00E77434" w:rsidRPr="0027502F" w:rsidRDefault="00E77434" w:rsidP="002605A4">
                  <w:pPr>
                    <w:spacing w:line="276" w:lineRule="auto"/>
                    <w:rPr>
                      <w:color w:val="00B050"/>
                      <w:szCs w:val="22"/>
                    </w:rPr>
                  </w:pPr>
                  <w:r w:rsidRPr="0027502F">
                    <w:rPr>
                      <w:color w:val="00B050"/>
                      <w:szCs w:val="22"/>
                    </w:rPr>
                    <w:t>This RFC proposes the appropriate changes in FESS BPMs for R044 and R045 suggesting  a clearer description.</w:t>
                  </w:r>
                </w:p>
                <w:p w14:paraId="2D0AF4CD" w14:textId="77777777" w:rsidR="00E77434" w:rsidRPr="0027502F" w:rsidRDefault="00E77434" w:rsidP="002605A4">
                  <w:pPr>
                    <w:spacing w:line="276" w:lineRule="auto"/>
                    <w:rPr>
                      <w:b/>
                      <w:color w:val="00B050"/>
                      <w:szCs w:val="22"/>
                    </w:rPr>
                  </w:pPr>
                  <w:r w:rsidRPr="0027502F">
                    <w:rPr>
                      <w:b/>
                      <w:color w:val="00B050"/>
                      <w:szCs w:val="22"/>
                    </w:rPr>
                    <w:t>Proposed Solution</w:t>
                  </w:r>
                </w:p>
                <w:p w14:paraId="185E2E4C"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7022DA92" w14:textId="77777777" w:rsidR="00E77434" w:rsidRPr="0027502F" w:rsidRDefault="00E77434" w:rsidP="00E77434">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Class R044:</w:t>
                  </w:r>
                </w:p>
                <w:p w14:paraId="0427FF64" w14:textId="77777777" w:rsidR="00E77434" w:rsidRPr="0027502F" w:rsidRDefault="00E77434" w:rsidP="002605A4">
                  <w:pPr>
                    <w:spacing w:after="0"/>
                    <w:jc w:val="left"/>
                    <w:rPr>
                      <w:b/>
                      <w:bCs/>
                      <w:color w:val="00B050"/>
                      <w:szCs w:val="22"/>
                      <w:lang w:val="en-US"/>
                    </w:rPr>
                  </w:pPr>
                  <w:r w:rsidRPr="0027502F">
                    <w:rPr>
                      <w:b/>
                      <w:bCs/>
                      <w:color w:val="00B050"/>
                      <w:szCs w:val="22"/>
                      <w:lang w:val="en-US"/>
                    </w:rPr>
                    <w:t>From:</w:t>
                  </w:r>
                </w:p>
                <w:p w14:paraId="0D7D459F"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For TRADER Consignor </w:t>
                  </w:r>
                </w:p>
                <w:p w14:paraId="19E49146"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w:t>
                  </w:r>
                </w:p>
                <w:p w14:paraId="70A5D9DB"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An existing identifier &lt;Trader Excise Number&gt; in the set of &lt;TRADER AUTHORISATION&gt; </w:t>
                  </w:r>
                </w:p>
                <w:p w14:paraId="25A3A5F0"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The &lt;Operator Type Code&gt; of the referred &lt;TRADER&gt; must be: </w:t>
                  </w:r>
                </w:p>
                <w:p w14:paraId="1221B9F0"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"Authorised warehouse keeper"; OR </w:t>
                  </w:r>
                </w:p>
                <w:p w14:paraId="32E6E62F"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"Registered consignor"; OR </w:t>
                  </w:r>
                </w:p>
                <w:p w14:paraId="5F19632D"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"Certified consignor;   </w:t>
                  </w:r>
                </w:p>
                <w:p w14:paraId="6BFEA7D6"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w:t>
                  </w:r>
                </w:p>
                <w:p w14:paraId="2379AB90"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OR </w:t>
                  </w:r>
                </w:p>
                <w:p w14:paraId="0DB77FAB"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An existing identifier &lt;Temporary Authorisation Reference&gt; in the set of &lt;TEMPORARY AUTHORISATION&gt; </w:t>
                  </w:r>
                </w:p>
                <w:p w14:paraId="53A97A1E"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lastRenderedPageBreak/>
                    <w:t xml:space="preserve">The &lt;Operator Type Code&gt; of the referred &lt;TRADER&gt; must be: </w:t>
                  </w:r>
                </w:p>
                <w:p w14:paraId="27BEB72D"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"Temporary Certified Consignor". </w:t>
                  </w:r>
                </w:p>
                <w:p w14:paraId="5A8610DD"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w:t>
                  </w:r>
                </w:p>
                <w:p w14:paraId="6441CE1E"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For TRADER Place of dispatch </w:t>
                  </w:r>
                </w:p>
                <w:p w14:paraId="4B8D3AF3"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 </w:t>
                  </w:r>
                </w:p>
                <w:p w14:paraId="041B6542" w14:textId="77777777" w:rsidR="00E77434" w:rsidRPr="0027502F" w:rsidRDefault="00E77434" w:rsidP="002605A4">
                  <w:pPr>
                    <w:pStyle w:val="NormalWeb"/>
                    <w:spacing w:before="0" w:beforeAutospacing="0" w:after="0" w:afterAutospacing="0"/>
                    <w:rPr>
                      <w:color w:val="00B050"/>
                      <w:szCs w:val="22"/>
                    </w:rPr>
                  </w:pPr>
                  <w:r w:rsidRPr="0027502F">
                    <w:rPr>
                      <w:color w:val="00B050"/>
                      <w:szCs w:val="22"/>
                    </w:rPr>
                    <w:t xml:space="preserve">An existing identifier &lt;Tax Warehouse Reference&gt; (Excise Number in SEED). </w:t>
                  </w:r>
                </w:p>
                <w:p w14:paraId="2A083473" w14:textId="77777777" w:rsidR="00E77434" w:rsidRPr="0027502F" w:rsidRDefault="00E77434" w:rsidP="002605A4">
                  <w:pPr>
                    <w:spacing w:after="0"/>
                    <w:jc w:val="left"/>
                    <w:rPr>
                      <w:color w:val="00B050"/>
                      <w:szCs w:val="22"/>
                      <w:lang w:val="en-US"/>
                    </w:rPr>
                  </w:pPr>
                </w:p>
                <w:p w14:paraId="17D0DE58" w14:textId="77777777" w:rsidR="00E77434" w:rsidRPr="0027502F" w:rsidRDefault="00E77434" w:rsidP="002605A4">
                  <w:pPr>
                    <w:spacing w:after="0"/>
                    <w:jc w:val="left"/>
                    <w:rPr>
                      <w:b/>
                      <w:bCs/>
                      <w:color w:val="00B050"/>
                      <w:szCs w:val="22"/>
                      <w:lang w:val="en-US"/>
                    </w:rPr>
                  </w:pPr>
                  <w:r w:rsidRPr="0027502F">
                    <w:rPr>
                      <w:b/>
                      <w:bCs/>
                      <w:color w:val="00B050"/>
                      <w:szCs w:val="22"/>
                      <w:lang w:val="en-US"/>
                    </w:rPr>
                    <w:t>To:</w:t>
                  </w:r>
                </w:p>
                <w:p w14:paraId="42EEA325" w14:textId="77777777" w:rsidR="00E77434" w:rsidRPr="0027502F" w:rsidRDefault="00E77434" w:rsidP="002605A4">
                  <w:pPr>
                    <w:pStyle w:val="BodyText"/>
                    <w:rPr>
                      <w:color w:val="00B050"/>
                      <w:sz w:val="22"/>
                      <w:szCs w:val="22"/>
                    </w:rPr>
                  </w:pPr>
                  <w:r w:rsidRPr="0027502F">
                    <w:rPr>
                      <w:color w:val="00B050"/>
                      <w:sz w:val="22"/>
                      <w:szCs w:val="22"/>
                    </w:rPr>
                    <w:t>For TRADER Consignor</w:t>
                  </w:r>
                </w:p>
                <w:p w14:paraId="57F59FBA" w14:textId="77777777" w:rsidR="00E77434" w:rsidRPr="0027502F" w:rsidRDefault="00E77434" w:rsidP="002605A4">
                  <w:pPr>
                    <w:pStyle w:val="BodyText"/>
                    <w:rPr>
                      <w:color w:val="00B050"/>
                      <w:sz w:val="22"/>
                      <w:szCs w:val="22"/>
                    </w:rPr>
                  </w:pPr>
                  <w:r w:rsidRPr="0027502F">
                    <w:rPr>
                      <w:color w:val="00B050"/>
                      <w:sz w:val="22"/>
                      <w:szCs w:val="22"/>
                    </w:rPr>
                    <w:t>-----------------------------------</w:t>
                  </w:r>
                </w:p>
                <w:p w14:paraId="04FD81E2" w14:textId="77777777" w:rsidR="00E77434" w:rsidRPr="0027502F" w:rsidRDefault="00E77434" w:rsidP="002605A4">
                  <w:pPr>
                    <w:pStyle w:val="BodyText"/>
                    <w:rPr>
                      <w:color w:val="00B050"/>
                      <w:sz w:val="22"/>
                      <w:szCs w:val="22"/>
                    </w:rPr>
                  </w:pPr>
                  <w:r w:rsidRPr="0027502F">
                    <w:rPr>
                      <w:color w:val="00B050"/>
                      <w:sz w:val="22"/>
                      <w:szCs w:val="22"/>
                    </w:rPr>
                    <w:t>An existing identifier &lt;Trader Excise Number&gt; in the set of &lt;TRADER AUTHORISATION&gt;</w:t>
                  </w:r>
                </w:p>
                <w:p w14:paraId="0C6C7061" w14:textId="77777777" w:rsidR="00E77434" w:rsidRPr="0027502F" w:rsidRDefault="00E77434" w:rsidP="002605A4">
                  <w:pPr>
                    <w:pStyle w:val="BodyText"/>
                    <w:rPr>
                      <w:color w:val="00B050"/>
                      <w:sz w:val="22"/>
                      <w:szCs w:val="22"/>
                    </w:rPr>
                  </w:pPr>
                  <w:r w:rsidRPr="0027502F">
                    <w:rPr>
                      <w:color w:val="00B050"/>
                      <w:sz w:val="22"/>
                      <w:szCs w:val="22"/>
                    </w:rPr>
                    <w:t>The &lt;Operator Type Code&gt; of the referred &lt;TRADER&gt; must be:</w:t>
                  </w:r>
                </w:p>
                <w:p w14:paraId="371FF256" w14:textId="77777777" w:rsidR="00E77434" w:rsidRPr="0027502F" w:rsidRDefault="00E77434" w:rsidP="002605A4">
                  <w:pPr>
                    <w:pStyle w:val="BodyText"/>
                    <w:rPr>
                      <w:color w:val="00B050"/>
                      <w:sz w:val="22"/>
                      <w:szCs w:val="22"/>
                    </w:rPr>
                  </w:pPr>
                  <w:r w:rsidRPr="0027502F">
                    <w:rPr>
                      <w:color w:val="00B050"/>
                      <w:sz w:val="22"/>
                      <w:szCs w:val="22"/>
                    </w:rPr>
                    <w:t xml:space="preserve">For Duty Suspension movements: </w:t>
                  </w:r>
                </w:p>
                <w:p w14:paraId="5FA09074" w14:textId="77777777" w:rsidR="00E77434" w:rsidRPr="0027502F" w:rsidRDefault="00E77434" w:rsidP="002605A4">
                  <w:pPr>
                    <w:pStyle w:val="BodyText"/>
                    <w:rPr>
                      <w:color w:val="00B050"/>
                      <w:sz w:val="22"/>
                      <w:szCs w:val="22"/>
                    </w:rPr>
                  </w:pPr>
                  <w:r w:rsidRPr="0027502F">
                    <w:rPr>
                      <w:color w:val="00B050"/>
                      <w:sz w:val="22"/>
                      <w:szCs w:val="22"/>
                    </w:rPr>
                    <w:t>- "Authorised warehouse keeper"; OR</w:t>
                  </w:r>
                </w:p>
                <w:p w14:paraId="2DD2895C" w14:textId="77777777" w:rsidR="00E77434" w:rsidRPr="0027502F" w:rsidRDefault="00E77434" w:rsidP="002605A4">
                  <w:pPr>
                    <w:pStyle w:val="BodyText"/>
                    <w:rPr>
                      <w:color w:val="00B050"/>
                      <w:sz w:val="22"/>
                      <w:szCs w:val="22"/>
                    </w:rPr>
                  </w:pPr>
                  <w:r w:rsidRPr="0027502F">
                    <w:rPr>
                      <w:color w:val="00B050"/>
                      <w:sz w:val="22"/>
                      <w:szCs w:val="22"/>
                    </w:rPr>
                    <w:t>- "Registered consignor";</w:t>
                  </w:r>
                </w:p>
                <w:p w14:paraId="00EC5263" w14:textId="77777777" w:rsidR="00E77434" w:rsidRPr="0027502F" w:rsidRDefault="00E77434" w:rsidP="002605A4">
                  <w:pPr>
                    <w:pStyle w:val="BodyText"/>
                    <w:rPr>
                      <w:color w:val="00B050"/>
                      <w:sz w:val="22"/>
                      <w:szCs w:val="22"/>
                    </w:rPr>
                  </w:pPr>
                  <w:r w:rsidRPr="0027502F">
                    <w:rPr>
                      <w:color w:val="00B050"/>
                      <w:sz w:val="22"/>
                      <w:szCs w:val="22"/>
                    </w:rPr>
                    <w:t>For Duty Paid movements</w:t>
                  </w:r>
                </w:p>
                <w:p w14:paraId="052149C7" w14:textId="77777777" w:rsidR="00E77434" w:rsidRPr="0027502F" w:rsidRDefault="00E77434" w:rsidP="002605A4">
                  <w:pPr>
                    <w:pStyle w:val="BodyText"/>
                    <w:rPr>
                      <w:color w:val="00B050"/>
                      <w:sz w:val="22"/>
                      <w:szCs w:val="22"/>
                    </w:rPr>
                  </w:pPr>
                  <w:r w:rsidRPr="0027502F">
                    <w:rPr>
                      <w:color w:val="00B050"/>
                      <w:sz w:val="22"/>
                      <w:szCs w:val="22"/>
                    </w:rPr>
                    <w:t>- "Certified consignor;</w:t>
                  </w:r>
                </w:p>
                <w:p w14:paraId="69181868" w14:textId="77777777" w:rsidR="00E77434" w:rsidRPr="0027502F" w:rsidRDefault="00E77434" w:rsidP="002605A4">
                  <w:pPr>
                    <w:pStyle w:val="BodyText"/>
                    <w:rPr>
                      <w:color w:val="00B050"/>
                      <w:sz w:val="22"/>
                      <w:szCs w:val="22"/>
                    </w:rPr>
                  </w:pPr>
                </w:p>
                <w:p w14:paraId="5C6D2D32" w14:textId="77777777" w:rsidR="00E77434" w:rsidRPr="0027502F" w:rsidRDefault="00E77434" w:rsidP="002605A4">
                  <w:pPr>
                    <w:pStyle w:val="BodyText"/>
                    <w:rPr>
                      <w:color w:val="00B050"/>
                      <w:sz w:val="22"/>
                      <w:szCs w:val="22"/>
                    </w:rPr>
                  </w:pPr>
                  <w:r w:rsidRPr="0027502F">
                    <w:rPr>
                      <w:color w:val="00B050"/>
                      <w:sz w:val="22"/>
                      <w:szCs w:val="22"/>
                    </w:rPr>
                    <w:t>OR</w:t>
                  </w:r>
                </w:p>
                <w:p w14:paraId="636BC8D4" w14:textId="77777777" w:rsidR="00E77434" w:rsidRPr="0027502F" w:rsidRDefault="00E77434" w:rsidP="002605A4">
                  <w:pPr>
                    <w:pStyle w:val="BodyText"/>
                    <w:rPr>
                      <w:color w:val="00B050"/>
                      <w:sz w:val="22"/>
                      <w:szCs w:val="22"/>
                    </w:rPr>
                  </w:pPr>
                </w:p>
                <w:p w14:paraId="39045BE9" w14:textId="77777777" w:rsidR="00E77434" w:rsidRPr="0027502F" w:rsidRDefault="00E77434" w:rsidP="002605A4">
                  <w:pPr>
                    <w:pStyle w:val="BodyText"/>
                    <w:rPr>
                      <w:color w:val="00B050"/>
                      <w:sz w:val="22"/>
                      <w:szCs w:val="22"/>
                    </w:rPr>
                  </w:pPr>
                  <w:r w:rsidRPr="0027502F">
                    <w:rPr>
                      <w:color w:val="00B050"/>
                      <w:sz w:val="22"/>
                      <w:szCs w:val="22"/>
                    </w:rPr>
                    <w:t>An existing identifier &lt;Temporary Authorisation Reference&gt; in the set of &lt;TEMPORARY AUTHORISATION&gt;</w:t>
                  </w:r>
                </w:p>
                <w:p w14:paraId="7746CCE3" w14:textId="77777777" w:rsidR="00E77434" w:rsidRPr="0027502F" w:rsidRDefault="00E77434" w:rsidP="002605A4">
                  <w:pPr>
                    <w:pStyle w:val="BodyText"/>
                    <w:rPr>
                      <w:color w:val="00B050"/>
                      <w:sz w:val="22"/>
                      <w:szCs w:val="22"/>
                    </w:rPr>
                  </w:pPr>
                  <w:r w:rsidRPr="0027502F">
                    <w:rPr>
                      <w:color w:val="00B050"/>
                      <w:sz w:val="22"/>
                      <w:szCs w:val="22"/>
                    </w:rPr>
                    <w:t>The &lt;Operator Type Code&gt; of the referred &lt;TRADER&gt; must be:</w:t>
                  </w:r>
                </w:p>
                <w:p w14:paraId="722F1919" w14:textId="77777777" w:rsidR="00E77434" w:rsidRPr="0027502F" w:rsidRDefault="00E77434" w:rsidP="002605A4">
                  <w:pPr>
                    <w:pStyle w:val="BodyText"/>
                    <w:rPr>
                      <w:color w:val="00B050"/>
                      <w:sz w:val="22"/>
                      <w:szCs w:val="22"/>
                    </w:rPr>
                  </w:pPr>
                  <w:r w:rsidRPr="0027502F">
                    <w:rPr>
                      <w:color w:val="00B050"/>
                      <w:sz w:val="22"/>
                      <w:szCs w:val="22"/>
                    </w:rPr>
                    <w:t>For Duty Paid movements:</w:t>
                  </w:r>
                </w:p>
                <w:p w14:paraId="13E2BF02" w14:textId="77777777" w:rsidR="00E77434" w:rsidRPr="0027502F" w:rsidRDefault="00E77434" w:rsidP="002605A4">
                  <w:pPr>
                    <w:pStyle w:val="BodyText"/>
                    <w:rPr>
                      <w:color w:val="00B050"/>
                      <w:sz w:val="22"/>
                      <w:szCs w:val="22"/>
                    </w:rPr>
                  </w:pPr>
                  <w:r w:rsidRPr="0027502F">
                    <w:rPr>
                      <w:color w:val="00B050"/>
                      <w:sz w:val="22"/>
                      <w:szCs w:val="22"/>
                    </w:rPr>
                    <w:t>- "Temporary Certified Consignor".</w:t>
                  </w:r>
                </w:p>
                <w:p w14:paraId="7CC66AFE" w14:textId="77777777" w:rsidR="00E77434" w:rsidRPr="0027502F" w:rsidRDefault="00E77434" w:rsidP="002605A4">
                  <w:pPr>
                    <w:pStyle w:val="BodyText"/>
                    <w:rPr>
                      <w:color w:val="00B050"/>
                      <w:sz w:val="22"/>
                      <w:szCs w:val="22"/>
                    </w:rPr>
                  </w:pPr>
                </w:p>
                <w:p w14:paraId="6303861C" w14:textId="77777777" w:rsidR="00E77434" w:rsidRPr="0027502F" w:rsidRDefault="00E77434" w:rsidP="002605A4">
                  <w:pPr>
                    <w:pStyle w:val="BodyText"/>
                    <w:rPr>
                      <w:color w:val="00B050"/>
                      <w:sz w:val="22"/>
                      <w:szCs w:val="22"/>
                    </w:rPr>
                  </w:pPr>
                  <w:r w:rsidRPr="0027502F">
                    <w:rPr>
                      <w:color w:val="00B050"/>
                      <w:sz w:val="22"/>
                      <w:szCs w:val="22"/>
                    </w:rPr>
                    <w:t>For TRADER Place of dispatch</w:t>
                  </w:r>
                </w:p>
                <w:p w14:paraId="193CD97C" w14:textId="77777777" w:rsidR="00E77434" w:rsidRPr="0027502F" w:rsidRDefault="00E77434" w:rsidP="002605A4">
                  <w:pPr>
                    <w:pStyle w:val="BodyText"/>
                    <w:rPr>
                      <w:color w:val="00B050"/>
                      <w:sz w:val="22"/>
                      <w:szCs w:val="22"/>
                    </w:rPr>
                  </w:pPr>
                  <w:r w:rsidRPr="0027502F">
                    <w:rPr>
                      <w:color w:val="00B050"/>
                      <w:sz w:val="22"/>
                      <w:szCs w:val="22"/>
                    </w:rPr>
                    <w:t>------------------------------------------</w:t>
                  </w:r>
                </w:p>
                <w:p w14:paraId="4E702072" w14:textId="77777777" w:rsidR="00E77434" w:rsidRPr="0027502F" w:rsidRDefault="00E77434" w:rsidP="002605A4">
                  <w:pPr>
                    <w:pStyle w:val="BodyText"/>
                    <w:rPr>
                      <w:color w:val="00B050"/>
                      <w:sz w:val="22"/>
                      <w:szCs w:val="22"/>
                    </w:rPr>
                  </w:pPr>
                  <w:r w:rsidRPr="0027502F">
                    <w:rPr>
                      <w:color w:val="00B050"/>
                      <w:sz w:val="22"/>
                      <w:szCs w:val="22"/>
                    </w:rPr>
                    <w:t xml:space="preserve">For Duty Suspension movements: </w:t>
                  </w:r>
                </w:p>
                <w:p w14:paraId="3E998A4F" w14:textId="77777777" w:rsidR="00E77434" w:rsidRPr="0027502F" w:rsidRDefault="00E77434" w:rsidP="002605A4">
                  <w:pPr>
                    <w:pStyle w:val="BodyText"/>
                    <w:rPr>
                      <w:color w:val="00B050"/>
                      <w:sz w:val="22"/>
                      <w:szCs w:val="22"/>
                    </w:rPr>
                  </w:pPr>
                  <w:r w:rsidRPr="0027502F">
                    <w:rPr>
                      <w:color w:val="00B050"/>
                      <w:sz w:val="22"/>
                      <w:szCs w:val="22"/>
                    </w:rPr>
                    <w:t>An existing identifier &lt;Tax Warehouse Reference&gt; (Excise Number in SEED).</w:t>
                  </w:r>
                </w:p>
                <w:p w14:paraId="235BCAD3" w14:textId="77777777" w:rsidR="00E77434" w:rsidRPr="0027502F" w:rsidRDefault="00E77434" w:rsidP="002605A4">
                  <w:pPr>
                    <w:pStyle w:val="BodyText"/>
                    <w:rPr>
                      <w:color w:val="00B050"/>
                      <w:sz w:val="22"/>
                      <w:szCs w:val="22"/>
                    </w:rPr>
                  </w:pPr>
                </w:p>
                <w:p w14:paraId="1380B721" w14:textId="77777777" w:rsidR="00E77434" w:rsidRPr="0027502F" w:rsidRDefault="00E77434" w:rsidP="002605A4">
                  <w:pPr>
                    <w:spacing w:after="0"/>
                    <w:jc w:val="left"/>
                    <w:rPr>
                      <w:color w:val="00B050"/>
                      <w:szCs w:val="22"/>
                    </w:rPr>
                  </w:pPr>
                  <w:r w:rsidRPr="0027502F">
                    <w:rPr>
                      <w:color w:val="00B050"/>
                      <w:szCs w:val="22"/>
                    </w:rPr>
                    <w:t xml:space="preserve">Note: The distinction between Duty Paid B2B and Duty Suspension movements should be derived from the ARC structure or based on the </w:t>
                  </w:r>
                  <w:r w:rsidRPr="0027502F">
                    <w:rPr>
                      <w:color w:val="00B050"/>
                      <w:szCs w:val="22"/>
                    </w:rPr>
                    <w:lastRenderedPageBreak/>
                    <w:t>&lt;Submission Message Type&gt; in case of IE815, where the ARC is not available.</w:t>
                  </w:r>
                </w:p>
                <w:p w14:paraId="4BFE227D" w14:textId="77777777" w:rsidR="00E77434" w:rsidRPr="0027502F" w:rsidRDefault="00E77434" w:rsidP="002605A4">
                  <w:pPr>
                    <w:spacing w:after="0"/>
                    <w:jc w:val="left"/>
                    <w:rPr>
                      <w:color w:val="00B050"/>
                      <w:szCs w:val="22"/>
                    </w:rPr>
                  </w:pPr>
                </w:p>
                <w:p w14:paraId="6F7DE368" w14:textId="77777777" w:rsidR="00E77434" w:rsidRPr="0027502F" w:rsidRDefault="00E77434" w:rsidP="00E77434">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Class R045:</w:t>
                  </w:r>
                </w:p>
                <w:p w14:paraId="4B8A105B" w14:textId="77777777" w:rsidR="00E77434" w:rsidRPr="0027502F" w:rsidRDefault="00E77434" w:rsidP="002605A4">
                  <w:pPr>
                    <w:spacing w:after="0"/>
                    <w:jc w:val="left"/>
                    <w:rPr>
                      <w:color w:val="00B050"/>
                      <w:szCs w:val="22"/>
                      <w:lang w:val="en-US"/>
                    </w:rPr>
                  </w:pPr>
                  <w:r w:rsidRPr="0027502F">
                    <w:rPr>
                      <w:color w:val="00B050"/>
                      <w:szCs w:val="22"/>
                      <w:lang w:val="en-US"/>
                    </w:rPr>
                    <w:t>No specific changes are proposed to R045 concerning the issue described in problem statement duet to the following facts:</w:t>
                  </w:r>
                </w:p>
                <w:p w14:paraId="0AA24B67" w14:textId="77777777" w:rsidR="00E77434" w:rsidRPr="0027502F" w:rsidRDefault="00E77434" w:rsidP="003B47C7">
                  <w:pPr>
                    <w:pStyle w:val="ListParagraph"/>
                    <w:numPr>
                      <w:ilvl w:val="0"/>
                      <w:numId w:val="101"/>
                    </w:numPr>
                    <w:spacing w:after="0"/>
                    <w:jc w:val="left"/>
                    <w:rPr>
                      <w:color w:val="00B050"/>
                      <w:szCs w:val="22"/>
                      <w:lang w:val="en-US"/>
                    </w:rPr>
                  </w:pPr>
                  <w:r w:rsidRPr="0027502F">
                    <w:rPr>
                      <w:color w:val="00B050"/>
                      <w:szCs w:val="22"/>
                      <w:lang w:val="en-US"/>
                    </w:rPr>
                    <w:t>The distinction of each value is already defined based on the Destination Type Code;</w:t>
                  </w:r>
                </w:p>
                <w:p w14:paraId="0F3367D1" w14:textId="77777777" w:rsidR="00E77434" w:rsidRPr="0027502F" w:rsidRDefault="00E77434" w:rsidP="003B47C7">
                  <w:pPr>
                    <w:pStyle w:val="ListParagraph"/>
                    <w:numPr>
                      <w:ilvl w:val="0"/>
                      <w:numId w:val="101"/>
                    </w:numPr>
                    <w:spacing w:after="0"/>
                    <w:jc w:val="left"/>
                    <w:rPr>
                      <w:color w:val="00B050"/>
                      <w:szCs w:val="22"/>
                      <w:lang w:val="en-US"/>
                    </w:rPr>
                  </w:pPr>
                  <w:r w:rsidRPr="0027502F">
                    <w:rPr>
                      <w:color w:val="00B050"/>
                      <w:szCs w:val="22"/>
                      <w:lang w:val="en-US"/>
                    </w:rPr>
                    <w:t>R258 applied in the Destination Type Code defines which codes are allowed per type of movement (Duty paid or Duty Suspension);</w:t>
                  </w:r>
                </w:p>
                <w:p w14:paraId="422275A6" w14:textId="77777777" w:rsidR="00E77434" w:rsidRPr="0027502F" w:rsidRDefault="00E77434" w:rsidP="003B47C7">
                  <w:pPr>
                    <w:pStyle w:val="ListParagraph"/>
                    <w:numPr>
                      <w:ilvl w:val="0"/>
                      <w:numId w:val="101"/>
                    </w:numPr>
                    <w:spacing w:after="0"/>
                    <w:jc w:val="left"/>
                    <w:rPr>
                      <w:color w:val="00B050"/>
                      <w:szCs w:val="22"/>
                      <w:lang w:val="en-US"/>
                    </w:rPr>
                  </w:pPr>
                  <w:r w:rsidRPr="0027502F">
                    <w:rPr>
                      <w:color w:val="00B050"/>
                      <w:szCs w:val="22"/>
                      <w:lang w:val="en-US"/>
                    </w:rPr>
                    <w:t>C208 prevents any usage of &lt;Tax Warehouse Reference&gt; in a Duty Paid movement.</w:t>
                  </w:r>
                </w:p>
                <w:p w14:paraId="3F08280A" w14:textId="77777777" w:rsidR="00E77434" w:rsidRPr="0027502F" w:rsidRDefault="00E77434" w:rsidP="002605A4">
                  <w:pPr>
                    <w:spacing w:after="0"/>
                    <w:jc w:val="left"/>
                    <w:rPr>
                      <w:color w:val="00B050"/>
                      <w:szCs w:val="22"/>
                      <w:lang w:val="en-US"/>
                    </w:rPr>
                  </w:pPr>
                </w:p>
                <w:p w14:paraId="36F4CD18" w14:textId="77777777" w:rsidR="00E77434" w:rsidRPr="0027502F" w:rsidRDefault="00E77434" w:rsidP="002605A4">
                  <w:pPr>
                    <w:spacing w:after="0"/>
                    <w:jc w:val="left"/>
                    <w:rPr>
                      <w:color w:val="00B050"/>
                      <w:szCs w:val="22"/>
                      <w:lang w:val="en-US"/>
                    </w:rPr>
                  </w:pPr>
                  <w:r w:rsidRPr="0027502F">
                    <w:rPr>
                      <w:color w:val="00B050"/>
                      <w:szCs w:val="22"/>
                      <w:lang w:val="en-US"/>
                    </w:rPr>
                    <w:t xml:space="preserve">On the other hand, it has been observed that for value 11 – “Destination-Return to the place of dispatch of the consignor, for a Duty Paid B2B movement”, the “TRADER Place of Delivery.Trader Identification” indication is missing. Therefore, it is proposed the last point of R045 to be updated as follows: </w:t>
                  </w:r>
                </w:p>
                <w:p w14:paraId="686CD3CE" w14:textId="77777777" w:rsidR="00E77434" w:rsidRPr="0027502F" w:rsidRDefault="00E77434" w:rsidP="002605A4">
                  <w:pPr>
                    <w:spacing w:after="0"/>
                    <w:jc w:val="left"/>
                    <w:rPr>
                      <w:color w:val="00B050"/>
                      <w:szCs w:val="22"/>
                      <w:lang w:val="en-US"/>
                    </w:rPr>
                  </w:pPr>
                </w:p>
                <w:p w14:paraId="3206679E" w14:textId="77777777" w:rsidR="00E77434" w:rsidRPr="0027502F" w:rsidRDefault="00E77434" w:rsidP="002605A4">
                  <w:pPr>
                    <w:spacing w:after="0"/>
                    <w:jc w:val="left"/>
                    <w:rPr>
                      <w:color w:val="00B050"/>
                      <w:szCs w:val="22"/>
                      <w:lang w:val="en-US"/>
                    </w:rPr>
                  </w:pPr>
                  <w:r w:rsidRPr="0027502F">
                    <w:rPr>
                      <w:color w:val="00B050"/>
                      <w:szCs w:val="22"/>
                      <w:lang w:val="en-US"/>
                    </w:rPr>
                    <w:t>IF Destination Type Code==11 - Destination-Return to the place of dispatch of the consignor, for a Duty Paid B2B movement</w:t>
                  </w:r>
                </w:p>
                <w:p w14:paraId="3AC1F3D0" w14:textId="77777777" w:rsidR="00E77434" w:rsidRPr="0027502F" w:rsidRDefault="00E77434" w:rsidP="002605A4">
                  <w:pPr>
                    <w:spacing w:after="0"/>
                    <w:jc w:val="left"/>
                    <w:rPr>
                      <w:color w:val="00B050"/>
                      <w:szCs w:val="22"/>
                      <w:lang w:val="en-US"/>
                    </w:rPr>
                  </w:pPr>
                  <w:r w:rsidRPr="0027502F">
                    <w:rPr>
                      <w:color w:val="00B050"/>
                      <w:szCs w:val="22"/>
                      <w:lang w:val="en-US"/>
                    </w:rPr>
                    <w:t xml:space="preserve">THEN  </w:t>
                  </w:r>
                </w:p>
                <w:p w14:paraId="3DB33D1E" w14:textId="77777777" w:rsidR="00E77434" w:rsidRPr="0027502F" w:rsidRDefault="00E77434" w:rsidP="002605A4">
                  <w:pPr>
                    <w:spacing w:after="0"/>
                    <w:jc w:val="left"/>
                    <w:rPr>
                      <w:color w:val="00B050"/>
                      <w:szCs w:val="22"/>
                      <w:lang w:val="en-US"/>
                    </w:rPr>
                  </w:pPr>
                  <w:r w:rsidRPr="0027502F">
                    <w:rPr>
                      <w:color w:val="00B050"/>
                      <w:szCs w:val="22"/>
                      <w:lang w:val="en-US"/>
                    </w:rPr>
                    <w:t xml:space="preserve">TRADER CONSIGNEE. Trader Identification -&gt; Excise Number (6)  or Temporary Authorisation Reference (7)  </w:t>
                  </w:r>
                </w:p>
                <w:p w14:paraId="203C7779" w14:textId="77777777" w:rsidR="00E77434" w:rsidRPr="0027502F" w:rsidRDefault="00E77434" w:rsidP="002605A4">
                  <w:pPr>
                    <w:spacing w:after="0"/>
                    <w:jc w:val="left"/>
                    <w:rPr>
                      <w:color w:val="00B050"/>
                      <w:szCs w:val="22"/>
                      <w:lang w:val="en-US"/>
                    </w:rPr>
                  </w:pPr>
                  <w:r w:rsidRPr="0027502F">
                    <w:rPr>
                      <w:color w:val="00B050"/>
                      <w:szCs w:val="22"/>
                      <w:lang w:val="en-US"/>
                    </w:rPr>
                    <w:t>TRADER Place of Delivery.Trader Identification -&gt; (Does not apply)</w:t>
                  </w:r>
                </w:p>
                <w:p w14:paraId="4AC0330D" w14:textId="77777777" w:rsidR="00E77434" w:rsidRPr="0027502F" w:rsidRDefault="00E77434" w:rsidP="002605A4">
                  <w:pPr>
                    <w:pStyle w:val="ListParagraph"/>
                    <w:spacing w:after="0"/>
                    <w:ind w:left="360"/>
                    <w:contextualSpacing w:val="0"/>
                    <w:jc w:val="left"/>
                    <w:rPr>
                      <w:color w:val="00B050"/>
                      <w:szCs w:val="22"/>
                    </w:rPr>
                  </w:pPr>
                </w:p>
              </w:tc>
            </w:tr>
            <w:tr w:rsidR="00257C7D" w:rsidRPr="0027502F" w14:paraId="230C9A72"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3A78083" w14:textId="77777777" w:rsidR="00E77434" w:rsidRPr="0027502F" w:rsidRDefault="00E77434" w:rsidP="002605A4">
                  <w:pPr>
                    <w:spacing w:line="276" w:lineRule="auto"/>
                    <w:jc w:val="left"/>
                    <w:rPr>
                      <w:color w:val="00B050"/>
                      <w:szCs w:val="22"/>
                    </w:rPr>
                  </w:pPr>
                  <w:r w:rsidRPr="0027502F">
                    <w:rPr>
                      <w:color w:val="00B050"/>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0BFA0373" w14:textId="77777777" w:rsidR="00E77434" w:rsidRPr="0027502F" w:rsidRDefault="00E77434" w:rsidP="002605A4">
                  <w:pPr>
                    <w:spacing w:line="276" w:lineRule="auto"/>
                    <w:rPr>
                      <w:color w:val="00B050"/>
                      <w:szCs w:val="22"/>
                    </w:rPr>
                  </w:pPr>
                  <w:r w:rsidRPr="0027502F">
                    <w:rPr>
                      <w:color w:val="00B050"/>
                      <w:szCs w:val="22"/>
                    </w:rPr>
                    <w:t>Specification Documents:</w:t>
                  </w:r>
                </w:p>
                <w:p w14:paraId="11630ECC"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203B6E8B"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(Low).</w:t>
                  </w:r>
                </w:p>
              </w:tc>
            </w:tr>
            <w:tr w:rsidR="00257C7D" w:rsidRPr="0027502F" w14:paraId="2E960634"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58DD9FC"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DF078D5" w14:textId="77777777" w:rsidR="00E77434" w:rsidRPr="0027502F" w:rsidRDefault="00E77434" w:rsidP="002605A4">
                  <w:pPr>
                    <w:spacing w:line="276" w:lineRule="auto"/>
                    <w:rPr>
                      <w:color w:val="00B050"/>
                      <w:szCs w:val="22"/>
                    </w:rPr>
                  </w:pPr>
                  <w:r w:rsidRPr="0027502F">
                    <w:rPr>
                      <w:color w:val="00B050"/>
                      <w:szCs w:val="22"/>
                    </w:rPr>
                    <w:t>If the proposed change is not implemented, then there will be no specific validation in FESS to define which type of Economic Operators can be used for each type of movement (Duty Suspension or Duty Paid).</w:t>
                  </w:r>
                </w:p>
                <w:p w14:paraId="2D584684" w14:textId="77777777" w:rsidR="00E77434" w:rsidRPr="0027502F" w:rsidRDefault="00E77434" w:rsidP="002605A4">
                  <w:pPr>
                    <w:spacing w:line="276" w:lineRule="auto"/>
                    <w:rPr>
                      <w:color w:val="00B050"/>
                      <w:szCs w:val="22"/>
                    </w:rPr>
                  </w:pPr>
                </w:p>
              </w:tc>
            </w:tr>
            <w:tr w:rsidR="00257C7D" w:rsidRPr="0027502F" w14:paraId="5D9B089C"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C78C0F9" w14:textId="77777777" w:rsidR="00E77434" w:rsidRPr="0027502F" w:rsidRDefault="00E77434" w:rsidP="002605A4">
                  <w:pPr>
                    <w:spacing w:line="276" w:lineRule="auto"/>
                    <w:jc w:val="left"/>
                    <w:rPr>
                      <w:color w:val="00B050"/>
                      <w:szCs w:val="22"/>
                    </w:rPr>
                  </w:pPr>
                  <w:r w:rsidRPr="0027502F">
                    <w:rPr>
                      <w:color w:val="00B050"/>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F8FE041" w14:textId="77777777" w:rsidR="00E77434" w:rsidRPr="0027502F" w:rsidRDefault="00E77434" w:rsidP="002605A4">
                  <w:pPr>
                    <w:spacing w:line="276" w:lineRule="auto"/>
                    <w:rPr>
                      <w:i/>
                      <w:color w:val="00B050"/>
                      <w:szCs w:val="22"/>
                    </w:rPr>
                  </w:pPr>
                  <w:r w:rsidRPr="0027502F">
                    <w:rPr>
                      <w:color w:val="00B050"/>
                      <w:szCs w:val="22"/>
                    </w:rPr>
                    <w:t>There is no risk associated with the implementation of the present RFC to BPMs.</w:t>
                  </w:r>
                </w:p>
              </w:tc>
            </w:tr>
            <w:tr w:rsidR="00257C7D" w:rsidRPr="0027502F" w14:paraId="13666F4D"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FA63133"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5BA33EA"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N/A</w:t>
                  </w:r>
                </w:p>
              </w:tc>
            </w:tr>
            <w:tr w:rsidR="00257C7D" w:rsidRPr="0027502F" w14:paraId="6BB7D414"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BC8A7E6"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BDE14F9"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51D755F2"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Children RFCs:</w:t>
                  </w:r>
                  <w:r w:rsidRPr="0027502F">
                    <w:rPr>
                      <w:rFonts w:ascii="Times New Roman" w:hAnsi="Times New Roman" w:cs="Times New Roman"/>
                      <w:color w:val="00B050"/>
                      <w:sz w:val="22"/>
                      <w:szCs w:val="22"/>
                    </w:rPr>
                    <w:t xml:space="preserve"> DDNEA-P4-316;</w:t>
                  </w:r>
                </w:p>
                <w:p w14:paraId="4D08F550" w14:textId="7E9842A4"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00CB4AD5">
                    <w:rPr>
                      <w:rFonts w:ascii="Times New Roman" w:hAnsi="Times New Roman" w:cs="Times New Roman"/>
                      <w:bCs w:val="0"/>
                      <w:color w:val="00B050"/>
                      <w:sz w:val="22"/>
                      <w:szCs w:val="22"/>
                    </w:rPr>
                    <w:t xml:space="preserve">FESS-264, FESS-273, </w:t>
                  </w:r>
                  <w:r w:rsidRPr="0027502F">
                    <w:rPr>
                      <w:rFonts w:ascii="Times New Roman" w:hAnsi="Times New Roman" w:cs="Times New Roman"/>
                      <w:bCs w:val="0"/>
                      <w:color w:val="00B050"/>
                      <w:sz w:val="22"/>
                      <w:szCs w:val="22"/>
                    </w:rPr>
                    <w:t>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color w:val="00B050"/>
                      <w:sz w:val="22"/>
                      <w:szCs w:val="22"/>
                    </w:rPr>
                    <w:t xml:space="preserve">DDNEA-P4-306, </w:t>
                  </w:r>
                  <w:r w:rsidRPr="0027502F">
                    <w:rPr>
                      <w:rFonts w:ascii="Times New Roman" w:hAnsi="Times New Roman" w:cs="Times New Roman"/>
                      <w:bCs w:val="0"/>
                      <w:color w:val="00B050"/>
                      <w:sz w:val="22"/>
                      <w:szCs w:val="22"/>
                    </w:rPr>
                    <w:t>TRP-P4-021.</w:t>
                  </w:r>
                </w:p>
              </w:tc>
            </w:tr>
          </w:tbl>
          <w:p w14:paraId="064FF130" w14:textId="77777777" w:rsidR="00E77434" w:rsidRPr="0027502F" w:rsidRDefault="00E77434" w:rsidP="002605A4">
            <w:pPr>
              <w:spacing w:after="0"/>
              <w:jc w:val="left"/>
              <w:rPr>
                <w:color w:val="00B050"/>
                <w:szCs w:val="22"/>
                <w:lang w:val="en-US"/>
              </w:rPr>
            </w:pPr>
          </w:p>
        </w:tc>
      </w:tr>
      <w:tr w:rsidR="00257C7D" w:rsidRPr="0027502F" w14:paraId="04EA9609"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0A4D0A5"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50B45D4C"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E5055C" w14:textId="77777777" w:rsidR="00E77434" w:rsidRPr="0027502F" w:rsidRDefault="00E77434" w:rsidP="002605A4">
                  <w:pPr>
                    <w:spacing w:line="276" w:lineRule="auto"/>
                    <w:jc w:val="left"/>
                    <w:rPr>
                      <w:color w:val="00B050"/>
                      <w:szCs w:val="22"/>
                    </w:rPr>
                  </w:pPr>
                  <w:r w:rsidRPr="0027502F">
                    <w:rPr>
                      <w:color w:val="00B050"/>
                      <w:szCs w:val="22"/>
                    </w:rPr>
                    <w:lastRenderedPageBreak/>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0B75D6"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3886D92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6BFC2F" w14:textId="77777777" w:rsidR="00E77434" w:rsidRPr="0027502F" w:rsidRDefault="00E77434" w:rsidP="002605A4">
                  <w:pPr>
                    <w:spacing w:line="276" w:lineRule="auto"/>
                    <w:jc w:val="left"/>
                    <w:rPr>
                      <w:color w:val="00B050"/>
                      <w:szCs w:val="22"/>
                    </w:rPr>
                  </w:pPr>
                  <w:r w:rsidRPr="0027502F">
                    <w:rPr>
                      <w:color w:val="00B050"/>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3B66D2A" w14:textId="77777777" w:rsidR="00E77434" w:rsidRPr="0027502F" w:rsidRDefault="00E77434" w:rsidP="002605A4">
                  <w:pPr>
                    <w:spacing w:line="276" w:lineRule="auto"/>
                    <w:rPr>
                      <w:color w:val="00B050"/>
                      <w:szCs w:val="22"/>
                    </w:rPr>
                  </w:pPr>
                  <w:r w:rsidRPr="0027502F">
                    <w:rPr>
                      <w:color w:val="00B050"/>
                      <w:szCs w:val="22"/>
                    </w:rPr>
                    <w:t>N/A</w:t>
                  </w:r>
                </w:p>
              </w:tc>
            </w:tr>
          </w:tbl>
          <w:p w14:paraId="28454812" w14:textId="77777777" w:rsidR="00E77434" w:rsidRPr="0027502F" w:rsidRDefault="00E77434" w:rsidP="002605A4">
            <w:pPr>
              <w:spacing w:after="0"/>
              <w:jc w:val="left"/>
              <w:rPr>
                <w:color w:val="00B050"/>
                <w:szCs w:val="22"/>
                <w:lang w:val="en-US"/>
              </w:rPr>
            </w:pPr>
          </w:p>
        </w:tc>
      </w:tr>
      <w:tr w:rsidR="00257C7D" w:rsidRPr="0027502F" w14:paraId="1BD60D79"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68A934A" w14:textId="77777777" w:rsidR="00E77434" w:rsidRPr="0027502F" w:rsidRDefault="00E77434" w:rsidP="002605A4">
            <w:pPr>
              <w:spacing w:line="276" w:lineRule="auto"/>
              <w:rPr>
                <w:b/>
                <w:color w:val="00B050"/>
                <w:szCs w:val="22"/>
              </w:rPr>
            </w:pPr>
            <w:r w:rsidRPr="0027502F">
              <w:rPr>
                <w:b/>
                <w:color w:val="00B050"/>
                <w:szCs w:val="22"/>
              </w:rPr>
              <w:lastRenderedPageBreak/>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1224E10F" w14:textId="77777777" w:rsidTr="002605A4">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414450"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4BE6A760"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6AAFE085"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78453591"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0DAF304C" w14:textId="77777777" w:rsidTr="002605A4">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DAA6C9" w14:textId="77777777" w:rsidR="00E77434" w:rsidRPr="0027502F" w:rsidRDefault="00E77434" w:rsidP="002605A4">
                  <w:pPr>
                    <w:spacing w:line="276" w:lineRule="auto"/>
                    <w:jc w:val="left"/>
                    <w:rPr>
                      <w:color w:val="00B050"/>
                      <w:szCs w:val="22"/>
                    </w:rPr>
                  </w:pPr>
                  <w:r w:rsidRPr="0027502F">
                    <w:rPr>
                      <w:color w:val="00B050"/>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7E3D388B"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3DA366B8" w14:textId="77777777" w:rsidTr="002605A4">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DC9A92"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6E228709" w14:textId="77777777" w:rsidR="00E77434" w:rsidRPr="0027502F" w:rsidRDefault="00E77434" w:rsidP="002605A4">
                  <w:pPr>
                    <w:spacing w:line="276" w:lineRule="auto"/>
                    <w:rPr>
                      <w:color w:val="00B050"/>
                      <w:szCs w:val="22"/>
                    </w:rPr>
                  </w:pPr>
                  <w:r w:rsidRPr="0027502F">
                    <w:rPr>
                      <w:color w:val="00B050"/>
                      <w:szCs w:val="22"/>
                    </w:rPr>
                    <w:t>Written Approval procedure via e-mail on 29/10/2021.</w:t>
                  </w:r>
                </w:p>
              </w:tc>
            </w:tr>
          </w:tbl>
          <w:p w14:paraId="40A883D3" w14:textId="77777777" w:rsidR="00E77434" w:rsidRPr="0027502F" w:rsidRDefault="00E77434" w:rsidP="002605A4">
            <w:pPr>
              <w:spacing w:after="0"/>
              <w:jc w:val="left"/>
              <w:rPr>
                <w:color w:val="00B050"/>
                <w:szCs w:val="22"/>
                <w:lang w:val="en-US"/>
              </w:rPr>
            </w:pPr>
          </w:p>
        </w:tc>
      </w:tr>
      <w:tr w:rsidR="00257C7D" w:rsidRPr="0027502F" w14:paraId="7A4259E5"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DCF89EF" w14:textId="77777777" w:rsidR="00E77434" w:rsidRPr="0027502F" w:rsidRDefault="00E77434"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4621AF5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EB91C2"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4383BC"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1D6E9A57"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509A1D"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350787"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4175BC02"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723BC58"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0FD5368" w14:textId="77777777" w:rsidR="00E77434" w:rsidRPr="0027502F" w:rsidRDefault="00E77434" w:rsidP="002605A4">
                  <w:pPr>
                    <w:spacing w:line="276" w:lineRule="auto"/>
                    <w:rPr>
                      <w:color w:val="00B050"/>
                      <w:szCs w:val="22"/>
                    </w:rPr>
                  </w:pPr>
                  <w:r w:rsidRPr="0027502F">
                    <w:rPr>
                      <w:color w:val="00B050"/>
                      <w:szCs w:val="22"/>
                    </w:rPr>
                    <w:t>13/02/2023</w:t>
                  </w:r>
                </w:p>
              </w:tc>
            </w:tr>
          </w:tbl>
          <w:p w14:paraId="5CBA830C" w14:textId="77777777" w:rsidR="00E77434" w:rsidRPr="0027502F" w:rsidRDefault="00E77434" w:rsidP="002605A4">
            <w:pPr>
              <w:spacing w:after="0"/>
              <w:jc w:val="left"/>
              <w:rPr>
                <w:color w:val="00B050"/>
                <w:szCs w:val="22"/>
                <w:lang w:val="en-US"/>
              </w:rPr>
            </w:pPr>
          </w:p>
        </w:tc>
      </w:tr>
      <w:tr w:rsidR="00257C7D" w:rsidRPr="0027502F" w14:paraId="0EBCB5FE"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E7F8DAA"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77D06A8C"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6AAD1D"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D802320"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2BA1A7CA"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1947A98"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82FC4E8" w14:textId="77777777" w:rsidR="00E77434" w:rsidRPr="0027502F" w:rsidRDefault="00E77434" w:rsidP="002605A4">
                  <w:pPr>
                    <w:spacing w:line="276" w:lineRule="auto"/>
                    <w:rPr>
                      <w:color w:val="00B050"/>
                      <w:szCs w:val="22"/>
                    </w:rPr>
                  </w:pPr>
                  <w:r w:rsidRPr="0027502F">
                    <w:rPr>
                      <w:color w:val="00B050"/>
                      <w:szCs w:val="22"/>
                    </w:rPr>
                    <w:t>N/A</w:t>
                  </w:r>
                </w:p>
              </w:tc>
            </w:tr>
          </w:tbl>
          <w:p w14:paraId="73AEAA00" w14:textId="77777777" w:rsidR="00E77434" w:rsidRPr="0027502F" w:rsidRDefault="00E77434" w:rsidP="002605A4">
            <w:pPr>
              <w:spacing w:after="0"/>
              <w:jc w:val="left"/>
              <w:rPr>
                <w:color w:val="00B050"/>
                <w:szCs w:val="22"/>
                <w:lang w:val="en-US"/>
              </w:rPr>
            </w:pPr>
          </w:p>
        </w:tc>
      </w:tr>
    </w:tbl>
    <w:p w14:paraId="789E8BA4" w14:textId="77777777" w:rsidR="00E77434" w:rsidRPr="0027502F" w:rsidRDefault="00E77434" w:rsidP="00E77434">
      <w:pPr>
        <w:rPr>
          <w:color w:val="00B050"/>
          <w:szCs w:val="22"/>
        </w:rPr>
      </w:pPr>
    </w:p>
    <w:p w14:paraId="755FFF85" w14:textId="77777777" w:rsidR="00E77434" w:rsidRPr="0027502F" w:rsidRDefault="00E77434" w:rsidP="00E77434">
      <w:pPr>
        <w:rPr>
          <w:color w:val="00B050"/>
          <w:szCs w:val="22"/>
        </w:rPr>
      </w:pPr>
    </w:p>
    <w:p w14:paraId="7EDA95B6" w14:textId="77777777" w:rsidR="00E77434" w:rsidRPr="0027502F" w:rsidRDefault="00E77434" w:rsidP="00E77434">
      <w:pPr>
        <w:rPr>
          <w:color w:val="00B050"/>
          <w:szCs w:val="22"/>
        </w:rPr>
      </w:pPr>
    </w:p>
    <w:p w14:paraId="22AE65D3" w14:textId="77777777" w:rsidR="00E77434" w:rsidRPr="0027502F" w:rsidRDefault="00E77434" w:rsidP="00E77434">
      <w:pPr>
        <w:spacing w:after="0" w:line="240" w:lineRule="auto"/>
        <w:jc w:val="left"/>
        <w:rPr>
          <w:color w:val="00B050"/>
          <w:szCs w:val="22"/>
        </w:rPr>
      </w:pPr>
      <w:r w:rsidRPr="0027502F">
        <w:rPr>
          <w:color w:val="00B050"/>
          <w:szCs w:val="22"/>
        </w:rPr>
        <w:br w:type="page"/>
      </w:r>
    </w:p>
    <w:p w14:paraId="17850920" w14:textId="77777777" w:rsidR="00E77434" w:rsidRPr="0027502F" w:rsidRDefault="00E77434" w:rsidP="00E77434">
      <w:pPr>
        <w:pStyle w:val="Heading4"/>
        <w:rPr>
          <w:b w:val="0"/>
          <w:bCs/>
          <w:color w:val="00B050"/>
          <w:szCs w:val="22"/>
          <w:lang w:val="en-US"/>
        </w:rPr>
      </w:pPr>
      <w:r w:rsidRPr="0027502F">
        <w:rPr>
          <w:bCs/>
          <w:color w:val="00B050"/>
          <w:szCs w:val="22"/>
        </w:rPr>
        <w:lastRenderedPageBreak/>
        <w:t xml:space="preserve">FESS-284 – </w:t>
      </w:r>
      <w:bookmarkStart w:id="67" w:name="_Hlk86246507"/>
      <w:r w:rsidRPr="0027502F">
        <w:rPr>
          <w:bCs/>
          <w:color w:val="00B050"/>
          <w:szCs w:val="22"/>
        </w:rPr>
        <w:t>Update of C074 and C118 for value 11 of Destination Type Code</w:t>
      </w:r>
      <w:bookmarkEnd w:id="67"/>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70F43841"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5BBD050"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77117128"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337609"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442377" w14:textId="77777777" w:rsidR="00E77434" w:rsidRPr="0027502F" w:rsidRDefault="00E77434" w:rsidP="002605A4">
                  <w:pPr>
                    <w:spacing w:line="276" w:lineRule="auto"/>
                    <w:rPr>
                      <w:color w:val="00B050"/>
                      <w:szCs w:val="22"/>
                    </w:rPr>
                  </w:pPr>
                  <w:r w:rsidRPr="0027502F">
                    <w:rPr>
                      <w:bCs/>
                      <w:color w:val="00B050"/>
                      <w:szCs w:val="22"/>
                    </w:rPr>
                    <w:t>FESS-284</w:t>
                  </w:r>
                </w:p>
              </w:tc>
            </w:tr>
            <w:tr w:rsidR="00257C7D" w:rsidRPr="0027502F" w14:paraId="223C67C8"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2EFF11"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FC32F9" w14:textId="77777777" w:rsidR="00E77434" w:rsidRPr="0027502F" w:rsidRDefault="00E77434" w:rsidP="002605A4">
                  <w:pPr>
                    <w:tabs>
                      <w:tab w:val="left" w:pos="1305"/>
                    </w:tabs>
                    <w:spacing w:line="276" w:lineRule="auto"/>
                    <w:rPr>
                      <w:color w:val="00B050"/>
                      <w:szCs w:val="22"/>
                    </w:rPr>
                  </w:pPr>
                  <w:r w:rsidRPr="0027502F">
                    <w:rPr>
                      <w:color w:val="00B050"/>
                      <w:szCs w:val="22"/>
                    </w:rPr>
                    <w:t>Accepted</w:t>
                  </w:r>
                </w:p>
              </w:tc>
            </w:tr>
            <w:tr w:rsidR="00257C7D" w:rsidRPr="0027502F" w14:paraId="75A21FB2"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6617BC"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A943FE" w14:textId="77777777" w:rsidR="00E77434" w:rsidRPr="0027502F" w:rsidRDefault="00E77434" w:rsidP="002605A4">
                  <w:pPr>
                    <w:spacing w:line="276" w:lineRule="auto"/>
                    <w:rPr>
                      <w:color w:val="00B050"/>
                      <w:szCs w:val="22"/>
                    </w:rPr>
                  </w:pPr>
                  <w:r w:rsidRPr="0027502F">
                    <w:rPr>
                      <w:color w:val="00B050"/>
                      <w:szCs w:val="22"/>
                    </w:rPr>
                    <w:t xml:space="preserve">Specifications Defect </w:t>
                  </w:r>
                </w:p>
              </w:tc>
            </w:tr>
            <w:tr w:rsidR="00257C7D" w:rsidRPr="0027502F" w14:paraId="6B9E4B09"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A6D7E3"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B512C9" w14:textId="77777777" w:rsidR="00E77434" w:rsidRPr="0027502F" w:rsidRDefault="00E77434" w:rsidP="002605A4">
                  <w:pPr>
                    <w:spacing w:line="276" w:lineRule="auto"/>
                    <w:rPr>
                      <w:color w:val="00B050"/>
                      <w:szCs w:val="22"/>
                    </w:rPr>
                  </w:pPr>
                  <w:r w:rsidRPr="0027502F">
                    <w:rPr>
                      <w:color w:val="00B050"/>
                      <w:szCs w:val="22"/>
                    </w:rPr>
                    <w:t>IM463674</w:t>
                  </w:r>
                </w:p>
              </w:tc>
            </w:tr>
            <w:tr w:rsidR="00257C7D" w:rsidRPr="0027502F" w14:paraId="58C322B5"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B183F1"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1F8F23" w14:textId="4F7E9E1B" w:rsidR="00E77434" w:rsidRPr="0027502F" w:rsidRDefault="009461B9" w:rsidP="002605A4">
                  <w:pPr>
                    <w:spacing w:line="276" w:lineRule="auto"/>
                    <w:rPr>
                      <w:color w:val="00B050"/>
                      <w:szCs w:val="22"/>
                    </w:rPr>
                  </w:pPr>
                  <w:r w:rsidRPr="0027502F">
                    <w:rPr>
                      <w:color w:val="00B050"/>
                      <w:szCs w:val="22"/>
                      <w:lang w:eastAsia="el-GR"/>
                    </w:rPr>
                    <w:t>KE21546</w:t>
                  </w:r>
                </w:p>
              </w:tc>
            </w:tr>
            <w:tr w:rsidR="00257C7D" w:rsidRPr="0027502F" w14:paraId="1C2A3408"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17504C"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704596"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shd w:val="clear" w:color="auto" w:fill="FFFFFF"/>
                    </w:rPr>
                    <w:t>04/10/2021</w:t>
                  </w:r>
                </w:p>
              </w:tc>
            </w:tr>
            <w:tr w:rsidR="00257C7D" w:rsidRPr="0027502F" w14:paraId="091478D8"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1AD4A6"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25CB18F" w14:textId="77777777" w:rsidR="00E77434" w:rsidRPr="0027502F" w:rsidRDefault="00E77434" w:rsidP="002605A4">
                  <w:pPr>
                    <w:spacing w:line="276" w:lineRule="auto"/>
                    <w:rPr>
                      <w:color w:val="00B050"/>
                      <w:szCs w:val="22"/>
                      <w:lang w:val="en-US"/>
                    </w:rPr>
                  </w:pPr>
                  <w:r w:rsidRPr="0027502F">
                    <w:rPr>
                      <w:color w:val="00B050"/>
                      <w:szCs w:val="22"/>
                    </w:rPr>
                    <w:t>NA-DE</w:t>
                  </w:r>
                </w:p>
              </w:tc>
            </w:tr>
          </w:tbl>
          <w:p w14:paraId="716CAB4A" w14:textId="77777777" w:rsidR="00E77434" w:rsidRPr="0027502F" w:rsidRDefault="00E77434" w:rsidP="002605A4">
            <w:pPr>
              <w:spacing w:after="0"/>
              <w:jc w:val="left"/>
              <w:rPr>
                <w:color w:val="00B050"/>
                <w:szCs w:val="22"/>
                <w:lang w:val="en-US"/>
              </w:rPr>
            </w:pPr>
          </w:p>
        </w:tc>
      </w:tr>
      <w:tr w:rsidR="00257C7D" w:rsidRPr="0027502F" w14:paraId="70470AA3"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41F17E9"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25B62041"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7E5410E"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0FD6FC8"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6EAF2DD4"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70013DC"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906CC3E" w14:textId="77777777" w:rsidR="00E77434" w:rsidRPr="0027502F" w:rsidRDefault="00E77434" w:rsidP="002605A4">
                  <w:pPr>
                    <w:spacing w:line="276" w:lineRule="auto"/>
                    <w:rPr>
                      <w:b/>
                      <w:color w:val="00B050"/>
                      <w:szCs w:val="22"/>
                    </w:rPr>
                  </w:pPr>
                  <w:r w:rsidRPr="0027502F">
                    <w:rPr>
                      <w:b/>
                      <w:color w:val="00B050"/>
                      <w:szCs w:val="22"/>
                    </w:rPr>
                    <w:t>Problem Statement</w:t>
                  </w:r>
                </w:p>
                <w:p w14:paraId="54D640E3" w14:textId="77777777" w:rsidR="00E77434" w:rsidRPr="0027502F" w:rsidRDefault="00E77434" w:rsidP="002605A4">
                  <w:pPr>
                    <w:spacing w:line="276" w:lineRule="auto"/>
                    <w:rPr>
                      <w:color w:val="00B050"/>
                      <w:szCs w:val="22"/>
                    </w:rPr>
                  </w:pPr>
                  <w:r w:rsidRPr="0027502F">
                    <w:rPr>
                      <w:color w:val="00B050"/>
                      <w:szCs w:val="22"/>
                    </w:rPr>
                    <w:t>As per FESS-264 several updates were introduced in Rules and Conditions of FESS BPMs to cover the required validations the computerisation of Duty Paid Business-to-Business (B2B) procedures.</w:t>
                  </w:r>
                </w:p>
                <w:p w14:paraId="3A84208D" w14:textId="77777777" w:rsidR="00E77434" w:rsidRPr="0027502F" w:rsidRDefault="00E77434" w:rsidP="002605A4">
                  <w:pPr>
                    <w:spacing w:line="276" w:lineRule="auto"/>
                    <w:rPr>
                      <w:color w:val="00B050"/>
                      <w:szCs w:val="22"/>
                    </w:rPr>
                  </w:pPr>
                  <w:r w:rsidRPr="0027502F">
                    <w:rPr>
                      <w:color w:val="00B050"/>
                      <w:szCs w:val="22"/>
                    </w:rPr>
                    <w:t>Additional updates were also introduced under FESS-276 including the handling of value 11 – ‘Destination-Return to the place of dispatch of the Consignor', of Destination Type Code.</w:t>
                  </w:r>
                </w:p>
                <w:p w14:paraId="79E1A420" w14:textId="77777777" w:rsidR="00E77434" w:rsidRPr="0027502F" w:rsidRDefault="00E77434" w:rsidP="002605A4">
                  <w:pPr>
                    <w:spacing w:line="276" w:lineRule="auto"/>
                    <w:rPr>
                      <w:color w:val="00B050"/>
                      <w:szCs w:val="22"/>
                    </w:rPr>
                  </w:pPr>
                  <w:r w:rsidRPr="0027502F">
                    <w:rPr>
                      <w:color w:val="00B050"/>
                      <w:szCs w:val="22"/>
                    </w:rPr>
                    <w:t>By this RFCs some corrections are proposed to C074 and C118 conditions to introduce/correct the behaviour of the conditions' validation for the Destination Type Code 11 value.</w:t>
                  </w:r>
                </w:p>
                <w:p w14:paraId="606256D6" w14:textId="77777777" w:rsidR="00E77434" w:rsidRPr="0027502F" w:rsidRDefault="00E77434" w:rsidP="002605A4">
                  <w:pPr>
                    <w:spacing w:line="276" w:lineRule="auto"/>
                    <w:rPr>
                      <w:b/>
                      <w:color w:val="00B050"/>
                      <w:szCs w:val="22"/>
                    </w:rPr>
                  </w:pPr>
                  <w:r w:rsidRPr="0027502F">
                    <w:rPr>
                      <w:b/>
                      <w:color w:val="00B050"/>
                      <w:szCs w:val="22"/>
                    </w:rPr>
                    <w:t>Proposed Solution</w:t>
                  </w:r>
                </w:p>
                <w:p w14:paraId="37AA2948"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15FE8B52" w14:textId="77777777" w:rsidR="00E77434" w:rsidRPr="0027502F" w:rsidRDefault="00E77434" w:rsidP="00E77434">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Class C074 shall be updated as follows:</w:t>
                  </w:r>
                </w:p>
                <w:p w14:paraId="61338C4C" w14:textId="77777777" w:rsidR="00E77434" w:rsidRPr="0027502F" w:rsidRDefault="00E77434" w:rsidP="002605A4">
                  <w:pPr>
                    <w:spacing w:after="0"/>
                    <w:jc w:val="left"/>
                    <w:rPr>
                      <w:b/>
                      <w:bCs/>
                      <w:color w:val="00B050"/>
                      <w:szCs w:val="22"/>
                      <w:lang w:val="en-US"/>
                    </w:rPr>
                  </w:pPr>
                  <w:r w:rsidRPr="0027502F">
                    <w:rPr>
                      <w:b/>
                      <w:bCs/>
                      <w:color w:val="00B050"/>
                      <w:szCs w:val="22"/>
                      <w:lang w:val="en-US"/>
                    </w:rPr>
                    <w:t>From:</w:t>
                  </w:r>
                  <w:r w:rsidRPr="0027502F">
                    <w:rPr>
                      <w:color w:val="00B050"/>
                      <w:szCs w:val="22"/>
                    </w:rPr>
                    <w:t xml:space="preserve"> </w:t>
                  </w:r>
                </w:p>
                <w:p w14:paraId="119A32B4" w14:textId="77777777" w:rsidR="00E77434" w:rsidRPr="0027502F" w:rsidRDefault="00E77434" w:rsidP="002605A4">
                  <w:pPr>
                    <w:pStyle w:val="BodyText"/>
                    <w:rPr>
                      <w:color w:val="00B050"/>
                      <w:sz w:val="22"/>
                      <w:szCs w:val="22"/>
                    </w:rPr>
                  </w:pPr>
                  <w:r w:rsidRPr="0027502F">
                    <w:rPr>
                      <w:color w:val="00B050"/>
                      <w:sz w:val="22"/>
                      <w:szCs w:val="22"/>
                    </w:rPr>
                    <w:t>IF &lt;Destination Type Code&gt; is "Destination - Tax warehouse" or "Destination - Certified Consignee" or "Destination – Temporary Certified Consignee"</w:t>
                  </w:r>
                </w:p>
                <w:p w14:paraId="6397D6DD" w14:textId="77777777" w:rsidR="00E77434" w:rsidRPr="0027502F" w:rsidRDefault="00E77434" w:rsidP="002605A4">
                  <w:pPr>
                    <w:pStyle w:val="BodyText"/>
                    <w:rPr>
                      <w:color w:val="00B050"/>
                      <w:sz w:val="22"/>
                      <w:szCs w:val="22"/>
                    </w:rPr>
                  </w:pPr>
                  <w:r w:rsidRPr="0027502F">
                    <w:rPr>
                      <w:color w:val="00B050"/>
                      <w:sz w:val="22"/>
                      <w:szCs w:val="22"/>
                    </w:rPr>
                    <w:t>THEN &lt;TRADER Place of Delivery.Trader Identification&gt; is 'R'</w:t>
                  </w:r>
                </w:p>
                <w:p w14:paraId="531AD452" w14:textId="77777777" w:rsidR="00E77434" w:rsidRPr="0027502F" w:rsidRDefault="00E77434" w:rsidP="002605A4">
                  <w:pPr>
                    <w:pStyle w:val="BodyText"/>
                    <w:rPr>
                      <w:color w:val="00B050"/>
                      <w:sz w:val="22"/>
                      <w:szCs w:val="22"/>
                    </w:rPr>
                  </w:pPr>
                  <w:r w:rsidRPr="0027502F">
                    <w:rPr>
                      <w:color w:val="00B050"/>
                      <w:sz w:val="22"/>
                      <w:szCs w:val="22"/>
                    </w:rPr>
                    <w:t>ELSE</w:t>
                  </w:r>
                </w:p>
                <w:p w14:paraId="4750272E" w14:textId="77777777" w:rsidR="00E77434" w:rsidRPr="0027502F" w:rsidRDefault="00E77434" w:rsidP="002605A4">
                  <w:pPr>
                    <w:pStyle w:val="BodyText"/>
                    <w:rPr>
                      <w:color w:val="00B050"/>
                      <w:sz w:val="22"/>
                      <w:szCs w:val="22"/>
                    </w:rPr>
                  </w:pPr>
                  <w:r w:rsidRPr="0027502F">
                    <w:rPr>
                      <w:color w:val="00B050"/>
                      <w:sz w:val="22"/>
                      <w:szCs w:val="22"/>
                    </w:rPr>
                    <w:t>IF &lt;Destination Type Code&gt; is "Destination - Direct delivery"</w:t>
                  </w:r>
                </w:p>
                <w:p w14:paraId="68FBDDEF" w14:textId="77777777" w:rsidR="00E77434" w:rsidRPr="0027502F" w:rsidRDefault="00E77434" w:rsidP="002605A4">
                  <w:pPr>
                    <w:pStyle w:val="BodyText"/>
                    <w:rPr>
                      <w:color w:val="00B050"/>
                      <w:sz w:val="22"/>
                      <w:szCs w:val="22"/>
                    </w:rPr>
                  </w:pPr>
                  <w:r w:rsidRPr="0027502F">
                    <w:rPr>
                      <w:color w:val="00B050"/>
                      <w:sz w:val="22"/>
                      <w:szCs w:val="22"/>
                    </w:rPr>
                    <w:t>THEN &lt;TRADER Place of Delivery.Trader Identification&gt; does not apply</w:t>
                  </w:r>
                </w:p>
                <w:p w14:paraId="217E0BF1" w14:textId="77777777" w:rsidR="00E77434" w:rsidRPr="0027502F" w:rsidRDefault="00E77434" w:rsidP="002605A4">
                  <w:pPr>
                    <w:pStyle w:val="BodyText"/>
                    <w:rPr>
                      <w:color w:val="00B050"/>
                      <w:sz w:val="22"/>
                      <w:szCs w:val="22"/>
                    </w:rPr>
                  </w:pPr>
                  <w:r w:rsidRPr="0027502F">
                    <w:rPr>
                      <w:color w:val="00B050"/>
                      <w:sz w:val="22"/>
                      <w:szCs w:val="22"/>
                    </w:rPr>
                    <w:lastRenderedPageBreak/>
                    <w:t>ELSE &lt;TRADER Place of Delivery.Trader Identification&gt; is 'O'</w:t>
                  </w:r>
                </w:p>
                <w:p w14:paraId="7B9CE886" w14:textId="77777777" w:rsidR="00E77434" w:rsidRPr="0027502F" w:rsidRDefault="00E77434" w:rsidP="002605A4">
                  <w:pPr>
                    <w:pStyle w:val="BodyText"/>
                    <w:rPr>
                      <w:b/>
                      <w:bCs/>
                      <w:color w:val="00B050"/>
                      <w:sz w:val="22"/>
                      <w:szCs w:val="22"/>
                    </w:rPr>
                  </w:pPr>
                  <w:r w:rsidRPr="0027502F">
                    <w:rPr>
                      <w:b/>
                      <w:bCs/>
                      <w:color w:val="00B050"/>
                      <w:sz w:val="22"/>
                      <w:szCs w:val="22"/>
                    </w:rPr>
                    <w:t>TO:</w:t>
                  </w:r>
                </w:p>
                <w:p w14:paraId="4D9163ED" w14:textId="77777777" w:rsidR="00E77434" w:rsidRPr="0027502F" w:rsidRDefault="00E77434" w:rsidP="002605A4">
                  <w:pPr>
                    <w:pStyle w:val="BodyText"/>
                    <w:rPr>
                      <w:color w:val="00B050"/>
                      <w:sz w:val="22"/>
                      <w:szCs w:val="22"/>
                    </w:rPr>
                  </w:pPr>
                  <w:r w:rsidRPr="0027502F">
                    <w:rPr>
                      <w:color w:val="00B050"/>
                      <w:sz w:val="22"/>
                      <w:szCs w:val="22"/>
                    </w:rPr>
                    <w:t>IF &lt;Destination Type Code&gt; is "Destination - Tax warehouse" or "Destination - Certified Consignee" or "Destination – Temporary Certified Consignee"</w:t>
                  </w:r>
                </w:p>
                <w:p w14:paraId="5DB34FB1" w14:textId="77777777" w:rsidR="00E77434" w:rsidRPr="0027502F" w:rsidRDefault="00E77434" w:rsidP="002605A4">
                  <w:pPr>
                    <w:pStyle w:val="BodyText"/>
                    <w:rPr>
                      <w:color w:val="00B050"/>
                      <w:sz w:val="22"/>
                      <w:szCs w:val="22"/>
                    </w:rPr>
                  </w:pPr>
                  <w:r w:rsidRPr="0027502F">
                    <w:rPr>
                      <w:color w:val="00B050"/>
                      <w:sz w:val="22"/>
                      <w:szCs w:val="22"/>
                    </w:rPr>
                    <w:t>THEN &lt;TRADER Place of Delivery.Trader Identification&gt; is 'R'</w:t>
                  </w:r>
                </w:p>
                <w:p w14:paraId="430515EA" w14:textId="77777777" w:rsidR="00E77434" w:rsidRPr="0027502F" w:rsidRDefault="00E77434" w:rsidP="002605A4">
                  <w:pPr>
                    <w:pStyle w:val="BodyText"/>
                    <w:rPr>
                      <w:color w:val="00B050"/>
                      <w:sz w:val="22"/>
                      <w:szCs w:val="22"/>
                    </w:rPr>
                  </w:pPr>
                  <w:r w:rsidRPr="0027502F">
                    <w:rPr>
                      <w:color w:val="00B050"/>
                      <w:sz w:val="22"/>
                      <w:szCs w:val="22"/>
                    </w:rPr>
                    <w:t>ELSE</w:t>
                  </w:r>
                </w:p>
                <w:p w14:paraId="352678F7" w14:textId="77777777" w:rsidR="00E77434" w:rsidRPr="0027502F" w:rsidRDefault="00E77434" w:rsidP="002605A4">
                  <w:pPr>
                    <w:pStyle w:val="BodyText"/>
                    <w:rPr>
                      <w:color w:val="00B050"/>
                      <w:sz w:val="22"/>
                      <w:szCs w:val="22"/>
                    </w:rPr>
                  </w:pPr>
                  <w:r w:rsidRPr="0027502F">
                    <w:rPr>
                      <w:color w:val="00B050"/>
                      <w:sz w:val="22"/>
                      <w:szCs w:val="22"/>
                    </w:rPr>
                    <w:t xml:space="preserve">IF &lt;Destination Type Code&gt; is "Destination - Direct delivery" </w:t>
                  </w:r>
                  <w:r w:rsidRPr="0027502F">
                    <w:rPr>
                      <w:b/>
                      <w:bCs/>
                      <w:color w:val="00B050"/>
                      <w:sz w:val="22"/>
                      <w:szCs w:val="22"/>
                    </w:rPr>
                    <w:t>or "Destination-Return to the place of dispatch of the Consignor"</w:t>
                  </w:r>
                </w:p>
                <w:p w14:paraId="1FFB7619" w14:textId="77777777" w:rsidR="00E77434" w:rsidRPr="0027502F" w:rsidRDefault="00E77434" w:rsidP="002605A4">
                  <w:pPr>
                    <w:pStyle w:val="BodyText"/>
                    <w:rPr>
                      <w:color w:val="00B050"/>
                      <w:sz w:val="22"/>
                      <w:szCs w:val="22"/>
                    </w:rPr>
                  </w:pPr>
                  <w:r w:rsidRPr="0027502F">
                    <w:rPr>
                      <w:color w:val="00B050"/>
                      <w:sz w:val="22"/>
                      <w:szCs w:val="22"/>
                    </w:rPr>
                    <w:t>THEN &lt;TRADER Place of Delivery.Trader Identification&gt; does not apply</w:t>
                  </w:r>
                </w:p>
                <w:p w14:paraId="0CEE52CF" w14:textId="77777777" w:rsidR="00E77434" w:rsidRPr="0027502F" w:rsidRDefault="00E77434" w:rsidP="002605A4">
                  <w:pPr>
                    <w:pStyle w:val="BodyText"/>
                    <w:rPr>
                      <w:color w:val="00B050"/>
                      <w:sz w:val="22"/>
                      <w:szCs w:val="22"/>
                    </w:rPr>
                  </w:pPr>
                  <w:r w:rsidRPr="0027502F">
                    <w:rPr>
                      <w:color w:val="00B050"/>
                      <w:sz w:val="22"/>
                      <w:szCs w:val="22"/>
                    </w:rPr>
                    <w:t>ELSE</w:t>
                  </w:r>
                </w:p>
                <w:p w14:paraId="2DEB8BBE" w14:textId="77777777" w:rsidR="00E77434" w:rsidRPr="0027502F" w:rsidRDefault="00E77434" w:rsidP="002605A4">
                  <w:pPr>
                    <w:spacing w:after="0"/>
                    <w:jc w:val="left"/>
                    <w:rPr>
                      <w:color w:val="00B050"/>
                      <w:szCs w:val="22"/>
                    </w:rPr>
                  </w:pPr>
                  <w:r w:rsidRPr="0027502F">
                    <w:rPr>
                      <w:color w:val="00B050"/>
                      <w:szCs w:val="22"/>
                    </w:rPr>
                    <w:t>ELSE &lt;TRADER Place of Delivery.Trader Identification&gt; is 'O'</w:t>
                  </w:r>
                </w:p>
                <w:p w14:paraId="405CC8DF" w14:textId="77777777" w:rsidR="00E77434" w:rsidRPr="0027502F" w:rsidRDefault="00E77434" w:rsidP="002605A4">
                  <w:pPr>
                    <w:spacing w:after="0"/>
                    <w:jc w:val="left"/>
                    <w:rPr>
                      <w:color w:val="00B050"/>
                      <w:szCs w:val="22"/>
                    </w:rPr>
                  </w:pPr>
                </w:p>
                <w:p w14:paraId="4292EC7A" w14:textId="77777777" w:rsidR="00E77434" w:rsidRPr="0027502F" w:rsidRDefault="00E77434" w:rsidP="00E77434">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Class C118 shall be updated to introduce the following new entry:</w:t>
                  </w:r>
                </w:p>
                <w:p w14:paraId="1986D984" w14:textId="77777777" w:rsidR="00E77434" w:rsidRPr="0027502F" w:rsidRDefault="00E77434" w:rsidP="002605A4">
                  <w:pPr>
                    <w:spacing w:after="0"/>
                    <w:jc w:val="left"/>
                    <w:rPr>
                      <w:color w:val="00B050"/>
                      <w:szCs w:val="22"/>
                    </w:rPr>
                  </w:pPr>
                  <w:r w:rsidRPr="0027502F">
                    <w:rPr>
                      <w:color w:val="00B050"/>
                      <w:szCs w:val="22"/>
                    </w:rPr>
                    <w:t>IF Destination Type Code==11 - Destination - Destination-Return to the place of dispatch of the Consignor</w:t>
                  </w:r>
                </w:p>
                <w:p w14:paraId="65536495" w14:textId="77777777" w:rsidR="00E77434" w:rsidRPr="0027502F" w:rsidRDefault="00E77434" w:rsidP="002605A4">
                  <w:pPr>
                    <w:spacing w:after="0"/>
                    <w:jc w:val="left"/>
                    <w:rPr>
                      <w:color w:val="00B050"/>
                      <w:szCs w:val="22"/>
                    </w:rPr>
                  </w:pPr>
                  <w:r w:rsidRPr="0027502F">
                    <w:rPr>
                      <w:color w:val="00B050"/>
                      <w:szCs w:val="22"/>
                    </w:rPr>
                    <w:t>Then</w:t>
                  </w:r>
                </w:p>
                <w:p w14:paraId="4B469AD8" w14:textId="77777777" w:rsidR="00E77434" w:rsidRPr="0027502F" w:rsidRDefault="00E77434" w:rsidP="002605A4">
                  <w:pPr>
                    <w:spacing w:after="0"/>
                    <w:jc w:val="left"/>
                    <w:rPr>
                      <w:color w:val="00B050"/>
                      <w:szCs w:val="22"/>
                    </w:rPr>
                  </w:pPr>
                  <w:r w:rsidRPr="0027502F">
                    <w:rPr>
                      <w:color w:val="00B050"/>
                      <w:szCs w:val="22"/>
                    </w:rPr>
                    <w:t>&lt;TRADER Place of Delivery&gt; -&gt; 'Does not apply'</w:t>
                  </w:r>
                </w:p>
              </w:tc>
            </w:tr>
            <w:tr w:rsidR="00257C7D" w:rsidRPr="0027502F" w14:paraId="175CBCF3"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7E044B" w14:textId="77777777" w:rsidR="00E77434" w:rsidRPr="0027502F" w:rsidRDefault="00E77434" w:rsidP="002605A4">
                  <w:pPr>
                    <w:spacing w:line="276" w:lineRule="auto"/>
                    <w:jc w:val="left"/>
                    <w:rPr>
                      <w:color w:val="00B050"/>
                      <w:szCs w:val="22"/>
                    </w:rPr>
                  </w:pPr>
                  <w:r w:rsidRPr="0027502F">
                    <w:rPr>
                      <w:color w:val="00B050"/>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6A7788D6" w14:textId="77777777" w:rsidR="00E77434" w:rsidRPr="0027502F" w:rsidRDefault="00E77434" w:rsidP="002605A4">
                  <w:pPr>
                    <w:spacing w:line="276" w:lineRule="auto"/>
                    <w:rPr>
                      <w:color w:val="00B050"/>
                      <w:szCs w:val="22"/>
                    </w:rPr>
                  </w:pPr>
                  <w:r w:rsidRPr="0027502F">
                    <w:rPr>
                      <w:color w:val="00B050"/>
                      <w:szCs w:val="22"/>
                    </w:rPr>
                    <w:t>Specification Documents:</w:t>
                  </w:r>
                </w:p>
                <w:p w14:paraId="06C9608C"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7689966D"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(Low).</w:t>
                  </w:r>
                </w:p>
              </w:tc>
            </w:tr>
            <w:tr w:rsidR="00257C7D" w:rsidRPr="0027502F" w14:paraId="456CBCEC"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BC978BD"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B29C8EB" w14:textId="77777777" w:rsidR="00E77434" w:rsidRPr="0027502F" w:rsidRDefault="00E77434" w:rsidP="002605A4">
                  <w:pPr>
                    <w:spacing w:line="276" w:lineRule="auto"/>
                    <w:rPr>
                      <w:color w:val="00B050"/>
                      <w:szCs w:val="22"/>
                    </w:rPr>
                  </w:pPr>
                  <w:r w:rsidRPr="0027502F">
                    <w:rPr>
                      <w:color w:val="00B050"/>
                      <w:szCs w:val="22"/>
                    </w:rPr>
                    <w:t>If the proposed change is not implemented, then both of conditions C074 and C118 will not be aligned with the changes introduced under FESS-264 and FESS-276.</w:t>
                  </w:r>
                </w:p>
                <w:p w14:paraId="6D0DCC8A" w14:textId="77777777" w:rsidR="00E77434" w:rsidRPr="0027502F" w:rsidRDefault="00E77434" w:rsidP="002605A4">
                  <w:pPr>
                    <w:spacing w:line="276" w:lineRule="auto"/>
                    <w:rPr>
                      <w:color w:val="00B050"/>
                      <w:szCs w:val="22"/>
                    </w:rPr>
                  </w:pPr>
                </w:p>
              </w:tc>
            </w:tr>
            <w:tr w:rsidR="00257C7D" w:rsidRPr="0027502F" w14:paraId="2DE64B23"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7988E0F" w14:textId="77777777" w:rsidR="00E77434" w:rsidRPr="0027502F" w:rsidRDefault="00E77434" w:rsidP="002605A4">
                  <w:pPr>
                    <w:spacing w:line="276" w:lineRule="auto"/>
                    <w:jc w:val="left"/>
                    <w:rPr>
                      <w:color w:val="00B050"/>
                      <w:szCs w:val="22"/>
                    </w:rPr>
                  </w:pPr>
                  <w:r w:rsidRPr="0027502F">
                    <w:rPr>
                      <w:color w:val="00B050"/>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28EDDF8" w14:textId="77777777" w:rsidR="00E77434" w:rsidRPr="0027502F" w:rsidRDefault="00E77434" w:rsidP="002605A4">
                  <w:pPr>
                    <w:spacing w:line="276" w:lineRule="auto"/>
                    <w:rPr>
                      <w:i/>
                      <w:color w:val="00B050"/>
                      <w:szCs w:val="22"/>
                    </w:rPr>
                  </w:pPr>
                  <w:r w:rsidRPr="0027502F">
                    <w:rPr>
                      <w:color w:val="00B050"/>
                      <w:szCs w:val="22"/>
                    </w:rPr>
                    <w:t>There is no risk associated with the implementation of the present RFC to BPMs.</w:t>
                  </w:r>
                </w:p>
              </w:tc>
            </w:tr>
            <w:tr w:rsidR="00257C7D" w:rsidRPr="0027502F" w14:paraId="759CEF79"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6DD4199"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12A7A27"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N/A</w:t>
                  </w:r>
                </w:p>
              </w:tc>
            </w:tr>
            <w:tr w:rsidR="00257C7D" w:rsidRPr="0027502F" w14:paraId="4C92867E"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09BF5D6"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A32D668"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2B580815"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Children RFCs:</w:t>
                  </w:r>
                  <w:r w:rsidRPr="0027502F">
                    <w:rPr>
                      <w:rFonts w:ascii="Times New Roman" w:hAnsi="Times New Roman" w:cs="Times New Roman"/>
                      <w:color w:val="00B050"/>
                      <w:sz w:val="22"/>
                      <w:szCs w:val="22"/>
                    </w:rPr>
                    <w:t xml:space="preserve"> DDNEA-P4-317;</w:t>
                  </w:r>
                </w:p>
                <w:p w14:paraId="6B3ADF39"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color w:val="00B050"/>
                      <w:sz w:val="22"/>
                      <w:szCs w:val="22"/>
                    </w:rPr>
                    <w:t xml:space="preserve">FESS-264, FESS-276, </w:t>
                  </w:r>
                  <w:r w:rsidRPr="0027502F">
                    <w:rPr>
                      <w:rFonts w:ascii="Times New Roman" w:hAnsi="Times New Roman" w:cs="Times New Roman"/>
                      <w:bCs w:val="0"/>
                      <w:color w:val="00B050"/>
                      <w:sz w:val="22"/>
                      <w:szCs w:val="22"/>
                    </w:rPr>
                    <w:t>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color w:val="00B050"/>
                      <w:sz w:val="22"/>
                      <w:szCs w:val="22"/>
                    </w:rPr>
                    <w:t xml:space="preserve">DDNEA-P4-309, </w:t>
                  </w:r>
                  <w:r w:rsidRPr="0027502F">
                    <w:rPr>
                      <w:rFonts w:ascii="Times New Roman" w:hAnsi="Times New Roman" w:cs="Times New Roman"/>
                      <w:bCs w:val="0"/>
                      <w:color w:val="00B050"/>
                      <w:sz w:val="22"/>
                      <w:szCs w:val="22"/>
                    </w:rPr>
                    <w:t>TRP-P4-022.</w:t>
                  </w:r>
                </w:p>
              </w:tc>
            </w:tr>
          </w:tbl>
          <w:p w14:paraId="2C3E621F" w14:textId="77777777" w:rsidR="00E77434" w:rsidRPr="0027502F" w:rsidRDefault="00E77434" w:rsidP="002605A4">
            <w:pPr>
              <w:spacing w:after="0"/>
              <w:jc w:val="left"/>
              <w:rPr>
                <w:color w:val="00B050"/>
                <w:szCs w:val="22"/>
                <w:lang w:val="en-US"/>
              </w:rPr>
            </w:pPr>
          </w:p>
        </w:tc>
      </w:tr>
      <w:tr w:rsidR="00257C7D" w:rsidRPr="0027502F" w14:paraId="2A169BF9"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0700513"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74C02E77"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7F9F78" w14:textId="77777777" w:rsidR="00E77434" w:rsidRPr="0027502F" w:rsidRDefault="00E77434" w:rsidP="002605A4">
                  <w:pPr>
                    <w:spacing w:line="276" w:lineRule="auto"/>
                    <w:jc w:val="left"/>
                    <w:rPr>
                      <w:color w:val="00B050"/>
                      <w:szCs w:val="22"/>
                    </w:rPr>
                  </w:pPr>
                  <w:r w:rsidRPr="0027502F">
                    <w:rPr>
                      <w:color w:val="00B050"/>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1571EB"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6FBCDE8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BC3933B" w14:textId="77777777" w:rsidR="00E77434" w:rsidRPr="0027502F" w:rsidRDefault="00E77434" w:rsidP="002605A4">
                  <w:pPr>
                    <w:spacing w:line="276" w:lineRule="auto"/>
                    <w:jc w:val="left"/>
                    <w:rPr>
                      <w:color w:val="00B050"/>
                      <w:szCs w:val="22"/>
                    </w:rPr>
                  </w:pPr>
                  <w:r w:rsidRPr="0027502F">
                    <w:rPr>
                      <w:color w:val="00B050"/>
                      <w:szCs w:val="22"/>
                    </w:rPr>
                    <w:lastRenderedPageBreak/>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F3E59E" w14:textId="77777777" w:rsidR="00E77434" w:rsidRPr="0027502F" w:rsidRDefault="00E77434" w:rsidP="002605A4">
                  <w:pPr>
                    <w:spacing w:line="276" w:lineRule="auto"/>
                    <w:rPr>
                      <w:color w:val="00B050"/>
                      <w:szCs w:val="22"/>
                    </w:rPr>
                  </w:pPr>
                  <w:r w:rsidRPr="0027502F">
                    <w:rPr>
                      <w:color w:val="00B050"/>
                      <w:szCs w:val="22"/>
                    </w:rPr>
                    <w:t>N/A</w:t>
                  </w:r>
                </w:p>
              </w:tc>
            </w:tr>
          </w:tbl>
          <w:p w14:paraId="3BB1ABBF" w14:textId="77777777" w:rsidR="00E77434" w:rsidRPr="0027502F" w:rsidRDefault="00E77434" w:rsidP="002605A4">
            <w:pPr>
              <w:spacing w:after="0"/>
              <w:jc w:val="left"/>
              <w:rPr>
                <w:color w:val="00B050"/>
                <w:szCs w:val="22"/>
                <w:lang w:val="en-US"/>
              </w:rPr>
            </w:pPr>
          </w:p>
        </w:tc>
      </w:tr>
      <w:tr w:rsidR="00257C7D" w:rsidRPr="0027502F" w14:paraId="76F422A3"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06A7447" w14:textId="77777777" w:rsidR="00E77434" w:rsidRPr="0027502F" w:rsidRDefault="00E77434" w:rsidP="002605A4">
            <w:pPr>
              <w:spacing w:line="276" w:lineRule="auto"/>
              <w:rPr>
                <w:b/>
                <w:color w:val="00B050"/>
                <w:szCs w:val="22"/>
              </w:rPr>
            </w:pPr>
            <w:r w:rsidRPr="0027502F">
              <w:rPr>
                <w:b/>
                <w:color w:val="00B050"/>
                <w:szCs w:val="22"/>
              </w:rPr>
              <w:lastRenderedPageBreak/>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7BE68DA1" w14:textId="77777777" w:rsidTr="002605A4">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FB92F2"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24412EE0"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73AFFC7F"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41768C06"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467AC882" w14:textId="77777777" w:rsidTr="002605A4">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D45651" w14:textId="77777777" w:rsidR="00E77434" w:rsidRPr="0027502F" w:rsidRDefault="00E77434" w:rsidP="002605A4">
                  <w:pPr>
                    <w:spacing w:line="276" w:lineRule="auto"/>
                    <w:jc w:val="left"/>
                    <w:rPr>
                      <w:color w:val="00B050"/>
                      <w:szCs w:val="22"/>
                    </w:rPr>
                  </w:pPr>
                  <w:r w:rsidRPr="0027502F">
                    <w:rPr>
                      <w:color w:val="00B050"/>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2B0052F2"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6C66E5D0" w14:textId="77777777" w:rsidTr="002605A4">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F6AFEB6"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76BA8400" w14:textId="77777777" w:rsidR="00E77434" w:rsidRPr="0027502F" w:rsidRDefault="00E77434" w:rsidP="002605A4">
                  <w:pPr>
                    <w:spacing w:line="276" w:lineRule="auto"/>
                    <w:rPr>
                      <w:color w:val="00B050"/>
                      <w:szCs w:val="22"/>
                    </w:rPr>
                  </w:pPr>
                  <w:r w:rsidRPr="0027502F">
                    <w:rPr>
                      <w:color w:val="00B050"/>
                      <w:szCs w:val="22"/>
                    </w:rPr>
                    <w:t>Written Approval procedure via e-mail on 29/10/2021.</w:t>
                  </w:r>
                </w:p>
              </w:tc>
            </w:tr>
          </w:tbl>
          <w:p w14:paraId="428B5978" w14:textId="77777777" w:rsidR="00E77434" w:rsidRPr="0027502F" w:rsidRDefault="00E77434" w:rsidP="002605A4">
            <w:pPr>
              <w:spacing w:after="0"/>
              <w:jc w:val="left"/>
              <w:rPr>
                <w:color w:val="00B050"/>
                <w:szCs w:val="22"/>
                <w:lang w:val="en-US"/>
              </w:rPr>
            </w:pPr>
          </w:p>
        </w:tc>
      </w:tr>
      <w:tr w:rsidR="00257C7D" w:rsidRPr="0027502F" w14:paraId="72C6C5EB"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EE1C373" w14:textId="77777777" w:rsidR="00E77434" w:rsidRPr="0027502F" w:rsidRDefault="00E77434"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1352F1BA"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13CC8D"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9AF26C"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05FE2F66"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1033E6"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A3FBC3"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3D22028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6D2171"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CA8A72C" w14:textId="77777777" w:rsidR="00E77434" w:rsidRPr="0027502F" w:rsidRDefault="00E77434" w:rsidP="002605A4">
                  <w:pPr>
                    <w:spacing w:line="276" w:lineRule="auto"/>
                    <w:rPr>
                      <w:color w:val="00B050"/>
                      <w:szCs w:val="22"/>
                    </w:rPr>
                  </w:pPr>
                  <w:r w:rsidRPr="0027502F">
                    <w:rPr>
                      <w:color w:val="00B050"/>
                      <w:szCs w:val="22"/>
                    </w:rPr>
                    <w:t>13/02/2023</w:t>
                  </w:r>
                </w:p>
              </w:tc>
            </w:tr>
          </w:tbl>
          <w:p w14:paraId="5CC7A9B7" w14:textId="77777777" w:rsidR="00E77434" w:rsidRPr="0027502F" w:rsidRDefault="00E77434" w:rsidP="002605A4">
            <w:pPr>
              <w:spacing w:after="0"/>
              <w:jc w:val="left"/>
              <w:rPr>
                <w:color w:val="00B050"/>
                <w:szCs w:val="22"/>
                <w:lang w:val="en-US"/>
              </w:rPr>
            </w:pPr>
          </w:p>
        </w:tc>
      </w:tr>
      <w:tr w:rsidR="00257C7D" w:rsidRPr="0027502F" w14:paraId="4FBAE568"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EA3AC8D"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26053C87"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1F7184"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952BC0D"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3D3D97BE"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EFDFE9"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A6DB174" w14:textId="77777777" w:rsidR="00E77434" w:rsidRPr="0027502F" w:rsidRDefault="00E77434" w:rsidP="002605A4">
                  <w:pPr>
                    <w:spacing w:line="276" w:lineRule="auto"/>
                    <w:rPr>
                      <w:color w:val="00B050"/>
                      <w:szCs w:val="22"/>
                    </w:rPr>
                  </w:pPr>
                  <w:r w:rsidRPr="0027502F">
                    <w:rPr>
                      <w:color w:val="00B050"/>
                      <w:szCs w:val="22"/>
                    </w:rPr>
                    <w:t>N/A</w:t>
                  </w:r>
                </w:p>
              </w:tc>
            </w:tr>
          </w:tbl>
          <w:p w14:paraId="7EF31D60" w14:textId="77777777" w:rsidR="00E77434" w:rsidRPr="0027502F" w:rsidRDefault="00E77434" w:rsidP="002605A4">
            <w:pPr>
              <w:spacing w:after="0"/>
              <w:jc w:val="left"/>
              <w:rPr>
                <w:color w:val="00B050"/>
                <w:szCs w:val="22"/>
                <w:lang w:val="en-US"/>
              </w:rPr>
            </w:pPr>
          </w:p>
        </w:tc>
      </w:tr>
    </w:tbl>
    <w:p w14:paraId="4FFFB899" w14:textId="77777777" w:rsidR="00E77434" w:rsidRPr="0027502F" w:rsidRDefault="00E77434" w:rsidP="00E77434">
      <w:pPr>
        <w:rPr>
          <w:color w:val="00B050"/>
          <w:szCs w:val="22"/>
        </w:rPr>
      </w:pPr>
    </w:p>
    <w:p w14:paraId="20599C0D" w14:textId="77777777" w:rsidR="00E77434" w:rsidRPr="0027502F" w:rsidRDefault="00E77434" w:rsidP="00E77434">
      <w:pPr>
        <w:rPr>
          <w:color w:val="00B050"/>
          <w:szCs w:val="22"/>
        </w:rPr>
      </w:pPr>
    </w:p>
    <w:p w14:paraId="28C469BA" w14:textId="77777777" w:rsidR="00E77434" w:rsidRPr="0027502F" w:rsidRDefault="00E77434" w:rsidP="00E77434">
      <w:pPr>
        <w:spacing w:after="0" w:line="240" w:lineRule="auto"/>
        <w:jc w:val="left"/>
        <w:rPr>
          <w:color w:val="00B050"/>
          <w:szCs w:val="22"/>
        </w:rPr>
      </w:pPr>
      <w:r w:rsidRPr="0027502F">
        <w:rPr>
          <w:color w:val="00B050"/>
          <w:szCs w:val="22"/>
        </w:rPr>
        <w:br w:type="page"/>
      </w:r>
    </w:p>
    <w:p w14:paraId="1218D798" w14:textId="77777777" w:rsidR="00E77434" w:rsidRPr="0027502F" w:rsidRDefault="00E77434" w:rsidP="00E77434">
      <w:pPr>
        <w:pStyle w:val="Heading4"/>
        <w:rPr>
          <w:b w:val="0"/>
          <w:bCs/>
          <w:color w:val="00B050"/>
          <w:szCs w:val="22"/>
          <w:lang w:val="en-US"/>
        </w:rPr>
      </w:pPr>
      <w:r w:rsidRPr="0027502F">
        <w:rPr>
          <w:bCs/>
          <w:color w:val="00B050"/>
          <w:szCs w:val="22"/>
        </w:rPr>
        <w:lastRenderedPageBreak/>
        <w:t>FESS-285 – New conditions to be applied under the elements of IE821.&lt;E-AD/E-SAD LIST ITEM&gt;.&lt;(PLACE OF DISPATCH) TRADER&gt;</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257C7D" w:rsidRPr="0027502F" w14:paraId="5A939C72"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E139F95" w14:textId="77777777" w:rsidR="00E77434" w:rsidRPr="0027502F" w:rsidRDefault="00E77434"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632"/>
            </w:tblGrid>
            <w:tr w:rsidR="00257C7D" w:rsidRPr="0027502F" w14:paraId="669192D7" w14:textId="77777777" w:rsidTr="002605A4">
              <w:tc>
                <w:tcPr>
                  <w:tcW w:w="2136"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DE0E44" w14:textId="77777777" w:rsidR="00E77434" w:rsidRPr="0027502F" w:rsidRDefault="00E77434" w:rsidP="002605A4">
                  <w:pPr>
                    <w:spacing w:line="276" w:lineRule="auto"/>
                    <w:jc w:val="left"/>
                    <w:rPr>
                      <w:color w:val="00B050"/>
                      <w:szCs w:val="22"/>
                    </w:rPr>
                  </w:pPr>
                  <w:r w:rsidRPr="0027502F">
                    <w:rPr>
                      <w:color w:val="00B050"/>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D61933" w14:textId="77777777" w:rsidR="00E77434" w:rsidRPr="0027502F" w:rsidRDefault="00E77434" w:rsidP="002605A4">
                  <w:pPr>
                    <w:spacing w:line="276" w:lineRule="auto"/>
                    <w:rPr>
                      <w:color w:val="00B050"/>
                      <w:szCs w:val="22"/>
                    </w:rPr>
                  </w:pPr>
                  <w:r w:rsidRPr="0027502F">
                    <w:rPr>
                      <w:bCs/>
                      <w:color w:val="00B050"/>
                      <w:szCs w:val="22"/>
                    </w:rPr>
                    <w:t>FESS-285</w:t>
                  </w:r>
                </w:p>
              </w:tc>
            </w:tr>
            <w:tr w:rsidR="00257C7D" w:rsidRPr="0027502F" w14:paraId="598A5B2A"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BB2FB9" w14:textId="77777777" w:rsidR="00E77434" w:rsidRPr="0027502F" w:rsidRDefault="00E77434" w:rsidP="002605A4">
                  <w:pPr>
                    <w:spacing w:line="276" w:lineRule="auto"/>
                    <w:jc w:val="left"/>
                    <w:rPr>
                      <w:color w:val="00B050"/>
                      <w:szCs w:val="22"/>
                    </w:rPr>
                  </w:pPr>
                  <w:r w:rsidRPr="0027502F">
                    <w:rPr>
                      <w:color w:val="00B050"/>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22C272" w14:textId="77777777" w:rsidR="00E77434" w:rsidRPr="0027502F" w:rsidRDefault="00E77434" w:rsidP="002605A4">
                  <w:pPr>
                    <w:tabs>
                      <w:tab w:val="left" w:pos="1305"/>
                    </w:tabs>
                    <w:spacing w:line="276" w:lineRule="auto"/>
                    <w:rPr>
                      <w:color w:val="00B050"/>
                      <w:szCs w:val="22"/>
                    </w:rPr>
                  </w:pPr>
                  <w:r w:rsidRPr="0027502F">
                    <w:rPr>
                      <w:color w:val="00B050"/>
                      <w:szCs w:val="22"/>
                    </w:rPr>
                    <w:t>Accepted</w:t>
                  </w:r>
                </w:p>
              </w:tc>
            </w:tr>
            <w:tr w:rsidR="00257C7D" w:rsidRPr="0027502F" w14:paraId="18A42BC1"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D84C9A" w14:textId="77777777" w:rsidR="00E77434" w:rsidRPr="0027502F" w:rsidRDefault="00E77434" w:rsidP="002605A4">
                  <w:pPr>
                    <w:spacing w:line="276" w:lineRule="auto"/>
                    <w:jc w:val="left"/>
                    <w:rPr>
                      <w:color w:val="00B050"/>
                      <w:szCs w:val="22"/>
                    </w:rPr>
                  </w:pPr>
                  <w:r w:rsidRPr="0027502F">
                    <w:rPr>
                      <w:color w:val="00B050"/>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FF6A77" w14:textId="77777777" w:rsidR="00E77434" w:rsidRPr="0027502F" w:rsidRDefault="00E77434" w:rsidP="002605A4">
                  <w:pPr>
                    <w:spacing w:line="276" w:lineRule="auto"/>
                    <w:rPr>
                      <w:color w:val="00B050"/>
                      <w:szCs w:val="22"/>
                    </w:rPr>
                  </w:pPr>
                  <w:r w:rsidRPr="0027502F">
                    <w:rPr>
                      <w:color w:val="00B050"/>
                      <w:szCs w:val="22"/>
                    </w:rPr>
                    <w:t xml:space="preserve">Specifications Defect </w:t>
                  </w:r>
                </w:p>
              </w:tc>
            </w:tr>
            <w:tr w:rsidR="00257C7D" w:rsidRPr="0027502F" w14:paraId="776402B4"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2F3A64" w14:textId="77777777" w:rsidR="00E77434" w:rsidRPr="0027502F" w:rsidRDefault="00E77434" w:rsidP="002605A4">
                  <w:pPr>
                    <w:spacing w:line="276" w:lineRule="auto"/>
                    <w:jc w:val="left"/>
                    <w:rPr>
                      <w:color w:val="00B050"/>
                      <w:szCs w:val="22"/>
                    </w:rPr>
                  </w:pPr>
                  <w:r w:rsidRPr="0027502F">
                    <w:rPr>
                      <w:color w:val="00B050"/>
                      <w:szCs w:val="22"/>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DFFFC5" w14:textId="77777777" w:rsidR="00E77434" w:rsidRPr="0027502F" w:rsidRDefault="00E77434" w:rsidP="002605A4">
                  <w:pPr>
                    <w:spacing w:line="276" w:lineRule="auto"/>
                    <w:rPr>
                      <w:color w:val="00B050"/>
                      <w:szCs w:val="22"/>
                    </w:rPr>
                  </w:pPr>
                  <w:r w:rsidRPr="0027502F">
                    <w:rPr>
                      <w:color w:val="00B050"/>
                      <w:szCs w:val="22"/>
                    </w:rPr>
                    <w:t>IM468369</w:t>
                  </w:r>
                </w:p>
              </w:tc>
            </w:tr>
            <w:tr w:rsidR="00257C7D" w:rsidRPr="0027502F" w14:paraId="35F1882F"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C8A0EF" w14:textId="77777777" w:rsidR="00E77434" w:rsidRPr="0027502F" w:rsidRDefault="00E77434" w:rsidP="002605A4">
                  <w:pPr>
                    <w:spacing w:line="276" w:lineRule="auto"/>
                    <w:jc w:val="left"/>
                    <w:rPr>
                      <w:color w:val="00B050"/>
                      <w:szCs w:val="22"/>
                    </w:rPr>
                  </w:pPr>
                  <w:r w:rsidRPr="0027502F">
                    <w:rPr>
                      <w:color w:val="00B050"/>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D2E03D" w14:textId="675B170E" w:rsidR="00E77434" w:rsidRPr="0027502F" w:rsidRDefault="009461B9" w:rsidP="002605A4">
                  <w:pPr>
                    <w:spacing w:line="276" w:lineRule="auto"/>
                    <w:rPr>
                      <w:color w:val="00B050"/>
                      <w:szCs w:val="22"/>
                    </w:rPr>
                  </w:pPr>
                  <w:r w:rsidRPr="0027502F">
                    <w:rPr>
                      <w:color w:val="00B050"/>
                      <w:szCs w:val="22"/>
                      <w:lang w:eastAsia="el-GR"/>
                    </w:rPr>
                    <w:t>KE21545</w:t>
                  </w:r>
                </w:p>
              </w:tc>
            </w:tr>
            <w:tr w:rsidR="00257C7D" w:rsidRPr="0027502F" w14:paraId="0CB5478B" w14:textId="77777777" w:rsidTr="002605A4">
              <w:tc>
                <w:tcPr>
                  <w:tcW w:w="2136"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024F04" w14:textId="77777777" w:rsidR="00E77434" w:rsidRPr="0027502F" w:rsidRDefault="00E77434" w:rsidP="002605A4">
                  <w:pPr>
                    <w:spacing w:line="276" w:lineRule="auto"/>
                    <w:jc w:val="left"/>
                    <w:rPr>
                      <w:color w:val="00B050"/>
                      <w:szCs w:val="22"/>
                    </w:rPr>
                  </w:pPr>
                  <w:r w:rsidRPr="0027502F">
                    <w:rPr>
                      <w:color w:val="00B050"/>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9DFB10" w14:textId="77777777" w:rsidR="00E77434" w:rsidRPr="0027502F" w:rsidRDefault="00E77434" w:rsidP="002605A4">
                  <w:pPr>
                    <w:pStyle w:val="ListParagraph"/>
                    <w:spacing w:line="276" w:lineRule="auto"/>
                    <w:ind w:left="0"/>
                    <w:rPr>
                      <w:color w:val="00B050"/>
                      <w:szCs w:val="22"/>
                      <w:lang w:val="en-US"/>
                    </w:rPr>
                  </w:pPr>
                  <w:r w:rsidRPr="0027502F">
                    <w:rPr>
                      <w:color w:val="00B050"/>
                      <w:szCs w:val="22"/>
                      <w:shd w:val="clear" w:color="auto" w:fill="FFFFFF"/>
                    </w:rPr>
                    <w:t>19/10/2021</w:t>
                  </w:r>
                </w:p>
              </w:tc>
            </w:tr>
            <w:tr w:rsidR="00257C7D" w:rsidRPr="0027502F" w14:paraId="22345305" w14:textId="77777777" w:rsidTr="002605A4">
              <w:tc>
                <w:tcPr>
                  <w:tcW w:w="2136"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8651DA" w14:textId="77777777" w:rsidR="00E77434" w:rsidRPr="0027502F" w:rsidRDefault="00E77434" w:rsidP="002605A4">
                  <w:pPr>
                    <w:spacing w:line="276" w:lineRule="auto"/>
                    <w:jc w:val="left"/>
                    <w:rPr>
                      <w:color w:val="00B050"/>
                      <w:szCs w:val="22"/>
                    </w:rPr>
                  </w:pPr>
                  <w:r w:rsidRPr="0027502F">
                    <w:rPr>
                      <w:color w:val="00B050"/>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8FECE12" w14:textId="77777777" w:rsidR="00E77434" w:rsidRPr="0027502F" w:rsidRDefault="00E77434" w:rsidP="002605A4">
                  <w:pPr>
                    <w:spacing w:line="276" w:lineRule="auto"/>
                    <w:rPr>
                      <w:color w:val="00B050"/>
                      <w:szCs w:val="22"/>
                      <w:lang w:val="en-US"/>
                    </w:rPr>
                  </w:pPr>
                  <w:r w:rsidRPr="0027502F">
                    <w:rPr>
                      <w:color w:val="00B050"/>
                      <w:szCs w:val="22"/>
                    </w:rPr>
                    <w:t>EMCS CPT</w:t>
                  </w:r>
                </w:p>
              </w:tc>
            </w:tr>
          </w:tbl>
          <w:p w14:paraId="4C61AF6C" w14:textId="77777777" w:rsidR="00E77434" w:rsidRPr="0027502F" w:rsidRDefault="00E77434" w:rsidP="002605A4">
            <w:pPr>
              <w:spacing w:after="0"/>
              <w:jc w:val="left"/>
              <w:rPr>
                <w:color w:val="00B050"/>
                <w:szCs w:val="22"/>
                <w:lang w:val="en-US"/>
              </w:rPr>
            </w:pPr>
          </w:p>
        </w:tc>
      </w:tr>
      <w:tr w:rsidR="00257C7D" w:rsidRPr="0027502F" w14:paraId="20773F78"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BE5B5ED" w14:textId="77777777" w:rsidR="00E77434" w:rsidRPr="0027502F" w:rsidRDefault="00E77434" w:rsidP="002605A4">
            <w:pPr>
              <w:spacing w:line="276" w:lineRule="auto"/>
              <w:rPr>
                <w:b/>
                <w:color w:val="00B050"/>
                <w:szCs w:val="22"/>
              </w:rPr>
            </w:pPr>
            <w:r w:rsidRPr="0027502F">
              <w:rPr>
                <w:b/>
                <w:color w:val="00B050"/>
                <w:szCs w:val="22"/>
              </w:rPr>
              <w:t>Change Assessment</w:t>
            </w:r>
          </w:p>
          <w:tbl>
            <w:tblPr>
              <w:tblW w:w="893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136"/>
              <w:gridCol w:w="6803"/>
            </w:tblGrid>
            <w:tr w:rsidR="00257C7D" w:rsidRPr="0027502F" w14:paraId="6BAC53CB" w14:textId="77777777" w:rsidTr="002605A4">
              <w:trPr>
                <w:trHeight w:val="339"/>
              </w:trPr>
              <w:tc>
                <w:tcPr>
                  <w:tcW w:w="2136"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681303E" w14:textId="77777777" w:rsidR="00E77434" w:rsidRPr="0027502F" w:rsidRDefault="00E77434" w:rsidP="002605A4">
                  <w:pPr>
                    <w:spacing w:line="276" w:lineRule="auto"/>
                    <w:jc w:val="left"/>
                    <w:rPr>
                      <w:color w:val="00B050"/>
                      <w:szCs w:val="22"/>
                    </w:rPr>
                  </w:pPr>
                  <w:r w:rsidRPr="0027502F">
                    <w:rPr>
                      <w:color w:val="00B050"/>
                      <w:szCs w:val="22"/>
                    </w:rPr>
                    <w:t>Change priority</w:t>
                  </w:r>
                </w:p>
              </w:tc>
              <w:tc>
                <w:tcPr>
                  <w:tcW w:w="680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524B124" w14:textId="77777777" w:rsidR="00E77434" w:rsidRPr="0027502F" w:rsidRDefault="00E77434" w:rsidP="002605A4">
                  <w:pPr>
                    <w:spacing w:line="276" w:lineRule="auto"/>
                    <w:rPr>
                      <w:color w:val="00B050"/>
                      <w:szCs w:val="22"/>
                    </w:rPr>
                  </w:pPr>
                  <w:r w:rsidRPr="0027502F">
                    <w:rPr>
                      <w:color w:val="00B050"/>
                      <w:szCs w:val="22"/>
                    </w:rPr>
                    <w:t>Low</w:t>
                  </w:r>
                </w:p>
              </w:tc>
            </w:tr>
            <w:tr w:rsidR="00257C7D" w:rsidRPr="0027502F" w14:paraId="56D708AF" w14:textId="77777777" w:rsidTr="002605A4">
              <w:trPr>
                <w:trHeight w:val="806"/>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D1788E8" w14:textId="77777777" w:rsidR="00E77434" w:rsidRPr="0027502F" w:rsidRDefault="00E77434" w:rsidP="002605A4">
                  <w:pPr>
                    <w:spacing w:line="276" w:lineRule="auto"/>
                    <w:jc w:val="left"/>
                    <w:rPr>
                      <w:color w:val="00B050"/>
                      <w:szCs w:val="22"/>
                    </w:rPr>
                  </w:pPr>
                  <w:r w:rsidRPr="0027502F">
                    <w:rPr>
                      <w:color w:val="00B050"/>
                      <w:szCs w:val="22"/>
                    </w:rPr>
                    <w:t>Change Description</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AEC175B" w14:textId="77777777" w:rsidR="00E77434" w:rsidRPr="0027502F" w:rsidRDefault="00E77434" w:rsidP="002605A4">
                  <w:pPr>
                    <w:spacing w:line="276" w:lineRule="auto"/>
                    <w:rPr>
                      <w:b/>
                      <w:color w:val="00B050"/>
                      <w:szCs w:val="22"/>
                    </w:rPr>
                  </w:pPr>
                  <w:r w:rsidRPr="0027502F">
                    <w:rPr>
                      <w:b/>
                      <w:color w:val="00B050"/>
                      <w:szCs w:val="22"/>
                    </w:rPr>
                    <w:t>Problem Statement</w:t>
                  </w:r>
                </w:p>
                <w:p w14:paraId="6E48C730" w14:textId="77777777" w:rsidR="00E77434" w:rsidRPr="0027502F" w:rsidRDefault="00E77434" w:rsidP="002605A4">
                  <w:pPr>
                    <w:spacing w:line="276" w:lineRule="auto"/>
                    <w:rPr>
                      <w:color w:val="00B050"/>
                      <w:szCs w:val="22"/>
                    </w:rPr>
                  </w:pPr>
                  <w:r w:rsidRPr="0027502F">
                    <w:rPr>
                      <w:color w:val="00B050"/>
                      <w:szCs w:val="22"/>
                    </w:rPr>
                    <w:t>As per FESS-264 several updates were introduced in Rules and Conditions of FESS BPMs to cover the required validations the computerisation of Duty Paid Business-to-Business (B2B) procedures.</w:t>
                  </w:r>
                </w:p>
                <w:p w14:paraId="790E6110" w14:textId="77777777" w:rsidR="00E77434" w:rsidRPr="0027502F" w:rsidRDefault="00E77434" w:rsidP="002605A4">
                  <w:pPr>
                    <w:spacing w:line="276" w:lineRule="auto"/>
                    <w:rPr>
                      <w:color w:val="00B050"/>
                      <w:szCs w:val="22"/>
                    </w:rPr>
                  </w:pPr>
                  <w:r w:rsidRPr="0027502F">
                    <w:rPr>
                      <w:color w:val="00B050"/>
                      <w:szCs w:val="22"/>
                    </w:rPr>
                    <w:t xml:space="preserve">C208 was applied to IE821.&lt;(PLACE OF DISPATCH) TRADER&gt;.Reference of Tax Warehouse of IE801 and IE815 messages to define that the usage of "Reference of Tax Warehouse" is not applicable for Duty Paid movements. </w:t>
                  </w:r>
                </w:p>
                <w:p w14:paraId="37AEA0EB" w14:textId="77777777" w:rsidR="00E77434" w:rsidRPr="0027502F" w:rsidRDefault="00E77434" w:rsidP="002605A4">
                  <w:pPr>
                    <w:spacing w:line="276" w:lineRule="auto"/>
                    <w:rPr>
                      <w:color w:val="00B050"/>
                      <w:szCs w:val="22"/>
                    </w:rPr>
                  </w:pPr>
                  <w:r w:rsidRPr="0027502F">
                    <w:rPr>
                      <w:color w:val="00B050"/>
                      <w:szCs w:val="22"/>
                    </w:rPr>
                    <w:t xml:space="preserve">Nonetheless, C208 was not applied in the respective data item exists under IE821.&lt;E-AD/E-SAD LIST ITEM&gt;.&lt;(PLACE OF DISPATCH) TRADER&gt;.Reference of Tax Warehouse.  </w:t>
                  </w:r>
                </w:p>
                <w:p w14:paraId="416025D2" w14:textId="77777777" w:rsidR="00E77434" w:rsidRPr="0027502F" w:rsidRDefault="00E77434" w:rsidP="002605A4">
                  <w:pPr>
                    <w:spacing w:line="276" w:lineRule="auto"/>
                    <w:rPr>
                      <w:color w:val="00B050"/>
                      <w:szCs w:val="22"/>
                    </w:rPr>
                  </w:pPr>
                  <w:r w:rsidRPr="0027502F">
                    <w:rPr>
                      <w:color w:val="00B050"/>
                      <w:szCs w:val="22"/>
                    </w:rPr>
                    <w:t>This RFC proposes the required corrections related to the usage of IE821. .&lt;(PLACE OF DISPATCH) TRADER&gt; and the corresponding data items concerning Duty Paid movements.</w:t>
                  </w:r>
                </w:p>
                <w:p w14:paraId="2097C9F3" w14:textId="77777777" w:rsidR="00E77434" w:rsidRPr="0027502F" w:rsidRDefault="00E77434" w:rsidP="002605A4">
                  <w:pPr>
                    <w:spacing w:line="276" w:lineRule="auto"/>
                    <w:rPr>
                      <w:b/>
                      <w:color w:val="00B050"/>
                      <w:szCs w:val="22"/>
                    </w:rPr>
                  </w:pPr>
                  <w:r w:rsidRPr="0027502F">
                    <w:rPr>
                      <w:b/>
                      <w:color w:val="00B050"/>
                      <w:szCs w:val="22"/>
                    </w:rPr>
                    <w:t>Proposed Solution</w:t>
                  </w:r>
                </w:p>
                <w:p w14:paraId="7A2B2EE3" w14:textId="77777777" w:rsidR="00E77434" w:rsidRPr="0027502F" w:rsidRDefault="00E77434" w:rsidP="002605A4">
                  <w:pPr>
                    <w:spacing w:line="276" w:lineRule="auto"/>
                    <w:rPr>
                      <w:color w:val="00B050"/>
                      <w:szCs w:val="22"/>
                      <w:lang w:val="en-US"/>
                    </w:rPr>
                  </w:pPr>
                  <w:r w:rsidRPr="0027502F">
                    <w:rPr>
                      <w:color w:val="00B050"/>
                      <w:szCs w:val="22"/>
                      <w:lang w:val="en-US"/>
                    </w:rPr>
                    <w:t>As per the analysis provided in the [Problem Statement], the following updates shall be performed in the Excise BPMs:</w:t>
                  </w:r>
                </w:p>
                <w:p w14:paraId="65B2C2D5" w14:textId="77777777" w:rsidR="00E77434" w:rsidRPr="0027502F" w:rsidRDefault="00E77434" w:rsidP="00E77434">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Class C208:</w:t>
                  </w:r>
                </w:p>
                <w:p w14:paraId="15E955B3" w14:textId="77777777" w:rsidR="00E77434" w:rsidRPr="0027502F" w:rsidRDefault="00E77434" w:rsidP="002605A4">
                  <w:pPr>
                    <w:spacing w:after="0"/>
                    <w:jc w:val="left"/>
                    <w:rPr>
                      <w:color w:val="00B050"/>
                      <w:szCs w:val="22"/>
                      <w:lang w:val="en-US"/>
                    </w:rPr>
                  </w:pPr>
                  <w:r w:rsidRPr="0027502F">
                    <w:rPr>
                      <w:color w:val="00B050"/>
                      <w:szCs w:val="22"/>
                    </w:rPr>
                    <w:t xml:space="preserve">Class C208 shall be applied to "Tax Warehouse Reference" technical  term exists under </w:t>
                  </w:r>
                  <w:r w:rsidRPr="0027502F">
                    <w:rPr>
                      <w:color w:val="00B050"/>
                      <w:szCs w:val="22"/>
                      <w:lang w:val="en-US"/>
                    </w:rPr>
                    <w:t>"TRADER Place of Dispatch for IE821" Data Group Diagram of IE821 Message Allocation Diagram.</w:t>
                  </w:r>
                </w:p>
                <w:p w14:paraId="33897238" w14:textId="77777777" w:rsidR="00E77434" w:rsidRPr="0027502F" w:rsidRDefault="00E77434" w:rsidP="002605A4">
                  <w:pPr>
                    <w:spacing w:after="0"/>
                    <w:jc w:val="left"/>
                    <w:rPr>
                      <w:color w:val="00B050"/>
                      <w:szCs w:val="22"/>
                    </w:rPr>
                  </w:pPr>
                  <w:r w:rsidRPr="0027502F">
                    <w:rPr>
                      <w:color w:val="00B050"/>
                      <w:szCs w:val="22"/>
                    </w:rPr>
                    <w:lastRenderedPageBreak/>
                    <w:t xml:space="preserve">It shall be noted that the link between the "Tax Warehouse Reference" technical  term and the </w:t>
                  </w:r>
                  <w:r w:rsidRPr="0027502F">
                    <w:rPr>
                      <w:color w:val="00B050"/>
                      <w:szCs w:val="22"/>
                      <w:lang w:val="en-US"/>
                    </w:rPr>
                    <w:t>"TRADER Place of Dispatch for IE821" Data Group Diagram will become "(D)ependent".</w:t>
                  </w:r>
                </w:p>
                <w:p w14:paraId="3AEF9F0B" w14:textId="77777777" w:rsidR="00E77434" w:rsidRPr="0027502F" w:rsidRDefault="00E77434" w:rsidP="002605A4">
                  <w:pPr>
                    <w:spacing w:after="0"/>
                    <w:jc w:val="left"/>
                    <w:rPr>
                      <w:color w:val="00B050"/>
                      <w:szCs w:val="22"/>
                    </w:rPr>
                  </w:pPr>
                </w:p>
                <w:p w14:paraId="15B53487" w14:textId="77777777" w:rsidR="00E77434" w:rsidRPr="0027502F" w:rsidRDefault="00E77434" w:rsidP="00E77434">
                  <w:pPr>
                    <w:pStyle w:val="ListParagraph"/>
                    <w:numPr>
                      <w:ilvl w:val="0"/>
                      <w:numId w:val="85"/>
                    </w:numPr>
                    <w:spacing w:after="0"/>
                    <w:ind w:left="370"/>
                    <w:contextualSpacing w:val="0"/>
                    <w:jc w:val="left"/>
                    <w:rPr>
                      <w:color w:val="00B050"/>
                      <w:szCs w:val="22"/>
                    </w:rPr>
                  </w:pPr>
                  <w:r w:rsidRPr="0027502F">
                    <w:rPr>
                      <w:b/>
                      <w:bCs/>
                      <w:color w:val="00B050"/>
                      <w:szCs w:val="22"/>
                      <w:lang w:val="en-US"/>
                    </w:rPr>
                    <w:t>Class C211</w:t>
                  </w:r>
                </w:p>
                <w:p w14:paraId="63ACD61D" w14:textId="77777777" w:rsidR="00E77434" w:rsidRPr="0027502F" w:rsidRDefault="00E77434" w:rsidP="002605A4">
                  <w:pPr>
                    <w:spacing w:after="0"/>
                    <w:jc w:val="left"/>
                    <w:rPr>
                      <w:color w:val="00B050"/>
                      <w:szCs w:val="22"/>
                      <w:lang w:val="en-US"/>
                    </w:rPr>
                  </w:pPr>
                  <w:r w:rsidRPr="0027502F">
                    <w:rPr>
                      <w:color w:val="00B050"/>
                      <w:szCs w:val="22"/>
                    </w:rPr>
                    <w:t xml:space="preserve">A new Class C211 shall be introduced and applied as follows to the "Trader Name" technical  term exists under </w:t>
                  </w:r>
                  <w:r w:rsidRPr="0027502F">
                    <w:rPr>
                      <w:color w:val="00B050"/>
                      <w:szCs w:val="22"/>
                      <w:lang w:val="en-US"/>
                    </w:rPr>
                    <w:t>"TRADER Place of Dispatch for IE821" Data Group Diagram of IE821 Message Allocation Diagram:</w:t>
                  </w:r>
                </w:p>
                <w:p w14:paraId="789F03C7" w14:textId="77777777" w:rsidR="00E77434" w:rsidRPr="0027502F" w:rsidRDefault="00E77434" w:rsidP="002605A4">
                  <w:pPr>
                    <w:spacing w:after="0"/>
                    <w:jc w:val="left"/>
                    <w:rPr>
                      <w:color w:val="00B050"/>
                      <w:szCs w:val="22"/>
                      <w:lang w:val="en-US"/>
                    </w:rPr>
                  </w:pPr>
                </w:p>
                <w:p w14:paraId="0760E30E" w14:textId="77777777" w:rsidR="00E77434" w:rsidRPr="0027502F" w:rsidRDefault="00E77434" w:rsidP="002605A4">
                  <w:pPr>
                    <w:spacing w:after="0"/>
                    <w:jc w:val="left"/>
                    <w:rPr>
                      <w:i/>
                      <w:iCs/>
                      <w:color w:val="00B050"/>
                      <w:szCs w:val="22"/>
                    </w:rPr>
                  </w:pPr>
                  <w:r w:rsidRPr="0027502F">
                    <w:rPr>
                      <w:i/>
                      <w:iCs/>
                      <w:color w:val="00B050"/>
                      <w:szCs w:val="22"/>
                    </w:rPr>
                    <w:t>IF it is related to a Duty Paid B2B movement</w:t>
                  </w:r>
                </w:p>
                <w:p w14:paraId="2AF34A02" w14:textId="77777777" w:rsidR="00E77434" w:rsidRPr="0027502F" w:rsidRDefault="00E77434" w:rsidP="002605A4">
                  <w:pPr>
                    <w:spacing w:after="0"/>
                    <w:jc w:val="left"/>
                    <w:rPr>
                      <w:i/>
                      <w:iCs/>
                      <w:color w:val="00B050"/>
                      <w:szCs w:val="22"/>
                    </w:rPr>
                  </w:pPr>
                  <w:r w:rsidRPr="0027502F">
                    <w:rPr>
                      <w:i/>
                      <w:iCs/>
                      <w:color w:val="00B050"/>
                      <w:szCs w:val="22"/>
                    </w:rPr>
                    <w:t>THEN</w:t>
                  </w:r>
                </w:p>
                <w:p w14:paraId="526AF1DD" w14:textId="77777777" w:rsidR="00E77434" w:rsidRPr="0027502F" w:rsidRDefault="00E77434" w:rsidP="002605A4">
                  <w:pPr>
                    <w:spacing w:after="0"/>
                    <w:jc w:val="left"/>
                    <w:rPr>
                      <w:i/>
                      <w:iCs/>
                      <w:color w:val="00B050"/>
                      <w:szCs w:val="22"/>
                    </w:rPr>
                  </w:pPr>
                  <w:r w:rsidRPr="0027502F">
                    <w:rPr>
                      <w:i/>
                      <w:iCs/>
                      <w:color w:val="00B050"/>
                      <w:szCs w:val="22"/>
                    </w:rPr>
                    <w:t>&lt; Trader Name &gt; is 'R'</w:t>
                  </w:r>
                </w:p>
                <w:p w14:paraId="6BCD7B88" w14:textId="77777777" w:rsidR="00E77434" w:rsidRPr="0027502F" w:rsidRDefault="00E77434" w:rsidP="002605A4">
                  <w:pPr>
                    <w:spacing w:after="0"/>
                    <w:jc w:val="left"/>
                    <w:rPr>
                      <w:i/>
                      <w:iCs/>
                      <w:color w:val="00B050"/>
                      <w:szCs w:val="22"/>
                    </w:rPr>
                  </w:pPr>
                  <w:r w:rsidRPr="0027502F">
                    <w:rPr>
                      <w:i/>
                      <w:iCs/>
                      <w:color w:val="00B050"/>
                      <w:szCs w:val="22"/>
                    </w:rPr>
                    <w:t>ELSE</w:t>
                  </w:r>
                </w:p>
                <w:p w14:paraId="4508FEDA" w14:textId="77777777" w:rsidR="00E77434" w:rsidRPr="0027502F" w:rsidRDefault="00E77434" w:rsidP="002605A4">
                  <w:pPr>
                    <w:spacing w:after="0"/>
                    <w:jc w:val="left"/>
                    <w:rPr>
                      <w:i/>
                      <w:iCs/>
                      <w:color w:val="00B050"/>
                      <w:szCs w:val="22"/>
                    </w:rPr>
                  </w:pPr>
                  <w:r w:rsidRPr="0027502F">
                    <w:rPr>
                      <w:i/>
                      <w:iCs/>
                      <w:color w:val="00B050"/>
                      <w:szCs w:val="22"/>
                    </w:rPr>
                    <w:t>&lt; Trader Name &gt; is 'O'</w:t>
                  </w:r>
                </w:p>
                <w:p w14:paraId="0525C126" w14:textId="77777777" w:rsidR="00E77434" w:rsidRPr="0027502F" w:rsidRDefault="00E77434" w:rsidP="002605A4">
                  <w:pPr>
                    <w:spacing w:after="0"/>
                    <w:jc w:val="left"/>
                    <w:rPr>
                      <w:i/>
                      <w:iCs/>
                      <w:color w:val="00B050"/>
                      <w:szCs w:val="22"/>
                    </w:rPr>
                  </w:pPr>
                </w:p>
                <w:p w14:paraId="146F7B04" w14:textId="77777777" w:rsidR="00E77434" w:rsidRPr="0027502F" w:rsidRDefault="00E77434" w:rsidP="002605A4">
                  <w:pPr>
                    <w:spacing w:after="0"/>
                    <w:jc w:val="left"/>
                    <w:rPr>
                      <w:color w:val="00B050"/>
                      <w:szCs w:val="22"/>
                    </w:rPr>
                  </w:pPr>
                  <w:r w:rsidRPr="0027502F">
                    <w:rPr>
                      <w:i/>
                      <w:iCs/>
                      <w:color w:val="00B050"/>
                      <w:szCs w:val="22"/>
                    </w:rPr>
                    <w:t>Note: The distinction between Duty Paid B2B and Duty Suspension movements should be derived from the ARC structure or based on the &lt;Submission Message Type&gt; in case of IE815, where the ARC is not available.</w:t>
                  </w:r>
                </w:p>
                <w:p w14:paraId="13CF0260" w14:textId="77777777" w:rsidR="00E77434" w:rsidRPr="0027502F" w:rsidRDefault="00E77434" w:rsidP="002605A4">
                  <w:pPr>
                    <w:spacing w:after="0"/>
                    <w:jc w:val="left"/>
                    <w:rPr>
                      <w:color w:val="00B050"/>
                      <w:szCs w:val="22"/>
                    </w:rPr>
                  </w:pPr>
                </w:p>
                <w:p w14:paraId="079AE004" w14:textId="77777777" w:rsidR="00E77434" w:rsidRPr="0027502F" w:rsidRDefault="00E77434" w:rsidP="002605A4">
                  <w:pPr>
                    <w:spacing w:after="0"/>
                    <w:jc w:val="left"/>
                    <w:rPr>
                      <w:color w:val="00B050"/>
                      <w:szCs w:val="22"/>
                    </w:rPr>
                  </w:pPr>
                  <w:r w:rsidRPr="0027502F">
                    <w:rPr>
                      <w:color w:val="00B050"/>
                      <w:szCs w:val="22"/>
                    </w:rPr>
                    <w:t xml:space="preserve">It shall be noted that the link between the "Trader Name" technical  term and the </w:t>
                  </w:r>
                  <w:r w:rsidRPr="0027502F">
                    <w:rPr>
                      <w:color w:val="00B050"/>
                      <w:szCs w:val="22"/>
                      <w:lang w:val="en-US"/>
                    </w:rPr>
                    <w:t>"TRADER Place of Dispatch for IE821" Data Group Diagram will become "(D)ependent".</w:t>
                  </w:r>
                </w:p>
                <w:p w14:paraId="5B90A356" w14:textId="77777777" w:rsidR="00E77434" w:rsidRPr="0027502F" w:rsidRDefault="00E77434" w:rsidP="002605A4">
                  <w:pPr>
                    <w:spacing w:after="0"/>
                    <w:jc w:val="left"/>
                    <w:rPr>
                      <w:color w:val="00B050"/>
                      <w:szCs w:val="22"/>
                    </w:rPr>
                  </w:pPr>
                </w:p>
              </w:tc>
            </w:tr>
            <w:tr w:rsidR="00257C7D" w:rsidRPr="0027502F" w14:paraId="1EBB37B8" w14:textId="77777777" w:rsidTr="002605A4">
              <w:trPr>
                <w:trHeight w:val="700"/>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27517BD" w14:textId="77777777" w:rsidR="00E77434" w:rsidRPr="0027502F" w:rsidRDefault="00E77434" w:rsidP="002605A4">
                  <w:pPr>
                    <w:spacing w:line="276" w:lineRule="auto"/>
                    <w:jc w:val="left"/>
                    <w:rPr>
                      <w:color w:val="00B050"/>
                      <w:szCs w:val="22"/>
                    </w:rPr>
                  </w:pPr>
                  <w:r w:rsidRPr="0027502F">
                    <w:rPr>
                      <w:color w:val="00B050"/>
                      <w:szCs w:val="22"/>
                    </w:rPr>
                    <w:lastRenderedPageBreak/>
                    <w:t>Impact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11C724C" w14:textId="77777777" w:rsidR="00E77434" w:rsidRPr="0027502F" w:rsidRDefault="00E77434" w:rsidP="002605A4">
                  <w:pPr>
                    <w:spacing w:line="276" w:lineRule="auto"/>
                    <w:rPr>
                      <w:color w:val="00B050"/>
                      <w:szCs w:val="22"/>
                    </w:rPr>
                  </w:pPr>
                  <w:r w:rsidRPr="0027502F">
                    <w:rPr>
                      <w:color w:val="00B050"/>
                      <w:szCs w:val="22"/>
                    </w:rPr>
                    <w:t>Specification Documents:</w:t>
                  </w:r>
                </w:p>
                <w:p w14:paraId="2B598FC6"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FESS Excise BPMs (Low);</w:t>
                  </w:r>
                </w:p>
                <w:p w14:paraId="25ED6151" w14:textId="77777777" w:rsidR="00E77434" w:rsidRPr="0027502F" w:rsidRDefault="00E77434" w:rsidP="00E77434">
                  <w:pPr>
                    <w:pStyle w:val="Bulleted1"/>
                    <w:numPr>
                      <w:ilvl w:val="0"/>
                      <w:numId w:val="45"/>
                    </w:numPr>
                    <w:spacing w:after="60" w:line="276" w:lineRule="auto"/>
                    <w:contextualSpacing/>
                    <w:jc w:val="both"/>
                    <w:rPr>
                      <w:rFonts w:ascii="Times New Roman" w:hAnsi="Times New Roman" w:cs="Times New Roman"/>
                      <w:color w:val="00B050"/>
                      <w:sz w:val="22"/>
                      <w:szCs w:val="22"/>
                      <w:lang w:val="nn-NO"/>
                    </w:rPr>
                  </w:pPr>
                  <w:r w:rsidRPr="0027502F">
                    <w:rPr>
                      <w:rFonts w:ascii="Times New Roman" w:hAnsi="Times New Roman" w:cs="Times New Roman"/>
                      <w:color w:val="00B050"/>
                      <w:sz w:val="22"/>
                      <w:szCs w:val="22"/>
                      <w:lang w:val="nn-NO"/>
                    </w:rPr>
                    <w:t>DDNEA for EMCS Phase 4 (Low).</w:t>
                  </w:r>
                </w:p>
              </w:tc>
            </w:tr>
            <w:tr w:rsidR="00257C7D" w:rsidRPr="0027502F" w14:paraId="74C3A1AA" w14:textId="77777777" w:rsidTr="002605A4">
              <w:trPr>
                <w:trHeight w:val="79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F5558C6" w14:textId="77777777" w:rsidR="00E77434" w:rsidRPr="0027502F" w:rsidRDefault="00E77434" w:rsidP="002605A4">
                  <w:pPr>
                    <w:spacing w:line="276" w:lineRule="auto"/>
                    <w:jc w:val="left"/>
                    <w:rPr>
                      <w:color w:val="00B050"/>
                      <w:szCs w:val="22"/>
                    </w:rPr>
                  </w:pPr>
                  <w:r w:rsidRPr="0027502F">
                    <w:rPr>
                      <w:color w:val="00B050"/>
                      <w:szCs w:val="22"/>
                    </w:rPr>
                    <w:t>Effect of not implementing the Change</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83B6FFB" w14:textId="77777777" w:rsidR="00E77434" w:rsidRPr="0027502F" w:rsidRDefault="00E77434" w:rsidP="002605A4">
                  <w:pPr>
                    <w:spacing w:line="276" w:lineRule="auto"/>
                    <w:rPr>
                      <w:color w:val="00B050"/>
                      <w:szCs w:val="22"/>
                    </w:rPr>
                  </w:pPr>
                  <w:r w:rsidRPr="0027502F">
                    <w:rPr>
                      <w:color w:val="00B050"/>
                      <w:szCs w:val="22"/>
                    </w:rPr>
                    <w:t>If the proposed change is not implemented, then the elements of IE821.&lt;E-AD/E-SAD LIST ITEM&gt;.&lt;(PLACE OF DISPATCH) TRADER&gt; will not be aligned with the changes introduced for the computerisation of Duty Paid Business-to-Business (B2B) procedures.</w:t>
                  </w:r>
                </w:p>
                <w:p w14:paraId="7B43D808" w14:textId="77777777" w:rsidR="00E77434" w:rsidRPr="0027502F" w:rsidRDefault="00E77434" w:rsidP="002605A4">
                  <w:pPr>
                    <w:spacing w:line="276" w:lineRule="auto"/>
                    <w:rPr>
                      <w:color w:val="00B050"/>
                      <w:szCs w:val="22"/>
                    </w:rPr>
                  </w:pPr>
                </w:p>
              </w:tc>
            </w:tr>
            <w:tr w:rsidR="00257C7D" w:rsidRPr="0027502F" w14:paraId="227B435D" w14:textId="77777777" w:rsidTr="002605A4">
              <w:trPr>
                <w:trHeight w:val="324"/>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01DF338" w14:textId="77777777" w:rsidR="00E77434" w:rsidRPr="0027502F" w:rsidRDefault="00E77434" w:rsidP="002605A4">
                  <w:pPr>
                    <w:spacing w:line="276" w:lineRule="auto"/>
                    <w:jc w:val="left"/>
                    <w:rPr>
                      <w:color w:val="00B050"/>
                      <w:szCs w:val="22"/>
                    </w:rPr>
                  </w:pPr>
                  <w:r w:rsidRPr="0027502F">
                    <w:rPr>
                      <w:color w:val="00B050"/>
                      <w:szCs w:val="22"/>
                    </w:rPr>
                    <w:t>Risk assessment</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8085394" w14:textId="77777777" w:rsidR="00E77434" w:rsidRPr="0027502F" w:rsidRDefault="00E77434" w:rsidP="002605A4">
                  <w:pPr>
                    <w:spacing w:line="276" w:lineRule="auto"/>
                    <w:rPr>
                      <w:i/>
                      <w:color w:val="00B050"/>
                      <w:szCs w:val="22"/>
                    </w:rPr>
                  </w:pPr>
                  <w:r w:rsidRPr="0027502F">
                    <w:rPr>
                      <w:color w:val="00B050"/>
                      <w:szCs w:val="22"/>
                    </w:rPr>
                    <w:t>There is no risk associated with the implementation of the present RFC to BPMs.</w:t>
                  </w:r>
                </w:p>
              </w:tc>
            </w:tr>
            <w:tr w:rsidR="00257C7D" w:rsidRPr="0027502F" w14:paraId="7E5204F1" w14:textId="77777777" w:rsidTr="002605A4">
              <w:trPr>
                <w:trHeight w:val="339"/>
              </w:trPr>
              <w:tc>
                <w:tcPr>
                  <w:tcW w:w="2136"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DD3FE28" w14:textId="77777777" w:rsidR="00E77434" w:rsidRPr="0027502F" w:rsidRDefault="00E77434" w:rsidP="002605A4">
                  <w:pPr>
                    <w:spacing w:line="276" w:lineRule="auto"/>
                    <w:jc w:val="left"/>
                    <w:rPr>
                      <w:color w:val="00B050"/>
                      <w:szCs w:val="22"/>
                    </w:rPr>
                  </w:pPr>
                  <w:r w:rsidRPr="0027502F">
                    <w:rPr>
                      <w:color w:val="00B050"/>
                      <w:szCs w:val="22"/>
                    </w:rPr>
                    <w:t>Deployment approach</w:t>
                  </w:r>
                </w:p>
              </w:tc>
              <w:tc>
                <w:tcPr>
                  <w:tcW w:w="680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8CA2749" w14:textId="77777777" w:rsidR="00E77434" w:rsidRPr="0027502F" w:rsidRDefault="00E77434" w:rsidP="002605A4">
                  <w:pPr>
                    <w:tabs>
                      <w:tab w:val="center" w:pos="3221"/>
                    </w:tabs>
                    <w:spacing w:line="276" w:lineRule="auto"/>
                    <w:rPr>
                      <w:color w:val="00B050"/>
                      <w:szCs w:val="22"/>
                    </w:rPr>
                  </w:pPr>
                  <w:r w:rsidRPr="0027502F">
                    <w:rPr>
                      <w:color w:val="00B050"/>
                      <w:szCs w:val="22"/>
                      <w:lang w:val="en-US"/>
                    </w:rPr>
                    <w:t>N/A</w:t>
                  </w:r>
                </w:p>
              </w:tc>
            </w:tr>
            <w:tr w:rsidR="00257C7D" w:rsidRPr="0027502F" w14:paraId="7CFCEF1A" w14:textId="77777777" w:rsidTr="002605A4">
              <w:trPr>
                <w:trHeight w:val="573"/>
              </w:trPr>
              <w:tc>
                <w:tcPr>
                  <w:tcW w:w="2136"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B948145" w14:textId="77777777" w:rsidR="00E77434" w:rsidRPr="0027502F" w:rsidRDefault="00E77434" w:rsidP="002605A4">
                  <w:pPr>
                    <w:spacing w:line="276" w:lineRule="auto"/>
                    <w:jc w:val="left"/>
                    <w:rPr>
                      <w:color w:val="00B050"/>
                      <w:szCs w:val="22"/>
                    </w:rPr>
                  </w:pPr>
                  <w:r w:rsidRPr="0027502F">
                    <w:rPr>
                      <w:color w:val="00B050"/>
                      <w:szCs w:val="22"/>
                    </w:rPr>
                    <w:t>Reference to other RFCs</w:t>
                  </w:r>
                </w:p>
              </w:tc>
              <w:tc>
                <w:tcPr>
                  <w:tcW w:w="680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B30074F"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color w:val="00B050"/>
                      <w:sz w:val="22"/>
                      <w:szCs w:val="22"/>
                    </w:rPr>
                    <w:t>-;</w:t>
                  </w:r>
                </w:p>
                <w:p w14:paraId="7C955A55"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Children RFCs:</w:t>
                  </w:r>
                  <w:r w:rsidRPr="0027502F">
                    <w:rPr>
                      <w:rFonts w:ascii="Times New Roman" w:hAnsi="Times New Roman" w:cs="Times New Roman"/>
                      <w:color w:val="00B050"/>
                      <w:sz w:val="22"/>
                      <w:szCs w:val="22"/>
                    </w:rPr>
                    <w:t xml:space="preserve"> DDNEA-P4-318;</w:t>
                  </w:r>
                </w:p>
                <w:p w14:paraId="08B759CE" w14:textId="77777777" w:rsidR="00E77434" w:rsidRPr="0027502F" w:rsidRDefault="00E77434"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color w:val="00B050"/>
                      <w:sz w:val="22"/>
                      <w:szCs w:val="22"/>
                    </w:rPr>
                    <w:t xml:space="preserve">FESS-264, </w:t>
                  </w:r>
                  <w:r w:rsidRPr="0027502F">
                    <w:rPr>
                      <w:rFonts w:ascii="Times New Roman" w:hAnsi="Times New Roman" w:cs="Times New Roman"/>
                      <w:bCs w:val="0"/>
                      <w:color w:val="00B050"/>
                      <w:sz w:val="22"/>
                      <w:szCs w:val="22"/>
                    </w:rPr>
                    <w:t>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bCs w:val="0"/>
                      <w:color w:val="00B050"/>
                      <w:sz w:val="22"/>
                      <w:szCs w:val="22"/>
                    </w:rPr>
                    <w:t>CTP-P4-019</w:t>
                  </w:r>
                  <w:r w:rsidRPr="0027502F">
                    <w:rPr>
                      <w:rFonts w:ascii="Times New Roman" w:hAnsi="Times New Roman" w:cs="Times New Roman"/>
                      <w:color w:val="00B050"/>
                      <w:sz w:val="22"/>
                      <w:szCs w:val="22"/>
                    </w:rPr>
                    <w:t xml:space="preserve">, </w:t>
                  </w:r>
                  <w:r w:rsidRPr="0027502F">
                    <w:rPr>
                      <w:rFonts w:ascii="Times New Roman" w:hAnsi="Times New Roman" w:cs="Times New Roman"/>
                      <w:bCs w:val="0"/>
                      <w:color w:val="00B050"/>
                      <w:sz w:val="22"/>
                      <w:szCs w:val="22"/>
                    </w:rPr>
                    <w:t>TRP-P4-023.</w:t>
                  </w:r>
                </w:p>
              </w:tc>
            </w:tr>
          </w:tbl>
          <w:p w14:paraId="0E6DAC4A" w14:textId="77777777" w:rsidR="00E77434" w:rsidRPr="0027502F" w:rsidRDefault="00E77434" w:rsidP="002605A4">
            <w:pPr>
              <w:spacing w:after="0"/>
              <w:jc w:val="left"/>
              <w:rPr>
                <w:color w:val="00B050"/>
                <w:szCs w:val="22"/>
                <w:lang w:val="en-US"/>
              </w:rPr>
            </w:pPr>
          </w:p>
        </w:tc>
      </w:tr>
      <w:tr w:rsidR="00257C7D" w:rsidRPr="0027502F" w14:paraId="3E18D3DC"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9CA94FF" w14:textId="77777777" w:rsidR="00E77434" w:rsidRPr="0027502F" w:rsidRDefault="00E77434"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56B65DDC"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C2A92C" w14:textId="77777777" w:rsidR="00E77434" w:rsidRPr="0027502F" w:rsidRDefault="00E77434" w:rsidP="002605A4">
                  <w:pPr>
                    <w:spacing w:line="276" w:lineRule="auto"/>
                    <w:jc w:val="left"/>
                    <w:rPr>
                      <w:color w:val="00B050"/>
                      <w:szCs w:val="22"/>
                    </w:rPr>
                  </w:pPr>
                  <w:r w:rsidRPr="0027502F">
                    <w:rPr>
                      <w:color w:val="00B050"/>
                      <w:szCs w:val="22"/>
                    </w:rPr>
                    <w:lastRenderedPageBreak/>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E0A8BE"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42CD3207"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D3B9CC9" w14:textId="77777777" w:rsidR="00E77434" w:rsidRPr="0027502F" w:rsidRDefault="00E77434" w:rsidP="002605A4">
                  <w:pPr>
                    <w:spacing w:line="276" w:lineRule="auto"/>
                    <w:jc w:val="left"/>
                    <w:rPr>
                      <w:color w:val="00B050"/>
                      <w:szCs w:val="22"/>
                    </w:rPr>
                  </w:pPr>
                  <w:r w:rsidRPr="0027502F">
                    <w:rPr>
                      <w:color w:val="00B050"/>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2FA9905" w14:textId="77777777" w:rsidR="00E77434" w:rsidRPr="0027502F" w:rsidRDefault="00E77434" w:rsidP="002605A4">
                  <w:pPr>
                    <w:spacing w:line="276" w:lineRule="auto"/>
                    <w:rPr>
                      <w:color w:val="00B050"/>
                      <w:szCs w:val="22"/>
                    </w:rPr>
                  </w:pPr>
                  <w:r w:rsidRPr="0027502F">
                    <w:rPr>
                      <w:color w:val="00B050"/>
                      <w:szCs w:val="22"/>
                    </w:rPr>
                    <w:t>N/A</w:t>
                  </w:r>
                </w:p>
              </w:tc>
            </w:tr>
          </w:tbl>
          <w:p w14:paraId="55050EE2" w14:textId="77777777" w:rsidR="00E77434" w:rsidRPr="0027502F" w:rsidRDefault="00E77434" w:rsidP="002605A4">
            <w:pPr>
              <w:spacing w:after="0"/>
              <w:jc w:val="left"/>
              <w:rPr>
                <w:color w:val="00B050"/>
                <w:szCs w:val="22"/>
                <w:lang w:val="en-US"/>
              </w:rPr>
            </w:pPr>
          </w:p>
        </w:tc>
      </w:tr>
      <w:tr w:rsidR="00257C7D" w:rsidRPr="0027502F" w14:paraId="7C19B029"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9847E01" w14:textId="77777777" w:rsidR="00E77434" w:rsidRPr="0027502F" w:rsidRDefault="00E77434" w:rsidP="002605A4">
            <w:pPr>
              <w:spacing w:line="276" w:lineRule="auto"/>
              <w:rPr>
                <w:b/>
                <w:color w:val="00B050"/>
                <w:szCs w:val="22"/>
              </w:rPr>
            </w:pPr>
            <w:r w:rsidRPr="0027502F">
              <w:rPr>
                <w:b/>
                <w:color w:val="00B050"/>
                <w:szCs w:val="22"/>
              </w:rPr>
              <w:lastRenderedPageBreak/>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257C7D" w:rsidRPr="0027502F" w14:paraId="693500B9" w14:textId="77777777" w:rsidTr="002605A4">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E2D975" w14:textId="77777777" w:rsidR="00E77434" w:rsidRPr="0027502F" w:rsidRDefault="00E77434" w:rsidP="002605A4">
                  <w:pPr>
                    <w:spacing w:line="276" w:lineRule="auto"/>
                    <w:jc w:val="left"/>
                    <w:rPr>
                      <w:color w:val="00B050"/>
                      <w:szCs w:val="22"/>
                    </w:rPr>
                  </w:pPr>
                  <w:r w:rsidRPr="0027502F">
                    <w:rPr>
                      <w:color w:val="00B050"/>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7BBD4953" w14:textId="77777777" w:rsidR="00E77434" w:rsidRPr="0027502F" w:rsidRDefault="00E77434" w:rsidP="002605A4">
                  <w:pPr>
                    <w:numPr>
                      <w:ilvl w:val="0"/>
                      <w:numId w:val="25"/>
                    </w:numPr>
                    <w:spacing w:line="276" w:lineRule="auto"/>
                    <w:rPr>
                      <w:color w:val="00B050"/>
                      <w:szCs w:val="22"/>
                    </w:rPr>
                  </w:pPr>
                  <w:r w:rsidRPr="0027502F">
                    <w:rPr>
                      <w:b/>
                      <w:color w:val="00B050"/>
                      <w:szCs w:val="22"/>
                    </w:rPr>
                    <w:t>Category of the Change: Review;</w:t>
                  </w:r>
                </w:p>
                <w:p w14:paraId="27B2DD9B" w14:textId="77777777" w:rsidR="00E77434" w:rsidRPr="0027502F" w:rsidRDefault="00E77434" w:rsidP="002605A4">
                  <w:pPr>
                    <w:numPr>
                      <w:ilvl w:val="0"/>
                      <w:numId w:val="25"/>
                    </w:numPr>
                    <w:spacing w:line="276" w:lineRule="auto"/>
                    <w:rPr>
                      <w:color w:val="00B050"/>
                      <w:szCs w:val="22"/>
                    </w:rPr>
                  </w:pPr>
                  <w:r w:rsidRPr="0027502F">
                    <w:rPr>
                      <w:b/>
                      <w:color w:val="00B050"/>
                      <w:szCs w:val="22"/>
                    </w:rPr>
                    <w:t>Approval process:</w:t>
                  </w:r>
                </w:p>
                <w:p w14:paraId="13EC3EE1" w14:textId="77777777" w:rsidR="00E77434" w:rsidRPr="0027502F" w:rsidRDefault="00E77434" w:rsidP="00E77434">
                  <w:pPr>
                    <w:pStyle w:val="ListParagraph"/>
                    <w:numPr>
                      <w:ilvl w:val="0"/>
                      <w:numId w:val="46"/>
                    </w:numPr>
                    <w:spacing w:line="276" w:lineRule="auto"/>
                    <w:contextualSpacing w:val="0"/>
                    <w:rPr>
                      <w:color w:val="00B050"/>
                      <w:szCs w:val="22"/>
                      <w:lang w:val="en-US"/>
                    </w:rPr>
                  </w:pPr>
                  <w:r w:rsidRPr="0027502F">
                    <w:rPr>
                      <w:b/>
                      <w:color w:val="00B050"/>
                      <w:szCs w:val="22"/>
                      <w:lang w:val="en-US"/>
                    </w:rPr>
                    <w:t xml:space="preserve">The Change is authorised for approval by the </w:t>
                  </w:r>
                  <w:r w:rsidRPr="0027502F">
                    <w:rPr>
                      <w:b/>
                      <w:color w:val="00B050"/>
                      <w:szCs w:val="22"/>
                    </w:rPr>
                    <w:t>CAB</w:t>
                  </w:r>
                  <w:r w:rsidRPr="0027502F">
                    <w:rPr>
                      <w:b/>
                      <w:color w:val="00B050"/>
                      <w:szCs w:val="22"/>
                      <w:lang w:val="en-US"/>
                    </w:rPr>
                    <w:t>.</w:t>
                  </w:r>
                </w:p>
              </w:tc>
            </w:tr>
            <w:tr w:rsidR="00257C7D" w:rsidRPr="0027502F" w14:paraId="4FB2C3A5" w14:textId="77777777" w:rsidTr="002605A4">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69A1E2" w14:textId="77777777" w:rsidR="00E77434" w:rsidRPr="0027502F" w:rsidRDefault="00E77434" w:rsidP="002605A4">
                  <w:pPr>
                    <w:spacing w:line="276" w:lineRule="auto"/>
                    <w:jc w:val="left"/>
                    <w:rPr>
                      <w:color w:val="00B050"/>
                      <w:szCs w:val="22"/>
                    </w:rPr>
                  </w:pPr>
                  <w:r w:rsidRPr="0027502F">
                    <w:rPr>
                      <w:color w:val="00B050"/>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3C742B6D"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2155A697" w14:textId="77777777" w:rsidTr="002605A4">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0882FC" w14:textId="77777777" w:rsidR="00E77434" w:rsidRPr="0027502F" w:rsidRDefault="00E77434" w:rsidP="002605A4">
                  <w:pPr>
                    <w:spacing w:line="276" w:lineRule="auto"/>
                    <w:jc w:val="left"/>
                    <w:rPr>
                      <w:color w:val="00B050"/>
                      <w:szCs w:val="22"/>
                    </w:rPr>
                  </w:pPr>
                  <w:r w:rsidRPr="0027502F">
                    <w:rPr>
                      <w:color w:val="00B050"/>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1995C28F" w14:textId="77777777" w:rsidR="00E77434" w:rsidRPr="0027502F" w:rsidRDefault="00E77434" w:rsidP="002605A4">
                  <w:pPr>
                    <w:spacing w:line="276" w:lineRule="auto"/>
                    <w:rPr>
                      <w:color w:val="00B050"/>
                      <w:szCs w:val="22"/>
                    </w:rPr>
                  </w:pPr>
                  <w:r w:rsidRPr="0027502F">
                    <w:rPr>
                      <w:color w:val="00B050"/>
                      <w:szCs w:val="22"/>
                    </w:rPr>
                    <w:t>Written Approval procedure via e-mail on 29/10/2021.</w:t>
                  </w:r>
                </w:p>
              </w:tc>
            </w:tr>
          </w:tbl>
          <w:p w14:paraId="6DE4C2FF" w14:textId="77777777" w:rsidR="00E77434" w:rsidRPr="0027502F" w:rsidRDefault="00E77434" w:rsidP="002605A4">
            <w:pPr>
              <w:spacing w:after="0"/>
              <w:jc w:val="left"/>
              <w:rPr>
                <w:color w:val="00B050"/>
                <w:szCs w:val="22"/>
                <w:lang w:val="en-US"/>
              </w:rPr>
            </w:pPr>
          </w:p>
        </w:tc>
      </w:tr>
      <w:tr w:rsidR="00257C7D" w:rsidRPr="0027502F" w14:paraId="76A72E76"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0881B18" w14:textId="77777777" w:rsidR="00E77434" w:rsidRPr="0027502F" w:rsidRDefault="00E77434"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2F0BB2B3"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84277D" w14:textId="77777777" w:rsidR="00E77434" w:rsidRPr="0027502F" w:rsidRDefault="00E77434" w:rsidP="002605A4">
                  <w:pPr>
                    <w:spacing w:line="276" w:lineRule="auto"/>
                    <w:jc w:val="left"/>
                    <w:rPr>
                      <w:color w:val="00B050"/>
                      <w:szCs w:val="22"/>
                    </w:rPr>
                  </w:pPr>
                  <w:r w:rsidRPr="0027502F">
                    <w:rPr>
                      <w:color w:val="00B050"/>
                      <w:szCs w:val="22"/>
                    </w:rPr>
                    <w:t>Release number</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EB89A0" w14:textId="77777777" w:rsidR="00E77434" w:rsidRPr="0027502F" w:rsidRDefault="00E77434" w:rsidP="002605A4">
                  <w:pPr>
                    <w:spacing w:line="276" w:lineRule="auto"/>
                    <w:rPr>
                      <w:color w:val="00B050"/>
                      <w:szCs w:val="22"/>
                    </w:rPr>
                  </w:pPr>
                  <w:r w:rsidRPr="0027502F">
                    <w:rPr>
                      <w:color w:val="00B050"/>
                      <w:szCs w:val="22"/>
                    </w:rPr>
                    <w:t>v4.01</w:t>
                  </w:r>
                </w:p>
              </w:tc>
            </w:tr>
            <w:tr w:rsidR="00257C7D" w:rsidRPr="0027502F" w14:paraId="1E150697"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D35A03" w14:textId="77777777" w:rsidR="00E77434" w:rsidRPr="0027502F" w:rsidRDefault="00E77434" w:rsidP="002605A4">
                  <w:pPr>
                    <w:spacing w:line="276" w:lineRule="auto"/>
                    <w:jc w:val="left"/>
                    <w:rPr>
                      <w:color w:val="00B050"/>
                      <w:szCs w:val="22"/>
                    </w:rPr>
                  </w:pPr>
                  <w:r w:rsidRPr="0027502F">
                    <w:rPr>
                      <w:color w:val="00B050"/>
                      <w:szCs w:val="22"/>
                    </w:rPr>
                    <w:t>Release date</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310EE4" w14:textId="77777777" w:rsidR="00E77434" w:rsidRPr="0027502F" w:rsidRDefault="00E77434" w:rsidP="002605A4">
                  <w:pPr>
                    <w:spacing w:line="276" w:lineRule="auto"/>
                    <w:rPr>
                      <w:color w:val="00B050"/>
                      <w:szCs w:val="22"/>
                    </w:rPr>
                  </w:pPr>
                  <w:r w:rsidRPr="0027502F">
                    <w:rPr>
                      <w:color w:val="00B050"/>
                      <w:szCs w:val="22"/>
                    </w:rPr>
                    <w:t>18/11/2021</w:t>
                  </w:r>
                </w:p>
              </w:tc>
            </w:tr>
            <w:tr w:rsidR="00257C7D" w:rsidRPr="0027502F" w14:paraId="74796299"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AA8674" w14:textId="77777777" w:rsidR="00E77434" w:rsidRPr="0027502F" w:rsidRDefault="00E77434" w:rsidP="002605A4">
                  <w:pPr>
                    <w:spacing w:line="276" w:lineRule="auto"/>
                    <w:jc w:val="left"/>
                    <w:rPr>
                      <w:color w:val="00B050"/>
                      <w:szCs w:val="22"/>
                    </w:rPr>
                  </w:pPr>
                  <w:r w:rsidRPr="0027502F">
                    <w:rPr>
                      <w:color w:val="00B050"/>
                      <w:szCs w:val="22"/>
                    </w:rPr>
                    <w:t>Deadline for alignment in Production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F4E170" w14:textId="77777777" w:rsidR="00E77434" w:rsidRPr="0027502F" w:rsidRDefault="00E77434" w:rsidP="002605A4">
                  <w:pPr>
                    <w:spacing w:line="276" w:lineRule="auto"/>
                    <w:rPr>
                      <w:color w:val="00B050"/>
                      <w:szCs w:val="22"/>
                    </w:rPr>
                  </w:pPr>
                  <w:r w:rsidRPr="0027502F">
                    <w:rPr>
                      <w:color w:val="00B050"/>
                      <w:szCs w:val="22"/>
                    </w:rPr>
                    <w:t>13/02/2023</w:t>
                  </w:r>
                </w:p>
              </w:tc>
            </w:tr>
          </w:tbl>
          <w:p w14:paraId="6FC86A69" w14:textId="77777777" w:rsidR="00E77434" w:rsidRPr="0027502F" w:rsidRDefault="00E77434" w:rsidP="002605A4">
            <w:pPr>
              <w:spacing w:after="0"/>
              <w:jc w:val="left"/>
              <w:rPr>
                <w:color w:val="00B050"/>
                <w:szCs w:val="22"/>
                <w:lang w:val="en-US"/>
              </w:rPr>
            </w:pPr>
          </w:p>
        </w:tc>
      </w:tr>
      <w:tr w:rsidR="00257C7D" w:rsidRPr="0027502F" w14:paraId="5DC6DC11" w14:textId="77777777" w:rsidTr="002605A4">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6AE4980" w14:textId="77777777" w:rsidR="00E77434" w:rsidRPr="0027502F" w:rsidRDefault="00E77434"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257C7D" w:rsidRPr="0027502F" w14:paraId="0CF4643A"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4664E0" w14:textId="77777777" w:rsidR="00E77434" w:rsidRPr="0027502F" w:rsidRDefault="00E77434" w:rsidP="002605A4">
                  <w:pPr>
                    <w:spacing w:line="276" w:lineRule="auto"/>
                    <w:jc w:val="left"/>
                    <w:rPr>
                      <w:color w:val="00B050"/>
                      <w:szCs w:val="22"/>
                    </w:rPr>
                  </w:pPr>
                  <w:r w:rsidRPr="0027502F">
                    <w:rPr>
                      <w:color w:val="00B050"/>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298DA1E" w14:textId="77777777" w:rsidR="00E77434" w:rsidRPr="0027502F" w:rsidRDefault="00E77434" w:rsidP="002605A4">
                  <w:pPr>
                    <w:spacing w:line="276" w:lineRule="auto"/>
                    <w:rPr>
                      <w:color w:val="00B050"/>
                      <w:szCs w:val="22"/>
                    </w:rPr>
                  </w:pPr>
                  <w:r w:rsidRPr="0027502F">
                    <w:rPr>
                      <w:color w:val="00B050"/>
                      <w:szCs w:val="22"/>
                    </w:rPr>
                    <w:t>N/A</w:t>
                  </w:r>
                </w:p>
              </w:tc>
            </w:tr>
            <w:tr w:rsidR="00257C7D" w:rsidRPr="0027502F" w14:paraId="39E59112"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B5C8CF" w14:textId="77777777" w:rsidR="00E77434" w:rsidRPr="0027502F" w:rsidRDefault="00E77434" w:rsidP="002605A4">
                  <w:pPr>
                    <w:spacing w:line="276" w:lineRule="auto"/>
                    <w:jc w:val="left"/>
                    <w:rPr>
                      <w:color w:val="00B050"/>
                      <w:szCs w:val="22"/>
                    </w:rPr>
                  </w:pPr>
                  <w:r w:rsidRPr="0027502F">
                    <w:rPr>
                      <w:color w:val="00B050"/>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6E56877" w14:textId="77777777" w:rsidR="00E77434" w:rsidRPr="0027502F" w:rsidRDefault="00E77434" w:rsidP="002605A4">
                  <w:pPr>
                    <w:spacing w:line="276" w:lineRule="auto"/>
                    <w:rPr>
                      <w:color w:val="00B050"/>
                      <w:szCs w:val="22"/>
                    </w:rPr>
                  </w:pPr>
                  <w:r w:rsidRPr="0027502F">
                    <w:rPr>
                      <w:color w:val="00B050"/>
                      <w:szCs w:val="22"/>
                    </w:rPr>
                    <w:t>N/A</w:t>
                  </w:r>
                </w:p>
              </w:tc>
            </w:tr>
          </w:tbl>
          <w:p w14:paraId="36FB3256" w14:textId="77777777" w:rsidR="00E77434" w:rsidRPr="0027502F" w:rsidRDefault="00E77434" w:rsidP="002605A4">
            <w:pPr>
              <w:spacing w:after="0"/>
              <w:jc w:val="left"/>
              <w:rPr>
                <w:color w:val="00B050"/>
                <w:szCs w:val="22"/>
                <w:lang w:val="en-US"/>
              </w:rPr>
            </w:pPr>
          </w:p>
        </w:tc>
      </w:tr>
    </w:tbl>
    <w:p w14:paraId="30F55550" w14:textId="77777777" w:rsidR="00E77434" w:rsidRPr="0027502F" w:rsidRDefault="00E77434" w:rsidP="00E77434">
      <w:pPr>
        <w:rPr>
          <w:color w:val="00B050"/>
          <w:szCs w:val="22"/>
        </w:rPr>
      </w:pPr>
    </w:p>
    <w:p w14:paraId="4ED6AF6F" w14:textId="77777777" w:rsidR="00E77434" w:rsidRPr="0027502F" w:rsidRDefault="00E77434" w:rsidP="00E77434">
      <w:pPr>
        <w:rPr>
          <w:color w:val="00B050"/>
          <w:szCs w:val="22"/>
        </w:rPr>
      </w:pPr>
    </w:p>
    <w:p w14:paraId="09158FEF" w14:textId="669C119E" w:rsidR="00E77434" w:rsidRPr="0027502F" w:rsidRDefault="00E77434">
      <w:pPr>
        <w:spacing w:after="0" w:line="240" w:lineRule="auto"/>
        <w:jc w:val="left"/>
        <w:rPr>
          <w:color w:val="00B050"/>
          <w:szCs w:val="20"/>
        </w:rPr>
      </w:pPr>
      <w:r w:rsidRPr="0027502F">
        <w:rPr>
          <w:color w:val="00B050"/>
          <w:szCs w:val="20"/>
        </w:rPr>
        <w:br w:type="page"/>
      </w:r>
    </w:p>
    <w:p w14:paraId="0C5CD19D" w14:textId="77777777" w:rsidR="00AF7619" w:rsidRPr="0027502F" w:rsidRDefault="00AF7619">
      <w:pPr>
        <w:spacing w:after="0" w:line="240" w:lineRule="auto"/>
        <w:jc w:val="left"/>
        <w:rPr>
          <w:color w:val="00B050"/>
          <w:szCs w:val="20"/>
        </w:rPr>
      </w:pPr>
    </w:p>
    <w:p w14:paraId="4725E620" w14:textId="2E88DDCE" w:rsidR="007B11FB" w:rsidRPr="0027502F" w:rsidRDefault="007B11FB">
      <w:pPr>
        <w:pStyle w:val="Heading2"/>
        <w:rPr>
          <w:sz w:val="22"/>
          <w:szCs w:val="22"/>
        </w:rPr>
      </w:pPr>
      <w:bookmarkStart w:id="68" w:name="_Toc88490264"/>
      <w:r w:rsidRPr="0027502F">
        <w:rPr>
          <w:sz w:val="22"/>
          <w:szCs w:val="22"/>
        </w:rPr>
        <w:t>DDNEA Change Requests</w:t>
      </w:r>
      <w:bookmarkEnd w:id="68"/>
    </w:p>
    <w:p w14:paraId="31F434F0" w14:textId="77777777" w:rsidR="00C70867" w:rsidRPr="0027502F" w:rsidRDefault="00C70867" w:rsidP="00C70867">
      <w:pPr>
        <w:pStyle w:val="Heading4"/>
        <w:rPr>
          <w:bCs/>
          <w:szCs w:val="22"/>
        </w:rPr>
      </w:pPr>
      <w:bookmarkStart w:id="69" w:name="_Toc16241990"/>
      <w:r w:rsidRPr="0027502F">
        <w:rPr>
          <w:szCs w:val="22"/>
        </w:rPr>
        <w:t>DDNEA-P3-275 – Update the optionality of &lt;Body Record Unique Reference&gt; in Manual Closure messages</w:t>
      </w:r>
      <w:bookmarkEnd w:id="69"/>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1E36A2DF"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9FA18D"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4DFCD38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0540D8"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954ECC" w14:textId="77777777" w:rsidR="00C70867" w:rsidRPr="0027502F" w:rsidRDefault="00C70867" w:rsidP="00C70867">
                  <w:pPr>
                    <w:spacing w:line="276" w:lineRule="auto"/>
                    <w:rPr>
                      <w:szCs w:val="22"/>
                    </w:rPr>
                  </w:pPr>
                  <w:r w:rsidRPr="0027502F">
                    <w:rPr>
                      <w:bCs/>
                      <w:szCs w:val="22"/>
                    </w:rPr>
                    <w:t>DDNEA-P3-275</w:t>
                  </w:r>
                </w:p>
              </w:tc>
            </w:tr>
            <w:tr w:rsidR="00C70867" w:rsidRPr="0027502F" w14:paraId="0F7689F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4B6AA8"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47AAF7"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7A42F0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989AF5"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7D7FFE"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5793F0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AE089F" w14:textId="77777777" w:rsidR="00C70867" w:rsidRPr="0027502F" w:rsidRDefault="00C70867" w:rsidP="00C70867">
                  <w:pPr>
                    <w:spacing w:line="276" w:lineRule="auto"/>
                    <w:jc w:val="left"/>
                    <w:rPr>
                      <w:color w:val="000000"/>
                      <w:szCs w:val="22"/>
                      <w:lang w:eastAsia="el-GR"/>
                    </w:rPr>
                  </w:pPr>
                  <w:r w:rsidRPr="0027502F">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8DA230" w14:textId="77777777" w:rsidR="00C70867" w:rsidRPr="0027502F" w:rsidRDefault="00C70867" w:rsidP="00C70867">
                  <w:pPr>
                    <w:spacing w:line="276" w:lineRule="auto"/>
                    <w:rPr>
                      <w:color w:val="000000"/>
                      <w:szCs w:val="22"/>
                      <w:lang w:eastAsia="el-GR"/>
                    </w:rPr>
                  </w:pPr>
                  <w:r w:rsidRPr="0027502F">
                    <w:rPr>
                      <w:szCs w:val="22"/>
                    </w:rPr>
                    <w:t>IM319391</w:t>
                  </w:r>
                </w:p>
              </w:tc>
            </w:tr>
            <w:tr w:rsidR="00C70867" w:rsidRPr="0027502F" w14:paraId="67360D9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90124A"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1A8390" w14:textId="77777777" w:rsidR="00C70867" w:rsidRPr="0027502F" w:rsidRDefault="00C70867" w:rsidP="00C70867">
                  <w:pPr>
                    <w:spacing w:line="276" w:lineRule="auto"/>
                    <w:rPr>
                      <w:szCs w:val="22"/>
                    </w:rPr>
                  </w:pPr>
                  <w:r w:rsidRPr="0027502F">
                    <w:rPr>
                      <w:color w:val="000000"/>
                      <w:szCs w:val="22"/>
                      <w:lang w:eastAsia="el-GR"/>
                    </w:rPr>
                    <w:t>KE19025</w:t>
                  </w:r>
                </w:p>
              </w:tc>
            </w:tr>
            <w:tr w:rsidR="00C70867" w:rsidRPr="0027502F" w14:paraId="1616344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B54C3A"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3A2125"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22/05/2019</w:t>
                  </w:r>
                </w:p>
              </w:tc>
            </w:tr>
            <w:tr w:rsidR="00C70867" w:rsidRPr="0027502F" w14:paraId="39B50A9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E0453B"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CCE689" w14:textId="77777777" w:rsidR="00C70867" w:rsidRPr="0027502F" w:rsidRDefault="00C70867" w:rsidP="00C70867">
                  <w:pPr>
                    <w:spacing w:line="276" w:lineRule="auto"/>
                    <w:rPr>
                      <w:szCs w:val="22"/>
                      <w:lang w:val="en-US"/>
                    </w:rPr>
                  </w:pPr>
                  <w:r w:rsidRPr="0027502F">
                    <w:rPr>
                      <w:szCs w:val="22"/>
                      <w:lang w:val="en-US"/>
                    </w:rPr>
                    <w:t>MSA-AT</w:t>
                  </w:r>
                </w:p>
              </w:tc>
            </w:tr>
          </w:tbl>
          <w:p w14:paraId="7163D6DC" w14:textId="77777777" w:rsidR="00C70867" w:rsidRPr="0027502F" w:rsidRDefault="00C70867" w:rsidP="00C70867">
            <w:pPr>
              <w:spacing w:after="0"/>
              <w:jc w:val="left"/>
              <w:rPr>
                <w:szCs w:val="22"/>
                <w:lang w:val="en-US"/>
              </w:rPr>
            </w:pPr>
          </w:p>
        </w:tc>
      </w:tr>
      <w:tr w:rsidR="00C70867" w:rsidRPr="0027502F" w14:paraId="6185BB7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12FCAF"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0166496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749DD7"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4D819E5"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24B0529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A9469"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BC6F7E" w14:textId="77777777" w:rsidR="00C70867" w:rsidRPr="0027502F" w:rsidRDefault="00C70867" w:rsidP="00C70867">
                  <w:pPr>
                    <w:spacing w:line="276" w:lineRule="auto"/>
                    <w:rPr>
                      <w:b/>
                      <w:szCs w:val="22"/>
                    </w:rPr>
                  </w:pPr>
                  <w:r w:rsidRPr="0027502F">
                    <w:rPr>
                      <w:b/>
                      <w:szCs w:val="22"/>
                    </w:rPr>
                    <w:t>Problem Statement</w:t>
                  </w:r>
                </w:p>
                <w:p w14:paraId="020DF092" w14:textId="77777777" w:rsidR="00C70867" w:rsidRPr="0027502F" w:rsidRDefault="00C70867" w:rsidP="00C70867">
                  <w:pPr>
                    <w:spacing w:line="276" w:lineRule="auto"/>
                    <w:rPr>
                      <w:szCs w:val="22"/>
                    </w:rPr>
                  </w:pPr>
                  <w:r w:rsidRPr="0027502F">
                    <w:rPr>
                      <w:szCs w:val="22"/>
                    </w:rPr>
                    <w:t xml:space="preserve">The current RFC proposes the necessary updates in order to align DDNEA with the updates described in RFC FESS-247. </w:t>
                  </w:r>
                </w:p>
                <w:p w14:paraId="6BD2C290" w14:textId="77777777" w:rsidR="00C70867" w:rsidRPr="0027502F" w:rsidRDefault="00C70867" w:rsidP="00C70867">
                  <w:pPr>
                    <w:spacing w:line="276" w:lineRule="auto"/>
                    <w:rPr>
                      <w:szCs w:val="22"/>
                    </w:rPr>
                  </w:pPr>
                  <w:r w:rsidRPr="0027502F">
                    <w:rPr>
                      <w:szCs w:val="22"/>
                    </w:rPr>
                    <w:t>Specifically, it has been identified that the data item &lt;Body Record Unique Reference&gt; in the &lt;(BODY) MANUAL CLOSURE&gt; data group of the IE880 and IE881 messages, should be updated to ‘Required’.</w:t>
                  </w:r>
                </w:p>
                <w:p w14:paraId="0F7F10FE" w14:textId="675E18B0" w:rsidR="00C70867" w:rsidRPr="0027502F" w:rsidRDefault="00C70867" w:rsidP="00C70867">
                  <w:pPr>
                    <w:spacing w:line="276" w:lineRule="auto"/>
                    <w:rPr>
                      <w:szCs w:val="22"/>
                    </w:rPr>
                  </w:pPr>
                  <w:r w:rsidRPr="0027502F">
                    <w:rPr>
                      <w:szCs w:val="22"/>
                    </w:rPr>
                    <w:t>In DDNEA v2.02, the &lt;Body Record Unique Reference&gt; is already marked as ‘Required’ in the IE880 message. Therefore, the change described is only applicable for the IE881 message.</w:t>
                  </w:r>
                </w:p>
                <w:p w14:paraId="18BBA270" w14:textId="5FE15B70"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28" w:history="1">
                    <w:r w:rsidRPr="0027502F">
                      <w:rPr>
                        <w:rStyle w:val="Hyperlink"/>
                        <w:szCs w:val="22"/>
                      </w:rPr>
                      <w:t>Webinars</w:t>
                    </w:r>
                  </w:hyperlink>
                  <w:r w:rsidRPr="0027502F">
                    <w:rPr>
                      <w:szCs w:val="22"/>
                    </w:rPr>
                    <w:t xml:space="preserve">, as well as through the </w:t>
                  </w:r>
                  <w:hyperlink r:id="rId29" w:history="1">
                    <w:r w:rsidRPr="0027502F">
                      <w:rPr>
                        <w:rStyle w:val="Hyperlink"/>
                        <w:szCs w:val="22"/>
                      </w:rPr>
                      <w:t>FAQ</w:t>
                    </w:r>
                  </w:hyperlink>
                  <w:r w:rsidRPr="0027502F">
                    <w:rPr>
                      <w:szCs w:val="22"/>
                    </w:rPr>
                    <w:t xml:space="preserve"> document (sec. 4.2.1.1) during the development of EMCS Phase 3.4.</w:t>
                  </w:r>
                </w:p>
                <w:p w14:paraId="71536512" w14:textId="77777777" w:rsidR="00C70867" w:rsidRPr="0027502F" w:rsidRDefault="00C70867" w:rsidP="00C70867">
                  <w:pPr>
                    <w:spacing w:line="276" w:lineRule="auto"/>
                    <w:rPr>
                      <w:szCs w:val="22"/>
                    </w:rPr>
                  </w:pPr>
                </w:p>
                <w:p w14:paraId="27596132" w14:textId="77777777" w:rsidR="00C70867" w:rsidRPr="0027502F" w:rsidRDefault="00C70867" w:rsidP="00C70867">
                  <w:pPr>
                    <w:spacing w:line="276" w:lineRule="auto"/>
                    <w:rPr>
                      <w:b/>
                      <w:szCs w:val="22"/>
                    </w:rPr>
                  </w:pPr>
                  <w:r w:rsidRPr="0027502F">
                    <w:rPr>
                      <w:b/>
                      <w:szCs w:val="22"/>
                    </w:rPr>
                    <w:t>Proposed Solution</w:t>
                  </w:r>
                </w:p>
                <w:p w14:paraId="2AF2862B" w14:textId="77777777" w:rsidR="00C70867" w:rsidRPr="0027502F" w:rsidRDefault="00C70867" w:rsidP="00C70867">
                  <w:pPr>
                    <w:spacing w:line="276" w:lineRule="auto"/>
                    <w:rPr>
                      <w:i/>
                      <w:szCs w:val="22"/>
                      <w:u w:val="single"/>
                    </w:rPr>
                  </w:pPr>
                  <w:r w:rsidRPr="0027502F">
                    <w:rPr>
                      <w:b/>
                      <w:i/>
                      <w:szCs w:val="22"/>
                      <w:u w:val="single"/>
                    </w:rPr>
                    <w:t>Note</w:t>
                  </w:r>
                  <w:r w:rsidRPr="0027502F">
                    <w:rPr>
                      <w:i/>
                      <w:szCs w:val="22"/>
                      <w:u w:val="single"/>
                    </w:rPr>
                    <w:t>: The .xsd changes described below will be applied to the Phase 3.4 .xsd files (i.e. v2.02) as a ‘Quick Fix’ approach for the specification issues identified.</w:t>
                  </w:r>
                </w:p>
                <w:p w14:paraId="3511F2A5"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DDNEA:</w:t>
                  </w:r>
                </w:p>
                <w:p w14:paraId="0C966150" w14:textId="77777777" w:rsidR="00C70867" w:rsidRPr="0027502F" w:rsidRDefault="00C70867" w:rsidP="00B03D74">
                  <w:pPr>
                    <w:pStyle w:val="ListParagraph"/>
                    <w:numPr>
                      <w:ilvl w:val="0"/>
                      <w:numId w:val="28"/>
                    </w:numPr>
                    <w:spacing w:line="276" w:lineRule="auto"/>
                    <w:contextualSpacing w:val="0"/>
                    <w:rPr>
                      <w:szCs w:val="22"/>
                    </w:rPr>
                  </w:pPr>
                  <w:r w:rsidRPr="0027502F">
                    <w:rPr>
                      <w:szCs w:val="22"/>
                      <w:lang w:val="en-US"/>
                    </w:rPr>
                    <w:lastRenderedPageBreak/>
                    <w:t>APPENDIX D: TECHNICAL MESSAGE STRUCTURE</w:t>
                  </w:r>
                </w:p>
                <w:p w14:paraId="001FE47A" w14:textId="77777777" w:rsidR="00C70867" w:rsidRPr="0027502F" w:rsidRDefault="00C70867" w:rsidP="00C70867">
                  <w:pPr>
                    <w:spacing w:line="276" w:lineRule="auto"/>
                    <w:rPr>
                      <w:szCs w:val="22"/>
                    </w:rPr>
                  </w:pPr>
                  <w:r w:rsidRPr="0027502F">
                    <w:rPr>
                      <w:szCs w:val="22"/>
                    </w:rPr>
                    <w:t>The optionality of the &lt;Body Record Unique Reference&gt; in the IE881 message should be updated to ‘Required’ as shown below in bold:</w:t>
                  </w:r>
                </w:p>
                <w:p w14:paraId="628CC874" w14:textId="77777777" w:rsidR="00C70867" w:rsidRPr="0027502F" w:rsidRDefault="00C70867" w:rsidP="00C70867">
                  <w:pPr>
                    <w:spacing w:line="276" w:lineRule="auto"/>
                    <w:rPr>
                      <w:b/>
                      <w:szCs w:val="22"/>
                      <w:lang w:val="en-US"/>
                    </w:rPr>
                  </w:pPr>
                  <w:r w:rsidRPr="0027502F">
                    <w:rPr>
                      <w:b/>
                      <w:szCs w:val="22"/>
                      <w:lang w:val="x-none"/>
                    </w:rPr>
                    <w:t xml:space="preserve">---(BODY) </w:t>
                  </w:r>
                  <w:r w:rsidRPr="0027502F">
                    <w:rPr>
                      <w:b/>
                      <w:szCs w:val="22"/>
                      <w:lang w:val="en-US"/>
                    </w:rPr>
                    <w:t>MANUAL CLOSURE</w:t>
                  </w:r>
                </w:p>
                <w:p w14:paraId="4DF2E375" w14:textId="77777777" w:rsidR="00C70867" w:rsidRPr="0027502F" w:rsidRDefault="00C70867" w:rsidP="00C70867">
                  <w:pPr>
                    <w:spacing w:after="0" w:line="276" w:lineRule="auto"/>
                    <w:rPr>
                      <w:szCs w:val="22"/>
                      <w:lang w:val="en-US"/>
                    </w:rPr>
                  </w:pPr>
                  <w:r w:rsidRPr="0027502F">
                    <w:rPr>
                      <w:szCs w:val="22"/>
                      <w:lang w:val="x-none"/>
                    </w:rPr>
                    <w:t>Body Record Unique Reference</w:t>
                  </w:r>
                  <w:r w:rsidRPr="0027502F">
                    <w:rPr>
                      <w:szCs w:val="22"/>
                      <w:lang w:val="x-none"/>
                    </w:rPr>
                    <w:tab/>
                  </w:r>
                  <w:r w:rsidRPr="0027502F">
                    <w:rPr>
                      <w:szCs w:val="22"/>
                      <w:lang w:val="en-US"/>
                    </w:rPr>
                    <w:t xml:space="preserve">    </w:t>
                  </w:r>
                  <w:r w:rsidRPr="0027502F">
                    <w:rPr>
                      <w:b/>
                      <w:szCs w:val="22"/>
                      <w:lang w:val="en-US"/>
                    </w:rPr>
                    <w:t>R</w:t>
                  </w:r>
                  <w:r w:rsidRPr="0027502F">
                    <w:rPr>
                      <w:szCs w:val="22"/>
                      <w:lang w:val="en-US"/>
                    </w:rPr>
                    <w:t xml:space="preserve">        </w:t>
                  </w:r>
                  <w:r w:rsidRPr="0027502F">
                    <w:rPr>
                      <w:szCs w:val="22"/>
                      <w:lang w:val="x-none"/>
                    </w:rPr>
                    <w:t>n..3</w:t>
                  </w:r>
                  <w:r w:rsidRPr="0027502F">
                    <w:rPr>
                      <w:szCs w:val="22"/>
                      <w:lang w:val="en-US"/>
                    </w:rPr>
                    <w:t xml:space="preserve">          </w:t>
                  </w:r>
                  <w:r w:rsidRPr="0027502F">
                    <w:rPr>
                      <w:szCs w:val="22"/>
                      <w:lang w:val="x-none"/>
                    </w:rPr>
                    <w:tab/>
                  </w:r>
                  <w:r w:rsidRPr="0027502F">
                    <w:rPr>
                      <w:szCs w:val="22"/>
                      <w:lang w:val="en-US"/>
                    </w:rPr>
                    <w:t xml:space="preserve"> </w:t>
                  </w:r>
                  <w:r w:rsidRPr="0027502F">
                    <w:rPr>
                      <w:szCs w:val="22"/>
                      <w:lang w:val="x-none"/>
                    </w:rPr>
                    <w:t>BR024</w:t>
                  </w:r>
                  <w:r w:rsidRPr="0027502F">
                    <w:rPr>
                      <w:szCs w:val="22"/>
                      <w:lang w:val="en-US"/>
                    </w:rPr>
                    <w:t xml:space="preserve"> </w:t>
                  </w:r>
                </w:p>
                <w:p w14:paraId="7A0CD525" w14:textId="4FD05D17" w:rsidR="00C70867" w:rsidRPr="0027502F" w:rsidRDefault="00C70867" w:rsidP="00C70867">
                  <w:pPr>
                    <w:spacing w:after="0" w:line="276" w:lineRule="auto"/>
                    <w:rPr>
                      <w:szCs w:val="22"/>
                      <w:lang w:val="x-none"/>
                    </w:rPr>
                  </w:pPr>
                  <w:r w:rsidRPr="0027502F">
                    <w:rPr>
                      <w:szCs w:val="22"/>
                      <w:lang w:val="en-US"/>
                    </w:rPr>
                    <w:t xml:space="preserve">                                                                                             </w:t>
                  </w:r>
                  <w:r w:rsidRPr="0027502F">
                    <w:rPr>
                      <w:szCs w:val="22"/>
                      <w:lang w:val="x-none"/>
                    </w:rPr>
                    <w:t>R058</w:t>
                  </w:r>
                </w:p>
                <w:p w14:paraId="5959DDE2" w14:textId="079009E2" w:rsidR="00C70867" w:rsidRPr="0027502F" w:rsidRDefault="00C70867" w:rsidP="00C70867">
                  <w:pPr>
                    <w:spacing w:after="0" w:line="276" w:lineRule="auto"/>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67A2013D" w14:textId="77777777" w:rsidR="00C70867" w:rsidRPr="0027502F" w:rsidRDefault="00C70867" w:rsidP="00C70867">
                  <w:pPr>
                    <w:spacing w:line="276" w:lineRule="auto"/>
                    <w:rPr>
                      <w:szCs w:val="22"/>
                      <w:lang w:val="en-US"/>
                    </w:rPr>
                  </w:pPr>
                </w:p>
                <w:p w14:paraId="4D166EB4"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C: EMCS CORRELATION TABLES</w:t>
                  </w:r>
                </w:p>
                <w:p w14:paraId="70A1DEA8" w14:textId="77777777" w:rsidR="00C70867" w:rsidRPr="0027502F" w:rsidRDefault="00C70867" w:rsidP="00C70867">
                  <w:pPr>
                    <w:tabs>
                      <w:tab w:val="left" w:pos="1212"/>
                    </w:tabs>
                    <w:spacing w:after="0"/>
                    <w:contextualSpacing/>
                    <w:jc w:val="left"/>
                    <w:rPr>
                      <w:szCs w:val="22"/>
                    </w:rPr>
                  </w:pPr>
                  <w:r w:rsidRPr="0027502F">
                    <w:rPr>
                      <w:szCs w:val="22"/>
                    </w:rPr>
                    <w:t>The existing message element ‘MESSAGE - (MANUAL CLOSURE) BODY.Body Record Unique Reference’ will be updated by setting the optionality to ‘R’ for the IE881 message.</w:t>
                  </w:r>
                </w:p>
                <w:p w14:paraId="0CE7C91F" w14:textId="77777777" w:rsidR="00C70867" w:rsidRPr="0027502F" w:rsidRDefault="00C70867" w:rsidP="00C70867">
                  <w:pPr>
                    <w:spacing w:line="276" w:lineRule="auto"/>
                    <w:rPr>
                      <w:szCs w:val="22"/>
                      <w:lang w:val="en-US"/>
                    </w:rPr>
                  </w:pPr>
                </w:p>
                <w:p w14:paraId="331B67EE"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H: DIRECTORY WITH XML SCHEMAS (XSDS)</w:t>
                  </w:r>
                </w:p>
                <w:p w14:paraId="3D6EDBBF" w14:textId="77777777" w:rsidR="00C70867" w:rsidRPr="0027502F" w:rsidRDefault="00C70867" w:rsidP="00C70867">
                  <w:pPr>
                    <w:spacing w:line="276" w:lineRule="auto"/>
                    <w:rPr>
                      <w:szCs w:val="22"/>
                      <w:lang w:val="en-US"/>
                    </w:rPr>
                  </w:pPr>
                  <w:r w:rsidRPr="0027502F">
                    <w:rPr>
                      <w:szCs w:val="22"/>
                      <w:lang w:val="en-US"/>
                    </w:rPr>
                    <w:t>The  ie881.xsd file will be updated as highlighted below in red:</w:t>
                  </w:r>
                </w:p>
                <w:p w14:paraId="60F0F066" w14:textId="77777777" w:rsidR="00C70867" w:rsidRPr="0027502F" w:rsidRDefault="00C70867" w:rsidP="00C70867">
                  <w:pPr>
                    <w:rPr>
                      <w:i/>
                      <w:szCs w:val="22"/>
                      <w:u w:val="single"/>
                    </w:rPr>
                  </w:pPr>
                  <w:r w:rsidRPr="0027502F">
                    <w:rPr>
                      <w:i/>
                      <w:szCs w:val="22"/>
                      <w:u w:val="single"/>
                    </w:rPr>
                    <w:t>From:</w:t>
                  </w:r>
                </w:p>
                <w:p w14:paraId="164353DF" w14:textId="77777777" w:rsidR="00C70867" w:rsidRPr="0027502F" w:rsidRDefault="00C70867" w:rsidP="00C70867">
                  <w:pPr>
                    <w:spacing w:after="0"/>
                    <w:rPr>
                      <w:szCs w:val="22"/>
                      <w:lang w:val="en-US"/>
                    </w:rPr>
                  </w:pPr>
                  <w:r w:rsidRPr="0027502F">
                    <w:rPr>
                      <w:szCs w:val="22"/>
                      <w:lang w:val="en-US"/>
                    </w:rPr>
                    <w:t xml:space="preserve">  &lt;xs:complexType name="BodyManualClosureType"&gt;</w:t>
                  </w:r>
                </w:p>
                <w:p w14:paraId="2FF54B2F" w14:textId="77777777" w:rsidR="00C70867" w:rsidRPr="0027502F" w:rsidRDefault="00C70867" w:rsidP="00C70867">
                  <w:pPr>
                    <w:spacing w:after="0"/>
                    <w:rPr>
                      <w:szCs w:val="22"/>
                      <w:lang w:val="en-US"/>
                    </w:rPr>
                  </w:pPr>
                  <w:r w:rsidRPr="0027502F">
                    <w:rPr>
                      <w:szCs w:val="22"/>
                      <w:lang w:val="en-US"/>
                    </w:rPr>
                    <w:t xml:space="preserve">    &lt;xs:annotation&gt;</w:t>
                  </w:r>
                </w:p>
                <w:p w14:paraId="70521440" w14:textId="77777777" w:rsidR="00C70867" w:rsidRPr="0027502F" w:rsidRDefault="00C70867" w:rsidP="00C70867">
                  <w:pPr>
                    <w:spacing w:after="0"/>
                    <w:rPr>
                      <w:szCs w:val="22"/>
                      <w:lang w:val="en-US"/>
                    </w:rPr>
                  </w:pPr>
                  <w:r w:rsidRPr="0027502F">
                    <w:rPr>
                      <w:szCs w:val="22"/>
                      <w:lang w:val="en-US"/>
                    </w:rPr>
                    <w:t xml:space="preserve">      &lt;xs:documentation&gt;</w:t>
                  </w:r>
                </w:p>
                <w:p w14:paraId="17DFD4B6" w14:textId="77777777" w:rsidR="00C70867" w:rsidRPr="0027502F" w:rsidRDefault="00C70867" w:rsidP="00C70867">
                  <w:pPr>
                    <w:spacing w:after="0"/>
                    <w:rPr>
                      <w:szCs w:val="22"/>
                      <w:lang w:val="en-US"/>
                    </w:rPr>
                  </w:pPr>
                  <w:r w:rsidRPr="0027502F">
                    <w:rPr>
                      <w:szCs w:val="22"/>
                      <w:lang w:val="en-US"/>
                    </w:rPr>
                    <w:t xml:space="preserve">        &lt;doc:description value="(BODY) MANUAL CLOSURE" /&gt;</w:t>
                  </w:r>
                </w:p>
                <w:p w14:paraId="00F00E88" w14:textId="77777777" w:rsidR="00C70867" w:rsidRPr="00FA7B78" w:rsidRDefault="00C70867" w:rsidP="00C70867">
                  <w:pPr>
                    <w:spacing w:after="0"/>
                    <w:rPr>
                      <w:szCs w:val="22"/>
                      <w:lang w:val="fr-BE"/>
                    </w:rPr>
                  </w:pPr>
                  <w:r w:rsidRPr="0027502F">
                    <w:rPr>
                      <w:szCs w:val="22"/>
                      <w:lang w:val="en-US"/>
                    </w:rPr>
                    <w:t xml:space="preserve">      </w:t>
                  </w:r>
                  <w:r w:rsidRPr="00FA7B78">
                    <w:rPr>
                      <w:szCs w:val="22"/>
                      <w:lang w:val="fr-BE"/>
                    </w:rPr>
                    <w:t>&lt;/xs:documentation&gt;</w:t>
                  </w:r>
                </w:p>
                <w:p w14:paraId="146A24AA" w14:textId="77777777" w:rsidR="00C70867" w:rsidRPr="00FA7B78" w:rsidRDefault="00C70867" w:rsidP="00C70867">
                  <w:pPr>
                    <w:spacing w:after="0"/>
                    <w:rPr>
                      <w:szCs w:val="22"/>
                      <w:lang w:val="fr-BE"/>
                    </w:rPr>
                  </w:pPr>
                  <w:r w:rsidRPr="00FA7B78">
                    <w:rPr>
                      <w:szCs w:val="22"/>
                      <w:lang w:val="fr-BE"/>
                    </w:rPr>
                    <w:t xml:space="preserve">    &lt;/xs:annotation&gt;</w:t>
                  </w:r>
                </w:p>
                <w:p w14:paraId="470D5C82" w14:textId="77777777" w:rsidR="00C70867" w:rsidRPr="00FA7B78" w:rsidRDefault="00C70867" w:rsidP="00C70867">
                  <w:pPr>
                    <w:spacing w:after="0"/>
                    <w:rPr>
                      <w:szCs w:val="22"/>
                      <w:lang w:val="fr-BE"/>
                    </w:rPr>
                  </w:pPr>
                  <w:r w:rsidRPr="00FA7B78">
                    <w:rPr>
                      <w:szCs w:val="22"/>
                      <w:lang w:val="fr-BE"/>
                    </w:rPr>
                    <w:t xml:space="preserve">    &lt;xs:sequence&gt;</w:t>
                  </w:r>
                </w:p>
                <w:p w14:paraId="0E01DD4D" w14:textId="77777777" w:rsidR="00C70867" w:rsidRPr="0027502F" w:rsidRDefault="00C70867" w:rsidP="00C70867">
                  <w:pPr>
                    <w:spacing w:after="0"/>
                    <w:rPr>
                      <w:szCs w:val="22"/>
                      <w:lang w:val="en-US"/>
                    </w:rPr>
                  </w:pPr>
                  <w:r w:rsidRPr="00FA7B78">
                    <w:rPr>
                      <w:szCs w:val="22"/>
                      <w:lang w:val="fr-BE"/>
                    </w:rPr>
                    <w:t xml:space="preserve">      </w:t>
                  </w:r>
                  <w:r w:rsidRPr="0027502F">
                    <w:rPr>
                      <w:szCs w:val="22"/>
                      <w:lang w:val="en-US"/>
                    </w:rPr>
                    <w:t>&lt;xs:element name="IndicatorOfShortageOrExcess" type="tcl:IndicatorOfShortageOrExcess" minOccurs="0" /&gt;</w:t>
                  </w:r>
                </w:p>
                <w:p w14:paraId="789379DB" w14:textId="77777777" w:rsidR="00C70867" w:rsidRPr="0027502F" w:rsidRDefault="00C70867" w:rsidP="00C70867">
                  <w:pPr>
                    <w:spacing w:after="0"/>
                    <w:rPr>
                      <w:szCs w:val="22"/>
                      <w:lang w:val="en-US"/>
                    </w:rPr>
                  </w:pPr>
                  <w:r w:rsidRPr="0027502F">
                    <w:rPr>
                      <w:szCs w:val="22"/>
                      <w:lang w:val="en-US"/>
                    </w:rPr>
                    <w:t xml:space="preserve">      &lt;xs:element name="ObservedShortageOrExcess" type="emcs:ObservedShortageOrExcessType" minOccurs="0" /&gt;</w:t>
                  </w:r>
                </w:p>
                <w:p w14:paraId="4CB6D12D" w14:textId="77777777" w:rsidR="00C70867" w:rsidRPr="00FA7B78" w:rsidRDefault="00C70867" w:rsidP="00C70867">
                  <w:pPr>
                    <w:spacing w:after="0"/>
                    <w:rPr>
                      <w:szCs w:val="22"/>
                      <w:lang w:val="fr-BE"/>
                    </w:rPr>
                  </w:pPr>
                  <w:r w:rsidRPr="0027502F">
                    <w:rPr>
                      <w:szCs w:val="22"/>
                      <w:lang w:val="en-US"/>
                    </w:rPr>
                    <w:t xml:space="preserve">      </w:t>
                  </w:r>
                  <w:r w:rsidRPr="00FA7B78">
                    <w:rPr>
                      <w:szCs w:val="22"/>
                      <w:lang w:val="fr-BE"/>
                    </w:rPr>
                    <w:t>&lt;xs:element name="ExciseProductCode" type="emcs:ExciseProductCodeType" minOccurs="0" /&gt;</w:t>
                  </w:r>
                </w:p>
                <w:p w14:paraId="1C8386B0" w14:textId="77777777" w:rsidR="00C70867" w:rsidRPr="00FA7B78" w:rsidRDefault="00C70867" w:rsidP="00C70867">
                  <w:pPr>
                    <w:spacing w:after="0"/>
                    <w:rPr>
                      <w:szCs w:val="22"/>
                      <w:lang w:val="fr-BE"/>
                    </w:rPr>
                  </w:pPr>
                  <w:r w:rsidRPr="00FA7B78">
                    <w:rPr>
                      <w:szCs w:val="22"/>
                      <w:lang w:val="fr-BE"/>
                    </w:rPr>
                    <w:t xml:space="preserve">      &lt;xs:element name="RefusedQuantity" type="emcs:RefusedQuantityType" minOccurs="0" /&gt;</w:t>
                  </w:r>
                </w:p>
                <w:p w14:paraId="7CD2D185" w14:textId="77777777" w:rsidR="00C70867" w:rsidRPr="00FA7B78" w:rsidRDefault="00C70867" w:rsidP="00C70867">
                  <w:pPr>
                    <w:spacing w:after="0"/>
                    <w:rPr>
                      <w:szCs w:val="22"/>
                      <w:lang w:val="fr-BE"/>
                    </w:rPr>
                  </w:pPr>
                  <w:r w:rsidRPr="00FA7B78">
                    <w:rPr>
                      <w:szCs w:val="22"/>
                      <w:lang w:val="fr-BE"/>
                    </w:rPr>
                    <w:t xml:space="preserve">      &lt;xs:element name="ComplementaryInformation" type="ie:LSDComplementaryInformationType" minOccurs="0" /&gt;</w:t>
                  </w:r>
                </w:p>
                <w:p w14:paraId="3EBCD560" w14:textId="77777777" w:rsidR="00C70867" w:rsidRPr="00FA7B78" w:rsidRDefault="00C70867" w:rsidP="00C70867">
                  <w:pPr>
                    <w:spacing w:after="0"/>
                    <w:rPr>
                      <w:szCs w:val="22"/>
                      <w:lang w:val="fr-BE"/>
                    </w:rPr>
                  </w:pPr>
                  <w:r w:rsidRPr="00FA7B78">
                    <w:rPr>
                      <w:szCs w:val="22"/>
                      <w:lang w:val="fr-BE"/>
                    </w:rPr>
                    <w:t xml:space="preserve">    &lt;/xs:sequence&gt;</w:t>
                  </w:r>
                </w:p>
                <w:p w14:paraId="6D5299AA" w14:textId="77777777" w:rsidR="00C70867" w:rsidRPr="00FA7B78" w:rsidRDefault="00C70867" w:rsidP="00C70867">
                  <w:pPr>
                    <w:spacing w:after="0"/>
                    <w:rPr>
                      <w:szCs w:val="22"/>
                      <w:lang w:val="fr-BE"/>
                    </w:rPr>
                  </w:pPr>
                  <w:r w:rsidRPr="00FA7B78">
                    <w:rPr>
                      <w:szCs w:val="22"/>
                      <w:lang w:val="fr-BE"/>
                    </w:rPr>
                    <w:t xml:space="preserve">  &lt;/xs:complexType&gt;</w:t>
                  </w:r>
                </w:p>
                <w:p w14:paraId="14DE0E24" w14:textId="77777777" w:rsidR="00C70867" w:rsidRPr="00FA7B78" w:rsidRDefault="00C70867" w:rsidP="00C70867">
                  <w:pPr>
                    <w:spacing w:line="276" w:lineRule="auto"/>
                    <w:rPr>
                      <w:szCs w:val="22"/>
                      <w:lang w:val="fr-BE"/>
                    </w:rPr>
                  </w:pPr>
                </w:p>
                <w:p w14:paraId="25D12677" w14:textId="77777777" w:rsidR="00C70867" w:rsidRPr="00FA7B78" w:rsidRDefault="00C70867" w:rsidP="00C70867">
                  <w:pPr>
                    <w:rPr>
                      <w:i/>
                      <w:szCs w:val="22"/>
                      <w:u w:val="single"/>
                      <w:lang w:val="fr-BE"/>
                    </w:rPr>
                  </w:pPr>
                  <w:r w:rsidRPr="00FA7B78">
                    <w:rPr>
                      <w:i/>
                      <w:szCs w:val="22"/>
                      <w:u w:val="single"/>
                      <w:lang w:val="fr-BE"/>
                    </w:rPr>
                    <w:t>To:</w:t>
                  </w:r>
                </w:p>
                <w:p w14:paraId="63BD5D39" w14:textId="77777777" w:rsidR="00C70867" w:rsidRPr="00FA7B78" w:rsidRDefault="00C70867" w:rsidP="00C70867">
                  <w:pPr>
                    <w:spacing w:after="0"/>
                    <w:rPr>
                      <w:szCs w:val="22"/>
                      <w:lang w:val="fr-BE"/>
                    </w:rPr>
                  </w:pPr>
                  <w:r w:rsidRPr="00FA7B78">
                    <w:rPr>
                      <w:szCs w:val="22"/>
                      <w:lang w:val="fr-BE"/>
                    </w:rPr>
                    <w:t xml:space="preserve">  &lt;xs:complexType name="BodyManualClosureType"&gt;</w:t>
                  </w:r>
                </w:p>
                <w:p w14:paraId="72AE442C" w14:textId="77777777" w:rsidR="00C70867" w:rsidRPr="00FA7B78" w:rsidRDefault="00C70867" w:rsidP="00C70867">
                  <w:pPr>
                    <w:spacing w:after="0"/>
                    <w:rPr>
                      <w:szCs w:val="22"/>
                      <w:lang w:val="fr-BE"/>
                    </w:rPr>
                  </w:pPr>
                  <w:r w:rsidRPr="00FA7B78">
                    <w:rPr>
                      <w:szCs w:val="22"/>
                      <w:lang w:val="fr-BE"/>
                    </w:rPr>
                    <w:t xml:space="preserve">    &lt;xs:annotation&gt;</w:t>
                  </w:r>
                </w:p>
                <w:p w14:paraId="227A3E7A" w14:textId="77777777" w:rsidR="00C70867" w:rsidRPr="00FA7B78" w:rsidRDefault="00C70867" w:rsidP="00C70867">
                  <w:pPr>
                    <w:spacing w:after="0"/>
                    <w:rPr>
                      <w:szCs w:val="22"/>
                      <w:lang w:val="fr-BE"/>
                    </w:rPr>
                  </w:pPr>
                  <w:r w:rsidRPr="00FA7B78">
                    <w:rPr>
                      <w:szCs w:val="22"/>
                      <w:lang w:val="fr-BE"/>
                    </w:rPr>
                    <w:t xml:space="preserve">      &lt;xs:documentation&gt;</w:t>
                  </w:r>
                </w:p>
                <w:p w14:paraId="46BB96C7" w14:textId="77777777" w:rsidR="00C70867" w:rsidRPr="0027502F" w:rsidRDefault="00C70867" w:rsidP="00C70867">
                  <w:pPr>
                    <w:spacing w:after="0"/>
                    <w:rPr>
                      <w:szCs w:val="22"/>
                      <w:lang w:val="en-US"/>
                    </w:rPr>
                  </w:pPr>
                  <w:r w:rsidRPr="00FA7B78">
                    <w:rPr>
                      <w:szCs w:val="22"/>
                      <w:lang w:val="fr-BE"/>
                    </w:rPr>
                    <w:t xml:space="preserve">        </w:t>
                  </w:r>
                  <w:r w:rsidRPr="0027502F">
                    <w:rPr>
                      <w:szCs w:val="22"/>
                      <w:lang w:val="en-US"/>
                    </w:rPr>
                    <w:t>&lt;doc:description value="(BODY) MANUAL CLOSURE" /&gt;</w:t>
                  </w:r>
                </w:p>
                <w:p w14:paraId="25941C92" w14:textId="77777777" w:rsidR="00C70867" w:rsidRPr="00FA7B78" w:rsidRDefault="00C70867" w:rsidP="00C70867">
                  <w:pPr>
                    <w:spacing w:after="0"/>
                    <w:rPr>
                      <w:szCs w:val="22"/>
                      <w:lang w:val="fr-BE"/>
                    </w:rPr>
                  </w:pPr>
                  <w:r w:rsidRPr="0027502F">
                    <w:rPr>
                      <w:szCs w:val="22"/>
                      <w:lang w:val="en-US"/>
                    </w:rPr>
                    <w:t xml:space="preserve">      </w:t>
                  </w:r>
                  <w:r w:rsidRPr="00FA7B78">
                    <w:rPr>
                      <w:szCs w:val="22"/>
                      <w:lang w:val="fr-BE"/>
                    </w:rPr>
                    <w:t>&lt;/xs:documentation&gt;</w:t>
                  </w:r>
                </w:p>
                <w:p w14:paraId="3E18E36F" w14:textId="77777777" w:rsidR="00C70867" w:rsidRPr="00FA7B78" w:rsidRDefault="00C70867" w:rsidP="00C70867">
                  <w:pPr>
                    <w:spacing w:after="0"/>
                    <w:rPr>
                      <w:szCs w:val="22"/>
                      <w:lang w:val="fr-BE"/>
                    </w:rPr>
                  </w:pPr>
                  <w:r w:rsidRPr="00FA7B78">
                    <w:rPr>
                      <w:szCs w:val="22"/>
                      <w:lang w:val="fr-BE"/>
                    </w:rPr>
                    <w:t xml:space="preserve">    &lt;/xs:annotation&gt;</w:t>
                  </w:r>
                </w:p>
                <w:p w14:paraId="5BD9DD5C" w14:textId="77777777" w:rsidR="00C70867" w:rsidRPr="00FA7B78" w:rsidRDefault="00C70867" w:rsidP="00C70867">
                  <w:pPr>
                    <w:spacing w:after="0"/>
                    <w:rPr>
                      <w:szCs w:val="22"/>
                      <w:lang w:val="fr-BE"/>
                    </w:rPr>
                  </w:pPr>
                  <w:r w:rsidRPr="00FA7B78">
                    <w:rPr>
                      <w:szCs w:val="22"/>
                      <w:lang w:val="fr-BE"/>
                    </w:rPr>
                    <w:lastRenderedPageBreak/>
                    <w:t xml:space="preserve">    &lt;xs:sequence&gt;</w:t>
                  </w:r>
                </w:p>
                <w:p w14:paraId="500DE990" w14:textId="2F757049" w:rsidR="00C70867" w:rsidRPr="00FA7B78" w:rsidRDefault="00C70867" w:rsidP="00C70867">
                  <w:pPr>
                    <w:spacing w:after="0"/>
                    <w:rPr>
                      <w:color w:val="FF0000"/>
                      <w:szCs w:val="22"/>
                      <w:lang w:val="fr-BE"/>
                    </w:rPr>
                  </w:pPr>
                  <w:r w:rsidRPr="00FA7B78">
                    <w:rPr>
                      <w:color w:val="FF0000"/>
                      <w:szCs w:val="22"/>
                      <w:lang w:val="fr-BE"/>
                    </w:rPr>
                    <w:t xml:space="preserve">      </w:t>
                  </w:r>
                </w:p>
                <w:p w14:paraId="40C61CAB" w14:textId="77777777" w:rsidR="00C70867" w:rsidRPr="0027502F" w:rsidRDefault="00C70867" w:rsidP="00C70867">
                  <w:pPr>
                    <w:spacing w:after="0"/>
                    <w:rPr>
                      <w:szCs w:val="22"/>
                      <w:lang w:val="en-US"/>
                    </w:rPr>
                  </w:pPr>
                  <w:r w:rsidRPr="00FA7B78">
                    <w:rPr>
                      <w:szCs w:val="22"/>
                      <w:lang w:val="fr-BE"/>
                    </w:rPr>
                    <w:t xml:space="preserve">      </w:t>
                  </w:r>
                  <w:r w:rsidRPr="0027502F">
                    <w:rPr>
                      <w:szCs w:val="22"/>
                      <w:lang w:val="en-US"/>
                    </w:rPr>
                    <w:t>&lt;xs:element name="IndicatorOfShortageOrExcess" type="tcl:IndicatorOfShortageOrExcess" minOccurs="0" /&gt;</w:t>
                  </w:r>
                </w:p>
                <w:p w14:paraId="0B46A06B" w14:textId="77777777" w:rsidR="00C70867" w:rsidRPr="0027502F" w:rsidRDefault="00C70867" w:rsidP="00C70867">
                  <w:pPr>
                    <w:spacing w:after="0"/>
                    <w:rPr>
                      <w:szCs w:val="22"/>
                      <w:lang w:val="en-US"/>
                    </w:rPr>
                  </w:pPr>
                  <w:r w:rsidRPr="0027502F">
                    <w:rPr>
                      <w:szCs w:val="22"/>
                      <w:lang w:val="en-US"/>
                    </w:rPr>
                    <w:t xml:space="preserve">      &lt;xs:element name="ObservedShortageOrExcess" type="emcs:ObservedShortageOrExcessType" minOccurs="0" /&gt;</w:t>
                  </w:r>
                </w:p>
                <w:p w14:paraId="2F84E99C" w14:textId="77777777" w:rsidR="00C70867" w:rsidRPr="00FA7B78" w:rsidRDefault="00C70867" w:rsidP="00C70867">
                  <w:pPr>
                    <w:spacing w:after="0"/>
                    <w:rPr>
                      <w:szCs w:val="22"/>
                      <w:lang w:val="fr-BE"/>
                    </w:rPr>
                  </w:pPr>
                  <w:r w:rsidRPr="0027502F">
                    <w:rPr>
                      <w:szCs w:val="22"/>
                      <w:lang w:val="en-US"/>
                    </w:rPr>
                    <w:t xml:space="preserve">      </w:t>
                  </w:r>
                  <w:r w:rsidRPr="00FA7B78">
                    <w:rPr>
                      <w:szCs w:val="22"/>
                      <w:lang w:val="fr-BE"/>
                    </w:rPr>
                    <w:t>&lt;xs:element name="ExciseProductCode" type="emcs:ExciseProductCodeType" minOccurs="0" /&gt;</w:t>
                  </w:r>
                </w:p>
                <w:p w14:paraId="1902DD1E" w14:textId="77777777" w:rsidR="00C70867" w:rsidRPr="00FA7B78" w:rsidRDefault="00C70867" w:rsidP="00C70867">
                  <w:pPr>
                    <w:spacing w:after="0"/>
                    <w:rPr>
                      <w:szCs w:val="22"/>
                      <w:lang w:val="fr-BE"/>
                    </w:rPr>
                  </w:pPr>
                  <w:r w:rsidRPr="00FA7B78">
                    <w:rPr>
                      <w:szCs w:val="22"/>
                      <w:lang w:val="fr-BE"/>
                    </w:rPr>
                    <w:t xml:space="preserve">      &lt;xs:element name="RefusedQuantity" type="emcs:RefusedQuantityType" minOccurs="0" /&gt;</w:t>
                  </w:r>
                </w:p>
                <w:p w14:paraId="1DE97A67" w14:textId="77777777" w:rsidR="00C70867" w:rsidRPr="0027502F" w:rsidRDefault="00C70867" w:rsidP="00C70867">
                  <w:pPr>
                    <w:spacing w:after="0"/>
                    <w:rPr>
                      <w:szCs w:val="22"/>
                      <w:lang w:val="en-US"/>
                    </w:rPr>
                  </w:pPr>
                  <w:r w:rsidRPr="00FA7B78">
                    <w:rPr>
                      <w:szCs w:val="22"/>
                      <w:lang w:val="fr-BE"/>
                    </w:rPr>
                    <w:t xml:space="preserve">      </w:t>
                  </w:r>
                  <w:r w:rsidRPr="0027502F">
                    <w:rPr>
                      <w:szCs w:val="22"/>
                      <w:lang w:val="en-US"/>
                    </w:rPr>
                    <w:t>&lt;xs:element name="ComplementaryInformation" type="ie:LSDComplementaryInformationType" minOccurs="0" /&gt;</w:t>
                  </w:r>
                </w:p>
                <w:p w14:paraId="2109853B" w14:textId="77777777" w:rsidR="00C70867" w:rsidRPr="0027502F" w:rsidRDefault="00C70867" w:rsidP="00C70867">
                  <w:pPr>
                    <w:spacing w:after="0"/>
                    <w:rPr>
                      <w:szCs w:val="22"/>
                      <w:lang w:val="en-US"/>
                    </w:rPr>
                  </w:pPr>
                  <w:r w:rsidRPr="0027502F">
                    <w:rPr>
                      <w:szCs w:val="22"/>
                      <w:lang w:val="en-US"/>
                    </w:rPr>
                    <w:t xml:space="preserve">    &lt;/xs:sequence&gt;</w:t>
                  </w:r>
                </w:p>
                <w:p w14:paraId="0548EAAD" w14:textId="77777777" w:rsidR="00C70867" w:rsidRPr="0027502F" w:rsidRDefault="00C70867" w:rsidP="00C70867">
                  <w:pPr>
                    <w:spacing w:line="276" w:lineRule="auto"/>
                    <w:rPr>
                      <w:szCs w:val="22"/>
                      <w:lang w:val="en-US"/>
                    </w:rPr>
                  </w:pPr>
                  <w:r w:rsidRPr="0027502F">
                    <w:rPr>
                      <w:szCs w:val="22"/>
                      <w:lang w:val="en-US"/>
                    </w:rPr>
                    <w:t xml:space="preserve">  &lt;/xs:complexType&gt;</w:t>
                  </w:r>
                </w:p>
                <w:p w14:paraId="595F91D7" w14:textId="77777777" w:rsidR="00C70867" w:rsidRPr="0027502F" w:rsidRDefault="00C70867" w:rsidP="00C70867">
                  <w:pPr>
                    <w:spacing w:line="276" w:lineRule="auto"/>
                    <w:rPr>
                      <w:szCs w:val="22"/>
                      <w:lang w:val="en-US"/>
                    </w:rPr>
                  </w:pPr>
                </w:p>
                <w:p w14:paraId="426AB847"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I: DIRECTORY WITH WEB SERVICE INTERFACE DEFINITIONS (WSDLS)</w:t>
                  </w:r>
                </w:p>
                <w:p w14:paraId="132C4719" w14:textId="77777777" w:rsidR="00C70867" w:rsidRPr="0027502F" w:rsidRDefault="00C70867" w:rsidP="00C70867">
                  <w:pPr>
                    <w:spacing w:line="276" w:lineRule="auto"/>
                    <w:rPr>
                      <w:szCs w:val="22"/>
                      <w:lang w:val="en-US"/>
                    </w:rPr>
                  </w:pPr>
                  <w:r w:rsidRPr="0027502F">
                    <w:rPr>
                      <w:szCs w:val="22"/>
                      <w:lang w:val="en-US"/>
                    </w:rPr>
                    <w:t>The changes applicable to the tcl.xsd file in Appendix H are also applicable to Appendix I.</w:t>
                  </w:r>
                </w:p>
              </w:tc>
            </w:tr>
            <w:tr w:rsidR="00C70867" w:rsidRPr="0027502F" w14:paraId="018C8C2E"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5E2448"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5A2B06E" w14:textId="77777777" w:rsidR="00C70867" w:rsidRPr="0027502F" w:rsidRDefault="00C70867" w:rsidP="00C70867">
                  <w:pPr>
                    <w:spacing w:after="0" w:line="276" w:lineRule="auto"/>
                    <w:rPr>
                      <w:szCs w:val="22"/>
                    </w:rPr>
                  </w:pPr>
                  <w:r w:rsidRPr="0027502F">
                    <w:rPr>
                      <w:szCs w:val="22"/>
                    </w:rPr>
                    <w:t>Specification Documents:</w:t>
                  </w:r>
                </w:p>
                <w:p w14:paraId="4D57305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lang w:val="nn-NO"/>
                    </w:rPr>
                  </w:pPr>
                  <w:r w:rsidRPr="0027502F">
                    <w:rPr>
                      <w:rFonts w:ascii="Times New Roman" w:hAnsi="Times New Roman" w:cs="Times New Roman"/>
                      <w:sz w:val="22"/>
                      <w:szCs w:val="22"/>
                      <w:lang w:val="nn-NO"/>
                    </w:rPr>
                    <w:t>DDNEA for EMCS Phase 3 (Low)</w:t>
                  </w:r>
                </w:p>
                <w:p w14:paraId="24E78022"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3 (Low)</w:t>
                  </w:r>
                </w:p>
                <w:p w14:paraId="602B6719"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7C1F269C" w14:textId="77777777" w:rsidR="00C70867" w:rsidRPr="0027502F" w:rsidRDefault="00C70867" w:rsidP="00C70867">
                  <w:pPr>
                    <w:spacing w:after="0" w:line="276" w:lineRule="auto"/>
                    <w:rPr>
                      <w:szCs w:val="22"/>
                    </w:rPr>
                  </w:pPr>
                </w:p>
                <w:p w14:paraId="52192A87" w14:textId="77777777" w:rsidR="00C70867" w:rsidRPr="0027502F" w:rsidRDefault="00C70867" w:rsidP="00C70867">
                  <w:pPr>
                    <w:spacing w:after="0" w:line="276" w:lineRule="auto"/>
                    <w:rPr>
                      <w:szCs w:val="22"/>
                    </w:rPr>
                  </w:pPr>
                  <w:r w:rsidRPr="0027502F">
                    <w:rPr>
                      <w:szCs w:val="22"/>
                    </w:rPr>
                    <w:t>CDEAs:</w:t>
                  </w:r>
                </w:p>
                <w:p w14:paraId="2A8160A0"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40649CF6"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6EE6641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179B3860" w14:textId="77777777" w:rsidR="00C70867" w:rsidRPr="0027502F" w:rsidRDefault="00C70867" w:rsidP="00C70867">
                  <w:pPr>
                    <w:spacing w:after="0" w:line="276" w:lineRule="auto"/>
                    <w:rPr>
                      <w:szCs w:val="22"/>
                    </w:rPr>
                  </w:pPr>
                </w:p>
                <w:p w14:paraId="38CE8953" w14:textId="77777777" w:rsidR="00C70867" w:rsidRPr="0027502F" w:rsidRDefault="00C70867" w:rsidP="00C70867">
                  <w:pPr>
                    <w:spacing w:after="0" w:line="276" w:lineRule="auto"/>
                    <w:rPr>
                      <w:szCs w:val="22"/>
                    </w:rPr>
                  </w:pPr>
                  <w:r w:rsidRPr="0027502F">
                    <w:rPr>
                      <w:szCs w:val="22"/>
                    </w:rPr>
                    <w:t>NEAs:</w:t>
                  </w:r>
                </w:p>
                <w:p w14:paraId="667715C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Impact on NEAs (Low)</w:t>
                  </w:r>
                </w:p>
              </w:tc>
            </w:tr>
            <w:tr w:rsidR="00C70867" w:rsidRPr="0027502F" w14:paraId="154E62C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EA7C5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B17904" w14:textId="77777777" w:rsidR="00C70867" w:rsidRPr="0027502F" w:rsidRDefault="00C70867" w:rsidP="00C70867">
                  <w:pPr>
                    <w:spacing w:line="276" w:lineRule="auto"/>
                    <w:rPr>
                      <w:szCs w:val="22"/>
                    </w:rPr>
                  </w:pPr>
                  <w:r w:rsidRPr="0027502F">
                    <w:rPr>
                      <w:szCs w:val="22"/>
                    </w:rPr>
                    <w:t>If the proposed change is not implemented, then the DDNEA will be in misalignment with the changes proposed for FESS by FESS-247 RFC.</w:t>
                  </w:r>
                </w:p>
                <w:p w14:paraId="387C5825" w14:textId="77777777" w:rsidR="00C70867" w:rsidRPr="0027502F" w:rsidRDefault="00C70867" w:rsidP="00C70867">
                  <w:pPr>
                    <w:spacing w:line="276" w:lineRule="auto"/>
                    <w:rPr>
                      <w:szCs w:val="22"/>
                    </w:rPr>
                  </w:pPr>
                  <w:r w:rsidRPr="0027502F">
                    <w:rPr>
                      <w:szCs w:val="22"/>
                    </w:rPr>
                    <w:t>The fact that the &lt;Body Record Unique Reference&gt; data item is marked as optional could eventually lead a Member State submitting a IE881 message including multiple occurrences of the &lt;(BODY) Manual Closure&gt; data group with no &lt;Body Record Unique Reference&gt; specified. Even though, no syntactic issues are expected, this would lead to a misuse of the message.</w:t>
                  </w:r>
                </w:p>
              </w:tc>
            </w:tr>
            <w:tr w:rsidR="00C70867" w:rsidRPr="0027502F" w14:paraId="68E3EA4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2F3B62"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06246C" w14:textId="77777777" w:rsidR="00C70867" w:rsidRPr="0027502F" w:rsidRDefault="00C70867" w:rsidP="00C70867">
                  <w:pPr>
                    <w:spacing w:line="276" w:lineRule="auto"/>
                    <w:rPr>
                      <w:szCs w:val="22"/>
                    </w:rPr>
                  </w:pPr>
                  <w:r w:rsidRPr="0027502F">
                    <w:rPr>
                      <w:szCs w:val="22"/>
                    </w:rPr>
                    <w:t>This RFC concerns changes at the syntactic level.</w:t>
                  </w:r>
                </w:p>
                <w:p w14:paraId="2CB02CF6" w14:textId="77777777" w:rsidR="00C70867" w:rsidRPr="0027502F" w:rsidRDefault="00C70867" w:rsidP="00C70867">
                  <w:pPr>
                    <w:rPr>
                      <w:szCs w:val="22"/>
                    </w:rPr>
                  </w:pPr>
                  <w:r w:rsidRPr="0027502F">
                    <w:rPr>
                      <w:szCs w:val="22"/>
                    </w:rPr>
                    <w:t xml:space="preserve">More specifically, concerning the .xsd changes, namely the update of the optionality of the &lt;Body Record Unique Reference&gt; to ‘Required’ in the </w:t>
                  </w:r>
                  <w:r w:rsidRPr="0027502F">
                    <w:rPr>
                      <w:szCs w:val="22"/>
                    </w:rPr>
                    <w:lastRenderedPageBreak/>
                    <w:t>ie881.xsd, it is considered to have no impact on business continuity and can therefore be deployed in a Migration Period. More specifically:</w:t>
                  </w:r>
                </w:p>
                <w:p w14:paraId="7DB99827" w14:textId="77777777" w:rsidR="00C70867" w:rsidRPr="0027502F" w:rsidRDefault="00C70867" w:rsidP="00B03D74">
                  <w:pPr>
                    <w:numPr>
                      <w:ilvl w:val="0"/>
                      <w:numId w:val="57"/>
                    </w:numPr>
                    <w:suppressAutoHyphens/>
                    <w:spacing w:line="240" w:lineRule="auto"/>
                    <w:rPr>
                      <w:szCs w:val="22"/>
                    </w:rPr>
                  </w:pPr>
                  <w:r w:rsidRPr="0027502F">
                    <w:rPr>
                      <w:rFonts w:eastAsia="Calibri"/>
                      <w:szCs w:val="22"/>
                    </w:rPr>
                    <w:t>If the sending application is aligned with the new .xsds with respect to the aforementioned updates while the receiving application is not, the respective messages will be validated successfully by the receiving application. The reason is that the &lt;Body Record Unique Reference&gt; data item was marked as optional; hence no syntactic validation error should occur when the value is actually present in a received IE881 message</w:t>
                  </w:r>
                  <w:r w:rsidRPr="0027502F">
                    <w:rPr>
                      <w:szCs w:val="22"/>
                    </w:rPr>
                    <w:t>.</w:t>
                  </w:r>
                </w:p>
                <w:p w14:paraId="540F189D" w14:textId="77777777" w:rsidR="00C70867" w:rsidRPr="0027502F" w:rsidRDefault="00C70867" w:rsidP="00B03D74">
                  <w:pPr>
                    <w:numPr>
                      <w:ilvl w:val="0"/>
                      <w:numId w:val="57"/>
                    </w:numPr>
                    <w:suppressAutoHyphens/>
                    <w:spacing w:line="240" w:lineRule="auto"/>
                    <w:rPr>
                      <w:szCs w:val="22"/>
                    </w:rPr>
                  </w:pPr>
                  <w:r w:rsidRPr="0027502F">
                    <w:rPr>
                      <w:rFonts w:eastAsia="Calibri"/>
                      <w:szCs w:val="22"/>
                    </w:rPr>
                    <w:t>If the sending application is not aligned with the new .xsds with respect to the aforementioned updates, while the receiving application has already deployed this RFC in production, the messages sent will not be validated successfully by the receiving application. The reason is that the receiving application will expect a value for the &lt;Body Record Unique Reference&gt;, since it is marked as ‘Required’. As a workaround, it is proposed that the sending application includes</w:t>
                  </w:r>
                  <w:r w:rsidRPr="0027502F">
                    <w:rPr>
                      <w:szCs w:val="22"/>
                    </w:rPr>
                    <w:t xml:space="preserve"> a ‘Body Record Unique Reference’ value in cases the ‘(BODY) Manual Closure’ data group is used, as each ‘(BODY) Manual Closure’ should map to a corresponding e-AD body.</w:t>
                  </w:r>
                </w:p>
                <w:p w14:paraId="62301008" w14:textId="77777777" w:rsidR="00C70867" w:rsidRPr="0027502F" w:rsidRDefault="00C70867" w:rsidP="00C70867">
                  <w:pPr>
                    <w:suppressAutoHyphens/>
                    <w:spacing w:line="240" w:lineRule="auto"/>
                    <w:rPr>
                      <w:szCs w:val="22"/>
                    </w:rPr>
                  </w:pPr>
                  <w:r w:rsidRPr="0027502F">
                    <w:rPr>
                      <w:b/>
                      <w:bCs/>
                      <w:szCs w:val="22"/>
                      <w:u w:val="single"/>
                    </w:rPr>
                    <w:t>Note</w:t>
                  </w:r>
                  <w:r w:rsidRPr="0027502F">
                    <w:rPr>
                      <w:szCs w:val="22"/>
                      <w:u w:val="single"/>
                    </w:rPr>
                    <w:t>:</w:t>
                  </w:r>
                  <w:r w:rsidRPr="0027502F">
                    <w:rPr>
                      <w:szCs w:val="22"/>
                    </w:rPr>
                    <w:t xml:space="preserve"> Considering that the updated </w:t>
                  </w:r>
                  <w:r w:rsidRPr="0027502F">
                    <w:rPr>
                      <w:szCs w:val="22"/>
                      <w:lang w:val="en-US"/>
                    </w:rPr>
                    <w:t xml:space="preserve">ie881.xsd file has already been deployed within EMCS Phase 3.4, there is only </w:t>
                  </w:r>
                  <w:r w:rsidRPr="0027502F">
                    <w:rPr>
                      <w:szCs w:val="22"/>
                    </w:rPr>
                    <w:t xml:space="preserve">a documentation update pending from </w:t>
                  </w:r>
                  <w:r w:rsidRPr="0027502F">
                    <w:rPr>
                      <w:szCs w:val="22"/>
                      <w:lang w:val="en-US"/>
                    </w:rPr>
                    <w:t>t</w:t>
                  </w:r>
                  <w:r w:rsidRPr="0027502F">
                    <w:rPr>
                      <w:szCs w:val="22"/>
                    </w:rPr>
                    <w:t>his RFC. Therefore, this RFC entails no business continuity risk.</w:t>
                  </w:r>
                </w:p>
              </w:tc>
            </w:tr>
            <w:tr w:rsidR="00C70867" w:rsidRPr="0027502F" w14:paraId="21777809" w14:textId="77777777" w:rsidTr="00C70867">
              <w:trPr>
                <w:trHeight w:val="54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A0A5A7"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FFC00C" w14:textId="77777777" w:rsidR="00C70867" w:rsidRPr="0027502F" w:rsidRDefault="00C70867" w:rsidP="00C70867">
                  <w:pPr>
                    <w:tabs>
                      <w:tab w:val="center" w:pos="3221"/>
                    </w:tabs>
                    <w:spacing w:line="276" w:lineRule="auto"/>
                    <w:rPr>
                      <w:color w:val="000000"/>
                      <w:szCs w:val="22"/>
                      <w:highlight w:val="yellow"/>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2EF5A3FF"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44A56B"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8AE3E6"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FESS-247</w:t>
                  </w:r>
                </w:p>
                <w:p w14:paraId="7655A2ED"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w:t>
                  </w:r>
                </w:p>
                <w:p w14:paraId="4E585D07"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TRP-P3-085</w:t>
                  </w:r>
                </w:p>
              </w:tc>
            </w:tr>
          </w:tbl>
          <w:p w14:paraId="20A127EF" w14:textId="77777777" w:rsidR="00C70867" w:rsidRPr="0027502F" w:rsidRDefault="00C70867" w:rsidP="00C70867">
            <w:pPr>
              <w:spacing w:after="0"/>
              <w:jc w:val="left"/>
              <w:rPr>
                <w:szCs w:val="22"/>
                <w:lang w:val="en-US"/>
              </w:rPr>
            </w:pPr>
          </w:p>
        </w:tc>
      </w:tr>
      <w:tr w:rsidR="00C70867" w:rsidRPr="0027502F" w14:paraId="431206B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27499B1"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01E8B15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390B9F"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7F90F3" w14:textId="77777777" w:rsidR="00C70867" w:rsidRPr="0027502F" w:rsidRDefault="00C70867" w:rsidP="00C70867">
                  <w:pPr>
                    <w:spacing w:line="276" w:lineRule="auto"/>
                    <w:rPr>
                      <w:szCs w:val="22"/>
                    </w:rPr>
                  </w:pPr>
                  <w:r w:rsidRPr="0027502F">
                    <w:rPr>
                      <w:szCs w:val="22"/>
                    </w:rPr>
                    <w:t>N/A</w:t>
                  </w:r>
                </w:p>
              </w:tc>
            </w:tr>
            <w:tr w:rsidR="00C70867" w:rsidRPr="0027502F" w14:paraId="166BD64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E82222"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2724FCB" w14:textId="77777777" w:rsidR="00C70867" w:rsidRPr="0027502F" w:rsidRDefault="00C70867" w:rsidP="00C70867">
                  <w:pPr>
                    <w:spacing w:line="276" w:lineRule="auto"/>
                    <w:rPr>
                      <w:szCs w:val="22"/>
                    </w:rPr>
                  </w:pPr>
                  <w:r w:rsidRPr="0027502F">
                    <w:rPr>
                      <w:szCs w:val="22"/>
                    </w:rPr>
                    <w:t>N/A</w:t>
                  </w:r>
                </w:p>
              </w:tc>
            </w:tr>
          </w:tbl>
          <w:p w14:paraId="4207DF65" w14:textId="77777777" w:rsidR="00C70867" w:rsidRPr="0027502F" w:rsidRDefault="00C70867" w:rsidP="00C70867">
            <w:pPr>
              <w:spacing w:after="0"/>
              <w:jc w:val="left"/>
              <w:rPr>
                <w:szCs w:val="22"/>
                <w:lang w:val="en-US"/>
              </w:rPr>
            </w:pPr>
          </w:p>
        </w:tc>
      </w:tr>
      <w:tr w:rsidR="00C70867" w:rsidRPr="0027502F" w14:paraId="77EFAB12"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98C9AA"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21A66B3A"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7D4C28"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6EDF8CB8"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11266828" w14:textId="77777777" w:rsidR="00C70867" w:rsidRPr="0027502F" w:rsidRDefault="00C70867" w:rsidP="00B03D74">
                  <w:pPr>
                    <w:numPr>
                      <w:ilvl w:val="0"/>
                      <w:numId w:val="25"/>
                    </w:numPr>
                    <w:spacing w:line="276" w:lineRule="auto"/>
                    <w:rPr>
                      <w:szCs w:val="22"/>
                    </w:rPr>
                  </w:pPr>
                  <w:r w:rsidRPr="0027502F">
                    <w:rPr>
                      <w:b/>
                      <w:szCs w:val="22"/>
                    </w:rPr>
                    <w:t>Approval process:</w:t>
                  </w:r>
                </w:p>
                <w:p w14:paraId="09767D02" w14:textId="2D22575D"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7F865F16"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6C5E13"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061B5C0" w14:textId="77777777" w:rsidR="00C70867" w:rsidRPr="0027502F" w:rsidRDefault="00C70867" w:rsidP="00C70867">
                  <w:pPr>
                    <w:spacing w:line="276" w:lineRule="auto"/>
                    <w:rPr>
                      <w:szCs w:val="22"/>
                    </w:rPr>
                  </w:pPr>
                  <w:r w:rsidRPr="0027502F">
                    <w:rPr>
                      <w:szCs w:val="22"/>
                    </w:rPr>
                    <w:t>N/A</w:t>
                  </w:r>
                </w:p>
              </w:tc>
            </w:tr>
            <w:tr w:rsidR="00C70867" w:rsidRPr="0027502F" w14:paraId="3DC7923C"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FAD51D" w14:textId="77777777" w:rsidR="00C70867" w:rsidRPr="0027502F" w:rsidRDefault="00C70867" w:rsidP="00C70867">
                  <w:pPr>
                    <w:spacing w:line="276" w:lineRule="auto"/>
                    <w:jc w:val="left"/>
                    <w:rPr>
                      <w:szCs w:val="22"/>
                    </w:rPr>
                  </w:pPr>
                  <w:r w:rsidRPr="0027502F">
                    <w:rPr>
                      <w:szCs w:val="22"/>
                    </w:rPr>
                    <w:lastRenderedPageBreak/>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11CE98C6" w14:textId="77777777" w:rsidR="00C70867" w:rsidRPr="0027502F" w:rsidRDefault="00C70867" w:rsidP="00C70867">
                  <w:pPr>
                    <w:spacing w:line="276" w:lineRule="auto"/>
                    <w:rPr>
                      <w:szCs w:val="22"/>
                    </w:rPr>
                  </w:pPr>
                  <w:r w:rsidRPr="0027502F">
                    <w:rPr>
                      <w:szCs w:val="22"/>
                    </w:rPr>
                    <w:t>EMCS CAB #185 on 09/07/2019</w:t>
                  </w:r>
                </w:p>
              </w:tc>
            </w:tr>
          </w:tbl>
          <w:p w14:paraId="2C41EB61" w14:textId="77777777" w:rsidR="00C70867" w:rsidRPr="0027502F" w:rsidRDefault="00C70867" w:rsidP="00C70867">
            <w:pPr>
              <w:spacing w:after="0"/>
              <w:jc w:val="left"/>
              <w:rPr>
                <w:szCs w:val="22"/>
                <w:lang w:val="en-US"/>
              </w:rPr>
            </w:pPr>
          </w:p>
        </w:tc>
      </w:tr>
      <w:tr w:rsidR="00C70867" w:rsidRPr="0027502F" w14:paraId="6253FF3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82D2A4" w14:textId="77777777" w:rsidR="00C70867" w:rsidRPr="0027502F" w:rsidRDefault="00C70867" w:rsidP="00C70867">
            <w:pPr>
              <w:spacing w:line="276" w:lineRule="auto"/>
              <w:rPr>
                <w:b/>
                <w:szCs w:val="22"/>
              </w:rPr>
            </w:pPr>
            <w:r w:rsidRPr="0027502F">
              <w:rPr>
                <w:b/>
                <w:szCs w:val="22"/>
              </w:rPr>
              <w:lastRenderedPageBreak/>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2A0BF0C9"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D7B637" w14:textId="77777777" w:rsidR="00FF140E" w:rsidRPr="0027502F" w:rsidRDefault="00FF140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7ABD4C3E" w14:textId="71987BAD" w:rsidR="00FF140E" w:rsidRPr="0027502F" w:rsidRDefault="00FF140E" w:rsidP="004800A7">
                  <w:pPr>
                    <w:spacing w:line="276" w:lineRule="auto"/>
                    <w:rPr>
                      <w:color w:val="000000" w:themeColor="text1"/>
                      <w:szCs w:val="22"/>
                    </w:rPr>
                  </w:pPr>
                  <w:r w:rsidRPr="0027502F">
                    <w:rPr>
                      <w:color w:val="000000" w:themeColor="text1"/>
                      <w:szCs w:val="22"/>
                    </w:rPr>
                    <w:t>v3.00</w:t>
                  </w:r>
                </w:p>
              </w:tc>
            </w:tr>
            <w:tr w:rsidR="00FF140E" w:rsidRPr="0027502F" w14:paraId="24F832DC"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212544"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1145A9FF" w14:textId="4ABB9AC1" w:rsidR="00FF140E" w:rsidRPr="0027502F" w:rsidRDefault="00B57439" w:rsidP="004800A7">
                  <w:pPr>
                    <w:spacing w:line="276" w:lineRule="auto"/>
                    <w:rPr>
                      <w:szCs w:val="22"/>
                    </w:rPr>
                  </w:pPr>
                  <w:r w:rsidRPr="0027502F">
                    <w:rPr>
                      <w:szCs w:val="22"/>
                    </w:rPr>
                    <w:t>07/05/2021</w:t>
                  </w:r>
                </w:p>
              </w:tc>
            </w:tr>
            <w:tr w:rsidR="00FF140E" w:rsidRPr="0027502F" w14:paraId="7F6BCD2A"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C3DE2A" w14:textId="77777777" w:rsidR="00FF140E" w:rsidRPr="0027502F" w:rsidRDefault="00FF140E"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23521436" w14:textId="5F118B93" w:rsidR="00FF140E" w:rsidRPr="0027502F" w:rsidRDefault="00FF140E" w:rsidP="004800A7">
                  <w:pPr>
                    <w:spacing w:line="276" w:lineRule="auto"/>
                    <w:rPr>
                      <w:szCs w:val="22"/>
                    </w:rPr>
                  </w:pPr>
                  <w:r w:rsidRPr="0027502F">
                    <w:rPr>
                      <w:szCs w:val="22"/>
                    </w:rPr>
                    <w:t>13/02/2023</w:t>
                  </w:r>
                </w:p>
              </w:tc>
            </w:tr>
          </w:tbl>
          <w:p w14:paraId="65AABE50" w14:textId="77777777" w:rsidR="00C70867" w:rsidRPr="0027502F" w:rsidRDefault="00C70867" w:rsidP="00C70867">
            <w:pPr>
              <w:spacing w:after="0"/>
              <w:jc w:val="left"/>
              <w:rPr>
                <w:szCs w:val="22"/>
                <w:lang w:val="en-US"/>
              </w:rPr>
            </w:pPr>
          </w:p>
        </w:tc>
      </w:tr>
      <w:tr w:rsidR="00C70867" w:rsidRPr="0027502F" w14:paraId="3DA8EAF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72E05C"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38CDE74A"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15FB2C"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35180FB" w14:textId="77777777" w:rsidR="00C70867" w:rsidRPr="0027502F" w:rsidRDefault="00C70867" w:rsidP="00C70867">
                  <w:pPr>
                    <w:spacing w:line="276" w:lineRule="auto"/>
                    <w:rPr>
                      <w:szCs w:val="22"/>
                    </w:rPr>
                  </w:pPr>
                  <w:r w:rsidRPr="0027502F">
                    <w:rPr>
                      <w:szCs w:val="22"/>
                    </w:rPr>
                    <w:t>N/A</w:t>
                  </w:r>
                </w:p>
              </w:tc>
            </w:tr>
            <w:tr w:rsidR="00C70867" w:rsidRPr="0027502F" w14:paraId="0887F42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E2ECE02"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4A2118B" w14:textId="77777777" w:rsidR="00C70867" w:rsidRPr="0027502F" w:rsidRDefault="00C70867" w:rsidP="00C70867">
                  <w:pPr>
                    <w:spacing w:line="276" w:lineRule="auto"/>
                    <w:rPr>
                      <w:szCs w:val="22"/>
                    </w:rPr>
                  </w:pPr>
                  <w:r w:rsidRPr="0027502F">
                    <w:rPr>
                      <w:szCs w:val="22"/>
                    </w:rPr>
                    <w:t>N/A</w:t>
                  </w:r>
                </w:p>
              </w:tc>
            </w:tr>
          </w:tbl>
          <w:p w14:paraId="62ADB941" w14:textId="77777777" w:rsidR="00C70867" w:rsidRPr="0027502F" w:rsidRDefault="00C70867" w:rsidP="00C70867">
            <w:pPr>
              <w:spacing w:after="0"/>
              <w:jc w:val="left"/>
              <w:rPr>
                <w:szCs w:val="22"/>
                <w:lang w:val="en-US"/>
              </w:rPr>
            </w:pPr>
          </w:p>
        </w:tc>
      </w:tr>
    </w:tbl>
    <w:p w14:paraId="144A3B2E" w14:textId="77777777" w:rsidR="00C70867" w:rsidRPr="0027502F" w:rsidRDefault="00C70867" w:rsidP="00C70867">
      <w:pPr>
        <w:rPr>
          <w:szCs w:val="22"/>
        </w:rPr>
      </w:pPr>
    </w:p>
    <w:p w14:paraId="7ECD1173" w14:textId="77777777" w:rsidR="00C70867" w:rsidRPr="0027502F" w:rsidRDefault="00C70867" w:rsidP="00C70867">
      <w:pPr>
        <w:spacing w:after="0"/>
        <w:jc w:val="left"/>
        <w:rPr>
          <w:szCs w:val="22"/>
        </w:rPr>
      </w:pPr>
      <w:r w:rsidRPr="0027502F">
        <w:rPr>
          <w:szCs w:val="22"/>
        </w:rPr>
        <w:br w:type="page"/>
      </w:r>
    </w:p>
    <w:p w14:paraId="1C235C65" w14:textId="77777777" w:rsidR="00C70867" w:rsidRPr="0027502F" w:rsidRDefault="00C70867" w:rsidP="00C70867">
      <w:pPr>
        <w:pStyle w:val="Heading4"/>
        <w:rPr>
          <w:bCs/>
          <w:szCs w:val="22"/>
        </w:rPr>
      </w:pPr>
      <w:bookmarkStart w:id="70" w:name="_Toc16241991"/>
      <w:r w:rsidRPr="0027502F">
        <w:rPr>
          <w:szCs w:val="22"/>
        </w:rPr>
        <w:lastRenderedPageBreak/>
        <w:t>DDNEA-P3-276 – Include entry for ‘IE905’ in TC60 and TC64</w:t>
      </w:r>
      <w:bookmarkEnd w:id="70"/>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39F3264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9C4CA9"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2718FAE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35AB2F"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F52855" w14:textId="77777777" w:rsidR="00C70867" w:rsidRPr="0027502F" w:rsidRDefault="00C70867" w:rsidP="00C70867">
                  <w:pPr>
                    <w:spacing w:line="276" w:lineRule="auto"/>
                    <w:rPr>
                      <w:szCs w:val="22"/>
                    </w:rPr>
                  </w:pPr>
                  <w:r w:rsidRPr="0027502F">
                    <w:rPr>
                      <w:bCs/>
                      <w:szCs w:val="22"/>
                    </w:rPr>
                    <w:t>DDNEA-P3-276</w:t>
                  </w:r>
                </w:p>
              </w:tc>
            </w:tr>
            <w:tr w:rsidR="00C70867" w:rsidRPr="0027502F" w14:paraId="02D4D44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5E4856"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09CB9B"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2B15D56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E0488A"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4B9812"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6030CB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A811B3" w14:textId="77777777" w:rsidR="00C70867" w:rsidRPr="0027502F" w:rsidRDefault="00C70867" w:rsidP="00C70867">
                  <w:pPr>
                    <w:spacing w:line="276" w:lineRule="auto"/>
                    <w:jc w:val="left"/>
                    <w:rPr>
                      <w:color w:val="000000"/>
                      <w:szCs w:val="22"/>
                      <w:lang w:eastAsia="el-GR"/>
                    </w:rPr>
                  </w:pPr>
                  <w:r w:rsidRPr="0027502F">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BBFEF4" w14:textId="77777777" w:rsidR="00C70867" w:rsidRPr="0027502F" w:rsidRDefault="00C70867" w:rsidP="00C70867">
                  <w:pPr>
                    <w:spacing w:line="276" w:lineRule="auto"/>
                    <w:rPr>
                      <w:color w:val="000000"/>
                      <w:szCs w:val="22"/>
                      <w:lang w:eastAsia="el-GR"/>
                    </w:rPr>
                  </w:pPr>
                  <w:r w:rsidRPr="0027502F">
                    <w:rPr>
                      <w:szCs w:val="22"/>
                    </w:rPr>
                    <w:t>IM321118</w:t>
                  </w:r>
                </w:p>
              </w:tc>
            </w:tr>
            <w:tr w:rsidR="00C70867" w:rsidRPr="0027502F" w14:paraId="0BF8F8E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FA01DF"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426B4F4" w14:textId="77777777" w:rsidR="00C70867" w:rsidRPr="0027502F" w:rsidRDefault="00C70867" w:rsidP="00C70867">
                  <w:pPr>
                    <w:spacing w:line="276" w:lineRule="auto"/>
                    <w:rPr>
                      <w:szCs w:val="22"/>
                    </w:rPr>
                  </w:pPr>
                  <w:r w:rsidRPr="0027502F">
                    <w:rPr>
                      <w:color w:val="000000"/>
                      <w:szCs w:val="22"/>
                      <w:lang w:eastAsia="el-GR"/>
                    </w:rPr>
                    <w:t>KE19044</w:t>
                  </w:r>
                </w:p>
              </w:tc>
            </w:tr>
            <w:tr w:rsidR="00C70867" w:rsidRPr="0027502F" w14:paraId="1FBA18A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710D3B"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15786F"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03/06/2019</w:t>
                  </w:r>
                </w:p>
              </w:tc>
            </w:tr>
            <w:tr w:rsidR="00C70867" w:rsidRPr="0027502F" w14:paraId="31113C9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50D92C"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5A8354A" w14:textId="77777777" w:rsidR="00C70867" w:rsidRPr="0027502F" w:rsidRDefault="00C70867" w:rsidP="00C70867">
                  <w:pPr>
                    <w:spacing w:line="276" w:lineRule="auto"/>
                    <w:rPr>
                      <w:szCs w:val="22"/>
                      <w:lang w:val="en-US"/>
                    </w:rPr>
                  </w:pPr>
                  <w:r w:rsidRPr="0027502F">
                    <w:rPr>
                      <w:szCs w:val="22"/>
                      <w:lang w:val="en-US"/>
                    </w:rPr>
                    <w:t>MSA-FR</w:t>
                  </w:r>
                </w:p>
              </w:tc>
            </w:tr>
          </w:tbl>
          <w:p w14:paraId="7D4E2520" w14:textId="77777777" w:rsidR="00C70867" w:rsidRPr="0027502F" w:rsidRDefault="00C70867" w:rsidP="00C70867">
            <w:pPr>
              <w:spacing w:after="0"/>
              <w:jc w:val="left"/>
              <w:rPr>
                <w:szCs w:val="22"/>
                <w:lang w:val="en-US"/>
              </w:rPr>
            </w:pPr>
          </w:p>
        </w:tc>
      </w:tr>
      <w:tr w:rsidR="00C70867" w:rsidRPr="0027502F" w14:paraId="5891B20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1029C4"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6D5DAA1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1F11FB"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01927E"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651F929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53F92C"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8AD058" w14:textId="77777777" w:rsidR="00C70867" w:rsidRPr="0027502F" w:rsidRDefault="00C70867" w:rsidP="00C70867">
                  <w:pPr>
                    <w:spacing w:line="276" w:lineRule="auto"/>
                    <w:rPr>
                      <w:b/>
                      <w:szCs w:val="22"/>
                    </w:rPr>
                  </w:pPr>
                  <w:r w:rsidRPr="0027502F">
                    <w:rPr>
                      <w:b/>
                      <w:szCs w:val="22"/>
                    </w:rPr>
                    <w:t>Problem Statement</w:t>
                  </w:r>
                </w:p>
                <w:p w14:paraId="3D67A51F" w14:textId="77777777" w:rsidR="00C70867" w:rsidRPr="0027502F" w:rsidRDefault="00C70867" w:rsidP="00C70867">
                  <w:pPr>
                    <w:spacing w:line="276" w:lineRule="auto"/>
                    <w:rPr>
                      <w:szCs w:val="22"/>
                    </w:rPr>
                  </w:pPr>
                  <w:r w:rsidRPr="0027502F">
                    <w:rPr>
                      <w:szCs w:val="22"/>
                    </w:rPr>
                    <w:t>In the ‘Download of an e-AD’ scenario, following the reception of an IE904 message, the MSA Dispatch application is expected to respond with a IE905 message and a IE934 message that includes all business messages comprising the movement history.</w:t>
                  </w:r>
                </w:p>
                <w:p w14:paraId="4C367858" w14:textId="77777777" w:rsidR="00C70867" w:rsidRPr="0027502F" w:rsidRDefault="00C70867" w:rsidP="00C70867">
                  <w:pPr>
                    <w:spacing w:line="276" w:lineRule="auto"/>
                    <w:rPr>
                      <w:szCs w:val="22"/>
                    </w:rPr>
                  </w:pPr>
                  <w:r w:rsidRPr="0027502F">
                    <w:rPr>
                      <w:szCs w:val="22"/>
                    </w:rPr>
                    <w:t>It was identified that following the implementation of the DDNEA-P3-270 RFC, TC60 and TC64 codelists which are applied on the IE934 and IE905 messages respectively, were updated by replacing the value ‘IE905’ with the new introduced ‘IE880’ and ‘IE881’ messages.</w:t>
                  </w:r>
                </w:p>
                <w:p w14:paraId="60B398E4" w14:textId="77777777" w:rsidR="00C70867" w:rsidRPr="0027502F" w:rsidRDefault="00C70867" w:rsidP="00C70867">
                  <w:pPr>
                    <w:spacing w:line="276" w:lineRule="auto"/>
                    <w:rPr>
                      <w:szCs w:val="22"/>
                    </w:rPr>
                  </w:pPr>
                  <w:r w:rsidRPr="0027502F">
                    <w:rPr>
                      <w:szCs w:val="22"/>
                    </w:rPr>
                    <w:t xml:space="preserve">However, in cases where a movement was manually closed in Phase 3.3 (i.e. with an IE905 message), it shall be expected that this message should be included in the corresponding IE905 and IE934 messages. </w:t>
                  </w:r>
                </w:p>
                <w:p w14:paraId="64FD4342" w14:textId="77777777" w:rsidR="00C70867" w:rsidRPr="0027502F" w:rsidRDefault="00C70867" w:rsidP="00C70867">
                  <w:pPr>
                    <w:spacing w:line="276" w:lineRule="auto"/>
                    <w:rPr>
                      <w:szCs w:val="22"/>
                    </w:rPr>
                  </w:pPr>
                  <w:r w:rsidRPr="0027502F">
                    <w:rPr>
                      <w:szCs w:val="22"/>
                    </w:rPr>
                    <w:t>This RFC proposes the necessary updates in TC60 and TC64 in order to allow the handling of historical manual closures (i.e. using a IE905 message) in the aforementioned scenario.</w:t>
                  </w:r>
                </w:p>
                <w:p w14:paraId="630A3269" w14:textId="77777777" w:rsidR="00C70867" w:rsidRPr="0027502F" w:rsidRDefault="00C70867" w:rsidP="00C70867">
                  <w:pPr>
                    <w:spacing w:line="276" w:lineRule="auto"/>
                    <w:rPr>
                      <w:b/>
                      <w:szCs w:val="22"/>
                    </w:rPr>
                  </w:pPr>
                  <w:r w:rsidRPr="0027502F">
                    <w:rPr>
                      <w:b/>
                      <w:szCs w:val="22"/>
                    </w:rPr>
                    <w:t>Proposed Solution</w:t>
                  </w:r>
                </w:p>
                <w:p w14:paraId="193CD484" w14:textId="77777777" w:rsidR="00C70867" w:rsidRPr="0027502F" w:rsidRDefault="00C70867" w:rsidP="00C70867">
                  <w:pPr>
                    <w:spacing w:line="276" w:lineRule="auto"/>
                    <w:rPr>
                      <w:i/>
                      <w:szCs w:val="22"/>
                      <w:u w:val="single"/>
                    </w:rPr>
                  </w:pPr>
                  <w:r w:rsidRPr="0027502F">
                    <w:rPr>
                      <w:b/>
                      <w:i/>
                      <w:szCs w:val="22"/>
                      <w:u w:val="single"/>
                    </w:rPr>
                    <w:t>Note</w:t>
                  </w:r>
                  <w:r w:rsidRPr="0027502F">
                    <w:rPr>
                      <w:i/>
                      <w:szCs w:val="22"/>
                      <w:u w:val="single"/>
                    </w:rPr>
                    <w:t>: The .xsd changes described below will be applied to the Phase 3.4 .xsd files (i.e. v2.02) as a ‘Quick Fix’ approach for the specification issues identified.</w:t>
                  </w:r>
                </w:p>
                <w:p w14:paraId="4DB194C8"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DDNEA:</w:t>
                  </w:r>
                </w:p>
                <w:p w14:paraId="30A5ABC7" w14:textId="77777777" w:rsidR="00C70867" w:rsidRPr="0027502F" w:rsidRDefault="00C70867" w:rsidP="00B03D74">
                  <w:pPr>
                    <w:pStyle w:val="ListParagraph"/>
                    <w:numPr>
                      <w:ilvl w:val="0"/>
                      <w:numId w:val="28"/>
                    </w:numPr>
                    <w:spacing w:line="276" w:lineRule="auto"/>
                    <w:contextualSpacing w:val="0"/>
                    <w:rPr>
                      <w:szCs w:val="22"/>
                    </w:rPr>
                  </w:pPr>
                  <w:r w:rsidRPr="0027502F">
                    <w:rPr>
                      <w:szCs w:val="22"/>
                      <w:lang w:val="en-US"/>
                    </w:rPr>
                    <w:t>APPENDIX B: CODELISTS</w:t>
                  </w:r>
                </w:p>
                <w:p w14:paraId="5EBBB314" w14:textId="77777777" w:rsidR="00C70867" w:rsidRPr="0027502F" w:rsidRDefault="00C70867" w:rsidP="00C70867">
                  <w:pPr>
                    <w:spacing w:line="276" w:lineRule="auto"/>
                    <w:rPr>
                      <w:szCs w:val="22"/>
                      <w:lang w:val="en-US"/>
                    </w:rPr>
                  </w:pPr>
                  <w:r w:rsidRPr="0027502F">
                    <w:rPr>
                      <w:szCs w:val="22"/>
                      <w:lang w:val="en-US"/>
                    </w:rPr>
                    <w:lastRenderedPageBreak/>
                    <w:t>In the ‘TC64-Requested Message Type’ codelist, the ‘STATUS RESPONSE’ entry (highlighted) will be added with the corresponding clarification,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175"/>
                    <w:gridCol w:w="2191"/>
                  </w:tblGrid>
                  <w:tr w:rsidR="00C70867" w:rsidRPr="0027502F" w14:paraId="5BF1C602" w14:textId="77777777" w:rsidTr="00C70867">
                    <w:trPr>
                      <w:trHeight w:val="320"/>
                      <w:tblHeader/>
                    </w:trPr>
                    <w:tc>
                      <w:tcPr>
                        <w:tcW w:w="1066" w:type="dxa"/>
                        <w:shd w:val="solid" w:color="D9D9D9" w:fill="auto"/>
                        <w:vAlign w:val="center"/>
                      </w:tcPr>
                      <w:p w14:paraId="61D1F289" w14:textId="77777777" w:rsidR="00C70867" w:rsidRPr="0027502F" w:rsidRDefault="00C70867" w:rsidP="00C70867">
                        <w:pPr>
                          <w:pStyle w:val="BodyText"/>
                          <w:jc w:val="center"/>
                          <w:rPr>
                            <w:b/>
                            <w:bCs/>
                            <w:sz w:val="22"/>
                            <w:szCs w:val="22"/>
                          </w:rPr>
                        </w:pPr>
                        <w:r w:rsidRPr="0027502F">
                          <w:rPr>
                            <w:b/>
                            <w:bCs/>
                            <w:sz w:val="22"/>
                            <w:szCs w:val="22"/>
                          </w:rPr>
                          <w:t>Code</w:t>
                        </w:r>
                      </w:p>
                    </w:tc>
                    <w:tc>
                      <w:tcPr>
                        <w:tcW w:w="3175" w:type="dxa"/>
                        <w:shd w:val="solid" w:color="D9D9D9" w:fill="auto"/>
                        <w:vAlign w:val="center"/>
                      </w:tcPr>
                      <w:p w14:paraId="4E525DAA"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191" w:type="dxa"/>
                        <w:shd w:val="solid" w:color="D9D9D9" w:fill="auto"/>
                        <w:vAlign w:val="center"/>
                      </w:tcPr>
                      <w:p w14:paraId="48E0322D"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25E00FB5" w14:textId="77777777" w:rsidTr="00C70867">
                    <w:tc>
                      <w:tcPr>
                        <w:tcW w:w="1066" w:type="dxa"/>
                      </w:tcPr>
                      <w:p w14:paraId="65461683" w14:textId="77777777" w:rsidR="00C70867" w:rsidRPr="0027502F" w:rsidRDefault="00C70867" w:rsidP="00C70867">
                        <w:pPr>
                          <w:pStyle w:val="BodyText"/>
                          <w:jc w:val="center"/>
                          <w:rPr>
                            <w:sz w:val="22"/>
                            <w:szCs w:val="22"/>
                          </w:rPr>
                        </w:pPr>
                        <w:r w:rsidRPr="0027502F">
                          <w:rPr>
                            <w:sz w:val="22"/>
                            <w:szCs w:val="22"/>
                          </w:rPr>
                          <w:t>IE801</w:t>
                        </w:r>
                      </w:p>
                    </w:tc>
                    <w:tc>
                      <w:tcPr>
                        <w:tcW w:w="3175" w:type="dxa"/>
                      </w:tcPr>
                      <w:p w14:paraId="4CDA8CFC" w14:textId="77777777" w:rsidR="00C70867" w:rsidRPr="0027502F" w:rsidRDefault="00C70867" w:rsidP="00C70867">
                        <w:pPr>
                          <w:pStyle w:val="BodyText"/>
                          <w:rPr>
                            <w:sz w:val="22"/>
                            <w:szCs w:val="22"/>
                          </w:rPr>
                        </w:pPr>
                        <w:r w:rsidRPr="0027502F">
                          <w:rPr>
                            <w:sz w:val="22"/>
                            <w:szCs w:val="22"/>
                          </w:rPr>
                          <w:t>E-AD</w:t>
                        </w:r>
                      </w:p>
                    </w:tc>
                    <w:tc>
                      <w:tcPr>
                        <w:tcW w:w="2191" w:type="dxa"/>
                      </w:tcPr>
                      <w:p w14:paraId="775F80E0" w14:textId="77777777" w:rsidR="00C70867" w:rsidRPr="0027502F" w:rsidRDefault="00C70867" w:rsidP="00C70867">
                        <w:pPr>
                          <w:pStyle w:val="BodyText"/>
                          <w:rPr>
                            <w:sz w:val="22"/>
                            <w:szCs w:val="22"/>
                          </w:rPr>
                        </w:pPr>
                      </w:p>
                    </w:tc>
                  </w:tr>
                  <w:tr w:rsidR="00C70867" w:rsidRPr="0027502F" w14:paraId="70B8CCB4" w14:textId="77777777" w:rsidTr="00C70867">
                    <w:tc>
                      <w:tcPr>
                        <w:tcW w:w="1066" w:type="dxa"/>
                      </w:tcPr>
                      <w:p w14:paraId="1FC74FD3" w14:textId="77777777" w:rsidR="00C70867" w:rsidRPr="0027502F" w:rsidRDefault="00C70867" w:rsidP="00C70867">
                        <w:pPr>
                          <w:pStyle w:val="BodyText"/>
                          <w:jc w:val="center"/>
                          <w:rPr>
                            <w:sz w:val="22"/>
                            <w:szCs w:val="22"/>
                          </w:rPr>
                        </w:pPr>
                        <w:r w:rsidRPr="0027502F">
                          <w:rPr>
                            <w:sz w:val="22"/>
                            <w:szCs w:val="22"/>
                          </w:rPr>
                          <w:t>IE803</w:t>
                        </w:r>
                      </w:p>
                    </w:tc>
                    <w:tc>
                      <w:tcPr>
                        <w:tcW w:w="3175" w:type="dxa"/>
                      </w:tcPr>
                      <w:p w14:paraId="3C4E068D" w14:textId="77777777" w:rsidR="00C70867" w:rsidRPr="0027502F" w:rsidRDefault="00C70867" w:rsidP="00C70867">
                        <w:pPr>
                          <w:pStyle w:val="BodyText"/>
                          <w:rPr>
                            <w:sz w:val="22"/>
                            <w:szCs w:val="22"/>
                          </w:rPr>
                        </w:pPr>
                        <w:r w:rsidRPr="0027502F">
                          <w:rPr>
                            <w:sz w:val="22"/>
                            <w:szCs w:val="22"/>
                          </w:rPr>
                          <w:t>NOTIFICATION OF DIVERTED E-AD</w:t>
                        </w:r>
                      </w:p>
                    </w:tc>
                    <w:tc>
                      <w:tcPr>
                        <w:tcW w:w="2191" w:type="dxa"/>
                      </w:tcPr>
                      <w:p w14:paraId="185E3235" w14:textId="77777777" w:rsidR="00C70867" w:rsidRPr="0027502F" w:rsidRDefault="00C70867" w:rsidP="00C70867">
                        <w:pPr>
                          <w:pStyle w:val="BodyText"/>
                          <w:rPr>
                            <w:sz w:val="22"/>
                            <w:szCs w:val="22"/>
                          </w:rPr>
                        </w:pPr>
                      </w:p>
                    </w:tc>
                  </w:tr>
                  <w:tr w:rsidR="00C70867" w:rsidRPr="0027502F" w14:paraId="7A94E529" w14:textId="77777777" w:rsidTr="00C70867">
                    <w:tc>
                      <w:tcPr>
                        <w:tcW w:w="1066" w:type="dxa"/>
                      </w:tcPr>
                      <w:p w14:paraId="7C921118" w14:textId="77777777" w:rsidR="00C70867" w:rsidRPr="0027502F" w:rsidRDefault="00C70867" w:rsidP="00C70867">
                        <w:pPr>
                          <w:pStyle w:val="BodyText"/>
                          <w:jc w:val="center"/>
                          <w:rPr>
                            <w:sz w:val="22"/>
                            <w:szCs w:val="22"/>
                          </w:rPr>
                        </w:pPr>
                        <w:r w:rsidRPr="0027502F">
                          <w:rPr>
                            <w:sz w:val="22"/>
                            <w:szCs w:val="22"/>
                          </w:rPr>
                          <w:t>IE807</w:t>
                        </w:r>
                      </w:p>
                    </w:tc>
                    <w:tc>
                      <w:tcPr>
                        <w:tcW w:w="3175" w:type="dxa"/>
                      </w:tcPr>
                      <w:p w14:paraId="0AA6C1BB" w14:textId="77777777" w:rsidR="00C70867" w:rsidRPr="0027502F" w:rsidRDefault="00C70867" w:rsidP="00C70867">
                        <w:pPr>
                          <w:pStyle w:val="BodyText"/>
                          <w:rPr>
                            <w:sz w:val="22"/>
                            <w:szCs w:val="22"/>
                          </w:rPr>
                        </w:pPr>
                        <w:r w:rsidRPr="0027502F">
                          <w:rPr>
                            <w:sz w:val="22"/>
                            <w:szCs w:val="22"/>
                          </w:rPr>
                          <w:t>INTERRUPTION OF MOVEMENT</w:t>
                        </w:r>
                      </w:p>
                    </w:tc>
                    <w:tc>
                      <w:tcPr>
                        <w:tcW w:w="2191" w:type="dxa"/>
                      </w:tcPr>
                      <w:p w14:paraId="3A62C7B9" w14:textId="77777777" w:rsidR="00C70867" w:rsidRPr="0027502F" w:rsidRDefault="00C70867" w:rsidP="00C70867">
                        <w:pPr>
                          <w:pStyle w:val="BodyText"/>
                          <w:rPr>
                            <w:sz w:val="22"/>
                            <w:szCs w:val="22"/>
                          </w:rPr>
                        </w:pPr>
                      </w:p>
                    </w:tc>
                  </w:tr>
                  <w:tr w:rsidR="00C70867" w:rsidRPr="0027502F" w14:paraId="64AAC070" w14:textId="77777777" w:rsidTr="00C70867">
                    <w:tc>
                      <w:tcPr>
                        <w:tcW w:w="1066" w:type="dxa"/>
                      </w:tcPr>
                      <w:p w14:paraId="3D2857BF" w14:textId="77777777" w:rsidR="00C70867" w:rsidRPr="0027502F" w:rsidRDefault="00C70867" w:rsidP="00C70867">
                        <w:pPr>
                          <w:pStyle w:val="BodyText"/>
                          <w:jc w:val="center"/>
                          <w:rPr>
                            <w:sz w:val="22"/>
                            <w:szCs w:val="22"/>
                          </w:rPr>
                        </w:pPr>
                        <w:r w:rsidRPr="0027502F">
                          <w:rPr>
                            <w:sz w:val="22"/>
                            <w:szCs w:val="22"/>
                          </w:rPr>
                          <w:t>IE810</w:t>
                        </w:r>
                      </w:p>
                    </w:tc>
                    <w:tc>
                      <w:tcPr>
                        <w:tcW w:w="3175" w:type="dxa"/>
                      </w:tcPr>
                      <w:p w14:paraId="4FBB0BFC" w14:textId="77777777" w:rsidR="00C70867" w:rsidRPr="0027502F" w:rsidRDefault="00C70867" w:rsidP="00C70867">
                        <w:pPr>
                          <w:pStyle w:val="BodyText"/>
                          <w:rPr>
                            <w:sz w:val="22"/>
                            <w:szCs w:val="22"/>
                          </w:rPr>
                        </w:pPr>
                        <w:r w:rsidRPr="0027502F">
                          <w:rPr>
                            <w:sz w:val="22"/>
                            <w:szCs w:val="22"/>
                          </w:rPr>
                          <w:t>CANCELLATION OF AN E-AD</w:t>
                        </w:r>
                      </w:p>
                    </w:tc>
                    <w:tc>
                      <w:tcPr>
                        <w:tcW w:w="2191" w:type="dxa"/>
                      </w:tcPr>
                      <w:p w14:paraId="55C794F8" w14:textId="77777777" w:rsidR="00C70867" w:rsidRPr="0027502F" w:rsidRDefault="00C70867" w:rsidP="00C70867">
                        <w:pPr>
                          <w:pStyle w:val="BodyText"/>
                          <w:rPr>
                            <w:sz w:val="22"/>
                            <w:szCs w:val="22"/>
                          </w:rPr>
                        </w:pPr>
                      </w:p>
                    </w:tc>
                  </w:tr>
                  <w:tr w:rsidR="00C70867" w:rsidRPr="0027502F" w14:paraId="4CBE90EB" w14:textId="77777777" w:rsidTr="00C70867">
                    <w:tc>
                      <w:tcPr>
                        <w:tcW w:w="1066" w:type="dxa"/>
                      </w:tcPr>
                      <w:p w14:paraId="05A57A6F" w14:textId="77777777" w:rsidR="00C70867" w:rsidRPr="0027502F" w:rsidRDefault="00C70867" w:rsidP="00C70867">
                        <w:pPr>
                          <w:pStyle w:val="BodyText"/>
                          <w:jc w:val="center"/>
                          <w:rPr>
                            <w:sz w:val="22"/>
                            <w:szCs w:val="22"/>
                          </w:rPr>
                        </w:pPr>
                        <w:r w:rsidRPr="0027502F">
                          <w:rPr>
                            <w:sz w:val="22"/>
                            <w:szCs w:val="22"/>
                          </w:rPr>
                          <w:t>IE813</w:t>
                        </w:r>
                      </w:p>
                    </w:tc>
                    <w:tc>
                      <w:tcPr>
                        <w:tcW w:w="3175" w:type="dxa"/>
                      </w:tcPr>
                      <w:p w14:paraId="38569D76" w14:textId="77777777" w:rsidR="00C70867" w:rsidRPr="0027502F" w:rsidRDefault="00C70867" w:rsidP="00C70867">
                        <w:pPr>
                          <w:pStyle w:val="BodyText"/>
                          <w:rPr>
                            <w:sz w:val="22"/>
                            <w:szCs w:val="22"/>
                          </w:rPr>
                        </w:pPr>
                        <w:r w:rsidRPr="0027502F">
                          <w:rPr>
                            <w:sz w:val="22"/>
                            <w:szCs w:val="22"/>
                          </w:rPr>
                          <w:t>CHANGE OF DESTINATION</w:t>
                        </w:r>
                      </w:p>
                    </w:tc>
                    <w:tc>
                      <w:tcPr>
                        <w:tcW w:w="2191" w:type="dxa"/>
                      </w:tcPr>
                      <w:p w14:paraId="6DE386FD" w14:textId="77777777" w:rsidR="00C70867" w:rsidRPr="0027502F" w:rsidRDefault="00C70867" w:rsidP="00C70867">
                        <w:pPr>
                          <w:pStyle w:val="BodyText"/>
                          <w:rPr>
                            <w:sz w:val="22"/>
                            <w:szCs w:val="22"/>
                          </w:rPr>
                        </w:pPr>
                      </w:p>
                    </w:tc>
                  </w:tr>
                  <w:tr w:rsidR="00C70867" w:rsidRPr="0027502F" w14:paraId="483DB628" w14:textId="77777777" w:rsidTr="00C70867">
                    <w:tc>
                      <w:tcPr>
                        <w:tcW w:w="1066" w:type="dxa"/>
                      </w:tcPr>
                      <w:p w14:paraId="45CA6EB2" w14:textId="77777777" w:rsidR="00C70867" w:rsidRPr="0027502F" w:rsidRDefault="00C70867" w:rsidP="00C70867">
                        <w:pPr>
                          <w:pStyle w:val="BodyText"/>
                          <w:jc w:val="center"/>
                          <w:rPr>
                            <w:sz w:val="22"/>
                            <w:szCs w:val="22"/>
                          </w:rPr>
                        </w:pPr>
                        <w:r w:rsidRPr="0027502F">
                          <w:rPr>
                            <w:sz w:val="22"/>
                            <w:szCs w:val="22"/>
                          </w:rPr>
                          <w:t>IE818</w:t>
                        </w:r>
                      </w:p>
                    </w:tc>
                    <w:tc>
                      <w:tcPr>
                        <w:tcW w:w="3175" w:type="dxa"/>
                      </w:tcPr>
                      <w:p w14:paraId="02058F04" w14:textId="77777777" w:rsidR="00C70867" w:rsidRPr="0027502F" w:rsidRDefault="00C70867" w:rsidP="00C70867">
                        <w:pPr>
                          <w:pStyle w:val="BodyText"/>
                          <w:rPr>
                            <w:sz w:val="22"/>
                            <w:szCs w:val="22"/>
                          </w:rPr>
                        </w:pPr>
                        <w:r w:rsidRPr="0027502F">
                          <w:rPr>
                            <w:sz w:val="22"/>
                            <w:szCs w:val="22"/>
                          </w:rPr>
                          <w:t>ACCEPTED OR (PARTIALLY) REFUSED REPORT OF RECEIPT/EXPORT</w:t>
                        </w:r>
                      </w:p>
                    </w:tc>
                    <w:tc>
                      <w:tcPr>
                        <w:tcW w:w="2191" w:type="dxa"/>
                      </w:tcPr>
                      <w:p w14:paraId="2A4C3298" w14:textId="77777777" w:rsidR="00C70867" w:rsidRPr="0027502F" w:rsidRDefault="00C70867" w:rsidP="00C70867">
                        <w:pPr>
                          <w:pStyle w:val="BodyText"/>
                          <w:rPr>
                            <w:sz w:val="22"/>
                            <w:szCs w:val="22"/>
                          </w:rPr>
                        </w:pPr>
                      </w:p>
                    </w:tc>
                  </w:tr>
                  <w:tr w:rsidR="00C70867" w:rsidRPr="0027502F" w14:paraId="0413AC40" w14:textId="77777777" w:rsidTr="00C70867">
                    <w:tc>
                      <w:tcPr>
                        <w:tcW w:w="1066" w:type="dxa"/>
                      </w:tcPr>
                      <w:p w14:paraId="0281EB36" w14:textId="77777777" w:rsidR="00C70867" w:rsidRPr="0027502F" w:rsidRDefault="00C70867" w:rsidP="00C70867">
                        <w:pPr>
                          <w:pStyle w:val="BodyText"/>
                          <w:jc w:val="center"/>
                          <w:rPr>
                            <w:sz w:val="22"/>
                            <w:szCs w:val="22"/>
                          </w:rPr>
                        </w:pPr>
                        <w:r w:rsidRPr="0027502F">
                          <w:rPr>
                            <w:sz w:val="22"/>
                            <w:szCs w:val="22"/>
                          </w:rPr>
                          <w:t>IE819</w:t>
                        </w:r>
                      </w:p>
                    </w:tc>
                    <w:tc>
                      <w:tcPr>
                        <w:tcW w:w="3175" w:type="dxa"/>
                      </w:tcPr>
                      <w:p w14:paraId="4D291F74" w14:textId="77777777" w:rsidR="00C70867" w:rsidRPr="0027502F" w:rsidRDefault="00C70867" w:rsidP="00C70867">
                        <w:pPr>
                          <w:pStyle w:val="BodyText"/>
                          <w:rPr>
                            <w:sz w:val="22"/>
                            <w:szCs w:val="22"/>
                          </w:rPr>
                        </w:pPr>
                        <w:r w:rsidRPr="0027502F">
                          <w:rPr>
                            <w:sz w:val="22"/>
                            <w:szCs w:val="22"/>
                          </w:rPr>
                          <w:t>ALERT OR REJECTION OF AN E-AD</w:t>
                        </w:r>
                      </w:p>
                    </w:tc>
                    <w:tc>
                      <w:tcPr>
                        <w:tcW w:w="2191" w:type="dxa"/>
                      </w:tcPr>
                      <w:p w14:paraId="3DA87EC2" w14:textId="77777777" w:rsidR="00C70867" w:rsidRPr="0027502F" w:rsidRDefault="00C70867" w:rsidP="00C70867">
                        <w:pPr>
                          <w:pStyle w:val="BodyText"/>
                          <w:rPr>
                            <w:sz w:val="22"/>
                            <w:szCs w:val="22"/>
                          </w:rPr>
                        </w:pPr>
                      </w:p>
                    </w:tc>
                  </w:tr>
                  <w:tr w:rsidR="00C70867" w:rsidRPr="0027502F" w14:paraId="52E36BF1" w14:textId="77777777" w:rsidTr="00C70867">
                    <w:tc>
                      <w:tcPr>
                        <w:tcW w:w="1066" w:type="dxa"/>
                      </w:tcPr>
                      <w:p w14:paraId="01C3C994" w14:textId="77777777" w:rsidR="00C70867" w:rsidRPr="0027502F" w:rsidRDefault="00C70867" w:rsidP="00C70867">
                        <w:pPr>
                          <w:pStyle w:val="BodyText"/>
                          <w:jc w:val="center"/>
                          <w:rPr>
                            <w:sz w:val="22"/>
                            <w:szCs w:val="22"/>
                          </w:rPr>
                        </w:pPr>
                        <w:r w:rsidRPr="0027502F">
                          <w:rPr>
                            <w:sz w:val="22"/>
                            <w:szCs w:val="22"/>
                          </w:rPr>
                          <w:t>IE829</w:t>
                        </w:r>
                      </w:p>
                    </w:tc>
                    <w:tc>
                      <w:tcPr>
                        <w:tcW w:w="3175" w:type="dxa"/>
                      </w:tcPr>
                      <w:p w14:paraId="4F18DA54" w14:textId="77777777" w:rsidR="00C70867" w:rsidRPr="0027502F" w:rsidRDefault="00C70867" w:rsidP="00C70867">
                        <w:pPr>
                          <w:pStyle w:val="BodyText"/>
                          <w:rPr>
                            <w:sz w:val="22"/>
                            <w:szCs w:val="22"/>
                          </w:rPr>
                        </w:pPr>
                        <w:r w:rsidRPr="0027502F">
                          <w:rPr>
                            <w:sz w:val="22"/>
                            <w:szCs w:val="22"/>
                          </w:rPr>
                          <w:t>NOTIFICATION OF ACCEPTED EXPORT</w:t>
                        </w:r>
                      </w:p>
                    </w:tc>
                    <w:tc>
                      <w:tcPr>
                        <w:tcW w:w="2191" w:type="dxa"/>
                      </w:tcPr>
                      <w:p w14:paraId="077C9EC4" w14:textId="77777777" w:rsidR="00C70867" w:rsidRPr="0027502F" w:rsidRDefault="00C70867" w:rsidP="00C70867">
                        <w:pPr>
                          <w:pStyle w:val="BodyText"/>
                          <w:rPr>
                            <w:sz w:val="22"/>
                            <w:szCs w:val="22"/>
                          </w:rPr>
                        </w:pPr>
                      </w:p>
                    </w:tc>
                  </w:tr>
                  <w:tr w:rsidR="00C70867" w:rsidRPr="0027502F" w14:paraId="278BB1E5" w14:textId="77777777" w:rsidTr="00C70867">
                    <w:tc>
                      <w:tcPr>
                        <w:tcW w:w="1066" w:type="dxa"/>
                      </w:tcPr>
                      <w:p w14:paraId="79B0D2DD" w14:textId="77777777" w:rsidR="00C70867" w:rsidRPr="0027502F" w:rsidRDefault="00C70867" w:rsidP="00C70867">
                        <w:pPr>
                          <w:pStyle w:val="BodyText"/>
                          <w:jc w:val="center"/>
                          <w:rPr>
                            <w:sz w:val="22"/>
                            <w:szCs w:val="22"/>
                          </w:rPr>
                        </w:pPr>
                        <w:r w:rsidRPr="0027502F">
                          <w:rPr>
                            <w:sz w:val="22"/>
                            <w:szCs w:val="22"/>
                          </w:rPr>
                          <w:t>IE839</w:t>
                        </w:r>
                      </w:p>
                    </w:tc>
                    <w:tc>
                      <w:tcPr>
                        <w:tcW w:w="3175" w:type="dxa"/>
                      </w:tcPr>
                      <w:p w14:paraId="0F967215" w14:textId="77777777" w:rsidR="00C70867" w:rsidRPr="0027502F" w:rsidRDefault="00C70867" w:rsidP="00C70867">
                        <w:pPr>
                          <w:pStyle w:val="BodyText"/>
                          <w:rPr>
                            <w:sz w:val="22"/>
                            <w:szCs w:val="22"/>
                          </w:rPr>
                        </w:pPr>
                        <w:r w:rsidRPr="0027502F">
                          <w:rPr>
                            <w:sz w:val="22"/>
                            <w:szCs w:val="22"/>
                          </w:rPr>
                          <w:t>REJECTION OF E-AD FOR EXPORT</w:t>
                        </w:r>
                      </w:p>
                    </w:tc>
                    <w:tc>
                      <w:tcPr>
                        <w:tcW w:w="2191" w:type="dxa"/>
                      </w:tcPr>
                      <w:p w14:paraId="19A3449B" w14:textId="77777777" w:rsidR="00C70867" w:rsidRPr="0027502F" w:rsidRDefault="00C70867" w:rsidP="00C70867">
                        <w:pPr>
                          <w:pStyle w:val="BodyText"/>
                          <w:rPr>
                            <w:sz w:val="22"/>
                            <w:szCs w:val="22"/>
                          </w:rPr>
                        </w:pPr>
                      </w:p>
                    </w:tc>
                  </w:tr>
                  <w:tr w:rsidR="00C70867" w:rsidRPr="0027502F" w14:paraId="1E202322" w14:textId="77777777" w:rsidTr="00C70867">
                    <w:tc>
                      <w:tcPr>
                        <w:tcW w:w="1066" w:type="dxa"/>
                      </w:tcPr>
                      <w:p w14:paraId="353471E3" w14:textId="77777777" w:rsidR="00C70867" w:rsidRPr="0027502F" w:rsidRDefault="00C70867" w:rsidP="00C70867">
                        <w:pPr>
                          <w:pStyle w:val="BodyText"/>
                          <w:jc w:val="center"/>
                          <w:rPr>
                            <w:sz w:val="22"/>
                            <w:szCs w:val="22"/>
                          </w:rPr>
                        </w:pPr>
                        <w:r w:rsidRPr="0027502F">
                          <w:rPr>
                            <w:sz w:val="22"/>
                            <w:szCs w:val="22"/>
                          </w:rPr>
                          <w:t>IE880</w:t>
                        </w:r>
                      </w:p>
                    </w:tc>
                    <w:tc>
                      <w:tcPr>
                        <w:tcW w:w="3175" w:type="dxa"/>
                      </w:tcPr>
                      <w:p w14:paraId="3801E72F" w14:textId="77777777" w:rsidR="00C70867" w:rsidRPr="0027502F" w:rsidRDefault="00C70867" w:rsidP="00C70867">
                        <w:pPr>
                          <w:pStyle w:val="BodyText"/>
                          <w:rPr>
                            <w:sz w:val="22"/>
                            <w:szCs w:val="22"/>
                          </w:rPr>
                        </w:pPr>
                        <w:r w:rsidRPr="0027502F">
                          <w:rPr>
                            <w:sz w:val="22"/>
                            <w:szCs w:val="22"/>
                          </w:rPr>
                          <w:t>MANUAL CLOSURE REQUEST</w:t>
                        </w:r>
                      </w:p>
                    </w:tc>
                    <w:tc>
                      <w:tcPr>
                        <w:tcW w:w="2191" w:type="dxa"/>
                      </w:tcPr>
                      <w:p w14:paraId="3C0EC81F" w14:textId="77777777" w:rsidR="00C70867" w:rsidRPr="0027502F" w:rsidRDefault="00C70867" w:rsidP="00C70867">
                        <w:pPr>
                          <w:pStyle w:val="BodyText"/>
                          <w:rPr>
                            <w:sz w:val="22"/>
                            <w:szCs w:val="22"/>
                          </w:rPr>
                        </w:pPr>
                      </w:p>
                    </w:tc>
                  </w:tr>
                  <w:tr w:rsidR="00C70867" w:rsidRPr="0027502F" w14:paraId="29431A5F" w14:textId="77777777" w:rsidTr="00C70867">
                    <w:tc>
                      <w:tcPr>
                        <w:tcW w:w="1066" w:type="dxa"/>
                      </w:tcPr>
                      <w:p w14:paraId="51F088F8" w14:textId="77777777" w:rsidR="00C70867" w:rsidRPr="0027502F" w:rsidRDefault="00C70867" w:rsidP="00C70867">
                        <w:pPr>
                          <w:pStyle w:val="BodyText"/>
                          <w:jc w:val="center"/>
                          <w:rPr>
                            <w:sz w:val="22"/>
                            <w:szCs w:val="22"/>
                          </w:rPr>
                        </w:pPr>
                        <w:r w:rsidRPr="0027502F">
                          <w:rPr>
                            <w:sz w:val="22"/>
                            <w:szCs w:val="22"/>
                          </w:rPr>
                          <w:t>IE881</w:t>
                        </w:r>
                      </w:p>
                    </w:tc>
                    <w:tc>
                      <w:tcPr>
                        <w:tcW w:w="3175" w:type="dxa"/>
                      </w:tcPr>
                      <w:p w14:paraId="13C38616" w14:textId="77777777" w:rsidR="00C70867" w:rsidRPr="0027502F" w:rsidRDefault="00C70867" w:rsidP="00C70867">
                        <w:pPr>
                          <w:pStyle w:val="BodyText"/>
                          <w:rPr>
                            <w:sz w:val="22"/>
                            <w:szCs w:val="22"/>
                          </w:rPr>
                        </w:pPr>
                        <w:r w:rsidRPr="0027502F">
                          <w:rPr>
                            <w:sz w:val="22"/>
                            <w:szCs w:val="22"/>
                          </w:rPr>
                          <w:t>MANUAL CLOSURE RESPONSE</w:t>
                        </w:r>
                      </w:p>
                    </w:tc>
                    <w:tc>
                      <w:tcPr>
                        <w:tcW w:w="2191" w:type="dxa"/>
                      </w:tcPr>
                      <w:p w14:paraId="4EFBB45C" w14:textId="77777777" w:rsidR="00C70867" w:rsidRPr="0027502F" w:rsidRDefault="00C70867" w:rsidP="00C70867">
                        <w:pPr>
                          <w:pStyle w:val="BodyText"/>
                          <w:rPr>
                            <w:sz w:val="22"/>
                            <w:szCs w:val="22"/>
                          </w:rPr>
                        </w:pPr>
                      </w:p>
                    </w:tc>
                  </w:tr>
                  <w:tr w:rsidR="00C70867" w:rsidRPr="0027502F" w14:paraId="340FB87E" w14:textId="77777777" w:rsidTr="00C70867">
                    <w:tc>
                      <w:tcPr>
                        <w:tcW w:w="1066" w:type="dxa"/>
                      </w:tcPr>
                      <w:p w14:paraId="0E576609" w14:textId="77777777" w:rsidR="00C70867" w:rsidRPr="0027502F" w:rsidRDefault="00C70867" w:rsidP="00C70867">
                        <w:pPr>
                          <w:pStyle w:val="BodyText"/>
                          <w:jc w:val="center"/>
                          <w:rPr>
                            <w:b/>
                            <w:i/>
                            <w:sz w:val="22"/>
                            <w:szCs w:val="22"/>
                          </w:rPr>
                        </w:pPr>
                        <w:r w:rsidRPr="0027502F">
                          <w:rPr>
                            <w:b/>
                            <w:i/>
                            <w:sz w:val="22"/>
                            <w:szCs w:val="22"/>
                          </w:rPr>
                          <w:t>IE905</w:t>
                        </w:r>
                      </w:p>
                    </w:tc>
                    <w:tc>
                      <w:tcPr>
                        <w:tcW w:w="3175" w:type="dxa"/>
                      </w:tcPr>
                      <w:p w14:paraId="49F23199" w14:textId="77777777" w:rsidR="00C70867" w:rsidRPr="0027502F" w:rsidRDefault="00C70867" w:rsidP="00C70867">
                        <w:pPr>
                          <w:pStyle w:val="BodyText"/>
                          <w:rPr>
                            <w:b/>
                            <w:i/>
                            <w:sz w:val="22"/>
                            <w:szCs w:val="22"/>
                          </w:rPr>
                        </w:pPr>
                        <w:r w:rsidRPr="0027502F">
                          <w:rPr>
                            <w:b/>
                            <w:i/>
                            <w:sz w:val="22"/>
                            <w:szCs w:val="22"/>
                          </w:rPr>
                          <w:t>STATUS RESPONSE</w:t>
                        </w:r>
                      </w:p>
                    </w:tc>
                    <w:tc>
                      <w:tcPr>
                        <w:tcW w:w="2191" w:type="dxa"/>
                      </w:tcPr>
                      <w:p w14:paraId="6B659B9D" w14:textId="77777777" w:rsidR="00C70867" w:rsidRPr="0027502F" w:rsidRDefault="00C70867" w:rsidP="00C70867">
                        <w:pPr>
                          <w:pStyle w:val="BodyText"/>
                          <w:rPr>
                            <w:b/>
                            <w:i/>
                            <w:sz w:val="22"/>
                            <w:szCs w:val="22"/>
                          </w:rPr>
                        </w:pPr>
                        <w:r w:rsidRPr="0027502F">
                          <w:rPr>
                            <w:b/>
                            <w:i/>
                            <w:sz w:val="22"/>
                            <w:szCs w:val="22"/>
                          </w:rPr>
                          <w:t>The IE905 should be included only for historical movements, which were manually closed with a IE905 message.</w:t>
                        </w:r>
                      </w:p>
                    </w:tc>
                  </w:tr>
                  <w:tr w:rsidR="00C70867" w:rsidRPr="0027502F" w14:paraId="5DBF647C" w14:textId="77777777" w:rsidTr="00C70867">
                    <w:tc>
                      <w:tcPr>
                        <w:tcW w:w="1066" w:type="dxa"/>
                      </w:tcPr>
                      <w:p w14:paraId="5A258753" w14:textId="77777777" w:rsidR="00C70867" w:rsidRPr="0027502F" w:rsidRDefault="00C70867" w:rsidP="00C70867">
                        <w:pPr>
                          <w:pStyle w:val="BodyText"/>
                          <w:jc w:val="center"/>
                          <w:rPr>
                            <w:sz w:val="22"/>
                            <w:szCs w:val="22"/>
                          </w:rPr>
                        </w:pPr>
                        <w:r w:rsidRPr="0027502F">
                          <w:rPr>
                            <w:sz w:val="22"/>
                            <w:szCs w:val="22"/>
                          </w:rPr>
                          <w:t>None</w:t>
                        </w:r>
                      </w:p>
                    </w:tc>
                    <w:tc>
                      <w:tcPr>
                        <w:tcW w:w="3175" w:type="dxa"/>
                      </w:tcPr>
                      <w:p w14:paraId="6CC554EA" w14:textId="77777777" w:rsidR="00C70867" w:rsidRPr="0027502F" w:rsidRDefault="00C70867" w:rsidP="00C70867">
                        <w:pPr>
                          <w:pStyle w:val="BodyText"/>
                          <w:rPr>
                            <w:sz w:val="22"/>
                            <w:szCs w:val="22"/>
                          </w:rPr>
                        </w:pPr>
                        <w:r w:rsidRPr="0027502F">
                          <w:rPr>
                            <w:sz w:val="22"/>
                            <w:szCs w:val="22"/>
                          </w:rPr>
                          <w:t>NONE</w:t>
                        </w:r>
                      </w:p>
                    </w:tc>
                    <w:tc>
                      <w:tcPr>
                        <w:tcW w:w="2191" w:type="dxa"/>
                      </w:tcPr>
                      <w:p w14:paraId="69578613" w14:textId="77777777" w:rsidR="00C70867" w:rsidRPr="0027502F" w:rsidRDefault="00C70867" w:rsidP="00C70867">
                        <w:pPr>
                          <w:pStyle w:val="BodyText"/>
                          <w:rPr>
                            <w:sz w:val="22"/>
                            <w:szCs w:val="22"/>
                          </w:rPr>
                        </w:pPr>
                      </w:p>
                    </w:tc>
                  </w:tr>
                </w:tbl>
                <w:p w14:paraId="127EE43B" w14:textId="77777777" w:rsidR="00C70867" w:rsidRPr="0027502F" w:rsidRDefault="00C70867" w:rsidP="00C70867">
                  <w:pPr>
                    <w:spacing w:line="276" w:lineRule="auto"/>
                    <w:rPr>
                      <w:szCs w:val="22"/>
                      <w:lang w:val="en-US"/>
                    </w:rPr>
                  </w:pPr>
                </w:p>
                <w:p w14:paraId="29067697" w14:textId="77777777" w:rsidR="00C70867" w:rsidRPr="0027502F" w:rsidRDefault="00C70867" w:rsidP="00C70867">
                  <w:pPr>
                    <w:spacing w:line="276" w:lineRule="auto"/>
                    <w:rPr>
                      <w:szCs w:val="22"/>
                      <w:lang w:val="en-US"/>
                    </w:rPr>
                  </w:pPr>
                  <w:r w:rsidRPr="0027502F">
                    <w:rPr>
                      <w:szCs w:val="22"/>
                      <w:lang w:val="en-US"/>
                    </w:rPr>
                    <w:t>In the ‘TC60-Technical Message Type’ codelist, the ‘STATUS RESPONSE’ entry will be added with the corresponding clarification,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175"/>
                    <w:gridCol w:w="2191"/>
                  </w:tblGrid>
                  <w:tr w:rsidR="00C70867" w:rsidRPr="0027502F" w14:paraId="06E44266" w14:textId="77777777" w:rsidTr="00C70867">
                    <w:trPr>
                      <w:trHeight w:val="320"/>
                      <w:tblHeader/>
                    </w:trPr>
                    <w:tc>
                      <w:tcPr>
                        <w:tcW w:w="1066" w:type="dxa"/>
                        <w:shd w:val="solid" w:color="D9D9D9" w:fill="auto"/>
                        <w:vAlign w:val="center"/>
                      </w:tcPr>
                      <w:p w14:paraId="78003972" w14:textId="77777777" w:rsidR="00C70867" w:rsidRPr="0027502F" w:rsidRDefault="00C70867" w:rsidP="00C70867">
                        <w:pPr>
                          <w:pStyle w:val="BodyText"/>
                          <w:jc w:val="center"/>
                          <w:rPr>
                            <w:b/>
                            <w:bCs/>
                            <w:sz w:val="22"/>
                            <w:szCs w:val="22"/>
                          </w:rPr>
                        </w:pPr>
                        <w:r w:rsidRPr="0027502F">
                          <w:rPr>
                            <w:b/>
                            <w:bCs/>
                            <w:sz w:val="22"/>
                            <w:szCs w:val="22"/>
                          </w:rPr>
                          <w:lastRenderedPageBreak/>
                          <w:t>Code</w:t>
                        </w:r>
                      </w:p>
                    </w:tc>
                    <w:tc>
                      <w:tcPr>
                        <w:tcW w:w="3175" w:type="dxa"/>
                        <w:shd w:val="solid" w:color="D9D9D9" w:fill="auto"/>
                        <w:vAlign w:val="center"/>
                      </w:tcPr>
                      <w:p w14:paraId="3BA8CC44"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191" w:type="dxa"/>
                        <w:shd w:val="solid" w:color="D9D9D9" w:fill="auto"/>
                        <w:vAlign w:val="center"/>
                      </w:tcPr>
                      <w:p w14:paraId="55B11E4D"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2C39B7B9" w14:textId="77777777" w:rsidTr="00C70867">
                    <w:tc>
                      <w:tcPr>
                        <w:tcW w:w="1066" w:type="dxa"/>
                      </w:tcPr>
                      <w:p w14:paraId="7DD3EF09" w14:textId="77777777" w:rsidR="00C70867" w:rsidRPr="0027502F" w:rsidRDefault="00C70867" w:rsidP="00C70867">
                        <w:pPr>
                          <w:pStyle w:val="BodyText"/>
                          <w:jc w:val="center"/>
                          <w:rPr>
                            <w:sz w:val="22"/>
                            <w:szCs w:val="22"/>
                          </w:rPr>
                        </w:pPr>
                        <w:r w:rsidRPr="0027502F">
                          <w:rPr>
                            <w:sz w:val="22"/>
                            <w:szCs w:val="22"/>
                          </w:rPr>
                          <w:t>IE717</w:t>
                        </w:r>
                      </w:p>
                    </w:tc>
                    <w:tc>
                      <w:tcPr>
                        <w:tcW w:w="3175" w:type="dxa"/>
                      </w:tcPr>
                      <w:p w14:paraId="46861E03" w14:textId="77777777" w:rsidR="00C70867" w:rsidRPr="0027502F" w:rsidRDefault="00C70867" w:rsidP="00C70867">
                        <w:pPr>
                          <w:pStyle w:val="BodyText"/>
                          <w:rPr>
                            <w:sz w:val="22"/>
                            <w:szCs w:val="22"/>
                          </w:rPr>
                        </w:pPr>
                        <w:r w:rsidRPr="0027502F">
                          <w:rPr>
                            <w:sz w:val="22"/>
                            <w:szCs w:val="22"/>
                          </w:rPr>
                          <w:t>CONTROL REPORT</w:t>
                        </w:r>
                      </w:p>
                    </w:tc>
                    <w:tc>
                      <w:tcPr>
                        <w:tcW w:w="2191" w:type="dxa"/>
                      </w:tcPr>
                      <w:p w14:paraId="223A28BE" w14:textId="77777777" w:rsidR="00C70867" w:rsidRPr="0027502F" w:rsidRDefault="00C70867" w:rsidP="00C70867">
                        <w:pPr>
                          <w:pStyle w:val="BodyText"/>
                          <w:rPr>
                            <w:sz w:val="22"/>
                            <w:szCs w:val="22"/>
                          </w:rPr>
                        </w:pPr>
                      </w:p>
                    </w:tc>
                  </w:tr>
                  <w:tr w:rsidR="00C70867" w:rsidRPr="0027502F" w14:paraId="60145810" w14:textId="77777777" w:rsidTr="00C70867">
                    <w:tc>
                      <w:tcPr>
                        <w:tcW w:w="1066" w:type="dxa"/>
                      </w:tcPr>
                      <w:p w14:paraId="3D49FE9C" w14:textId="77777777" w:rsidR="00C70867" w:rsidRPr="0027502F" w:rsidRDefault="00C70867" w:rsidP="00C70867">
                        <w:pPr>
                          <w:pStyle w:val="BodyText"/>
                          <w:jc w:val="center"/>
                          <w:rPr>
                            <w:sz w:val="22"/>
                            <w:szCs w:val="22"/>
                          </w:rPr>
                        </w:pPr>
                        <w:r w:rsidRPr="0027502F">
                          <w:rPr>
                            <w:sz w:val="22"/>
                            <w:szCs w:val="22"/>
                          </w:rPr>
                          <w:t>IE801</w:t>
                        </w:r>
                      </w:p>
                    </w:tc>
                    <w:tc>
                      <w:tcPr>
                        <w:tcW w:w="3175" w:type="dxa"/>
                      </w:tcPr>
                      <w:p w14:paraId="5AB98EAC" w14:textId="77777777" w:rsidR="00C70867" w:rsidRPr="0027502F" w:rsidRDefault="00C70867" w:rsidP="00C70867">
                        <w:pPr>
                          <w:pStyle w:val="BodyText"/>
                          <w:rPr>
                            <w:sz w:val="22"/>
                            <w:szCs w:val="22"/>
                          </w:rPr>
                        </w:pPr>
                        <w:r w:rsidRPr="0027502F">
                          <w:rPr>
                            <w:sz w:val="22"/>
                            <w:szCs w:val="22"/>
                          </w:rPr>
                          <w:t>E-AD</w:t>
                        </w:r>
                      </w:p>
                    </w:tc>
                    <w:tc>
                      <w:tcPr>
                        <w:tcW w:w="2191" w:type="dxa"/>
                      </w:tcPr>
                      <w:p w14:paraId="1BA33AD2" w14:textId="77777777" w:rsidR="00C70867" w:rsidRPr="0027502F" w:rsidRDefault="00C70867" w:rsidP="00C70867">
                        <w:pPr>
                          <w:pStyle w:val="BodyText"/>
                          <w:rPr>
                            <w:sz w:val="22"/>
                            <w:szCs w:val="22"/>
                          </w:rPr>
                        </w:pPr>
                      </w:p>
                    </w:tc>
                  </w:tr>
                  <w:tr w:rsidR="00C70867" w:rsidRPr="0027502F" w14:paraId="46BBE23B" w14:textId="77777777" w:rsidTr="00C70867">
                    <w:tc>
                      <w:tcPr>
                        <w:tcW w:w="1066" w:type="dxa"/>
                      </w:tcPr>
                      <w:p w14:paraId="07834C7C" w14:textId="77777777" w:rsidR="00C70867" w:rsidRPr="0027502F" w:rsidRDefault="00C70867" w:rsidP="00C70867">
                        <w:pPr>
                          <w:pStyle w:val="BodyText"/>
                          <w:jc w:val="center"/>
                          <w:rPr>
                            <w:sz w:val="22"/>
                            <w:szCs w:val="22"/>
                          </w:rPr>
                        </w:pPr>
                        <w:r w:rsidRPr="0027502F">
                          <w:rPr>
                            <w:sz w:val="22"/>
                            <w:szCs w:val="22"/>
                          </w:rPr>
                          <w:t>IE802</w:t>
                        </w:r>
                      </w:p>
                    </w:tc>
                    <w:tc>
                      <w:tcPr>
                        <w:tcW w:w="3175" w:type="dxa"/>
                      </w:tcPr>
                      <w:p w14:paraId="5319EF63" w14:textId="77777777" w:rsidR="00C70867" w:rsidRPr="0027502F" w:rsidRDefault="00C70867" w:rsidP="00C70867">
                        <w:pPr>
                          <w:pStyle w:val="BodyText"/>
                          <w:rPr>
                            <w:sz w:val="22"/>
                            <w:szCs w:val="22"/>
                          </w:rPr>
                        </w:pPr>
                        <w:r w:rsidRPr="0027502F">
                          <w:rPr>
                            <w:sz w:val="22"/>
                            <w:szCs w:val="22"/>
                          </w:rPr>
                          <w:t>REMINDER MESSAGE FOR EXCISE MOVEMENT</w:t>
                        </w:r>
                      </w:p>
                    </w:tc>
                    <w:tc>
                      <w:tcPr>
                        <w:tcW w:w="2191" w:type="dxa"/>
                      </w:tcPr>
                      <w:p w14:paraId="2501879A" w14:textId="77777777" w:rsidR="00C70867" w:rsidRPr="0027502F" w:rsidRDefault="00C70867" w:rsidP="00C70867">
                        <w:pPr>
                          <w:pStyle w:val="BodyText"/>
                          <w:rPr>
                            <w:sz w:val="22"/>
                            <w:szCs w:val="22"/>
                          </w:rPr>
                        </w:pPr>
                      </w:p>
                    </w:tc>
                  </w:tr>
                  <w:tr w:rsidR="00C70867" w:rsidRPr="0027502F" w14:paraId="0B660FBB" w14:textId="77777777" w:rsidTr="00C70867">
                    <w:tc>
                      <w:tcPr>
                        <w:tcW w:w="1066" w:type="dxa"/>
                      </w:tcPr>
                      <w:p w14:paraId="30E2CF9F" w14:textId="77777777" w:rsidR="00C70867" w:rsidRPr="0027502F" w:rsidRDefault="00C70867" w:rsidP="00C70867">
                        <w:pPr>
                          <w:pStyle w:val="BodyText"/>
                          <w:jc w:val="center"/>
                          <w:rPr>
                            <w:sz w:val="22"/>
                            <w:szCs w:val="22"/>
                          </w:rPr>
                        </w:pPr>
                        <w:r w:rsidRPr="0027502F">
                          <w:rPr>
                            <w:sz w:val="22"/>
                            <w:szCs w:val="22"/>
                          </w:rPr>
                          <w:t>IE803</w:t>
                        </w:r>
                      </w:p>
                    </w:tc>
                    <w:tc>
                      <w:tcPr>
                        <w:tcW w:w="3175" w:type="dxa"/>
                      </w:tcPr>
                      <w:p w14:paraId="0843C69B" w14:textId="77777777" w:rsidR="00C70867" w:rsidRPr="0027502F" w:rsidRDefault="00C70867" w:rsidP="00C70867">
                        <w:pPr>
                          <w:pStyle w:val="BodyText"/>
                          <w:rPr>
                            <w:sz w:val="22"/>
                            <w:szCs w:val="22"/>
                          </w:rPr>
                        </w:pPr>
                        <w:r w:rsidRPr="0027502F">
                          <w:rPr>
                            <w:sz w:val="22"/>
                            <w:szCs w:val="22"/>
                          </w:rPr>
                          <w:t>NOTIFICATION OF DIVERTED E-AD</w:t>
                        </w:r>
                      </w:p>
                    </w:tc>
                    <w:tc>
                      <w:tcPr>
                        <w:tcW w:w="2191" w:type="dxa"/>
                      </w:tcPr>
                      <w:p w14:paraId="2B26D27F" w14:textId="77777777" w:rsidR="00C70867" w:rsidRPr="0027502F" w:rsidRDefault="00C70867" w:rsidP="00C70867">
                        <w:pPr>
                          <w:pStyle w:val="BodyText"/>
                          <w:rPr>
                            <w:sz w:val="22"/>
                            <w:szCs w:val="22"/>
                          </w:rPr>
                        </w:pPr>
                      </w:p>
                    </w:tc>
                  </w:tr>
                  <w:tr w:rsidR="00C70867" w:rsidRPr="0027502F" w14:paraId="33D2A1B0" w14:textId="77777777" w:rsidTr="00C70867">
                    <w:tc>
                      <w:tcPr>
                        <w:tcW w:w="1066" w:type="dxa"/>
                      </w:tcPr>
                      <w:p w14:paraId="6576383F" w14:textId="77777777" w:rsidR="00C70867" w:rsidRPr="0027502F" w:rsidRDefault="00C70867" w:rsidP="00C70867">
                        <w:pPr>
                          <w:pStyle w:val="BodyText"/>
                          <w:jc w:val="center"/>
                          <w:rPr>
                            <w:sz w:val="22"/>
                            <w:szCs w:val="22"/>
                          </w:rPr>
                        </w:pPr>
                        <w:r w:rsidRPr="0027502F">
                          <w:rPr>
                            <w:sz w:val="22"/>
                            <w:szCs w:val="22"/>
                          </w:rPr>
                          <w:t>IE807</w:t>
                        </w:r>
                      </w:p>
                    </w:tc>
                    <w:tc>
                      <w:tcPr>
                        <w:tcW w:w="3175" w:type="dxa"/>
                      </w:tcPr>
                      <w:p w14:paraId="0358B563" w14:textId="77777777" w:rsidR="00C70867" w:rsidRPr="0027502F" w:rsidRDefault="00C70867" w:rsidP="00C70867">
                        <w:pPr>
                          <w:pStyle w:val="BodyText"/>
                          <w:rPr>
                            <w:sz w:val="22"/>
                            <w:szCs w:val="22"/>
                          </w:rPr>
                        </w:pPr>
                        <w:r w:rsidRPr="0027502F">
                          <w:rPr>
                            <w:sz w:val="22"/>
                            <w:szCs w:val="22"/>
                          </w:rPr>
                          <w:t>INTERRUPTION OF MOVEMENT</w:t>
                        </w:r>
                      </w:p>
                    </w:tc>
                    <w:tc>
                      <w:tcPr>
                        <w:tcW w:w="2191" w:type="dxa"/>
                      </w:tcPr>
                      <w:p w14:paraId="7D334B09" w14:textId="77777777" w:rsidR="00C70867" w:rsidRPr="0027502F" w:rsidRDefault="00C70867" w:rsidP="00C70867">
                        <w:pPr>
                          <w:pStyle w:val="BodyText"/>
                          <w:rPr>
                            <w:sz w:val="22"/>
                            <w:szCs w:val="22"/>
                          </w:rPr>
                        </w:pPr>
                      </w:p>
                    </w:tc>
                  </w:tr>
                  <w:tr w:rsidR="00C70867" w:rsidRPr="0027502F" w14:paraId="041B9347" w14:textId="77777777" w:rsidTr="00C70867">
                    <w:tc>
                      <w:tcPr>
                        <w:tcW w:w="1066" w:type="dxa"/>
                      </w:tcPr>
                      <w:p w14:paraId="3291BBDF" w14:textId="77777777" w:rsidR="00C70867" w:rsidRPr="0027502F" w:rsidRDefault="00C70867" w:rsidP="00C70867">
                        <w:pPr>
                          <w:pStyle w:val="BodyText"/>
                          <w:jc w:val="center"/>
                          <w:rPr>
                            <w:sz w:val="22"/>
                            <w:szCs w:val="22"/>
                          </w:rPr>
                        </w:pPr>
                        <w:r w:rsidRPr="0027502F">
                          <w:rPr>
                            <w:sz w:val="22"/>
                            <w:szCs w:val="22"/>
                          </w:rPr>
                          <w:t>IE810</w:t>
                        </w:r>
                      </w:p>
                    </w:tc>
                    <w:tc>
                      <w:tcPr>
                        <w:tcW w:w="3175" w:type="dxa"/>
                      </w:tcPr>
                      <w:p w14:paraId="1BE1392C" w14:textId="56C00F95" w:rsidR="00C70867" w:rsidRPr="0027502F" w:rsidRDefault="00C70867" w:rsidP="00C70867">
                        <w:pPr>
                          <w:pStyle w:val="BodyText"/>
                          <w:rPr>
                            <w:sz w:val="22"/>
                            <w:szCs w:val="22"/>
                          </w:rPr>
                        </w:pPr>
                        <w:r w:rsidRPr="0027502F">
                          <w:rPr>
                            <w:sz w:val="22"/>
                            <w:szCs w:val="22"/>
                          </w:rPr>
                          <w:t>CANCELLATION OF E</w:t>
                        </w:r>
                        <w:r w:rsidR="0008693E" w:rsidRPr="0027502F">
                          <w:rPr>
                            <w:sz w:val="22"/>
                            <w:szCs w:val="22"/>
                          </w:rPr>
                          <w:t>-</w:t>
                        </w:r>
                        <w:r w:rsidRPr="0027502F">
                          <w:rPr>
                            <w:sz w:val="22"/>
                            <w:szCs w:val="22"/>
                          </w:rPr>
                          <w:t>AD</w:t>
                        </w:r>
                      </w:p>
                    </w:tc>
                    <w:tc>
                      <w:tcPr>
                        <w:tcW w:w="2191" w:type="dxa"/>
                      </w:tcPr>
                      <w:p w14:paraId="2A5B1AB0" w14:textId="77777777" w:rsidR="00C70867" w:rsidRPr="0027502F" w:rsidRDefault="00C70867" w:rsidP="00C70867">
                        <w:pPr>
                          <w:pStyle w:val="BodyText"/>
                          <w:rPr>
                            <w:sz w:val="22"/>
                            <w:szCs w:val="22"/>
                          </w:rPr>
                        </w:pPr>
                      </w:p>
                    </w:tc>
                  </w:tr>
                  <w:tr w:rsidR="00C70867" w:rsidRPr="0027502F" w14:paraId="29F58381" w14:textId="77777777" w:rsidTr="00C70867">
                    <w:tc>
                      <w:tcPr>
                        <w:tcW w:w="1066" w:type="dxa"/>
                      </w:tcPr>
                      <w:p w14:paraId="30EDCD41" w14:textId="77777777" w:rsidR="00C70867" w:rsidRPr="0027502F" w:rsidRDefault="00C70867" w:rsidP="00C70867">
                        <w:pPr>
                          <w:pStyle w:val="BodyText"/>
                          <w:jc w:val="center"/>
                          <w:rPr>
                            <w:sz w:val="22"/>
                            <w:szCs w:val="22"/>
                          </w:rPr>
                        </w:pPr>
                        <w:r w:rsidRPr="0027502F">
                          <w:rPr>
                            <w:sz w:val="22"/>
                            <w:szCs w:val="22"/>
                          </w:rPr>
                          <w:t>IE813</w:t>
                        </w:r>
                      </w:p>
                    </w:tc>
                    <w:tc>
                      <w:tcPr>
                        <w:tcW w:w="3175" w:type="dxa"/>
                      </w:tcPr>
                      <w:p w14:paraId="2DE814E0" w14:textId="77777777" w:rsidR="00C70867" w:rsidRPr="0027502F" w:rsidRDefault="00C70867" w:rsidP="00C70867">
                        <w:pPr>
                          <w:pStyle w:val="BodyText"/>
                          <w:rPr>
                            <w:sz w:val="22"/>
                            <w:szCs w:val="22"/>
                          </w:rPr>
                        </w:pPr>
                        <w:r w:rsidRPr="0027502F">
                          <w:rPr>
                            <w:sz w:val="22"/>
                            <w:szCs w:val="22"/>
                          </w:rPr>
                          <w:t>CHANGE OF DESTINATION</w:t>
                        </w:r>
                      </w:p>
                    </w:tc>
                    <w:tc>
                      <w:tcPr>
                        <w:tcW w:w="2191" w:type="dxa"/>
                      </w:tcPr>
                      <w:p w14:paraId="3B759C2F" w14:textId="77777777" w:rsidR="00C70867" w:rsidRPr="0027502F" w:rsidRDefault="00C70867" w:rsidP="00C70867">
                        <w:pPr>
                          <w:pStyle w:val="BodyText"/>
                          <w:rPr>
                            <w:sz w:val="22"/>
                            <w:szCs w:val="22"/>
                          </w:rPr>
                        </w:pPr>
                      </w:p>
                    </w:tc>
                  </w:tr>
                  <w:tr w:rsidR="00C70867" w:rsidRPr="0027502F" w14:paraId="0EE72CB1" w14:textId="77777777" w:rsidTr="00C70867">
                    <w:tc>
                      <w:tcPr>
                        <w:tcW w:w="1066" w:type="dxa"/>
                      </w:tcPr>
                      <w:p w14:paraId="4AC2A9D4" w14:textId="77777777" w:rsidR="00C70867" w:rsidRPr="0027502F" w:rsidRDefault="00C70867" w:rsidP="00C70867">
                        <w:pPr>
                          <w:pStyle w:val="BodyText"/>
                          <w:jc w:val="center"/>
                          <w:rPr>
                            <w:sz w:val="22"/>
                            <w:szCs w:val="22"/>
                          </w:rPr>
                        </w:pPr>
                        <w:r w:rsidRPr="0027502F">
                          <w:rPr>
                            <w:sz w:val="22"/>
                            <w:szCs w:val="22"/>
                          </w:rPr>
                          <w:t>IE818</w:t>
                        </w:r>
                      </w:p>
                    </w:tc>
                    <w:tc>
                      <w:tcPr>
                        <w:tcW w:w="3175" w:type="dxa"/>
                      </w:tcPr>
                      <w:p w14:paraId="28FA0C2C" w14:textId="77777777" w:rsidR="00C70867" w:rsidRPr="0027502F" w:rsidRDefault="00C70867" w:rsidP="00C70867">
                        <w:pPr>
                          <w:pStyle w:val="BodyText"/>
                          <w:rPr>
                            <w:sz w:val="22"/>
                            <w:szCs w:val="22"/>
                          </w:rPr>
                        </w:pPr>
                        <w:r w:rsidRPr="0027502F">
                          <w:rPr>
                            <w:sz w:val="22"/>
                            <w:szCs w:val="22"/>
                          </w:rPr>
                          <w:t>ACCEPTED OR (PARTIALLY) REFUSED REPORT OF RECEIPT/EXPORT</w:t>
                        </w:r>
                      </w:p>
                    </w:tc>
                    <w:tc>
                      <w:tcPr>
                        <w:tcW w:w="2191" w:type="dxa"/>
                      </w:tcPr>
                      <w:p w14:paraId="1BB1CBE1" w14:textId="77777777" w:rsidR="00C70867" w:rsidRPr="0027502F" w:rsidRDefault="00C70867" w:rsidP="00C70867">
                        <w:pPr>
                          <w:pStyle w:val="BodyText"/>
                          <w:rPr>
                            <w:sz w:val="22"/>
                            <w:szCs w:val="22"/>
                          </w:rPr>
                        </w:pPr>
                      </w:p>
                    </w:tc>
                  </w:tr>
                  <w:tr w:rsidR="00C70867" w:rsidRPr="0027502F" w14:paraId="3225A9DA" w14:textId="77777777" w:rsidTr="00C70867">
                    <w:tc>
                      <w:tcPr>
                        <w:tcW w:w="1066" w:type="dxa"/>
                      </w:tcPr>
                      <w:p w14:paraId="55AA2D62" w14:textId="77777777" w:rsidR="00C70867" w:rsidRPr="0027502F" w:rsidRDefault="00C70867" w:rsidP="00C70867">
                        <w:pPr>
                          <w:pStyle w:val="BodyText"/>
                          <w:jc w:val="center"/>
                          <w:rPr>
                            <w:sz w:val="22"/>
                            <w:szCs w:val="22"/>
                          </w:rPr>
                        </w:pPr>
                        <w:r w:rsidRPr="0027502F">
                          <w:rPr>
                            <w:sz w:val="22"/>
                            <w:szCs w:val="22"/>
                          </w:rPr>
                          <w:t>IE819</w:t>
                        </w:r>
                      </w:p>
                    </w:tc>
                    <w:tc>
                      <w:tcPr>
                        <w:tcW w:w="3175" w:type="dxa"/>
                      </w:tcPr>
                      <w:p w14:paraId="7C9BF372" w14:textId="77777777" w:rsidR="00C70867" w:rsidRPr="0027502F" w:rsidRDefault="00C70867" w:rsidP="00C70867">
                        <w:pPr>
                          <w:pStyle w:val="BodyText"/>
                          <w:rPr>
                            <w:sz w:val="22"/>
                            <w:szCs w:val="22"/>
                          </w:rPr>
                        </w:pPr>
                        <w:r w:rsidRPr="0027502F">
                          <w:rPr>
                            <w:sz w:val="22"/>
                            <w:szCs w:val="22"/>
                          </w:rPr>
                          <w:t>ALERT OR REJECTION OF AN E-AD</w:t>
                        </w:r>
                      </w:p>
                    </w:tc>
                    <w:tc>
                      <w:tcPr>
                        <w:tcW w:w="2191" w:type="dxa"/>
                      </w:tcPr>
                      <w:p w14:paraId="05D75D5F" w14:textId="77777777" w:rsidR="00C70867" w:rsidRPr="0027502F" w:rsidRDefault="00C70867" w:rsidP="00C70867">
                        <w:pPr>
                          <w:pStyle w:val="BodyText"/>
                          <w:rPr>
                            <w:sz w:val="22"/>
                            <w:szCs w:val="22"/>
                          </w:rPr>
                        </w:pPr>
                      </w:p>
                    </w:tc>
                  </w:tr>
                  <w:tr w:rsidR="00C70867" w:rsidRPr="0027502F" w14:paraId="59C42FB6" w14:textId="77777777" w:rsidTr="00C70867">
                    <w:tc>
                      <w:tcPr>
                        <w:tcW w:w="1066" w:type="dxa"/>
                      </w:tcPr>
                      <w:p w14:paraId="69F1EDB4" w14:textId="77777777" w:rsidR="00C70867" w:rsidRPr="0027502F" w:rsidRDefault="00C70867" w:rsidP="00C70867">
                        <w:pPr>
                          <w:pStyle w:val="BodyText"/>
                          <w:jc w:val="center"/>
                          <w:rPr>
                            <w:sz w:val="22"/>
                            <w:szCs w:val="22"/>
                          </w:rPr>
                        </w:pPr>
                        <w:r w:rsidRPr="0027502F">
                          <w:rPr>
                            <w:sz w:val="22"/>
                            <w:szCs w:val="22"/>
                          </w:rPr>
                          <w:t>IE829</w:t>
                        </w:r>
                      </w:p>
                    </w:tc>
                    <w:tc>
                      <w:tcPr>
                        <w:tcW w:w="3175" w:type="dxa"/>
                      </w:tcPr>
                      <w:p w14:paraId="0139069C" w14:textId="77777777" w:rsidR="00C70867" w:rsidRPr="0027502F" w:rsidRDefault="00C70867" w:rsidP="00C70867">
                        <w:pPr>
                          <w:pStyle w:val="BodyText"/>
                          <w:rPr>
                            <w:sz w:val="22"/>
                            <w:szCs w:val="22"/>
                          </w:rPr>
                        </w:pPr>
                        <w:r w:rsidRPr="0027502F">
                          <w:rPr>
                            <w:sz w:val="22"/>
                            <w:szCs w:val="22"/>
                          </w:rPr>
                          <w:t>NOTIFICATION OF ACCEPTED EXPORT</w:t>
                        </w:r>
                      </w:p>
                    </w:tc>
                    <w:tc>
                      <w:tcPr>
                        <w:tcW w:w="2191" w:type="dxa"/>
                      </w:tcPr>
                      <w:p w14:paraId="03BF3796" w14:textId="77777777" w:rsidR="00C70867" w:rsidRPr="0027502F" w:rsidRDefault="00C70867" w:rsidP="00C70867">
                        <w:pPr>
                          <w:pStyle w:val="BodyText"/>
                          <w:rPr>
                            <w:sz w:val="22"/>
                            <w:szCs w:val="22"/>
                          </w:rPr>
                        </w:pPr>
                      </w:p>
                    </w:tc>
                  </w:tr>
                  <w:tr w:rsidR="00C70867" w:rsidRPr="0027502F" w14:paraId="7A049393" w14:textId="77777777" w:rsidTr="00C70867">
                    <w:tc>
                      <w:tcPr>
                        <w:tcW w:w="1066" w:type="dxa"/>
                      </w:tcPr>
                      <w:p w14:paraId="5667439F" w14:textId="77777777" w:rsidR="00C70867" w:rsidRPr="0027502F" w:rsidRDefault="00C70867" w:rsidP="00C70867">
                        <w:pPr>
                          <w:pStyle w:val="BodyText"/>
                          <w:jc w:val="center"/>
                          <w:rPr>
                            <w:sz w:val="22"/>
                            <w:szCs w:val="22"/>
                          </w:rPr>
                        </w:pPr>
                        <w:r w:rsidRPr="0027502F">
                          <w:rPr>
                            <w:sz w:val="22"/>
                            <w:szCs w:val="22"/>
                          </w:rPr>
                          <w:t>IE837</w:t>
                        </w:r>
                      </w:p>
                    </w:tc>
                    <w:tc>
                      <w:tcPr>
                        <w:tcW w:w="3175" w:type="dxa"/>
                      </w:tcPr>
                      <w:p w14:paraId="529A17EE" w14:textId="77777777" w:rsidR="00C70867" w:rsidRPr="0027502F" w:rsidRDefault="00C70867" w:rsidP="00C70867">
                        <w:pPr>
                          <w:pStyle w:val="BodyText"/>
                          <w:rPr>
                            <w:sz w:val="22"/>
                            <w:szCs w:val="22"/>
                          </w:rPr>
                        </w:pPr>
                        <w:r w:rsidRPr="0027502F">
                          <w:rPr>
                            <w:sz w:val="22"/>
                            <w:szCs w:val="22"/>
                          </w:rPr>
                          <w:t>EXPLANATION ON DELAY FOR DELIVERY</w:t>
                        </w:r>
                      </w:p>
                    </w:tc>
                    <w:tc>
                      <w:tcPr>
                        <w:tcW w:w="2191" w:type="dxa"/>
                      </w:tcPr>
                      <w:p w14:paraId="7C94F83F" w14:textId="77777777" w:rsidR="00C70867" w:rsidRPr="0027502F" w:rsidRDefault="00C70867" w:rsidP="00C70867">
                        <w:pPr>
                          <w:pStyle w:val="BodyText"/>
                          <w:rPr>
                            <w:sz w:val="22"/>
                            <w:szCs w:val="22"/>
                          </w:rPr>
                        </w:pPr>
                      </w:p>
                    </w:tc>
                  </w:tr>
                  <w:tr w:rsidR="00C70867" w:rsidRPr="0027502F" w14:paraId="7918FD3A" w14:textId="77777777" w:rsidTr="00C70867">
                    <w:tc>
                      <w:tcPr>
                        <w:tcW w:w="1066" w:type="dxa"/>
                      </w:tcPr>
                      <w:p w14:paraId="1C9E7700" w14:textId="77777777" w:rsidR="00C70867" w:rsidRPr="0027502F" w:rsidRDefault="00C70867" w:rsidP="00C70867">
                        <w:pPr>
                          <w:pStyle w:val="BodyText"/>
                          <w:jc w:val="center"/>
                          <w:rPr>
                            <w:sz w:val="22"/>
                            <w:szCs w:val="22"/>
                          </w:rPr>
                        </w:pPr>
                        <w:r w:rsidRPr="0027502F">
                          <w:rPr>
                            <w:sz w:val="22"/>
                            <w:szCs w:val="22"/>
                          </w:rPr>
                          <w:t>IE839</w:t>
                        </w:r>
                      </w:p>
                    </w:tc>
                    <w:tc>
                      <w:tcPr>
                        <w:tcW w:w="3175" w:type="dxa"/>
                      </w:tcPr>
                      <w:p w14:paraId="0647F393" w14:textId="77777777" w:rsidR="00C70867" w:rsidRPr="0027502F" w:rsidRDefault="00C70867" w:rsidP="00C70867">
                        <w:pPr>
                          <w:pStyle w:val="BodyText"/>
                          <w:rPr>
                            <w:sz w:val="22"/>
                            <w:szCs w:val="22"/>
                          </w:rPr>
                        </w:pPr>
                        <w:r w:rsidRPr="0027502F">
                          <w:rPr>
                            <w:sz w:val="22"/>
                            <w:szCs w:val="22"/>
                          </w:rPr>
                          <w:t>REJECTION OF E-AD FOR EXPORT</w:t>
                        </w:r>
                      </w:p>
                    </w:tc>
                    <w:tc>
                      <w:tcPr>
                        <w:tcW w:w="2191" w:type="dxa"/>
                      </w:tcPr>
                      <w:p w14:paraId="11580733" w14:textId="77777777" w:rsidR="00C70867" w:rsidRPr="0027502F" w:rsidRDefault="00C70867" w:rsidP="00C70867">
                        <w:pPr>
                          <w:pStyle w:val="BodyText"/>
                          <w:rPr>
                            <w:sz w:val="22"/>
                            <w:szCs w:val="22"/>
                          </w:rPr>
                        </w:pPr>
                      </w:p>
                    </w:tc>
                  </w:tr>
                  <w:tr w:rsidR="00C70867" w:rsidRPr="0027502F" w14:paraId="09817CD1" w14:textId="77777777" w:rsidTr="00C70867">
                    <w:tc>
                      <w:tcPr>
                        <w:tcW w:w="1066" w:type="dxa"/>
                      </w:tcPr>
                      <w:p w14:paraId="4EB781C5" w14:textId="77777777" w:rsidR="00C70867" w:rsidRPr="0027502F" w:rsidRDefault="00C70867" w:rsidP="00C70867">
                        <w:pPr>
                          <w:pStyle w:val="BodyText"/>
                          <w:jc w:val="center"/>
                          <w:rPr>
                            <w:sz w:val="22"/>
                            <w:szCs w:val="22"/>
                          </w:rPr>
                        </w:pPr>
                        <w:r w:rsidRPr="0027502F">
                          <w:rPr>
                            <w:sz w:val="22"/>
                            <w:szCs w:val="22"/>
                          </w:rPr>
                          <w:t>IE840</w:t>
                        </w:r>
                      </w:p>
                    </w:tc>
                    <w:tc>
                      <w:tcPr>
                        <w:tcW w:w="3175" w:type="dxa"/>
                      </w:tcPr>
                      <w:p w14:paraId="70FA4B63" w14:textId="77777777" w:rsidR="00C70867" w:rsidRPr="0027502F" w:rsidRDefault="00C70867" w:rsidP="00C70867">
                        <w:pPr>
                          <w:pStyle w:val="BodyText"/>
                          <w:rPr>
                            <w:sz w:val="22"/>
                            <w:szCs w:val="22"/>
                          </w:rPr>
                        </w:pPr>
                        <w:r w:rsidRPr="0027502F">
                          <w:rPr>
                            <w:sz w:val="22"/>
                            <w:szCs w:val="22"/>
                          </w:rPr>
                          <w:t>EVENT REPORT</w:t>
                        </w:r>
                      </w:p>
                    </w:tc>
                    <w:tc>
                      <w:tcPr>
                        <w:tcW w:w="2191" w:type="dxa"/>
                      </w:tcPr>
                      <w:p w14:paraId="4D2B1996" w14:textId="77777777" w:rsidR="00C70867" w:rsidRPr="0027502F" w:rsidRDefault="00C70867" w:rsidP="00C70867">
                        <w:pPr>
                          <w:pStyle w:val="BodyText"/>
                          <w:rPr>
                            <w:sz w:val="22"/>
                            <w:szCs w:val="22"/>
                          </w:rPr>
                        </w:pPr>
                      </w:p>
                    </w:tc>
                  </w:tr>
                  <w:tr w:rsidR="00C70867" w:rsidRPr="0027502F" w14:paraId="7CD73C07" w14:textId="77777777" w:rsidTr="00C70867">
                    <w:tc>
                      <w:tcPr>
                        <w:tcW w:w="1066" w:type="dxa"/>
                      </w:tcPr>
                      <w:p w14:paraId="479E11ED" w14:textId="77777777" w:rsidR="00C70867" w:rsidRPr="0027502F" w:rsidRDefault="00C70867" w:rsidP="00C70867">
                        <w:pPr>
                          <w:pStyle w:val="BodyText"/>
                          <w:jc w:val="center"/>
                          <w:rPr>
                            <w:sz w:val="22"/>
                            <w:szCs w:val="22"/>
                          </w:rPr>
                        </w:pPr>
                        <w:r w:rsidRPr="0027502F">
                          <w:rPr>
                            <w:sz w:val="22"/>
                            <w:szCs w:val="22"/>
                          </w:rPr>
                          <w:t>IE871</w:t>
                        </w:r>
                      </w:p>
                    </w:tc>
                    <w:tc>
                      <w:tcPr>
                        <w:tcW w:w="3175" w:type="dxa"/>
                      </w:tcPr>
                      <w:p w14:paraId="16228D30" w14:textId="77777777" w:rsidR="00C70867" w:rsidRPr="0027502F" w:rsidRDefault="00C70867" w:rsidP="00C70867">
                        <w:pPr>
                          <w:pStyle w:val="BodyText"/>
                          <w:rPr>
                            <w:sz w:val="22"/>
                            <w:szCs w:val="22"/>
                          </w:rPr>
                        </w:pPr>
                        <w:r w:rsidRPr="0027502F">
                          <w:rPr>
                            <w:sz w:val="22"/>
                            <w:szCs w:val="22"/>
                          </w:rPr>
                          <w:t>EXPLANATION ON REASON FOR SHORTAGE</w:t>
                        </w:r>
                      </w:p>
                    </w:tc>
                    <w:tc>
                      <w:tcPr>
                        <w:tcW w:w="2191" w:type="dxa"/>
                      </w:tcPr>
                      <w:p w14:paraId="468F26FB" w14:textId="77777777" w:rsidR="00C70867" w:rsidRPr="0027502F" w:rsidRDefault="00C70867" w:rsidP="00C70867">
                        <w:pPr>
                          <w:pStyle w:val="BodyText"/>
                          <w:rPr>
                            <w:sz w:val="22"/>
                            <w:szCs w:val="22"/>
                          </w:rPr>
                        </w:pPr>
                      </w:p>
                    </w:tc>
                  </w:tr>
                  <w:tr w:rsidR="00C70867" w:rsidRPr="0027502F" w14:paraId="1DC0F21A" w14:textId="77777777" w:rsidTr="00C70867">
                    <w:tc>
                      <w:tcPr>
                        <w:tcW w:w="1066" w:type="dxa"/>
                      </w:tcPr>
                      <w:p w14:paraId="6826D85E" w14:textId="77777777" w:rsidR="00C70867" w:rsidRPr="0027502F" w:rsidRDefault="00C70867" w:rsidP="00C70867">
                        <w:pPr>
                          <w:pStyle w:val="BodyText"/>
                          <w:jc w:val="center"/>
                          <w:rPr>
                            <w:sz w:val="22"/>
                            <w:szCs w:val="22"/>
                          </w:rPr>
                        </w:pPr>
                        <w:r w:rsidRPr="0027502F">
                          <w:rPr>
                            <w:sz w:val="22"/>
                            <w:szCs w:val="22"/>
                          </w:rPr>
                          <w:t>IE880</w:t>
                        </w:r>
                      </w:p>
                    </w:tc>
                    <w:tc>
                      <w:tcPr>
                        <w:tcW w:w="3175" w:type="dxa"/>
                      </w:tcPr>
                      <w:p w14:paraId="354789DB" w14:textId="77777777" w:rsidR="00C70867" w:rsidRPr="0027502F" w:rsidRDefault="00C70867" w:rsidP="00C70867">
                        <w:pPr>
                          <w:pStyle w:val="BodyText"/>
                          <w:rPr>
                            <w:sz w:val="22"/>
                            <w:szCs w:val="22"/>
                          </w:rPr>
                        </w:pPr>
                        <w:r w:rsidRPr="0027502F">
                          <w:rPr>
                            <w:sz w:val="22"/>
                            <w:szCs w:val="22"/>
                          </w:rPr>
                          <w:t>MANUAL CLOSURE REQUEST</w:t>
                        </w:r>
                      </w:p>
                    </w:tc>
                    <w:tc>
                      <w:tcPr>
                        <w:tcW w:w="2191" w:type="dxa"/>
                      </w:tcPr>
                      <w:p w14:paraId="14806C21" w14:textId="77777777" w:rsidR="00C70867" w:rsidRPr="0027502F" w:rsidRDefault="00C70867" w:rsidP="00C70867">
                        <w:pPr>
                          <w:pStyle w:val="BodyText"/>
                          <w:rPr>
                            <w:sz w:val="22"/>
                            <w:szCs w:val="22"/>
                          </w:rPr>
                        </w:pPr>
                      </w:p>
                    </w:tc>
                  </w:tr>
                  <w:tr w:rsidR="00C70867" w:rsidRPr="0027502F" w14:paraId="575E05C4" w14:textId="77777777" w:rsidTr="00C70867">
                    <w:tc>
                      <w:tcPr>
                        <w:tcW w:w="1066" w:type="dxa"/>
                      </w:tcPr>
                      <w:p w14:paraId="0E148732" w14:textId="77777777" w:rsidR="00C70867" w:rsidRPr="0027502F" w:rsidRDefault="00C70867" w:rsidP="00C70867">
                        <w:pPr>
                          <w:pStyle w:val="BodyText"/>
                          <w:jc w:val="center"/>
                          <w:rPr>
                            <w:sz w:val="22"/>
                            <w:szCs w:val="22"/>
                          </w:rPr>
                        </w:pPr>
                        <w:r w:rsidRPr="0027502F">
                          <w:rPr>
                            <w:sz w:val="22"/>
                            <w:szCs w:val="22"/>
                          </w:rPr>
                          <w:t>IE881</w:t>
                        </w:r>
                      </w:p>
                    </w:tc>
                    <w:tc>
                      <w:tcPr>
                        <w:tcW w:w="3175" w:type="dxa"/>
                      </w:tcPr>
                      <w:p w14:paraId="44934209" w14:textId="77777777" w:rsidR="00C70867" w:rsidRPr="0027502F" w:rsidRDefault="00C70867" w:rsidP="00C70867">
                        <w:pPr>
                          <w:pStyle w:val="BodyText"/>
                          <w:rPr>
                            <w:sz w:val="22"/>
                            <w:szCs w:val="22"/>
                          </w:rPr>
                        </w:pPr>
                        <w:r w:rsidRPr="0027502F">
                          <w:rPr>
                            <w:sz w:val="22"/>
                            <w:szCs w:val="22"/>
                          </w:rPr>
                          <w:t>MANUAL CLOSURE RESPONSE</w:t>
                        </w:r>
                      </w:p>
                    </w:tc>
                    <w:tc>
                      <w:tcPr>
                        <w:tcW w:w="2191" w:type="dxa"/>
                      </w:tcPr>
                      <w:p w14:paraId="605927F0" w14:textId="77777777" w:rsidR="00C70867" w:rsidRPr="0027502F" w:rsidRDefault="00C70867" w:rsidP="00C70867">
                        <w:pPr>
                          <w:pStyle w:val="BodyText"/>
                          <w:rPr>
                            <w:sz w:val="22"/>
                            <w:szCs w:val="22"/>
                          </w:rPr>
                        </w:pPr>
                      </w:p>
                    </w:tc>
                  </w:tr>
                  <w:tr w:rsidR="00C70867" w:rsidRPr="0027502F" w14:paraId="4E833F88" w14:textId="77777777" w:rsidTr="00C70867">
                    <w:tc>
                      <w:tcPr>
                        <w:tcW w:w="1066" w:type="dxa"/>
                      </w:tcPr>
                      <w:p w14:paraId="4D101967" w14:textId="77777777" w:rsidR="00C70867" w:rsidRPr="0027502F" w:rsidRDefault="00C70867" w:rsidP="00C70867">
                        <w:pPr>
                          <w:pStyle w:val="BodyText"/>
                          <w:jc w:val="center"/>
                          <w:rPr>
                            <w:b/>
                            <w:i/>
                            <w:sz w:val="22"/>
                            <w:szCs w:val="22"/>
                          </w:rPr>
                        </w:pPr>
                        <w:r w:rsidRPr="0027502F">
                          <w:rPr>
                            <w:b/>
                            <w:i/>
                            <w:sz w:val="22"/>
                            <w:szCs w:val="22"/>
                          </w:rPr>
                          <w:t>IE905</w:t>
                        </w:r>
                      </w:p>
                    </w:tc>
                    <w:tc>
                      <w:tcPr>
                        <w:tcW w:w="3175" w:type="dxa"/>
                      </w:tcPr>
                      <w:p w14:paraId="7DAB5F27" w14:textId="77777777" w:rsidR="00C70867" w:rsidRPr="0027502F" w:rsidRDefault="00C70867" w:rsidP="00C70867">
                        <w:pPr>
                          <w:pStyle w:val="BodyText"/>
                          <w:rPr>
                            <w:b/>
                            <w:i/>
                            <w:sz w:val="22"/>
                            <w:szCs w:val="22"/>
                          </w:rPr>
                        </w:pPr>
                        <w:r w:rsidRPr="0027502F">
                          <w:rPr>
                            <w:b/>
                            <w:i/>
                            <w:sz w:val="22"/>
                            <w:szCs w:val="22"/>
                          </w:rPr>
                          <w:t>STATUS RESPONSE</w:t>
                        </w:r>
                      </w:p>
                    </w:tc>
                    <w:tc>
                      <w:tcPr>
                        <w:tcW w:w="2191" w:type="dxa"/>
                      </w:tcPr>
                      <w:p w14:paraId="326E5A19" w14:textId="77777777" w:rsidR="00C70867" w:rsidRPr="0027502F" w:rsidRDefault="00C70867" w:rsidP="00C70867">
                        <w:pPr>
                          <w:pStyle w:val="BodyText"/>
                          <w:rPr>
                            <w:b/>
                            <w:i/>
                            <w:sz w:val="22"/>
                            <w:szCs w:val="22"/>
                          </w:rPr>
                        </w:pPr>
                        <w:r w:rsidRPr="0027502F">
                          <w:rPr>
                            <w:b/>
                            <w:i/>
                            <w:sz w:val="22"/>
                            <w:szCs w:val="22"/>
                          </w:rPr>
                          <w:t>The IE905 should be included only for historical movements, which were manually closed with a IE905 message.</w:t>
                        </w:r>
                      </w:p>
                    </w:tc>
                  </w:tr>
                </w:tbl>
                <w:p w14:paraId="1C292511" w14:textId="77777777" w:rsidR="00C70867" w:rsidRPr="0027502F" w:rsidRDefault="00C70867" w:rsidP="00C70867">
                  <w:pPr>
                    <w:spacing w:line="276" w:lineRule="auto"/>
                    <w:rPr>
                      <w:szCs w:val="22"/>
                      <w:lang w:val="en-US"/>
                    </w:rPr>
                  </w:pPr>
                </w:p>
                <w:p w14:paraId="717FBCCA"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H: DIRECTORY WITH XML SCHEMAS (XSDS)</w:t>
                  </w:r>
                </w:p>
                <w:p w14:paraId="4C7A7363" w14:textId="77777777" w:rsidR="00C70867" w:rsidRPr="0027502F" w:rsidRDefault="00C70867" w:rsidP="00C70867">
                  <w:pPr>
                    <w:spacing w:line="276" w:lineRule="auto"/>
                    <w:rPr>
                      <w:szCs w:val="22"/>
                      <w:lang w:val="en-US"/>
                    </w:rPr>
                  </w:pPr>
                  <w:r w:rsidRPr="0027502F">
                    <w:rPr>
                      <w:szCs w:val="22"/>
                      <w:lang w:val="en-US"/>
                    </w:rPr>
                    <w:t>The following entries will be added in tcl.xsd file as highlighted below:</w:t>
                  </w:r>
                </w:p>
                <w:p w14:paraId="10A98D49" w14:textId="77777777" w:rsidR="00C70867" w:rsidRPr="0027502F" w:rsidRDefault="00C70867" w:rsidP="00C70867">
                  <w:pPr>
                    <w:spacing w:line="276" w:lineRule="auto"/>
                    <w:rPr>
                      <w:szCs w:val="22"/>
                      <w:lang w:val="en-US"/>
                    </w:rPr>
                  </w:pPr>
                  <w:r w:rsidRPr="0027502F">
                    <w:rPr>
                      <w:szCs w:val="22"/>
                      <w:lang w:val="en-US"/>
                    </w:rPr>
                    <w:t>Under the ‘Technical Message Type’ codelist:</w:t>
                  </w:r>
                </w:p>
                <w:p w14:paraId="539DE7B6" w14:textId="77777777" w:rsidR="00C70867" w:rsidRPr="0027502F" w:rsidRDefault="00C70867" w:rsidP="00C70867">
                  <w:pPr>
                    <w:spacing w:after="0" w:line="276" w:lineRule="auto"/>
                    <w:rPr>
                      <w:szCs w:val="22"/>
                      <w:lang w:val="en-US"/>
                    </w:rPr>
                  </w:pPr>
                  <w:r w:rsidRPr="0027502F">
                    <w:rPr>
                      <w:szCs w:val="22"/>
                      <w:lang w:val="en-US"/>
                    </w:rPr>
                    <w:t>….</w:t>
                  </w:r>
                </w:p>
                <w:p w14:paraId="6BCF01D0" w14:textId="77777777" w:rsidR="00C70867" w:rsidRPr="0027502F" w:rsidRDefault="00C70867" w:rsidP="00C70867">
                  <w:pPr>
                    <w:spacing w:after="0" w:line="276" w:lineRule="auto"/>
                    <w:rPr>
                      <w:szCs w:val="22"/>
                      <w:lang w:val="en-US"/>
                    </w:rPr>
                  </w:pPr>
                  <w:r w:rsidRPr="0027502F">
                    <w:rPr>
                      <w:szCs w:val="22"/>
                      <w:lang w:val="en-US"/>
                    </w:rPr>
                    <w:t xml:space="preserve">     &lt;xs:enumeration value="IE880"&gt;</w:t>
                  </w:r>
                </w:p>
                <w:p w14:paraId="7F857A73" w14:textId="77777777" w:rsidR="00C70867" w:rsidRPr="0027502F" w:rsidRDefault="00C70867" w:rsidP="00C70867">
                  <w:pPr>
                    <w:spacing w:after="0" w:line="276" w:lineRule="auto"/>
                    <w:rPr>
                      <w:szCs w:val="22"/>
                      <w:lang w:val="en-US"/>
                    </w:rPr>
                  </w:pPr>
                  <w:r w:rsidRPr="0027502F">
                    <w:rPr>
                      <w:szCs w:val="22"/>
                      <w:lang w:val="en-US"/>
                    </w:rPr>
                    <w:t xml:space="preserve">        &lt;xs:annotation&gt;</w:t>
                  </w:r>
                </w:p>
                <w:p w14:paraId="3EB79194"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&lt;xs:documentation&gt;MANUAL CLOSURE REQUEST&lt;/xs:documentation&gt;</w:t>
                  </w:r>
                </w:p>
                <w:p w14:paraId="2358A1BA"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1A411093"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4D258D20" w14:textId="77777777" w:rsidR="00C70867" w:rsidRPr="0027502F" w:rsidRDefault="00C70867" w:rsidP="00C70867">
                  <w:pPr>
                    <w:spacing w:after="0" w:line="276" w:lineRule="auto"/>
                    <w:rPr>
                      <w:szCs w:val="22"/>
                      <w:lang w:val="en-US"/>
                    </w:rPr>
                  </w:pPr>
                  <w:r w:rsidRPr="0027502F">
                    <w:rPr>
                      <w:szCs w:val="22"/>
                      <w:lang w:val="en-US"/>
                    </w:rPr>
                    <w:t xml:space="preserve">      &lt;xs:enumeration value="IE881"&gt;</w:t>
                  </w:r>
                </w:p>
                <w:p w14:paraId="34A3E788"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&lt;xs:annotation&gt;</w:t>
                  </w:r>
                </w:p>
                <w:p w14:paraId="0EF61D42" w14:textId="77777777" w:rsidR="00C70867" w:rsidRPr="00FA7B78" w:rsidRDefault="00C70867" w:rsidP="00C70867">
                  <w:pPr>
                    <w:spacing w:after="0" w:line="276" w:lineRule="auto"/>
                    <w:rPr>
                      <w:szCs w:val="22"/>
                      <w:lang w:val="fr-BE"/>
                    </w:rPr>
                  </w:pPr>
                  <w:r w:rsidRPr="00FA7B78">
                    <w:rPr>
                      <w:szCs w:val="22"/>
                      <w:lang w:val="fr-BE"/>
                    </w:rPr>
                    <w:t xml:space="preserve">          &lt;xs:documentation&gt;MANUAL CLOSURE RESPONSE&lt;/xs:documentation&gt;</w:t>
                  </w:r>
                </w:p>
                <w:p w14:paraId="12CD2015"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62547475"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5D049A7F" w14:textId="77777777" w:rsidR="00C70867" w:rsidRPr="0027502F" w:rsidRDefault="00C70867" w:rsidP="00C70867">
                  <w:pPr>
                    <w:spacing w:after="0" w:line="276" w:lineRule="auto"/>
                    <w:rPr>
                      <w:b/>
                      <w:i/>
                      <w:szCs w:val="22"/>
                      <w:lang w:val="en-US"/>
                    </w:rPr>
                  </w:pPr>
                  <w:r w:rsidRPr="0027502F">
                    <w:rPr>
                      <w:b/>
                      <w:i/>
                      <w:szCs w:val="22"/>
                      <w:lang w:val="en-US"/>
                    </w:rPr>
                    <w:t xml:space="preserve">    &lt;xs:enumeration value="IE905"&gt;</w:t>
                  </w:r>
                </w:p>
                <w:p w14:paraId="14A7ECDB" w14:textId="77777777" w:rsidR="00C70867" w:rsidRPr="00FA7B78" w:rsidRDefault="00C70867" w:rsidP="00C70867">
                  <w:pPr>
                    <w:spacing w:after="0" w:line="276" w:lineRule="auto"/>
                    <w:rPr>
                      <w:b/>
                      <w:i/>
                      <w:szCs w:val="22"/>
                      <w:lang w:val="fr-BE"/>
                    </w:rPr>
                  </w:pPr>
                  <w:r w:rsidRPr="0027502F">
                    <w:rPr>
                      <w:b/>
                      <w:i/>
                      <w:szCs w:val="22"/>
                      <w:lang w:val="en-US"/>
                    </w:rPr>
                    <w:t xml:space="preserve">        </w:t>
                  </w:r>
                  <w:r w:rsidRPr="00FA7B78">
                    <w:rPr>
                      <w:b/>
                      <w:i/>
                      <w:szCs w:val="22"/>
                      <w:lang w:val="fr-BE"/>
                    </w:rPr>
                    <w:t>&lt;xs:annotation&gt;</w:t>
                  </w:r>
                </w:p>
                <w:p w14:paraId="0936448F" w14:textId="77777777" w:rsidR="00C70867" w:rsidRPr="00FA7B78" w:rsidRDefault="00C70867" w:rsidP="00C70867">
                  <w:pPr>
                    <w:spacing w:after="0" w:line="276" w:lineRule="auto"/>
                    <w:rPr>
                      <w:b/>
                      <w:i/>
                      <w:szCs w:val="22"/>
                      <w:lang w:val="fr-BE"/>
                    </w:rPr>
                  </w:pPr>
                  <w:r w:rsidRPr="00FA7B78">
                    <w:rPr>
                      <w:b/>
                      <w:i/>
                      <w:szCs w:val="22"/>
                      <w:lang w:val="fr-BE"/>
                    </w:rPr>
                    <w:t xml:space="preserve">          &lt;xs:documentation&gt;STATUS RESPONSE&lt;/xs:documentation&gt;</w:t>
                  </w:r>
                </w:p>
                <w:p w14:paraId="01F0E1DE" w14:textId="77777777" w:rsidR="00C70867" w:rsidRPr="0027502F" w:rsidRDefault="00C70867" w:rsidP="00C70867">
                  <w:pPr>
                    <w:spacing w:after="0" w:line="276" w:lineRule="auto"/>
                    <w:rPr>
                      <w:b/>
                      <w:i/>
                      <w:szCs w:val="22"/>
                      <w:lang w:val="en-US"/>
                    </w:rPr>
                  </w:pPr>
                  <w:r w:rsidRPr="00FA7B78">
                    <w:rPr>
                      <w:b/>
                      <w:i/>
                      <w:szCs w:val="22"/>
                      <w:lang w:val="fr-BE"/>
                    </w:rPr>
                    <w:t xml:space="preserve">        </w:t>
                  </w:r>
                  <w:r w:rsidRPr="0027502F">
                    <w:rPr>
                      <w:b/>
                      <w:i/>
                      <w:szCs w:val="22"/>
                      <w:lang w:val="en-US"/>
                    </w:rPr>
                    <w:t>&lt;/xs:annotation&gt;</w:t>
                  </w:r>
                </w:p>
                <w:p w14:paraId="1115B2CE" w14:textId="77777777" w:rsidR="00C70867" w:rsidRPr="0027502F" w:rsidRDefault="00C70867" w:rsidP="00C70867">
                  <w:pPr>
                    <w:spacing w:after="0" w:line="276" w:lineRule="auto"/>
                    <w:rPr>
                      <w:b/>
                      <w:i/>
                      <w:szCs w:val="22"/>
                      <w:lang w:val="en-US"/>
                    </w:rPr>
                  </w:pPr>
                  <w:r w:rsidRPr="0027502F">
                    <w:rPr>
                      <w:b/>
                      <w:i/>
                      <w:szCs w:val="22"/>
                      <w:lang w:val="en-US"/>
                    </w:rPr>
                    <w:t xml:space="preserve">      &lt;/xs:enumeration&gt;</w:t>
                  </w:r>
                </w:p>
                <w:p w14:paraId="08794250" w14:textId="77777777" w:rsidR="00C70867" w:rsidRPr="0027502F" w:rsidRDefault="00C70867" w:rsidP="00C70867">
                  <w:pPr>
                    <w:spacing w:after="0" w:line="276" w:lineRule="auto"/>
                    <w:rPr>
                      <w:szCs w:val="22"/>
                      <w:lang w:val="en-US"/>
                    </w:rPr>
                  </w:pPr>
                  <w:r w:rsidRPr="0027502F">
                    <w:rPr>
                      <w:szCs w:val="22"/>
                      <w:lang w:val="en-US"/>
                    </w:rPr>
                    <w:t xml:space="preserve">    &lt;/xs:restriction&gt;</w:t>
                  </w:r>
                </w:p>
                <w:p w14:paraId="2EF1A765" w14:textId="77777777" w:rsidR="00C70867" w:rsidRPr="0027502F" w:rsidRDefault="00C70867" w:rsidP="00C70867">
                  <w:pPr>
                    <w:spacing w:after="0" w:line="276" w:lineRule="auto"/>
                    <w:rPr>
                      <w:szCs w:val="22"/>
                      <w:lang w:val="en-US"/>
                    </w:rPr>
                  </w:pPr>
                  <w:r w:rsidRPr="0027502F">
                    <w:rPr>
                      <w:szCs w:val="22"/>
                      <w:lang w:val="en-US"/>
                    </w:rPr>
                    <w:t xml:space="preserve">  &lt;/xs:simpleType&gt;</w:t>
                  </w:r>
                </w:p>
                <w:p w14:paraId="07AF873D" w14:textId="77777777" w:rsidR="00C70867" w:rsidRPr="0027502F" w:rsidRDefault="00C70867" w:rsidP="00C70867">
                  <w:pPr>
                    <w:spacing w:after="0" w:line="276" w:lineRule="auto"/>
                    <w:rPr>
                      <w:szCs w:val="22"/>
                      <w:lang w:val="en-US"/>
                    </w:rPr>
                  </w:pPr>
                </w:p>
                <w:p w14:paraId="73E3F5D1" w14:textId="77777777" w:rsidR="00C70867" w:rsidRPr="0027502F" w:rsidRDefault="00C70867" w:rsidP="00C70867">
                  <w:pPr>
                    <w:spacing w:line="276" w:lineRule="auto"/>
                    <w:rPr>
                      <w:szCs w:val="22"/>
                      <w:lang w:val="en-US"/>
                    </w:rPr>
                  </w:pPr>
                  <w:r w:rsidRPr="0027502F">
                    <w:rPr>
                      <w:szCs w:val="22"/>
                      <w:lang w:val="en-US"/>
                    </w:rPr>
                    <w:t>Under the ‘Requested Message Type’ codelist:</w:t>
                  </w:r>
                </w:p>
                <w:p w14:paraId="0B5A37C8" w14:textId="77777777" w:rsidR="00C70867" w:rsidRPr="0027502F" w:rsidRDefault="00C70867" w:rsidP="00C70867">
                  <w:pPr>
                    <w:spacing w:after="0" w:line="276" w:lineRule="auto"/>
                    <w:rPr>
                      <w:szCs w:val="22"/>
                      <w:lang w:val="en-US"/>
                    </w:rPr>
                  </w:pPr>
                  <w:r w:rsidRPr="0027502F">
                    <w:rPr>
                      <w:szCs w:val="22"/>
                      <w:lang w:val="en-US"/>
                    </w:rPr>
                    <w:t>….</w:t>
                  </w:r>
                </w:p>
                <w:p w14:paraId="1F1ABA04" w14:textId="77777777" w:rsidR="00C70867" w:rsidRPr="0027502F" w:rsidRDefault="00C70867" w:rsidP="00C70867">
                  <w:pPr>
                    <w:spacing w:after="0" w:line="276" w:lineRule="auto"/>
                    <w:rPr>
                      <w:szCs w:val="22"/>
                      <w:lang w:val="en-US"/>
                    </w:rPr>
                  </w:pPr>
                  <w:r w:rsidRPr="0027502F">
                    <w:rPr>
                      <w:szCs w:val="22"/>
                      <w:lang w:val="en-US"/>
                    </w:rPr>
                    <w:t xml:space="preserve">     &lt;xs:enumeration value="IE880"&gt;</w:t>
                  </w:r>
                </w:p>
                <w:p w14:paraId="5F5EF46F" w14:textId="77777777" w:rsidR="00C70867" w:rsidRPr="0027502F" w:rsidRDefault="00C70867" w:rsidP="00C70867">
                  <w:pPr>
                    <w:spacing w:after="0" w:line="276" w:lineRule="auto"/>
                    <w:rPr>
                      <w:szCs w:val="22"/>
                      <w:lang w:val="en-US"/>
                    </w:rPr>
                  </w:pPr>
                  <w:r w:rsidRPr="0027502F">
                    <w:rPr>
                      <w:szCs w:val="22"/>
                      <w:lang w:val="en-US"/>
                    </w:rPr>
                    <w:t xml:space="preserve">        &lt;xs:annotation&gt;</w:t>
                  </w:r>
                </w:p>
                <w:p w14:paraId="58D41D04"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&lt;xs:documentation&gt;MANUAL CLOSURE REQUEST&lt;/xs:documentation&gt;</w:t>
                  </w:r>
                </w:p>
                <w:p w14:paraId="5C6A025C"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69E97071"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3B8B83E8" w14:textId="77777777" w:rsidR="00C70867" w:rsidRPr="0027502F" w:rsidRDefault="00C70867" w:rsidP="00C70867">
                  <w:pPr>
                    <w:spacing w:after="0" w:line="276" w:lineRule="auto"/>
                    <w:rPr>
                      <w:szCs w:val="22"/>
                      <w:lang w:val="en-US"/>
                    </w:rPr>
                  </w:pPr>
                  <w:r w:rsidRPr="0027502F">
                    <w:rPr>
                      <w:szCs w:val="22"/>
                      <w:lang w:val="en-US"/>
                    </w:rPr>
                    <w:t xml:space="preserve">      &lt;xs:enumeration value="IE881"&gt;</w:t>
                  </w:r>
                </w:p>
                <w:p w14:paraId="7250217C"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&lt;xs:annotation&gt;</w:t>
                  </w:r>
                </w:p>
                <w:p w14:paraId="072199D2" w14:textId="77777777" w:rsidR="00C70867" w:rsidRPr="00FA7B78" w:rsidRDefault="00C70867" w:rsidP="00C70867">
                  <w:pPr>
                    <w:spacing w:after="0" w:line="276" w:lineRule="auto"/>
                    <w:rPr>
                      <w:szCs w:val="22"/>
                      <w:lang w:val="fr-BE"/>
                    </w:rPr>
                  </w:pPr>
                  <w:r w:rsidRPr="00FA7B78">
                    <w:rPr>
                      <w:szCs w:val="22"/>
                      <w:lang w:val="fr-BE"/>
                    </w:rPr>
                    <w:t xml:space="preserve">          &lt;xs:documentation&gt;MANUAL CLOSURE RESPONSE&lt;/xs:documentation&gt;</w:t>
                  </w:r>
                </w:p>
                <w:p w14:paraId="2F16C5DC"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17B16815"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0BF2BB55" w14:textId="77777777" w:rsidR="00C70867" w:rsidRPr="0027502F" w:rsidRDefault="00C70867" w:rsidP="00C70867">
                  <w:pPr>
                    <w:spacing w:after="0" w:line="276" w:lineRule="auto"/>
                    <w:rPr>
                      <w:b/>
                      <w:i/>
                      <w:szCs w:val="22"/>
                      <w:lang w:val="en-US"/>
                    </w:rPr>
                  </w:pPr>
                  <w:r w:rsidRPr="0027502F">
                    <w:rPr>
                      <w:szCs w:val="22"/>
                      <w:lang w:val="en-US"/>
                    </w:rPr>
                    <w:t xml:space="preserve">   </w:t>
                  </w:r>
                  <w:r w:rsidRPr="0027502F">
                    <w:rPr>
                      <w:b/>
                      <w:i/>
                      <w:szCs w:val="22"/>
                      <w:lang w:val="en-US"/>
                    </w:rPr>
                    <w:t>&lt;xs:enumeration value="IE905"&gt;</w:t>
                  </w:r>
                </w:p>
                <w:p w14:paraId="7A096D37" w14:textId="77777777" w:rsidR="00C70867" w:rsidRPr="00FA7B78" w:rsidRDefault="00C70867" w:rsidP="00C70867">
                  <w:pPr>
                    <w:spacing w:after="0" w:line="276" w:lineRule="auto"/>
                    <w:rPr>
                      <w:b/>
                      <w:i/>
                      <w:szCs w:val="22"/>
                      <w:lang w:val="fr-BE"/>
                    </w:rPr>
                  </w:pPr>
                  <w:r w:rsidRPr="0027502F">
                    <w:rPr>
                      <w:b/>
                      <w:i/>
                      <w:szCs w:val="22"/>
                      <w:lang w:val="en-US"/>
                    </w:rPr>
                    <w:t xml:space="preserve">        </w:t>
                  </w:r>
                  <w:r w:rsidRPr="00FA7B78">
                    <w:rPr>
                      <w:b/>
                      <w:i/>
                      <w:szCs w:val="22"/>
                      <w:lang w:val="fr-BE"/>
                    </w:rPr>
                    <w:t>&lt;xs:annotation&gt;</w:t>
                  </w:r>
                </w:p>
                <w:p w14:paraId="56AFBFCE" w14:textId="77777777" w:rsidR="00C70867" w:rsidRPr="00FA7B78" w:rsidRDefault="00C70867" w:rsidP="00C70867">
                  <w:pPr>
                    <w:spacing w:after="0" w:line="276" w:lineRule="auto"/>
                    <w:rPr>
                      <w:b/>
                      <w:i/>
                      <w:szCs w:val="22"/>
                      <w:lang w:val="fr-BE"/>
                    </w:rPr>
                  </w:pPr>
                  <w:r w:rsidRPr="00FA7B78">
                    <w:rPr>
                      <w:b/>
                      <w:i/>
                      <w:szCs w:val="22"/>
                      <w:lang w:val="fr-BE"/>
                    </w:rPr>
                    <w:t xml:space="preserve">          &lt;xs:documentation&gt;STATUS RESPONSE&lt;/xs:documentation&gt;</w:t>
                  </w:r>
                </w:p>
                <w:p w14:paraId="2F5E202C" w14:textId="77777777" w:rsidR="00C70867" w:rsidRPr="0027502F" w:rsidRDefault="00C70867" w:rsidP="00C70867">
                  <w:pPr>
                    <w:spacing w:after="0" w:line="276" w:lineRule="auto"/>
                    <w:rPr>
                      <w:b/>
                      <w:i/>
                      <w:szCs w:val="22"/>
                      <w:lang w:val="en-US"/>
                    </w:rPr>
                  </w:pPr>
                  <w:r w:rsidRPr="00FA7B78">
                    <w:rPr>
                      <w:b/>
                      <w:i/>
                      <w:szCs w:val="22"/>
                      <w:lang w:val="fr-BE"/>
                    </w:rPr>
                    <w:t xml:space="preserve">        </w:t>
                  </w:r>
                  <w:r w:rsidRPr="0027502F">
                    <w:rPr>
                      <w:b/>
                      <w:i/>
                      <w:szCs w:val="22"/>
                      <w:lang w:val="en-US"/>
                    </w:rPr>
                    <w:t>&lt;/xs:annotation&gt;</w:t>
                  </w:r>
                </w:p>
                <w:p w14:paraId="490505C2" w14:textId="77777777" w:rsidR="00C70867" w:rsidRPr="0027502F" w:rsidRDefault="00C70867" w:rsidP="00C70867">
                  <w:pPr>
                    <w:spacing w:after="0" w:line="276" w:lineRule="auto"/>
                    <w:rPr>
                      <w:b/>
                      <w:i/>
                      <w:szCs w:val="22"/>
                      <w:lang w:val="en-US"/>
                    </w:rPr>
                  </w:pPr>
                  <w:r w:rsidRPr="0027502F">
                    <w:rPr>
                      <w:b/>
                      <w:i/>
                      <w:szCs w:val="22"/>
                      <w:lang w:val="en-US"/>
                    </w:rPr>
                    <w:t xml:space="preserve">      &lt;/xs:enumeration&gt;</w:t>
                  </w:r>
                </w:p>
                <w:p w14:paraId="60BAD225" w14:textId="77777777" w:rsidR="00C70867" w:rsidRPr="0027502F" w:rsidRDefault="00C70867" w:rsidP="00C70867">
                  <w:pPr>
                    <w:spacing w:after="0" w:line="276" w:lineRule="auto"/>
                    <w:rPr>
                      <w:szCs w:val="22"/>
                      <w:lang w:val="en-US"/>
                    </w:rPr>
                  </w:pPr>
                  <w:r w:rsidRPr="0027502F">
                    <w:rPr>
                      <w:szCs w:val="22"/>
                      <w:lang w:val="en-US"/>
                    </w:rPr>
                    <w:lastRenderedPageBreak/>
                    <w:t xml:space="preserve">   &lt;xs:enumeration value="None"&gt;</w:t>
                  </w:r>
                </w:p>
                <w:p w14:paraId="7A1CBA24"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&lt;xs:annotation&gt;</w:t>
                  </w:r>
                </w:p>
                <w:p w14:paraId="3B1DFC14" w14:textId="77777777" w:rsidR="00C70867" w:rsidRPr="00FA7B78" w:rsidRDefault="00C70867" w:rsidP="00C70867">
                  <w:pPr>
                    <w:spacing w:after="0" w:line="276" w:lineRule="auto"/>
                    <w:rPr>
                      <w:szCs w:val="22"/>
                      <w:lang w:val="fr-BE"/>
                    </w:rPr>
                  </w:pPr>
                  <w:r w:rsidRPr="00FA7B78">
                    <w:rPr>
                      <w:szCs w:val="22"/>
                      <w:lang w:val="fr-BE"/>
                    </w:rPr>
                    <w:t xml:space="preserve">          &lt;xs:documentation&gt;NONE&lt;/xs:documentation&gt;</w:t>
                  </w:r>
                </w:p>
                <w:p w14:paraId="085C4EA1"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58413547"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58A5C6DF" w14:textId="77777777" w:rsidR="00C70867" w:rsidRPr="0027502F" w:rsidRDefault="00C70867" w:rsidP="00C70867">
                  <w:pPr>
                    <w:spacing w:after="0" w:line="276" w:lineRule="auto"/>
                    <w:rPr>
                      <w:szCs w:val="22"/>
                      <w:lang w:val="en-US"/>
                    </w:rPr>
                  </w:pPr>
                  <w:r w:rsidRPr="0027502F">
                    <w:rPr>
                      <w:szCs w:val="22"/>
                      <w:lang w:val="en-US"/>
                    </w:rPr>
                    <w:t xml:space="preserve">    &lt;/xs:restriction&gt;</w:t>
                  </w:r>
                </w:p>
                <w:p w14:paraId="6ACB504C" w14:textId="77777777" w:rsidR="00C70867" w:rsidRPr="0027502F" w:rsidRDefault="00C70867" w:rsidP="00C70867">
                  <w:pPr>
                    <w:spacing w:line="276" w:lineRule="auto"/>
                    <w:rPr>
                      <w:szCs w:val="22"/>
                      <w:lang w:val="en-US"/>
                    </w:rPr>
                  </w:pPr>
                  <w:r w:rsidRPr="0027502F">
                    <w:rPr>
                      <w:szCs w:val="22"/>
                      <w:lang w:val="en-US"/>
                    </w:rPr>
                    <w:t xml:space="preserve">  &lt;/xs:simpleType&gt;</w:t>
                  </w:r>
                </w:p>
                <w:p w14:paraId="14D4540C" w14:textId="77777777" w:rsidR="00C70867" w:rsidRPr="0027502F" w:rsidRDefault="00C70867" w:rsidP="00C70867">
                  <w:pPr>
                    <w:spacing w:line="276" w:lineRule="auto"/>
                    <w:rPr>
                      <w:szCs w:val="22"/>
                      <w:lang w:val="en-US"/>
                    </w:rPr>
                  </w:pPr>
                </w:p>
                <w:p w14:paraId="30A8FB25"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I: DIRECTORY WITH WEB SERVICE INTERFACE DEFINITIONS (WSDLS)</w:t>
                  </w:r>
                </w:p>
                <w:p w14:paraId="5DB7896A" w14:textId="77777777" w:rsidR="00C70867" w:rsidRPr="0027502F" w:rsidRDefault="00C70867" w:rsidP="00C70867">
                  <w:pPr>
                    <w:spacing w:line="276" w:lineRule="auto"/>
                    <w:rPr>
                      <w:szCs w:val="22"/>
                      <w:lang w:val="en-US"/>
                    </w:rPr>
                  </w:pPr>
                  <w:r w:rsidRPr="0027502F">
                    <w:rPr>
                      <w:szCs w:val="22"/>
                      <w:lang w:val="en-US"/>
                    </w:rPr>
                    <w:t>The changes applicable to the tcl.xsd file in Appendix H are also applicable to Appendix I.</w:t>
                  </w:r>
                </w:p>
              </w:tc>
            </w:tr>
            <w:tr w:rsidR="00C70867" w:rsidRPr="0027502F" w14:paraId="67DCACE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472743"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B9F39B" w14:textId="77777777" w:rsidR="00C70867" w:rsidRPr="0027502F" w:rsidRDefault="00C70867" w:rsidP="00C70867">
                  <w:pPr>
                    <w:spacing w:after="0" w:line="276" w:lineRule="auto"/>
                    <w:rPr>
                      <w:szCs w:val="22"/>
                    </w:rPr>
                  </w:pPr>
                  <w:r w:rsidRPr="0027502F">
                    <w:rPr>
                      <w:szCs w:val="22"/>
                    </w:rPr>
                    <w:t>Specification Documents:</w:t>
                  </w:r>
                </w:p>
                <w:p w14:paraId="2BC358FA" w14:textId="59EC8CD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3 (Low)</w:t>
                  </w:r>
                  <w:r w:rsidR="002B6E7C" w:rsidRPr="0027502F">
                    <w:rPr>
                      <w:rFonts w:ascii="Times New Roman" w:hAnsi="Times New Roman" w:cs="Times New Roman"/>
                      <w:sz w:val="22"/>
                      <w:szCs w:val="22"/>
                    </w:rPr>
                    <w:t>;</w:t>
                  </w:r>
                </w:p>
                <w:p w14:paraId="0039363B" w14:textId="62E40193"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3 (None)</w:t>
                  </w:r>
                  <w:r w:rsidR="002B6E7C" w:rsidRPr="0027502F">
                    <w:rPr>
                      <w:rFonts w:ascii="Times New Roman" w:hAnsi="Times New Roman" w:cs="Times New Roman"/>
                      <w:sz w:val="22"/>
                      <w:szCs w:val="22"/>
                    </w:rPr>
                    <w:t>;</w:t>
                  </w:r>
                </w:p>
                <w:p w14:paraId="2DE22CE2" w14:textId="601D4CB3"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r w:rsidR="002B6E7C" w:rsidRPr="0027502F">
                    <w:rPr>
                      <w:rFonts w:ascii="Times New Roman" w:hAnsi="Times New Roman" w:cs="Times New Roman"/>
                      <w:sz w:val="22"/>
                      <w:szCs w:val="22"/>
                    </w:rPr>
                    <w:t>.</w:t>
                  </w:r>
                </w:p>
                <w:p w14:paraId="58E09D76" w14:textId="77777777" w:rsidR="00C70867" w:rsidRPr="0027502F" w:rsidRDefault="00C70867" w:rsidP="00C70867">
                  <w:pPr>
                    <w:pStyle w:val="Bulleted1"/>
                    <w:spacing w:line="276" w:lineRule="auto"/>
                    <w:jc w:val="both"/>
                    <w:rPr>
                      <w:rFonts w:ascii="Times New Roman" w:hAnsi="Times New Roman" w:cs="Times New Roman"/>
                      <w:sz w:val="22"/>
                      <w:szCs w:val="22"/>
                    </w:rPr>
                  </w:pPr>
                </w:p>
                <w:p w14:paraId="3C05AB68" w14:textId="77777777" w:rsidR="00C70867" w:rsidRPr="0027502F" w:rsidRDefault="00C70867" w:rsidP="00C70867">
                  <w:pPr>
                    <w:spacing w:after="0" w:line="276" w:lineRule="auto"/>
                    <w:rPr>
                      <w:szCs w:val="22"/>
                    </w:rPr>
                  </w:pPr>
                  <w:r w:rsidRPr="0027502F">
                    <w:rPr>
                      <w:szCs w:val="22"/>
                    </w:rPr>
                    <w:t>CDEAs:</w:t>
                  </w:r>
                </w:p>
                <w:p w14:paraId="408D9211" w14:textId="5F14693C"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(Low)</w:t>
                  </w:r>
                  <w:r w:rsidR="002B6E7C" w:rsidRPr="0027502F">
                    <w:rPr>
                      <w:rFonts w:ascii="Times New Roman" w:hAnsi="Times New Roman" w:cs="Times New Roman"/>
                      <w:sz w:val="22"/>
                      <w:szCs w:val="22"/>
                    </w:rPr>
                    <w:t>;</w:t>
                  </w:r>
                </w:p>
                <w:p w14:paraId="1229757D" w14:textId="2D160674"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r w:rsidR="002B6E7C" w:rsidRPr="0027502F">
                    <w:rPr>
                      <w:rFonts w:ascii="Times New Roman" w:hAnsi="Times New Roman" w:cs="Times New Roman"/>
                      <w:sz w:val="22"/>
                      <w:szCs w:val="22"/>
                    </w:rPr>
                    <w:t>;</w:t>
                  </w:r>
                </w:p>
                <w:p w14:paraId="5B8CF1AF" w14:textId="410259F2"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r w:rsidR="002B6E7C" w:rsidRPr="0027502F">
                    <w:rPr>
                      <w:rFonts w:ascii="Times New Roman" w:hAnsi="Times New Roman" w:cs="Times New Roman"/>
                      <w:sz w:val="22"/>
                      <w:szCs w:val="22"/>
                    </w:rPr>
                    <w:t>.</w:t>
                  </w:r>
                </w:p>
                <w:p w14:paraId="4920A608" w14:textId="77777777" w:rsidR="00C70867" w:rsidRPr="0027502F" w:rsidRDefault="00C70867" w:rsidP="00C70867">
                  <w:pPr>
                    <w:spacing w:after="0" w:line="276" w:lineRule="auto"/>
                    <w:rPr>
                      <w:szCs w:val="22"/>
                    </w:rPr>
                  </w:pPr>
                </w:p>
                <w:p w14:paraId="048E6A7C" w14:textId="77777777" w:rsidR="00C70867" w:rsidRPr="0027502F" w:rsidRDefault="00C70867" w:rsidP="00C70867">
                  <w:pPr>
                    <w:spacing w:after="0" w:line="276" w:lineRule="auto"/>
                    <w:rPr>
                      <w:szCs w:val="22"/>
                    </w:rPr>
                  </w:pPr>
                  <w:r w:rsidRPr="0027502F">
                    <w:rPr>
                      <w:szCs w:val="22"/>
                    </w:rPr>
                    <w:t>NEAs:</w:t>
                  </w:r>
                </w:p>
                <w:p w14:paraId="6697C7E6" w14:textId="12416F89"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Impact on NEAs (Low)</w:t>
                  </w:r>
                  <w:r w:rsidR="002B6E7C" w:rsidRPr="0027502F">
                    <w:rPr>
                      <w:rFonts w:ascii="Times New Roman" w:hAnsi="Times New Roman" w:cs="Times New Roman"/>
                      <w:sz w:val="22"/>
                      <w:szCs w:val="22"/>
                    </w:rPr>
                    <w:t>.</w:t>
                  </w:r>
                </w:p>
              </w:tc>
            </w:tr>
            <w:tr w:rsidR="00C70867" w:rsidRPr="0027502F" w14:paraId="307F1E2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E103EA"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5FE91F" w14:textId="77777777" w:rsidR="00C70867" w:rsidRPr="0027502F" w:rsidRDefault="00C70867" w:rsidP="00C70867">
                  <w:pPr>
                    <w:spacing w:line="276" w:lineRule="auto"/>
                    <w:rPr>
                      <w:szCs w:val="22"/>
                      <w:highlight w:val="yellow"/>
                    </w:rPr>
                  </w:pPr>
                  <w:r w:rsidRPr="0027502F">
                    <w:rPr>
                      <w:szCs w:val="22"/>
                      <w:lang w:val="en-US"/>
                    </w:rPr>
                    <w:t>If the proposed change is not implemented, then in cases where a movement was manually closed in Phase 3.3 (i.e. with a IE905 message), it shall not be possible for a Member State to include an entry for the related IE905 in the sent IE934 message, i.e. ‘Download of an e-AD’ scenario.</w:t>
                  </w:r>
                </w:p>
              </w:tc>
            </w:tr>
            <w:tr w:rsidR="00C70867" w:rsidRPr="0027502F" w14:paraId="1DABCCC4"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B5B556"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FA69ED" w14:textId="77777777" w:rsidR="00C70867" w:rsidRPr="0027502F" w:rsidRDefault="00C70867" w:rsidP="00C70867">
                  <w:pPr>
                    <w:rPr>
                      <w:szCs w:val="22"/>
                    </w:rPr>
                  </w:pPr>
                  <w:r w:rsidRPr="0027502F">
                    <w:rPr>
                      <w:szCs w:val="22"/>
                    </w:rPr>
                    <w:t>This RFC concerns updates on the tcl.xsd, in order to add the missing value for ‘IE905 in the technical codelists TC60 and TC64.</w:t>
                  </w:r>
                </w:p>
                <w:p w14:paraId="11BE8018" w14:textId="77777777" w:rsidR="00C70867" w:rsidRPr="0027502F" w:rsidRDefault="00C70867" w:rsidP="00C70867">
                  <w:pPr>
                    <w:rPr>
                      <w:szCs w:val="22"/>
                    </w:rPr>
                  </w:pPr>
                  <w:r w:rsidRPr="0027502F">
                    <w:rPr>
                      <w:szCs w:val="22"/>
                    </w:rPr>
                    <w:t>This change has no impact on business continuity and can, therefore, be deployed in a Migration Period. More specifically:</w:t>
                  </w:r>
                </w:p>
                <w:p w14:paraId="5444C7C6" w14:textId="77777777" w:rsidR="00C70867" w:rsidRPr="0027502F" w:rsidRDefault="00C70867" w:rsidP="00CA062C">
                  <w:pPr>
                    <w:pStyle w:val="ListParagraph"/>
                    <w:numPr>
                      <w:ilvl w:val="0"/>
                      <w:numId w:val="57"/>
                    </w:numPr>
                    <w:contextualSpacing w:val="0"/>
                    <w:rPr>
                      <w:szCs w:val="22"/>
                    </w:rPr>
                  </w:pPr>
                  <w:r w:rsidRPr="0027502F">
                    <w:rPr>
                      <w:szCs w:val="22"/>
                    </w:rPr>
                    <w:t xml:space="preserve">If the sender has already deployed this RFC in production while the receiver has not, the respective IE906 messages may include the </w:t>
                  </w:r>
                  <w:r w:rsidRPr="0027502F">
                    <w:rPr>
                      <w:szCs w:val="22"/>
                      <w:lang w:val="en-US"/>
                    </w:rPr>
                    <w:t xml:space="preserve">value </w:t>
                  </w:r>
                  <w:r w:rsidRPr="0027502F">
                    <w:rPr>
                      <w:szCs w:val="22"/>
                    </w:rPr>
                    <w:t>for ‘IE905’; hence they will be not successfully validated by the receiver. To avoid such rejections, it is proposed that such cases are handled by including the value 'IE881' in the &lt;Technical Message Type&gt; data item of the IE934 message, but including the binary version of the relevant IE905 message in the &lt;Message Data&gt; data item.</w:t>
                  </w:r>
                </w:p>
                <w:p w14:paraId="6DB0D377" w14:textId="77777777" w:rsidR="00C70867" w:rsidRPr="0027502F" w:rsidRDefault="00C70867" w:rsidP="00CA062C">
                  <w:pPr>
                    <w:pStyle w:val="ListParagraph"/>
                    <w:numPr>
                      <w:ilvl w:val="0"/>
                      <w:numId w:val="57"/>
                    </w:numPr>
                    <w:contextualSpacing w:val="0"/>
                    <w:rPr>
                      <w:szCs w:val="22"/>
                    </w:rPr>
                  </w:pPr>
                  <w:r w:rsidRPr="0027502F">
                    <w:rPr>
                      <w:szCs w:val="22"/>
                    </w:rPr>
                    <w:t xml:space="preserve">If the sender is not aligned with the new .xsds with respect to the aforementioned change when communicating with MSAs that </w:t>
                  </w:r>
                  <w:r w:rsidRPr="0027502F">
                    <w:rPr>
                      <w:szCs w:val="22"/>
                    </w:rPr>
                    <w:lastRenderedPageBreak/>
                    <w:t xml:space="preserve">have already deployed this RFC in production, the respective </w:t>
                  </w:r>
                  <w:r w:rsidRPr="0027502F">
                    <w:rPr>
                      <w:szCs w:val="22"/>
                      <w:lang w:val="en-US"/>
                    </w:rPr>
                    <w:t>IE905 and IE934</w:t>
                  </w:r>
                  <w:r w:rsidRPr="0027502F">
                    <w:rPr>
                      <w:szCs w:val="22"/>
                    </w:rPr>
                    <w:t xml:space="preserve"> messages will not include the code </w:t>
                  </w:r>
                  <w:r w:rsidRPr="0027502F">
                    <w:rPr>
                      <w:szCs w:val="22"/>
                      <w:lang w:val="en-US"/>
                    </w:rPr>
                    <w:t>for ‘IE905’</w:t>
                  </w:r>
                  <w:r w:rsidRPr="0027502F">
                    <w:rPr>
                      <w:szCs w:val="22"/>
                    </w:rPr>
                    <w:t>. However, it will be validated successfully by the receiver</w:t>
                  </w:r>
                  <w:r w:rsidRPr="0027502F">
                    <w:rPr>
                      <w:szCs w:val="22"/>
                      <w:lang w:val="en-US"/>
                    </w:rPr>
                    <w:t>.</w:t>
                  </w:r>
                </w:p>
                <w:p w14:paraId="33AD6295" w14:textId="77777777" w:rsidR="00C70867" w:rsidRPr="0027502F" w:rsidRDefault="00C70867" w:rsidP="00CA062C">
                  <w:pPr>
                    <w:rPr>
                      <w:b/>
                      <w:bCs/>
                      <w:szCs w:val="22"/>
                      <w:u w:val="single"/>
                    </w:rPr>
                  </w:pPr>
                  <w:r w:rsidRPr="0027502F">
                    <w:rPr>
                      <w:b/>
                      <w:bCs/>
                      <w:szCs w:val="22"/>
                      <w:u w:val="single"/>
                      <w:lang w:val="en-US"/>
                    </w:rPr>
                    <w:t xml:space="preserve">Note: </w:t>
                  </w:r>
                  <w:r w:rsidRPr="0027502F">
                    <w:rPr>
                      <w:szCs w:val="22"/>
                    </w:rPr>
                    <w:t>Considering that the updated tcl</w:t>
                  </w:r>
                  <w:r w:rsidRPr="0027502F">
                    <w:rPr>
                      <w:szCs w:val="22"/>
                      <w:lang w:val="en-US"/>
                    </w:rPr>
                    <w:t>.xsd file has already been deployed within EMCS Phase 3.4, there are only</w:t>
                  </w:r>
                  <w:r w:rsidRPr="0027502F">
                    <w:rPr>
                      <w:szCs w:val="22"/>
                    </w:rPr>
                    <w:t xml:space="preserve"> documentation updates pending from </w:t>
                  </w:r>
                  <w:r w:rsidRPr="0027502F">
                    <w:rPr>
                      <w:szCs w:val="22"/>
                      <w:lang w:val="en-US"/>
                    </w:rPr>
                    <w:t>t</w:t>
                  </w:r>
                  <w:r w:rsidRPr="0027502F">
                    <w:rPr>
                      <w:szCs w:val="22"/>
                    </w:rPr>
                    <w:t>his RFC. Therefore, this RFC entails no business continuity risk.</w:t>
                  </w:r>
                </w:p>
              </w:tc>
            </w:tr>
            <w:tr w:rsidR="00C70867" w:rsidRPr="0027502F" w14:paraId="633DF06B"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DB3E7D"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F91F99" w14:textId="77777777" w:rsidR="00C70867" w:rsidRPr="0027502F" w:rsidRDefault="00C70867" w:rsidP="00C70867">
                  <w:pPr>
                    <w:tabs>
                      <w:tab w:val="center" w:pos="3221"/>
                    </w:tabs>
                    <w:spacing w:line="276" w:lineRule="auto"/>
                    <w:rPr>
                      <w:color w:val="000000"/>
                      <w:szCs w:val="22"/>
                      <w:highlight w:val="yellow"/>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2C411A67"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A3D2FC8"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85EEF9C"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D1B195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SEED-158</w:t>
                  </w:r>
                </w:p>
                <w:p w14:paraId="43A857E7"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TRP-P3-086</w:t>
                  </w:r>
                </w:p>
              </w:tc>
            </w:tr>
          </w:tbl>
          <w:p w14:paraId="589EA0F5" w14:textId="77777777" w:rsidR="00C70867" w:rsidRPr="0027502F" w:rsidRDefault="00C70867" w:rsidP="00C70867">
            <w:pPr>
              <w:spacing w:after="0"/>
              <w:jc w:val="left"/>
              <w:rPr>
                <w:szCs w:val="22"/>
                <w:lang w:val="en-US"/>
              </w:rPr>
            </w:pPr>
          </w:p>
        </w:tc>
      </w:tr>
      <w:tr w:rsidR="00C70867" w:rsidRPr="0027502F" w14:paraId="627460E6"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8681E12"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3E7A0CF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567CB7"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FB730F" w14:textId="77777777" w:rsidR="00C70867" w:rsidRPr="0027502F" w:rsidRDefault="00C70867" w:rsidP="00C70867">
                  <w:pPr>
                    <w:spacing w:line="276" w:lineRule="auto"/>
                    <w:rPr>
                      <w:szCs w:val="22"/>
                    </w:rPr>
                  </w:pPr>
                  <w:r w:rsidRPr="0027502F">
                    <w:rPr>
                      <w:szCs w:val="22"/>
                    </w:rPr>
                    <w:t>N/A</w:t>
                  </w:r>
                </w:p>
              </w:tc>
            </w:tr>
            <w:tr w:rsidR="00C70867" w:rsidRPr="0027502F" w14:paraId="36B78F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4F7B8D"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343AFAE" w14:textId="77777777" w:rsidR="00C70867" w:rsidRPr="0027502F" w:rsidRDefault="00C70867" w:rsidP="00C70867">
                  <w:pPr>
                    <w:spacing w:line="276" w:lineRule="auto"/>
                    <w:rPr>
                      <w:szCs w:val="22"/>
                    </w:rPr>
                  </w:pPr>
                  <w:r w:rsidRPr="0027502F">
                    <w:rPr>
                      <w:szCs w:val="22"/>
                    </w:rPr>
                    <w:t>N/A</w:t>
                  </w:r>
                </w:p>
              </w:tc>
            </w:tr>
          </w:tbl>
          <w:p w14:paraId="3B19A8FA" w14:textId="77777777" w:rsidR="00C70867" w:rsidRPr="0027502F" w:rsidRDefault="00C70867" w:rsidP="00C70867">
            <w:pPr>
              <w:spacing w:after="0"/>
              <w:jc w:val="left"/>
              <w:rPr>
                <w:szCs w:val="22"/>
                <w:lang w:val="en-US"/>
              </w:rPr>
            </w:pPr>
          </w:p>
        </w:tc>
      </w:tr>
      <w:tr w:rsidR="00C70867" w:rsidRPr="0027502F" w14:paraId="11F14C7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B64ED8"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6FF091BD"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FB6E89"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11CC7535"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6BB93A42" w14:textId="77777777" w:rsidR="00C70867" w:rsidRPr="0027502F" w:rsidRDefault="00C70867" w:rsidP="00B03D74">
                  <w:pPr>
                    <w:numPr>
                      <w:ilvl w:val="0"/>
                      <w:numId w:val="25"/>
                    </w:numPr>
                    <w:spacing w:line="276" w:lineRule="auto"/>
                    <w:rPr>
                      <w:szCs w:val="22"/>
                    </w:rPr>
                  </w:pPr>
                  <w:r w:rsidRPr="0027502F">
                    <w:rPr>
                      <w:b/>
                      <w:szCs w:val="22"/>
                    </w:rPr>
                    <w:t>Approval process:</w:t>
                  </w:r>
                </w:p>
                <w:p w14:paraId="3BFCE52C" w14:textId="197E4921"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2D0C934F"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13E7CF"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45B0DC9F" w14:textId="77777777" w:rsidR="00C70867" w:rsidRPr="0027502F" w:rsidRDefault="00C70867" w:rsidP="00C70867">
                  <w:pPr>
                    <w:spacing w:line="276" w:lineRule="auto"/>
                    <w:rPr>
                      <w:szCs w:val="22"/>
                    </w:rPr>
                  </w:pPr>
                  <w:r w:rsidRPr="0027502F">
                    <w:rPr>
                      <w:szCs w:val="22"/>
                    </w:rPr>
                    <w:t>N/A</w:t>
                  </w:r>
                </w:p>
              </w:tc>
            </w:tr>
            <w:tr w:rsidR="00C70867" w:rsidRPr="0027502F" w14:paraId="4C503A93"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7C057B"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EEB19F8" w14:textId="77777777" w:rsidR="00C70867" w:rsidRPr="0027502F" w:rsidRDefault="00C70867" w:rsidP="00C70867">
                  <w:pPr>
                    <w:spacing w:line="276" w:lineRule="auto"/>
                    <w:rPr>
                      <w:szCs w:val="22"/>
                    </w:rPr>
                  </w:pPr>
                  <w:r w:rsidRPr="0027502F">
                    <w:rPr>
                      <w:szCs w:val="22"/>
                    </w:rPr>
                    <w:t>EMCS CAB #185 on 09/07/2019</w:t>
                  </w:r>
                </w:p>
              </w:tc>
            </w:tr>
          </w:tbl>
          <w:p w14:paraId="3CE4006E" w14:textId="77777777" w:rsidR="00C70867" w:rsidRPr="0027502F" w:rsidRDefault="00C70867" w:rsidP="00C70867">
            <w:pPr>
              <w:spacing w:after="0"/>
              <w:jc w:val="left"/>
              <w:rPr>
                <w:szCs w:val="22"/>
                <w:lang w:val="en-US"/>
              </w:rPr>
            </w:pPr>
          </w:p>
        </w:tc>
      </w:tr>
      <w:tr w:rsidR="00C70867" w:rsidRPr="0027502F" w14:paraId="5791A09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0E1B4F"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FF140E" w:rsidRPr="0027502F" w14:paraId="7B77ACEF" w14:textId="77777777" w:rsidTr="00FF140E">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3A8F7F" w14:textId="77777777" w:rsidR="00FF140E" w:rsidRPr="0027502F" w:rsidRDefault="00FF140E"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2E6A191D" w14:textId="0FF57148" w:rsidR="00FF140E" w:rsidRPr="0027502F" w:rsidRDefault="00FF140E" w:rsidP="004800A7">
                  <w:pPr>
                    <w:spacing w:line="276" w:lineRule="auto"/>
                    <w:rPr>
                      <w:color w:val="000000" w:themeColor="text1"/>
                      <w:szCs w:val="22"/>
                    </w:rPr>
                  </w:pPr>
                  <w:r w:rsidRPr="0027502F">
                    <w:rPr>
                      <w:color w:val="000000" w:themeColor="text1"/>
                      <w:szCs w:val="22"/>
                    </w:rPr>
                    <w:t>v3.00</w:t>
                  </w:r>
                </w:p>
              </w:tc>
            </w:tr>
            <w:tr w:rsidR="00FF140E" w:rsidRPr="0027502F" w14:paraId="3D9EBE7D" w14:textId="77777777" w:rsidTr="00FF140E">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3244A3" w14:textId="77777777" w:rsidR="00FF140E" w:rsidRPr="0027502F" w:rsidRDefault="00FF140E"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6A1EA454" w14:textId="1A2CAF7D" w:rsidR="00FF140E"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FF140E" w:rsidRPr="0027502F" w14:paraId="3D23FA55" w14:textId="77777777" w:rsidTr="00FF140E">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FE87EC" w14:textId="77777777" w:rsidR="00FF140E" w:rsidRPr="0027502F" w:rsidRDefault="00FF140E"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0CA408FA" w14:textId="7DBC93B9" w:rsidR="00FF140E" w:rsidRPr="0027502F" w:rsidRDefault="00FF140E" w:rsidP="004800A7">
                  <w:pPr>
                    <w:spacing w:line="276" w:lineRule="auto"/>
                    <w:rPr>
                      <w:szCs w:val="22"/>
                    </w:rPr>
                  </w:pPr>
                  <w:r w:rsidRPr="0027502F">
                    <w:rPr>
                      <w:szCs w:val="22"/>
                    </w:rPr>
                    <w:t>13/02/2023</w:t>
                  </w:r>
                </w:p>
              </w:tc>
            </w:tr>
          </w:tbl>
          <w:p w14:paraId="28476F9D" w14:textId="77777777" w:rsidR="00C70867" w:rsidRPr="0027502F" w:rsidRDefault="00C70867" w:rsidP="00C70867">
            <w:pPr>
              <w:spacing w:after="0"/>
              <w:jc w:val="left"/>
              <w:rPr>
                <w:szCs w:val="22"/>
                <w:lang w:val="en-US"/>
              </w:rPr>
            </w:pPr>
          </w:p>
        </w:tc>
      </w:tr>
      <w:tr w:rsidR="00C70867" w:rsidRPr="0027502F" w14:paraId="347E9F1F"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CBAB4A"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022F12BF"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76D9DA"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903ADD" w14:textId="77777777" w:rsidR="00C70867" w:rsidRPr="0027502F" w:rsidRDefault="00C70867" w:rsidP="00C70867">
                  <w:pPr>
                    <w:spacing w:line="276" w:lineRule="auto"/>
                    <w:rPr>
                      <w:szCs w:val="22"/>
                    </w:rPr>
                  </w:pPr>
                  <w:r w:rsidRPr="0027502F">
                    <w:rPr>
                      <w:szCs w:val="22"/>
                    </w:rPr>
                    <w:t>N/A</w:t>
                  </w:r>
                </w:p>
              </w:tc>
            </w:tr>
            <w:tr w:rsidR="00C70867" w:rsidRPr="0027502F" w14:paraId="74A98C8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2EED06C"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BEB16D" w14:textId="77777777" w:rsidR="00C70867" w:rsidRPr="0027502F" w:rsidRDefault="00C70867" w:rsidP="00C70867">
                  <w:pPr>
                    <w:spacing w:line="276" w:lineRule="auto"/>
                    <w:rPr>
                      <w:szCs w:val="22"/>
                    </w:rPr>
                  </w:pPr>
                  <w:r w:rsidRPr="0027502F">
                    <w:rPr>
                      <w:szCs w:val="22"/>
                    </w:rPr>
                    <w:t>N/A</w:t>
                  </w:r>
                </w:p>
              </w:tc>
            </w:tr>
          </w:tbl>
          <w:p w14:paraId="2781AAB5" w14:textId="77777777" w:rsidR="00C70867" w:rsidRPr="0027502F" w:rsidRDefault="00C70867" w:rsidP="00C70867">
            <w:pPr>
              <w:spacing w:after="0"/>
              <w:jc w:val="left"/>
              <w:rPr>
                <w:szCs w:val="22"/>
                <w:lang w:val="en-US"/>
              </w:rPr>
            </w:pPr>
          </w:p>
        </w:tc>
      </w:tr>
    </w:tbl>
    <w:p w14:paraId="38369898" w14:textId="77777777" w:rsidR="00C70867" w:rsidRPr="0027502F" w:rsidRDefault="00C70867">
      <w:pPr>
        <w:pStyle w:val="Heading4"/>
        <w:rPr>
          <w:szCs w:val="22"/>
        </w:rPr>
      </w:pPr>
      <w:bookmarkStart w:id="71" w:name="_Toc16241992"/>
      <w:r w:rsidRPr="0027502F">
        <w:rPr>
          <w:szCs w:val="22"/>
        </w:rPr>
        <w:lastRenderedPageBreak/>
        <w:t>DDNEA-P3-277 – Include the Manual Closure codelists in TC25</w:t>
      </w:r>
      <w:bookmarkEnd w:id="71"/>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1EA67B99"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88CD72"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0395A178"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3E5A2B"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15EF9A" w14:textId="77777777" w:rsidR="00C70867" w:rsidRPr="0027502F" w:rsidRDefault="00C70867" w:rsidP="00C70867">
                  <w:pPr>
                    <w:spacing w:line="276" w:lineRule="auto"/>
                    <w:rPr>
                      <w:szCs w:val="22"/>
                    </w:rPr>
                  </w:pPr>
                  <w:r w:rsidRPr="0027502F">
                    <w:rPr>
                      <w:bCs/>
                      <w:szCs w:val="22"/>
                    </w:rPr>
                    <w:t>DDNEA-P3-277</w:t>
                  </w:r>
                </w:p>
              </w:tc>
            </w:tr>
            <w:tr w:rsidR="00C70867" w:rsidRPr="0027502F" w14:paraId="55C712C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6026C1"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BB6964"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0EA16B5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27E98E"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37CC33"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6FA6686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9EAB0A" w14:textId="77777777" w:rsidR="00C70867" w:rsidRPr="0027502F" w:rsidRDefault="00C70867" w:rsidP="00C70867">
                  <w:pPr>
                    <w:spacing w:line="276" w:lineRule="auto"/>
                    <w:jc w:val="left"/>
                    <w:rPr>
                      <w:color w:val="000000"/>
                      <w:szCs w:val="22"/>
                      <w:lang w:eastAsia="el-GR"/>
                    </w:rPr>
                  </w:pPr>
                  <w:r w:rsidRPr="0027502F">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147A59" w14:textId="77777777" w:rsidR="00C70867" w:rsidRPr="0027502F" w:rsidRDefault="00C70867" w:rsidP="00C70867">
                  <w:pPr>
                    <w:spacing w:line="276" w:lineRule="auto"/>
                    <w:rPr>
                      <w:color w:val="000000"/>
                      <w:szCs w:val="22"/>
                      <w:lang w:eastAsia="el-GR"/>
                    </w:rPr>
                  </w:pPr>
                  <w:r w:rsidRPr="0027502F">
                    <w:rPr>
                      <w:szCs w:val="22"/>
                    </w:rPr>
                    <w:t>IM325679</w:t>
                  </w:r>
                </w:p>
              </w:tc>
            </w:tr>
            <w:tr w:rsidR="00C70867" w:rsidRPr="0027502F" w14:paraId="05DE207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FFD025"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E0F32F" w14:textId="77777777" w:rsidR="00C70867" w:rsidRPr="0027502F" w:rsidRDefault="00C70867" w:rsidP="00C70867">
                  <w:pPr>
                    <w:spacing w:line="276" w:lineRule="auto"/>
                    <w:rPr>
                      <w:szCs w:val="22"/>
                    </w:rPr>
                  </w:pPr>
                  <w:r w:rsidRPr="0027502F">
                    <w:rPr>
                      <w:color w:val="000000"/>
                      <w:szCs w:val="22"/>
                      <w:lang w:eastAsia="el-GR"/>
                    </w:rPr>
                    <w:t>KE19086</w:t>
                  </w:r>
                </w:p>
              </w:tc>
            </w:tr>
            <w:tr w:rsidR="00C70867" w:rsidRPr="0027502F" w14:paraId="3714F82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8FB578"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318054"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lang w:val="en-US"/>
                    </w:rPr>
                    <w:t>25/06/2019</w:t>
                  </w:r>
                </w:p>
              </w:tc>
            </w:tr>
            <w:tr w:rsidR="00C70867" w:rsidRPr="0027502F" w14:paraId="7B5E9A7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809748"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3877F3" w14:textId="77777777" w:rsidR="00C70867" w:rsidRPr="0027502F" w:rsidRDefault="00C70867" w:rsidP="00C70867">
                  <w:pPr>
                    <w:spacing w:line="276" w:lineRule="auto"/>
                    <w:rPr>
                      <w:szCs w:val="22"/>
                      <w:lang w:val="en-US"/>
                    </w:rPr>
                  </w:pPr>
                  <w:r w:rsidRPr="0027502F">
                    <w:rPr>
                      <w:szCs w:val="22"/>
                      <w:lang w:val="en-US"/>
                    </w:rPr>
                    <w:t>EMCS-CPT</w:t>
                  </w:r>
                </w:p>
              </w:tc>
            </w:tr>
          </w:tbl>
          <w:p w14:paraId="7758A45D" w14:textId="77777777" w:rsidR="00C70867" w:rsidRPr="0027502F" w:rsidRDefault="00C70867" w:rsidP="00C70867">
            <w:pPr>
              <w:spacing w:after="0"/>
              <w:jc w:val="left"/>
              <w:rPr>
                <w:szCs w:val="22"/>
                <w:lang w:val="en-US"/>
              </w:rPr>
            </w:pPr>
          </w:p>
        </w:tc>
      </w:tr>
      <w:tr w:rsidR="00C70867" w:rsidRPr="0027502F" w14:paraId="4576190A"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3E06123"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7874B1DD"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FB83A4"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F5CAE0"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1343FF41"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D86EDC"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21C644" w14:textId="77777777" w:rsidR="00C70867" w:rsidRPr="0027502F" w:rsidRDefault="00C70867" w:rsidP="00C70867">
                  <w:pPr>
                    <w:spacing w:line="276" w:lineRule="auto"/>
                    <w:rPr>
                      <w:b/>
                      <w:szCs w:val="22"/>
                    </w:rPr>
                  </w:pPr>
                  <w:r w:rsidRPr="0027502F">
                    <w:rPr>
                      <w:b/>
                      <w:szCs w:val="22"/>
                    </w:rPr>
                    <w:t>Problem Statement</w:t>
                  </w:r>
                </w:p>
                <w:p w14:paraId="33BFD819" w14:textId="77777777" w:rsidR="00C70867" w:rsidRPr="0027502F" w:rsidRDefault="00C70867" w:rsidP="00C70867">
                  <w:pPr>
                    <w:rPr>
                      <w:szCs w:val="22"/>
                    </w:rPr>
                  </w:pPr>
                  <w:r w:rsidRPr="0027502F">
                    <w:rPr>
                      <w:szCs w:val="22"/>
                    </w:rPr>
                    <w:t xml:space="preserve">Member States may use the IE701 message against SEED in order to retrieve the values of a codelist. For this purpose, the data item &lt;Requested List of Codes Code&gt; data item is used, which is linked to ‘TC25’. </w:t>
                  </w:r>
                </w:p>
                <w:p w14:paraId="61D2162A" w14:textId="77777777" w:rsidR="00C70867" w:rsidRPr="0027502F" w:rsidRDefault="00C70867" w:rsidP="00C70867">
                  <w:pPr>
                    <w:spacing w:line="276" w:lineRule="auto"/>
                    <w:rPr>
                      <w:szCs w:val="22"/>
                    </w:rPr>
                  </w:pPr>
                  <w:r w:rsidRPr="0027502F">
                    <w:rPr>
                      <w:szCs w:val="22"/>
                    </w:rPr>
                    <w:t>As part of the SEED development activity, it was identified that TC25 is not updated to include the newly added ‘Manual Closure Request Reason’ and ‘Manual Closure Rejection Reason’ codelists.</w:t>
                  </w:r>
                </w:p>
                <w:p w14:paraId="53A9365A" w14:textId="77777777" w:rsidR="00C70867" w:rsidRPr="0027502F" w:rsidRDefault="00C70867" w:rsidP="00C70867">
                  <w:pPr>
                    <w:spacing w:line="276" w:lineRule="auto"/>
                    <w:rPr>
                      <w:szCs w:val="22"/>
                    </w:rPr>
                  </w:pPr>
                  <w:r w:rsidRPr="0027502F">
                    <w:rPr>
                      <w:szCs w:val="22"/>
                    </w:rPr>
                    <w:t>This RFC proposes the necessary updates in order to update TC25 with the newly added codelists related to Manual Closure.</w:t>
                  </w:r>
                </w:p>
                <w:p w14:paraId="1D970685" w14:textId="77777777" w:rsidR="00C70867" w:rsidRPr="0027502F" w:rsidRDefault="00C70867" w:rsidP="00C70867">
                  <w:pPr>
                    <w:spacing w:line="276" w:lineRule="auto"/>
                    <w:rPr>
                      <w:szCs w:val="22"/>
                    </w:rPr>
                  </w:pPr>
                </w:p>
                <w:p w14:paraId="45E1DE67" w14:textId="77777777" w:rsidR="00C70867" w:rsidRPr="0027502F" w:rsidRDefault="00C70867" w:rsidP="00C70867">
                  <w:pPr>
                    <w:spacing w:line="276" w:lineRule="auto"/>
                    <w:rPr>
                      <w:b/>
                      <w:szCs w:val="22"/>
                    </w:rPr>
                  </w:pPr>
                  <w:r w:rsidRPr="0027502F">
                    <w:rPr>
                      <w:b/>
                      <w:szCs w:val="22"/>
                    </w:rPr>
                    <w:t>Proposed Solution</w:t>
                  </w:r>
                </w:p>
                <w:p w14:paraId="051DF734" w14:textId="77777777" w:rsidR="00C70867" w:rsidRPr="0027502F" w:rsidRDefault="00C70867" w:rsidP="00C70867">
                  <w:pPr>
                    <w:spacing w:line="276" w:lineRule="auto"/>
                    <w:rPr>
                      <w:i/>
                      <w:szCs w:val="22"/>
                      <w:u w:val="single"/>
                    </w:rPr>
                  </w:pPr>
                  <w:r w:rsidRPr="0027502F">
                    <w:rPr>
                      <w:b/>
                      <w:i/>
                      <w:szCs w:val="22"/>
                      <w:u w:val="single"/>
                    </w:rPr>
                    <w:t>Note</w:t>
                  </w:r>
                  <w:r w:rsidRPr="0027502F">
                    <w:rPr>
                      <w:i/>
                      <w:szCs w:val="22"/>
                      <w:u w:val="single"/>
                    </w:rPr>
                    <w:t>: The .xsd changes described below will be applied to the Phase 3.4 .xsd files (i.e. v2.02) as a ‘Quick Fix’ approach for the specification issues identified.</w:t>
                  </w:r>
                </w:p>
                <w:p w14:paraId="69A13AF0"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DDNEA:</w:t>
                  </w:r>
                </w:p>
                <w:p w14:paraId="695EFA1A" w14:textId="77777777" w:rsidR="00C70867" w:rsidRPr="0027502F" w:rsidRDefault="00C70867" w:rsidP="00B03D74">
                  <w:pPr>
                    <w:pStyle w:val="ListParagraph"/>
                    <w:numPr>
                      <w:ilvl w:val="0"/>
                      <w:numId w:val="28"/>
                    </w:numPr>
                    <w:spacing w:line="276" w:lineRule="auto"/>
                    <w:contextualSpacing w:val="0"/>
                    <w:rPr>
                      <w:szCs w:val="22"/>
                    </w:rPr>
                  </w:pPr>
                  <w:r w:rsidRPr="0027502F">
                    <w:rPr>
                      <w:szCs w:val="22"/>
                      <w:lang w:val="en-US"/>
                    </w:rPr>
                    <w:t>APPENDIX B: CODELISTS</w:t>
                  </w:r>
                </w:p>
                <w:p w14:paraId="7BADAD61" w14:textId="77777777" w:rsidR="00C70867" w:rsidRPr="0027502F" w:rsidRDefault="00C70867" w:rsidP="00C70867">
                  <w:pPr>
                    <w:spacing w:line="276" w:lineRule="auto"/>
                    <w:rPr>
                      <w:szCs w:val="22"/>
                      <w:lang w:val="en-US"/>
                    </w:rPr>
                  </w:pPr>
                  <w:r w:rsidRPr="0027502F">
                    <w:rPr>
                      <w:szCs w:val="22"/>
                      <w:lang w:val="en-US"/>
                    </w:rPr>
                    <w:t>In the ‘TC25-Requested List of Codes (full)’ codelist, the ‘</w:t>
                  </w:r>
                  <w:r w:rsidRPr="0027502F">
                    <w:rPr>
                      <w:szCs w:val="22"/>
                    </w:rPr>
                    <w:t>Manual Closure Request Reason</w:t>
                  </w:r>
                  <w:r w:rsidRPr="0027502F">
                    <w:rPr>
                      <w:szCs w:val="22"/>
                      <w:lang w:val="en-US"/>
                    </w:rPr>
                    <w:t>’ and ‘</w:t>
                  </w:r>
                  <w:r w:rsidRPr="0027502F">
                    <w:rPr>
                      <w:szCs w:val="22"/>
                    </w:rPr>
                    <w:t>Manual Closure Rejection Reason</w:t>
                  </w:r>
                  <w:r w:rsidRPr="0027502F">
                    <w:rPr>
                      <w:szCs w:val="22"/>
                      <w:lang w:val="en-US"/>
                    </w:rPr>
                    <w:t>’ entries will be added, as highlighted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6"/>
                    <w:gridCol w:w="3220"/>
                    <w:gridCol w:w="2146"/>
                  </w:tblGrid>
                  <w:tr w:rsidR="00C70867" w:rsidRPr="0027502F" w14:paraId="37FE2F8F" w14:textId="77777777" w:rsidTr="00C70867">
                    <w:trPr>
                      <w:trHeight w:val="320"/>
                      <w:tblHeader/>
                    </w:trPr>
                    <w:tc>
                      <w:tcPr>
                        <w:tcW w:w="1066" w:type="dxa"/>
                        <w:shd w:val="solid" w:color="D9D9D9" w:fill="auto"/>
                        <w:vAlign w:val="center"/>
                      </w:tcPr>
                      <w:p w14:paraId="50E15EB2" w14:textId="77777777" w:rsidR="00C70867" w:rsidRPr="0027502F" w:rsidRDefault="00C70867" w:rsidP="00C70867">
                        <w:pPr>
                          <w:pStyle w:val="BodyText"/>
                          <w:jc w:val="center"/>
                          <w:rPr>
                            <w:b/>
                            <w:bCs/>
                            <w:sz w:val="22"/>
                            <w:szCs w:val="22"/>
                          </w:rPr>
                        </w:pPr>
                        <w:r w:rsidRPr="0027502F">
                          <w:rPr>
                            <w:b/>
                            <w:bCs/>
                            <w:sz w:val="22"/>
                            <w:szCs w:val="22"/>
                          </w:rPr>
                          <w:lastRenderedPageBreak/>
                          <w:t>Code</w:t>
                        </w:r>
                      </w:p>
                    </w:tc>
                    <w:tc>
                      <w:tcPr>
                        <w:tcW w:w="3220" w:type="dxa"/>
                        <w:shd w:val="solid" w:color="D9D9D9" w:fill="auto"/>
                        <w:vAlign w:val="center"/>
                      </w:tcPr>
                      <w:p w14:paraId="70FAA143"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146" w:type="dxa"/>
                        <w:shd w:val="solid" w:color="D9D9D9" w:fill="auto"/>
                        <w:vAlign w:val="center"/>
                      </w:tcPr>
                      <w:p w14:paraId="5A0975EF"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2D5319AD" w14:textId="77777777" w:rsidTr="00C70867">
                    <w:tc>
                      <w:tcPr>
                        <w:tcW w:w="1066" w:type="dxa"/>
                      </w:tcPr>
                      <w:p w14:paraId="2D7363B5" w14:textId="77777777" w:rsidR="00C70867" w:rsidRPr="0027502F" w:rsidRDefault="00C70867" w:rsidP="00C70867">
                        <w:pPr>
                          <w:pStyle w:val="BodyText"/>
                          <w:jc w:val="center"/>
                          <w:rPr>
                            <w:sz w:val="22"/>
                            <w:szCs w:val="22"/>
                          </w:rPr>
                        </w:pPr>
                        <w:r w:rsidRPr="0027502F">
                          <w:rPr>
                            <w:sz w:val="22"/>
                            <w:szCs w:val="22"/>
                          </w:rPr>
                          <w:t>..</w:t>
                        </w:r>
                      </w:p>
                    </w:tc>
                    <w:tc>
                      <w:tcPr>
                        <w:tcW w:w="3220" w:type="dxa"/>
                      </w:tcPr>
                      <w:p w14:paraId="3EC4D9AA" w14:textId="77777777" w:rsidR="00C70867" w:rsidRPr="0027502F" w:rsidRDefault="00C70867" w:rsidP="00C70867">
                        <w:pPr>
                          <w:pStyle w:val="BodyText"/>
                          <w:rPr>
                            <w:sz w:val="22"/>
                            <w:szCs w:val="22"/>
                          </w:rPr>
                        </w:pPr>
                        <w:r w:rsidRPr="0027502F">
                          <w:rPr>
                            <w:sz w:val="22"/>
                            <w:szCs w:val="22"/>
                          </w:rPr>
                          <w:t>…</w:t>
                        </w:r>
                      </w:p>
                    </w:tc>
                    <w:tc>
                      <w:tcPr>
                        <w:tcW w:w="2146" w:type="dxa"/>
                      </w:tcPr>
                      <w:p w14:paraId="20DF3077" w14:textId="77777777" w:rsidR="00C70867" w:rsidRPr="0027502F" w:rsidRDefault="00C70867" w:rsidP="00C70867">
                        <w:pPr>
                          <w:pStyle w:val="BodyText"/>
                          <w:rPr>
                            <w:sz w:val="22"/>
                            <w:szCs w:val="22"/>
                          </w:rPr>
                        </w:pPr>
                        <w:r w:rsidRPr="0027502F">
                          <w:rPr>
                            <w:sz w:val="22"/>
                            <w:szCs w:val="22"/>
                          </w:rPr>
                          <w:t>…</w:t>
                        </w:r>
                      </w:p>
                    </w:tc>
                  </w:tr>
                  <w:tr w:rsidR="00C70867" w:rsidRPr="0027502F" w14:paraId="50B457D3" w14:textId="77777777" w:rsidTr="00C70867">
                    <w:tc>
                      <w:tcPr>
                        <w:tcW w:w="1066" w:type="dxa"/>
                      </w:tcPr>
                      <w:p w14:paraId="680CD085" w14:textId="77777777" w:rsidR="00C70867" w:rsidRPr="0027502F" w:rsidRDefault="00C70867" w:rsidP="00C70867">
                        <w:pPr>
                          <w:pStyle w:val="BodyText"/>
                          <w:jc w:val="center"/>
                          <w:rPr>
                            <w:sz w:val="22"/>
                            <w:szCs w:val="22"/>
                          </w:rPr>
                        </w:pPr>
                        <w:r w:rsidRPr="0027502F">
                          <w:rPr>
                            <w:sz w:val="22"/>
                            <w:szCs w:val="22"/>
                          </w:rPr>
                          <w:t>34</w:t>
                        </w:r>
                      </w:p>
                    </w:tc>
                    <w:tc>
                      <w:tcPr>
                        <w:tcW w:w="3220" w:type="dxa"/>
                      </w:tcPr>
                      <w:p w14:paraId="4EA873E1" w14:textId="77777777" w:rsidR="00C70867" w:rsidRPr="0027502F" w:rsidRDefault="00C70867" w:rsidP="00C70867">
                        <w:pPr>
                          <w:pStyle w:val="BodyText"/>
                          <w:rPr>
                            <w:sz w:val="22"/>
                            <w:szCs w:val="22"/>
                          </w:rPr>
                        </w:pPr>
                        <w:r w:rsidRPr="0027502F">
                          <w:rPr>
                            <w:sz w:val="22"/>
                            <w:szCs w:val="22"/>
                          </w:rPr>
                          <w:t>Administrative cooperation action not possible reasons</w:t>
                        </w:r>
                      </w:p>
                    </w:tc>
                    <w:tc>
                      <w:tcPr>
                        <w:tcW w:w="2146" w:type="dxa"/>
                      </w:tcPr>
                      <w:p w14:paraId="2F72585B" w14:textId="77777777" w:rsidR="00C70867" w:rsidRPr="0027502F" w:rsidRDefault="00C70867" w:rsidP="00C70867">
                        <w:pPr>
                          <w:pStyle w:val="BodyText"/>
                          <w:rPr>
                            <w:sz w:val="22"/>
                            <w:szCs w:val="22"/>
                          </w:rPr>
                        </w:pPr>
                      </w:p>
                    </w:tc>
                  </w:tr>
                  <w:tr w:rsidR="00C70867" w:rsidRPr="0027502F" w14:paraId="32A9DD4E" w14:textId="77777777" w:rsidTr="00C70867">
                    <w:tc>
                      <w:tcPr>
                        <w:tcW w:w="1066" w:type="dxa"/>
                      </w:tcPr>
                      <w:p w14:paraId="319A1F68" w14:textId="77777777" w:rsidR="00C70867" w:rsidRPr="0027502F" w:rsidRDefault="00C70867" w:rsidP="00C70867">
                        <w:pPr>
                          <w:pStyle w:val="BodyText"/>
                          <w:jc w:val="center"/>
                          <w:rPr>
                            <w:sz w:val="22"/>
                            <w:szCs w:val="22"/>
                          </w:rPr>
                        </w:pPr>
                        <w:r w:rsidRPr="0027502F">
                          <w:rPr>
                            <w:sz w:val="22"/>
                            <w:szCs w:val="22"/>
                          </w:rPr>
                          <w:t>35</w:t>
                        </w:r>
                      </w:p>
                    </w:tc>
                    <w:tc>
                      <w:tcPr>
                        <w:tcW w:w="3220" w:type="dxa"/>
                      </w:tcPr>
                      <w:p w14:paraId="00B3A5E3" w14:textId="77777777" w:rsidR="00C70867" w:rsidRPr="0027502F" w:rsidRDefault="00C70867" w:rsidP="00C70867">
                        <w:pPr>
                          <w:pStyle w:val="BodyText"/>
                          <w:rPr>
                            <w:sz w:val="22"/>
                            <w:szCs w:val="22"/>
                          </w:rPr>
                        </w:pPr>
                        <w:r w:rsidRPr="0027502F">
                          <w:rPr>
                            <w:sz w:val="22"/>
                            <w:szCs w:val="22"/>
                          </w:rPr>
                          <w:t>(reserved)</w:t>
                        </w:r>
                      </w:p>
                    </w:tc>
                    <w:tc>
                      <w:tcPr>
                        <w:tcW w:w="2146" w:type="dxa"/>
                      </w:tcPr>
                      <w:p w14:paraId="06EFA56C" w14:textId="77777777" w:rsidR="00C70867" w:rsidRPr="0027502F" w:rsidRDefault="00C70867" w:rsidP="00C70867">
                        <w:pPr>
                          <w:pStyle w:val="BodyText"/>
                          <w:rPr>
                            <w:sz w:val="22"/>
                            <w:szCs w:val="22"/>
                          </w:rPr>
                        </w:pPr>
                      </w:p>
                    </w:tc>
                  </w:tr>
                  <w:tr w:rsidR="00C70867" w:rsidRPr="0027502F" w14:paraId="3D979693" w14:textId="77777777" w:rsidTr="00C70867">
                    <w:tc>
                      <w:tcPr>
                        <w:tcW w:w="1066" w:type="dxa"/>
                      </w:tcPr>
                      <w:p w14:paraId="399BB9BD" w14:textId="77777777" w:rsidR="00C70867" w:rsidRPr="0027502F" w:rsidRDefault="00C70867" w:rsidP="00C70867">
                        <w:pPr>
                          <w:pStyle w:val="BodyText"/>
                          <w:jc w:val="center"/>
                          <w:rPr>
                            <w:sz w:val="22"/>
                            <w:szCs w:val="22"/>
                          </w:rPr>
                        </w:pPr>
                        <w:r w:rsidRPr="0027502F">
                          <w:rPr>
                            <w:sz w:val="22"/>
                            <w:szCs w:val="22"/>
                          </w:rPr>
                          <w:t>36</w:t>
                        </w:r>
                      </w:p>
                    </w:tc>
                    <w:tc>
                      <w:tcPr>
                        <w:tcW w:w="3220" w:type="dxa"/>
                      </w:tcPr>
                      <w:p w14:paraId="263152ED" w14:textId="77777777" w:rsidR="00C70867" w:rsidRPr="0027502F" w:rsidRDefault="00C70867" w:rsidP="00C70867">
                        <w:pPr>
                          <w:pStyle w:val="BodyText"/>
                          <w:rPr>
                            <w:sz w:val="22"/>
                            <w:szCs w:val="22"/>
                          </w:rPr>
                        </w:pPr>
                        <w:r w:rsidRPr="0027502F">
                          <w:rPr>
                            <w:sz w:val="22"/>
                            <w:szCs w:val="22"/>
                          </w:rPr>
                          <w:t>Type of document</w:t>
                        </w:r>
                      </w:p>
                    </w:tc>
                    <w:tc>
                      <w:tcPr>
                        <w:tcW w:w="2146" w:type="dxa"/>
                      </w:tcPr>
                      <w:p w14:paraId="4D47265D" w14:textId="77777777" w:rsidR="00C70867" w:rsidRPr="0027502F" w:rsidRDefault="00C70867" w:rsidP="00C70867">
                        <w:pPr>
                          <w:pStyle w:val="BodyText"/>
                          <w:rPr>
                            <w:sz w:val="22"/>
                            <w:szCs w:val="22"/>
                          </w:rPr>
                        </w:pPr>
                      </w:p>
                    </w:tc>
                  </w:tr>
                  <w:tr w:rsidR="00C70867" w:rsidRPr="0027502F" w14:paraId="4E4F9107" w14:textId="77777777" w:rsidTr="00C70867">
                    <w:tc>
                      <w:tcPr>
                        <w:tcW w:w="1066" w:type="dxa"/>
                      </w:tcPr>
                      <w:p w14:paraId="7B78689B" w14:textId="77777777" w:rsidR="00C70867" w:rsidRPr="0027502F" w:rsidRDefault="00C70867" w:rsidP="00C70867">
                        <w:pPr>
                          <w:pStyle w:val="BodyText"/>
                          <w:jc w:val="center"/>
                          <w:rPr>
                            <w:sz w:val="22"/>
                            <w:szCs w:val="22"/>
                          </w:rPr>
                        </w:pPr>
                        <w:r w:rsidRPr="0027502F">
                          <w:rPr>
                            <w:sz w:val="22"/>
                            <w:szCs w:val="22"/>
                          </w:rPr>
                          <w:t>37</w:t>
                        </w:r>
                      </w:p>
                    </w:tc>
                    <w:tc>
                      <w:tcPr>
                        <w:tcW w:w="3220" w:type="dxa"/>
                      </w:tcPr>
                      <w:p w14:paraId="5551EF07" w14:textId="77777777" w:rsidR="00C70867" w:rsidRPr="0027502F" w:rsidRDefault="00C70867" w:rsidP="00C70867">
                        <w:pPr>
                          <w:pStyle w:val="BodyText"/>
                          <w:rPr>
                            <w:sz w:val="22"/>
                            <w:szCs w:val="22"/>
                          </w:rPr>
                        </w:pPr>
                        <w:r w:rsidRPr="0027502F">
                          <w:rPr>
                            <w:sz w:val="22"/>
                            <w:szCs w:val="22"/>
                          </w:rPr>
                          <w:t>(reserved)</w:t>
                        </w:r>
                      </w:p>
                    </w:tc>
                    <w:tc>
                      <w:tcPr>
                        <w:tcW w:w="2146" w:type="dxa"/>
                      </w:tcPr>
                      <w:p w14:paraId="434BCEF6" w14:textId="77777777" w:rsidR="00C70867" w:rsidRPr="0027502F" w:rsidRDefault="00C70867" w:rsidP="00C70867">
                        <w:pPr>
                          <w:pStyle w:val="BodyText"/>
                          <w:rPr>
                            <w:sz w:val="22"/>
                            <w:szCs w:val="22"/>
                          </w:rPr>
                        </w:pPr>
                      </w:p>
                    </w:tc>
                  </w:tr>
                  <w:tr w:rsidR="00C70867" w:rsidRPr="0027502F" w14:paraId="1C41D1CA" w14:textId="77777777" w:rsidTr="00C70867">
                    <w:tc>
                      <w:tcPr>
                        <w:tcW w:w="1066" w:type="dxa"/>
                      </w:tcPr>
                      <w:p w14:paraId="5D7B9554" w14:textId="77777777" w:rsidR="00C70867" w:rsidRPr="0027502F" w:rsidRDefault="00C70867" w:rsidP="00C70867">
                        <w:pPr>
                          <w:pStyle w:val="BodyText"/>
                          <w:jc w:val="center"/>
                          <w:rPr>
                            <w:sz w:val="22"/>
                            <w:szCs w:val="22"/>
                          </w:rPr>
                        </w:pPr>
                        <w:r w:rsidRPr="0027502F">
                          <w:rPr>
                            <w:sz w:val="22"/>
                            <w:szCs w:val="22"/>
                          </w:rPr>
                          <w:t>38</w:t>
                        </w:r>
                      </w:p>
                    </w:tc>
                    <w:tc>
                      <w:tcPr>
                        <w:tcW w:w="3220" w:type="dxa"/>
                      </w:tcPr>
                      <w:p w14:paraId="691CA4E9" w14:textId="77777777" w:rsidR="00C70867" w:rsidRPr="0027502F" w:rsidRDefault="00C70867" w:rsidP="00C70867">
                        <w:pPr>
                          <w:pStyle w:val="BodyText"/>
                          <w:rPr>
                            <w:sz w:val="22"/>
                            <w:szCs w:val="22"/>
                          </w:rPr>
                        </w:pPr>
                        <w:r w:rsidRPr="0027502F">
                          <w:rPr>
                            <w:sz w:val="22"/>
                            <w:szCs w:val="22"/>
                          </w:rPr>
                          <w:t>(reserved)</w:t>
                        </w:r>
                      </w:p>
                    </w:tc>
                    <w:tc>
                      <w:tcPr>
                        <w:tcW w:w="2146" w:type="dxa"/>
                      </w:tcPr>
                      <w:p w14:paraId="0AEF5FFB" w14:textId="77777777" w:rsidR="00C70867" w:rsidRPr="0027502F" w:rsidRDefault="00C70867" w:rsidP="00C70867">
                        <w:pPr>
                          <w:pStyle w:val="BodyText"/>
                          <w:rPr>
                            <w:sz w:val="22"/>
                            <w:szCs w:val="22"/>
                          </w:rPr>
                        </w:pPr>
                      </w:p>
                    </w:tc>
                  </w:tr>
                  <w:tr w:rsidR="00C70867" w:rsidRPr="0027502F" w14:paraId="2A261272" w14:textId="77777777" w:rsidTr="00C70867">
                    <w:tc>
                      <w:tcPr>
                        <w:tcW w:w="1066" w:type="dxa"/>
                      </w:tcPr>
                      <w:p w14:paraId="2419EF4D" w14:textId="77777777" w:rsidR="00C70867" w:rsidRPr="0027502F" w:rsidRDefault="00C70867" w:rsidP="00C70867">
                        <w:pPr>
                          <w:pStyle w:val="BodyText"/>
                          <w:jc w:val="center"/>
                          <w:rPr>
                            <w:b/>
                            <w:i/>
                            <w:sz w:val="22"/>
                            <w:szCs w:val="22"/>
                          </w:rPr>
                        </w:pPr>
                        <w:r w:rsidRPr="0027502F">
                          <w:rPr>
                            <w:b/>
                            <w:i/>
                            <w:sz w:val="22"/>
                            <w:szCs w:val="22"/>
                          </w:rPr>
                          <w:t>39</w:t>
                        </w:r>
                      </w:p>
                    </w:tc>
                    <w:tc>
                      <w:tcPr>
                        <w:tcW w:w="3220" w:type="dxa"/>
                      </w:tcPr>
                      <w:p w14:paraId="11FE2A4D" w14:textId="77777777" w:rsidR="00C70867" w:rsidRPr="0027502F" w:rsidRDefault="00C70867" w:rsidP="00C70867">
                        <w:pPr>
                          <w:pStyle w:val="BodyText"/>
                          <w:rPr>
                            <w:b/>
                            <w:i/>
                            <w:sz w:val="22"/>
                            <w:szCs w:val="22"/>
                          </w:rPr>
                        </w:pPr>
                        <w:r w:rsidRPr="0027502F">
                          <w:rPr>
                            <w:b/>
                            <w:i/>
                            <w:sz w:val="22"/>
                            <w:szCs w:val="22"/>
                          </w:rPr>
                          <w:t>Manual Closure Request Reasons</w:t>
                        </w:r>
                      </w:p>
                    </w:tc>
                    <w:tc>
                      <w:tcPr>
                        <w:tcW w:w="2146" w:type="dxa"/>
                      </w:tcPr>
                      <w:p w14:paraId="5EA990D5" w14:textId="77777777" w:rsidR="00C70867" w:rsidRPr="0027502F" w:rsidRDefault="00C70867" w:rsidP="00C70867">
                        <w:pPr>
                          <w:pStyle w:val="BodyText"/>
                          <w:rPr>
                            <w:b/>
                            <w:i/>
                            <w:sz w:val="22"/>
                            <w:szCs w:val="22"/>
                          </w:rPr>
                        </w:pPr>
                      </w:p>
                    </w:tc>
                  </w:tr>
                  <w:tr w:rsidR="00C70867" w:rsidRPr="0027502F" w14:paraId="69B608C3" w14:textId="77777777" w:rsidTr="00C70867">
                    <w:tc>
                      <w:tcPr>
                        <w:tcW w:w="1066" w:type="dxa"/>
                      </w:tcPr>
                      <w:p w14:paraId="119E7BCE" w14:textId="77777777" w:rsidR="00C70867" w:rsidRPr="0027502F" w:rsidRDefault="00C70867" w:rsidP="00C70867">
                        <w:pPr>
                          <w:pStyle w:val="BodyText"/>
                          <w:jc w:val="center"/>
                          <w:rPr>
                            <w:b/>
                            <w:i/>
                            <w:sz w:val="22"/>
                            <w:szCs w:val="22"/>
                          </w:rPr>
                        </w:pPr>
                        <w:r w:rsidRPr="0027502F">
                          <w:rPr>
                            <w:b/>
                            <w:i/>
                            <w:sz w:val="22"/>
                            <w:szCs w:val="22"/>
                          </w:rPr>
                          <w:t>40</w:t>
                        </w:r>
                      </w:p>
                    </w:tc>
                    <w:tc>
                      <w:tcPr>
                        <w:tcW w:w="3220" w:type="dxa"/>
                      </w:tcPr>
                      <w:p w14:paraId="08003FE4" w14:textId="77777777" w:rsidR="00C70867" w:rsidRPr="0027502F" w:rsidRDefault="00C70867" w:rsidP="00C70867">
                        <w:pPr>
                          <w:pStyle w:val="BodyText"/>
                          <w:rPr>
                            <w:b/>
                            <w:i/>
                            <w:sz w:val="22"/>
                            <w:szCs w:val="22"/>
                          </w:rPr>
                        </w:pPr>
                        <w:r w:rsidRPr="0027502F">
                          <w:rPr>
                            <w:b/>
                            <w:i/>
                            <w:sz w:val="22"/>
                            <w:szCs w:val="22"/>
                          </w:rPr>
                          <w:t>Manual Closure Rejection Reasons</w:t>
                        </w:r>
                      </w:p>
                    </w:tc>
                    <w:tc>
                      <w:tcPr>
                        <w:tcW w:w="2146" w:type="dxa"/>
                      </w:tcPr>
                      <w:p w14:paraId="0C9FCE32" w14:textId="77777777" w:rsidR="00C70867" w:rsidRPr="0027502F" w:rsidRDefault="00C70867" w:rsidP="00C70867">
                        <w:pPr>
                          <w:pStyle w:val="BodyText"/>
                          <w:rPr>
                            <w:b/>
                            <w:i/>
                            <w:sz w:val="22"/>
                            <w:szCs w:val="22"/>
                          </w:rPr>
                        </w:pPr>
                      </w:p>
                    </w:tc>
                  </w:tr>
                </w:tbl>
                <w:p w14:paraId="077B0E50" w14:textId="77777777" w:rsidR="00C70867" w:rsidRPr="0027502F" w:rsidRDefault="00C70867" w:rsidP="00C70867">
                  <w:pPr>
                    <w:spacing w:line="276" w:lineRule="auto"/>
                    <w:rPr>
                      <w:szCs w:val="22"/>
                      <w:lang w:val="en-US"/>
                    </w:rPr>
                  </w:pPr>
                </w:p>
                <w:p w14:paraId="16E0D501"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H: DIRECTORY WITH XML SCHEMAS (XSDS)</w:t>
                  </w:r>
                </w:p>
                <w:p w14:paraId="4A5834D8" w14:textId="77777777" w:rsidR="00C70867" w:rsidRPr="0027502F" w:rsidRDefault="00C70867" w:rsidP="00C70867">
                  <w:pPr>
                    <w:spacing w:line="276" w:lineRule="auto"/>
                    <w:rPr>
                      <w:szCs w:val="22"/>
                      <w:lang w:val="en-US"/>
                    </w:rPr>
                  </w:pPr>
                  <w:r w:rsidRPr="0027502F">
                    <w:rPr>
                      <w:szCs w:val="22"/>
                      <w:lang w:val="en-US"/>
                    </w:rPr>
                    <w:t>The following entries will be added in tcl.xsd file as highlighted below:</w:t>
                  </w:r>
                </w:p>
                <w:p w14:paraId="34F02620" w14:textId="77777777" w:rsidR="00C70867" w:rsidRPr="0027502F" w:rsidRDefault="00C70867" w:rsidP="00C70867">
                  <w:pPr>
                    <w:spacing w:line="276" w:lineRule="auto"/>
                    <w:rPr>
                      <w:szCs w:val="22"/>
                      <w:lang w:val="en-US"/>
                    </w:rPr>
                  </w:pPr>
                  <w:r w:rsidRPr="0027502F">
                    <w:rPr>
                      <w:szCs w:val="22"/>
                      <w:lang w:val="en-US"/>
                    </w:rPr>
                    <w:t>Under the ‘Requested List of Codes (full)’ codelist:</w:t>
                  </w:r>
                </w:p>
                <w:p w14:paraId="7BF3636D" w14:textId="77777777" w:rsidR="00C70867" w:rsidRPr="0027502F" w:rsidRDefault="00C70867" w:rsidP="00C70867">
                  <w:pPr>
                    <w:spacing w:line="276" w:lineRule="auto"/>
                    <w:rPr>
                      <w:szCs w:val="22"/>
                      <w:lang w:val="en-US"/>
                    </w:rPr>
                  </w:pPr>
                  <w:r w:rsidRPr="0027502F">
                    <w:rPr>
                      <w:szCs w:val="22"/>
                      <w:lang w:val="en-US"/>
                    </w:rPr>
                    <w:t>….</w:t>
                  </w:r>
                </w:p>
                <w:p w14:paraId="433A4994" w14:textId="77777777" w:rsidR="00C70867" w:rsidRPr="0027502F" w:rsidRDefault="00C70867" w:rsidP="00C70867">
                  <w:pPr>
                    <w:spacing w:after="0" w:line="276" w:lineRule="auto"/>
                    <w:rPr>
                      <w:szCs w:val="22"/>
                      <w:lang w:val="en-US"/>
                    </w:rPr>
                  </w:pPr>
                  <w:r w:rsidRPr="0027502F">
                    <w:rPr>
                      <w:szCs w:val="22"/>
                      <w:lang w:val="en-US"/>
                    </w:rPr>
                    <w:t xml:space="preserve">   &lt;xs:enumeration value="9"&gt;</w:t>
                  </w:r>
                </w:p>
                <w:p w14:paraId="2E258BB5" w14:textId="77777777" w:rsidR="00C70867" w:rsidRPr="0027502F" w:rsidRDefault="00C70867" w:rsidP="00C70867">
                  <w:pPr>
                    <w:spacing w:after="0" w:line="276" w:lineRule="auto"/>
                    <w:rPr>
                      <w:szCs w:val="22"/>
                      <w:lang w:val="en-US"/>
                    </w:rPr>
                  </w:pPr>
                  <w:r w:rsidRPr="0027502F">
                    <w:rPr>
                      <w:szCs w:val="22"/>
                      <w:lang w:val="en-US"/>
                    </w:rPr>
                    <w:t xml:space="preserve">        &lt;xs:annotation&gt;</w:t>
                  </w:r>
                </w:p>
                <w:p w14:paraId="716D6988" w14:textId="77777777" w:rsidR="00C70867" w:rsidRPr="00FA7B78" w:rsidRDefault="00C70867" w:rsidP="00C70867">
                  <w:pPr>
                    <w:spacing w:after="0" w:line="276" w:lineRule="auto"/>
                    <w:rPr>
                      <w:szCs w:val="22"/>
                      <w:lang w:val="fr-BE"/>
                    </w:rPr>
                  </w:pPr>
                  <w:r w:rsidRPr="0027502F">
                    <w:rPr>
                      <w:szCs w:val="22"/>
                      <w:lang w:val="en-US"/>
                    </w:rPr>
                    <w:t xml:space="preserve">          </w:t>
                  </w:r>
                  <w:r w:rsidRPr="00FA7B78">
                    <w:rPr>
                      <w:szCs w:val="22"/>
                      <w:lang w:val="fr-BE"/>
                    </w:rPr>
                    <w:t>&lt;xs:documentation&gt;Packaging codes&lt;/xs:documentation&gt;</w:t>
                  </w:r>
                </w:p>
                <w:p w14:paraId="0D766AE3" w14:textId="77777777" w:rsidR="00C70867" w:rsidRPr="0027502F" w:rsidRDefault="00C70867" w:rsidP="00C70867">
                  <w:pPr>
                    <w:spacing w:after="0" w:line="276" w:lineRule="auto"/>
                    <w:rPr>
                      <w:szCs w:val="22"/>
                      <w:lang w:val="en-US"/>
                    </w:rPr>
                  </w:pPr>
                  <w:r w:rsidRPr="00FA7B78">
                    <w:rPr>
                      <w:szCs w:val="22"/>
                      <w:lang w:val="fr-BE"/>
                    </w:rPr>
                    <w:t xml:space="preserve">        </w:t>
                  </w:r>
                  <w:r w:rsidRPr="0027502F">
                    <w:rPr>
                      <w:szCs w:val="22"/>
                      <w:lang w:val="en-US"/>
                    </w:rPr>
                    <w:t>&lt;/xs:annotation&gt;</w:t>
                  </w:r>
                </w:p>
                <w:p w14:paraId="12EF5046" w14:textId="77777777" w:rsidR="00C70867" w:rsidRPr="0027502F" w:rsidRDefault="00C70867" w:rsidP="00C70867">
                  <w:pPr>
                    <w:spacing w:after="0" w:line="276" w:lineRule="auto"/>
                    <w:rPr>
                      <w:szCs w:val="22"/>
                      <w:lang w:val="en-US"/>
                    </w:rPr>
                  </w:pPr>
                  <w:r w:rsidRPr="0027502F">
                    <w:rPr>
                      <w:szCs w:val="22"/>
                      <w:lang w:val="en-US"/>
                    </w:rPr>
                    <w:t xml:space="preserve">      &lt;/xs:enumeration&gt;</w:t>
                  </w:r>
                </w:p>
                <w:p w14:paraId="01E73DB0" w14:textId="77777777" w:rsidR="00C70867" w:rsidRPr="0027502F" w:rsidRDefault="00C70867" w:rsidP="00C70867">
                  <w:pPr>
                    <w:spacing w:after="0" w:line="276" w:lineRule="auto"/>
                    <w:rPr>
                      <w:b/>
                      <w:szCs w:val="22"/>
                      <w:lang w:val="en-US"/>
                    </w:rPr>
                  </w:pPr>
                  <w:r w:rsidRPr="0027502F">
                    <w:rPr>
                      <w:szCs w:val="22"/>
                      <w:lang w:val="en-US"/>
                    </w:rPr>
                    <w:t xml:space="preserve">  </w:t>
                  </w:r>
                  <w:r w:rsidRPr="0027502F">
                    <w:rPr>
                      <w:b/>
                      <w:szCs w:val="22"/>
                      <w:lang w:val="en-US"/>
                    </w:rPr>
                    <w:t>&lt;xs:enumeration value="39"&gt;</w:t>
                  </w:r>
                </w:p>
                <w:p w14:paraId="1F363B84" w14:textId="77777777" w:rsidR="00C70867" w:rsidRPr="0027502F" w:rsidRDefault="00C70867" w:rsidP="00C70867">
                  <w:pPr>
                    <w:spacing w:after="0" w:line="276" w:lineRule="auto"/>
                    <w:rPr>
                      <w:b/>
                      <w:szCs w:val="22"/>
                      <w:lang w:val="en-US"/>
                    </w:rPr>
                  </w:pPr>
                  <w:r w:rsidRPr="0027502F">
                    <w:rPr>
                      <w:b/>
                      <w:szCs w:val="22"/>
                      <w:lang w:val="en-US"/>
                    </w:rPr>
                    <w:t xml:space="preserve">        &lt;xs:annotation&gt;</w:t>
                  </w:r>
                </w:p>
                <w:p w14:paraId="7E9601BB" w14:textId="77777777" w:rsidR="00C70867" w:rsidRPr="0027502F" w:rsidRDefault="00C70867" w:rsidP="00C70867">
                  <w:pPr>
                    <w:spacing w:after="0" w:line="276" w:lineRule="auto"/>
                    <w:rPr>
                      <w:b/>
                      <w:szCs w:val="22"/>
                      <w:lang w:val="en-US"/>
                    </w:rPr>
                  </w:pPr>
                  <w:r w:rsidRPr="0027502F">
                    <w:rPr>
                      <w:b/>
                      <w:szCs w:val="22"/>
                      <w:lang w:val="en-US"/>
                    </w:rPr>
                    <w:t xml:space="preserve">          &lt;xs:documentation&gt;Manual Closure Request Reasons&lt;/xs:documentation&gt;</w:t>
                  </w:r>
                </w:p>
                <w:p w14:paraId="5BCD5E6A" w14:textId="77777777" w:rsidR="00C70867" w:rsidRPr="0027502F" w:rsidRDefault="00C70867" w:rsidP="00C70867">
                  <w:pPr>
                    <w:spacing w:after="0" w:line="276" w:lineRule="auto"/>
                    <w:rPr>
                      <w:b/>
                      <w:szCs w:val="22"/>
                      <w:lang w:val="en-US"/>
                    </w:rPr>
                  </w:pPr>
                  <w:r w:rsidRPr="0027502F">
                    <w:rPr>
                      <w:b/>
                      <w:szCs w:val="22"/>
                      <w:lang w:val="en-US"/>
                    </w:rPr>
                    <w:t xml:space="preserve">        &lt;/xs:annotation&gt;</w:t>
                  </w:r>
                </w:p>
                <w:p w14:paraId="70ABEF88" w14:textId="77777777" w:rsidR="00C70867" w:rsidRPr="0027502F" w:rsidRDefault="00C70867" w:rsidP="00C70867">
                  <w:pPr>
                    <w:spacing w:after="0" w:line="276" w:lineRule="auto"/>
                    <w:rPr>
                      <w:b/>
                      <w:szCs w:val="22"/>
                      <w:lang w:val="en-US"/>
                    </w:rPr>
                  </w:pPr>
                  <w:r w:rsidRPr="0027502F">
                    <w:rPr>
                      <w:b/>
                      <w:szCs w:val="22"/>
                      <w:lang w:val="en-US"/>
                    </w:rPr>
                    <w:t xml:space="preserve">      &lt;/xs:enumeration&gt;</w:t>
                  </w:r>
                </w:p>
                <w:p w14:paraId="0F112B3F" w14:textId="77777777" w:rsidR="00C70867" w:rsidRPr="0027502F" w:rsidRDefault="00C70867" w:rsidP="00C70867">
                  <w:pPr>
                    <w:spacing w:after="0" w:line="276" w:lineRule="auto"/>
                    <w:rPr>
                      <w:b/>
                      <w:szCs w:val="22"/>
                      <w:lang w:val="en-US"/>
                    </w:rPr>
                  </w:pPr>
                  <w:r w:rsidRPr="0027502F">
                    <w:rPr>
                      <w:b/>
                      <w:szCs w:val="22"/>
                      <w:lang w:val="en-US"/>
                    </w:rPr>
                    <w:t xml:space="preserve">  &lt;xs:enumeration value="40"&gt;</w:t>
                  </w:r>
                </w:p>
                <w:p w14:paraId="20B4C6A9" w14:textId="77777777" w:rsidR="00C70867" w:rsidRPr="0027502F" w:rsidRDefault="00C70867" w:rsidP="00C70867">
                  <w:pPr>
                    <w:spacing w:after="0" w:line="276" w:lineRule="auto"/>
                    <w:rPr>
                      <w:b/>
                      <w:szCs w:val="22"/>
                      <w:lang w:val="en-US"/>
                    </w:rPr>
                  </w:pPr>
                  <w:r w:rsidRPr="0027502F">
                    <w:rPr>
                      <w:b/>
                      <w:szCs w:val="22"/>
                      <w:lang w:val="en-US"/>
                    </w:rPr>
                    <w:t xml:space="preserve">        &lt;xs:annotation&gt;</w:t>
                  </w:r>
                </w:p>
                <w:p w14:paraId="523612C4" w14:textId="77777777" w:rsidR="00C70867" w:rsidRPr="0027502F" w:rsidRDefault="00C70867" w:rsidP="00C70867">
                  <w:pPr>
                    <w:spacing w:after="0" w:line="276" w:lineRule="auto"/>
                    <w:rPr>
                      <w:b/>
                      <w:szCs w:val="22"/>
                      <w:lang w:val="en-US"/>
                    </w:rPr>
                  </w:pPr>
                  <w:r w:rsidRPr="0027502F">
                    <w:rPr>
                      <w:b/>
                      <w:szCs w:val="22"/>
                      <w:lang w:val="en-US"/>
                    </w:rPr>
                    <w:t xml:space="preserve">          &lt;xs:documentation&gt;Manual Closure Rejection Reasons&lt;/xs:documentation&gt;</w:t>
                  </w:r>
                </w:p>
                <w:p w14:paraId="7F7ACD14" w14:textId="77777777" w:rsidR="00C70867" w:rsidRPr="0027502F" w:rsidRDefault="00C70867" w:rsidP="00C70867">
                  <w:pPr>
                    <w:spacing w:after="0" w:line="276" w:lineRule="auto"/>
                    <w:rPr>
                      <w:b/>
                      <w:szCs w:val="22"/>
                      <w:lang w:val="en-US"/>
                    </w:rPr>
                  </w:pPr>
                  <w:r w:rsidRPr="0027502F">
                    <w:rPr>
                      <w:b/>
                      <w:szCs w:val="22"/>
                      <w:lang w:val="en-US"/>
                    </w:rPr>
                    <w:t xml:space="preserve">        &lt;/xs:annotation&gt;</w:t>
                  </w:r>
                </w:p>
                <w:p w14:paraId="251A7D57" w14:textId="77777777" w:rsidR="00C70867" w:rsidRPr="0027502F" w:rsidRDefault="00C70867" w:rsidP="00C70867">
                  <w:pPr>
                    <w:spacing w:after="0" w:line="276" w:lineRule="auto"/>
                    <w:rPr>
                      <w:b/>
                      <w:szCs w:val="22"/>
                      <w:lang w:val="en-US"/>
                    </w:rPr>
                  </w:pPr>
                  <w:r w:rsidRPr="0027502F">
                    <w:rPr>
                      <w:b/>
                      <w:szCs w:val="22"/>
                      <w:lang w:val="en-US"/>
                    </w:rPr>
                    <w:t xml:space="preserve">      &lt;/xs:enumeration&gt;</w:t>
                  </w:r>
                </w:p>
                <w:p w14:paraId="04473CDD" w14:textId="77777777" w:rsidR="00C70867" w:rsidRPr="0027502F" w:rsidRDefault="00C70867" w:rsidP="00C70867">
                  <w:pPr>
                    <w:spacing w:after="0" w:line="276" w:lineRule="auto"/>
                    <w:rPr>
                      <w:szCs w:val="22"/>
                      <w:lang w:val="en-US"/>
                    </w:rPr>
                  </w:pPr>
                  <w:r w:rsidRPr="0027502F">
                    <w:rPr>
                      <w:szCs w:val="22"/>
                      <w:lang w:val="en-US"/>
                    </w:rPr>
                    <w:t xml:space="preserve">    &lt;/xs:restriction&gt;</w:t>
                  </w:r>
                </w:p>
                <w:p w14:paraId="3BF69DFC" w14:textId="77777777" w:rsidR="00C70867" w:rsidRPr="0027502F" w:rsidRDefault="00C70867" w:rsidP="00C70867">
                  <w:pPr>
                    <w:spacing w:after="0" w:line="276" w:lineRule="auto"/>
                    <w:rPr>
                      <w:szCs w:val="22"/>
                      <w:lang w:val="en-US"/>
                    </w:rPr>
                  </w:pPr>
                  <w:r w:rsidRPr="0027502F">
                    <w:rPr>
                      <w:szCs w:val="22"/>
                      <w:lang w:val="en-US"/>
                    </w:rPr>
                    <w:t xml:space="preserve">  &lt;/xs:simpleType&gt;</w:t>
                  </w:r>
                </w:p>
                <w:p w14:paraId="7F17B31F" w14:textId="77777777" w:rsidR="00C70867" w:rsidRPr="0027502F" w:rsidRDefault="00C70867" w:rsidP="00C70867">
                  <w:pPr>
                    <w:spacing w:after="0" w:line="276" w:lineRule="auto"/>
                    <w:rPr>
                      <w:szCs w:val="22"/>
                      <w:lang w:val="en-US"/>
                    </w:rPr>
                  </w:pPr>
                </w:p>
                <w:p w14:paraId="4B3F9FA7" w14:textId="77777777" w:rsidR="00C70867" w:rsidRPr="0027502F" w:rsidRDefault="00C70867" w:rsidP="00C70867">
                  <w:pPr>
                    <w:spacing w:after="0" w:line="276" w:lineRule="auto"/>
                    <w:rPr>
                      <w:szCs w:val="22"/>
                      <w:lang w:val="en-US"/>
                    </w:rPr>
                  </w:pPr>
                  <w:r w:rsidRPr="0027502F">
                    <w:rPr>
                      <w:szCs w:val="22"/>
                      <w:lang w:val="en-US"/>
                    </w:rPr>
                    <w:t xml:space="preserve">     </w:t>
                  </w:r>
                </w:p>
                <w:p w14:paraId="62DC9904"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lastRenderedPageBreak/>
                    <w:t>APPENDIX I: DIRECTORY WITH WEB SERVICE INTERFACE DEFINITIONS (WSDLS)</w:t>
                  </w:r>
                </w:p>
                <w:p w14:paraId="43E71601" w14:textId="77777777" w:rsidR="00C70867" w:rsidRPr="0027502F" w:rsidRDefault="00C70867" w:rsidP="00C70867">
                  <w:pPr>
                    <w:spacing w:line="276" w:lineRule="auto"/>
                    <w:rPr>
                      <w:szCs w:val="22"/>
                      <w:lang w:val="en-US"/>
                    </w:rPr>
                  </w:pPr>
                  <w:r w:rsidRPr="0027502F">
                    <w:rPr>
                      <w:szCs w:val="22"/>
                      <w:lang w:val="en-US"/>
                    </w:rPr>
                    <w:t>The changes applicable to the tcl.xsd file in Appendix H are also applicable to Appendix I.</w:t>
                  </w:r>
                </w:p>
              </w:tc>
            </w:tr>
            <w:tr w:rsidR="00C70867" w:rsidRPr="0027502F" w14:paraId="42C255B9"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420C1"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89522B" w14:textId="77777777" w:rsidR="00C70867" w:rsidRPr="0027502F" w:rsidRDefault="00C70867" w:rsidP="00C70867">
                  <w:pPr>
                    <w:spacing w:after="0" w:line="276" w:lineRule="auto"/>
                    <w:rPr>
                      <w:szCs w:val="22"/>
                    </w:rPr>
                  </w:pPr>
                  <w:r w:rsidRPr="0027502F">
                    <w:rPr>
                      <w:szCs w:val="22"/>
                    </w:rPr>
                    <w:t>Specification Documents:</w:t>
                  </w:r>
                </w:p>
                <w:p w14:paraId="78223574" w14:textId="73608D58"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3 (Low)</w:t>
                  </w:r>
                  <w:r w:rsidR="002B6E7C" w:rsidRPr="0027502F">
                    <w:rPr>
                      <w:rFonts w:ascii="Times New Roman" w:hAnsi="Times New Roman" w:cs="Times New Roman"/>
                      <w:sz w:val="22"/>
                      <w:szCs w:val="22"/>
                    </w:rPr>
                    <w:t>;</w:t>
                  </w:r>
                </w:p>
                <w:p w14:paraId="53698A51" w14:textId="5A1B5A1C"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3 (None)</w:t>
                  </w:r>
                  <w:r w:rsidR="002B6E7C" w:rsidRPr="0027502F">
                    <w:rPr>
                      <w:rFonts w:ascii="Times New Roman" w:hAnsi="Times New Roman" w:cs="Times New Roman"/>
                      <w:sz w:val="22"/>
                      <w:szCs w:val="22"/>
                    </w:rPr>
                    <w:t>;</w:t>
                  </w:r>
                </w:p>
                <w:p w14:paraId="12EC23EA" w14:textId="665CC8CC"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r w:rsidR="002B6E7C" w:rsidRPr="0027502F">
                    <w:rPr>
                      <w:rFonts w:ascii="Times New Roman" w:hAnsi="Times New Roman" w:cs="Times New Roman"/>
                      <w:sz w:val="22"/>
                      <w:szCs w:val="22"/>
                    </w:rPr>
                    <w:t>.</w:t>
                  </w:r>
                </w:p>
                <w:p w14:paraId="082A7D5C" w14:textId="77777777" w:rsidR="00C70867" w:rsidRPr="0027502F" w:rsidRDefault="00C70867" w:rsidP="00C70867">
                  <w:pPr>
                    <w:pStyle w:val="Bulleted1"/>
                    <w:spacing w:line="276" w:lineRule="auto"/>
                    <w:jc w:val="both"/>
                    <w:rPr>
                      <w:rFonts w:ascii="Times New Roman" w:hAnsi="Times New Roman" w:cs="Times New Roman"/>
                      <w:sz w:val="22"/>
                      <w:szCs w:val="22"/>
                    </w:rPr>
                  </w:pPr>
                </w:p>
                <w:p w14:paraId="6117F27C" w14:textId="77777777" w:rsidR="00C70867" w:rsidRPr="0027502F" w:rsidRDefault="00C70867" w:rsidP="00C70867">
                  <w:pPr>
                    <w:spacing w:after="0" w:line="276" w:lineRule="auto"/>
                    <w:rPr>
                      <w:szCs w:val="22"/>
                    </w:rPr>
                  </w:pPr>
                  <w:r w:rsidRPr="0027502F">
                    <w:rPr>
                      <w:szCs w:val="22"/>
                    </w:rPr>
                    <w:t>CDEAs:</w:t>
                  </w:r>
                </w:p>
                <w:p w14:paraId="6EBE647F" w14:textId="10903824"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(Low)</w:t>
                  </w:r>
                  <w:r w:rsidR="002B6E7C" w:rsidRPr="0027502F">
                    <w:rPr>
                      <w:rFonts w:ascii="Times New Roman" w:hAnsi="Times New Roman" w:cs="Times New Roman"/>
                      <w:sz w:val="22"/>
                      <w:szCs w:val="22"/>
                    </w:rPr>
                    <w:t>;</w:t>
                  </w:r>
                </w:p>
                <w:p w14:paraId="19225A18" w14:textId="07C6847D"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r w:rsidR="002B6E7C" w:rsidRPr="0027502F">
                    <w:rPr>
                      <w:rFonts w:ascii="Times New Roman" w:hAnsi="Times New Roman" w:cs="Times New Roman"/>
                      <w:sz w:val="22"/>
                      <w:szCs w:val="22"/>
                    </w:rPr>
                    <w:t>;</w:t>
                  </w:r>
                </w:p>
                <w:p w14:paraId="55E70B3B" w14:textId="65D566DB"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r w:rsidR="002B6E7C" w:rsidRPr="0027502F">
                    <w:rPr>
                      <w:rFonts w:ascii="Times New Roman" w:hAnsi="Times New Roman" w:cs="Times New Roman"/>
                      <w:sz w:val="22"/>
                      <w:szCs w:val="22"/>
                    </w:rPr>
                    <w:t>.</w:t>
                  </w:r>
                </w:p>
                <w:p w14:paraId="1BA6BF56" w14:textId="77777777" w:rsidR="00C70867" w:rsidRPr="0027502F" w:rsidRDefault="00C70867" w:rsidP="00C70867">
                  <w:pPr>
                    <w:spacing w:after="0" w:line="276" w:lineRule="auto"/>
                    <w:rPr>
                      <w:szCs w:val="22"/>
                    </w:rPr>
                  </w:pPr>
                </w:p>
                <w:p w14:paraId="6707051B" w14:textId="77777777" w:rsidR="00C70867" w:rsidRPr="0027502F" w:rsidRDefault="00C70867" w:rsidP="00C70867">
                  <w:pPr>
                    <w:spacing w:after="0" w:line="276" w:lineRule="auto"/>
                    <w:rPr>
                      <w:szCs w:val="22"/>
                    </w:rPr>
                  </w:pPr>
                  <w:r w:rsidRPr="0027502F">
                    <w:rPr>
                      <w:szCs w:val="22"/>
                    </w:rPr>
                    <w:t>NEAs:</w:t>
                  </w:r>
                </w:p>
                <w:p w14:paraId="135BC5DC" w14:textId="46D7C948"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Impact on NEAs (Low)</w:t>
                  </w:r>
                  <w:r w:rsidR="002B6E7C" w:rsidRPr="0027502F">
                    <w:rPr>
                      <w:rFonts w:ascii="Times New Roman" w:hAnsi="Times New Roman" w:cs="Times New Roman"/>
                      <w:sz w:val="22"/>
                      <w:szCs w:val="22"/>
                    </w:rPr>
                    <w:t>.</w:t>
                  </w:r>
                </w:p>
              </w:tc>
            </w:tr>
            <w:tr w:rsidR="00C70867" w:rsidRPr="0027502F" w14:paraId="4DFBFE2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5F7B04"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FF1601" w14:textId="77777777" w:rsidR="00C70867" w:rsidRPr="0027502F" w:rsidRDefault="00C70867" w:rsidP="00C70867">
                  <w:pPr>
                    <w:spacing w:line="276" w:lineRule="auto"/>
                    <w:rPr>
                      <w:szCs w:val="22"/>
                      <w:highlight w:val="yellow"/>
                    </w:rPr>
                  </w:pPr>
                  <w:r w:rsidRPr="0027502F">
                    <w:rPr>
                      <w:szCs w:val="22"/>
                    </w:rPr>
                    <w:t>If the proposed change is not implemented, then Member States will not be able to request from central SEED (i.e. via sending a corresponding IE701 message) the values of the newly added Manual Closure codelists (i.e. ‘Manual Closure Request Reason’ and ‘Manual Closure Rejection Reason’).</w:t>
                  </w:r>
                </w:p>
              </w:tc>
            </w:tr>
            <w:tr w:rsidR="00C70867" w:rsidRPr="0027502F" w14:paraId="25FE66C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5102B1"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E11DCF" w14:textId="77777777" w:rsidR="00C70867" w:rsidRPr="0027502F" w:rsidRDefault="00C70867" w:rsidP="00C70867">
                  <w:pPr>
                    <w:rPr>
                      <w:szCs w:val="22"/>
                    </w:rPr>
                  </w:pPr>
                  <w:r w:rsidRPr="0027502F">
                    <w:rPr>
                      <w:szCs w:val="22"/>
                    </w:rPr>
                    <w:t>This RFC concerns updates on the tcl.xsd, in order to add the missing codelists related to Manual Closure in the technical codelist TC25.</w:t>
                  </w:r>
                </w:p>
                <w:p w14:paraId="2C41826A" w14:textId="77777777" w:rsidR="00C70867" w:rsidRPr="0027502F" w:rsidRDefault="00C70867" w:rsidP="00C70867">
                  <w:pPr>
                    <w:rPr>
                      <w:szCs w:val="22"/>
                    </w:rPr>
                  </w:pPr>
                  <w:r w:rsidRPr="0027502F">
                    <w:rPr>
                      <w:szCs w:val="22"/>
                    </w:rPr>
                    <w:t>This change has no impact on business continuity and can, therefore, be deployed in a Migration Period. More specifically:</w:t>
                  </w:r>
                </w:p>
                <w:p w14:paraId="6834EBC8" w14:textId="46C9E0A0" w:rsidR="00C70867" w:rsidRPr="0027502F" w:rsidRDefault="00C70867" w:rsidP="001C5BDE">
                  <w:pPr>
                    <w:pStyle w:val="ListParagraph"/>
                    <w:numPr>
                      <w:ilvl w:val="0"/>
                      <w:numId w:val="57"/>
                    </w:numPr>
                    <w:contextualSpacing w:val="0"/>
                    <w:rPr>
                      <w:szCs w:val="22"/>
                    </w:rPr>
                  </w:pPr>
                  <w:r w:rsidRPr="0027502F">
                    <w:rPr>
                      <w:szCs w:val="22"/>
                    </w:rPr>
                    <w:t>If an MSA has deployed this RFC in production, the IE701.xml  generate</w:t>
                  </w:r>
                  <w:r w:rsidR="001C5BDE" w:rsidRPr="0027502F">
                    <w:rPr>
                      <w:szCs w:val="22"/>
                    </w:rPr>
                    <w:t>d</w:t>
                  </w:r>
                  <w:r w:rsidRPr="0027502F">
                    <w:rPr>
                      <w:szCs w:val="22"/>
                    </w:rPr>
                    <w:t xml:space="preserve"> will be validated successfully by Central SEED, since the updates introduced by the specific RFC will already be implemented in Central SEED (i.e. at the start of the Migration Period</w:t>
                  </w:r>
                  <w:r w:rsidRPr="0027502F">
                    <w:rPr>
                      <w:szCs w:val="22"/>
                      <w:lang w:val="en-US"/>
                    </w:rPr>
                    <w:t>)</w:t>
                  </w:r>
                  <w:r w:rsidR="001C5BDE" w:rsidRPr="0027502F">
                    <w:rPr>
                      <w:szCs w:val="22"/>
                      <w:lang w:val="en-US"/>
                    </w:rPr>
                    <w:t>;</w:t>
                  </w:r>
                </w:p>
                <w:p w14:paraId="5146383D" w14:textId="77777777" w:rsidR="00C70867" w:rsidRPr="0027502F" w:rsidRDefault="00C70867" w:rsidP="001C5BDE">
                  <w:pPr>
                    <w:pStyle w:val="ListParagraph"/>
                    <w:numPr>
                      <w:ilvl w:val="0"/>
                      <w:numId w:val="57"/>
                    </w:numPr>
                    <w:contextualSpacing w:val="0"/>
                    <w:rPr>
                      <w:szCs w:val="22"/>
                    </w:rPr>
                  </w:pPr>
                  <w:r w:rsidRPr="0027502F">
                    <w:rPr>
                      <w:szCs w:val="22"/>
                      <w:lang w:val="en-US"/>
                    </w:rPr>
                    <w:t>If an MSA has not deployed this RFC in production, the IE701.xml will be able to include a code value related to the Manual Closure codelists, hence it shall not be possible for an MSA to retrieve these codelists from central SEED. However, as an operational workaround solution until the update is performed in the next common specification release, MSAs are advised to use either the IE701 messages requesting to extract/retrieve all the code lists, including the Manual Closure codelists, or to use the Web Interface of CA SEED, in order to retrieve the required code list.</w:t>
                  </w:r>
                </w:p>
                <w:p w14:paraId="0DE85B2C" w14:textId="77777777" w:rsidR="00C70867" w:rsidRPr="0027502F" w:rsidRDefault="00C70867" w:rsidP="001C5BDE">
                  <w:pPr>
                    <w:rPr>
                      <w:szCs w:val="22"/>
                    </w:rPr>
                  </w:pPr>
                  <w:r w:rsidRPr="0027502F">
                    <w:rPr>
                      <w:b/>
                      <w:bCs/>
                      <w:szCs w:val="22"/>
                      <w:u w:val="single"/>
                    </w:rPr>
                    <w:t>Note</w:t>
                  </w:r>
                  <w:r w:rsidRPr="0027502F">
                    <w:rPr>
                      <w:szCs w:val="22"/>
                      <w:u w:val="single"/>
                    </w:rPr>
                    <w:t>:</w:t>
                  </w:r>
                  <w:r w:rsidRPr="0027502F">
                    <w:rPr>
                      <w:szCs w:val="22"/>
                    </w:rPr>
                    <w:t xml:space="preserve"> Considering that the updated tcl</w:t>
                  </w:r>
                  <w:r w:rsidRPr="0027502F">
                    <w:rPr>
                      <w:szCs w:val="22"/>
                      <w:lang w:val="en-US"/>
                    </w:rPr>
                    <w:t>.xsd file has already been deployed within EMCS Phase 3.4, there are only</w:t>
                  </w:r>
                  <w:r w:rsidRPr="0027502F">
                    <w:rPr>
                      <w:szCs w:val="22"/>
                    </w:rPr>
                    <w:t xml:space="preserve"> documentation updates pending from </w:t>
                  </w:r>
                  <w:r w:rsidRPr="0027502F">
                    <w:rPr>
                      <w:szCs w:val="22"/>
                      <w:lang w:val="en-US"/>
                    </w:rPr>
                    <w:t>t</w:t>
                  </w:r>
                  <w:r w:rsidRPr="0027502F">
                    <w:rPr>
                      <w:szCs w:val="22"/>
                    </w:rPr>
                    <w:t>his RFC. Therefore, this RFC entails no business continuity risk.</w:t>
                  </w:r>
                </w:p>
              </w:tc>
            </w:tr>
            <w:tr w:rsidR="00C70867" w:rsidRPr="0027502F" w14:paraId="7EF6912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B89D55"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788797" w14:textId="77777777" w:rsidR="00C70867" w:rsidRPr="0027502F" w:rsidRDefault="00C70867" w:rsidP="00C70867">
                  <w:pPr>
                    <w:tabs>
                      <w:tab w:val="center" w:pos="3221"/>
                    </w:tabs>
                    <w:spacing w:line="276" w:lineRule="auto"/>
                    <w:rPr>
                      <w:color w:val="000000"/>
                      <w:szCs w:val="22"/>
                      <w:highlight w:val="yellow"/>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4B2ABFC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42B9B8C"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7FB38FB"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w:t>
                  </w:r>
                </w:p>
                <w:p w14:paraId="6BC5B6F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SEED-158</w:t>
                  </w:r>
                </w:p>
                <w:p w14:paraId="1B09345E"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TRP-P3-086</w:t>
                  </w:r>
                </w:p>
              </w:tc>
            </w:tr>
          </w:tbl>
          <w:p w14:paraId="420B4580" w14:textId="77777777" w:rsidR="00C70867" w:rsidRPr="0027502F" w:rsidRDefault="00C70867" w:rsidP="00C70867">
            <w:pPr>
              <w:spacing w:after="0"/>
              <w:jc w:val="left"/>
              <w:rPr>
                <w:szCs w:val="22"/>
                <w:lang w:val="en-US"/>
              </w:rPr>
            </w:pPr>
          </w:p>
        </w:tc>
      </w:tr>
      <w:tr w:rsidR="00C70867" w:rsidRPr="0027502F" w14:paraId="1F622A55"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EAB70CB"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3DCDA24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13059E"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CB717D" w14:textId="77777777" w:rsidR="00C70867" w:rsidRPr="0027502F" w:rsidRDefault="00C70867" w:rsidP="00C70867">
                  <w:pPr>
                    <w:spacing w:line="276" w:lineRule="auto"/>
                    <w:rPr>
                      <w:szCs w:val="22"/>
                    </w:rPr>
                  </w:pPr>
                  <w:r w:rsidRPr="0027502F">
                    <w:rPr>
                      <w:szCs w:val="22"/>
                    </w:rPr>
                    <w:t>N/A</w:t>
                  </w:r>
                </w:p>
              </w:tc>
            </w:tr>
            <w:tr w:rsidR="00C70867" w:rsidRPr="0027502F" w14:paraId="6CB366D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D642ED"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AD2311F" w14:textId="77777777" w:rsidR="00C70867" w:rsidRPr="0027502F" w:rsidRDefault="00C70867" w:rsidP="00C70867">
                  <w:pPr>
                    <w:spacing w:line="276" w:lineRule="auto"/>
                    <w:rPr>
                      <w:szCs w:val="22"/>
                    </w:rPr>
                  </w:pPr>
                  <w:r w:rsidRPr="0027502F">
                    <w:rPr>
                      <w:szCs w:val="22"/>
                    </w:rPr>
                    <w:t>N/A</w:t>
                  </w:r>
                </w:p>
              </w:tc>
            </w:tr>
          </w:tbl>
          <w:p w14:paraId="397D84F3" w14:textId="77777777" w:rsidR="00C70867" w:rsidRPr="0027502F" w:rsidRDefault="00C70867" w:rsidP="00C70867">
            <w:pPr>
              <w:spacing w:after="0"/>
              <w:jc w:val="left"/>
              <w:rPr>
                <w:szCs w:val="22"/>
                <w:lang w:val="en-US"/>
              </w:rPr>
            </w:pPr>
          </w:p>
        </w:tc>
      </w:tr>
      <w:tr w:rsidR="00C70867" w:rsidRPr="0027502F" w14:paraId="7C25C983"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FEC05F"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22B1A6A1" w14:textId="77777777" w:rsidTr="00C70867">
              <w:trPr>
                <w:trHeight w:val="1039"/>
              </w:trPr>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26A68C" w14:textId="77777777" w:rsidR="00C70867" w:rsidRPr="0027502F" w:rsidRDefault="00C70867" w:rsidP="00C70867">
                  <w:pPr>
                    <w:spacing w:line="276" w:lineRule="auto"/>
                    <w:jc w:val="left"/>
                    <w:rPr>
                      <w:szCs w:val="22"/>
                    </w:rPr>
                  </w:pPr>
                  <w:r w:rsidRPr="0027502F">
                    <w:rPr>
                      <w:szCs w:val="22"/>
                    </w:rPr>
                    <w:t>CAB recommendation</w:t>
                  </w:r>
                </w:p>
              </w:tc>
              <w:tc>
                <w:tcPr>
                  <w:tcW w:w="6570" w:type="dxa"/>
                  <w:tcBorders>
                    <w:top w:val="single" w:sz="4" w:space="0" w:color="808080"/>
                    <w:left w:val="dotted" w:sz="4" w:space="0" w:color="808080"/>
                    <w:bottom w:val="dotted" w:sz="4" w:space="0" w:color="808080"/>
                    <w:right w:val="single" w:sz="4" w:space="0" w:color="808080"/>
                  </w:tcBorders>
                  <w:shd w:val="clear" w:color="auto" w:fill="FFFFFF"/>
                  <w:hideMark/>
                </w:tcPr>
                <w:p w14:paraId="78D01EE0"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633D654B" w14:textId="77777777" w:rsidR="00C70867" w:rsidRPr="0027502F" w:rsidRDefault="00C70867" w:rsidP="00B03D74">
                  <w:pPr>
                    <w:numPr>
                      <w:ilvl w:val="0"/>
                      <w:numId w:val="25"/>
                    </w:numPr>
                    <w:spacing w:line="276" w:lineRule="auto"/>
                    <w:rPr>
                      <w:szCs w:val="22"/>
                    </w:rPr>
                  </w:pPr>
                  <w:r w:rsidRPr="0027502F">
                    <w:rPr>
                      <w:b/>
                      <w:szCs w:val="22"/>
                    </w:rPr>
                    <w:t>Approval process:</w:t>
                  </w:r>
                </w:p>
                <w:p w14:paraId="4563DA11" w14:textId="49BB384F"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40D56B38" w14:textId="77777777" w:rsidTr="00C70867">
              <w:trPr>
                <w:trHeight w:val="332"/>
              </w:trPr>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5229E9" w14:textId="77777777" w:rsidR="00C70867" w:rsidRPr="0027502F" w:rsidRDefault="00C70867" w:rsidP="00C70867">
                  <w:pPr>
                    <w:spacing w:line="276" w:lineRule="auto"/>
                    <w:jc w:val="left"/>
                    <w:rPr>
                      <w:szCs w:val="22"/>
                    </w:rPr>
                  </w:pPr>
                  <w:r w:rsidRPr="0027502F">
                    <w:rPr>
                      <w:szCs w:val="22"/>
                    </w:rPr>
                    <w:t>ECWP position</w:t>
                  </w:r>
                </w:p>
              </w:tc>
              <w:tc>
                <w:tcPr>
                  <w:tcW w:w="6570" w:type="dxa"/>
                  <w:tcBorders>
                    <w:top w:val="dotted" w:sz="4" w:space="0" w:color="808080"/>
                    <w:left w:val="dotted" w:sz="4" w:space="0" w:color="808080"/>
                    <w:bottom w:val="dotted" w:sz="4" w:space="0" w:color="808080"/>
                    <w:right w:val="single" w:sz="4" w:space="0" w:color="808080"/>
                  </w:tcBorders>
                  <w:shd w:val="clear" w:color="auto" w:fill="FFFFFF"/>
                </w:tcPr>
                <w:p w14:paraId="2F1E84B2" w14:textId="77777777" w:rsidR="00C70867" w:rsidRPr="0027502F" w:rsidRDefault="00C70867" w:rsidP="00C70867">
                  <w:pPr>
                    <w:spacing w:line="276" w:lineRule="auto"/>
                    <w:rPr>
                      <w:szCs w:val="22"/>
                    </w:rPr>
                  </w:pPr>
                  <w:r w:rsidRPr="0027502F">
                    <w:rPr>
                      <w:szCs w:val="22"/>
                    </w:rPr>
                    <w:t>N/A</w:t>
                  </w:r>
                </w:p>
              </w:tc>
            </w:tr>
            <w:tr w:rsidR="00C70867" w:rsidRPr="0027502F" w14:paraId="45907EC1" w14:textId="77777777" w:rsidTr="00C70867">
              <w:trPr>
                <w:trHeight w:val="562"/>
              </w:trPr>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7F12EB" w14:textId="77777777" w:rsidR="00C70867" w:rsidRPr="0027502F" w:rsidRDefault="00C70867" w:rsidP="00C70867">
                  <w:pPr>
                    <w:spacing w:line="276" w:lineRule="auto"/>
                    <w:jc w:val="left"/>
                    <w:rPr>
                      <w:szCs w:val="22"/>
                    </w:rPr>
                  </w:pPr>
                  <w:r w:rsidRPr="0027502F">
                    <w:rPr>
                      <w:szCs w:val="22"/>
                    </w:rPr>
                    <w:t>Authorisation date and process</w:t>
                  </w:r>
                </w:p>
              </w:tc>
              <w:tc>
                <w:tcPr>
                  <w:tcW w:w="6570" w:type="dxa"/>
                  <w:tcBorders>
                    <w:top w:val="dotted" w:sz="4" w:space="0" w:color="808080"/>
                    <w:left w:val="dotted" w:sz="4" w:space="0" w:color="808080"/>
                    <w:bottom w:val="single" w:sz="4" w:space="0" w:color="808080"/>
                    <w:right w:val="single" w:sz="4" w:space="0" w:color="808080"/>
                  </w:tcBorders>
                  <w:shd w:val="clear" w:color="auto" w:fill="FFFFFF"/>
                  <w:hideMark/>
                </w:tcPr>
                <w:p w14:paraId="64059776" w14:textId="77777777" w:rsidR="00C70867" w:rsidRPr="0027502F" w:rsidRDefault="00C70867" w:rsidP="00C70867">
                  <w:pPr>
                    <w:spacing w:line="276" w:lineRule="auto"/>
                    <w:rPr>
                      <w:szCs w:val="22"/>
                    </w:rPr>
                  </w:pPr>
                  <w:r w:rsidRPr="0027502F">
                    <w:rPr>
                      <w:szCs w:val="22"/>
                    </w:rPr>
                    <w:t>EMCS CAB #185 on 09/07/2019</w:t>
                  </w:r>
                </w:p>
              </w:tc>
            </w:tr>
          </w:tbl>
          <w:p w14:paraId="535B99BD" w14:textId="77777777" w:rsidR="00C70867" w:rsidRPr="0027502F" w:rsidRDefault="00C70867" w:rsidP="00C70867">
            <w:pPr>
              <w:spacing w:after="0"/>
              <w:jc w:val="left"/>
              <w:rPr>
                <w:szCs w:val="22"/>
                <w:lang w:val="en-US"/>
              </w:rPr>
            </w:pPr>
          </w:p>
        </w:tc>
      </w:tr>
      <w:tr w:rsidR="00C70867" w:rsidRPr="0027502F" w14:paraId="17FE3ED0"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0B0AF55"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970971" w:rsidRPr="0027502F" w14:paraId="4F823692"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433CC0" w14:textId="77777777" w:rsidR="00970971" w:rsidRPr="0027502F" w:rsidRDefault="00970971"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7C58E6DD" w14:textId="76AF0B60"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17B31696"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745FB2" w14:textId="77777777" w:rsidR="00970971" w:rsidRPr="0027502F" w:rsidRDefault="00970971"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2E87E4D6" w14:textId="3F550BED"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7D9F41CA"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764272" w14:textId="77777777" w:rsidR="00970971" w:rsidRPr="0027502F" w:rsidRDefault="00970971"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1888806A" w14:textId="258DFC37" w:rsidR="00970971" w:rsidRPr="0027502F" w:rsidRDefault="00970971" w:rsidP="004800A7">
                  <w:pPr>
                    <w:spacing w:line="276" w:lineRule="auto"/>
                    <w:rPr>
                      <w:szCs w:val="22"/>
                    </w:rPr>
                  </w:pPr>
                  <w:r w:rsidRPr="0027502F">
                    <w:rPr>
                      <w:szCs w:val="22"/>
                    </w:rPr>
                    <w:t>13/02/2023</w:t>
                  </w:r>
                </w:p>
              </w:tc>
            </w:tr>
          </w:tbl>
          <w:p w14:paraId="61ABD459" w14:textId="77777777" w:rsidR="00C70867" w:rsidRPr="0027502F" w:rsidRDefault="00C70867" w:rsidP="00C70867">
            <w:pPr>
              <w:spacing w:after="0"/>
              <w:jc w:val="left"/>
              <w:rPr>
                <w:szCs w:val="22"/>
                <w:lang w:val="en-US"/>
              </w:rPr>
            </w:pPr>
          </w:p>
        </w:tc>
      </w:tr>
      <w:tr w:rsidR="00C70867" w:rsidRPr="0027502F" w14:paraId="630D1968"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BC7B4C"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6692110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D2BBE5"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B7F1D41" w14:textId="77777777" w:rsidR="00C70867" w:rsidRPr="0027502F" w:rsidRDefault="00C70867" w:rsidP="00C70867">
                  <w:pPr>
                    <w:spacing w:line="276" w:lineRule="auto"/>
                    <w:rPr>
                      <w:szCs w:val="22"/>
                    </w:rPr>
                  </w:pPr>
                  <w:r w:rsidRPr="0027502F">
                    <w:rPr>
                      <w:szCs w:val="22"/>
                    </w:rPr>
                    <w:t>N/A</w:t>
                  </w:r>
                </w:p>
              </w:tc>
            </w:tr>
            <w:tr w:rsidR="00C70867" w:rsidRPr="0027502F" w14:paraId="0895F41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A3AE75"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687679" w14:textId="77777777" w:rsidR="00C70867" w:rsidRPr="0027502F" w:rsidRDefault="00C70867" w:rsidP="00C70867">
                  <w:pPr>
                    <w:spacing w:line="276" w:lineRule="auto"/>
                    <w:rPr>
                      <w:szCs w:val="22"/>
                    </w:rPr>
                  </w:pPr>
                  <w:r w:rsidRPr="0027502F">
                    <w:rPr>
                      <w:szCs w:val="22"/>
                    </w:rPr>
                    <w:t>N/A</w:t>
                  </w:r>
                </w:p>
              </w:tc>
            </w:tr>
          </w:tbl>
          <w:p w14:paraId="7BC22B89" w14:textId="77777777" w:rsidR="00C70867" w:rsidRPr="0027502F" w:rsidRDefault="00C70867" w:rsidP="00C70867">
            <w:pPr>
              <w:spacing w:after="0"/>
              <w:jc w:val="left"/>
              <w:rPr>
                <w:szCs w:val="22"/>
                <w:lang w:val="en-US"/>
              </w:rPr>
            </w:pPr>
          </w:p>
        </w:tc>
      </w:tr>
    </w:tbl>
    <w:p w14:paraId="0894A7B1" w14:textId="77777777" w:rsidR="00C70867" w:rsidRPr="0027502F" w:rsidRDefault="00C70867" w:rsidP="00C70867">
      <w:pPr>
        <w:rPr>
          <w:szCs w:val="22"/>
        </w:rPr>
      </w:pPr>
    </w:p>
    <w:p w14:paraId="49F1DCE9" w14:textId="77777777" w:rsidR="00C70867" w:rsidRPr="0027502F" w:rsidRDefault="00C70867" w:rsidP="00C70867">
      <w:pPr>
        <w:spacing w:after="0"/>
        <w:jc w:val="left"/>
        <w:rPr>
          <w:szCs w:val="22"/>
        </w:rPr>
      </w:pPr>
      <w:r w:rsidRPr="0027502F">
        <w:rPr>
          <w:szCs w:val="22"/>
        </w:rPr>
        <w:br w:type="page"/>
      </w:r>
    </w:p>
    <w:p w14:paraId="5EB4A58B" w14:textId="77777777" w:rsidR="00C70867" w:rsidRPr="0027502F" w:rsidRDefault="00C70867" w:rsidP="00C70867">
      <w:pPr>
        <w:pStyle w:val="Heading4"/>
        <w:rPr>
          <w:bCs/>
          <w:szCs w:val="22"/>
        </w:rPr>
      </w:pPr>
      <w:bookmarkStart w:id="72" w:name="_Toc16241993"/>
      <w:r w:rsidRPr="0027502F">
        <w:rPr>
          <w:szCs w:val="22"/>
        </w:rPr>
        <w:lastRenderedPageBreak/>
        <w:t>DDNEA-P3-278 – Update the format of ‘Supporting Document Type’ to allow TARIC codes inclusion</w:t>
      </w:r>
      <w:bookmarkEnd w:id="72"/>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C70867" w:rsidRPr="0027502F" w14:paraId="2D30074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33FA999"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C70867" w:rsidRPr="0027502F" w14:paraId="4A9F740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5A4632" w14:textId="77777777" w:rsidR="00C70867" w:rsidRPr="0027502F" w:rsidRDefault="00C70867" w:rsidP="00C70867">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43D06B" w14:textId="77777777" w:rsidR="00C70867" w:rsidRPr="0027502F" w:rsidRDefault="00C70867" w:rsidP="00C70867">
                  <w:pPr>
                    <w:spacing w:line="276" w:lineRule="auto"/>
                    <w:rPr>
                      <w:szCs w:val="22"/>
                    </w:rPr>
                  </w:pPr>
                  <w:r w:rsidRPr="0027502F">
                    <w:rPr>
                      <w:bCs/>
                      <w:szCs w:val="22"/>
                    </w:rPr>
                    <w:t>DDNEA-P3-278</w:t>
                  </w:r>
                </w:p>
              </w:tc>
            </w:tr>
            <w:tr w:rsidR="00C70867" w:rsidRPr="0027502F" w14:paraId="2C484CC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343F76" w14:textId="77777777" w:rsidR="00C70867" w:rsidRPr="0027502F" w:rsidRDefault="00C70867" w:rsidP="00C70867">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9736DCF" w14:textId="77777777" w:rsidR="00C70867" w:rsidRPr="0027502F" w:rsidRDefault="00C70867" w:rsidP="00C70867">
                  <w:pPr>
                    <w:tabs>
                      <w:tab w:val="left" w:pos="1305"/>
                    </w:tabs>
                    <w:spacing w:line="276" w:lineRule="auto"/>
                    <w:rPr>
                      <w:szCs w:val="22"/>
                    </w:rPr>
                  </w:pPr>
                  <w:r w:rsidRPr="0027502F">
                    <w:rPr>
                      <w:szCs w:val="22"/>
                      <w:lang w:val="en-US"/>
                    </w:rPr>
                    <w:t>Accepted</w:t>
                  </w:r>
                </w:p>
              </w:tc>
            </w:tr>
            <w:tr w:rsidR="00C70867" w:rsidRPr="0027502F" w14:paraId="4A9C9EC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B753EC" w14:textId="77777777" w:rsidR="00C70867" w:rsidRPr="0027502F" w:rsidRDefault="00C70867" w:rsidP="00C70867">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1B83D0" w14:textId="77777777" w:rsidR="00C70867" w:rsidRPr="0027502F" w:rsidRDefault="00C70867" w:rsidP="00C70867">
                  <w:pPr>
                    <w:spacing w:line="276" w:lineRule="auto"/>
                    <w:rPr>
                      <w:szCs w:val="22"/>
                    </w:rPr>
                  </w:pPr>
                  <w:r w:rsidRPr="0027502F">
                    <w:rPr>
                      <w:szCs w:val="22"/>
                    </w:rPr>
                    <w:t>Increase of Functionality</w:t>
                  </w:r>
                </w:p>
              </w:tc>
            </w:tr>
            <w:tr w:rsidR="00C70867" w:rsidRPr="0027502F" w14:paraId="4BDBC82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84E8F3" w14:textId="77777777" w:rsidR="00C70867" w:rsidRPr="0027502F" w:rsidRDefault="00C70867" w:rsidP="00C70867">
                  <w:pPr>
                    <w:spacing w:line="276" w:lineRule="auto"/>
                    <w:jc w:val="left"/>
                    <w:rPr>
                      <w:color w:val="000000"/>
                      <w:szCs w:val="22"/>
                      <w:lang w:eastAsia="el-GR"/>
                    </w:rPr>
                  </w:pPr>
                  <w:r w:rsidRPr="0027502F">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E9A140" w14:textId="77777777" w:rsidR="00C70867" w:rsidRPr="0027502F" w:rsidRDefault="00C70867" w:rsidP="00C70867">
                  <w:pPr>
                    <w:spacing w:line="276" w:lineRule="auto"/>
                    <w:rPr>
                      <w:color w:val="000000"/>
                      <w:szCs w:val="22"/>
                      <w:lang w:eastAsia="el-GR"/>
                    </w:rPr>
                  </w:pPr>
                  <w:r w:rsidRPr="0027502F">
                    <w:rPr>
                      <w:szCs w:val="22"/>
                    </w:rPr>
                    <w:t>IM327096</w:t>
                  </w:r>
                </w:p>
              </w:tc>
            </w:tr>
            <w:tr w:rsidR="00C70867" w:rsidRPr="0027502F" w14:paraId="6F99537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9B3B77" w14:textId="77777777" w:rsidR="00C70867" w:rsidRPr="0027502F" w:rsidRDefault="00C70867" w:rsidP="00C70867">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452B41" w14:textId="77777777" w:rsidR="00C70867" w:rsidRPr="0027502F" w:rsidRDefault="00C70867" w:rsidP="00C70867">
                  <w:pPr>
                    <w:spacing w:line="276" w:lineRule="auto"/>
                    <w:rPr>
                      <w:szCs w:val="22"/>
                    </w:rPr>
                  </w:pPr>
                  <w:r w:rsidRPr="0027502F">
                    <w:rPr>
                      <w:szCs w:val="22"/>
                    </w:rPr>
                    <w:t>N/A</w:t>
                  </w:r>
                </w:p>
              </w:tc>
            </w:tr>
            <w:tr w:rsidR="00C70867" w:rsidRPr="0027502F" w14:paraId="04B20A3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233FC3" w14:textId="77777777" w:rsidR="00C70867" w:rsidRPr="0027502F" w:rsidRDefault="00C70867" w:rsidP="00C70867">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5205B7" w14:textId="77777777" w:rsidR="00C70867" w:rsidRPr="0027502F" w:rsidRDefault="00C70867" w:rsidP="00C70867">
                  <w:pPr>
                    <w:pStyle w:val="ListParagraph"/>
                    <w:spacing w:line="276" w:lineRule="auto"/>
                    <w:ind w:left="0"/>
                    <w:rPr>
                      <w:szCs w:val="22"/>
                      <w:lang w:val="en-US"/>
                    </w:rPr>
                  </w:pPr>
                  <w:r w:rsidRPr="0027502F">
                    <w:rPr>
                      <w:szCs w:val="22"/>
                    </w:rPr>
                    <w:t>07/08/2019</w:t>
                  </w:r>
                </w:p>
              </w:tc>
            </w:tr>
            <w:tr w:rsidR="00C70867" w:rsidRPr="0027502F" w14:paraId="5F4AECB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D3E6D18" w14:textId="77777777" w:rsidR="00C70867" w:rsidRPr="0027502F" w:rsidRDefault="00C70867" w:rsidP="00C70867">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EC0365" w14:textId="77777777" w:rsidR="00C70867" w:rsidRPr="0027502F" w:rsidRDefault="00C70867" w:rsidP="00C70867">
                  <w:pPr>
                    <w:spacing w:line="276" w:lineRule="auto"/>
                    <w:rPr>
                      <w:szCs w:val="22"/>
                      <w:lang w:val="en-US"/>
                    </w:rPr>
                  </w:pPr>
                  <w:r w:rsidRPr="0027502F">
                    <w:rPr>
                      <w:szCs w:val="22"/>
                      <w:lang w:val="en-US"/>
                    </w:rPr>
                    <w:t>MSA-DE</w:t>
                  </w:r>
                </w:p>
              </w:tc>
            </w:tr>
          </w:tbl>
          <w:p w14:paraId="58681D11" w14:textId="77777777" w:rsidR="00C70867" w:rsidRPr="0027502F" w:rsidRDefault="00C70867" w:rsidP="00C70867">
            <w:pPr>
              <w:spacing w:after="0"/>
              <w:jc w:val="left"/>
              <w:rPr>
                <w:szCs w:val="22"/>
                <w:lang w:val="en-US"/>
              </w:rPr>
            </w:pPr>
          </w:p>
        </w:tc>
      </w:tr>
      <w:tr w:rsidR="00C70867" w:rsidRPr="0027502F" w14:paraId="6597DF61"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94943A" w14:textId="77777777" w:rsidR="00C70867" w:rsidRPr="0027502F" w:rsidRDefault="00C70867" w:rsidP="00C70867">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C70867" w:rsidRPr="0027502F" w14:paraId="73B1A08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072F97" w14:textId="77777777" w:rsidR="00C70867" w:rsidRPr="0027502F" w:rsidRDefault="00C70867" w:rsidP="00C70867">
                  <w:pPr>
                    <w:spacing w:line="276" w:lineRule="auto"/>
                    <w:jc w:val="left"/>
                    <w:rPr>
                      <w:szCs w:val="22"/>
                    </w:rPr>
                  </w:pPr>
                  <w:r w:rsidRPr="0027502F">
                    <w:rPr>
                      <w:szCs w:val="22"/>
                    </w:rPr>
                    <w:t>Change priority</w:t>
                  </w:r>
                </w:p>
              </w:tc>
              <w:tc>
                <w:tcPr>
                  <w:tcW w:w="6658"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B98861"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3DD646A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67D966" w14:textId="77777777" w:rsidR="00C70867" w:rsidRPr="0027502F" w:rsidRDefault="00C70867" w:rsidP="00C70867">
                  <w:pPr>
                    <w:spacing w:line="276" w:lineRule="auto"/>
                    <w:jc w:val="left"/>
                    <w:rPr>
                      <w:szCs w:val="22"/>
                    </w:rPr>
                  </w:pPr>
                  <w:r w:rsidRPr="0027502F">
                    <w:rPr>
                      <w:szCs w:val="22"/>
                    </w:rPr>
                    <w:t>Change Description</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B0BD1D5" w14:textId="77777777" w:rsidR="00C70867" w:rsidRPr="0027502F" w:rsidRDefault="00C70867" w:rsidP="00C70867">
                  <w:pPr>
                    <w:spacing w:line="276" w:lineRule="auto"/>
                    <w:rPr>
                      <w:b/>
                      <w:szCs w:val="22"/>
                    </w:rPr>
                  </w:pPr>
                  <w:r w:rsidRPr="0027502F">
                    <w:rPr>
                      <w:b/>
                      <w:szCs w:val="22"/>
                    </w:rPr>
                    <w:t>Problem Statement</w:t>
                  </w:r>
                </w:p>
                <w:p w14:paraId="7F7D9F8F" w14:textId="77777777" w:rsidR="00C70867" w:rsidRPr="0027502F" w:rsidRDefault="00C70867" w:rsidP="00C70867">
                  <w:pPr>
                    <w:rPr>
                      <w:szCs w:val="22"/>
                      <w:lang w:val="en-US"/>
                    </w:rPr>
                  </w:pPr>
                  <w:r w:rsidRPr="0027502F">
                    <w:rPr>
                      <w:szCs w:val="22"/>
                      <w:lang w:val="en-US"/>
                    </w:rPr>
                    <w:t>As described in RFC DDNEA-P3-269, the ‘Type of Document’ business codelist was updated to include TARIC codes having a ‘an..4’ format, which should be included in the &lt;Document Type&gt; data item in the IE815 and IE801 messages.</w:t>
                  </w:r>
                </w:p>
                <w:p w14:paraId="115F2E9B" w14:textId="77777777" w:rsidR="00C70867" w:rsidRPr="0027502F" w:rsidRDefault="00C70867" w:rsidP="00C70867">
                  <w:pPr>
                    <w:rPr>
                      <w:szCs w:val="22"/>
                      <w:lang w:val="en-US"/>
                    </w:rPr>
                  </w:pPr>
                  <w:r w:rsidRPr="0027502F">
                    <w:rPr>
                      <w:szCs w:val="22"/>
                      <w:lang w:val="en-US"/>
                    </w:rPr>
                    <w:t>However, based on the latest communication with MSAs, it has been agreed that the use of TARIC codes should be extended to &lt;Supporting Document Type&gt; in related administrative cooperation messages (IE721, IE722, IE820, IE867, IE880 and IE881). </w:t>
                  </w:r>
                </w:p>
                <w:p w14:paraId="0B8BBB51" w14:textId="6A1B822D"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30" w:history="1">
                    <w:r w:rsidRPr="0027502F">
                      <w:rPr>
                        <w:rStyle w:val="Hyperlink"/>
                        <w:szCs w:val="22"/>
                      </w:rPr>
                      <w:t>Webinars</w:t>
                    </w:r>
                  </w:hyperlink>
                  <w:r w:rsidRPr="0027502F">
                    <w:rPr>
                      <w:szCs w:val="22"/>
                    </w:rPr>
                    <w:t xml:space="preserve">, as well as through the </w:t>
                  </w:r>
                  <w:hyperlink r:id="rId31" w:history="1">
                    <w:r w:rsidRPr="0027502F">
                      <w:rPr>
                        <w:rStyle w:val="Hyperlink"/>
                        <w:szCs w:val="22"/>
                      </w:rPr>
                      <w:t>FAQ</w:t>
                    </w:r>
                  </w:hyperlink>
                  <w:r w:rsidRPr="0027502F">
                    <w:rPr>
                      <w:szCs w:val="22"/>
                    </w:rPr>
                    <w:t xml:space="preserve"> document (sec. 4.2.1.3) during the development of EMCS Phase 3.4.</w:t>
                  </w:r>
                </w:p>
                <w:p w14:paraId="0A9DBF16" w14:textId="77777777" w:rsidR="00C70867" w:rsidRPr="0027502F" w:rsidRDefault="00C70867" w:rsidP="00C70867">
                  <w:pPr>
                    <w:spacing w:before="240" w:line="276" w:lineRule="auto"/>
                    <w:rPr>
                      <w:b/>
                      <w:szCs w:val="22"/>
                    </w:rPr>
                  </w:pPr>
                  <w:r w:rsidRPr="0027502F">
                    <w:rPr>
                      <w:b/>
                      <w:szCs w:val="22"/>
                    </w:rPr>
                    <w:t>Proposed Solution</w:t>
                  </w:r>
                </w:p>
                <w:p w14:paraId="60B86C5B" w14:textId="77777777" w:rsidR="00C70867" w:rsidRPr="0027502F" w:rsidRDefault="00C70867" w:rsidP="00C70867">
                  <w:pPr>
                    <w:spacing w:line="276" w:lineRule="auto"/>
                    <w:rPr>
                      <w:i/>
                      <w:szCs w:val="22"/>
                      <w:u w:val="single"/>
                    </w:rPr>
                  </w:pPr>
                  <w:r w:rsidRPr="0027502F">
                    <w:rPr>
                      <w:b/>
                      <w:i/>
                      <w:szCs w:val="22"/>
                      <w:u w:val="single"/>
                    </w:rPr>
                    <w:t>Note</w:t>
                  </w:r>
                  <w:r w:rsidRPr="0027502F">
                    <w:rPr>
                      <w:i/>
                      <w:szCs w:val="22"/>
                      <w:u w:val="single"/>
                    </w:rPr>
                    <w:t>: The .xsd change described below will be applied to the Phase 3.4 .xsd files (i.e. v2.02) as a ‘Quick Fix’ approach for the specification enhancements described.</w:t>
                  </w:r>
                </w:p>
                <w:p w14:paraId="1E21D632" w14:textId="77777777" w:rsidR="00C70867" w:rsidRPr="0027502F" w:rsidRDefault="00C70867" w:rsidP="00C70867">
                  <w:pPr>
                    <w:spacing w:line="276" w:lineRule="auto"/>
                    <w:rPr>
                      <w:szCs w:val="22"/>
                      <w:lang w:val="en-US"/>
                    </w:rPr>
                  </w:pPr>
                  <w:r w:rsidRPr="0027502F">
                    <w:rPr>
                      <w:szCs w:val="22"/>
                      <w:lang w:val="en-US"/>
                    </w:rPr>
                    <w:t>As per the analysis in the [Problem Statement] section, the following updates shall be performed in DDNEA:</w:t>
                  </w:r>
                </w:p>
                <w:p w14:paraId="13230EAA" w14:textId="77777777" w:rsidR="00C70867" w:rsidRPr="0027502F" w:rsidRDefault="00C70867" w:rsidP="00B03D74">
                  <w:pPr>
                    <w:pStyle w:val="ListParagraph"/>
                    <w:numPr>
                      <w:ilvl w:val="0"/>
                      <w:numId w:val="28"/>
                    </w:numPr>
                    <w:spacing w:line="276" w:lineRule="auto"/>
                    <w:contextualSpacing w:val="0"/>
                    <w:rPr>
                      <w:szCs w:val="22"/>
                    </w:rPr>
                  </w:pPr>
                  <w:r w:rsidRPr="0027502F">
                    <w:rPr>
                      <w:szCs w:val="22"/>
                      <w:lang w:val="en-US"/>
                    </w:rPr>
                    <w:t>APPENDIX D: TECHNICAL MESSAGE STRUCTURE</w:t>
                  </w:r>
                </w:p>
                <w:p w14:paraId="42F642B6" w14:textId="77777777" w:rsidR="00C70867" w:rsidRPr="0027502F" w:rsidRDefault="00C70867" w:rsidP="00C70867">
                  <w:pPr>
                    <w:rPr>
                      <w:szCs w:val="22"/>
                    </w:rPr>
                  </w:pPr>
                  <w:r w:rsidRPr="0027502F">
                    <w:rPr>
                      <w:szCs w:val="22"/>
                    </w:rPr>
                    <w:t xml:space="preserve">The format of the data item &lt;Supporting Document Type&gt; should be updated from ‘n..2’ to ‘an..4’. </w:t>
                  </w:r>
                </w:p>
                <w:p w14:paraId="7C6A075F" w14:textId="77777777" w:rsidR="00C70867" w:rsidRPr="0027502F" w:rsidRDefault="00C70867" w:rsidP="00C70867">
                  <w:pPr>
                    <w:rPr>
                      <w:szCs w:val="22"/>
                    </w:rPr>
                  </w:pPr>
                  <w:r w:rsidRPr="0027502F">
                    <w:rPr>
                      <w:szCs w:val="22"/>
                    </w:rPr>
                    <w:lastRenderedPageBreak/>
                    <w:t>The aforementioned update is applicable in all instances of the &lt;Supporting Document Type&gt; data item under the &lt;SUPPORTING DOCUMENT&gt; data group. Specifically, the update is applicable to the following messages:</w:t>
                  </w:r>
                </w:p>
                <w:p w14:paraId="0AA9BDC1" w14:textId="77777777" w:rsidR="00C70867" w:rsidRPr="0027502F" w:rsidRDefault="00C70867" w:rsidP="00B03D74">
                  <w:pPr>
                    <w:pStyle w:val="ListParagraph"/>
                    <w:numPr>
                      <w:ilvl w:val="0"/>
                      <w:numId w:val="50"/>
                    </w:numPr>
                    <w:contextualSpacing w:val="0"/>
                    <w:rPr>
                      <w:szCs w:val="22"/>
                    </w:rPr>
                  </w:pPr>
                  <w:r w:rsidRPr="0027502F">
                    <w:rPr>
                      <w:szCs w:val="22"/>
                    </w:rPr>
                    <w:t>IE721</w:t>
                  </w:r>
                </w:p>
                <w:p w14:paraId="2CE13A81" w14:textId="77777777" w:rsidR="00C70867" w:rsidRPr="0027502F" w:rsidRDefault="00C70867" w:rsidP="00B03D74">
                  <w:pPr>
                    <w:pStyle w:val="ListParagraph"/>
                    <w:numPr>
                      <w:ilvl w:val="0"/>
                      <w:numId w:val="50"/>
                    </w:numPr>
                    <w:contextualSpacing w:val="0"/>
                    <w:rPr>
                      <w:szCs w:val="22"/>
                    </w:rPr>
                  </w:pPr>
                  <w:r w:rsidRPr="0027502F">
                    <w:rPr>
                      <w:szCs w:val="22"/>
                    </w:rPr>
                    <w:t>IE722</w:t>
                  </w:r>
                </w:p>
                <w:p w14:paraId="578E32D7" w14:textId="77777777" w:rsidR="00C70867" w:rsidRPr="0027502F" w:rsidRDefault="00C70867" w:rsidP="00B03D74">
                  <w:pPr>
                    <w:pStyle w:val="ListParagraph"/>
                    <w:numPr>
                      <w:ilvl w:val="0"/>
                      <w:numId w:val="50"/>
                    </w:numPr>
                    <w:contextualSpacing w:val="0"/>
                    <w:rPr>
                      <w:szCs w:val="22"/>
                    </w:rPr>
                  </w:pPr>
                  <w:r w:rsidRPr="0027502F">
                    <w:rPr>
                      <w:szCs w:val="22"/>
                    </w:rPr>
                    <w:t>IE820</w:t>
                  </w:r>
                </w:p>
                <w:p w14:paraId="054142FE" w14:textId="77777777" w:rsidR="00C70867" w:rsidRPr="0027502F" w:rsidRDefault="00C70867" w:rsidP="00B03D74">
                  <w:pPr>
                    <w:pStyle w:val="ListParagraph"/>
                    <w:numPr>
                      <w:ilvl w:val="0"/>
                      <w:numId w:val="50"/>
                    </w:numPr>
                    <w:contextualSpacing w:val="0"/>
                    <w:rPr>
                      <w:szCs w:val="22"/>
                    </w:rPr>
                  </w:pPr>
                  <w:r w:rsidRPr="0027502F">
                    <w:rPr>
                      <w:szCs w:val="22"/>
                    </w:rPr>
                    <w:t>IE867</w:t>
                  </w:r>
                </w:p>
                <w:p w14:paraId="33B3B86E" w14:textId="77777777" w:rsidR="00C70867" w:rsidRPr="0027502F" w:rsidRDefault="00C70867" w:rsidP="00B03D74">
                  <w:pPr>
                    <w:pStyle w:val="ListParagraph"/>
                    <w:numPr>
                      <w:ilvl w:val="0"/>
                      <w:numId w:val="50"/>
                    </w:numPr>
                    <w:contextualSpacing w:val="0"/>
                    <w:rPr>
                      <w:szCs w:val="22"/>
                    </w:rPr>
                  </w:pPr>
                  <w:r w:rsidRPr="0027502F">
                    <w:rPr>
                      <w:szCs w:val="22"/>
                    </w:rPr>
                    <w:t>IE880</w:t>
                  </w:r>
                </w:p>
                <w:p w14:paraId="10B7299B" w14:textId="77777777" w:rsidR="00C70867" w:rsidRPr="0027502F" w:rsidRDefault="00C70867" w:rsidP="00B03D74">
                  <w:pPr>
                    <w:pStyle w:val="ListParagraph"/>
                    <w:numPr>
                      <w:ilvl w:val="0"/>
                      <w:numId w:val="50"/>
                    </w:numPr>
                    <w:spacing w:line="276" w:lineRule="auto"/>
                    <w:contextualSpacing w:val="0"/>
                    <w:rPr>
                      <w:szCs w:val="22"/>
                      <w:lang w:val="en-US"/>
                    </w:rPr>
                  </w:pPr>
                  <w:r w:rsidRPr="0027502F">
                    <w:rPr>
                      <w:szCs w:val="22"/>
                    </w:rPr>
                    <w:t>IE881</w:t>
                  </w:r>
                </w:p>
                <w:p w14:paraId="5DC3EA63" w14:textId="77777777" w:rsidR="00C70867" w:rsidRPr="0027502F" w:rsidRDefault="00C70867" w:rsidP="00B03D74">
                  <w:pPr>
                    <w:pStyle w:val="ListParagraph"/>
                    <w:numPr>
                      <w:ilvl w:val="0"/>
                      <w:numId w:val="47"/>
                    </w:numPr>
                    <w:spacing w:before="240" w:line="276" w:lineRule="auto"/>
                    <w:contextualSpacing w:val="0"/>
                    <w:rPr>
                      <w:szCs w:val="22"/>
                    </w:rPr>
                  </w:pPr>
                  <w:r w:rsidRPr="0027502F">
                    <w:rPr>
                      <w:szCs w:val="22"/>
                    </w:rPr>
                    <w:t xml:space="preserve">APPENDIX </w:t>
                  </w:r>
                  <w:r w:rsidRPr="0027502F">
                    <w:rPr>
                      <w:szCs w:val="22"/>
                      <w:lang w:val="en-US"/>
                    </w:rPr>
                    <w:t>G</w:t>
                  </w:r>
                  <w:r w:rsidRPr="0027502F">
                    <w:rPr>
                      <w:szCs w:val="22"/>
                    </w:rPr>
                    <w:t xml:space="preserve">: </w:t>
                  </w:r>
                  <w:r w:rsidRPr="0027502F">
                    <w:rPr>
                      <w:szCs w:val="22"/>
                      <w:lang w:val="en-US"/>
                    </w:rPr>
                    <w:t>DATA ITEMS</w:t>
                  </w:r>
                </w:p>
                <w:p w14:paraId="4003B1F4" w14:textId="77777777" w:rsidR="00C70867" w:rsidRPr="0027502F" w:rsidRDefault="00C70867" w:rsidP="00C70867">
                  <w:pPr>
                    <w:spacing w:line="276" w:lineRule="auto"/>
                    <w:rPr>
                      <w:szCs w:val="22"/>
                    </w:rPr>
                  </w:pPr>
                  <w:r w:rsidRPr="0027502F">
                    <w:rPr>
                      <w:szCs w:val="22"/>
                    </w:rPr>
                    <w:t>The existing entry for the &lt;Supporting Document Type&gt; data item will be updated as highlighted below:</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94"/>
                    <w:gridCol w:w="1555"/>
                  </w:tblGrid>
                  <w:tr w:rsidR="00C70867" w:rsidRPr="0027502F" w14:paraId="348B4508" w14:textId="77777777" w:rsidTr="00C70867">
                    <w:trPr>
                      <w:trHeight w:val="411"/>
                      <w:tblHeader/>
                    </w:trPr>
                    <w:tc>
                      <w:tcPr>
                        <w:tcW w:w="3294" w:type="dxa"/>
                        <w:tcBorders>
                          <w:top w:val="single" w:sz="4" w:space="0" w:color="auto"/>
                          <w:left w:val="single" w:sz="4" w:space="0" w:color="auto"/>
                          <w:bottom w:val="single" w:sz="4" w:space="0" w:color="auto"/>
                          <w:right w:val="single" w:sz="4" w:space="0" w:color="auto"/>
                        </w:tcBorders>
                        <w:shd w:val="clear" w:color="auto" w:fill="BFBFBF"/>
                        <w:vAlign w:val="center"/>
                      </w:tcPr>
                      <w:p w14:paraId="68CEBD3F" w14:textId="77777777" w:rsidR="00C70867" w:rsidRPr="0027502F" w:rsidRDefault="00C70867" w:rsidP="00C70867">
                        <w:pPr>
                          <w:pStyle w:val="BodyText"/>
                          <w:rPr>
                            <w:b/>
                            <w:sz w:val="22"/>
                            <w:szCs w:val="22"/>
                          </w:rPr>
                        </w:pPr>
                        <w:r w:rsidRPr="0027502F">
                          <w:rPr>
                            <w:b/>
                            <w:sz w:val="22"/>
                            <w:szCs w:val="22"/>
                          </w:rPr>
                          <w:t>Data item</w:t>
                        </w:r>
                      </w:p>
                    </w:tc>
                    <w:tc>
                      <w:tcPr>
                        <w:tcW w:w="1555" w:type="dxa"/>
                        <w:tcBorders>
                          <w:top w:val="single" w:sz="4" w:space="0" w:color="auto"/>
                          <w:left w:val="single" w:sz="4" w:space="0" w:color="auto"/>
                          <w:bottom w:val="single" w:sz="4" w:space="0" w:color="auto"/>
                          <w:right w:val="single" w:sz="4" w:space="0" w:color="auto"/>
                        </w:tcBorders>
                        <w:shd w:val="clear" w:color="auto" w:fill="BFBFBF"/>
                        <w:vAlign w:val="center"/>
                      </w:tcPr>
                      <w:p w14:paraId="5E3F1165" w14:textId="77777777" w:rsidR="00C70867" w:rsidRPr="0027502F" w:rsidRDefault="00C70867" w:rsidP="00C70867">
                        <w:pPr>
                          <w:pStyle w:val="BodyText"/>
                          <w:rPr>
                            <w:b/>
                            <w:sz w:val="22"/>
                            <w:szCs w:val="22"/>
                          </w:rPr>
                        </w:pPr>
                        <w:r w:rsidRPr="0027502F">
                          <w:rPr>
                            <w:b/>
                            <w:sz w:val="22"/>
                            <w:szCs w:val="22"/>
                          </w:rPr>
                          <w:t>Format</w:t>
                        </w:r>
                      </w:p>
                    </w:tc>
                  </w:tr>
                  <w:tr w:rsidR="00C70867" w:rsidRPr="0027502F" w14:paraId="6AD645AB" w14:textId="77777777" w:rsidTr="00C70867">
                    <w:tc>
                      <w:tcPr>
                        <w:tcW w:w="3294" w:type="dxa"/>
                        <w:tcBorders>
                          <w:top w:val="single" w:sz="4" w:space="0" w:color="auto"/>
                          <w:bottom w:val="single" w:sz="4" w:space="0" w:color="auto"/>
                        </w:tcBorders>
                        <w:vAlign w:val="center"/>
                      </w:tcPr>
                      <w:p w14:paraId="5DE4089D" w14:textId="77777777" w:rsidR="00C70867" w:rsidRPr="0027502F" w:rsidRDefault="00C70867" w:rsidP="00C70867">
                        <w:pPr>
                          <w:pStyle w:val="BodyText"/>
                          <w:rPr>
                            <w:sz w:val="22"/>
                            <w:szCs w:val="22"/>
                          </w:rPr>
                        </w:pPr>
                        <w:r w:rsidRPr="0027502F">
                          <w:rPr>
                            <w:sz w:val="22"/>
                            <w:szCs w:val="22"/>
                          </w:rPr>
                          <w:t>…</w:t>
                        </w:r>
                      </w:p>
                    </w:tc>
                    <w:tc>
                      <w:tcPr>
                        <w:tcW w:w="1555" w:type="dxa"/>
                        <w:tcBorders>
                          <w:top w:val="single" w:sz="4" w:space="0" w:color="auto"/>
                          <w:bottom w:val="single" w:sz="4" w:space="0" w:color="auto"/>
                        </w:tcBorders>
                        <w:vAlign w:val="center"/>
                      </w:tcPr>
                      <w:p w14:paraId="102B5E88" w14:textId="77777777" w:rsidR="00C70867" w:rsidRPr="0027502F" w:rsidRDefault="00C70867" w:rsidP="00C70867">
                        <w:pPr>
                          <w:pStyle w:val="BodyText"/>
                          <w:rPr>
                            <w:sz w:val="22"/>
                            <w:szCs w:val="22"/>
                          </w:rPr>
                        </w:pPr>
                        <w:r w:rsidRPr="0027502F">
                          <w:rPr>
                            <w:sz w:val="22"/>
                            <w:szCs w:val="22"/>
                          </w:rPr>
                          <w:t>….</w:t>
                        </w:r>
                      </w:p>
                    </w:tc>
                  </w:tr>
                  <w:tr w:rsidR="00C70867" w:rsidRPr="0027502F" w14:paraId="4595CEF4" w14:textId="77777777" w:rsidTr="00C70867">
                    <w:tc>
                      <w:tcPr>
                        <w:tcW w:w="3294" w:type="dxa"/>
                        <w:tcBorders>
                          <w:top w:val="single" w:sz="4" w:space="0" w:color="auto"/>
                          <w:bottom w:val="single" w:sz="4" w:space="0" w:color="auto"/>
                        </w:tcBorders>
                        <w:vAlign w:val="center"/>
                      </w:tcPr>
                      <w:p w14:paraId="393BAF27" w14:textId="77777777" w:rsidR="00C70867" w:rsidRPr="0027502F" w:rsidRDefault="00C70867" w:rsidP="00C70867">
                        <w:pPr>
                          <w:pStyle w:val="BodyText"/>
                          <w:rPr>
                            <w:sz w:val="22"/>
                            <w:szCs w:val="22"/>
                          </w:rPr>
                        </w:pPr>
                        <w:r w:rsidRPr="0027502F">
                          <w:rPr>
                            <w:sz w:val="22"/>
                            <w:szCs w:val="22"/>
                          </w:rPr>
                          <w:t>Supporting Document Type</w:t>
                        </w:r>
                      </w:p>
                    </w:tc>
                    <w:tc>
                      <w:tcPr>
                        <w:tcW w:w="1555" w:type="dxa"/>
                        <w:tcBorders>
                          <w:top w:val="single" w:sz="4" w:space="0" w:color="auto"/>
                          <w:bottom w:val="single" w:sz="4" w:space="0" w:color="auto"/>
                        </w:tcBorders>
                        <w:vAlign w:val="center"/>
                      </w:tcPr>
                      <w:p w14:paraId="41BB32BA" w14:textId="77777777" w:rsidR="00C70867" w:rsidRPr="0027502F" w:rsidRDefault="00C70867" w:rsidP="00C70867">
                        <w:pPr>
                          <w:pStyle w:val="BodyText"/>
                          <w:rPr>
                            <w:b/>
                            <w:i/>
                            <w:sz w:val="22"/>
                            <w:szCs w:val="22"/>
                          </w:rPr>
                        </w:pPr>
                        <w:r w:rsidRPr="0027502F">
                          <w:rPr>
                            <w:b/>
                            <w:i/>
                            <w:sz w:val="22"/>
                            <w:szCs w:val="22"/>
                          </w:rPr>
                          <w:t>an..4</w:t>
                        </w:r>
                      </w:p>
                    </w:tc>
                  </w:tr>
                  <w:tr w:rsidR="00C70867" w:rsidRPr="0027502F" w14:paraId="22EE2D4C" w14:textId="77777777" w:rsidTr="00C70867">
                    <w:tc>
                      <w:tcPr>
                        <w:tcW w:w="3294" w:type="dxa"/>
                        <w:tcBorders>
                          <w:top w:val="single" w:sz="4" w:space="0" w:color="auto"/>
                          <w:bottom w:val="single" w:sz="4" w:space="0" w:color="auto"/>
                        </w:tcBorders>
                        <w:vAlign w:val="center"/>
                      </w:tcPr>
                      <w:p w14:paraId="1F314820" w14:textId="77777777" w:rsidR="00C70867" w:rsidRPr="0027502F" w:rsidRDefault="00C70867" w:rsidP="00C70867">
                        <w:pPr>
                          <w:pStyle w:val="BodyText"/>
                          <w:rPr>
                            <w:sz w:val="22"/>
                            <w:szCs w:val="22"/>
                          </w:rPr>
                        </w:pPr>
                        <w:r w:rsidRPr="0027502F">
                          <w:rPr>
                            <w:sz w:val="22"/>
                            <w:szCs w:val="22"/>
                          </w:rPr>
                          <w:t>…</w:t>
                        </w:r>
                      </w:p>
                    </w:tc>
                    <w:tc>
                      <w:tcPr>
                        <w:tcW w:w="1555" w:type="dxa"/>
                        <w:tcBorders>
                          <w:top w:val="single" w:sz="4" w:space="0" w:color="auto"/>
                          <w:bottom w:val="single" w:sz="4" w:space="0" w:color="auto"/>
                        </w:tcBorders>
                        <w:vAlign w:val="center"/>
                      </w:tcPr>
                      <w:p w14:paraId="40A8B32A" w14:textId="77777777" w:rsidR="00C70867" w:rsidRPr="0027502F" w:rsidRDefault="00C70867" w:rsidP="00C70867">
                        <w:pPr>
                          <w:pStyle w:val="BodyText"/>
                          <w:rPr>
                            <w:sz w:val="22"/>
                            <w:szCs w:val="22"/>
                          </w:rPr>
                        </w:pPr>
                        <w:r w:rsidRPr="0027502F">
                          <w:rPr>
                            <w:sz w:val="22"/>
                            <w:szCs w:val="22"/>
                          </w:rPr>
                          <w:t>….</w:t>
                        </w:r>
                      </w:p>
                    </w:tc>
                  </w:tr>
                </w:tbl>
                <w:p w14:paraId="264C8AB0" w14:textId="77777777" w:rsidR="00C70867" w:rsidRPr="0027502F" w:rsidRDefault="00C70867" w:rsidP="00B03D74">
                  <w:pPr>
                    <w:pStyle w:val="ListParagraph"/>
                    <w:numPr>
                      <w:ilvl w:val="0"/>
                      <w:numId w:val="47"/>
                    </w:numPr>
                    <w:spacing w:before="240" w:line="276" w:lineRule="auto"/>
                    <w:contextualSpacing w:val="0"/>
                    <w:rPr>
                      <w:szCs w:val="22"/>
                      <w:lang w:val="en-US"/>
                    </w:rPr>
                  </w:pPr>
                  <w:r w:rsidRPr="0027502F">
                    <w:rPr>
                      <w:szCs w:val="22"/>
                      <w:lang w:val="en-US"/>
                    </w:rPr>
                    <w:t>APPENDIX C: EMCS CORRELATION TABLES</w:t>
                  </w:r>
                </w:p>
                <w:p w14:paraId="61713FC0" w14:textId="77777777" w:rsidR="00C70867" w:rsidRPr="0027502F" w:rsidRDefault="00C70867" w:rsidP="00C70867">
                  <w:pPr>
                    <w:spacing w:line="276" w:lineRule="auto"/>
                    <w:rPr>
                      <w:szCs w:val="22"/>
                    </w:rPr>
                  </w:pPr>
                  <w:r w:rsidRPr="0027502F">
                    <w:rPr>
                      <w:szCs w:val="22"/>
                    </w:rPr>
                    <w:t>The following existing entries for the &lt;Supporting Document Type&gt; data item will be updated as highlighted below:</w:t>
                  </w:r>
                </w:p>
                <w:tbl>
                  <w:tblPr>
                    <w:tblW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428"/>
                    <w:gridCol w:w="1555"/>
                  </w:tblGrid>
                  <w:tr w:rsidR="00C70867" w:rsidRPr="0027502F" w14:paraId="749F52A6" w14:textId="77777777" w:rsidTr="00C70867">
                    <w:trPr>
                      <w:trHeight w:val="411"/>
                      <w:tblHeader/>
                    </w:trPr>
                    <w:tc>
                      <w:tcPr>
                        <w:tcW w:w="4428" w:type="dxa"/>
                        <w:tcBorders>
                          <w:top w:val="single" w:sz="4" w:space="0" w:color="auto"/>
                          <w:left w:val="single" w:sz="4" w:space="0" w:color="auto"/>
                          <w:bottom w:val="single" w:sz="4" w:space="0" w:color="auto"/>
                          <w:right w:val="single" w:sz="4" w:space="0" w:color="auto"/>
                        </w:tcBorders>
                        <w:shd w:val="clear" w:color="auto" w:fill="BFBFBF"/>
                        <w:vAlign w:val="center"/>
                      </w:tcPr>
                      <w:p w14:paraId="50A7A355" w14:textId="77777777" w:rsidR="00C70867" w:rsidRPr="0027502F" w:rsidRDefault="00C70867" w:rsidP="00C70867">
                        <w:pPr>
                          <w:pStyle w:val="BodyText"/>
                          <w:rPr>
                            <w:b/>
                            <w:sz w:val="22"/>
                            <w:szCs w:val="22"/>
                          </w:rPr>
                        </w:pPr>
                        <w:r w:rsidRPr="0027502F">
                          <w:rPr>
                            <w:b/>
                            <w:sz w:val="22"/>
                            <w:szCs w:val="22"/>
                          </w:rPr>
                          <w:t>Message Element</w:t>
                        </w:r>
                      </w:p>
                    </w:tc>
                    <w:tc>
                      <w:tcPr>
                        <w:tcW w:w="1555" w:type="dxa"/>
                        <w:tcBorders>
                          <w:top w:val="single" w:sz="4" w:space="0" w:color="auto"/>
                          <w:left w:val="single" w:sz="4" w:space="0" w:color="auto"/>
                          <w:bottom w:val="single" w:sz="4" w:space="0" w:color="auto"/>
                          <w:right w:val="single" w:sz="4" w:space="0" w:color="auto"/>
                        </w:tcBorders>
                        <w:shd w:val="clear" w:color="auto" w:fill="BFBFBF"/>
                        <w:vAlign w:val="center"/>
                      </w:tcPr>
                      <w:p w14:paraId="4A31D403" w14:textId="77777777" w:rsidR="00C70867" w:rsidRPr="0027502F" w:rsidRDefault="00C70867" w:rsidP="00C70867">
                        <w:pPr>
                          <w:pStyle w:val="BodyText"/>
                          <w:rPr>
                            <w:b/>
                            <w:sz w:val="22"/>
                            <w:szCs w:val="22"/>
                          </w:rPr>
                        </w:pPr>
                        <w:r w:rsidRPr="0027502F">
                          <w:rPr>
                            <w:b/>
                            <w:sz w:val="22"/>
                            <w:szCs w:val="22"/>
                          </w:rPr>
                          <w:t>Data Type</w:t>
                        </w:r>
                      </w:p>
                    </w:tc>
                  </w:tr>
                  <w:tr w:rsidR="00C70867" w:rsidRPr="0027502F" w14:paraId="3C8BD4C9" w14:textId="77777777" w:rsidTr="00C70867">
                    <w:tc>
                      <w:tcPr>
                        <w:tcW w:w="4428" w:type="dxa"/>
                        <w:tcBorders>
                          <w:top w:val="single" w:sz="4" w:space="0" w:color="auto"/>
                          <w:bottom w:val="single" w:sz="4" w:space="0" w:color="auto"/>
                        </w:tcBorders>
                        <w:vAlign w:val="center"/>
                      </w:tcPr>
                      <w:p w14:paraId="1F32A929" w14:textId="77777777" w:rsidR="00C70867" w:rsidRPr="0027502F" w:rsidRDefault="00C70867" w:rsidP="00C70867">
                        <w:pPr>
                          <w:pStyle w:val="BodyText"/>
                          <w:rPr>
                            <w:sz w:val="22"/>
                            <w:szCs w:val="22"/>
                          </w:rPr>
                        </w:pPr>
                        <w:r w:rsidRPr="0027502F">
                          <w:rPr>
                            <w:sz w:val="22"/>
                            <w:szCs w:val="22"/>
                          </w:rPr>
                          <w:t>…</w:t>
                        </w:r>
                      </w:p>
                    </w:tc>
                    <w:tc>
                      <w:tcPr>
                        <w:tcW w:w="1555" w:type="dxa"/>
                        <w:tcBorders>
                          <w:top w:val="single" w:sz="4" w:space="0" w:color="auto"/>
                          <w:bottom w:val="single" w:sz="4" w:space="0" w:color="auto"/>
                        </w:tcBorders>
                        <w:vAlign w:val="center"/>
                      </w:tcPr>
                      <w:p w14:paraId="7590514C" w14:textId="77777777" w:rsidR="00C70867" w:rsidRPr="0027502F" w:rsidRDefault="00C70867" w:rsidP="00C70867">
                        <w:pPr>
                          <w:pStyle w:val="BodyText"/>
                          <w:rPr>
                            <w:sz w:val="22"/>
                            <w:szCs w:val="22"/>
                          </w:rPr>
                        </w:pPr>
                        <w:r w:rsidRPr="0027502F">
                          <w:rPr>
                            <w:sz w:val="22"/>
                            <w:szCs w:val="22"/>
                          </w:rPr>
                          <w:t>….</w:t>
                        </w:r>
                      </w:p>
                    </w:tc>
                  </w:tr>
                  <w:tr w:rsidR="00C70867" w:rsidRPr="0027502F" w14:paraId="4A476A69" w14:textId="77777777" w:rsidTr="00C70867">
                    <w:tc>
                      <w:tcPr>
                        <w:tcW w:w="4428" w:type="dxa"/>
                        <w:tcBorders>
                          <w:top w:val="single" w:sz="4" w:space="0" w:color="auto"/>
                          <w:bottom w:val="single" w:sz="4" w:space="0" w:color="auto"/>
                        </w:tcBorders>
                        <w:vAlign w:val="center"/>
                      </w:tcPr>
                      <w:p w14:paraId="5B6EE661" w14:textId="77777777" w:rsidR="00C70867" w:rsidRPr="0027502F" w:rsidRDefault="00C70867" w:rsidP="00C70867">
                        <w:pPr>
                          <w:pStyle w:val="BodyText"/>
                          <w:rPr>
                            <w:sz w:val="22"/>
                            <w:szCs w:val="22"/>
                          </w:rPr>
                        </w:pPr>
                        <w:r w:rsidRPr="0027502F">
                          <w:rPr>
                            <w:sz w:val="22"/>
                            <w:szCs w:val="22"/>
                          </w:rPr>
                          <w:t>MESSAGE - (ADMINISTRATIVE COOPERATION) REQUEST - SUPPORTING DOCUMENTS.Supporting Document Type</w:t>
                        </w:r>
                      </w:p>
                    </w:tc>
                    <w:tc>
                      <w:tcPr>
                        <w:tcW w:w="1555" w:type="dxa"/>
                        <w:tcBorders>
                          <w:top w:val="single" w:sz="4" w:space="0" w:color="auto"/>
                          <w:bottom w:val="single" w:sz="4" w:space="0" w:color="auto"/>
                        </w:tcBorders>
                        <w:vAlign w:val="center"/>
                      </w:tcPr>
                      <w:p w14:paraId="4888FC64" w14:textId="77777777" w:rsidR="00C70867" w:rsidRPr="0027502F" w:rsidRDefault="00C70867" w:rsidP="00C70867">
                        <w:pPr>
                          <w:pStyle w:val="BodyText"/>
                          <w:rPr>
                            <w:b/>
                            <w:i/>
                            <w:sz w:val="22"/>
                            <w:szCs w:val="22"/>
                          </w:rPr>
                        </w:pPr>
                        <w:r w:rsidRPr="0027502F">
                          <w:rPr>
                            <w:b/>
                            <w:i/>
                            <w:sz w:val="22"/>
                            <w:szCs w:val="22"/>
                          </w:rPr>
                          <w:t>an..4</w:t>
                        </w:r>
                      </w:p>
                    </w:tc>
                  </w:tr>
                  <w:tr w:rsidR="00C70867" w:rsidRPr="0027502F" w14:paraId="667F34BE" w14:textId="77777777" w:rsidTr="00C70867">
                    <w:tc>
                      <w:tcPr>
                        <w:tcW w:w="4428" w:type="dxa"/>
                        <w:tcBorders>
                          <w:top w:val="single" w:sz="4" w:space="0" w:color="auto"/>
                          <w:bottom w:val="single" w:sz="4" w:space="0" w:color="auto"/>
                        </w:tcBorders>
                      </w:tcPr>
                      <w:p w14:paraId="30CA0F11" w14:textId="77777777" w:rsidR="00C70867" w:rsidRPr="0027502F" w:rsidRDefault="00C70867" w:rsidP="00C70867">
                        <w:pPr>
                          <w:pStyle w:val="BodyText"/>
                          <w:rPr>
                            <w:sz w:val="22"/>
                            <w:szCs w:val="22"/>
                          </w:rPr>
                        </w:pPr>
                        <w:r w:rsidRPr="0027502F">
                          <w:rPr>
                            <w:sz w:val="22"/>
                            <w:szCs w:val="22"/>
                          </w:rPr>
                          <w:t>MESSAGE - C_COO_SUB - (ADMINISTRATIVE COOPERATION) REQUEST - SUPPORTING DOCUMENTS.Supporting Document Type</w:t>
                        </w:r>
                      </w:p>
                    </w:tc>
                    <w:tc>
                      <w:tcPr>
                        <w:tcW w:w="1555" w:type="dxa"/>
                        <w:tcBorders>
                          <w:top w:val="single" w:sz="4" w:space="0" w:color="auto"/>
                          <w:bottom w:val="single" w:sz="4" w:space="0" w:color="auto"/>
                        </w:tcBorders>
                        <w:vAlign w:val="center"/>
                      </w:tcPr>
                      <w:p w14:paraId="52B0DF9C" w14:textId="77777777" w:rsidR="00C70867" w:rsidRPr="0027502F" w:rsidRDefault="00C70867" w:rsidP="00C70867">
                        <w:pPr>
                          <w:pStyle w:val="BodyText"/>
                          <w:rPr>
                            <w:b/>
                            <w:i/>
                            <w:sz w:val="22"/>
                            <w:szCs w:val="22"/>
                          </w:rPr>
                        </w:pPr>
                        <w:r w:rsidRPr="0027502F">
                          <w:rPr>
                            <w:b/>
                            <w:i/>
                            <w:sz w:val="22"/>
                            <w:szCs w:val="22"/>
                          </w:rPr>
                          <w:t>an..4</w:t>
                        </w:r>
                      </w:p>
                    </w:tc>
                  </w:tr>
                  <w:tr w:rsidR="00C70867" w:rsidRPr="0027502F" w14:paraId="13D01F70" w14:textId="77777777" w:rsidTr="00C70867">
                    <w:tc>
                      <w:tcPr>
                        <w:tcW w:w="4428" w:type="dxa"/>
                        <w:tcBorders>
                          <w:top w:val="single" w:sz="4" w:space="0" w:color="auto"/>
                          <w:bottom w:val="single" w:sz="4" w:space="0" w:color="auto"/>
                        </w:tcBorders>
                      </w:tcPr>
                      <w:p w14:paraId="39174B65" w14:textId="77777777" w:rsidR="00C70867" w:rsidRPr="0027502F" w:rsidRDefault="00C70867" w:rsidP="00C70867">
                        <w:pPr>
                          <w:pStyle w:val="BodyText"/>
                          <w:rPr>
                            <w:sz w:val="22"/>
                            <w:szCs w:val="22"/>
                          </w:rPr>
                        </w:pPr>
                        <w:r w:rsidRPr="0027502F">
                          <w:rPr>
                            <w:sz w:val="22"/>
                            <w:szCs w:val="22"/>
                          </w:rPr>
                          <w:t>MESSAGE - C_COO_RES - SUPPORTING DOCUMENTS.Supporting Document Type</w:t>
                        </w:r>
                      </w:p>
                    </w:tc>
                    <w:tc>
                      <w:tcPr>
                        <w:tcW w:w="1555" w:type="dxa"/>
                        <w:tcBorders>
                          <w:top w:val="single" w:sz="4" w:space="0" w:color="auto"/>
                          <w:bottom w:val="single" w:sz="4" w:space="0" w:color="auto"/>
                        </w:tcBorders>
                        <w:vAlign w:val="center"/>
                      </w:tcPr>
                      <w:p w14:paraId="4DB42A85" w14:textId="77777777" w:rsidR="00C70867" w:rsidRPr="0027502F" w:rsidRDefault="00C70867" w:rsidP="00C70867">
                        <w:pPr>
                          <w:pStyle w:val="BodyText"/>
                          <w:rPr>
                            <w:b/>
                            <w:i/>
                            <w:sz w:val="22"/>
                            <w:szCs w:val="22"/>
                          </w:rPr>
                        </w:pPr>
                        <w:r w:rsidRPr="0027502F">
                          <w:rPr>
                            <w:b/>
                            <w:i/>
                            <w:sz w:val="22"/>
                            <w:szCs w:val="22"/>
                          </w:rPr>
                          <w:t>an..4</w:t>
                        </w:r>
                      </w:p>
                    </w:tc>
                  </w:tr>
                  <w:tr w:rsidR="00C70867" w:rsidRPr="0027502F" w14:paraId="28CDA7F8" w14:textId="77777777" w:rsidTr="00C70867">
                    <w:tc>
                      <w:tcPr>
                        <w:tcW w:w="4428" w:type="dxa"/>
                        <w:tcBorders>
                          <w:top w:val="single" w:sz="4" w:space="0" w:color="auto"/>
                          <w:bottom w:val="single" w:sz="4" w:space="0" w:color="auto"/>
                        </w:tcBorders>
                      </w:tcPr>
                      <w:p w14:paraId="3252CD7A" w14:textId="77777777" w:rsidR="00C70867" w:rsidRPr="0027502F" w:rsidRDefault="00C70867" w:rsidP="00C70867">
                        <w:pPr>
                          <w:pStyle w:val="BodyText"/>
                          <w:rPr>
                            <w:sz w:val="22"/>
                            <w:szCs w:val="22"/>
                          </w:rPr>
                        </w:pPr>
                        <w:r w:rsidRPr="0027502F">
                          <w:rPr>
                            <w:sz w:val="22"/>
                            <w:szCs w:val="22"/>
                          </w:rPr>
                          <w:t>MESSAGE - SUPPORTING DOCUMENTS.Supporting Document Type</w:t>
                        </w:r>
                      </w:p>
                    </w:tc>
                    <w:tc>
                      <w:tcPr>
                        <w:tcW w:w="1555" w:type="dxa"/>
                        <w:tcBorders>
                          <w:top w:val="single" w:sz="4" w:space="0" w:color="auto"/>
                          <w:bottom w:val="single" w:sz="4" w:space="0" w:color="auto"/>
                        </w:tcBorders>
                        <w:vAlign w:val="center"/>
                      </w:tcPr>
                      <w:p w14:paraId="2DA1873B" w14:textId="77777777" w:rsidR="00C70867" w:rsidRPr="0027502F" w:rsidRDefault="00C70867" w:rsidP="00C70867">
                        <w:pPr>
                          <w:pStyle w:val="BodyText"/>
                          <w:rPr>
                            <w:b/>
                            <w:i/>
                            <w:sz w:val="22"/>
                            <w:szCs w:val="22"/>
                          </w:rPr>
                        </w:pPr>
                        <w:r w:rsidRPr="0027502F">
                          <w:rPr>
                            <w:b/>
                            <w:i/>
                            <w:sz w:val="22"/>
                            <w:szCs w:val="22"/>
                          </w:rPr>
                          <w:t>an..4</w:t>
                        </w:r>
                      </w:p>
                    </w:tc>
                  </w:tr>
                  <w:tr w:rsidR="00C70867" w:rsidRPr="0027502F" w14:paraId="5531B22B" w14:textId="77777777" w:rsidTr="00C70867">
                    <w:tc>
                      <w:tcPr>
                        <w:tcW w:w="4428" w:type="dxa"/>
                        <w:tcBorders>
                          <w:top w:val="single" w:sz="4" w:space="0" w:color="auto"/>
                          <w:bottom w:val="single" w:sz="4" w:space="0" w:color="auto"/>
                        </w:tcBorders>
                        <w:vAlign w:val="center"/>
                      </w:tcPr>
                      <w:p w14:paraId="74B19E25" w14:textId="77777777" w:rsidR="00C70867" w:rsidRPr="0027502F" w:rsidRDefault="00C70867" w:rsidP="00C70867">
                        <w:pPr>
                          <w:pStyle w:val="BodyText"/>
                          <w:rPr>
                            <w:sz w:val="22"/>
                            <w:szCs w:val="22"/>
                          </w:rPr>
                        </w:pPr>
                        <w:r w:rsidRPr="0027502F">
                          <w:rPr>
                            <w:sz w:val="22"/>
                            <w:szCs w:val="22"/>
                          </w:rPr>
                          <w:lastRenderedPageBreak/>
                          <w:t>…</w:t>
                        </w:r>
                      </w:p>
                    </w:tc>
                    <w:tc>
                      <w:tcPr>
                        <w:tcW w:w="1555" w:type="dxa"/>
                        <w:tcBorders>
                          <w:top w:val="single" w:sz="4" w:space="0" w:color="auto"/>
                          <w:bottom w:val="single" w:sz="4" w:space="0" w:color="auto"/>
                        </w:tcBorders>
                        <w:vAlign w:val="center"/>
                      </w:tcPr>
                      <w:p w14:paraId="5D0CF577" w14:textId="77777777" w:rsidR="00C70867" w:rsidRPr="0027502F" w:rsidRDefault="00C70867" w:rsidP="00C70867">
                        <w:pPr>
                          <w:pStyle w:val="BodyText"/>
                          <w:rPr>
                            <w:sz w:val="22"/>
                            <w:szCs w:val="22"/>
                          </w:rPr>
                        </w:pPr>
                        <w:r w:rsidRPr="0027502F">
                          <w:rPr>
                            <w:sz w:val="22"/>
                            <w:szCs w:val="22"/>
                          </w:rPr>
                          <w:t>….</w:t>
                        </w:r>
                      </w:p>
                    </w:tc>
                  </w:tr>
                </w:tbl>
                <w:p w14:paraId="6E8CF096" w14:textId="77777777" w:rsidR="00C70867" w:rsidRPr="0027502F" w:rsidRDefault="00C70867" w:rsidP="00B03D74">
                  <w:pPr>
                    <w:pStyle w:val="ListParagraph"/>
                    <w:numPr>
                      <w:ilvl w:val="0"/>
                      <w:numId w:val="47"/>
                    </w:numPr>
                    <w:spacing w:before="240" w:line="276" w:lineRule="auto"/>
                    <w:contextualSpacing w:val="0"/>
                    <w:rPr>
                      <w:szCs w:val="22"/>
                      <w:lang w:val="en-US"/>
                    </w:rPr>
                  </w:pPr>
                  <w:r w:rsidRPr="0027502F">
                    <w:rPr>
                      <w:szCs w:val="22"/>
                      <w:lang w:val="en-US"/>
                    </w:rPr>
                    <w:t>APPENDIX H: DIRECTORY WITH XML SCHEMAS (XSDS)</w:t>
                  </w:r>
                </w:p>
                <w:p w14:paraId="2FF6A9F2" w14:textId="77777777" w:rsidR="00C70867" w:rsidRPr="0027502F" w:rsidRDefault="00C70867" w:rsidP="00C70867">
                  <w:pPr>
                    <w:spacing w:line="276" w:lineRule="auto"/>
                    <w:rPr>
                      <w:szCs w:val="22"/>
                      <w:lang w:val="en-US"/>
                    </w:rPr>
                  </w:pPr>
                  <w:r w:rsidRPr="0027502F">
                    <w:rPr>
                      <w:szCs w:val="22"/>
                      <w:lang w:val="en-US"/>
                    </w:rPr>
                    <w:t>In the ‘types.xsd’ file, the pattern for the simple type ‘SupportingDocumentTypeType’ will be updated as shown below:</w:t>
                  </w:r>
                </w:p>
                <w:p w14:paraId="24E281B5" w14:textId="77777777" w:rsidR="00C70867" w:rsidRPr="0027502F" w:rsidRDefault="00C70867" w:rsidP="00C70867">
                  <w:pPr>
                    <w:spacing w:line="276" w:lineRule="auto"/>
                    <w:rPr>
                      <w:b/>
                      <w:i/>
                      <w:szCs w:val="22"/>
                      <w:u w:val="single"/>
                      <w:lang w:val="en-US"/>
                    </w:rPr>
                  </w:pPr>
                  <w:r w:rsidRPr="0027502F">
                    <w:rPr>
                      <w:b/>
                      <w:i/>
                      <w:szCs w:val="22"/>
                      <w:u w:val="single"/>
                      <w:lang w:val="en-US"/>
                    </w:rPr>
                    <w:t>From:</w:t>
                  </w:r>
                </w:p>
                <w:p w14:paraId="2096B999" w14:textId="77777777" w:rsidR="00C70867" w:rsidRPr="0027502F" w:rsidRDefault="00C70867" w:rsidP="00C70867">
                  <w:pPr>
                    <w:spacing w:after="0" w:line="276" w:lineRule="auto"/>
                    <w:jc w:val="left"/>
                    <w:rPr>
                      <w:b/>
                      <w:i/>
                      <w:color w:val="000000"/>
                      <w:szCs w:val="22"/>
                      <w:shd w:val="clear" w:color="auto" w:fill="FFFFFF"/>
                    </w:rPr>
                  </w:pPr>
                  <w:r w:rsidRPr="0027502F">
                    <w:rPr>
                      <w:color w:val="000000"/>
                      <w:szCs w:val="22"/>
                      <w:shd w:val="clear" w:color="auto" w:fill="FFFFFF"/>
                    </w:rPr>
                    <w:t>&lt;!--========================================================--&gt; </w:t>
                  </w:r>
                  <w:r w:rsidRPr="0027502F">
                    <w:rPr>
                      <w:color w:val="000000"/>
                      <w:szCs w:val="22"/>
                    </w:rPr>
                    <w:br/>
                  </w:r>
                  <w:r w:rsidRPr="0027502F">
                    <w:rPr>
                      <w:color w:val="000000"/>
                      <w:szCs w:val="22"/>
                      <w:shd w:val="clear" w:color="auto" w:fill="FFFFFF"/>
                    </w:rPr>
                    <w:t>  &lt;!--=== Supporting Document Type ===--&gt; </w:t>
                  </w:r>
                  <w:r w:rsidRPr="0027502F">
                    <w:rPr>
                      <w:color w:val="000000"/>
                      <w:szCs w:val="22"/>
                    </w:rPr>
                    <w:br/>
                  </w:r>
                  <w:r w:rsidRPr="0027502F">
                    <w:rPr>
                      <w:color w:val="000000"/>
                      <w:szCs w:val="22"/>
                      <w:shd w:val="clear" w:color="auto" w:fill="FFFFFF"/>
                    </w:rPr>
                    <w:t>  &lt;!--=======================================================--&gt; </w:t>
                  </w:r>
                  <w:r w:rsidRPr="0027502F">
                    <w:rPr>
                      <w:color w:val="000000"/>
                      <w:szCs w:val="22"/>
                    </w:rPr>
                    <w:br/>
                  </w:r>
                  <w:r w:rsidRPr="0027502F">
                    <w:rPr>
                      <w:color w:val="000000"/>
                      <w:szCs w:val="22"/>
                      <w:shd w:val="clear" w:color="auto" w:fill="FFFFFF"/>
                    </w:rPr>
                    <w:t>  &lt;xs:simpleType name="SupportingDocumentTypeType"&gt; </w:t>
                  </w:r>
                  <w:r w:rsidRPr="0027502F">
                    <w:rPr>
                      <w:color w:val="000000"/>
                      <w:szCs w:val="22"/>
                    </w:rPr>
                    <w:br/>
                  </w:r>
                  <w:r w:rsidRPr="0027502F">
                    <w:rPr>
                      <w:color w:val="000000"/>
                      <w:szCs w:val="22"/>
                      <w:shd w:val="clear" w:color="auto" w:fill="FFFFFF"/>
                    </w:rPr>
                    <w:t>    &lt;xs:annotation&gt; </w:t>
                  </w:r>
                  <w:r w:rsidRPr="0027502F">
                    <w:rPr>
                      <w:color w:val="000000"/>
                      <w:szCs w:val="22"/>
                    </w:rPr>
                    <w:br/>
                  </w:r>
                  <w:r w:rsidRPr="0027502F">
                    <w:rPr>
                      <w:color w:val="000000"/>
                      <w:szCs w:val="22"/>
                      <w:shd w:val="clear" w:color="auto" w:fill="FFFFFF"/>
                    </w:rPr>
                    <w:t>      &lt;xs:documentation&gt; </w:t>
                  </w:r>
                  <w:r w:rsidRPr="0027502F">
                    <w:rPr>
                      <w:color w:val="000000"/>
                      <w:szCs w:val="22"/>
                    </w:rPr>
                    <w:br/>
                  </w:r>
                  <w:r w:rsidRPr="0027502F">
                    <w:rPr>
                      <w:color w:val="000000"/>
                      <w:szCs w:val="22"/>
                      <w:shd w:val="clear" w:color="auto" w:fill="FFFFFF"/>
                    </w:rPr>
                    <w:t>        &lt;doc:description value="Supporting Document Type" /&gt; </w:t>
                  </w:r>
                  <w:r w:rsidRPr="0027502F">
                    <w:rPr>
                      <w:color w:val="000000"/>
                      <w:szCs w:val="22"/>
                    </w:rPr>
                    <w:br/>
                  </w:r>
                  <w:r w:rsidRPr="0027502F">
                    <w:rPr>
                      <w:color w:val="000000"/>
                      <w:szCs w:val="22"/>
                      <w:shd w:val="clear" w:color="auto" w:fill="FFFFFF"/>
                    </w:rPr>
                    <w:t>      &lt;/xs:documentation&gt; </w:t>
                  </w:r>
                  <w:r w:rsidRPr="0027502F">
                    <w:rPr>
                      <w:color w:val="000000"/>
                      <w:szCs w:val="22"/>
                    </w:rPr>
                    <w:br/>
                  </w:r>
                  <w:r w:rsidRPr="0027502F">
                    <w:rPr>
                      <w:color w:val="000000"/>
                      <w:szCs w:val="22"/>
                      <w:shd w:val="clear" w:color="auto" w:fill="FFFFFF"/>
                    </w:rPr>
                    <w:t>    &lt;/xs:annotation&gt; </w:t>
                  </w:r>
                  <w:r w:rsidRPr="0027502F">
                    <w:rPr>
                      <w:color w:val="000000"/>
                      <w:szCs w:val="22"/>
                    </w:rPr>
                    <w:br/>
                  </w:r>
                  <w:r w:rsidRPr="0027502F">
                    <w:rPr>
                      <w:color w:val="000000"/>
                      <w:szCs w:val="22"/>
                      <w:shd w:val="clear" w:color="auto" w:fill="FFFFFF"/>
                    </w:rPr>
                    <w:t>    &lt;xs:restriction base="xs:token"&gt; </w:t>
                  </w:r>
                  <w:r w:rsidRPr="0027502F">
                    <w:rPr>
                      <w:color w:val="000000"/>
                      <w:szCs w:val="22"/>
                    </w:rPr>
                    <w:br/>
                  </w:r>
                  <w:r w:rsidRPr="0027502F">
                    <w:rPr>
                      <w:b/>
                      <w:i/>
                      <w:color w:val="000000"/>
                      <w:szCs w:val="22"/>
                      <w:shd w:val="clear" w:color="auto" w:fill="FFFFFF"/>
                    </w:rPr>
                    <w:t xml:space="preserve">      &lt;xs:maxLength value="2" /&gt;</w:t>
                  </w:r>
                </w:p>
                <w:p w14:paraId="515AE8F0" w14:textId="77777777" w:rsidR="00C70867" w:rsidRPr="0027502F" w:rsidRDefault="00C70867" w:rsidP="00C70867">
                  <w:pPr>
                    <w:spacing w:line="276" w:lineRule="auto"/>
                    <w:jc w:val="left"/>
                    <w:rPr>
                      <w:szCs w:val="22"/>
                      <w:lang w:val="en-US"/>
                    </w:rPr>
                  </w:pPr>
                  <w:r w:rsidRPr="0027502F">
                    <w:rPr>
                      <w:b/>
                      <w:i/>
                      <w:color w:val="000000"/>
                      <w:szCs w:val="22"/>
                      <w:shd w:val="clear" w:color="auto" w:fill="FFFFFF"/>
                    </w:rPr>
                    <w:t xml:space="preserve">      &lt;xs:pattern value="[0-9]{1,2}" /&gt;</w:t>
                  </w:r>
                  <w:r w:rsidRPr="0027502F">
                    <w:rPr>
                      <w:color w:val="000000"/>
                      <w:szCs w:val="22"/>
                    </w:rPr>
                    <w:br/>
                  </w:r>
                  <w:r w:rsidRPr="0027502F">
                    <w:rPr>
                      <w:color w:val="000000"/>
                      <w:szCs w:val="22"/>
                      <w:shd w:val="clear" w:color="auto" w:fill="FFFFFF"/>
                    </w:rPr>
                    <w:t>    &lt;/xs:restriction&gt; </w:t>
                  </w:r>
                  <w:r w:rsidRPr="0027502F">
                    <w:rPr>
                      <w:color w:val="000000"/>
                      <w:szCs w:val="22"/>
                    </w:rPr>
                    <w:br/>
                  </w:r>
                  <w:r w:rsidRPr="0027502F">
                    <w:rPr>
                      <w:color w:val="000000"/>
                      <w:szCs w:val="22"/>
                      <w:shd w:val="clear" w:color="auto" w:fill="FFFFFF"/>
                    </w:rPr>
                    <w:t>  &lt;/xs:simpleType&gt;</w:t>
                  </w:r>
                </w:p>
                <w:p w14:paraId="27A72E88" w14:textId="77777777" w:rsidR="00C70867" w:rsidRPr="0027502F" w:rsidRDefault="00C70867" w:rsidP="00C70867">
                  <w:pPr>
                    <w:spacing w:after="0" w:line="276" w:lineRule="auto"/>
                    <w:rPr>
                      <w:szCs w:val="22"/>
                      <w:lang w:val="en-US"/>
                    </w:rPr>
                  </w:pPr>
                  <w:r w:rsidRPr="0027502F">
                    <w:rPr>
                      <w:szCs w:val="22"/>
                      <w:lang w:val="en-US"/>
                    </w:rPr>
                    <w:t xml:space="preserve">  </w:t>
                  </w:r>
                </w:p>
                <w:p w14:paraId="53B0EE19" w14:textId="77777777" w:rsidR="00C70867" w:rsidRPr="0027502F" w:rsidRDefault="00C70867" w:rsidP="00C70867">
                  <w:pPr>
                    <w:spacing w:line="276" w:lineRule="auto"/>
                    <w:rPr>
                      <w:b/>
                      <w:i/>
                      <w:szCs w:val="22"/>
                      <w:u w:val="single"/>
                      <w:lang w:val="en-US"/>
                    </w:rPr>
                  </w:pPr>
                  <w:r w:rsidRPr="0027502F">
                    <w:rPr>
                      <w:b/>
                      <w:i/>
                      <w:szCs w:val="22"/>
                      <w:u w:val="single"/>
                      <w:lang w:val="en-US"/>
                    </w:rPr>
                    <w:t>To:</w:t>
                  </w:r>
                </w:p>
                <w:p w14:paraId="45AB14FD" w14:textId="77777777" w:rsidR="00C70867" w:rsidRPr="0027502F" w:rsidRDefault="00C70867" w:rsidP="00C70867">
                  <w:pPr>
                    <w:spacing w:line="276" w:lineRule="auto"/>
                    <w:jc w:val="left"/>
                    <w:rPr>
                      <w:szCs w:val="22"/>
                      <w:lang w:val="en-US"/>
                    </w:rPr>
                  </w:pPr>
                  <w:r w:rsidRPr="0027502F">
                    <w:rPr>
                      <w:color w:val="000000"/>
                      <w:szCs w:val="22"/>
                      <w:shd w:val="clear" w:color="auto" w:fill="FFFFFF"/>
                    </w:rPr>
                    <w:t>&lt;!--========================================================--&gt; </w:t>
                  </w:r>
                  <w:r w:rsidRPr="0027502F">
                    <w:rPr>
                      <w:color w:val="000000"/>
                      <w:szCs w:val="22"/>
                    </w:rPr>
                    <w:br/>
                  </w:r>
                  <w:r w:rsidRPr="0027502F">
                    <w:rPr>
                      <w:color w:val="000000"/>
                      <w:szCs w:val="22"/>
                      <w:shd w:val="clear" w:color="auto" w:fill="FFFFFF"/>
                    </w:rPr>
                    <w:t>  &lt;!--=== Supporting Document Type ===--&gt; </w:t>
                  </w:r>
                  <w:r w:rsidRPr="0027502F">
                    <w:rPr>
                      <w:color w:val="000000"/>
                      <w:szCs w:val="22"/>
                    </w:rPr>
                    <w:br/>
                  </w:r>
                  <w:r w:rsidRPr="0027502F">
                    <w:rPr>
                      <w:color w:val="000000"/>
                      <w:szCs w:val="22"/>
                      <w:shd w:val="clear" w:color="auto" w:fill="FFFFFF"/>
                    </w:rPr>
                    <w:t>  &lt;!--=======================================================--&gt; </w:t>
                  </w:r>
                  <w:r w:rsidRPr="0027502F">
                    <w:rPr>
                      <w:color w:val="000000"/>
                      <w:szCs w:val="22"/>
                    </w:rPr>
                    <w:br/>
                  </w:r>
                  <w:r w:rsidRPr="0027502F">
                    <w:rPr>
                      <w:color w:val="000000"/>
                      <w:szCs w:val="22"/>
                      <w:shd w:val="clear" w:color="auto" w:fill="FFFFFF"/>
                    </w:rPr>
                    <w:t>  &lt;xs:simpleType name="SupportingDocumentTypeType"&gt; </w:t>
                  </w:r>
                  <w:r w:rsidRPr="0027502F">
                    <w:rPr>
                      <w:color w:val="000000"/>
                      <w:szCs w:val="22"/>
                    </w:rPr>
                    <w:br/>
                  </w:r>
                  <w:r w:rsidRPr="0027502F">
                    <w:rPr>
                      <w:color w:val="000000"/>
                      <w:szCs w:val="22"/>
                      <w:shd w:val="clear" w:color="auto" w:fill="FFFFFF"/>
                    </w:rPr>
                    <w:t>    &lt;xs:annotation&gt; </w:t>
                  </w:r>
                  <w:r w:rsidRPr="0027502F">
                    <w:rPr>
                      <w:color w:val="000000"/>
                      <w:szCs w:val="22"/>
                    </w:rPr>
                    <w:br/>
                  </w:r>
                  <w:r w:rsidRPr="0027502F">
                    <w:rPr>
                      <w:color w:val="000000"/>
                      <w:szCs w:val="22"/>
                      <w:shd w:val="clear" w:color="auto" w:fill="FFFFFF"/>
                    </w:rPr>
                    <w:t>      &lt;xs:documentation&gt; </w:t>
                  </w:r>
                  <w:r w:rsidRPr="0027502F">
                    <w:rPr>
                      <w:color w:val="000000"/>
                      <w:szCs w:val="22"/>
                    </w:rPr>
                    <w:br/>
                  </w:r>
                  <w:r w:rsidRPr="0027502F">
                    <w:rPr>
                      <w:color w:val="000000"/>
                      <w:szCs w:val="22"/>
                      <w:shd w:val="clear" w:color="auto" w:fill="FFFFFF"/>
                    </w:rPr>
                    <w:t>        &lt;doc:description value="Supporting Document Type" /&gt; </w:t>
                  </w:r>
                  <w:r w:rsidRPr="0027502F">
                    <w:rPr>
                      <w:color w:val="000000"/>
                      <w:szCs w:val="22"/>
                    </w:rPr>
                    <w:br/>
                  </w:r>
                  <w:r w:rsidRPr="0027502F">
                    <w:rPr>
                      <w:color w:val="000000"/>
                      <w:szCs w:val="22"/>
                      <w:shd w:val="clear" w:color="auto" w:fill="FFFFFF"/>
                    </w:rPr>
                    <w:t>      &lt;/xs:documentation&gt; </w:t>
                  </w:r>
                  <w:r w:rsidRPr="0027502F">
                    <w:rPr>
                      <w:color w:val="000000"/>
                      <w:szCs w:val="22"/>
                    </w:rPr>
                    <w:br/>
                  </w:r>
                  <w:r w:rsidRPr="0027502F">
                    <w:rPr>
                      <w:color w:val="000000"/>
                      <w:szCs w:val="22"/>
                      <w:shd w:val="clear" w:color="auto" w:fill="FFFFFF"/>
                    </w:rPr>
                    <w:t>    &lt;/xs:annotation&gt; </w:t>
                  </w:r>
                  <w:r w:rsidRPr="0027502F">
                    <w:rPr>
                      <w:color w:val="000000"/>
                      <w:szCs w:val="22"/>
                    </w:rPr>
                    <w:br/>
                  </w:r>
                  <w:r w:rsidRPr="0027502F">
                    <w:rPr>
                      <w:color w:val="000000"/>
                      <w:szCs w:val="22"/>
                      <w:shd w:val="clear" w:color="auto" w:fill="FFFFFF"/>
                    </w:rPr>
                    <w:t>    &lt;xs:restriction base="xs:token"&gt; </w:t>
                  </w:r>
                  <w:r w:rsidRPr="0027502F">
                    <w:rPr>
                      <w:color w:val="000000"/>
                      <w:szCs w:val="22"/>
                    </w:rPr>
                    <w:br/>
                  </w:r>
                  <w:r w:rsidRPr="0027502F">
                    <w:rPr>
                      <w:b/>
                      <w:i/>
                      <w:color w:val="000000"/>
                      <w:szCs w:val="22"/>
                      <w:shd w:val="clear" w:color="auto" w:fill="FFFFFF"/>
                    </w:rPr>
                    <w:t>      &lt;xs:maxLength value="4" /&gt; </w:t>
                  </w:r>
                  <w:r w:rsidRPr="0027502F">
                    <w:rPr>
                      <w:b/>
                      <w:i/>
                      <w:color w:val="000000"/>
                      <w:szCs w:val="22"/>
                    </w:rPr>
                    <w:br/>
                  </w:r>
                  <w:r w:rsidRPr="0027502F">
                    <w:rPr>
                      <w:b/>
                      <w:i/>
                      <w:color w:val="000000"/>
                      <w:szCs w:val="22"/>
                      <w:shd w:val="clear" w:color="auto" w:fill="FFFFFF"/>
                    </w:rPr>
                    <w:t>      &lt;xs:pattern value=".{1,4}" /&gt;</w:t>
                  </w:r>
                  <w:r w:rsidRPr="0027502F">
                    <w:rPr>
                      <w:color w:val="000000"/>
                      <w:szCs w:val="22"/>
                      <w:shd w:val="clear" w:color="auto" w:fill="FFFFFF"/>
                    </w:rPr>
                    <w:t> </w:t>
                  </w:r>
                  <w:r w:rsidRPr="0027502F">
                    <w:rPr>
                      <w:color w:val="000000"/>
                      <w:szCs w:val="22"/>
                    </w:rPr>
                    <w:br/>
                  </w:r>
                  <w:r w:rsidRPr="0027502F">
                    <w:rPr>
                      <w:color w:val="000000"/>
                      <w:szCs w:val="22"/>
                      <w:shd w:val="clear" w:color="auto" w:fill="FFFFFF"/>
                    </w:rPr>
                    <w:lastRenderedPageBreak/>
                    <w:t>    &lt;/xs:restriction&gt; </w:t>
                  </w:r>
                  <w:r w:rsidRPr="0027502F">
                    <w:rPr>
                      <w:color w:val="000000"/>
                      <w:szCs w:val="22"/>
                    </w:rPr>
                    <w:br/>
                  </w:r>
                  <w:r w:rsidRPr="0027502F">
                    <w:rPr>
                      <w:color w:val="000000"/>
                      <w:szCs w:val="22"/>
                      <w:shd w:val="clear" w:color="auto" w:fill="FFFFFF"/>
                    </w:rPr>
                    <w:t>  &lt;/xs:simpleType&gt;</w:t>
                  </w:r>
                </w:p>
                <w:p w14:paraId="4F511AEE" w14:textId="77777777"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APPENDIX I: DIRECTORY WITH WEB SERVICE INTERFACE DEFINITIONS (WSDLS)</w:t>
                  </w:r>
                </w:p>
                <w:p w14:paraId="75830150" w14:textId="77777777" w:rsidR="00C70867" w:rsidRPr="0027502F" w:rsidRDefault="00C70867" w:rsidP="00C70867">
                  <w:pPr>
                    <w:spacing w:line="276" w:lineRule="auto"/>
                    <w:rPr>
                      <w:szCs w:val="22"/>
                      <w:lang w:val="en-US"/>
                    </w:rPr>
                  </w:pPr>
                  <w:r w:rsidRPr="0027502F">
                    <w:rPr>
                      <w:szCs w:val="22"/>
                      <w:lang w:val="en-US"/>
                    </w:rPr>
                    <w:t>The changes applicable to the ‘types.xsd’ file in Appendix H are also applicable to Appendix I.</w:t>
                  </w:r>
                </w:p>
              </w:tc>
            </w:tr>
            <w:tr w:rsidR="00C70867" w:rsidRPr="0027502F" w14:paraId="64D25217"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609655"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7420C7" w14:textId="77777777" w:rsidR="00C70867" w:rsidRPr="0027502F" w:rsidRDefault="00C70867" w:rsidP="00C70867">
                  <w:pPr>
                    <w:spacing w:after="0" w:line="360" w:lineRule="auto"/>
                    <w:rPr>
                      <w:szCs w:val="22"/>
                    </w:rPr>
                  </w:pPr>
                  <w:r w:rsidRPr="0027502F">
                    <w:rPr>
                      <w:szCs w:val="22"/>
                    </w:rPr>
                    <w:t>Specification Documents:</w:t>
                  </w:r>
                </w:p>
                <w:p w14:paraId="261A73B2" w14:textId="0C416AAF"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3 (Low)</w:t>
                  </w:r>
                  <w:r w:rsidR="005A3359" w:rsidRPr="0027502F">
                    <w:rPr>
                      <w:rFonts w:ascii="Times New Roman" w:hAnsi="Times New Roman" w:cs="Times New Roman"/>
                      <w:sz w:val="22"/>
                      <w:szCs w:val="22"/>
                    </w:rPr>
                    <w:t>;</w:t>
                  </w:r>
                </w:p>
                <w:p w14:paraId="5FD541D0" w14:textId="44A6616A"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3 (None)</w:t>
                  </w:r>
                  <w:r w:rsidR="005A3359" w:rsidRPr="0027502F">
                    <w:rPr>
                      <w:rFonts w:ascii="Times New Roman" w:hAnsi="Times New Roman" w:cs="Times New Roman"/>
                      <w:sz w:val="22"/>
                      <w:szCs w:val="22"/>
                    </w:rPr>
                    <w:t>;</w:t>
                  </w:r>
                </w:p>
                <w:p w14:paraId="134AB3B7" w14:textId="3DF3EEEF"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r w:rsidR="005A3359" w:rsidRPr="0027502F">
                    <w:rPr>
                      <w:rFonts w:ascii="Times New Roman" w:hAnsi="Times New Roman" w:cs="Times New Roman"/>
                      <w:sz w:val="22"/>
                      <w:szCs w:val="22"/>
                    </w:rPr>
                    <w:t>.</w:t>
                  </w:r>
                </w:p>
                <w:p w14:paraId="33DD1D37" w14:textId="77777777" w:rsidR="00C70867" w:rsidRPr="0027502F" w:rsidRDefault="00C70867" w:rsidP="00C70867">
                  <w:pPr>
                    <w:spacing w:before="240" w:after="0" w:line="276" w:lineRule="auto"/>
                    <w:rPr>
                      <w:szCs w:val="22"/>
                    </w:rPr>
                  </w:pPr>
                  <w:r w:rsidRPr="0027502F">
                    <w:rPr>
                      <w:szCs w:val="22"/>
                    </w:rPr>
                    <w:t>CDEAs:</w:t>
                  </w:r>
                </w:p>
                <w:p w14:paraId="44B6A77D" w14:textId="52220EFB"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r w:rsidR="005A3359" w:rsidRPr="0027502F">
                    <w:rPr>
                      <w:rFonts w:ascii="Times New Roman" w:hAnsi="Times New Roman" w:cs="Times New Roman"/>
                      <w:sz w:val="22"/>
                      <w:szCs w:val="22"/>
                    </w:rPr>
                    <w:t>;</w:t>
                  </w:r>
                </w:p>
                <w:p w14:paraId="2E443E74" w14:textId="7FA589F2"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(Low)</w:t>
                  </w:r>
                  <w:r w:rsidR="005A3359" w:rsidRPr="0027502F">
                    <w:rPr>
                      <w:rFonts w:ascii="Times New Roman" w:hAnsi="Times New Roman" w:cs="Times New Roman"/>
                      <w:sz w:val="22"/>
                      <w:szCs w:val="22"/>
                    </w:rPr>
                    <w:t>;</w:t>
                  </w:r>
                </w:p>
                <w:p w14:paraId="0B1CAC07" w14:textId="0CAA1628"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r w:rsidR="005A3359" w:rsidRPr="0027502F">
                    <w:rPr>
                      <w:rFonts w:ascii="Times New Roman" w:hAnsi="Times New Roman" w:cs="Times New Roman"/>
                      <w:sz w:val="22"/>
                      <w:szCs w:val="22"/>
                    </w:rPr>
                    <w:t>.</w:t>
                  </w:r>
                </w:p>
                <w:p w14:paraId="660051BF" w14:textId="77777777" w:rsidR="00C70867" w:rsidRPr="0027502F" w:rsidRDefault="00C70867" w:rsidP="00C70867">
                  <w:pPr>
                    <w:spacing w:after="0" w:line="276" w:lineRule="auto"/>
                    <w:rPr>
                      <w:szCs w:val="22"/>
                    </w:rPr>
                  </w:pPr>
                  <w:r w:rsidRPr="0027502F">
                    <w:rPr>
                      <w:szCs w:val="22"/>
                    </w:rPr>
                    <w:t>NEAs:</w:t>
                  </w:r>
                </w:p>
                <w:p w14:paraId="354CF7FC" w14:textId="7420BF24" w:rsidR="00C70867" w:rsidRPr="0027502F" w:rsidRDefault="00C70867" w:rsidP="00B03D74">
                  <w:pPr>
                    <w:pStyle w:val="ListParagraph"/>
                    <w:numPr>
                      <w:ilvl w:val="0"/>
                      <w:numId w:val="28"/>
                    </w:numPr>
                    <w:spacing w:after="0" w:line="276" w:lineRule="auto"/>
                    <w:contextualSpacing w:val="0"/>
                    <w:rPr>
                      <w:szCs w:val="22"/>
                    </w:rPr>
                  </w:pPr>
                  <w:r w:rsidRPr="0027502F">
                    <w:rPr>
                      <w:bCs/>
                      <w:szCs w:val="22"/>
                    </w:rPr>
                    <w:t>Impact on NEAs (Low)</w:t>
                  </w:r>
                  <w:r w:rsidR="005A3359" w:rsidRPr="0027502F">
                    <w:rPr>
                      <w:bCs/>
                      <w:szCs w:val="22"/>
                    </w:rPr>
                    <w:t>.</w:t>
                  </w:r>
                </w:p>
              </w:tc>
            </w:tr>
            <w:tr w:rsidR="00C70867" w:rsidRPr="0027502F" w14:paraId="0BE4FC94"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A42A7F" w14:textId="77777777" w:rsidR="00C70867" w:rsidRPr="0027502F" w:rsidRDefault="00C70867" w:rsidP="00C70867">
                  <w:pPr>
                    <w:spacing w:line="276" w:lineRule="auto"/>
                    <w:jc w:val="left"/>
                    <w:rPr>
                      <w:szCs w:val="22"/>
                    </w:rPr>
                  </w:pPr>
                  <w:r w:rsidRPr="0027502F">
                    <w:rPr>
                      <w:szCs w:val="22"/>
                    </w:rPr>
                    <w:t>Effect of not implementing the Change</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FF4AC9" w14:textId="77777777" w:rsidR="00C70867" w:rsidRPr="0027502F" w:rsidRDefault="00C70867" w:rsidP="00C70867">
                  <w:pPr>
                    <w:spacing w:line="276" w:lineRule="auto"/>
                    <w:rPr>
                      <w:szCs w:val="22"/>
                    </w:rPr>
                  </w:pPr>
                  <w:r w:rsidRPr="0027502F">
                    <w:rPr>
                      <w:szCs w:val="22"/>
                    </w:rPr>
                    <w:t xml:space="preserve">If the proposed change is not implemented, then </w:t>
                  </w:r>
                  <w:r w:rsidRPr="0027502F">
                    <w:rPr>
                      <w:szCs w:val="22"/>
                      <w:lang w:eastAsia="el-GR"/>
                    </w:rPr>
                    <w:t xml:space="preserve">DDNEA </w:t>
                  </w:r>
                  <w:r w:rsidRPr="0027502F">
                    <w:rPr>
                      <w:szCs w:val="22"/>
                    </w:rPr>
                    <w:t xml:space="preserve">will be in misalignment with the changes proposed for FESS by FESS-249 RFC. Therefore, TARIC codes would only be allowed in the IE815 and IE801 messages, but not in the </w:t>
                  </w:r>
                  <w:r w:rsidRPr="0027502F">
                    <w:rPr>
                      <w:szCs w:val="22"/>
                      <w:lang w:val="en-US"/>
                    </w:rPr>
                    <w:t>related administrative cooperation messages (IE721, IE722, IE820, IE867, IE880 and IE881). </w:t>
                  </w:r>
                </w:p>
              </w:tc>
            </w:tr>
            <w:tr w:rsidR="00C70867" w:rsidRPr="0027502F" w14:paraId="0B4A760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BA8178" w14:textId="77777777" w:rsidR="00C70867" w:rsidRPr="0027502F" w:rsidRDefault="00C70867" w:rsidP="00C70867">
                  <w:pPr>
                    <w:spacing w:line="276" w:lineRule="auto"/>
                    <w:jc w:val="left"/>
                    <w:rPr>
                      <w:szCs w:val="22"/>
                    </w:rPr>
                  </w:pPr>
                  <w:r w:rsidRPr="0027502F">
                    <w:rPr>
                      <w:szCs w:val="22"/>
                    </w:rPr>
                    <w:t>Risk assessment</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05D248" w14:textId="77777777" w:rsidR="00C70867" w:rsidRPr="0027502F" w:rsidRDefault="00C70867" w:rsidP="00C70867">
                  <w:pPr>
                    <w:rPr>
                      <w:szCs w:val="22"/>
                    </w:rPr>
                  </w:pPr>
                  <w:r w:rsidRPr="0027502F">
                    <w:rPr>
                      <w:szCs w:val="22"/>
                    </w:rPr>
                    <w:t>This RFC concerns updates on the types.xsd, in order to allow TARIC codes to be included in the &lt;Supporting Document Type&gt; data item.</w:t>
                  </w:r>
                </w:p>
                <w:p w14:paraId="4A60C708" w14:textId="77777777" w:rsidR="00C70867" w:rsidRPr="0027502F" w:rsidRDefault="00C70867" w:rsidP="00C70867">
                  <w:pPr>
                    <w:rPr>
                      <w:szCs w:val="22"/>
                    </w:rPr>
                  </w:pPr>
                  <w:r w:rsidRPr="0027502F">
                    <w:rPr>
                      <w:szCs w:val="22"/>
                    </w:rPr>
                    <w:t>More specifically, the current RFC proposes the necessary updates in order to update the pattern of the simple type “SupportingDocumentTypeType” in the ‘types.xsd’, in order to allow values of ‘an..4’ format in the corresponding &lt;Supporting Document Type&gt; data item.</w:t>
                  </w:r>
                </w:p>
                <w:p w14:paraId="7DC0648E" w14:textId="77777777" w:rsidR="00C70867" w:rsidRPr="0027502F" w:rsidRDefault="00C70867" w:rsidP="00C70867">
                  <w:pPr>
                    <w:rPr>
                      <w:szCs w:val="22"/>
                    </w:rPr>
                  </w:pPr>
                  <w:r w:rsidRPr="0027502F">
                    <w:rPr>
                      <w:szCs w:val="22"/>
                    </w:rPr>
                    <w:t>The present RFC can be deployed in production in a Migration Period. More specifically:</w:t>
                  </w:r>
                </w:p>
                <w:p w14:paraId="58DE95F1" w14:textId="77777777" w:rsidR="00C70867" w:rsidRPr="0027502F" w:rsidRDefault="00C70867" w:rsidP="006873C9">
                  <w:pPr>
                    <w:pStyle w:val="ListParagraph"/>
                    <w:numPr>
                      <w:ilvl w:val="0"/>
                      <w:numId w:val="56"/>
                    </w:numPr>
                    <w:contextualSpacing w:val="0"/>
                    <w:rPr>
                      <w:szCs w:val="22"/>
                      <w:lang w:val="en-US"/>
                    </w:rPr>
                  </w:pPr>
                  <w:r w:rsidRPr="0027502F">
                    <w:rPr>
                      <w:szCs w:val="22"/>
                      <w:lang w:val="en-US"/>
                    </w:rPr>
                    <w:t>If the sender is aligned with the new .xsd with respect to the aforementioned update while the receiver is not, then the messages sent will not be validated successfully by the receiver in cases that they include a value of ‘an..4’ format in the &lt;Supporting Document Type&gt; data item. To avoid such rejections, as a transformation solution, it is proposed that the sending application only uses the existing EMCS-specific document type codes (i.e. having a ‘n..2’ format). From a business perspective, TARIC codes are not expected to be significantly used in the respective ACO messages, therefore the proposed bypass solution does not entail any significant business continuity risks.</w:t>
                  </w:r>
                </w:p>
                <w:p w14:paraId="6E2B3037" w14:textId="77777777" w:rsidR="00C70867" w:rsidRPr="0027502F" w:rsidRDefault="00C70867" w:rsidP="00CA062C">
                  <w:pPr>
                    <w:pStyle w:val="ListParagraph"/>
                    <w:numPr>
                      <w:ilvl w:val="0"/>
                      <w:numId w:val="56"/>
                    </w:numPr>
                    <w:contextualSpacing w:val="0"/>
                    <w:rPr>
                      <w:szCs w:val="22"/>
                      <w:lang w:val="en-US"/>
                    </w:rPr>
                  </w:pPr>
                  <w:r w:rsidRPr="0027502F">
                    <w:rPr>
                      <w:szCs w:val="22"/>
                      <w:lang w:val="en-US"/>
                    </w:rPr>
                    <w:lastRenderedPageBreak/>
                    <w:t>If the sender is not aligned with the new .xsds with respect to the aforementioned change, when communicating with MSAs that have already deployed this RFC in production, the respective messages will be validated successfully by the receiver, since the existing values of ‘n..2’ format should be validated successfully by the receiver.</w:t>
                  </w:r>
                </w:p>
                <w:p w14:paraId="09E59CE1" w14:textId="77777777" w:rsidR="00C70867" w:rsidRPr="0027502F" w:rsidRDefault="00C70867" w:rsidP="00C70867">
                  <w:pPr>
                    <w:rPr>
                      <w:szCs w:val="22"/>
                    </w:rPr>
                  </w:pPr>
                  <w:r w:rsidRPr="0027502F">
                    <w:rPr>
                      <w:i/>
                      <w:szCs w:val="22"/>
                    </w:rPr>
                    <w:t>The changes introduced by the specific RFC, affect also the External Domain, since the messages including the &lt;Supporting Document Type&gt; data item are also exchanged over the ED. Though the implementation of this part of the RFC shall be examined at national level by the MSAs.</w:t>
                  </w:r>
                  <w:r w:rsidRPr="0027502F">
                    <w:rPr>
                      <w:szCs w:val="22"/>
                    </w:rPr>
                    <w:t xml:space="preserve"> </w:t>
                  </w:r>
                </w:p>
                <w:p w14:paraId="48C0109F" w14:textId="77777777" w:rsidR="00C70867" w:rsidRPr="0027502F" w:rsidRDefault="00C70867" w:rsidP="00C70867">
                  <w:pPr>
                    <w:rPr>
                      <w:szCs w:val="22"/>
                    </w:rPr>
                  </w:pPr>
                  <w:r w:rsidRPr="0027502F">
                    <w:rPr>
                      <w:b/>
                      <w:bCs/>
                      <w:szCs w:val="22"/>
                      <w:u w:val="single"/>
                    </w:rPr>
                    <w:t>Note:</w:t>
                  </w:r>
                  <w:r w:rsidRPr="0027502F">
                    <w:rPr>
                      <w:szCs w:val="22"/>
                    </w:rPr>
                    <w:t xml:space="preserve"> Considering that the updated </w:t>
                  </w:r>
                  <w:r w:rsidRPr="0027502F">
                    <w:rPr>
                      <w:szCs w:val="22"/>
                      <w:lang w:val="en-US"/>
                    </w:rPr>
                    <w:t>types.xsd file has already been deployed within EMCS Phase 3.4, there are only</w:t>
                  </w:r>
                  <w:r w:rsidRPr="0027502F">
                    <w:rPr>
                      <w:szCs w:val="22"/>
                    </w:rPr>
                    <w:t xml:space="preserve"> documentation updates pending from </w:t>
                  </w:r>
                  <w:r w:rsidRPr="0027502F">
                    <w:rPr>
                      <w:szCs w:val="22"/>
                      <w:lang w:val="en-US"/>
                    </w:rPr>
                    <w:t>t</w:t>
                  </w:r>
                  <w:r w:rsidRPr="0027502F">
                    <w:rPr>
                      <w:szCs w:val="22"/>
                    </w:rPr>
                    <w:t>his RFC. Therefore, this RFC entails no business continuity risk.</w:t>
                  </w:r>
                </w:p>
              </w:tc>
            </w:tr>
            <w:tr w:rsidR="00C70867" w:rsidRPr="0027502F" w14:paraId="31945B21"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9EFBAE"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658"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2A15D4" w14:textId="77777777" w:rsidR="00C70867" w:rsidRPr="0027502F" w:rsidRDefault="00C70867" w:rsidP="00C70867">
                  <w:pPr>
                    <w:tabs>
                      <w:tab w:val="center" w:pos="3221"/>
                    </w:tabs>
                    <w:spacing w:line="276" w:lineRule="auto"/>
                    <w:rPr>
                      <w:color w:val="000000"/>
                      <w:szCs w:val="22"/>
                      <w:highlight w:val="yellow"/>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15C108B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78D728" w14:textId="77777777" w:rsidR="00C70867" w:rsidRPr="0027502F" w:rsidRDefault="00C70867" w:rsidP="00C70867">
                  <w:pPr>
                    <w:spacing w:line="276" w:lineRule="auto"/>
                    <w:jc w:val="left"/>
                    <w:rPr>
                      <w:szCs w:val="22"/>
                    </w:rPr>
                  </w:pPr>
                  <w:r w:rsidRPr="0027502F">
                    <w:rPr>
                      <w:szCs w:val="22"/>
                    </w:rPr>
                    <w:t>Reference to other RFCs</w:t>
                  </w:r>
                </w:p>
              </w:tc>
              <w:tc>
                <w:tcPr>
                  <w:tcW w:w="6658"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DE2EF06"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FESS-249</w:t>
                  </w:r>
                </w:p>
                <w:p w14:paraId="35F89CAF"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w:t>
                  </w:r>
                </w:p>
                <w:p w14:paraId="1D9FC7CF"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TRP-P3-090</w:t>
                  </w:r>
                </w:p>
              </w:tc>
            </w:tr>
          </w:tbl>
          <w:p w14:paraId="29776CDB" w14:textId="77777777" w:rsidR="00C70867" w:rsidRPr="0027502F" w:rsidRDefault="00C70867" w:rsidP="00C70867">
            <w:pPr>
              <w:spacing w:after="0"/>
              <w:jc w:val="left"/>
              <w:rPr>
                <w:szCs w:val="22"/>
                <w:lang w:val="en-US"/>
              </w:rPr>
            </w:pPr>
          </w:p>
        </w:tc>
      </w:tr>
      <w:tr w:rsidR="00C70867" w:rsidRPr="0027502F" w14:paraId="31B26A9D"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617391"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19F83E7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9B47A9" w14:textId="77777777" w:rsidR="00C70867" w:rsidRPr="0027502F" w:rsidRDefault="00C70867" w:rsidP="00C70867">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18EAE6" w14:textId="77777777" w:rsidR="00C70867" w:rsidRPr="0027502F" w:rsidRDefault="00C70867" w:rsidP="00C70867">
                  <w:pPr>
                    <w:spacing w:line="276" w:lineRule="auto"/>
                    <w:rPr>
                      <w:szCs w:val="22"/>
                    </w:rPr>
                  </w:pPr>
                  <w:r w:rsidRPr="0027502F">
                    <w:rPr>
                      <w:szCs w:val="22"/>
                    </w:rPr>
                    <w:t>N/A</w:t>
                  </w:r>
                </w:p>
              </w:tc>
            </w:tr>
            <w:tr w:rsidR="00C70867" w:rsidRPr="0027502F" w14:paraId="39415C0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821F71" w14:textId="77777777" w:rsidR="00C70867" w:rsidRPr="0027502F" w:rsidRDefault="00C70867" w:rsidP="00C70867">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FD30AF" w14:textId="77777777" w:rsidR="00C70867" w:rsidRPr="0027502F" w:rsidRDefault="00C70867" w:rsidP="00C70867">
                  <w:pPr>
                    <w:spacing w:line="276" w:lineRule="auto"/>
                    <w:rPr>
                      <w:szCs w:val="22"/>
                    </w:rPr>
                  </w:pPr>
                  <w:r w:rsidRPr="0027502F">
                    <w:rPr>
                      <w:szCs w:val="22"/>
                    </w:rPr>
                    <w:t>N/A</w:t>
                  </w:r>
                </w:p>
              </w:tc>
            </w:tr>
          </w:tbl>
          <w:p w14:paraId="1B734F35" w14:textId="77777777" w:rsidR="00C70867" w:rsidRPr="0027502F" w:rsidRDefault="00C70867" w:rsidP="00C70867">
            <w:pPr>
              <w:spacing w:after="0"/>
              <w:jc w:val="left"/>
              <w:rPr>
                <w:szCs w:val="22"/>
                <w:lang w:val="en-US"/>
              </w:rPr>
            </w:pPr>
          </w:p>
        </w:tc>
      </w:tr>
      <w:tr w:rsidR="00C70867" w:rsidRPr="0027502F" w14:paraId="78052FE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B0D204" w14:textId="77777777" w:rsidR="00C70867" w:rsidRPr="0027502F" w:rsidRDefault="00C70867" w:rsidP="00C7086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C70867" w:rsidRPr="0027502F" w14:paraId="2E1C904D"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75BA26" w14:textId="77777777" w:rsidR="00C70867" w:rsidRPr="0027502F" w:rsidRDefault="00C70867" w:rsidP="00C70867">
                  <w:pPr>
                    <w:spacing w:line="276" w:lineRule="auto"/>
                    <w:jc w:val="left"/>
                    <w:rPr>
                      <w:szCs w:val="22"/>
                    </w:rPr>
                  </w:pPr>
                  <w:r w:rsidRPr="0027502F">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7572FD59" w14:textId="77777777" w:rsidR="00C70867" w:rsidRPr="0027502F" w:rsidRDefault="00C70867" w:rsidP="00B03D74">
                  <w:pPr>
                    <w:numPr>
                      <w:ilvl w:val="0"/>
                      <w:numId w:val="25"/>
                    </w:numPr>
                    <w:spacing w:line="276" w:lineRule="auto"/>
                    <w:rPr>
                      <w:szCs w:val="22"/>
                    </w:rPr>
                  </w:pPr>
                  <w:r w:rsidRPr="0027502F">
                    <w:rPr>
                      <w:b/>
                      <w:szCs w:val="22"/>
                    </w:rPr>
                    <w:t xml:space="preserve">Category of the Change: Review </w:t>
                  </w:r>
                </w:p>
                <w:p w14:paraId="576E2C5A" w14:textId="77777777" w:rsidR="00C70867" w:rsidRPr="0027502F" w:rsidRDefault="00C70867" w:rsidP="00B03D74">
                  <w:pPr>
                    <w:numPr>
                      <w:ilvl w:val="0"/>
                      <w:numId w:val="25"/>
                    </w:numPr>
                    <w:spacing w:line="276" w:lineRule="auto"/>
                    <w:rPr>
                      <w:szCs w:val="22"/>
                    </w:rPr>
                  </w:pPr>
                  <w:r w:rsidRPr="0027502F">
                    <w:rPr>
                      <w:b/>
                      <w:szCs w:val="22"/>
                    </w:rPr>
                    <w:t>Approval process:</w:t>
                  </w:r>
                </w:p>
                <w:p w14:paraId="38A85DA0" w14:textId="2E6C14E7" w:rsidR="00C70867" w:rsidRPr="0027502F" w:rsidRDefault="00C70867" w:rsidP="00B03D74">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C70867" w:rsidRPr="0027502F" w14:paraId="5D915228"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D8B743" w14:textId="77777777" w:rsidR="00C70867" w:rsidRPr="0027502F" w:rsidRDefault="00C70867" w:rsidP="00C70867">
                  <w:pPr>
                    <w:spacing w:line="276" w:lineRule="auto"/>
                    <w:jc w:val="left"/>
                    <w:rPr>
                      <w:szCs w:val="22"/>
                    </w:rPr>
                  </w:pPr>
                  <w:r w:rsidRPr="0027502F">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4CFB3E49" w14:textId="77777777" w:rsidR="00C70867" w:rsidRPr="0027502F" w:rsidRDefault="00C70867" w:rsidP="00C70867">
                  <w:pPr>
                    <w:spacing w:line="276" w:lineRule="auto"/>
                    <w:rPr>
                      <w:szCs w:val="22"/>
                    </w:rPr>
                  </w:pPr>
                  <w:r w:rsidRPr="0027502F">
                    <w:rPr>
                      <w:szCs w:val="22"/>
                    </w:rPr>
                    <w:t>N/A</w:t>
                  </w:r>
                </w:p>
              </w:tc>
            </w:tr>
            <w:tr w:rsidR="00C70867" w:rsidRPr="0027502F" w14:paraId="0BC73244"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09A7FE" w14:textId="77777777" w:rsidR="00C70867" w:rsidRPr="0027502F" w:rsidRDefault="00C70867" w:rsidP="00C70867">
                  <w:pPr>
                    <w:spacing w:line="276" w:lineRule="auto"/>
                    <w:jc w:val="left"/>
                    <w:rPr>
                      <w:szCs w:val="22"/>
                    </w:rPr>
                  </w:pPr>
                  <w:r w:rsidRPr="0027502F">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2C7E7E7C" w14:textId="77777777" w:rsidR="00C70867" w:rsidRPr="0027502F" w:rsidRDefault="00C70867" w:rsidP="00C70867">
                  <w:pPr>
                    <w:spacing w:line="276" w:lineRule="auto"/>
                    <w:rPr>
                      <w:szCs w:val="22"/>
                      <w:highlight w:val="yellow"/>
                    </w:rPr>
                  </w:pPr>
                  <w:r w:rsidRPr="0027502F">
                    <w:rPr>
                      <w:szCs w:val="22"/>
                    </w:rPr>
                    <w:t>Written approval procedure via e-mail on 12/08/2019.</w:t>
                  </w:r>
                </w:p>
              </w:tc>
            </w:tr>
          </w:tbl>
          <w:p w14:paraId="73E01EA9" w14:textId="77777777" w:rsidR="00C70867" w:rsidRPr="0027502F" w:rsidRDefault="00C70867" w:rsidP="00C70867">
            <w:pPr>
              <w:spacing w:after="0"/>
              <w:jc w:val="left"/>
              <w:rPr>
                <w:szCs w:val="22"/>
                <w:lang w:val="en-US"/>
              </w:rPr>
            </w:pPr>
          </w:p>
        </w:tc>
      </w:tr>
      <w:tr w:rsidR="00C70867" w:rsidRPr="0027502F" w14:paraId="23329A3B"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0CA515" w14:textId="77777777" w:rsidR="00C70867" w:rsidRPr="0027502F" w:rsidRDefault="00C70867" w:rsidP="00C70867">
            <w:pPr>
              <w:spacing w:line="276" w:lineRule="auto"/>
              <w:rPr>
                <w:b/>
                <w:szCs w:val="22"/>
              </w:rPr>
            </w:pPr>
            <w:r w:rsidRPr="0027502F">
              <w:rPr>
                <w:b/>
                <w:szCs w:val="22"/>
              </w:rPr>
              <w:t>Release information</w:t>
            </w:r>
          </w:p>
          <w:tbl>
            <w:tblPr>
              <w:tblW w:w="8920"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970971" w:rsidRPr="0027502F" w14:paraId="2C3A472D"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261EEC" w14:textId="77777777" w:rsidR="00970971" w:rsidRPr="0027502F" w:rsidRDefault="00970971"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1B577363" w14:textId="79AC44A8"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0EEE9577"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C9558D" w14:textId="77777777" w:rsidR="00970971" w:rsidRPr="0027502F" w:rsidRDefault="00970971"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5F2D0EE9" w14:textId="3CB761CF"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0890778C"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E8A6A2" w14:textId="77777777" w:rsidR="00970971" w:rsidRPr="0027502F" w:rsidRDefault="00970971" w:rsidP="004800A7">
                  <w:pPr>
                    <w:spacing w:line="276" w:lineRule="auto"/>
                    <w:jc w:val="left"/>
                    <w:rPr>
                      <w:szCs w:val="22"/>
                    </w:rPr>
                  </w:pPr>
                  <w:r w:rsidRPr="0027502F">
                    <w:rPr>
                      <w:szCs w:val="22"/>
                    </w:rPr>
                    <w:lastRenderedPageBreak/>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051078A6" w14:textId="154B4A38" w:rsidR="00970971" w:rsidRPr="0027502F" w:rsidRDefault="00970971" w:rsidP="004800A7">
                  <w:pPr>
                    <w:spacing w:line="276" w:lineRule="auto"/>
                    <w:rPr>
                      <w:szCs w:val="22"/>
                    </w:rPr>
                  </w:pPr>
                  <w:r w:rsidRPr="0027502F">
                    <w:rPr>
                      <w:szCs w:val="22"/>
                    </w:rPr>
                    <w:t>13/02/2023</w:t>
                  </w:r>
                </w:p>
              </w:tc>
            </w:tr>
          </w:tbl>
          <w:p w14:paraId="2946FBB2" w14:textId="77777777" w:rsidR="00C70867" w:rsidRPr="0027502F" w:rsidRDefault="00C70867" w:rsidP="00C70867">
            <w:pPr>
              <w:spacing w:after="0"/>
              <w:jc w:val="left"/>
              <w:rPr>
                <w:szCs w:val="22"/>
                <w:lang w:val="en-US"/>
              </w:rPr>
            </w:pPr>
          </w:p>
        </w:tc>
      </w:tr>
      <w:tr w:rsidR="00C70867" w:rsidRPr="0027502F" w14:paraId="2369CF9E" w14:textId="77777777" w:rsidTr="00C70867">
        <w:tc>
          <w:tcPr>
            <w:tcW w:w="928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753969C"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C70867" w:rsidRPr="0027502F" w14:paraId="5FAF29B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CC5BBF6" w14:textId="77777777" w:rsidR="00C70867" w:rsidRPr="0027502F" w:rsidRDefault="00C70867" w:rsidP="00C70867">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8C88551" w14:textId="77777777" w:rsidR="00C70867" w:rsidRPr="0027502F" w:rsidRDefault="00C70867" w:rsidP="00C70867">
                  <w:pPr>
                    <w:spacing w:line="276" w:lineRule="auto"/>
                    <w:rPr>
                      <w:szCs w:val="22"/>
                    </w:rPr>
                  </w:pPr>
                  <w:r w:rsidRPr="0027502F">
                    <w:rPr>
                      <w:szCs w:val="22"/>
                    </w:rPr>
                    <w:t>TBD</w:t>
                  </w:r>
                </w:p>
              </w:tc>
            </w:tr>
            <w:tr w:rsidR="00C70867" w:rsidRPr="0027502F" w14:paraId="1251FF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DDF977C" w14:textId="77777777" w:rsidR="00C70867" w:rsidRPr="0027502F" w:rsidRDefault="00C70867" w:rsidP="00C70867">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C3599E" w14:textId="77777777" w:rsidR="00C70867" w:rsidRPr="0027502F" w:rsidRDefault="00C70867" w:rsidP="00C70867">
                  <w:pPr>
                    <w:spacing w:line="276" w:lineRule="auto"/>
                    <w:rPr>
                      <w:szCs w:val="22"/>
                    </w:rPr>
                  </w:pPr>
                  <w:r w:rsidRPr="0027502F">
                    <w:rPr>
                      <w:szCs w:val="22"/>
                    </w:rPr>
                    <w:t>TBD</w:t>
                  </w:r>
                </w:p>
              </w:tc>
            </w:tr>
          </w:tbl>
          <w:p w14:paraId="6ED60424" w14:textId="77777777" w:rsidR="00C70867" w:rsidRPr="0027502F" w:rsidRDefault="00C70867" w:rsidP="00C70867">
            <w:pPr>
              <w:spacing w:after="0"/>
              <w:jc w:val="left"/>
              <w:rPr>
                <w:szCs w:val="22"/>
                <w:lang w:val="en-US"/>
              </w:rPr>
            </w:pPr>
          </w:p>
        </w:tc>
      </w:tr>
    </w:tbl>
    <w:p w14:paraId="2D4EA1AA" w14:textId="77777777" w:rsidR="00C70867" w:rsidRPr="0027502F" w:rsidRDefault="00C70867" w:rsidP="00C70867">
      <w:pPr>
        <w:rPr>
          <w:szCs w:val="22"/>
        </w:rPr>
      </w:pPr>
    </w:p>
    <w:p w14:paraId="3C9CB240" w14:textId="77777777" w:rsidR="00C70867" w:rsidRPr="0027502F" w:rsidRDefault="00C70867" w:rsidP="00C70867">
      <w:pPr>
        <w:spacing w:after="0" w:line="240" w:lineRule="auto"/>
        <w:jc w:val="left"/>
        <w:rPr>
          <w:szCs w:val="22"/>
        </w:rPr>
      </w:pPr>
      <w:r w:rsidRPr="0027502F">
        <w:rPr>
          <w:szCs w:val="22"/>
        </w:rPr>
        <w:br w:type="page"/>
      </w:r>
    </w:p>
    <w:p w14:paraId="5BAA367D" w14:textId="5AB49B8B" w:rsidR="00C70867" w:rsidRPr="0027502F" w:rsidRDefault="00C70867" w:rsidP="00C70867">
      <w:pPr>
        <w:pStyle w:val="Heading4"/>
        <w:rPr>
          <w:szCs w:val="22"/>
        </w:rPr>
      </w:pPr>
      <w:r w:rsidRPr="0027502F">
        <w:rPr>
          <w:szCs w:val="22"/>
        </w:rPr>
        <w:lastRenderedPageBreak/>
        <w:t>DDNEA-P4-280 – Applicability of ‘C095’ on the IE88</w:t>
      </w:r>
      <w:r w:rsidR="009B6341" w:rsidRPr="0027502F">
        <w:rPr>
          <w:szCs w:val="22"/>
        </w:rPr>
        <w:t>0</w:t>
      </w:r>
      <w:r w:rsidRPr="0027502F">
        <w:rPr>
          <w:szCs w:val="22"/>
        </w:rPr>
        <w:t xml:space="preserve">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1B1D46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F9539F"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309C937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09B80E"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E6BAE3" w14:textId="77777777" w:rsidR="00C70867" w:rsidRPr="0027502F" w:rsidRDefault="00C70867" w:rsidP="00C70867">
                  <w:pPr>
                    <w:spacing w:line="276" w:lineRule="auto"/>
                    <w:rPr>
                      <w:szCs w:val="22"/>
                    </w:rPr>
                  </w:pPr>
                  <w:r w:rsidRPr="0027502F">
                    <w:rPr>
                      <w:bCs/>
                      <w:szCs w:val="22"/>
                    </w:rPr>
                    <w:t>DDNEA-P4-280</w:t>
                  </w:r>
                </w:p>
              </w:tc>
            </w:tr>
            <w:tr w:rsidR="00C70867" w:rsidRPr="0027502F" w14:paraId="44114C3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D1555C"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C44ED6"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425464B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A60770"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A7840A3"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26ABE4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970F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607AF2" w14:textId="77777777" w:rsidR="00C70867" w:rsidRPr="0027502F" w:rsidRDefault="00C70867" w:rsidP="00C70867">
                  <w:pPr>
                    <w:spacing w:after="0"/>
                    <w:rPr>
                      <w:color w:val="000000"/>
                      <w:szCs w:val="22"/>
                      <w:lang w:val="en-US"/>
                    </w:rPr>
                  </w:pPr>
                  <w:r w:rsidRPr="0027502F">
                    <w:rPr>
                      <w:color w:val="000000"/>
                      <w:szCs w:val="22"/>
                    </w:rPr>
                    <w:t>IM319155</w:t>
                  </w:r>
                </w:p>
                <w:p w14:paraId="3D595202" w14:textId="77777777" w:rsidR="00C70867" w:rsidRPr="0027502F" w:rsidRDefault="00C70867" w:rsidP="00C70867">
                  <w:pPr>
                    <w:rPr>
                      <w:szCs w:val="22"/>
                    </w:rPr>
                  </w:pPr>
                </w:p>
              </w:tc>
            </w:tr>
            <w:tr w:rsidR="00C70867" w:rsidRPr="0027502F" w14:paraId="5B8134C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5B91D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F5D1DE" w14:textId="77777777" w:rsidR="00C70867" w:rsidRPr="0027502F" w:rsidRDefault="00C70867" w:rsidP="00C70867">
                  <w:pPr>
                    <w:spacing w:line="276" w:lineRule="auto"/>
                    <w:rPr>
                      <w:szCs w:val="22"/>
                    </w:rPr>
                  </w:pPr>
                  <w:r w:rsidRPr="0027502F">
                    <w:rPr>
                      <w:szCs w:val="22"/>
                    </w:rPr>
                    <w:t>KE19003</w:t>
                  </w:r>
                </w:p>
              </w:tc>
            </w:tr>
            <w:tr w:rsidR="00C70867" w:rsidRPr="0027502F" w14:paraId="3A8090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D264FA"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788484" w14:textId="77777777" w:rsidR="00C70867" w:rsidRPr="0027502F" w:rsidRDefault="00C70867" w:rsidP="00C70867">
                  <w:pPr>
                    <w:spacing w:after="0"/>
                    <w:jc w:val="left"/>
                    <w:rPr>
                      <w:color w:val="000000"/>
                      <w:szCs w:val="22"/>
                      <w:lang w:val="en-US"/>
                    </w:rPr>
                  </w:pPr>
                  <w:r w:rsidRPr="0027502F">
                    <w:rPr>
                      <w:color w:val="000000"/>
                      <w:szCs w:val="22"/>
                    </w:rPr>
                    <w:t>15/05/19</w:t>
                  </w:r>
                </w:p>
              </w:tc>
            </w:tr>
            <w:tr w:rsidR="00C70867" w:rsidRPr="0027502F" w14:paraId="0329D27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362778"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59513EA"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rPr>
                    <w:t>MSA-DE</w:t>
                  </w:r>
                </w:p>
              </w:tc>
            </w:tr>
          </w:tbl>
          <w:p w14:paraId="767B4277" w14:textId="77777777" w:rsidR="00C70867" w:rsidRPr="0027502F" w:rsidRDefault="00C70867" w:rsidP="00C70867">
            <w:pPr>
              <w:spacing w:after="0"/>
              <w:jc w:val="left"/>
              <w:rPr>
                <w:szCs w:val="22"/>
                <w:lang w:val="en-US"/>
              </w:rPr>
            </w:pPr>
          </w:p>
        </w:tc>
      </w:tr>
      <w:tr w:rsidR="00C70867" w:rsidRPr="0027502F" w14:paraId="515AA00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2D7577"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22966FD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00232F"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528A75" w14:textId="77777777" w:rsidR="00C70867" w:rsidRPr="0027502F" w:rsidRDefault="00C70867" w:rsidP="00C70867">
                  <w:pPr>
                    <w:spacing w:line="276" w:lineRule="auto"/>
                    <w:rPr>
                      <w:szCs w:val="22"/>
                    </w:rPr>
                  </w:pPr>
                  <w:r w:rsidRPr="0027502F">
                    <w:rPr>
                      <w:szCs w:val="22"/>
                    </w:rPr>
                    <w:t>Low</w:t>
                  </w:r>
                </w:p>
              </w:tc>
            </w:tr>
            <w:tr w:rsidR="00C70867" w:rsidRPr="0027502F" w14:paraId="6C19190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4C5915"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0217EE" w14:textId="77777777" w:rsidR="00C70867" w:rsidRPr="0027502F" w:rsidRDefault="00C70867" w:rsidP="00C70867">
                  <w:pPr>
                    <w:spacing w:line="276" w:lineRule="auto"/>
                    <w:rPr>
                      <w:b/>
                      <w:szCs w:val="22"/>
                    </w:rPr>
                  </w:pPr>
                  <w:r w:rsidRPr="0027502F">
                    <w:rPr>
                      <w:b/>
                      <w:szCs w:val="22"/>
                    </w:rPr>
                    <w:t>Problem Statement</w:t>
                  </w:r>
                </w:p>
                <w:p w14:paraId="475CB9C3" w14:textId="77777777" w:rsidR="00C70867" w:rsidRPr="0027502F" w:rsidRDefault="00C70867" w:rsidP="00CA062C">
                  <w:pPr>
                    <w:spacing w:line="276" w:lineRule="auto"/>
                    <w:rPr>
                      <w:color w:val="000000"/>
                      <w:szCs w:val="22"/>
                      <w:shd w:val="clear" w:color="auto" w:fill="FFFFFF"/>
                    </w:rPr>
                  </w:pPr>
                  <w:r w:rsidRPr="0027502F">
                    <w:rPr>
                      <w:color w:val="000000"/>
                      <w:szCs w:val="22"/>
                      <w:shd w:val="clear" w:color="auto" w:fill="FFFFFF"/>
                    </w:rPr>
                    <w:t>As per DDNEA Appendix D v2.02, condition ‘C095’ applies to the &lt;Refused Quantity&gt; data item of the IE880 and IE881 messages. However, condition ‘C095’ entails the &lt;Global Conclusion of Receipt&gt; data item, which does not exist in the IE880 message, but only in the IE881 message instead. Therefore, the applicability of condition ‘C095’ in the IE880 message is deemed non-implementable and the common specifications should be updated accordingly.</w:t>
                  </w:r>
                </w:p>
                <w:p w14:paraId="4B4F4DD0" w14:textId="78D93023" w:rsidR="00C70867" w:rsidRPr="0027502F" w:rsidRDefault="00C70867" w:rsidP="00084C21">
                  <w:pPr>
                    <w:rPr>
                      <w:szCs w:val="22"/>
                    </w:rPr>
                  </w:pPr>
                  <w:r w:rsidRPr="0027502F">
                    <w:rPr>
                      <w:szCs w:val="22"/>
                      <w:u w:val="single"/>
                    </w:rPr>
                    <w:t>Note</w:t>
                  </w:r>
                  <w:r w:rsidRPr="0027502F">
                    <w:rPr>
                      <w:szCs w:val="22"/>
                    </w:rPr>
                    <w:t xml:space="preserve">: Clarifications on this issue have been provided to NAs through </w:t>
                  </w:r>
                  <w:hyperlink r:id="rId32" w:history="1">
                    <w:r w:rsidRPr="0027502F">
                      <w:rPr>
                        <w:rStyle w:val="Hyperlink"/>
                        <w:szCs w:val="22"/>
                      </w:rPr>
                      <w:t>Webinars</w:t>
                    </w:r>
                  </w:hyperlink>
                  <w:r w:rsidRPr="0027502F">
                    <w:rPr>
                      <w:szCs w:val="22"/>
                    </w:rPr>
                    <w:t xml:space="preserve">, as well as through the </w:t>
                  </w:r>
                  <w:hyperlink r:id="rId33" w:history="1">
                    <w:r w:rsidRPr="0027502F">
                      <w:rPr>
                        <w:rStyle w:val="Hyperlink"/>
                        <w:szCs w:val="22"/>
                      </w:rPr>
                      <w:t>FAQ</w:t>
                    </w:r>
                  </w:hyperlink>
                  <w:r w:rsidRPr="0027502F">
                    <w:rPr>
                      <w:szCs w:val="22"/>
                    </w:rPr>
                    <w:t xml:space="preserve"> document (sec. 4.2.2.1) during the development of EMCS Phase 3.4.</w:t>
                  </w:r>
                </w:p>
                <w:p w14:paraId="3C690944" w14:textId="77777777" w:rsidR="00C70867" w:rsidRPr="0027502F" w:rsidRDefault="00C70867" w:rsidP="00C70867">
                  <w:pPr>
                    <w:spacing w:line="276" w:lineRule="auto"/>
                    <w:rPr>
                      <w:b/>
                      <w:szCs w:val="22"/>
                    </w:rPr>
                  </w:pPr>
                  <w:r w:rsidRPr="0027502F">
                    <w:rPr>
                      <w:b/>
                      <w:szCs w:val="22"/>
                    </w:rPr>
                    <w:t>Proposed Solution</w:t>
                  </w:r>
                </w:p>
                <w:p w14:paraId="24955457" w14:textId="0835A305" w:rsidR="00C70867" w:rsidRPr="0027502F" w:rsidRDefault="00C70867" w:rsidP="00C70867">
                  <w:pPr>
                    <w:spacing w:line="276" w:lineRule="auto"/>
                    <w:rPr>
                      <w:bCs/>
                      <w:szCs w:val="22"/>
                    </w:rPr>
                  </w:pPr>
                  <w:r w:rsidRPr="0027502F">
                    <w:rPr>
                      <w:bCs/>
                      <w:szCs w:val="22"/>
                    </w:rPr>
                    <w:t>As per the analysis presented in the [Problem Statement] section, the condition ‘C095’ will be removed from the &lt;Refused Quantity&gt; data item in the IE880 message</w:t>
                  </w:r>
                  <w:r w:rsidR="007379F5" w:rsidRPr="0027502F">
                    <w:rPr>
                      <w:bCs/>
                      <w:szCs w:val="22"/>
                    </w:rPr>
                    <w:t>. Due to the removal of condition 'C095', the &lt;Refused Quantity&gt; data item will be updated to ‘O: Optional’.</w:t>
                  </w:r>
                </w:p>
                <w:p w14:paraId="0FD150E5" w14:textId="304B4421" w:rsidR="00C70867" w:rsidRPr="0027502F" w:rsidRDefault="007379F5" w:rsidP="00C70867">
                  <w:pPr>
                    <w:spacing w:line="276" w:lineRule="auto"/>
                    <w:rPr>
                      <w:bCs/>
                      <w:szCs w:val="22"/>
                    </w:rPr>
                  </w:pPr>
                  <w:r w:rsidRPr="0027502F">
                    <w:rPr>
                      <w:noProof/>
                      <w:szCs w:val="22"/>
                    </w:rPr>
                    <w:lastRenderedPageBreak/>
                    <w:drawing>
                      <wp:inline distT="0" distB="0" distL="0" distR="0" wp14:anchorId="45E7F7BB" wp14:editId="6F178F9B">
                        <wp:extent cx="4274185" cy="1593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4185" cy="1593850"/>
                                </a:xfrm>
                                <a:prstGeom prst="rect">
                                  <a:avLst/>
                                </a:prstGeom>
                              </pic:spPr>
                            </pic:pic>
                          </a:graphicData>
                        </a:graphic>
                      </wp:inline>
                    </w:drawing>
                  </w:r>
                </w:p>
              </w:tc>
            </w:tr>
            <w:tr w:rsidR="00C70867" w:rsidRPr="0027502F" w14:paraId="4E61BA01" w14:textId="77777777" w:rsidTr="005A3359">
              <w:trPr>
                <w:trHeight w:val="3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E16E4B"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85103CA" w14:textId="77777777" w:rsidR="00C70867" w:rsidRPr="0027502F" w:rsidRDefault="00C70867" w:rsidP="00C70867">
                  <w:pPr>
                    <w:spacing w:after="0" w:line="276" w:lineRule="auto"/>
                    <w:rPr>
                      <w:szCs w:val="22"/>
                    </w:rPr>
                  </w:pPr>
                  <w:r w:rsidRPr="0027502F">
                    <w:rPr>
                      <w:szCs w:val="22"/>
                    </w:rPr>
                    <w:t>Specification Documents:</w:t>
                  </w:r>
                </w:p>
                <w:p w14:paraId="570B66B3"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4 (Low);</w:t>
                  </w:r>
                </w:p>
                <w:p w14:paraId="6B6FC6D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(Low);</w:t>
                  </w:r>
                </w:p>
                <w:p w14:paraId="3A2C93A1"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5B2859D5" w14:textId="77777777" w:rsidR="00C70867" w:rsidRPr="0027502F" w:rsidRDefault="00C70867" w:rsidP="00C70867">
                  <w:pPr>
                    <w:spacing w:before="240" w:after="0" w:line="276" w:lineRule="auto"/>
                    <w:rPr>
                      <w:szCs w:val="22"/>
                    </w:rPr>
                  </w:pPr>
                  <w:r w:rsidRPr="0027502F">
                    <w:rPr>
                      <w:szCs w:val="22"/>
                    </w:rPr>
                    <w:t>CDEAs:</w:t>
                  </w:r>
                </w:p>
                <w:p w14:paraId="360B321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668E9EC2"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086D6DF8"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69206F60" w14:textId="77777777" w:rsidR="00C70867" w:rsidRPr="0027502F" w:rsidRDefault="00C70867" w:rsidP="00C70867">
                  <w:pPr>
                    <w:spacing w:before="240" w:after="0" w:line="276" w:lineRule="auto"/>
                    <w:rPr>
                      <w:szCs w:val="22"/>
                    </w:rPr>
                  </w:pPr>
                  <w:r w:rsidRPr="0027502F">
                    <w:rPr>
                      <w:szCs w:val="22"/>
                    </w:rPr>
                    <w:t>NEAs:</w:t>
                  </w:r>
                </w:p>
                <w:p w14:paraId="1C5D9D21" w14:textId="77777777" w:rsidR="00C70867" w:rsidRPr="0027502F" w:rsidRDefault="00C70867" w:rsidP="00B03D74">
                  <w:pPr>
                    <w:numPr>
                      <w:ilvl w:val="0"/>
                      <w:numId w:val="45"/>
                    </w:numPr>
                    <w:spacing w:after="0" w:line="276" w:lineRule="auto"/>
                    <w:rPr>
                      <w:bCs/>
                      <w:szCs w:val="22"/>
                    </w:rPr>
                  </w:pPr>
                  <w:r w:rsidRPr="0027502F">
                    <w:rPr>
                      <w:szCs w:val="22"/>
                    </w:rPr>
                    <w:t>Impact on NEAs (Low</w:t>
                  </w:r>
                  <w:r w:rsidRPr="0027502F">
                    <w:rPr>
                      <w:bCs/>
                      <w:szCs w:val="22"/>
                    </w:rPr>
                    <w:t>).</w:t>
                  </w:r>
                </w:p>
              </w:tc>
            </w:tr>
            <w:tr w:rsidR="00C70867" w:rsidRPr="0027502F" w14:paraId="0A5FDB2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2988FD"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791678" w14:textId="77777777" w:rsidR="00C70867" w:rsidRPr="0027502F" w:rsidRDefault="00C70867" w:rsidP="00C70867">
                  <w:pPr>
                    <w:spacing w:line="276" w:lineRule="auto"/>
                    <w:rPr>
                      <w:szCs w:val="22"/>
                    </w:rPr>
                  </w:pPr>
                  <w:r w:rsidRPr="0027502F">
                    <w:rPr>
                      <w:szCs w:val="22"/>
                    </w:rPr>
                    <w:t>If the proposed change is not implemented, then condition ‘C095’ would still be applied on the &lt;</w:t>
                  </w:r>
                  <w:r w:rsidRPr="0027502F">
                    <w:rPr>
                      <w:color w:val="000000"/>
                      <w:szCs w:val="22"/>
                      <w:shd w:val="clear" w:color="auto" w:fill="FFFFFF"/>
                    </w:rPr>
                    <w:t>Global Conclusion of Receipt&gt; data item of the IE880 message, even though it cannot be actually implemented in this message.</w:t>
                  </w:r>
                </w:p>
              </w:tc>
            </w:tr>
            <w:tr w:rsidR="00C70867" w:rsidRPr="0027502F" w14:paraId="5EB83C54"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672DAE"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501CC5" w14:textId="77777777" w:rsidR="00C70867" w:rsidRPr="0027502F" w:rsidRDefault="00C70867" w:rsidP="00C70867">
                  <w:pPr>
                    <w:spacing w:line="276" w:lineRule="auto"/>
                    <w:rPr>
                      <w:szCs w:val="22"/>
                    </w:rPr>
                  </w:pPr>
                  <w:r w:rsidRPr="0027502F">
                    <w:rPr>
                      <w:szCs w:val="22"/>
                    </w:rPr>
                    <w:t>This RFC concerns changes at the semantic level, namely the removal of ‘C095’ from the &lt;Global Conclusion of Receipt&gt; data item in the IE880 message. Thus, alike any other semantic validation, the removed condition will be validated only at the sending side of the IE880 message, in alignment with the general EMCS principle of not performing semantic validations at the receiving side over CD. Hence, any such semantic violation related to the removal of the condition by the sender will not trigger any semantic rejection by the receiver.</w:t>
                  </w:r>
                </w:p>
                <w:p w14:paraId="336C59A7" w14:textId="77777777" w:rsidR="00C70867" w:rsidRPr="0027502F" w:rsidRDefault="00C70867" w:rsidP="00C70867">
                  <w:pPr>
                    <w:spacing w:after="0"/>
                    <w:rPr>
                      <w:iCs/>
                      <w:szCs w:val="22"/>
                    </w:rPr>
                  </w:pPr>
                </w:p>
              </w:tc>
            </w:tr>
            <w:tr w:rsidR="00C70867" w:rsidRPr="0027502F" w14:paraId="033008A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EF3922"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6FA64A" w14:textId="77777777" w:rsidR="00C70867" w:rsidRPr="0027502F" w:rsidRDefault="00C70867" w:rsidP="00C70867">
                  <w:pPr>
                    <w:spacing w:line="276" w:lineRule="auto"/>
                    <w:rPr>
                      <w:color w:val="000000"/>
                      <w:szCs w:val="22"/>
                    </w:rPr>
                  </w:pPr>
                  <w:r w:rsidRPr="0027502F">
                    <w:rPr>
                      <w:bCs/>
                      <w:szCs w:val="22"/>
                    </w:rPr>
                    <w:t>The RFC can be deployed in a Migration Period with no business continuity risks.</w:t>
                  </w:r>
                </w:p>
                <w:p w14:paraId="364B5607" w14:textId="77777777" w:rsidR="00C70867" w:rsidRPr="0027502F" w:rsidRDefault="00C70867" w:rsidP="00C70867">
                  <w:pPr>
                    <w:rPr>
                      <w:szCs w:val="22"/>
                    </w:rPr>
                  </w:pPr>
                </w:p>
              </w:tc>
            </w:tr>
            <w:tr w:rsidR="00C70867" w:rsidRPr="0027502F" w14:paraId="62E5E4C8"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C9051F"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ED66C4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w:t>
                  </w:r>
                </w:p>
                <w:p w14:paraId="5304AD7E" w14:textId="73A32CA1" w:rsidR="00C70867" w:rsidRPr="0027502F" w:rsidRDefault="00C70867" w:rsidP="00B03D74">
                  <w:pPr>
                    <w:pStyle w:val="Bulleted1"/>
                    <w:numPr>
                      <w:ilvl w:val="0"/>
                      <w:numId w:val="26"/>
                    </w:numPr>
                    <w:spacing w:after="60" w:line="276" w:lineRule="auto"/>
                    <w:contextualSpacing/>
                    <w:rPr>
                      <w:rFonts w:ascii="Times New Roman" w:hAnsi="Times New Roman" w:cs="Times New Roman"/>
                      <w:b/>
                      <w:sz w:val="22"/>
                      <w:szCs w:val="22"/>
                    </w:rPr>
                  </w:pPr>
                  <w:r w:rsidRPr="0027502F">
                    <w:rPr>
                      <w:rFonts w:ascii="Times New Roman" w:hAnsi="Times New Roman" w:cs="Times New Roman"/>
                      <w:b/>
                      <w:sz w:val="22"/>
                      <w:szCs w:val="22"/>
                    </w:rPr>
                    <w:t xml:space="preserve">Children RFCs: </w:t>
                  </w:r>
                  <w:r w:rsidR="00AE0DDF" w:rsidRPr="0027502F">
                    <w:rPr>
                      <w:rFonts w:ascii="Times New Roman" w:hAnsi="Times New Roman" w:cs="Times New Roman"/>
                      <w:bCs w:val="0"/>
                      <w:sz w:val="22"/>
                      <w:szCs w:val="22"/>
                    </w:rPr>
                    <w:t>CTP-P4-001</w:t>
                  </w:r>
                  <w:r w:rsidRPr="0027502F">
                    <w:rPr>
                      <w:rFonts w:ascii="Times New Roman" w:hAnsi="Times New Roman" w:cs="Times New Roman"/>
                      <w:bCs w:val="0"/>
                      <w:sz w:val="22"/>
                      <w:szCs w:val="22"/>
                    </w:rPr>
                    <w:t>;</w:t>
                  </w:r>
                </w:p>
                <w:p w14:paraId="7580A279" w14:textId="0D1AF0CC"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AE0DDF" w:rsidRPr="0027502F">
                    <w:rPr>
                      <w:rFonts w:ascii="Times New Roman" w:hAnsi="Times New Roman" w:cs="Times New Roman"/>
                      <w:bCs w:val="0"/>
                      <w:sz w:val="22"/>
                      <w:szCs w:val="22"/>
                    </w:rPr>
                    <w:t>TRP-P4-001</w:t>
                  </w:r>
                  <w:r w:rsidRPr="0027502F">
                    <w:rPr>
                      <w:rFonts w:ascii="Times New Roman" w:hAnsi="Times New Roman" w:cs="Times New Roman"/>
                      <w:bCs w:val="0"/>
                      <w:sz w:val="22"/>
                      <w:szCs w:val="22"/>
                    </w:rPr>
                    <w:t>.</w:t>
                  </w:r>
                </w:p>
              </w:tc>
            </w:tr>
          </w:tbl>
          <w:p w14:paraId="2886AAFE" w14:textId="77777777" w:rsidR="00C70867" w:rsidRPr="0027502F" w:rsidRDefault="00C70867" w:rsidP="00C70867">
            <w:pPr>
              <w:spacing w:after="0"/>
              <w:jc w:val="left"/>
              <w:rPr>
                <w:szCs w:val="22"/>
                <w:lang w:val="en-US"/>
              </w:rPr>
            </w:pPr>
          </w:p>
        </w:tc>
      </w:tr>
      <w:tr w:rsidR="00C70867" w:rsidRPr="0027502F" w14:paraId="2058FE4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CBADB08"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25930AF8"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71803F" w14:textId="77777777" w:rsidR="00C70867" w:rsidRPr="0027502F" w:rsidRDefault="00C70867" w:rsidP="00C70867">
                  <w:pPr>
                    <w:spacing w:line="276" w:lineRule="auto"/>
                    <w:jc w:val="left"/>
                    <w:rPr>
                      <w:szCs w:val="22"/>
                    </w:rPr>
                  </w:pPr>
                  <w:r w:rsidRPr="0027502F">
                    <w:rPr>
                      <w:szCs w:val="22"/>
                    </w:rPr>
                    <w:lastRenderedPageBreak/>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51CF85" w14:textId="77777777" w:rsidR="00C70867" w:rsidRPr="0027502F" w:rsidRDefault="00C70867" w:rsidP="00C70867">
                  <w:pPr>
                    <w:spacing w:line="276" w:lineRule="auto"/>
                    <w:rPr>
                      <w:szCs w:val="22"/>
                    </w:rPr>
                  </w:pPr>
                  <w:r w:rsidRPr="0027502F">
                    <w:rPr>
                      <w:szCs w:val="22"/>
                    </w:rPr>
                    <w:t>N/A</w:t>
                  </w:r>
                </w:p>
              </w:tc>
            </w:tr>
            <w:tr w:rsidR="00C70867" w:rsidRPr="0027502F" w14:paraId="00217E2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1883EB"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898E35" w14:textId="77777777" w:rsidR="00C70867" w:rsidRPr="0027502F" w:rsidRDefault="00C70867" w:rsidP="00C70867">
                  <w:pPr>
                    <w:spacing w:line="276" w:lineRule="auto"/>
                    <w:rPr>
                      <w:szCs w:val="22"/>
                    </w:rPr>
                  </w:pPr>
                  <w:r w:rsidRPr="0027502F">
                    <w:rPr>
                      <w:szCs w:val="22"/>
                    </w:rPr>
                    <w:t>N/A</w:t>
                  </w:r>
                </w:p>
              </w:tc>
            </w:tr>
          </w:tbl>
          <w:p w14:paraId="1FF1F537" w14:textId="77777777" w:rsidR="00C70867" w:rsidRPr="0027502F" w:rsidRDefault="00C70867" w:rsidP="00C70867">
            <w:pPr>
              <w:spacing w:after="0"/>
              <w:jc w:val="left"/>
              <w:rPr>
                <w:szCs w:val="22"/>
                <w:lang w:val="en-US"/>
              </w:rPr>
            </w:pPr>
          </w:p>
        </w:tc>
      </w:tr>
      <w:tr w:rsidR="00C70867" w:rsidRPr="0027502F" w14:paraId="2E3C52B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207E22" w14:textId="77777777" w:rsidR="00C70867" w:rsidRPr="0027502F" w:rsidRDefault="00C70867" w:rsidP="00C70867">
            <w:pPr>
              <w:spacing w:line="276" w:lineRule="auto"/>
              <w:rPr>
                <w:b/>
                <w:szCs w:val="22"/>
              </w:rPr>
            </w:pPr>
            <w:r w:rsidRPr="0027502F">
              <w:rPr>
                <w:b/>
                <w:szCs w:val="22"/>
              </w:rPr>
              <w:lastRenderedPageBreak/>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0FCB8C1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938DA2"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05AD4AEF"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4206673" w14:textId="77777777" w:rsidR="00C70867" w:rsidRPr="0027502F" w:rsidRDefault="00C70867" w:rsidP="00B03D74">
                  <w:pPr>
                    <w:numPr>
                      <w:ilvl w:val="0"/>
                      <w:numId w:val="25"/>
                    </w:numPr>
                    <w:spacing w:line="276" w:lineRule="auto"/>
                    <w:rPr>
                      <w:szCs w:val="22"/>
                    </w:rPr>
                  </w:pPr>
                  <w:r w:rsidRPr="0027502F">
                    <w:rPr>
                      <w:b/>
                      <w:szCs w:val="22"/>
                    </w:rPr>
                    <w:t>Approval process:</w:t>
                  </w:r>
                </w:p>
                <w:p w14:paraId="4A072963"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009DBC1B"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CB0383"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D527D4D" w14:textId="77777777" w:rsidR="00C70867" w:rsidRPr="0027502F" w:rsidRDefault="00C70867" w:rsidP="00C70867">
                  <w:pPr>
                    <w:tabs>
                      <w:tab w:val="left" w:pos="1004"/>
                    </w:tabs>
                    <w:spacing w:line="276" w:lineRule="auto"/>
                    <w:rPr>
                      <w:szCs w:val="22"/>
                    </w:rPr>
                  </w:pPr>
                  <w:r w:rsidRPr="0027502F">
                    <w:rPr>
                      <w:szCs w:val="22"/>
                    </w:rPr>
                    <w:t>N/A</w:t>
                  </w:r>
                </w:p>
              </w:tc>
            </w:tr>
            <w:tr w:rsidR="00C70867" w:rsidRPr="0027502F" w14:paraId="513AE9E9"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461613"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1C9AE92" w14:textId="77777777" w:rsidR="00C70867" w:rsidRPr="0027502F" w:rsidRDefault="00C70867" w:rsidP="00C70867">
                  <w:pPr>
                    <w:spacing w:line="276" w:lineRule="auto"/>
                    <w:rPr>
                      <w:szCs w:val="22"/>
                    </w:rPr>
                  </w:pPr>
                  <w:r w:rsidRPr="0027502F">
                    <w:rPr>
                      <w:szCs w:val="22"/>
                    </w:rPr>
                    <w:t>EMCS CAB #187 on 15/04/2020</w:t>
                  </w:r>
                </w:p>
              </w:tc>
            </w:tr>
          </w:tbl>
          <w:p w14:paraId="5C2C6570" w14:textId="77777777" w:rsidR="00C70867" w:rsidRPr="0027502F" w:rsidRDefault="00C70867" w:rsidP="00C70867">
            <w:pPr>
              <w:spacing w:after="0"/>
              <w:jc w:val="left"/>
              <w:rPr>
                <w:szCs w:val="22"/>
                <w:lang w:val="en-US"/>
              </w:rPr>
            </w:pPr>
          </w:p>
        </w:tc>
      </w:tr>
      <w:tr w:rsidR="00C70867" w:rsidRPr="0027502F" w14:paraId="0FC6EF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B3D9523"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38A68FDB"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8F4012" w14:textId="77777777" w:rsidR="00970971" w:rsidRPr="0027502F" w:rsidRDefault="00970971"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5AED1419" w14:textId="313F0558"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6B7D4253"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E98D03" w14:textId="77777777" w:rsidR="00970971" w:rsidRPr="0027502F" w:rsidRDefault="00970971"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3F373554" w14:textId="62300C74"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009DDF25"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66548D"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2918A5BE" w14:textId="3DA742EC" w:rsidR="00970971" w:rsidRPr="0027502F" w:rsidRDefault="00970971" w:rsidP="004800A7">
                  <w:pPr>
                    <w:spacing w:line="276" w:lineRule="auto"/>
                    <w:rPr>
                      <w:szCs w:val="22"/>
                    </w:rPr>
                  </w:pPr>
                  <w:r w:rsidRPr="0027502F">
                    <w:rPr>
                      <w:szCs w:val="22"/>
                    </w:rPr>
                    <w:t>13/02/2023</w:t>
                  </w:r>
                </w:p>
              </w:tc>
            </w:tr>
          </w:tbl>
          <w:p w14:paraId="43863C5F" w14:textId="77777777" w:rsidR="00C70867" w:rsidRPr="0027502F" w:rsidRDefault="00C70867" w:rsidP="00C70867">
            <w:pPr>
              <w:spacing w:after="0"/>
              <w:jc w:val="left"/>
              <w:rPr>
                <w:szCs w:val="22"/>
                <w:lang w:val="en-US"/>
              </w:rPr>
            </w:pPr>
          </w:p>
        </w:tc>
      </w:tr>
      <w:tr w:rsidR="00C70867" w:rsidRPr="0027502F" w14:paraId="7535AF3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DE33CF0"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7CD627A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A5BA65"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DECB484" w14:textId="77777777" w:rsidR="00C70867" w:rsidRPr="0027502F" w:rsidRDefault="00C70867" w:rsidP="00C70867">
                  <w:pPr>
                    <w:spacing w:line="276" w:lineRule="auto"/>
                    <w:rPr>
                      <w:szCs w:val="22"/>
                    </w:rPr>
                  </w:pPr>
                  <w:r w:rsidRPr="0027502F">
                    <w:rPr>
                      <w:szCs w:val="22"/>
                    </w:rPr>
                    <w:t>N/A</w:t>
                  </w:r>
                </w:p>
              </w:tc>
            </w:tr>
            <w:tr w:rsidR="00C70867" w:rsidRPr="0027502F" w14:paraId="0639D5F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BC540A"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9F0CEC9" w14:textId="77777777" w:rsidR="00C70867" w:rsidRPr="0027502F" w:rsidRDefault="00C70867" w:rsidP="00C70867">
                  <w:pPr>
                    <w:spacing w:line="276" w:lineRule="auto"/>
                    <w:rPr>
                      <w:szCs w:val="22"/>
                    </w:rPr>
                  </w:pPr>
                  <w:r w:rsidRPr="0027502F">
                    <w:rPr>
                      <w:szCs w:val="22"/>
                    </w:rPr>
                    <w:t>N/A</w:t>
                  </w:r>
                </w:p>
              </w:tc>
            </w:tr>
          </w:tbl>
          <w:p w14:paraId="73D2B34E" w14:textId="77777777" w:rsidR="00C70867" w:rsidRPr="0027502F" w:rsidRDefault="00C70867" w:rsidP="00C70867">
            <w:pPr>
              <w:spacing w:after="0"/>
              <w:jc w:val="left"/>
              <w:rPr>
                <w:szCs w:val="22"/>
                <w:lang w:val="en-US"/>
              </w:rPr>
            </w:pPr>
          </w:p>
        </w:tc>
      </w:tr>
    </w:tbl>
    <w:p w14:paraId="278FE929" w14:textId="77777777" w:rsidR="00C70867" w:rsidRPr="0027502F" w:rsidRDefault="00C70867" w:rsidP="00C70867">
      <w:pPr>
        <w:rPr>
          <w:szCs w:val="22"/>
        </w:rPr>
      </w:pPr>
    </w:p>
    <w:p w14:paraId="56F0A070" w14:textId="77777777" w:rsidR="00C70867" w:rsidRPr="0027502F" w:rsidRDefault="00C70867" w:rsidP="00C70867">
      <w:pPr>
        <w:spacing w:after="0"/>
        <w:jc w:val="left"/>
        <w:rPr>
          <w:color w:val="000000"/>
          <w:szCs w:val="22"/>
        </w:rPr>
      </w:pPr>
    </w:p>
    <w:p w14:paraId="6847BAA8" w14:textId="77777777" w:rsidR="00C70867" w:rsidRPr="0027502F" w:rsidRDefault="00C70867" w:rsidP="00C70867">
      <w:pPr>
        <w:pStyle w:val="Heading4"/>
        <w:rPr>
          <w:szCs w:val="22"/>
        </w:rPr>
      </w:pPr>
      <w:r w:rsidRPr="0027502F">
        <w:rPr>
          <w:color w:val="000000"/>
          <w:szCs w:val="22"/>
        </w:rPr>
        <w:br w:type="page"/>
      </w:r>
      <w:r w:rsidRPr="0027502F">
        <w:rPr>
          <w:szCs w:val="22"/>
        </w:rPr>
        <w:lastRenderedPageBreak/>
        <w:t>DDNEA-P4-281 – Update description of BR024 and BR025</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056F26E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2D0B44C"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6961A2C"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A1855A"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859AF2" w14:textId="77777777" w:rsidR="00C70867" w:rsidRPr="0027502F" w:rsidRDefault="00C70867" w:rsidP="00C70867">
                  <w:pPr>
                    <w:spacing w:line="276" w:lineRule="auto"/>
                    <w:rPr>
                      <w:szCs w:val="22"/>
                    </w:rPr>
                  </w:pPr>
                  <w:r w:rsidRPr="0027502F">
                    <w:rPr>
                      <w:bCs/>
                      <w:szCs w:val="22"/>
                    </w:rPr>
                    <w:t>DDNEA-P4-281</w:t>
                  </w:r>
                </w:p>
              </w:tc>
            </w:tr>
            <w:tr w:rsidR="00C70867" w:rsidRPr="0027502F" w14:paraId="25ECDE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6BECF"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82E736"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2CD0B7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22C28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8E9AAD"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0E21A4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1EEB8C"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3F4AB3" w14:textId="77777777" w:rsidR="00C70867" w:rsidRPr="0027502F" w:rsidRDefault="00C70867" w:rsidP="00C70867">
                  <w:pPr>
                    <w:spacing w:line="276" w:lineRule="auto"/>
                    <w:rPr>
                      <w:szCs w:val="22"/>
                    </w:rPr>
                  </w:pPr>
                  <w:r w:rsidRPr="0027502F">
                    <w:rPr>
                      <w:szCs w:val="22"/>
                    </w:rPr>
                    <w:t>IM319001</w:t>
                  </w:r>
                </w:p>
              </w:tc>
            </w:tr>
            <w:tr w:rsidR="00C70867" w:rsidRPr="0027502F" w14:paraId="1F7CCF1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9D47DA"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BDA4459"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0760077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228200"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0E1F425" w14:textId="77777777" w:rsidR="00C70867" w:rsidRPr="0027502F" w:rsidRDefault="00C70867" w:rsidP="00C70867">
                  <w:pPr>
                    <w:pStyle w:val="ListParagraph"/>
                    <w:spacing w:line="276" w:lineRule="auto"/>
                    <w:ind w:left="0"/>
                    <w:rPr>
                      <w:szCs w:val="22"/>
                      <w:lang w:val="en-US"/>
                    </w:rPr>
                  </w:pPr>
                  <w:r w:rsidRPr="0027502F">
                    <w:rPr>
                      <w:szCs w:val="22"/>
                      <w:lang w:val="en-US"/>
                    </w:rPr>
                    <w:t>14/05/2019</w:t>
                  </w:r>
                </w:p>
              </w:tc>
            </w:tr>
            <w:tr w:rsidR="00C70867" w:rsidRPr="0027502F" w14:paraId="397E2524"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A0BE3EF"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5341108" w14:textId="77777777" w:rsidR="00C70867" w:rsidRPr="0027502F" w:rsidRDefault="00C70867" w:rsidP="00C70867">
                  <w:pPr>
                    <w:pStyle w:val="ListParagraph"/>
                    <w:spacing w:line="276" w:lineRule="auto"/>
                    <w:ind w:left="0"/>
                    <w:rPr>
                      <w:szCs w:val="22"/>
                      <w:lang w:val="en-US"/>
                    </w:rPr>
                  </w:pPr>
                  <w:r w:rsidRPr="0027502F">
                    <w:rPr>
                      <w:szCs w:val="22"/>
                      <w:lang w:val="en-US"/>
                    </w:rPr>
                    <w:t>MSA-NL</w:t>
                  </w:r>
                </w:p>
              </w:tc>
            </w:tr>
          </w:tbl>
          <w:p w14:paraId="3763A9A0" w14:textId="77777777" w:rsidR="00C70867" w:rsidRPr="0027502F" w:rsidRDefault="00C70867" w:rsidP="00C70867">
            <w:pPr>
              <w:spacing w:after="0"/>
              <w:jc w:val="left"/>
              <w:rPr>
                <w:szCs w:val="22"/>
                <w:lang w:val="en-US"/>
              </w:rPr>
            </w:pPr>
          </w:p>
        </w:tc>
      </w:tr>
      <w:tr w:rsidR="00C70867" w:rsidRPr="0027502F" w14:paraId="66367E3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4346C93"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502716C"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5F229"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97CF8F"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4DD84322" w14:textId="77777777" w:rsidTr="005A3359">
              <w:trPr>
                <w:trHeight w:val="253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C61938" w14:textId="77777777" w:rsidR="00C70867" w:rsidRPr="0027502F" w:rsidRDefault="00C70867" w:rsidP="00C70867">
                  <w:pPr>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C26325" w14:textId="77777777" w:rsidR="00C70867" w:rsidRPr="0027502F" w:rsidRDefault="00C70867" w:rsidP="00C70867">
                  <w:pPr>
                    <w:rPr>
                      <w:b/>
                      <w:szCs w:val="22"/>
                    </w:rPr>
                  </w:pPr>
                  <w:r w:rsidRPr="0027502F">
                    <w:rPr>
                      <w:b/>
                      <w:szCs w:val="22"/>
                    </w:rPr>
                    <w:t>Problem Statement</w:t>
                  </w:r>
                </w:p>
                <w:p w14:paraId="7F624832" w14:textId="77777777" w:rsidR="00C70867" w:rsidRPr="0027502F" w:rsidRDefault="00C70867" w:rsidP="00C70867">
                  <w:pPr>
                    <w:rPr>
                      <w:szCs w:val="22"/>
                    </w:rPr>
                  </w:pPr>
                  <w:r w:rsidRPr="0027502F">
                    <w:rPr>
                      <w:szCs w:val="22"/>
                    </w:rPr>
                    <w:t>During the development of EMCS Phase 3.4, it was identified that even though the existing business rules ‘BR024’ and ‘BR025’ were correctly applied on the newly introduced IE880 and IE881 messages in the DDNEA, the corresponding descriptions of the aforementioned business rules were not correctly updated in DDNEA Appendix J.</w:t>
                  </w:r>
                </w:p>
                <w:p w14:paraId="7878AA7C" w14:textId="308E0409" w:rsidR="00C70867" w:rsidRPr="0027502F" w:rsidRDefault="00C70867" w:rsidP="00C70867">
                  <w:pPr>
                    <w:rPr>
                      <w:szCs w:val="22"/>
                    </w:rPr>
                  </w:pPr>
                  <w:r w:rsidRPr="0027502F">
                    <w:rPr>
                      <w:szCs w:val="22"/>
                      <w:u w:val="single"/>
                    </w:rPr>
                    <w:t>Note</w:t>
                  </w:r>
                  <w:r w:rsidRPr="0027502F">
                    <w:rPr>
                      <w:szCs w:val="22"/>
                    </w:rPr>
                    <w:t xml:space="preserve">: Clarifications on this issue have been provided to NAs through </w:t>
                  </w:r>
                  <w:hyperlink r:id="rId35" w:history="1">
                    <w:r w:rsidRPr="0027502F">
                      <w:rPr>
                        <w:rStyle w:val="Hyperlink"/>
                        <w:szCs w:val="22"/>
                      </w:rPr>
                      <w:t>Webinars</w:t>
                    </w:r>
                  </w:hyperlink>
                  <w:r w:rsidRPr="0027502F">
                    <w:rPr>
                      <w:szCs w:val="22"/>
                    </w:rPr>
                    <w:t xml:space="preserve">, as well as through the </w:t>
                  </w:r>
                  <w:hyperlink r:id="rId36" w:history="1">
                    <w:r w:rsidRPr="0027502F">
                      <w:rPr>
                        <w:rStyle w:val="Hyperlink"/>
                        <w:szCs w:val="22"/>
                      </w:rPr>
                      <w:t>FAQ</w:t>
                    </w:r>
                  </w:hyperlink>
                  <w:r w:rsidRPr="0027502F">
                    <w:rPr>
                      <w:szCs w:val="22"/>
                    </w:rPr>
                    <w:t xml:space="preserve"> document (sec. 4.2.2.2) during the development of EMCS Phase 3.4.</w:t>
                  </w:r>
                </w:p>
                <w:p w14:paraId="48314EDB" w14:textId="77777777" w:rsidR="00C70867" w:rsidRPr="0027502F" w:rsidRDefault="00C70867" w:rsidP="00C70867">
                  <w:pPr>
                    <w:rPr>
                      <w:szCs w:val="22"/>
                    </w:rPr>
                  </w:pPr>
                </w:p>
                <w:p w14:paraId="26AB127C" w14:textId="77777777" w:rsidR="00C70867" w:rsidRPr="0027502F" w:rsidRDefault="00C70867" w:rsidP="00C70867">
                  <w:pPr>
                    <w:rPr>
                      <w:b/>
                      <w:szCs w:val="22"/>
                    </w:rPr>
                  </w:pPr>
                  <w:r w:rsidRPr="0027502F">
                    <w:rPr>
                      <w:b/>
                      <w:szCs w:val="22"/>
                    </w:rPr>
                    <w:t>Proposed Solution</w:t>
                  </w:r>
                </w:p>
                <w:p w14:paraId="0BF0DA3E" w14:textId="77777777" w:rsidR="00C70867" w:rsidRPr="0027502F" w:rsidRDefault="00C70867" w:rsidP="00C70867">
                  <w:pPr>
                    <w:rPr>
                      <w:szCs w:val="22"/>
                    </w:rPr>
                  </w:pPr>
                  <w:r w:rsidRPr="0027502F">
                    <w:rPr>
                      <w:szCs w:val="22"/>
                    </w:rPr>
                    <w:t>As per the analysis provided in the [Problem Statement], the following updates (i.e. as highlighted below) shall be performed in DDNEA Appendix J:</w:t>
                  </w:r>
                </w:p>
                <w:p w14:paraId="31F14308" w14:textId="77777777" w:rsidR="00C70867" w:rsidRPr="0027502F" w:rsidRDefault="00C70867" w:rsidP="00C70867">
                  <w:pPr>
                    <w:rPr>
                      <w:szCs w:val="22"/>
                      <w:u w:val="single"/>
                    </w:rPr>
                  </w:pPr>
                  <w:bookmarkStart w:id="73" w:name="_Toc38989835"/>
                  <w:r w:rsidRPr="0027502F">
                    <w:rPr>
                      <w:b/>
                      <w:szCs w:val="22"/>
                      <w:u w:val="single"/>
                      <w:lang w:eastAsia="ko-KR"/>
                    </w:rPr>
                    <w:t>BR024</w:t>
                  </w:r>
                  <w:bookmarkEnd w:id="73"/>
                </w:p>
                <w:tbl>
                  <w:tblPr>
                    <w:tblW w:w="6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4395"/>
                  </w:tblGrid>
                  <w:tr w:rsidR="00C70867" w:rsidRPr="0027502F" w14:paraId="131ABF1B" w14:textId="77777777" w:rsidTr="00C70867">
                    <w:tc>
                      <w:tcPr>
                        <w:tcW w:w="1768" w:type="dxa"/>
                        <w:shd w:val="clear" w:color="auto" w:fill="D4E2F4"/>
                      </w:tcPr>
                      <w:p w14:paraId="0FA560D4" w14:textId="77777777" w:rsidR="00C70867" w:rsidRPr="0027502F" w:rsidRDefault="00C70867" w:rsidP="00C70867">
                        <w:pPr>
                          <w:rPr>
                            <w:b/>
                            <w:szCs w:val="22"/>
                          </w:rPr>
                        </w:pPr>
                        <w:r w:rsidRPr="0027502F">
                          <w:rPr>
                            <w:b/>
                            <w:szCs w:val="22"/>
                          </w:rPr>
                          <w:t>BR ID</w:t>
                        </w:r>
                      </w:p>
                    </w:tc>
                    <w:tc>
                      <w:tcPr>
                        <w:tcW w:w="4395" w:type="dxa"/>
                      </w:tcPr>
                      <w:p w14:paraId="56804D1A" w14:textId="77777777" w:rsidR="00C70867" w:rsidRPr="0027502F" w:rsidRDefault="00C70867" w:rsidP="00C70867">
                        <w:pPr>
                          <w:rPr>
                            <w:szCs w:val="22"/>
                          </w:rPr>
                        </w:pPr>
                        <w:r w:rsidRPr="0027502F">
                          <w:rPr>
                            <w:szCs w:val="22"/>
                          </w:rPr>
                          <w:t>BR024</w:t>
                        </w:r>
                      </w:p>
                    </w:tc>
                  </w:tr>
                  <w:tr w:rsidR="00C70867" w:rsidRPr="0027502F" w14:paraId="11F75F7B" w14:textId="77777777" w:rsidTr="00C70867">
                    <w:tc>
                      <w:tcPr>
                        <w:tcW w:w="1768" w:type="dxa"/>
                        <w:shd w:val="clear" w:color="auto" w:fill="D4E2F4"/>
                      </w:tcPr>
                      <w:p w14:paraId="04222E6D" w14:textId="77777777" w:rsidR="00C70867" w:rsidRPr="0027502F" w:rsidRDefault="00C70867" w:rsidP="00C70867">
                        <w:pPr>
                          <w:rPr>
                            <w:b/>
                            <w:szCs w:val="22"/>
                          </w:rPr>
                        </w:pPr>
                        <w:r w:rsidRPr="0027502F">
                          <w:rPr>
                            <w:b/>
                            <w:szCs w:val="22"/>
                          </w:rPr>
                          <w:t>BR Category</w:t>
                        </w:r>
                      </w:p>
                    </w:tc>
                    <w:tc>
                      <w:tcPr>
                        <w:tcW w:w="4395" w:type="dxa"/>
                      </w:tcPr>
                      <w:p w14:paraId="2E5BC73E" w14:textId="77777777" w:rsidR="00C70867" w:rsidRPr="0027502F" w:rsidRDefault="00C70867" w:rsidP="00C70867">
                        <w:pPr>
                          <w:rPr>
                            <w:szCs w:val="22"/>
                            <w:lang w:val="en-US"/>
                          </w:rPr>
                        </w:pPr>
                        <w:r w:rsidRPr="0027502F">
                          <w:rPr>
                            <w:szCs w:val="22"/>
                            <w:lang w:val="en-US"/>
                          </w:rPr>
                          <w:t>Relation</w:t>
                        </w:r>
                      </w:p>
                    </w:tc>
                  </w:tr>
                  <w:tr w:rsidR="00C70867" w:rsidRPr="0027502F" w14:paraId="6977A56E" w14:textId="77777777" w:rsidTr="00C70867">
                    <w:tc>
                      <w:tcPr>
                        <w:tcW w:w="1768" w:type="dxa"/>
                        <w:shd w:val="clear" w:color="auto" w:fill="D4E2F4"/>
                      </w:tcPr>
                      <w:p w14:paraId="5A16AFDF" w14:textId="77777777" w:rsidR="00C70867" w:rsidRPr="0027502F" w:rsidRDefault="00C70867" w:rsidP="00C70867">
                        <w:pPr>
                          <w:rPr>
                            <w:b/>
                            <w:szCs w:val="22"/>
                          </w:rPr>
                        </w:pPr>
                        <w:r w:rsidRPr="0027502F">
                          <w:rPr>
                            <w:b/>
                            <w:szCs w:val="22"/>
                          </w:rPr>
                          <w:t>BR Description</w:t>
                        </w:r>
                      </w:p>
                    </w:tc>
                    <w:tc>
                      <w:tcPr>
                        <w:tcW w:w="4395" w:type="dxa"/>
                      </w:tcPr>
                      <w:p w14:paraId="3365F513" w14:textId="1A188849" w:rsidR="00C70867" w:rsidRPr="0027502F" w:rsidRDefault="00C70867" w:rsidP="00C70867">
                        <w:pPr>
                          <w:autoSpaceDE w:val="0"/>
                          <w:autoSpaceDN w:val="0"/>
                          <w:adjustRightInd w:val="0"/>
                          <w:rPr>
                            <w:color w:val="000000"/>
                            <w:szCs w:val="22"/>
                          </w:rPr>
                        </w:pPr>
                        <w:r w:rsidRPr="0027502F">
                          <w:rPr>
                            <w:color w:val="000000"/>
                            <w:szCs w:val="22"/>
                          </w:rPr>
                          <w:t>It is obligatory that the body record unique reference of each body report of receipt/</w:t>
                        </w:r>
                        <w:r w:rsidRPr="0027502F">
                          <w:rPr>
                            <w:b/>
                            <w:bCs/>
                            <w:color w:val="000000"/>
                            <w:szCs w:val="22"/>
                          </w:rPr>
                          <w:t xml:space="preserve">manual closure </w:t>
                        </w:r>
                        <w:r w:rsidRPr="0027502F">
                          <w:rPr>
                            <w:color w:val="000000"/>
                            <w:szCs w:val="22"/>
                          </w:rPr>
                          <w:t>that is included in the draft report of receipt</w:t>
                        </w:r>
                        <w:r w:rsidRPr="0027502F">
                          <w:rPr>
                            <w:b/>
                            <w:bCs/>
                            <w:color w:val="000000"/>
                            <w:szCs w:val="22"/>
                          </w:rPr>
                          <w:t xml:space="preserve">/manual closure </w:t>
                        </w:r>
                        <w:r w:rsidRPr="0027502F">
                          <w:rPr>
                            <w:color w:val="000000"/>
                            <w:szCs w:val="22"/>
                          </w:rPr>
                          <w:t>corresponds to the same excise product code as in the e</w:t>
                        </w:r>
                        <w:r w:rsidR="005B782D" w:rsidRPr="0027502F">
                          <w:rPr>
                            <w:color w:val="000000"/>
                            <w:szCs w:val="22"/>
                          </w:rPr>
                          <w:t>-AD</w:t>
                        </w:r>
                        <w:r w:rsidRPr="0027502F">
                          <w:rPr>
                            <w:color w:val="000000"/>
                            <w:szCs w:val="22"/>
                          </w:rPr>
                          <w:t>.</w:t>
                        </w:r>
                      </w:p>
                    </w:tc>
                  </w:tr>
                  <w:tr w:rsidR="00C70867" w:rsidRPr="0027502F" w14:paraId="019A5796" w14:textId="77777777" w:rsidTr="00C70867">
                    <w:tc>
                      <w:tcPr>
                        <w:tcW w:w="1768" w:type="dxa"/>
                        <w:shd w:val="clear" w:color="auto" w:fill="D4E2F4"/>
                      </w:tcPr>
                      <w:p w14:paraId="2E124A66" w14:textId="77777777" w:rsidR="00C70867" w:rsidRPr="0027502F" w:rsidRDefault="00C70867" w:rsidP="00C70867">
                        <w:pPr>
                          <w:rPr>
                            <w:b/>
                            <w:szCs w:val="22"/>
                          </w:rPr>
                        </w:pPr>
                        <w:r w:rsidRPr="0027502F">
                          <w:rPr>
                            <w:b/>
                            <w:szCs w:val="22"/>
                          </w:rPr>
                          <w:lastRenderedPageBreak/>
                          <w:t>Source FESS EBP</w:t>
                        </w:r>
                      </w:p>
                    </w:tc>
                    <w:tc>
                      <w:tcPr>
                        <w:tcW w:w="4395" w:type="dxa"/>
                      </w:tcPr>
                      <w:p w14:paraId="0EBCF1F1" w14:textId="77777777" w:rsidR="00C70867" w:rsidRPr="0027502F" w:rsidRDefault="00C70867" w:rsidP="00C70867">
                        <w:pPr>
                          <w:rPr>
                            <w:szCs w:val="22"/>
                            <w:lang w:val="en-US"/>
                          </w:rPr>
                        </w:pPr>
                        <w:r w:rsidRPr="0027502F">
                          <w:rPr>
                            <w:szCs w:val="22"/>
                          </w:rPr>
                          <w:t>UC-206-210</w:t>
                        </w:r>
                      </w:p>
                    </w:tc>
                  </w:tr>
                  <w:tr w:rsidR="00C70867" w:rsidRPr="0027502F" w14:paraId="2FC8A3CD" w14:textId="77777777" w:rsidTr="00C70867">
                    <w:tc>
                      <w:tcPr>
                        <w:tcW w:w="1768" w:type="dxa"/>
                        <w:shd w:val="clear" w:color="auto" w:fill="D4E2F4"/>
                      </w:tcPr>
                      <w:p w14:paraId="191ECF57" w14:textId="77777777" w:rsidR="00C70867" w:rsidRPr="0027502F" w:rsidRDefault="00C70867" w:rsidP="00C70867">
                        <w:pPr>
                          <w:rPr>
                            <w:b/>
                            <w:szCs w:val="22"/>
                          </w:rPr>
                        </w:pPr>
                        <w:r w:rsidRPr="0027502F">
                          <w:rPr>
                            <w:b/>
                            <w:szCs w:val="22"/>
                          </w:rPr>
                          <w:t>FESS Validation Rule</w:t>
                        </w:r>
                      </w:p>
                    </w:tc>
                    <w:tc>
                      <w:tcPr>
                        <w:tcW w:w="4395" w:type="dxa"/>
                      </w:tcPr>
                      <w:p w14:paraId="4E04F8C6" w14:textId="77777777" w:rsidR="00C70867" w:rsidRPr="0027502F" w:rsidRDefault="00C70867" w:rsidP="00C70867">
                        <w:pPr>
                          <w:textAlignment w:val="baseline"/>
                          <w:rPr>
                            <w:szCs w:val="22"/>
                            <w:lang w:val="en-US" w:eastAsia="el-GR"/>
                          </w:rPr>
                        </w:pPr>
                        <w:r w:rsidRPr="0027502F">
                          <w:rPr>
                            <w:rFonts w:eastAsia="ヒラギノ角ゴ Pro W3"/>
                            <w:color w:val="000000"/>
                            <w:kern w:val="24"/>
                            <w:szCs w:val="22"/>
                            <w:lang w:val="en-US" w:eastAsia="el-GR"/>
                          </w:rPr>
                          <w:t>•For each record referring to a body record of the e-AD, the referred sequential number concerns the right product code.</w:t>
                        </w:r>
                      </w:p>
                    </w:tc>
                  </w:tr>
                  <w:tr w:rsidR="00C70867" w:rsidRPr="0027502F" w14:paraId="41A4F0A2" w14:textId="77777777" w:rsidTr="00C70867">
                    <w:tc>
                      <w:tcPr>
                        <w:tcW w:w="1768" w:type="dxa"/>
                        <w:shd w:val="clear" w:color="auto" w:fill="D4E2F4"/>
                      </w:tcPr>
                      <w:p w14:paraId="3F40C5CA" w14:textId="77777777" w:rsidR="00C70867" w:rsidRPr="0027502F" w:rsidRDefault="00C70867" w:rsidP="00C70867">
                        <w:pPr>
                          <w:rPr>
                            <w:b/>
                            <w:szCs w:val="22"/>
                          </w:rPr>
                        </w:pPr>
                        <w:r w:rsidRPr="0027502F">
                          <w:rPr>
                            <w:b/>
                            <w:szCs w:val="22"/>
                          </w:rPr>
                          <w:t>IE</w:t>
                        </w:r>
                      </w:p>
                    </w:tc>
                    <w:tc>
                      <w:tcPr>
                        <w:tcW w:w="4395" w:type="dxa"/>
                      </w:tcPr>
                      <w:p w14:paraId="32F0B9D0" w14:textId="77777777" w:rsidR="00C70867" w:rsidRPr="0027502F" w:rsidRDefault="00C70867" w:rsidP="00B03D74">
                        <w:pPr>
                          <w:pStyle w:val="ListParagraph"/>
                          <w:numPr>
                            <w:ilvl w:val="0"/>
                            <w:numId w:val="59"/>
                          </w:numPr>
                          <w:spacing w:after="0"/>
                          <w:rPr>
                            <w:szCs w:val="22"/>
                          </w:rPr>
                        </w:pPr>
                        <w:r w:rsidRPr="0027502F">
                          <w:rPr>
                            <w:szCs w:val="22"/>
                          </w:rPr>
                          <w:t>Draft IE818(draft report of receipt);</w:t>
                        </w:r>
                      </w:p>
                      <w:p w14:paraId="58153BD3" w14:textId="77777777" w:rsidR="00C70867" w:rsidRPr="0027502F" w:rsidRDefault="00C70867" w:rsidP="00B03D74">
                        <w:pPr>
                          <w:pStyle w:val="ListParagraph"/>
                          <w:numPr>
                            <w:ilvl w:val="0"/>
                            <w:numId w:val="59"/>
                          </w:numPr>
                          <w:spacing w:after="0"/>
                          <w:rPr>
                            <w:b/>
                            <w:bCs/>
                            <w:szCs w:val="22"/>
                          </w:rPr>
                        </w:pPr>
                        <w:r w:rsidRPr="0027502F">
                          <w:rPr>
                            <w:b/>
                            <w:bCs/>
                            <w:szCs w:val="22"/>
                          </w:rPr>
                          <w:t>IE881 (manual closure response).</w:t>
                        </w:r>
                      </w:p>
                    </w:tc>
                  </w:tr>
                  <w:tr w:rsidR="00C70867" w:rsidRPr="0027502F" w14:paraId="38828174" w14:textId="77777777" w:rsidTr="00C70867">
                    <w:tc>
                      <w:tcPr>
                        <w:tcW w:w="1768" w:type="dxa"/>
                        <w:shd w:val="clear" w:color="auto" w:fill="D4E2F4"/>
                      </w:tcPr>
                      <w:p w14:paraId="6FB04EAA" w14:textId="77777777" w:rsidR="00C70867" w:rsidRPr="0027502F" w:rsidRDefault="00C70867" w:rsidP="00C70867">
                        <w:pPr>
                          <w:rPr>
                            <w:b/>
                            <w:szCs w:val="22"/>
                          </w:rPr>
                        </w:pPr>
                        <w:r w:rsidRPr="0027502F">
                          <w:rPr>
                            <w:b/>
                            <w:szCs w:val="22"/>
                          </w:rPr>
                          <w:t>Data Item</w:t>
                        </w:r>
                      </w:p>
                    </w:tc>
                    <w:tc>
                      <w:tcPr>
                        <w:tcW w:w="4395" w:type="dxa"/>
                      </w:tcPr>
                      <w:p w14:paraId="59C6CB77" w14:textId="77777777" w:rsidR="00C70867" w:rsidRPr="0027502F" w:rsidRDefault="00C70867" w:rsidP="00B03D74">
                        <w:pPr>
                          <w:pStyle w:val="ListParagraph"/>
                          <w:numPr>
                            <w:ilvl w:val="0"/>
                            <w:numId w:val="60"/>
                          </w:numPr>
                          <w:spacing w:after="0"/>
                          <w:rPr>
                            <w:szCs w:val="22"/>
                          </w:rPr>
                        </w:pPr>
                        <w:r w:rsidRPr="0027502F">
                          <w:rPr>
                            <w:szCs w:val="22"/>
                          </w:rPr>
                          <w:t>(BODY) REPORT OF RECEIPT/EXPORT.Body Record Unique Reference;</w:t>
                        </w:r>
                      </w:p>
                      <w:p w14:paraId="3A7869E0" w14:textId="77777777" w:rsidR="00C70867" w:rsidRPr="0027502F" w:rsidRDefault="00C70867" w:rsidP="00B03D74">
                        <w:pPr>
                          <w:pStyle w:val="NormalWeb"/>
                          <w:numPr>
                            <w:ilvl w:val="0"/>
                            <w:numId w:val="60"/>
                          </w:numPr>
                          <w:spacing w:before="0" w:beforeAutospacing="0" w:after="0" w:afterAutospacing="0"/>
                          <w:jc w:val="both"/>
                          <w:rPr>
                            <w:szCs w:val="22"/>
                          </w:rPr>
                        </w:pPr>
                        <w:r w:rsidRPr="0027502F">
                          <w:rPr>
                            <w:b/>
                            <w:bCs/>
                            <w:szCs w:val="22"/>
                            <w:lang w:eastAsia="en-US"/>
                          </w:rPr>
                          <w:t xml:space="preserve">(BODY) MANUAL CLOSURE.Body Record Unique Reference. </w:t>
                        </w:r>
                      </w:p>
                    </w:tc>
                  </w:tr>
                  <w:tr w:rsidR="00C70867" w:rsidRPr="0027502F" w14:paraId="59004CBB" w14:textId="77777777" w:rsidTr="00C70867">
                    <w:tc>
                      <w:tcPr>
                        <w:tcW w:w="1768" w:type="dxa"/>
                        <w:shd w:val="clear" w:color="auto" w:fill="D4E2F4"/>
                      </w:tcPr>
                      <w:p w14:paraId="01AD1922" w14:textId="77777777" w:rsidR="00C70867" w:rsidRPr="0027502F" w:rsidRDefault="00C70867" w:rsidP="00C70867">
                        <w:pPr>
                          <w:rPr>
                            <w:b/>
                            <w:szCs w:val="22"/>
                          </w:rPr>
                        </w:pPr>
                        <w:r w:rsidRPr="0027502F">
                          <w:rPr>
                            <w:b/>
                            <w:szCs w:val="22"/>
                          </w:rPr>
                          <w:t>Optionality</w:t>
                        </w:r>
                      </w:p>
                    </w:tc>
                    <w:tc>
                      <w:tcPr>
                        <w:tcW w:w="4395" w:type="dxa"/>
                      </w:tcPr>
                      <w:p w14:paraId="68A9E698" w14:textId="77777777" w:rsidR="00C70867" w:rsidRPr="0027502F" w:rsidRDefault="00C70867" w:rsidP="00C70867">
                        <w:pPr>
                          <w:rPr>
                            <w:szCs w:val="22"/>
                          </w:rPr>
                        </w:pPr>
                        <w:r w:rsidRPr="0027502F">
                          <w:rPr>
                            <w:szCs w:val="22"/>
                          </w:rPr>
                          <w:t>Mandatory</w:t>
                        </w:r>
                      </w:p>
                    </w:tc>
                  </w:tr>
                  <w:tr w:rsidR="00C70867" w:rsidRPr="0027502F" w14:paraId="0DCBEBA0" w14:textId="77777777" w:rsidTr="00C70867">
                    <w:tc>
                      <w:tcPr>
                        <w:tcW w:w="1768" w:type="dxa"/>
                        <w:shd w:val="clear" w:color="auto" w:fill="D4E2F4"/>
                      </w:tcPr>
                      <w:p w14:paraId="7B8C87E8" w14:textId="77777777" w:rsidR="00C70867" w:rsidRPr="0027502F" w:rsidRDefault="00C70867" w:rsidP="00C70867">
                        <w:pPr>
                          <w:rPr>
                            <w:b/>
                            <w:szCs w:val="22"/>
                          </w:rPr>
                        </w:pPr>
                        <w:r w:rsidRPr="0027502F">
                          <w:rPr>
                            <w:b/>
                            <w:szCs w:val="22"/>
                          </w:rPr>
                          <w:t>Comments</w:t>
                        </w:r>
                      </w:p>
                    </w:tc>
                    <w:tc>
                      <w:tcPr>
                        <w:tcW w:w="4395" w:type="dxa"/>
                      </w:tcPr>
                      <w:p w14:paraId="5946D7A6" w14:textId="77777777" w:rsidR="00C70867" w:rsidRPr="0027502F" w:rsidRDefault="00C70867" w:rsidP="00C70867">
                        <w:pPr>
                          <w:rPr>
                            <w:szCs w:val="22"/>
                            <w:lang w:val="en-US"/>
                          </w:rPr>
                        </w:pPr>
                        <w:r w:rsidRPr="0027502F">
                          <w:rPr>
                            <w:szCs w:val="22"/>
                          </w:rPr>
                          <w:t>N/A</w:t>
                        </w:r>
                      </w:p>
                    </w:tc>
                  </w:tr>
                </w:tbl>
                <w:p w14:paraId="631B1750" w14:textId="77777777" w:rsidR="00C70867" w:rsidRPr="0027502F" w:rsidRDefault="00C70867" w:rsidP="00C70867">
                  <w:pPr>
                    <w:rPr>
                      <w:szCs w:val="22"/>
                      <w:lang w:val="en-US"/>
                    </w:rPr>
                  </w:pPr>
                </w:p>
                <w:p w14:paraId="215A4F20" w14:textId="77777777" w:rsidR="00C70867" w:rsidRPr="0027502F" w:rsidRDefault="00C70867" w:rsidP="00C70867">
                  <w:pPr>
                    <w:rPr>
                      <w:b/>
                      <w:szCs w:val="22"/>
                      <w:u w:val="single"/>
                    </w:rPr>
                  </w:pPr>
                  <w:bookmarkStart w:id="74" w:name="_Toc38989836"/>
                  <w:r w:rsidRPr="0027502F">
                    <w:rPr>
                      <w:b/>
                      <w:szCs w:val="22"/>
                      <w:u w:val="single"/>
                    </w:rPr>
                    <w:t>BR025</w:t>
                  </w:r>
                  <w:bookmarkEnd w:id="74"/>
                </w:p>
                <w:tbl>
                  <w:tblPr>
                    <w:tblW w:w="6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8"/>
                    <w:gridCol w:w="4395"/>
                  </w:tblGrid>
                  <w:tr w:rsidR="00C70867" w:rsidRPr="0027502F" w14:paraId="6F93DC30"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209A4A28" w14:textId="77777777" w:rsidR="00C70867" w:rsidRPr="0027502F" w:rsidRDefault="00C70867" w:rsidP="00C70867">
                        <w:pPr>
                          <w:rPr>
                            <w:b/>
                            <w:szCs w:val="22"/>
                          </w:rPr>
                        </w:pPr>
                        <w:r w:rsidRPr="0027502F">
                          <w:rPr>
                            <w:b/>
                            <w:szCs w:val="22"/>
                          </w:rPr>
                          <w:t>BR ID</w:t>
                        </w:r>
                      </w:p>
                    </w:tc>
                    <w:tc>
                      <w:tcPr>
                        <w:tcW w:w="4395" w:type="dxa"/>
                        <w:tcBorders>
                          <w:top w:val="single" w:sz="4" w:space="0" w:color="000000"/>
                          <w:left w:val="single" w:sz="4" w:space="0" w:color="000000"/>
                          <w:bottom w:val="single" w:sz="4" w:space="0" w:color="000000"/>
                          <w:right w:val="single" w:sz="4" w:space="0" w:color="000000"/>
                        </w:tcBorders>
                      </w:tcPr>
                      <w:p w14:paraId="5A1B979A" w14:textId="77777777" w:rsidR="00C70867" w:rsidRPr="0027502F" w:rsidRDefault="00C70867" w:rsidP="00C70867">
                        <w:pPr>
                          <w:rPr>
                            <w:szCs w:val="22"/>
                          </w:rPr>
                        </w:pPr>
                        <w:r w:rsidRPr="0027502F">
                          <w:rPr>
                            <w:szCs w:val="22"/>
                          </w:rPr>
                          <w:t>BR025</w:t>
                        </w:r>
                      </w:p>
                    </w:tc>
                  </w:tr>
                  <w:tr w:rsidR="00C70867" w:rsidRPr="0027502F" w14:paraId="38D033EA"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16731733" w14:textId="77777777" w:rsidR="00C70867" w:rsidRPr="0027502F" w:rsidRDefault="00C70867" w:rsidP="00C70867">
                        <w:pPr>
                          <w:rPr>
                            <w:b/>
                            <w:szCs w:val="22"/>
                          </w:rPr>
                        </w:pPr>
                        <w:r w:rsidRPr="0027502F">
                          <w:rPr>
                            <w:b/>
                            <w:szCs w:val="22"/>
                          </w:rPr>
                          <w:t>BR Category</w:t>
                        </w:r>
                      </w:p>
                    </w:tc>
                    <w:tc>
                      <w:tcPr>
                        <w:tcW w:w="4395" w:type="dxa"/>
                        <w:tcBorders>
                          <w:top w:val="single" w:sz="4" w:space="0" w:color="000000"/>
                          <w:left w:val="single" w:sz="4" w:space="0" w:color="000000"/>
                          <w:bottom w:val="single" w:sz="4" w:space="0" w:color="000000"/>
                          <w:right w:val="single" w:sz="4" w:space="0" w:color="000000"/>
                        </w:tcBorders>
                      </w:tcPr>
                      <w:p w14:paraId="584DB972" w14:textId="77777777" w:rsidR="00C70867" w:rsidRPr="0027502F" w:rsidRDefault="00C70867" w:rsidP="00C70867">
                        <w:pPr>
                          <w:rPr>
                            <w:szCs w:val="22"/>
                          </w:rPr>
                        </w:pPr>
                        <w:r w:rsidRPr="0027502F">
                          <w:rPr>
                            <w:szCs w:val="22"/>
                            <w:lang w:val="en-US"/>
                          </w:rPr>
                          <w:t>Relation</w:t>
                        </w:r>
                      </w:p>
                    </w:tc>
                  </w:tr>
                  <w:tr w:rsidR="00C70867" w:rsidRPr="0027502F" w14:paraId="2D713340"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26646842" w14:textId="77777777" w:rsidR="00C70867" w:rsidRPr="0027502F" w:rsidRDefault="00C70867" w:rsidP="00C70867">
                        <w:pPr>
                          <w:rPr>
                            <w:b/>
                            <w:szCs w:val="22"/>
                          </w:rPr>
                        </w:pPr>
                        <w:r w:rsidRPr="0027502F">
                          <w:rPr>
                            <w:b/>
                            <w:szCs w:val="22"/>
                          </w:rPr>
                          <w:t>BR Description</w:t>
                        </w:r>
                      </w:p>
                    </w:tc>
                    <w:tc>
                      <w:tcPr>
                        <w:tcW w:w="4395" w:type="dxa"/>
                        <w:tcBorders>
                          <w:top w:val="single" w:sz="4" w:space="0" w:color="000000"/>
                          <w:left w:val="single" w:sz="4" w:space="0" w:color="000000"/>
                          <w:bottom w:val="single" w:sz="4" w:space="0" w:color="000000"/>
                          <w:right w:val="single" w:sz="4" w:space="0" w:color="000000"/>
                        </w:tcBorders>
                      </w:tcPr>
                      <w:p w14:paraId="7500740E" w14:textId="2A95CEB1" w:rsidR="00C70867" w:rsidRPr="0027502F" w:rsidRDefault="00C70867" w:rsidP="00C70867">
                        <w:pPr>
                          <w:rPr>
                            <w:szCs w:val="22"/>
                          </w:rPr>
                        </w:pPr>
                        <w:r w:rsidRPr="0027502F">
                          <w:rPr>
                            <w:szCs w:val="22"/>
                          </w:rPr>
                          <w:t>It is obligatory that the sum of the observed shortage and the refused quantity of each body report of receipt/</w:t>
                        </w:r>
                        <w:r w:rsidRPr="0027502F">
                          <w:rPr>
                            <w:b/>
                            <w:bCs/>
                            <w:szCs w:val="22"/>
                          </w:rPr>
                          <w:t>manual closure</w:t>
                        </w:r>
                        <w:r w:rsidRPr="0027502F">
                          <w:rPr>
                            <w:szCs w:val="22"/>
                          </w:rPr>
                          <w:t xml:space="preserve"> that is included in the draft report of receipt</w:t>
                        </w:r>
                        <w:r w:rsidRPr="0027502F">
                          <w:rPr>
                            <w:b/>
                            <w:bCs/>
                            <w:szCs w:val="22"/>
                          </w:rPr>
                          <w:t xml:space="preserve">/manual closure </w:t>
                        </w:r>
                        <w:r w:rsidRPr="0027502F">
                          <w:rPr>
                            <w:szCs w:val="22"/>
                          </w:rPr>
                          <w:t xml:space="preserve">is less or equal to the quantity of the body </w:t>
                        </w:r>
                        <w:r w:rsidR="00F8347D" w:rsidRPr="0027502F">
                          <w:rPr>
                            <w:szCs w:val="22"/>
                          </w:rPr>
                          <w:t>e-AD</w:t>
                        </w:r>
                        <w:r w:rsidR="001C5BDE" w:rsidRPr="0027502F">
                          <w:rPr>
                            <w:szCs w:val="22"/>
                          </w:rPr>
                          <w:t xml:space="preserve"> </w:t>
                        </w:r>
                        <w:r w:rsidRPr="0027502F">
                          <w:rPr>
                            <w:szCs w:val="22"/>
                          </w:rPr>
                          <w:t>with the same body record unique reference that is included in the last e</w:t>
                        </w:r>
                        <w:r w:rsidR="0048104B" w:rsidRPr="0027502F">
                          <w:rPr>
                            <w:szCs w:val="22"/>
                          </w:rPr>
                          <w:t>-AD</w:t>
                        </w:r>
                        <w:r w:rsidRPr="0027502F">
                          <w:rPr>
                            <w:szCs w:val="22"/>
                          </w:rPr>
                          <w:t xml:space="preserve"> or the refused quantity of the body report of receipt/</w:t>
                        </w:r>
                        <w:r w:rsidRPr="0027502F">
                          <w:rPr>
                            <w:b/>
                            <w:bCs/>
                            <w:szCs w:val="22"/>
                          </w:rPr>
                          <w:t>manual closure</w:t>
                        </w:r>
                        <w:r w:rsidRPr="0027502F">
                          <w:rPr>
                            <w:szCs w:val="22"/>
                          </w:rPr>
                          <w:t xml:space="preserve"> with the same body record unique reference that is included in the last, if any, report of receipt</w:t>
                        </w:r>
                        <w:r w:rsidRPr="0027502F">
                          <w:rPr>
                            <w:b/>
                            <w:bCs/>
                            <w:szCs w:val="22"/>
                          </w:rPr>
                          <w:t>/manual closure</w:t>
                        </w:r>
                        <w:r w:rsidRPr="0027502F">
                          <w:rPr>
                            <w:szCs w:val="22"/>
                          </w:rPr>
                          <w:t xml:space="preserve"> that indicated partial refusal.</w:t>
                        </w:r>
                      </w:p>
                    </w:tc>
                  </w:tr>
                  <w:tr w:rsidR="00C70867" w:rsidRPr="0027502F" w14:paraId="6197ACC4"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6AC7E2F5" w14:textId="77777777" w:rsidR="00C70867" w:rsidRPr="0027502F" w:rsidRDefault="00C70867" w:rsidP="00C70867">
                        <w:pPr>
                          <w:rPr>
                            <w:b/>
                            <w:szCs w:val="22"/>
                          </w:rPr>
                        </w:pPr>
                        <w:r w:rsidRPr="0027502F">
                          <w:rPr>
                            <w:b/>
                            <w:szCs w:val="22"/>
                          </w:rPr>
                          <w:t>Source FESS EBP</w:t>
                        </w:r>
                      </w:p>
                    </w:tc>
                    <w:tc>
                      <w:tcPr>
                        <w:tcW w:w="4395" w:type="dxa"/>
                        <w:tcBorders>
                          <w:top w:val="single" w:sz="4" w:space="0" w:color="000000"/>
                          <w:left w:val="single" w:sz="4" w:space="0" w:color="000000"/>
                          <w:bottom w:val="single" w:sz="4" w:space="0" w:color="000000"/>
                          <w:right w:val="single" w:sz="4" w:space="0" w:color="000000"/>
                        </w:tcBorders>
                      </w:tcPr>
                      <w:p w14:paraId="115AC080" w14:textId="77777777" w:rsidR="00C70867" w:rsidRPr="0027502F" w:rsidRDefault="00C70867" w:rsidP="00C70867">
                        <w:pPr>
                          <w:rPr>
                            <w:szCs w:val="22"/>
                          </w:rPr>
                        </w:pPr>
                        <w:r w:rsidRPr="0027502F">
                          <w:rPr>
                            <w:szCs w:val="22"/>
                          </w:rPr>
                          <w:t>UC-206-210</w:t>
                        </w:r>
                      </w:p>
                    </w:tc>
                  </w:tr>
                  <w:tr w:rsidR="00C70867" w:rsidRPr="0027502F" w14:paraId="48A9D2AE"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12CBB2DF" w14:textId="77777777" w:rsidR="00C70867" w:rsidRPr="0027502F" w:rsidRDefault="00C70867" w:rsidP="00C70867">
                        <w:pPr>
                          <w:rPr>
                            <w:b/>
                            <w:szCs w:val="22"/>
                          </w:rPr>
                        </w:pPr>
                        <w:r w:rsidRPr="0027502F">
                          <w:rPr>
                            <w:b/>
                            <w:szCs w:val="22"/>
                          </w:rPr>
                          <w:t>FESS Validation Rule</w:t>
                        </w:r>
                      </w:p>
                    </w:tc>
                    <w:tc>
                      <w:tcPr>
                        <w:tcW w:w="4395" w:type="dxa"/>
                        <w:tcBorders>
                          <w:top w:val="single" w:sz="4" w:space="0" w:color="000000"/>
                          <w:left w:val="single" w:sz="4" w:space="0" w:color="000000"/>
                          <w:bottom w:val="single" w:sz="4" w:space="0" w:color="000000"/>
                          <w:right w:val="single" w:sz="4" w:space="0" w:color="000000"/>
                        </w:tcBorders>
                      </w:tcPr>
                      <w:p w14:paraId="2B99DC6C" w14:textId="044A461B" w:rsidR="00C70867" w:rsidRPr="0027502F" w:rsidRDefault="00C70867" w:rsidP="00C70867">
                        <w:pPr>
                          <w:rPr>
                            <w:szCs w:val="22"/>
                          </w:rPr>
                        </w:pPr>
                        <w:r w:rsidRPr="0027502F">
                          <w:rPr>
                            <w:szCs w:val="22"/>
                          </w:rPr>
                          <w:t>• For each record referring to a body record of the e-AD, the sum of the observed shortage and of the refused quantity does not exceed the current quantity for the e-AD; these current quantities are those refused in the latest partially refused report of receipt</w:t>
                        </w:r>
                        <w:r w:rsidR="00C2475F" w:rsidRPr="0027502F">
                          <w:rPr>
                            <w:szCs w:val="22"/>
                          </w:rPr>
                          <w:t>/</w:t>
                        </w:r>
                        <w:r w:rsidR="00C2475F" w:rsidRPr="0027502F">
                          <w:rPr>
                            <w:b/>
                            <w:bCs/>
                            <w:szCs w:val="22"/>
                          </w:rPr>
                          <w:t>manual closure</w:t>
                        </w:r>
                        <w:r w:rsidRPr="0027502F">
                          <w:rPr>
                            <w:szCs w:val="22"/>
                          </w:rPr>
                          <w:t>, if any; if there is no such partially refused report of receipt</w:t>
                        </w:r>
                        <w:r w:rsidR="00C2475F" w:rsidRPr="0027502F">
                          <w:rPr>
                            <w:szCs w:val="22"/>
                          </w:rPr>
                          <w:t>/</w:t>
                        </w:r>
                        <w:r w:rsidR="00C2475F" w:rsidRPr="0027502F">
                          <w:rPr>
                            <w:b/>
                            <w:bCs/>
                            <w:szCs w:val="22"/>
                          </w:rPr>
                          <w:t>manual closure</w:t>
                        </w:r>
                        <w:r w:rsidRPr="0027502F">
                          <w:rPr>
                            <w:szCs w:val="22"/>
                          </w:rPr>
                          <w:t>, they are copied from the original e-AD.</w:t>
                        </w:r>
                      </w:p>
                    </w:tc>
                  </w:tr>
                  <w:tr w:rsidR="00C70867" w:rsidRPr="0027502F" w14:paraId="662DE1D7"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360446F0" w14:textId="77777777" w:rsidR="00C70867" w:rsidRPr="0027502F" w:rsidRDefault="00C70867" w:rsidP="00C70867">
                        <w:pPr>
                          <w:rPr>
                            <w:b/>
                            <w:szCs w:val="22"/>
                          </w:rPr>
                        </w:pPr>
                        <w:r w:rsidRPr="0027502F">
                          <w:rPr>
                            <w:b/>
                            <w:szCs w:val="22"/>
                          </w:rPr>
                          <w:t>IE</w:t>
                        </w:r>
                      </w:p>
                    </w:tc>
                    <w:tc>
                      <w:tcPr>
                        <w:tcW w:w="4395" w:type="dxa"/>
                        <w:tcBorders>
                          <w:top w:val="single" w:sz="4" w:space="0" w:color="000000"/>
                          <w:left w:val="single" w:sz="4" w:space="0" w:color="000000"/>
                          <w:bottom w:val="single" w:sz="4" w:space="0" w:color="000000"/>
                          <w:right w:val="single" w:sz="4" w:space="0" w:color="000000"/>
                        </w:tcBorders>
                      </w:tcPr>
                      <w:p w14:paraId="5D2223FA" w14:textId="77777777" w:rsidR="00C70867" w:rsidRPr="0027502F" w:rsidRDefault="00C70867" w:rsidP="00B03D74">
                        <w:pPr>
                          <w:pStyle w:val="ListParagraph"/>
                          <w:numPr>
                            <w:ilvl w:val="0"/>
                            <w:numId w:val="59"/>
                          </w:numPr>
                          <w:spacing w:after="0"/>
                          <w:rPr>
                            <w:szCs w:val="22"/>
                          </w:rPr>
                        </w:pPr>
                        <w:r w:rsidRPr="0027502F">
                          <w:rPr>
                            <w:szCs w:val="22"/>
                          </w:rPr>
                          <w:t>Draft IE818(draft report of receipt);</w:t>
                        </w:r>
                      </w:p>
                      <w:p w14:paraId="01CB0FE8" w14:textId="77777777" w:rsidR="00C70867" w:rsidRPr="0027502F" w:rsidRDefault="00C70867" w:rsidP="00B03D74">
                        <w:pPr>
                          <w:pStyle w:val="ListParagraph"/>
                          <w:numPr>
                            <w:ilvl w:val="0"/>
                            <w:numId w:val="59"/>
                          </w:numPr>
                          <w:spacing w:after="0"/>
                          <w:rPr>
                            <w:szCs w:val="22"/>
                          </w:rPr>
                        </w:pPr>
                        <w:r w:rsidRPr="0027502F">
                          <w:rPr>
                            <w:b/>
                            <w:bCs/>
                            <w:szCs w:val="22"/>
                          </w:rPr>
                          <w:t>IE881 (manual closure response).</w:t>
                        </w:r>
                      </w:p>
                    </w:tc>
                  </w:tr>
                  <w:tr w:rsidR="00C70867" w:rsidRPr="0027502F" w14:paraId="1831E49B"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093DD58B" w14:textId="77777777" w:rsidR="00C70867" w:rsidRPr="0027502F" w:rsidRDefault="00C70867" w:rsidP="00C70867">
                        <w:pPr>
                          <w:rPr>
                            <w:b/>
                            <w:szCs w:val="22"/>
                          </w:rPr>
                        </w:pPr>
                        <w:r w:rsidRPr="0027502F">
                          <w:rPr>
                            <w:b/>
                            <w:szCs w:val="22"/>
                          </w:rPr>
                          <w:lastRenderedPageBreak/>
                          <w:t>Data Item</w:t>
                        </w:r>
                      </w:p>
                    </w:tc>
                    <w:tc>
                      <w:tcPr>
                        <w:tcW w:w="4395" w:type="dxa"/>
                        <w:tcBorders>
                          <w:top w:val="single" w:sz="4" w:space="0" w:color="000000"/>
                          <w:left w:val="single" w:sz="4" w:space="0" w:color="000000"/>
                          <w:bottom w:val="single" w:sz="4" w:space="0" w:color="000000"/>
                          <w:right w:val="single" w:sz="4" w:space="0" w:color="000000"/>
                        </w:tcBorders>
                      </w:tcPr>
                      <w:p w14:paraId="2435F736" w14:textId="685A9834" w:rsidR="00C70867" w:rsidRPr="0027502F" w:rsidRDefault="00C70867" w:rsidP="00B03D74">
                        <w:pPr>
                          <w:pStyle w:val="ListParagraph"/>
                          <w:numPr>
                            <w:ilvl w:val="0"/>
                            <w:numId w:val="60"/>
                          </w:numPr>
                          <w:spacing w:after="0"/>
                          <w:rPr>
                            <w:szCs w:val="22"/>
                          </w:rPr>
                        </w:pPr>
                        <w:r w:rsidRPr="0027502F">
                          <w:rPr>
                            <w:szCs w:val="22"/>
                          </w:rPr>
                          <w:t>(BODY) REPORT OF RECEIPT/EXPORT.</w:t>
                        </w:r>
                        <w:r w:rsidR="00AE12D7" w:rsidRPr="0027502F" w:rsidDel="00AE12D7">
                          <w:rPr>
                            <w:strike/>
                            <w:color w:val="FF0000"/>
                            <w:szCs w:val="22"/>
                          </w:rPr>
                          <w:t xml:space="preserve"> </w:t>
                        </w:r>
                        <w:r w:rsidR="00C2475F" w:rsidRPr="0027502F">
                          <w:rPr>
                            <w:szCs w:val="22"/>
                          </w:rPr>
                          <w:t>Refused Quantity</w:t>
                        </w:r>
                        <w:r w:rsidRPr="0027502F">
                          <w:rPr>
                            <w:szCs w:val="22"/>
                          </w:rPr>
                          <w:t>;</w:t>
                        </w:r>
                      </w:p>
                      <w:p w14:paraId="4559918F" w14:textId="3D426D9F" w:rsidR="00C70867" w:rsidRPr="0027502F" w:rsidRDefault="00C70867" w:rsidP="00B03D74">
                        <w:pPr>
                          <w:pStyle w:val="ListParagraph"/>
                          <w:numPr>
                            <w:ilvl w:val="0"/>
                            <w:numId w:val="60"/>
                          </w:numPr>
                          <w:spacing w:after="0"/>
                          <w:rPr>
                            <w:szCs w:val="22"/>
                          </w:rPr>
                        </w:pPr>
                        <w:r w:rsidRPr="0027502F">
                          <w:rPr>
                            <w:b/>
                            <w:bCs/>
                            <w:szCs w:val="22"/>
                          </w:rPr>
                          <w:t>(BODY) MANUAL CLOSURE.</w:t>
                        </w:r>
                        <w:r w:rsidR="00C2475F" w:rsidRPr="0027502F">
                          <w:rPr>
                            <w:b/>
                            <w:bCs/>
                            <w:szCs w:val="22"/>
                          </w:rPr>
                          <w:t>Refused Quantity</w:t>
                        </w:r>
                        <w:r w:rsidRPr="0027502F">
                          <w:rPr>
                            <w:b/>
                            <w:bCs/>
                            <w:szCs w:val="22"/>
                          </w:rPr>
                          <w:t xml:space="preserve">. </w:t>
                        </w:r>
                      </w:p>
                    </w:tc>
                  </w:tr>
                  <w:tr w:rsidR="00C70867" w:rsidRPr="0027502F" w14:paraId="487F27BF"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4D1BD6FD" w14:textId="77777777" w:rsidR="00C70867" w:rsidRPr="0027502F" w:rsidRDefault="00C70867" w:rsidP="00C70867">
                        <w:pPr>
                          <w:rPr>
                            <w:b/>
                            <w:szCs w:val="22"/>
                          </w:rPr>
                        </w:pPr>
                        <w:r w:rsidRPr="0027502F">
                          <w:rPr>
                            <w:b/>
                            <w:szCs w:val="22"/>
                          </w:rPr>
                          <w:t>Optionality</w:t>
                        </w:r>
                      </w:p>
                    </w:tc>
                    <w:tc>
                      <w:tcPr>
                        <w:tcW w:w="4395" w:type="dxa"/>
                        <w:tcBorders>
                          <w:top w:val="single" w:sz="4" w:space="0" w:color="000000"/>
                          <w:left w:val="single" w:sz="4" w:space="0" w:color="000000"/>
                          <w:bottom w:val="single" w:sz="4" w:space="0" w:color="000000"/>
                          <w:right w:val="single" w:sz="4" w:space="0" w:color="000000"/>
                        </w:tcBorders>
                      </w:tcPr>
                      <w:p w14:paraId="40138918" w14:textId="77777777" w:rsidR="00C70867" w:rsidRPr="0027502F" w:rsidRDefault="00C70867" w:rsidP="00C70867">
                        <w:pPr>
                          <w:rPr>
                            <w:szCs w:val="22"/>
                          </w:rPr>
                        </w:pPr>
                        <w:r w:rsidRPr="0027502F">
                          <w:rPr>
                            <w:szCs w:val="22"/>
                          </w:rPr>
                          <w:t>Mandatory</w:t>
                        </w:r>
                      </w:p>
                    </w:tc>
                  </w:tr>
                  <w:tr w:rsidR="00C70867" w:rsidRPr="0027502F" w14:paraId="6B07EE9B" w14:textId="77777777" w:rsidTr="00C70867">
                    <w:tc>
                      <w:tcPr>
                        <w:tcW w:w="1768" w:type="dxa"/>
                        <w:tcBorders>
                          <w:top w:val="single" w:sz="4" w:space="0" w:color="000000"/>
                          <w:left w:val="single" w:sz="4" w:space="0" w:color="000000"/>
                          <w:bottom w:val="single" w:sz="4" w:space="0" w:color="000000"/>
                          <w:right w:val="single" w:sz="4" w:space="0" w:color="000000"/>
                        </w:tcBorders>
                        <w:shd w:val="clear" w:color="auto" w:fill="D4E2F4"/>
                      </w:tcPr>
                      <w:p w14:paraId="5124B5E8" w14:textId="77777777" w:rsidR="00C70867" w:rsidRPr="0027502F" w:rsidRDefault="00C70867" w:rsidP="00C70867">
                        <w:pPr>
                          <w:rPr>
                            <w:b/>
                            <w:szCs w:val="22"/>
                          </w:rPr>
                        </w:pPr>
                        <w:r w:rsidRPr="0027502F">
                          <w:rPr>
                            <w:b/>
                            <w:szCs w:val="22"/>
                          </w:rPr>
                          <w:t>Comments</w:t>
                        </w:r>
                      </w:p>
                    </w:tc>
                    <w:tc>
                      <w:tcPr>
                        <w:tcW w:w="4395" w:type="dxa"/>
                        <w:tcBorders>
                          <w:top w:val="single" w:sz="4" w:space="0" w:color="000000"/>
                          <w:left w:val="single" w:sz="4" w:space="0" w:color="000000"/>
                          <w:bottom w:val="single" w:sz="4" w:space="0" w:color="000000"/>
                          <w:right w:val="single" w:sz="4" w:space="0" w:color="000000"/>
                        </w:tcBorders>
                      </w:tcPr>
                      <w:p w14:paraId="0863783A" w14:textId="77777777" w:rsidR="00C70867" w:rsidRPr="0027502F" w:rsidRDefault="00C70867" w:rsidP="00C70867">
                        <w:pPr>
                          <w:rPr>
                            <w:szCs w:val="22"/>
                          </w:rPr>
                        </w:pPr>
                        <w:r w:rsidRPr="0027502F">
                          <w:rPr>
                            <w:szCs w:val="22"/>
                          </w:rPr>
                          <w:t>N/A</w:t>
                        </w:r>
                      </w:p>
                    </w:tc>
                  </w:tr>
                </w:tbl>
                <w:p w14:paraId="2A59B096" w14:textId="77777777" w:rsidR="00C70867" w:rsidRPr="0027502F" w:rsidRDefault="00C70867" w:rsidP="00C70867">
                  <w:pPr>
                    <w:spacing w:line="276" w:lineRule="auto"/>
                    <w:rPr>
                      <w:szCs w:val="22"/>
                      <w:lang w:val="en-US"/>
                    </w:rPr>
                  </w:pPr>
                </w:p>
              </w:tc>
            </w:tr>
            <w:tr w:rsidR="00C70867" w:rsidRPr="0027502F" w14:paraId="25FEC695" w14:textId="77777777" w:rsidTr="00C70867">
              <w:trPr>
                <w:trHeight w:val="362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94449E"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F19565C" w14:textId="77777777" w:rsidR="00C70867" w:rsidRPr="0027502F" w:rsidRDefault="00C70867" w:rsidP="00C70867">
                  <w:pPr>
                    <w:spacing w:line="276" w:lineRule="auto"/>
                    <w:rPr>
                      <w:szCs w:val="22"/>
                    </w:rPr>
                  </w:pPr>
                  <w:r w:rsidRPr="0027502F">
                    <w:rPr>
                      <w:szCs w:val="22"/>
                    </w:rPr>
                    <w:t>Specification Documents:</w:t>
                  </w:r>
                </w:p>
                <w:p w14:paraId="6A12F617"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3 (Low);</w:t>
                  </w:r>
                </w:p>
                <w:p w14:paraId="7477B50E"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3 (None);</w:t>
                  </w:r>
                </w:p>
                <w:p w14:paraId="2F69DF16"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3 (None).</w:t>
                  </w:r>
                </w:p>
                <w:p w14:paraId="0BA0125B" w14:textId="77777777" w:rsidR="00C70867" w:rsidRPr="0027502F" w:rsidRDefault="00C70867" w:rsidP="00C70867">
                  <w:pPr>
                    <w:spacing w:before="240" w:after="0" w:line="276" w:lineRule="auto"/>
                    <w:rPr>
                      <w:szCs w:val="22"/>
                    </w:rPr>
                  </w:pPr>
                  <w:r w:rsidRPr="0027502F">
                    <w:rPr>
                      <w:szCs w:val="22"/>
                    </w:rPr>
                    <w:t>CDEAs:</w:t>
                  </w:r>
                </w:p>
                <w:p w14:paraId="16ECEBD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1A20C5EA"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765572ED"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4726F4E5" w14:textId="77777777" w:rsidR="00C70867" w:rsidRPr="0027502F" w:rsidRDefault="00C70867" w:rsidP="00C70867">
                  <w:pPr>
                    <w:spacing w:before="240" w:after="0" w:line="276" w:lineRule="auto"/>
                    <w:rPr>
                      <w:szCs w:val="22"/>
                    </w:rPr>
                  </w:pPr>
                  <w:r w:rsidRPr="0027502F">
                    <w:rPr>
                      <w:szCs w:val="22"/>
                    </w:rPr>
                    <w:t>NEAs:</w:t>
                  </w:r>
                </w:p>
                <w:p w14:paraId="3C8DC657" w14:textId="77777777" w:rsidR="00C70867" w:rsidRPr="0027502F" w:rsidRDefault="00C70867" w:rsidP="00B03D74">
                  <w:pPr>
                    <w:pStyle w:val="ListParagraph"/>
                    <w:numPr>
                      <w:ilvl w:val="0"/>
                      <w:numId w:val="61"/>
                    </w:numPr>
                    <w:spacing w:after="0" w:line="276" w:lineRule="auto"/>
                    <w:jc w:val="left"/>
                    <w:rPr>
                      <w:bCs/>
                      <w:szCs w:val="22"/>
                    </w:rPr>
                  </w:pPr>
                  <w:r w:rsidRPr="0027502F">
                    <w:rPr>
                      <w:szCs w:val="22"/>
                    </w:rPr>
                    <w:t>Impact on NEAs (None).</w:t>
                  </w:r>
                </w:p>
              </w:tc>
            </w:tr>
            <w:tr w:rsidR="00C70867" w:rsidRPr="0027502F" w14:paraId="4284F56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1506D7"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B42F3C" w14:textId="77777777" w:rsidR="00C70867" w:rsidRPr="0027502F" w:rsidRDefault="00C70867" w:rsidP="00C70867">
                  <w:pPr>
                    <w:spacing w:line="276" w:lineRule="auto"/>
                    <w:rPr>
                      <w:color w:val="000000"/>
                      <w:szCs w:val="22"/>
                    </w:rPr>
                  </w:pPr>
                  <w:r w:rsidRPr="0027502F">
                    <w:rPr>
                      <w:szCs w:val="22"/>
                      <w:lang w:val="en-US"/>
                    </w:rPr>
                    <w:t>If the proposed change is not implemented, then the DDNEA will be in misalignment with the updates described in the parent RFC ‘FESS-252’.</w:t>
                  </w:r>
                </w:p>
              </w:tc>
            </w:tr>
            <w:tr w:rsidR="00C70867" w:rsidRPr="0027502F" w14:paraId="5D5B45F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C82E45"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A3AE1B" w14:textId="77777777" w:rsidR="00C70867" w:rsidRPr="0027502F" w:rsidRDefault="00C70867" w:rsidP="00C70867">
                  <w:pPr>
                    <w:suppressAutoHyphens/>
                    <w:rPr>
                      <w:iCs/>
                      <w:color w:val="FF0000"/>
                      <w:szCs w:val="22"/>
                    </w:rPr>
                  </w:pPr>
                  <w:r w:rsidRPr="0027502F">
                    <w:rPr>
                      <w:color w:val="000000"/>
                      <w:szCs w:val="22"/>
                    </w:rPr>
                    <w:t xml:space="preserve">This RFC entails no business continuity risks, since it concerns documentation updates of the DDNEA document, in relation to the description of business rules ‘BR024’ and ‘BR025’. </w:t>
                  </w:r>
                </w:p>
              </w:tc>
            </w:tr>
            <w:tr w:rsidR="00C70867" w:rsidRPr="0027502F" w14:paraId="5C84DEB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98AEFD"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7DDC9B"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3C8AD9C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0617D27"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70B3D7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FESS-252;</w:t>
                  </w:r>
                </w:p>
                <w:p w14:paraId="354231FC"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w:t>
                  </w:r>
                  <w:r w:rsidRPr="0027502F">
                    <w:rPr>
                      <w:rFonts w:ascii="Times New Roman" w:hAnsi="Times New Roman" w:cs="Times New Roman"/>
                      <w:sz w:val="22"/>
                      <w:szCs w:val="22"/>
                    </w:rPr>
                    <w:t>;</w:t>
                  </w:r>
                </w:p>
                <w:p w14:paraId="4784610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35D27746" w14:textId="77777777" w:rsidR="00C70867" w:rsidRPr="0027502F" w:rsidRDefault="00C70867" w:rsidP="00C70867">
            <w:pPr>
              <w:spacing w:after="0"/>
              <w:jc w:val="left"/>
              <w:rPr>
                <w:szCs w:val="22"/>
                <w:lang w:val="en-US"/>
              </w:rPr>
            </w:pPr>
          </w:p>
        </w:tc>
      </w:tr>
      <w:tr w:rsidR="00C70867" w:rsidRPr="0027502F" w14:paraId="53D2495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393D566"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A7A0523"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6E7B5A"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7F089B" w14:textId="77777777" w:rsidR="00C70867" w:rsidRPr="0027502F" w:rsidRDefault="00C70867" w:rsidP="00C70867">
                  <w:pPr>
                    <w:spacing w:line="276" w:lineRule="auto"/>
                    <w:rPr>
                      <w:szCs w:val="22"/>
                    </w:rPr>
                  </w:pPr>
                  <w:r w:rsidRPr="0027502F">
                    <w:rPr>
                      <w:szCs w:val="22"/>
                    </w:rPr>
                    <w:t>N/A</w:t>
                  </w:r>
                </w:p>
              </w:tc>
            </w:tr>
            <w:tr w:rsidR="00C70867" w:rsidRPr="0027502F" w14:paraId="2EAA306B"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23FFF5"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1F37BE" w14:textId="77777777" w:rsidR="00C70867" w:rsidRPr="0027502F" w:rsidRDefault="00C70867" w:rsidP="00C70867">
                  <w:pPr>
                    <w:spacing w:line="276" w:lineRule="auto"/>
                    <w:rPr>
                      <w:szCs w:val="22"/>
                    </w:rPr>
                  </w:pPr>
                  <w:r w:rsidRPr="0027502F">
                    <w:rPr>
                      <w:szCs w:val="22"/>
                    </w:rPr>
                    <w:t>N/A</w:t>
                  </w:r>
                </w:p>
              </w:tc>
            </w:tr>
          </w:tbl>
          <w:p w14:paraId="52103BC8" w14:textId="77777777" w:rsidR="00C70867" w:rsidRPr="0027502F" w:rsidRDefault="00C70867" w:rsidP="00C70867">
            <w:pPr>
              <w:spacing w:after="0"/>
              <w:jc w:val="left"/>
              <w:rPr>
                <w:szCs w:val="22"/>
                <w:lang w:val="en-US"/>
              </w:rPr>
            </w:pPr>
          </w:p>
        </w:tc>
      </w:tr>
      <w:tr w:rsidR="00C70867" w:rsidRPr="0027502F" w14:paraId="3D1E94B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555493B"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5556D7C1"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E72B1B" w14:textId="77777777" w:rsidR="00C70867" w:rsidRPr="0027502F" w:rsidRDefault="00C70867" w:rsidP="00C70867">
                  <w:pPr>
                    <w:spacing w:line="276" w:lineRule="auto"/>
                    <w:jc w:val="left"/>
                    <w:rPr>
                      <w:szCs w:val="22"/>
                    </w:rPr>
                  </w:pPr>
                  <w:r w:rsidRPr="0027502F">
                    <w:rPr>
                      <w:szCs w:val="22"/>
                    </w:rPr>
                    <w:lastRenderedPageBreak/>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66DA060"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36AE3634" w14:textId="77777777" w:rsidR="00C70867" w:rsidRPr="0027502F" w:rsidRDefault="00C70867" w:rsidP="00B03D74">
                  <w:pPr>
                    <w:numPr>
                      <w:ilvl w:val="0"/>
                      <w:numId w:val="25"/>
                    </w:numPr>
                    <w:spacing w:line="276" w:lineRule="auto"/>
                    <w:rPr>
                      <w:szCs w:val="22"/>
                    </w:rPr>
                  </w:pPr>
                  <w:r w:rsidRPr="0027502F">
                    <w:rPr>
                      <w:b/>
                      <w:szCs w:val="22"/>
                    </w:rPr>
                    <w:t>Approval process:</w:t>
                  </w:r>
                </w:p>
                <w:p w14:paraId="54622CA0"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26EDD897"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9FFAF3"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376B3570" w14:textId="77777777" w:rsidR="00C70867" w:rsidRPr="0027502F" w:rsidRDefault="00C70867" w:rsidP="00C70867">
                  <w:pPr>
                    <w:spacing w:line="276" w:lineRule="auto"/>
                    <w:rPr>
                      <w:szCs w:val="22"/>
                    </w:rPr>
                  </w:pPr>
                  <w:r w:rsidRPr="0027502F">
                    <w:rPr>
                      <w:szCs w:val="22"/>
                    </w:rPr>
                    <w:t>N/A</w:t>
                  </w:r>
                </w:p>
              </w:tc>
            </w:tr>
            <w:tr w:rsidR="00C70867" w:rsidRPr="0027502F" w14:paraId="6D5367A1"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9AD69A"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82778D6" w14:textId="77777777" w:rsidR="00C70867" w:rsidRPr="0027502F" w:rsidRDefault="00C70867" w:rsidP="00C70867">
                  <w:pPr>
                    <w:spacing w:line="276" w:lineRule="auto"/>
                    <w:rPr>
                      <w:szCs w:val="22"/>
                      <w:lang w:val="en-US"/>
                    </w:rPr>
                  </w:pPr>
                  <w:r w:rsidRPr="0027502F">
                    <w:rPr>
                      <w:szCs w:val="22"/>
                      <w:lang w:val="en-US"/>
                    </w:rPr>
                    <w:t>EMCS CAB #187on 15/04/2020</w:t>
                  </w:r>
                </w:p>
              </w:tc>
            </w:tr>
          </w:tbl>
          <w:p w14:paraId="33BB8D0A" w14:textId="77777777" w:rsidR="00C70867" w:rsidRPr="0027502F" w:rsidRDefault="00C70867" w:rsidP="00C70867">
            <w:pPr>
              <w:spacing w:after="0"/>
              <w:jc w:val="left"/>
              <w:rPr>
                <w:szCs w:val="22"/>
                <w:lang w:val="en-US"/>
              </w:rPr>
            </w:pPr>
          </w:p>
        </w:tc>
      </w:tr>
      <w:tr w:rsidR="00C70867" w:rsidRPr="0027502F" w14:paraId="3AC4211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93C39BF"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7DB1CFB3"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804B98"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094513ED" w14:textId="5A9ADDB5"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3C9A2C2C"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7A01F6"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1A2A3B83" w14:textId="38743C1D"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057DD6B4"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9D6AFB"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02B5D43C" w14:textId="47B2411A" w:rsidR="009F28D6" w:rsidRPr="0027502F" w:rsidRDefault="009F28D6" w:rsidP="004800A7">
                  <w:pPr>
                    <w:spacing w:line="276" w:lineRule="auto"/>
                    <w:rPr>
                      <w:szCs w:val="22"/>
                    </w:rPr>
                  </w:pPr>
                  <w:r w:rsidRPr="0027502F">
                    <w:rPr>
                      <w:szCs w:val="22"/>
                    </w:rPr>
                    <w:t>13/02/2023</w:t>
                  </w:r>
                </w:p>
              </w:tc>
            </w:tr>
          </w:tbl>
          <w:p w14:paraId="47A25C84" w14:textId="77777777" w:rsidR="00C70867" w:rsidRPr="0027502F" w:rsidRDefault="00C70867" w:rsidP="00C70867">
            <w:pPr>
              <w:spacing w:after="0"/>
              <w:jc w:val="left"/>
              <w:rPr>
                <w:szCs w:val="22"/>
                <w:lang w:val="en-US"/>
              </w:rPr>
            </w:pPr>
          </w:p>
        </w:tc>
      </w:tr>
      <w:tr w:rsidR="00C70867" w:rsidRPr="0027502F" w14:paraId="4AEE675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362528"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F3F080D"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3C330A"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7EF9B9" w14:textId="77777777" w:rsidR="00C70867" w:rsidRPr="0027502F" w:rsidRDefault="00C70867" w:rsidP="00C70867">
                  <w:pPr>
                    <w:spacing w:line="276" w:lineRule="auto"/>
                    <w:rPr>
                      <w:szCs w:val="22"/>
                    </w:rPr>
                  </w:pPr>
                  <w:r w:rsidRPr="0027502F">
                    <w:rPr>
                      <w:szCs w:val="22"/>
                    </w:rPr>
                    <w:t>N/A</w:t>
                  </w:r>
                </w:p>
              </w:tc>
            </w:tr>
            <w:tr w:rsidR="00C70867" w:rsidRPr="0027502F" w14:paraId="1295C3D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248609"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436BA4C" w14:textId="77777777" w:rsidR="00C70867" w:rsidRPr="0027502F" w:rsidRDefault="00C70867" w:rsidP="00C70867">
                  <w:pPr>
                    <w:spacing w:line="276" w:lineRule="auto"/>
                    <w:rPr>
                      <w:szCs w:val="22"/>
                    </w:rPr>
                  </w:pPr>
                  <w:r w:rsidRPr="0027502F">
                    <w:rPr>
                      <w:szCs w:val="22"/>
                    </w:rPr>
                    <w:t>N/A</w:t>
                  </w:r>
                </w:p>
              </w:tc>
            </w:tr>
          </w:tbl>
          <w:p w14:paraId="1686C2DD" w14:textId="77777777" w:rsidR="00C70867" w:rsidRPr="0027502F" w:rsidRDefault="00C70867" w:rsidP="00C70867">
            <w:pPr>
              <w:spacing w:after="0"/>
              <w:jc w:val="left"/>
              <w:rPr>
                <w:szCs w:val="22"/>
                <w:lang w:val="en-US"/>
              </w:rPr>
            </w:pPr>
          </w:p>
        </w:tc>
      </w:tr>
    </w:tbl>
    <w:p w14:paraId="36FE61F4" w14:textId="77777777" w:rsidR="00C70867" w:rsidRPr="0027502F" w:rsidRDefault="00C70867" w:rsidP="00C70867">
      <w:pPr>
        <w:rPr>
          <w:szCs w:val="22"/>
        </w:rPr>
      </w:pPr>
    </w:p>
    <w:p w14:paraId="58009D4A" w14:textId="77777777" w:rsidR="00C70867" w:rsidRPr="0027502F" w:rsidRDefault="00C70867" w:rsidP="00C70867">
      <w:pPr>
        <w:spacing w:after="0" w:line="240" w:lineRule="auto"/>
        <w:jc w:val="left"/>
        <w:rPr>
          <w:szCs w:val="22"/>
        </w:rPr>
      </w:pPr>
      <w:r w:rsidRPr="0027502F">
        <w:rPr>
          <w:szCs w:val="22"/>
        </w:rPr>
        <w:br w:type="page"/>
      </w:r>
    </w:p>
    <w:p w14:paraId="2A9EFCF2" w14:textId="77777777" w:rsidR="00C70867" w:rsidRPr="0027502F" w:rsidRDefault="00C70867" w:rsidP="00C70867">
      <w:pPr>
        <w:pStyle w:val="Heading4"/>
        <w:rPr>
          <w:szCs w:val="22"/>
        </w:rPr>
      </w:pPr>
      <w:r w:rsidRPr="0027502F">
        <w:rPr>
          <w:szCs w:val="22"/>
        </w:rPr>
        <w:lastRenderedPageBreak/>
        <w:t>DDNEA-P4-282 – Documentation update in Manual Closure process description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67328CE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5A9A52"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6B3BCA99"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DEFD6E"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BAD1CEE" w14:textId="77777777" w:rsidR="00C70867" w:rsidRPr="0027502F" w:rsidRDefault="00C70867" w:rsidP="00C70867">
                  <w:pPr>
                    <w:spacing w:line="276" w:lineRule="auto"/>
                    <w:rPr>
                      <w:szCs w:val="22"/>
                    </w:rPr>
                  </w:pPr>
                  <w:r w:rsidRPr="0027502F">
                    <w:rPr>
                      <w:bCs/>
                      <w:szCs w:val="22"/>
                    </w:rPr>
                    <w:t>DDNEA-P4-282</w:t>
                  </w:r>
                </w:p>
              </w:tc>
            </w:tr>
            <w:tr w:rsidR="00C70867" w:rsidRPr="0027502F" w14:paraId="5DBC800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D83E66"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DEC1C5"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413F35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876D3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76DD49"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0E3E95B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6C1951"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140CDF" w14:textId="77777777" w:rsidR="00C70867" w:rsidRPr="0027502F" w:rsidRDefault="00C70867" w:rsidP="00C70867">
                  <w:pPr>
                    <w:spacing w:line="276" w:lineRule="auto"/>
                    <w:rPr>
                      <w:szCs w:val="22"/>
                    </w:rPr>
                  </w:pPr>
                  <w:r w:rsidRPr="0027502F">
                    <w:rPr>
                      <w:szCs w:val="22"/>
                    </w:rPr>
                    <w:t>IM325106</w:t>
                  </w:r>
                </w:p>
              </w:tc>
            </w:tr>
            <w:tr w:rsidR="00C70867" w:rsidRPr="0027502F" w14:paraId="6B5401A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015024"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76C2854" w14:textId="77777777" w:rsidR="00C70867" w:rsidRPr="0027502F" w:rsidRDefault="00C70867" w:rsidP="00C70867">
                  <w:pPr>
                    <w:spacing w:line="276" w:lineRule="auto"/>
                    <w:rPr>
                      <w:szCs w:val="22"/>
                    </w:rPr>
                  </w:pPr>
                  <w:r w:rsidRPr="0027502F">
                    <w:rPr>
                      <w:szCs w:val="22"/>
                    </w:rPr>
                    <w:t>KE19072</w:t>
                  </w:r>
                </w:p>
              </w:tc>
            </w:tr>
            <w:tr w:rsidR="00C70867" w:rsidRPr="0027502F" w14:paraId="18D5C64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CFFCB2"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61E05EB" w14:textId="77777777" w:rsidR="00C70867" w:rsidRPr="0027502F" w:rsidRDefault="00C70867" w:rsidP="00C70867">
                  <w:pPr>
                    <w:pStyle w:val="ListParagraph"/>
                    <w:spacing w:line="276" w:lineRule="auto"/>
                    <w:ind w:left="0"/>
                    <w:rPr>
                      <w:szCs w:val="22"/>
                      <w:lang w:val="en-US"/>
                    </w:rPr>
                  </w:pPr>
                  <w:r w:rsidRPr="0027502F">
                    <w:rPr>
                      <w:szCs w:val="22"/>
                      <w:lang w:val="en-US"/>
                    </w:rPr>
                    <w:t>21/06/2019</w:t>
                  </w:r>
                </w:p>
              </w:tc>
            </w:tr>
            <w:tr w:rsidR="00C70867" w:rsidRPr="0027502F" w14:paraId="1765FB0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C23D387"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76BE0E" w14:textId="77777777" w:rsidR="00C70867" w:rsidRPr="0027502F" w:rsidRDefault="00C70867" w:rsidP="00C70867">
                  <w:pPr>
                    <w:pStyle w:val="ListParagraph"/>
                    <w:spacing w:line="276" w:lineRule="auto"/>
                    <w:ind w:left="0"/>
                    <w:rPr>
                      <w:szCs w:val="22"/>
                      <w:lang w:val="en-US"/>
                    </w:rPr>
                  </w:pPr>
                  <w:r w:rsidRPr="0027502F">
                    <w:rPr>
                      <w:szCs w:val="22"/>
                      <w:lang w:val="en-US"/>
                    </w:rPr>
                    <w:t>MSA-BG</w:t>
                  </w:r>
                </w:p>
              </w:tc>
            </w:tr>
          </w:tbl>
          <w:p w14:paraId="3E5BEA26" w14:textId="77777777" w:rsidR="00C70867" w:rsidRPr="0027502F" w:rsidRDefault="00C70867" w:rsidP="00C70867">
            <w:pPr>
              <w:spacing w:after="0"/>
              <w:jc w:val="left"/>
              <w:rPr>
                <w:szCs w:val="22"/>
                <w:lang w:val="en-US"/>
              </w:rPr>
            </w:pPr>
          </w:p>
        </w:tc>
      </w:tr>
      <w:tr w:rsidR="00C70867" w:rsidRPr="0027502F" w14:paraId="0ED2C00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95405E9"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746EEBB6"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737185"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D6C5CC" w14:textId="77777777" w:rsidR="00C70867" w:rsidRPr="0027502F" w:rsidRDefault="00C70867" w:rsidP="00C70867">
                  <w:pPr>
                    <w:spacing w:line="276" w:lineRule="auto"/>
                    <w:rPr>
                      <w:szCs w:val="22"/>
                    </w:rPr>
                  </w:pPr>
                  <w:r w:rsidRPr="0027502F">
                    <w:rPr>
                      <w:szCs w:val="22"/>
                    </w:rPr>
                    <w:t>Low</w:t>
                  </w:r>
                </w:p>
              </w:tc>
            </w:tr>
            <w:tr w:rsidR="00C70867" w:rsidRPr="0027502F" w14:paraId="122384CB"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55A5B1"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6C26BD1" w14:textId="77777777" w:rsidR="00C70867" w:rsidRPr="0027502F" w:rsidRDefault="00C70867" w:rsidP="00C70867">
                  <w:pPr>
                    <w:spacing w:line="276" w:lineRule="auto"/>
                    <w:rPr>
                      <w:b/>
                      <w:szCs w:val="22"/>
                    </w:rPr>
                  </w:pPr>
                  <w:r w:rsidRPr="0027502F">
                    <w:rPr>
                      <w:b/>
                      <w:szCs w:val="22"/>
                    </w:rPr>
                    <w:t>Problem Statement</w:t>
                  </w:r>
                </w:p>
                <w:p w14:paraId="3BAEF5B6" w14:textId="77777777" w:rsidR="00C70867" w:rsidRPr="0027502F" w:rsidRDefault="00C70867" w:rsidP="00C70867">
                  <w:pPr>
                    <w:spacing w:line="276" w:lineRule="auto"/>
                    <w:rPr>
                      <w:bCs/>
                      <w:szCs w:val="22"/>
                    </w:rPr>
                  </w:pPr>
                  <w:r w:rsidRPr="0027502F">
                    <w:rPr>
                      <w:bCs/>
                      <w:szCs w:val="22"/>
                    </w:rPr>
                    <w:t>During the development of Phase 3.4, a misalignment between DDNEA Appendix D and DDNEA main document was identified, in relation to the manual closure request message (i.e. IE880). More specifically, in the DDNEA main document it is stated that ‘the submitting person code’ should be specified in the IE880 message, while in the actual structure of the IE880 message there is no such data item.</w:t>
                  </w:r>
                </w:p>
                <w:p w14:paraId="42151737" w14:textId="77777777" w:rsidR="00C70867" w:rsidRPr="0027502F" w:rsidRDefault="00C70867" w:rsidP="00C70867">
                  <w:pPr>
                    <w:spacing w:line="276" w:lineRule="auto"/>
                    <w:rPr>
                      <w:b/>
                      <w:szCs w:val="22"/>
                    </w:rPr>
                  </w:pPr>
                  <w:r w:rsidRPr="0027502F">
                    <w:rPr>
                      <w:b/>
                      <w:szCs w:val="22"/>
                    </w:rPr>
                    <w:t>Proposed Solution</w:t>
                  </w:r>
                </w:p>
                <w:p w14:paraId="3E28797D" w14:textId="77777777" w:rsidR="00C70867" w:rsidRPr="0027502F" w:rsidRDefault="00C70867" w:rsidP="00C70867">
                  <w:pPr>
                    <w:spacing w:line="276" w:lineRule="auto"/>
                    <w:rPr>
                      <w:color w:val="000000"/>
                      <w:szCs w:val="22"/>
                      <w:shd w:val="clear" w:color="auto" w:fill="FFFFFF"/>
                    </w:rPr>
                  </w:pPr>
                  <w:r w:rsidRPr="0027502F">
                    <w:rPr>
                      <w:bCs/>
                      <w:szCs w:val="22"/>
                    </w:rPr>
                    <w:t>As per the analysis provided in the [Problem Statement], the following documentation update shall be implemented in DDNEA main document. In section ‘</w:t>
                  </w:r>
                  <w:bookmarkStart w:id="75" w:name="_Toc1400498"/>
                  <w:r w:rsidRPr="0027502F">
                    <w:rPr>
                      <w:bCs/>
                      <w:szCs w:val="22"/>
                    </w:rPr>
                    <w:t>IV.I.4.1 Manual Closing is initiated by an Excise Officer of MSA Dispatch</w:t>
                  </w:r>
                  <w:bookmarkEnd w:id="75"/>
                  <w:r w:rsidRPr="0027502F">
                    <w:rPr>
                      <w:bCs/>
                      <w:szCs w:val="22"/>
                    </w:rPr>
                    <w:t>’, the corresponding bullet point 'The submitting person code (e.g. Excise Officer)’ should be deleted, from the text, i.e. the actual extract is highlighted below:</w:t>
                  </w:r>
                </w:p>
                <w:p w14:paraId="31C98874" w14:textId="77777777" w:rsidR="00C70867" w:rsidRPr="0027502F" w:rsidRDefault="00C70867" w:rsidP="00C70867">
                  <w:pPr>
                    <w:rPr>
                      <w:szCs w:val="22"/>
                    </w:rPr>
                  </w:pPr>
                  <w:r w:rsidRPr="0027502F">
                    <w:rPr>
                      <w:szCs w:val="22"/>
                    </w:rPr>
                    <w:t>The Excise Officer of MSA Dispatch initiates the manual closure process by submitting the corresponding request (IE880: C_MNC_SUB) that includes:</w:t>
                  </w:r>
                </w:p>
                <w:p w14:paraId="1B848E07" w14:textId="77777777" w:rsidR="00C70867" w:rsidRPr="0027502F" w:rsidRDefault="00C70867" w:rsidP="00B03D74">
                  <w:pPr>
                    <w:pStyle w:val="ListParagraph"/>
                    <w:numPr>
                      <w:ilvl w:val="0"/>
                      <w:numId w:val="62"/>
                    </w:numPr>
                    <w:tabs>
                      <w:tab w:val="left" w:pos="1134"/>
                      <w:tab w:val="left" w:pos="1701"/>
                      <w:tab w:val="left" w:pos="2268"/>
                    </w:tabs>
                    <w:spacing w:before="240" w:after="0"/>
                    <w:rPr>
                      <w:szCs w:val="22"/>
                    </w:rPr>
                  </w:pPr>
                  <w:r w:rsidRPr="0027502F">
                    <w:rPr>
                      <w:szCs w:val="22"/>
                    </w:rPr>
                    <w:t>The ARC of the movement requested to be manually closed;</w:t>
                  </w:r>
                </w:p>
                <w:p w14:paraId="47496BBF" w14:textId="77777777" w:rsidR="00C70867" w:rsidRPr="0027502F" w:rsidRDefault="00C70867" w:rsidP="00B03D74">
                  <w:pPr>
                    <w:pStyle w:val="ListParagraph"/>
                    <w:numPr>
                      <w:ilvl w:val="0"/>
                      <w:numId w:val="62"/>
                    </w:numPr>
                    <w:tabs>
                      <w:tab w:val="left" w:pos="1134"/>
                      <w:tab w:val="left" w:pos="1701"/>
                      <w:tab w:val="left" w:pos="2268"/>
                    </w:tabs>
                    <w:spacing w:before="240" w:after="0"/>
                    <w:rPr>
                      <w:szCs w:val="22"/>
                    </w:rPr>
                  </w:pPr>
                  <w:r w:rsidRPr="0027502F">
                    <w:rPr>
                      <w:szCs w:val="22"/>
                    </w:rPr>
                    <w:t>The sequence number of the ARC;</w:t>
                  </w:r>
                </w:p>
                <w:p w14:paraId="66B769FB" w14:textId="77777777" w:rsidR="00C70867" w:rsidRPr="0027502F" w:rsidRDefault="00C70867" w:rsidP="00B03D74">
                  <w:pPr>
                    <w:pStyle w:val="ListParagraph"/>
                    <w:numPr>
                      <w:ilvl w:val="0"/>
                      <w:numId w:val="62"/>
                    </w:numPr>
                    <w:tabs>
                      <w:tab w:val="left" w:pos="1134"/>
                      <w:tab w:val="left" w:pos="1701"/>
                      <w:tab w:val="left" w:pos="2268"/>
                    </w:tabs>
                    <w:spacing w:before="240" w:after="0"/>
                    <w:rPr>
                      <w:strike/>
                      <w:szCs w:val="22"/>
                    </w:rPr>
                  </w:pPr>
                  <w:r w:rsidRPr="0027502F">
                    <w:rPr>
                      <w:strike/>
                      <w:szCs w:val="22"/>
                    </w:rPr>
                    <w:t>The submitting person code (e.g. Excise Officer);</w:t>
                  </w:r>
                </w:p>
                <w:p w14:paraId="2569BC18" w14:textId="77777777" w:rsidR="00C70867" w:rsidRPr="0027502F" w:rsidRDefault="00C70867" w:rsidP="00B03D74">
                  <w:pPr>
                    <w:pStyle w:val="ListParagraph"/>
                    <w:numPr>
                      <w:ilvl w:val="0"/>
                      <w:numId w:val="62"/>
                    </w:numPr>
                    <w:tabs>
                      <w:tab w:val="left" w:pos="1134"/>
                      <w:tab w:val="left" w:pos="1701"/>
                      <w:tab w:val="left" w:pos="2268"/>
                    </w:tabs>
                    <w:spacing w:before="240" w:after="0"/>
                    <w:rPr>
                      <w:szCs w:val="22"/>
                    </w:rPr>
                  </w:pPr>
                  <w:r w:rsidRPr="0027502F">
                    <w:rPr>
                      <w:szCs w:val="22"/>
                    </w:rPr>
                    <w:t>The reason for the manual closure request.</w:t>
                  </w:r>
                </w:p>
                <w:p w14:paraId="6461AC80" w14:textId="77777777" w:rsidR="00C70867" w:rsidRPr="0027502F" w:rsidRDefault="00C70867" w:rsidP="00C70867">
                  <w:pPr>
                    <w:pStyle w:val="ListParagraph"/>
                    <w:tabs>
                      <w:tab w:val="left" w:pos="1134"/>
                      <w:tab w:val="left" w:pos="1701"/>
                      <w:tab w:val="left" w:pos="2268"/>
                    </w:tabs>
                    <w:spacing w:before="240" w:after="0"/>
                    <w:rPr>
                      <w:szCs w:val="22"/>
                    </w:rPr>
                  </w:pPr>
                </w:p>
              </w:tc>
            </w:tr>
            <w:tr w:rsidR="00C70867" w:rsidRPr="0027502F" w14:paraId="7D36469F"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AA0E80" w14:textId="77777777" w:rsidR="00C70867" w:rsidRPr="0027502F" w:rsidRDefault="00C70867" w:rsidP="00C70867">
                  <w:pPr>
                    <w:spacing w:line="276" w:lineRule="auto"/>
                    <w:jc w:val="left"/>
                    <w:rPr>
                      <w:szCs w:val="22"/>
                    </w:rPr>
                  </w:pPr>
                  <w:r w:rsidRPr="0027502F">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FB2B87" w14:textId="77777777" w:rsidR="00C70867" w:rsidRPr="0027502F" w:rsidRDefault="00C70867" w:rsidP="00C70867">
                  <w:pPr>
                    <w:spacing w:line="276" w:lineRule="auto"/>
                    <w:rPr>
                      <w:szCs w:val="22"/>
                    </w:rPr>
                  </w:pPr>
                  <w:r w:rsidRPr="0027502F">
                    <w:rPr>
                      <w:szCs w:val="22"/>
                    </w:rPr>
                    <w:t>Specification Documents:</w:t>
                  </w:r>
                </w:p>
                <w:p w14:paraId="2BC1AA98"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CTP for EMCS Phase 4 (None);</w:t>
                  </w:r>
                </w:p>
                <w:p w14:paraId="3FBA46CF"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TRP for EMCS Phase 4 (None).</w:t>
                  </w:r>
                </w:p>
                <w:p w14:paraId="683B58E0" w14:textId="77777777" w:rsidR="00C70867" w:rsidRPr="0027502F" w:rsidRDefault="00C70867" w:rsidP="00C70867">
                  <w:pPr>
                    <w:spacing w:before="240" w:after="0" w:line="276" w:lineRule="auto"/>
                    <w:rPr>
                      <w:szCs w:val="22"/>
                    </w:rPr>
                  </w:pPr>
                  <w:r w:rsidRPr="0027502F">
                    <w:rPr>
                      <w:szCs w:val="22"/>
                    </w:rPr>
                    <w:lastRenderedPageBreak/>
                    <w:t>CDEAs:</w:t>
                  </w:r>
                </w:p>
                <w:p w14:paraId="47CD75DF"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(None);</w:t>
                  </w:r>
                </w:p>
                <w:p w14:paraId="302FC674"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33DD0CD5"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4242262A" w14:textId="77777777" w:rsidR="00C70867" w:rsidRPr="0027502F" w:rsidRDefault="00C70867" w:rsidP="00C70867">
                  <w:pPr>
                    <w:spacing w:before="240" w:after="0" w:line="276" w:lineRule="auto"/>
                    <w:rPr>
                      <w:szCs w:val="22"/>
                    </w:rPr>
                  </w:pPr>
                  <w:r w:rsidRPr="0027502F">
                    <w:rPr>
                      <w:szCs w:val="22"/>
                    </w:rPr>
                    <w:t>NEAs:</w:t>
                  </w:r>
                </w:p>
                <w:p w14:paraId="7EBEEA7A" w14:textId="77777777" w:rsidR="00C70867" w:rsidRPr="0027502F" w:rsidRDefault="00C70867" w:rsidP="00B03D74">
                  <w:pPr>
                    <w:numPr>
                      <w:ilvl w:val="0"/>
                      <w:numId w:val="45"/>
                    </w:numPr>
                    <w:spacing w:line="276" w:lineRule="auto"/>
                    <w:rPr>
                      <w:szCs w:val="22"/>
                    </w:rPr>
                  </w:pPr>
                  <w:r w:rsidRPr="0027502F">
                    <w:rPr>
                      <w:szCs w:val="22"/>
                    </w:rPr>
                    <w:t>Impact on NEAs (None).</w:t>
                  </w:r>
                </w:p>
              </w:tc>
            </w:tr>
            <w:tr w:rsidR="00C70867" w:rsidRPr="0027502F" w14:paraId="29B05F7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04F27"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295BB8" w14:textId="77777777" w:rsidR="00C70867" w:rsidRPr="0027502F" w:rsidRDefault="00C70867" w:rsidP="00C70867">
                  <w:pPr>
                    <w:spacing w:line="276" w:lineRule="auto"/>
                    <w:rPr>
                      <w:szCs w:val="22"/>
                    </w:rPr>
                  </w:pPr>
                  <w:r w:rsidRPr="0027502F">
                    <w:rPr>
                      <w:szCs w:val="22"/>
                    </w:rPr>
                    <w:t xml:space="preserve">If the proposed change is not implemented, then DDNEA main document and the corresponding message structure of IE880 message will not be aligned. </w:t>
                  </w:r>
                </w:p>
              </w:tc>
            </w:tr>
            <w:tr w:rsidR="00C70867" w:rsidRPr="0027502F" w14:paraId="511B4193"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4A0B00"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94EB7F" w14:textId="77777777" w:rsidR="00C70867" w:rsidRPr="0027502F" w:rsidRDefault="00C70867" w:rsidP="00C70867">
                  <w:pPr>
                    <w:spacing w:line="276" w:lineRule="auto"/>
                    <w:rPr>
                      <w:szCs w:val="22"/>
                    </w:rPr>
                  </w:pPr>
                  <w:r w:rsidRPr="0027502F">
                    <w:rPr>
                      <w:szCs w:val="22"/>
                    </w:rPr>
                    <w:t>This RFC entails no business continuity risks, since it concerns a documentation update in DDNEA main document only.</w:t>
                  </w:r>
                </w:p>
              </w:tc>
            </w:tr>
            <w:tr w:rsidR="00C70867" w:rsidRPr="0027502F" w14:paraId="16E9521C"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AF8776"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1EC7249"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szCs w:val="22"/>
                    </w:rPr>
                    <w:t>Migration Period</w:t>
                  </w:r>
                  <w:r w:rsidRPr="0027502F">
                    <w:rPr>
                      <w:bCs/>
                      <w:szCs w:val="22"/>
                    </w:rPr>
                    <w:t xml:space="preserve"> with no business continuity risks</w:t>
                  </w:r>
                </w:p>
              </w:tc>
            </w:tr>
            <w:tr w:rsidR="00C70867" w:rsidRPr="0027502F" w14:paraId="0ECF81E6"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FFFABC1"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6CCBB3" w14:textId="77777777" w:rsidR="00C70867" w:rsidRPr="0027502F" w:rsidRDefault="00C70867" w:rsidP="00C70867">
                  <w:pPr>
                    <w:pStyle w:val="Bulleted1"/>
                    <w:spacing w:after="60" w:line="276" w:lineRule="auto"/>
                    <w:ind w:left="0" w:firstLine="0"/>
                    <w:contextualSpacing/>
                    <w:jc w:val="both"/>
                    <w:rPr>
                      <w:rFonts w:ascii="Times New Roman" w:hAnsi="Times New Roman" w:cs="Times New Roman"/>
                      <w:bCs w:val="0"/>
                      <w:color w:val="000000"/>
                      <w:sz w:val="22"/>
                      <w:szCs w:val="22"/>
                      <w:lang w:val="en-US"/>
                    </w:rPr>
                  </w:pPr>
                  <w:r w:rsidRPr="0027502F">
                    <w:rPr>
                      <w:rFonts w:ascii="Times New Roman" w:hAnsi="Times New Roman" w:cs="Times New Roman"/>
                      <w:bCs w:val="0"/>
                      <w:sz w:val="22"/>
                      <w:szCs w:val="22"/>
                    </w:rPr>
                    <w:t>There is no reference to any other RFCs.</w:t>
                  </w:r>
                </w:p>
              </w:tc>
            </w:tr>
          </w:tbl>
          <w:p w14:paraId="49B70F4C" w14:textId="77777777" w:rsidR="00C70867" w:rsidRPr="0027502F" w:rsidRDefault="00C70867" w:rsidP="00C70867">
            <w:pPr>
              <w:spacing w:after="0"/>
              <w:jc w:val="left"/>
              <w:rPr>
                <w:szCs w:val="22"/>
                <w:lang w:val="en-US"/>
              </w:rPr>
            </w:pPr>
          </w:p>
        </w:tc>
      </w:tr>
      <w:tr w:rsidR="00C70867" w:rsidRPr="0027502F" w14:paraId="3322881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1DE28D"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1E39E55"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89076E"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EEB006" w14:textId="77777777" w:rsidR="00C70867" w:rsidRPr="0027502F" w:rsidRDefault="00C70867" w:rsidP="00C70867">
                  <w:pPr>
                    <w:spacing w:line="276" w:lineRule="auto"/>
                    <w:rPr>
                      <w:szCs w:val="22"/>
                    </w:rPr>
                  </w:pPr>
                  <w:r w:rsidRPr="0027502F">
                    <w:rPr>
                      <w:szCs w:val="22"/>
                    </w:rPr>
                    <w:t>N/A</w:t>
                  </w:r>
                </w:p>
              </w:tc>
            </w:tr>
            <w:tr w:rsidR="00C70867" w:rsidRPr="0027502F" w14:paraId="36EE639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3E2002"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E5ED3C1" w14:textId="77777777" w:rsidR="00C70867" w:rsidRPr="0027502F" w:rsidRDefault="00C70867" w:rsidP="00C70867">
                  <w:pPr>
                    <w:spacing w:line="276" w:lineRule="auto"/>
                    <w:rPr>
                      <w:szCs w:val="22"/>
                    </w:rPr>
                  </w:pPr>
                  <w:r w:rsidRPr="0027502F">
                    <w:rPr>
                      <w:szCs w:val="22"/>
                    </w:rPr>
                    <w:t>N/A</w:t>
                  </w:r>
                </w:p>
              </w:tc>
            </w:tr>
          </w:tbl>
          <w:p w14:paraId="726F4E7A" w14:textId="77777777" w:rsidR="00C70867" w:rsidRPr="0027502F" w:rsidRDefault="00C70867" w:rsidP="00C70867">
            <w:pPr>
              <w:spacing w:after="0"/>
              <w:jc w:val="left"/>
              <w:rPr>
                <w:szCs w:val="22"/>
                <w:lang w:val="en-US"/>
              </w:rPr>
            </w:pPr>
          </w:p>
        </w:tc>
      </w:tr>
      <w:tr w:rsidR="00C70867" w:rsidRPr="0027502F" w14:paraId="6B11681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CCD305"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2D62F526"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C844C7"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78035796"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334418C5" w14:textId="77777777" w:rsidR="00C70867" w:rsidRPr="0027502F" w:rsidRDefault="00C70867" w:rsidP="00B03D74">
                  <w:pPr>
                    <w:numPr>
                      <w:ilvl w:val="0"/>
                      <w:numId w:val="25"/>
                    </w:numPr>
                    <w:spacing w:line="276" w:lineRule="auto"/>
                    <w:rPr>
                      <w:szCs w:val="22"/>
                    </w:rPr>
                  </w:pPr>
                  <w:r w:rsidRPr="0027502F">
                    <w:rPr>
                      <w:b/>
                      <w:szCs w:val="22"/>
                    </w:rPr>
                    <w:t>Approval process:</w:t>
                  </w:r>
                </w:p>
                <w:p w14:paraId="5676FA08"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5CAF79F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639064"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2EA72126" w14:textId="77777777" w:rsidR="00C70867" w:rsidRPr="0027502F" w:rsidRDefault="00C70867" w:rsidP="00C70867">
                  <w:pPr>
                    <w:spacing w:line="276" w:lineRule="auto"/>
                    <w:rPr>
                      <w:szCs w:val="22"/>
                    </w:rPr>
                  </w:pPr>
                  <w:r w:rsidRPr="0027502F">
                    <w:rPr>
                      <w:szCs w:val="22"/>
                    </w:rPr>
                    <w:t>N/A</w:t>
                  </w:r>
                </w:p>
              </w:tc>
            </w:tr>
            <w:tr w:rsidR="00C70867" w:rsidRPr="0027502F" w14:paraId="1DED6715"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E68CF6"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71BA94DA" w14:textId="77777777" w:rsidR="00C70867" w:rsidRPr="0027502F" w:rsidRDefault="00C70867" w:rsidP="00C70867">
                  <w:pPr>
                    <w:spacing w:line="276" w:lineRule="auto"/>
                    <w:rPr>
                      <w:szCs w:val="22"/>
                    </w:rPr>
                  </w:pPr>
                  <w:r w:rsidRPr="0027502F">
                    <w:rPr>
                      <w:szCs w:val="22"/>
                    </w:rPr>
                    <w:t>EMCS CAB #187 on 15/04/2020</w:t>
                  </w:r>
                </w:p>
              </w:tc>
            </w:tr>
          </w:tbl>
          <w:p w14:paraId="37985C15" w14:textId="77777777" w:rsidR="00C70867" w:rsidRPr="0027502F" w:rsidRDefault="00C70867" w:rsidP="00C70867">
            <w:pPr>
              <w:spacing w:after="0"/>
              <w:jc w:val="left"/>
              <w:rPr>
                <w:szCs w:val="22"/>
                <w:lang w:val="en-US"/>
              </w:rPr>
            </w:pPr>
          </w:p>
        </w:tc>
      </w:tr>
      <w:tr w:rsidR="00C70867" w:rsidRPr="0027502F" w14:paraId="61178DA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5D35217"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3ACAE1F4"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00E916"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5E95A14A" w14:textId="41AB7208"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0D2CE39F"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4B2084"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5FB2ABC0" w14:textId="5E32E5B9"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1B618794"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24F626"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497FE037" w14:textId="335CCB62" w:rsidR="009F28D6" w:rsidRPr="0027502F" w:rsidRDefault="009F28D6" w:rsidP="004800A7">
                  <w:pPr>
                    <w:spacing w:line="276" w:lineRule="auto"/>
                    <w:rPr>
                      <w:szCs w:val="22"/>
                    </w:rPr>
                  </w:pPr>
                  <w:r w:rsidRPr="0027502F">
                    <w:rPr>
                      <w:szCs w:val="22"/>
                    </w:rPr>
                    <w:t>13/02/2023</w:t>
                  </w:r>
                </w:p>
              </w:tc>
            </w:tr>
          </w:tbl>
          <w:p w14:paraId="079B04E6" w14:textId="77777777" w:rsidR="00C70867" w:rsidRPr="0027502F" w:rsidRDefault="00C70867" w:rsidP="00C70867">
            <w:pPr>
              <w:spacing w:after="0"/>
              <w:jc w:val="left"/>
              <w:rPr>
                <w:szCs w:val="22"/>
                <w:lang w:val="en-US"/>
              </w:rPr>
            </w:pPr>
          </w:p>
        </w:tc>
      </w:tr>
      <w:tr w:rsidR="00C70867" w:rsidRPr="0027502F" w14:paraId="013A6D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FA1E595"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8D62E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F15B85"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650E7B7" w14:textId="77777777" w:rsidR="00C70867" w:rsidRPr="0027502F" w:rsidRDefault="00C70867" w:rsidP="00C70867">
                  <w:pPr>
                    <w:spacing w:line="276" w:lineRule="auto"/>
                    <w:rPr>
                      <w:szCs w:val="22"/>
                    </w:rPr>
                  </w:pPr>
                  <w:r w:rsidRPr="0027502F">
                    <w:rPr>
                      <w:szCs w:val="22"/>
                    </w:rPr>
                    <w:t>N/A</w:t>
                  </w:r>
                </w:p>
              </w:tc>
            </w:tr>
            <w:tr w:rsidR="00C70867" w:rsidRPr="0027502F" w14:paraId="60BEFAE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C76D1F"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CB1EC31" w14:textId="77777777" w:rsidR="00C70867" w:rsidRPr="0027502F" w:rsidRDefault="00C70867" w:rsidP="00C70867">
                  <w:pPr>
                    <w:spacing w:line="276" w:lineRule="auto"/>
                    <w:rPr>
                      <w:szCs w:val="22"/>
                    </w:rPr>
                  </w:pPr>
                  <w:r w:rsidRPr="0027502F">
                    <w:rPr>
                      <w:szCs w:val="22"/>
                    </w:rPr>
                    <w:t>N/A</w:t>
                  </w:r>
                </w:p>
              </w:tc>
            </w:tr>
          </w:tbl>
          <w:p w14:paraId="19AC475D" w14:textId="77777777" w:rsidR="00C70867" w:rsidRPr="0027502F" w:rsidRDefault="00C70867" w:rsidP="00C70867">
            <w:pPr>
              <w:spacing w:after="0"/>
              <w:jc w:val="left"/>
              <w:rPr>
                <w:szCs w:val="22"/>
                <w:lang w:val="en-US"/>
              </w:rPr>
            </w:pPr>
          </w:p>
        </w:tc>
      </w:tr>
    </w:tbl>
    <w:p w14:paraId="397F73B2" w14:textId="77777777" w:rsidR="00C70867" w:rsidRPr="0027502F" w:rsidRDefault="00C70867" w:rsidP="00C70867">
      <w:pPr>
        <w:rPr>
          <w:szCs w:val="22"/>
        </w:rPr>
      </w:pPr>
    </w:p>
    <w:p w14:paraId="698635E6" w14:textId="599B2848" w:rsidR="00A41AB0" w:rsidRPr="0027502F" w:rsidRDefault="00A41AB0">
      <w:pPr>
        <w:spacing w:after="0" w:line="240" w:lineRule="auto"/>
        <w:jc w:val="left"/>
        <w:rPr>
          <w:szCs w:val="22"/>
        </w:rPr>
      </w:pPr>
      <w:r w:rsidRPr="0027502F">
        <w:rPr>
          <w:szCs w:val="22"/>
        </w:rPr>
        <w:br w:type="page"/>
      </w:r>
    </w:p>
    <w:p w14:paraId="5CCEB3BC" w14:textId="77777777" w:rsidR="00C70867" w:rsidRPr="0027502F" w:rsidRDefault="00C70867" w:rsidP="00C70867">
      <w:pPr>
        <w:pStyle w:val="Heading4"/>
        <w:rPr>
          <w:szCs w:val="22"/>
          <w:lang w:val="en-US"/>
        </w:rPr>
      </w:pPr>
      <w:r w:rsidRPr="0027502F">
        <w:rPr>
          <w:szCs w:val="22"/>
        </w:rPr>
        <w:lastRenderedPageBreak/>
        <w:t>DDNEA-P4-283 – Applicability of ‘R059’ on Sequence Number in the IE819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1E3D471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D224D1"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E96E0DB"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DB2086"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97B69CF" w14:textId="77777777" w:rsidR="00C70867" w:rsidRPr="0027502F" w:rsidRDefault="00C70867" w:rsidP="00C70867">
                  <w:pPr>
                    <w:spacing w:line="276" w:lineRule="auto"/>
                    <w:rPr>
                      <w:szCs w:val="22"/>
                    </w:rPr>
                  </w:pPr>
                  <w:r w:rsidRPr="0027502F">
                    <w:rPr>
                      <w:bCs/>
                      <w:szCs w:val="22"/>
                    </w:rPr>
                    <w:t>DDNEA-P4-283</w:t>
                  </w:r>
                </w:p>
              </w:tc>
            </w:tr>
            <w:tr w:rsidR="00C70867" w:rsidRPr="0027502F" w14:paraId="4A15587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3D3205"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B4E72C"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1FBBB7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F023D4"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A9B37E3"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3E3FFFE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8D308E"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8CAFC5" w14:textId="77777777" w:rsidR="00C70867" w:rsidRPr="0027502F" w:rsidRDefault="00C70867" w:rsidP="00C70867">
                  <w:pPr>
                    <w:spacing w:line="276" w:lineRule="auto"/>
                    <w:rPr>
                      <w:szCs w:val="22"/>
                    </w:rPr>
                  </w:pPr>
                  <w:r w:rsidRPr="0027502F">
                    <w:rPr>
                      <w:bCs/>
                      <w:szCs w:val="22"/>
                    </w:rPr>
                    <w:t>IM362575</w:t>
                  </w:r>
                </w:p>
              </w:tc>
            </w:tr>
            <w:tr w:rsidR="00C70867" w:rsidRPr="0027502F" w14:paraId="002E9C2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48BA2D"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1B1CD9" w14:textId="77777777" w:rsidR="00C70867" w:rsidRPr="0027502F" w:rsidRDefault="00C70867" w:rsidP="00C70867">
                  <w:pPr>
                    <w:spacing w:line="276" w:lineRule="auto"/>
                    <w:rPr>
                      <w:szCs w:val="22"/>
                    </w:rPr>
                  </w:pPr>
                  <w:r w:rsidRPr="0027502F">
                    <w:rPr>
                      <w:szCs w:val="22"/>
                    </w:rPr>
                    <w:t>KE19622</w:t>
                  </w:r>
                </w:p>
              </w:tc>
            </w:tr>
            <w:tr w:rsidR="00C70867" w:rsidRPr="0027502F" w14:paraId="5629ED4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287C07"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2ACA73" w14:textId="77777777" w:rsidR="00C70867" w:rsidRPr="0027502F" w:rsidRDefault="00C70867" w:rsidP="00C70867">
                  <w:pPr>
                    <w:spacing w:after="0"/>
                    <w:jc w:val="left"/>
                    <w:rPr>
                      <w:color w:val="000000"/>
                      <w:szCs w:val="22"/>
                      <w:lang w:val="en-US"/>
                    </w:rPr>
                  </w:pPr>
                  <w:r w:rsidRPr="0027502F">
                    <w:rPr>
                      <w:color w:val="000000"/>
                      <w:szCs w:val="22"/>
                    </w:rPr>
                    <w:br/>
                    <w:t>12/02/20</w:t>
                  </w:r>
                </w:p>
                <w:p w14:paraId="0FA55E93" w14:textId="77777777" w:rsidR="00C70867" w:rsidRPr="0027502F" w:rsidRDefault="00C70867" w:rsidP="00C70867">
                  <w:pPr>
                    <w:pStyle w:val="ListParagraph"/>
                    <w:spacing w:line="276" w:lineRule="auto"/>
                    <w:ind w:left="0"/>
                    <w:rPr>
                      <w:szCs w:val="22"/>
                      <w:lang w:val="en-US"/>
                    </w:rPr>
                  </w:pPr>
                </w:p>
              </w:tc>
            </w:tr>
            <w:tr w:rsidR="00C70867" w:rsidRPr="0027502F" w14:paraId="24CB0D9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815BFA"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AB249ED" w14:textId="77777777" w:rsidR="00C70867" w:rsidRPr="0027502F" w:rsidRDefault="00C70867" w:rsidP="00C70867">
                  <w:pPr>
                    <w:pStyle w:val="ListParagraph"/>
                    <w:spacing w:line="276" w:lineRule="auto"/>
                    <w:ind w:left="0"/>
                    <w:rPr>
                      <w:szCs w:val="22"/>
                      <w:lang w:val="en-US"/>
                    </w:rPr>
                  </w:pPr>
                  <w:r w:rsidRPr="0027502F">
                    <w:rPr>
                      <w:szCs w:val="22"/>
                      <w:lang w:val="en-US"/>
                    </w:rPr>
                    <w:t>MSA-NL</w:t>
                  </w:r>
                </w:p>
              </w:tc>
            </w:tr>
          </w:tbl>
          <w:p w14:paraId="1CD47947" w14:textId="77777777" w:rsidR="00C70867" w:rsidRPr="0027502F" w:rsidRDefault="00C70867" w:rsidP="00C70867">
            <w:pPr>
              <w:spacing w:after="0"/>
              <w:jc w:val="left"/>
              <w:rPr>
                <w:szCs w:val="22"/>
                <w:lang w:val="en-US"/>
              </w:rPr>
            </w:pPr>
          </w:p>
        </w:tc>
      </w:tr>
      <w:tr w:rsidR="00C70867" w:rsidRPr="0027502F" w14:paraId="7399ABA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FDD6DAA"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3D5499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C4D598"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64302F6" w14:textId="77777777" w:rsidR="00C70867" w:rsidRPr="0027502F" w:rsidRDefault="00C70867" w:rsidP="00C70867">
                  <w:pPr>
                    <w:spacing w:line="276" w:lineRule="auto"/>
                    <w:rPr>
                      <w:szCs w:val="22"/>
                    </w:rPr>
                  </w:pPr>
                  <w:r w:rsidRPr="0027502F">
                    <w:rPr>
                      <w:szCs w:val="22"/>
                    </w:rPr>
                    <w:t>Low</w:t>
                  </w:r>
                </w:p>
              </w:tc>
            </w:tr>
            <w:tr w:rsidR="00C70867" w:rsidRPr="0027502F" w14:paraId="54AFDC4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743457"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08C053" w14:textId="77777777" w:rsidR="00C70867" w:rsidRPr="0027502F" w:rsidRDefault="00C70867" w:rsidP="00C70867">
                  <w:pPr>
                    <w:spacing w:line="276" w:lineRule="auto"/>
                    <w:rPr>
                      <w:b/>
                      <w:szCs w:val="22"/>
                    </w:rPr>
                  </w:pPr>
                  <w:r w:rsidRPr="0027502F">
                    <w:rPr>
                      <w:b/>
                      <w:szCs w:val="22"/>
                    </w:rPr>
                    <w:t>Problem Statement</w:t>
                  </w:r>
                </w:p>
                <w:p w14:paraId="33C71E5F" w14:textId="77777777" w:rsidR="00C70867" w:rsidRPr="0027502F" w:rsidRDefault="00C70867" w:rsidP="00C70867">
                  <w:pPr>
                    <w:rPr>
                      <w:color w:val="000000"/>
                      <w:szCs w:val="22"/>
                      <w:shd w:val="clear" w:color="auto" w:fill="FFFFFF"/>
                    </w:rPr>
                  </w:pPr>
                  <w:r w:rsidRPr="0027502F">
                    <w:rPr>
                      <w:color w:val="000000"/>
                      <w:szCs w:val="22"/>
                      <w:shd w:val="clear" w:color="auto" w:fill="FFFFFF"/>
                    </w:rPr>
                    <w:t>A misalignment between the DDNEA documentation and the corresponding FESS and legislation (i.e. technical annexes) occurs concerning rule ‘R059’ and its applicability on the &lt;Sequence Number&gt; data item in the IE819 message.</w:t>
                  </w:r>
                </w:p>
                <w:p w14:paraId="78E503C4" w14:textId="77777777" w:rsidR="00C70867" w:rsidRPr="0027502F" w:rsidRDefault="00C70867" w:rsidP="00C70867">
                  <w:pPr>
                    <w:rPr>
                      <w:szCs w:val="22"/>
                    </w:rPr>
                  </w:pPr>
                  <w:r w:rsidRPr="0027502F">
                    <w:rPr>
                      <w:color w:val="000000"/>
                      <w:szCs w:val="22"/>
                      <w:shd w:val="clear" w:color="auto" w:fill="FFFFFF"/>
                    </w:rPr>
                    <w:t>In details, it has been identified that the &lt;Sequence Number&gt; data item in the &lt;EXCISE MOVEMENT E-AD&gt; data group of IE819 should not be linked to the rule ‘R059’.</w:t>
                  </w:r>
                </w:p>
                <w:p w14:paraId="04CE6D91" w14:textId="77777777" w:rsidR="00C70867" w:rsidRPr="0027502F" w:rsidRDefault="00C70867" w:rsidP="00C70867">
                  <w:pPr>
                    <w:spacing w:line="276" w:lineRule="auto"/>
                    <w:rPr>
                      <w:b/>
                      <w:szCs w:val="22"/>
                    </w:rPr>
                  </w:pPr>
                  <w:r w:rsidRPr="0027502F">
                    <w:rPr>
                      <w:b/>
                      <w:szCs w:val="22"/>
                    </w:rPr>
                    <w:t>Proposed Solution</w:t>
                  </w:r>
                </w:p>
                <w:p w14:paraId="7E4E14C9" w14:textId="77777777" w:rsidR="00C70867" w:rsidRPr="0027502F" w:rsidRDefault="00C70867" w:rsidP="00C70867">
                  <w:pPr>
                    <w:rPr>
                      <w:color w:val="000000"/>
                      <w:szCs w:val="22"/>
                      <w:shd w:val="clear" w:color="auto" w:fill="FFFFFF"/>
                    </w:rPr>
                  </w:pPr>
                  <w:r w:rsidRPr="0027502F">
                    <w:rPr>
                      <w:color w:val="000000"/>
                      <w:szCs w:val="22"/>
                      <w:shd w:val="clear" w:color="auto" w:fill="FFFFFF"/>
                    </w:rPr>
                    <w:t xml:space="preserve">As per the analysis provided in the [Problem Statement] and in alignment with corresponding FESS Appendix D message structure, the &lt;Sequence Number&gt; data item in the &lt;EXCISE MOVEMENT E-AD&gt; data group of IE819 should not be linked to the rule ‘R059’, thus the link between ‘R059’ and &lt;Sequence Number&gt; shall be removed. </w:t>
                  </w:r>
                </w:p>
                <w:p w14:paraId="14805D4E" w14:textId="77777777" w:rsidR="00C70867" w:rsidRPr="0027502F" w:rsidRDefault="00C70867" w:rsidP="00C70867">
                  <w:pPr>
                    <w:rPr>
                      <w:color w:val="000000"/>
                      <w:szCs w:val="22"/>
                      <w:shd w:val="clear" w:color="auto" w:fill="FFFFFF"/>
                    </w:rPr>
                  </w:pPr>
                  <w:r w:rsidRPr="0027502F">
                    <w:rPr>
                      <w:color w:val="000000"/>
                      <w:szCs w:val="22"/>
                      <w:shd w:val="clear" w:color="auto" w:fill="FFFFFF"/>
                    </w:rPr>
                    <w:t xml:space="preserve">The actual extract from DDNEA_APP_D is shown below: </w:t>
                  </w:r>
                </w:p>
                <w:p w14:paraId="281E3E2F" w14:textId="2C9486FE" w:rsidR="00C70867" w:rsidRPr="0027502F" w:rsidRDefault="00C70867" w:rsidP="00C70867">
                  <w:pPr>
                    <w:rPr>
                      <w:color w:val="000000"/>
                      <w:szCs w:val="22"/>
                      <w:shd w:val="clear" w:color="auto" w:fill="FFFFFF"/>
                    </w:rPr>
                  </w:pPr>
                  <w:r w:rsidRPr="0027502F">
                    <w:rPr>
                      <w:noProof/>
                      <w:szCs w:val="22"/>
                    </w:rPr>
                    <w:drawing>
                      <wp:inline distT="0" distB="0" distL="0" distR="0" wp14:anchorId="55DD1A0D" wp14:editId="1E3D490E">
                        <wp:extent cx="4274185" cy="72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4185" cy="725805"/>
                                </a:xfrm>
                                <a:prstGeom prst="rect">
                                  <a:avLst/>
                                </a:prstGeom>
                              </pic:spPr>
                            </pic:pic>
                          </a:graphicData>
                        </a:graphic>
                      </wp:inline>
                    </w:drawing>
                  </w:r>
                </w:p>
                <w:p w14:paraId="781483B7" w14:textId="4221D8D6" w:rsidR="006E2641" w:rsidRPr="0027502F" w:rsidRDefault="008B64A6" w:rsidP="00C70867">
                  <w:pPr>
                    <w:rPr>
                      <w:szCs w:val="22"/>
                      <w:shd w:val="clear" w:color="auto" w:fill="FFFFFF"/>
                    </w:rPr>
                  </w:pPr>
                  <w:r w:rsidRPr="0027502F">
                    <w:rPr>
                      <w:szCs w:val="22"/>
                      <w:shd w:val="clear" w:color="auto" w:fill="FFFFFF"/>
                    </w:rPr>
                    <w:t>Additionally, DDNEA Appendix K shall be updated with the removal of the link between R059 and the Sequence Number of the IE819 message as shown below:</w:t>
                  </w:r>
                </w:p>
                <w:p w14:paraId="1B883D99" w14:textId="27887365" w:rsidR="006E2641" w:rsidRPr="0027502F" w:rsidRDefault="008B64A6" w:rsidP="00C70867">
                  <w:pPr>
                    <w:rPr>
                      <w:color w:val="00B050"/>
                      <w:szCs w:val="22"/>
                      <w:shd w:val="clear" w:color="auto" w:fill="FFFFFF"/>
                    </w:rPr>
                  </w:pPr>
                  <w:r w:rsidRPr="0027502F">
                    <w:rPr>
                      <w:noProof/>
                      <w:szCs w:val="22"/>
                    </w:rPr>
                    <w:lastRenderedPageBreak/>
                    <w:drawing>
                      <wp:inline distT="0" distB="0" distL="0" distR="0" wp14:anchorId="118E2499" wp14:editId="151EB0A4">
                        <wp:extent cx="4274185" cy="645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4185" cy="645795"/>
                                </a:xfrm>
                                <a:prstGeom prst="rect">
                                  <a:avLst/>
                                </a:prstGeom>
                              </pic:spPr>
                            </pic:pic>
                          </a:graphicData>
                        </a:graphic>
                      </wp:inline>
                    </w:drawing>
                  </w:r>
                </w:p>
              </w:tc>
            </w:tr>
            <w:tr w:rsidR="00C70867" w:rsidRPr="0027502F" w14:paraId="7A9E4489"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A1F3B1"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50EC915" w14:textId="77777777" w:rsidR="00C70867" w:rsidRPr="0027502F" w:rsidRDefault="00C70867" w:rsidP="00C70867">
                  <w:pPr>
                    <w:spacing w:line="276" w:lineRule="auto"/>
                    <w:rPr>
                      <w:szCs w:val="22"/>
                    </w:rPr>
                  </w:pPr>
                  <w:r w:rsidRPr="0027502F">
                    <w:rPr>
                      <w:szCs w:val="22"/>
                    </w:rPr>
                    <w:t>Specification Documents:</w:t>
                  </w:r>
                </w:p>
                <w:p w14:paraId="3345072B" w14:textId="77777777" w:rsidR="00C70867" w:rsidRPr="0027502F" w:rsidRDefault="00C70867" w:rsidP="00B03D74">
                  <w:pPr>
                    <w:numPr>
                      <w:ilvl w:val="0"/>
                      <w:numId w:val="45"/>
                    </w:numPr>
                    <w:spacing w:after="0" w:line="240" w:lineRule="auto"/>
                    <w:rPr>
                      <w:szCs w:val="22"/>
                    </w:rPr>
                  </w:pPr>
                  <w:r w:rsidRPr="0027502F">
                    <w:rPr>
                      <w:szCs w:val="22"/>
                      <w:lang w:val="nn-NO"/>
                    </w:rPr>
                    <w:t>CTP for EMCS Phase 4 (None);</w:t>
                  </w:r>
                </w:p>
                <w:p w14:paraId="7A30BC9B" w14:textId="77777777" w:rsidR="00C70867" w:rsidRPr="0027502F" w:rsidRDefault="00C70867" w:rsidP="00B03D74">
                  <w:pPr>
                    <w:numPr>
                      <w:ilvl w:val="0"/>
                      <w:numId w:val="45"/>
                    </w:numPr>
                    <w:spacing w:after="0" w:line="240" w:lineRule="auto"/>
                    <w:rPr>
                      <w:szCs w:val="22"/>
                    </w:rPr>
                  </w:pPr>
                  <w:r w:rsidRPr="0027502F">
                    <w:rPr>
                      <w:szCs w:val="22"/>
                      <w:lang w:val="nn-NO"/>
                    </w:rPr>
                    <w:t>TRP for EMCS Phase 4 (None).</w:t>
                  </w:r>
                </w:p>
                <w:p w14:paraId="3AC08B28" w14:textId="77777777" w:rsidR="00C70867" w:rsidRPr="0027502F" w:rsidRDefault="00C70867" w:rsidP="00C70867">
                  <w:pPr>
                    <w:spacing w:after="0"/>
                    <w:ind w:left="720"/>
                    <w:rPr>
                      <w:szCs w:val="22"/>
                    </w:rPr>
                  </w:pPr>
                </w:p>
                <w:p w14:paraId="07A75952" w14:textId="77777777" w:rsidR="00C70867" w:rsidRPr="0027502F" w:rsidRDefault="00C70867" w:rsidP="00C70867">
                  <w:pPr>
                    <w:spacing w:line="276" w:lineRule="auto"/>
                    <w:rPr>
                      <w:szCs w:val="22"/>
                    </w:rPr>
                  </w:pPr>
                  <w:r w:rsidRPr="0027502F">
                    <w:rPr>
                      <w:szCs w:val="22"/>
                    </w:rPr>
                    <w:t>CDEAs:</w:t>
                  </w:r>
                </w:p>
                <w:p w14:paraId="3A1A65D2" w14:textId="77777777" w:rsidR="00C70867" w:rsidRPr="0027502F" w:rsidRDefault="00C70867" w:rsidP="00B03D74">
                  <w:pPr>
                    <w:numPr>
                      <w:ilvl w:val="0"/>
                      <w:numId w:val="45"/>
                    </w:numPr>
                    <w:spacing w:after="0" w:line="240" w:lineRule="auto"/>
                    <w:rPr>
                      <w:szCs w:val="22"/>
                    </w:rPr>
                  </w:pPr>
                  <w:r w:rsidRPr="0027502F">
                    <w:rPr>
                      <w:szCs w:val="22"/>
                    </w:rPr>
                    <w:t>Central SEED v1 application (None);</w:t>
                  </w:r>
                </w:p>
                <w:p w14:paraId="21C10AA0" w14:textId="77777777" w:rsidR="00C70867" w:rsidRPr="0027502F" w:rsidRDefault="00C70867" w:rsidP="00B03D74">
                  <w:pPr>
                    <w:numPr>
                      <w:ilvl w:val="0"/>
                      <w:numId w:val="45"/>
                    </w:numPr>
                    <w:spacing w:after="0" w:line="240" w:lineRule="auto"/>
                    <w:rPr>
                      <w:szCs w:val="22"/>
                    </w:rPr>
                  </w:pPr>
                  <w:r w:rsidRPr="0027502F">
                    <w:rPr>
                      <w:szCs w:val="22"/>
                    </w:rPr>
                    <w:t>CTA (None);</w:t>
                  </w:r>
                </w:p>
                <w:p w14:paraId="05C14DBB" w14:textId="77777777" w:rsidR="00C70867" w:rsidRPr="0027502F" w:rsidRDefault="00C70867" w:rsidP="00B03D74">
                  <w:pPr>
                    <w:numPr>
                      <w:ilvl w:val="0"/>
                      <w:numId w:val="45"/>
                    </w:numPr>
                    <w:spacing w:after="0" w:line="240" w:lineRule="auto"/>
                    <w:rPr>
                      <w:szCs w:val="22"/>
                    </w:rPr>
                  </w:pPr>
                  <w:r w:rsidRPr="0027502F">
                    <w:rPr>
                      <w:szCs w:val="22"/>
                    </w:rPr>
                    <w:t>CS/MISE (None).</w:t>
                  </w:r>
                </w:p>
                <w:p w14:paraId="63CFBBD9" w14:textId="77777777" w:rsidR="00C70867" w:rsidRPr="0027502F" w:rsidRDefault="00C70867" w:rsidP="00C70867">
                  <w:pPr>
                    <w:spacing w:line="276" w:lineRule="auto"/>
                    <w:rPr>
                      <w:szCs w:val="22"/>
                    </w:rPr>
                  </w:pPr>
                  <w:r w:rsidRPr="0027502F">
                    <w:rPr>
                      <w:szCs w:val="22"/>
                    </w:rPr>
                    <w:t>NEAs:</w:t>
                  </w:r>
                </w:p>
                <w:p w14:paraId="33666786" w14:textId="77777777" w:rsidR="00C70867" w:rsidRPr="0027502F" w:rsidRDefault="00C70867" w:rsidP="00B03D74">
                  <w:pPr>
                    <w:numPr>
                      <w:ilvl w:val="0"/>
                      <w:numId w:val="45"/>
                    </w:numPr>
                    <w:spacing w:line="240" w:lineRule="auto"/>
                    <w:rPr>
                      <w:szCs w:val="22"/>
                    </w:rPr>
                  </w:pPr>
                  <w:r w:rsidRPr="0027502F">
                    <w:rPr>
                      <w:szCs w:val="22"/>
                    </w:rPr>
                    <w:t>Impact on NEAs (</w:t>
                  </w:r>
                  <w:r w:rsidRPr="0027502F">
                    <w:rPr>
                      <w:szCs w:val="22"/>
                      <w:lang w:val="en-US"/>
                    </w:rPr>
                    <w:t>Low</w:t>
                  </w:r>
                  <w:r w:rsidRPr="0027502F">
                    <w:rPr>
                      <w:szCs w:val="22"/>
                    </w:rPr>
                    <w:t>).</w:t>
                  </w:r>
                </w:p>
              </w:tc>
            </w:tr>
            <w:tr w:rsidR="00C70867" w:rsidRPr="0027502F" w14:paraId="5A61EA2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B83934"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A773610" w14:textId="77777777" w:rsidR="00C70867" w:rsidRPr="0027502F" w:rsidRDefault="00C70867" w:rsidP="00C70867">
                  <w:pPr>
                    <w:spacing w:line="276" w:lineRule="auto"/>
                    <w:rPr>
                      <w:szCs w:val="22"/>
                    </w:rPr>
                  </w:pPr>
                  <w:r w:rsidRPr="0027502F">
                    <w:rPr>
                      <w:szCs w:val="22"/>
                    </w:rPr>
                    <w:t>If the proposed change is not implemented, then DDNEA will be in misalignment with the legislation and FESS concerning the applicability of rule ‘R059’ in the &lt;Sequence Number&gt; data item of the IE819 message</w:t>
                  </w:r>
                </w:p>
              </w:tc>
            </w:tr>
            <w:tr w:rsidR="00C70867" w:rsidRPr="0027502F" w14:paraId="3AAE59B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12BBD"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D7F3BD" w14:textId="77777777" w:rsidR="00C70867" w:rsidRPr="0027502F" w:rsidRDefault="00C70867" w:rsidP="00C70867">
                  <w:pPr>
                    <w:spacing w:after="0"/>
                    <w:rPr>
                      <w:iCs/>
                      <w:szCs w:val="22"/>
                    </w:rPr>
                  </w:pPr>
                  <w:r w:rsidRPr="0027502F">
                    <w:rPr>
                      <w:iCs/>
                      <w:szCs w:val="22"/>
                    </w:rPr>
                    <w:t xml:space="preserve">This RFC concerns changes in the semantic level, namely the removal of rule ‘R059’ from the </w:t>
                  </w:r>
                  <w:r w:rsidRPr="0027502F">
                    <w:rPr>
                      <w:szCs w:val="22"/>
                      <w:shd w:val="clear" w:color="auto" w:fill="FFFFFF"/>
                    </w:rPr>
                    <w:t>&lt;Sequence Number&gt; data item in the &lt;EXCISE MOVEMENT E-AD&gt; data group of IE819</w:t>
                  </w:r>
                  <w:r w:rsidRPr="0027502F">
                    <w:rPr>
                      <w:iCs/>
                      <w:szCs w:val="22"/>
                    </w:rPr>
                    <w:t xml:space="preserve">. This change </w:t>
                  </w:r>
                  <w:r w:rsidRPr="0027502F">
                    <w:rPr>
                      <w:szCs w:val="22"/>
                    </w:rPr>
                    <w:t>can be deployed in production in a Migration Period, since alike any other semantic validations, will be validated only at the sending side of the IE819 message (in alignment with the general EMCS principle of not performing semantic validations at the receiving side over the CD). Hence, if the sender is aligned with this update while the receiver is not, no semantic rejection shall be triggered by the receiver.</w:t>
                  </w:r>
                  <w:r w:rsidRPr="0027502F">
                    <w:rPr>
                      <w:iCs/>
                      <w:szCs w:val="22"/>
                    </w:rPr>
                    <w:t xml:space="preserve">  </w:t>
                  </w:r>
                </w:p>
              </w:tc>
            </w:tr>
            <w:tr w:rsidR="00C70867" w:rsidRPr="0027502F" w14:paraId="09C5B75A"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B4F3A9"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F471FD" w14:textId="77777777" w:rsidR="00C70867" w:rsidRPr="0027502F" w:rsidRDefault="00C70867" w:rsidP="00C70867">
                  <w:pPr>
                    <w:spacing w:line="276" w:lineRule="auto"/>
                    <w:rPr>
                      <w:color w:val="000000"/>
                      <w:szCs w:val="22"/>
                    </w:rPr>
                  </w:pPr>
                  <w:r w:rsidRPr="0027502F">
                    <w:rPr>
                      <w:szCs w:val="22"/>
                      <w:lang w:val="en-US"/>
                    </w:rPr>
                    <w:t xml:space="preserve">This change has no impact on business continuity and can therefore be deployed in production in a </w:t>
                  </w:r>
                  <w:r w:rsidRPr="0027502F">
                    <w:rPr>
                      <w:b/>
                      <w:szCs w:val="22"/>
                      <w:lang w:val="en-US"/>
                    </w:rPr>
                    <w:t>Migration Period.</w:t>
                  </w:r>
                </w:p>
              </w:tc>
            </w:tr>
            <w:tr w:rsidR="00C70867" w:rsidRPr="0027502F" w14:paraId="42521A9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17B344"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544FAB1"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bCs w:val="0"/>
                      <w:sz w:val="22"/>
                      <w:szCs w:val="22"/>
                    </w:rPr>
                    <w:t>There is no reference to any other RFCs.</w:t>
                  </w:r>
                </w:p>
              </w:tc>
            </w:tr>
          </w:tbl>
          <w:p w14:paraId="62D3D4DA" w14:textId="77777777" w:rsidR="00C70867" w:rsidRPr="0027502F" w:rsidRDefault="00C70867" w:rsidP="00C70867">
            <w:pPr>
              <w:spacing w:after="0"/>
              <w:jc w:val="left"/>
              <w:rPr>
                <w:szCs w:val="22"/>
                <w:lang w:val="en-US"/>
              </w:rPr>
            </w:pPr>
          </w:p>
        </w:tc>
      </w:tr>
      <w:tr w:rsidR="00C70867" w:rsidRPr="0027502F" w14:paraId="2B4199B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95AF431"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3AB47A86"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56E36D"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5FAE74" w14:textId="77777777" w:rsidR="00C70867" w:rsidRPr="0027502F" w:rsidRDefault="00C70867" w:rsidP="00C70867">
                  <w:pPr>
                    <w:spacing w:line="276" w:lineRule="auto"/>
                    <w:rPr>
                      <w:szCs w:val="22"/>
                    </w:rPr>
                  </w:pPr>
                  <w:r w:rsidRPr="0027502F">
                    <w:rPr>
                      <w:szCs w:val="22"/>
                    </w:rPr>
                    <w:t>N/A</w:t>
                  </w:r>
                </w:p>
              </w:tc>
            </w:tr>
            <w:tr w:rsidR="00C70867" w:rsidRPr="0027502F" w14:paraId="229C449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8CD2D1D"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248817C" w14:textId="77777777" w:rsidR="00C70867" w:rsidRPr="0027502F" w:rsidRDefault="00C70867" w:rsidP="00C70867">
                  <w:pPr>
                    <w:spacing w:line="276" w:lineRule="auto"/>
                    <w:rPr>
                      <w:szCs w:val="22"/>
                    </w:rPr>
                  </w:pPr>
                  <w:r w:rsidRPr="0027502F">
                    <w:rPr>
                      <w:szCs w:val="22"/>
                    </w:rPr>
                    <w:t>N/A</w:t>
                  </w:r>
                </w:p>
              </w:tc>
            </w:tr>
          </w:tbl>
          <w:p w14:paraId="600141AE" w14:textId="77777777" w:rsidR="00C70867" w:rsidRPr="0027502F" w:rsidRDefault="00C70867" w:rsidP="00C70867">
            <w:pPr>
              <w:spacing w:after="0"/>
              <w:jc w:val="left"/>
              <w:rPr>
                <w:szCs w:val="22"/>
                <w:lang w:val="en-US"/>
              </w:rPr>
            </w:pPr>
          </w:p>
        </w:tc>
      </w:tr>
      <w:tr w:rsidR="00C70867" w:rsidRPr="0027502F" w14:paraId="4D8D63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B2AB5E"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245F3D8F"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64FD3A"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7853903B"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38D11282" w14:textId="77777777" w:rsidR="00C70867" w:rsidRPr="0027502F" w:rsidRDefault="00C70867" w:rsidP="00B03D74">
                  <w:pPr>
                    <w:numPr>
                      <w:ilvl w:val="0"/>
                      <w:numId w:val="25"/>
                    </w:numPr>
                    <w:spacing w:line="276" w:lineRule="auto"/>
                    <w:rPr>
                      <w:szCs w:val="22"/>
                    </w:rPr>
                  </w:pPr>
                  <w:r w:rsidRPr="0027502F">
                    <w:rPr>
                      <w:b/>
                      <w:szCs w:val="22"/>
                    </w:rPr>
                    <w:t>Approval process:</w:t>
                  </w:r>
                </w:p>
                <w:p w14:paraId="47BFCE6E" w14:textId="77777777" w:rsidR="00C70867" w:rsidRPr="0027502F" w:rsidRDefault="00C70867" w:rsidP="00B03D74">
                  <w:pPr>
                    <w:numPr>
                      <w:ilvl w:val="1"/>
                      <w:numId w:val="25"/>
                    </w:numPr>
                    <w:spacing w:line="276" w:lineRule="auto"/>
                    <w:rPr>
                      <w:szCs w:val="22"/>
                    </w:rPr>
                  </w:pPr>
                  <w:r w:rsidRPr="0027502F">
                    <w:rPr>
                      <w:b/>
                      <w:szCs w:val="22"/>
                    </w:rPr>
                    <w:lastRenderedPageBreak/>
                    <w:t>The Change is authorised for approval by the CAB.</w:t>
                  </w:r>
                </w:p>
              </w:tc>
            </w:tr>
            <w:tr w:rsidR="00C70867" w:rsidRPr="0027502F" w14:paraId="29DE7ED0"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C96A7E" w14:textId="77777777" w:rsidR="00C70867" w:rsidRPr="0027502F" w:rsidRDefault="00C70867" w:rsidP="00C70867">
                  <w:pPr>
                    <w:spacing w:line="276" w:lineRule="auto"/>
                    <w:jc w:val="left"/>
                    <w:rPr>
                      <w:szCs w:val="22"/>
                    </w:rPr>
                  </w:pPr>
                  <w:r w:rsidRPr="0027502F">
                    <w:rPr>
                      <w:szCs w:val="22"/>
                    </w:rPr>
                    <w:lastRenderedPageBreak/>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6E0751EA" w14:textId="77777777" w:rsidR="00C70867" w:rsidRPr="0027502F" w:rsidRDefault="00C70867" w:rsidP="00C70867">
                  <w:pPr>
                    <w:spacing w:line="276" w:lineRule="auto"/>
                    <w:rPr>
                      <w:szCs w:val="22"/>
                    </w:rPr>
                  </w:pPr>
                  <w:r w:rsidRPr="0027502F">
                    <w:rPr>
                      <w:szCs w:val="22"/>
                    </w:rPr>
                    <w:t>N/A</w:t>
                  </w:r>
                </w:p>
              </w:tc>
            </w:tr>
            <w:tr w:rsidR="00C70867" w:rsidRPr="0027502F" w14:paraId="114ACE2C"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7B3AE54"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333B245" w14:textId="77777777" w:rsidR="00C70867" w:rsidRPr="0027502F" w:rsidRDefault="00C70867" w:rsidP="00C70867">
                  <w:pPr>
                    <w:spacing w:line="276" w:lineRule="auto"/>
                    <w:rPr>
                      <w:szCs w:val="22"/>
                    </w:rPr>
                  </w:pPr>
                  <w:r w:rsidRPr="0027502F">
                    <w:rPr>
                      <w:szCs w:val="22"/>
                    </w:rPr>
                    <w:t>EMCS CAB#187 on 15/04/2020</w:t>
                  </w:r>
                </w:p>
              </w:tc>
            </w:tr>
          </w:tbl>
          <w:p w14:paraId="7DD41DEF" w14:textId="77777777" w:rsidR="00C70867" w:rsidRPr="0027502F" w:rsidRDefault="00C70867" w:rsidP="00C70867">
            <w:pPr>
              <w:spacing w:after="0"/>
              <w:jc w:val="left"/>
              <w:rPr>
                <w:szCs w:val="22"/>
                <w:lang w:val="en-US"/>
              </w:rPr>
            </w:pPr>
          </w:p>
        </w:tc>
      </w:tr>
      <w:tr w:rsidR="00C70867" w:rsidRPr="0027502F" w14:paraId="4B25E34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4337FBC"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100B9EDA"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B83940"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3F1FEDEA" w14:textId="54CBF358"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7ABBEF4A"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9BCE1"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0D80CBD3" w14:textId="61A3C518"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0AC229F9"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D7DDE0"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6BCE97A" w14:textId="4454C8D0" w:rsidR="009F28D6" w:rsidRPr="0027502F" w:rsidRDefault="009F28D6" w:rsidP="004800A7">
                  <w:pPr>
                    <w:spacing w:line="276" w:lineRule="auto"/>
                    <w:rPr>
                      <w:szCs w:val="22"/>
                    </w:rPr>
                  </w:pPr>
                  <w:r w:rsidRPr="0027502F">
                    <w:rPr>
                      <w:szCs w:val="22"/>
                    </w:rPr>
                    <w:t>13/02/2023</w:t>
                  </w:r>
                </w:p>
              </w:tc>
            </w:tr>
          </w:tbl>
          <w:p w14:paraId="55D0ED21" w14:textId="77777777" w:rsidR="00C70867" w:rsidRPr="0027502F" w:rsidRDefault="00C70867" w:rsidP="00C70867">
            <w:pPr>
              <w:spacing w:after="0"/>
              <w:jc w:val="left"/>
              <w:rPr>
                <w:szCs w:val="22"/>
                <w:lang w:val="en-US"/>
              </w:rPr>
            </w:pPr>
          </w:p>
        </w:tc>
      </w:tr>
      <w:tr w:rsidR="00C70867" w:rsidRPr="0027502F" w14:paraId="16912A5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78C0D68"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12A3C10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EB0BA0"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E29BF7C" w14:textId="77777777" w:rsidR="00C70867" w:rsidRPr="0027502F" w:rsidRDefault="00C70867" w:rsidP="00C70867">
                  <w:pPr>
                    <w:spacing w:line="276" w:lineRule="auto"/>
                    <w:rPr>
                      <w:szCs w:val="22"/>
                    </w:rPr>
                  </w:pPr>
                  <w:r w:rsidRPr="0027502F">
                    <w:rPr>
                      <w:szCs w:val="22"/>
                    </w:rPr>
                    <w:t>N/A</w:t>
                  </w:r>
                </w:p>
              </w:tc>
            </w:tr>
            <w:tr w:rsidR="00C70867" w:rsidRPr="0027502F" w14:paraId="6B602F69"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31003D"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5E2DDB5" w14:textId="77777777" w:rsidR="00C70867" w:rsidRPr="0027502F" w:rsidRDefault="00C70867" w:rsidP="00C70867">
                  <w:pPr>
                    <w:spacing w:line="276" w:lineRule="auto"/>
                    <w:rPr>
                      <w:szCs w:val="22"/>
                    </w:rPr>
                  </w:pPr>
                  <w:r w:rsidRPr="0027502F">
                    <w:rPr>
                      <w:szCs w:val="22"/>
                    </w:rPr>
                    <w:t>N/A</w:t>
                  </w:r>
                </w:p>
              </w:tc>
            </w:tr>
          </w:tbl>
          <w:p w14:paraId="6407B3FF" w14:textId="77777777" w:rsidR="00C70867" w:rsidRPr="0027502F" w:rsidRDefault="00C70867" w:rsidP="00C70867">
            <w:pPr>
              <w:spacing w:after="0"/>
              <w:jc w:val="left"/>
              <w:rPr>
                <w:szCs w:val="22"/>
                <w:lang w:val="en-US"/>
              </w:rPr>
            </w:pPr>
          </w:p>
        </w:tc>
      </w:tr>
    </w:tbl>
    <w:p w14:paraId="5A12D467" w14:textId="77777777" w:rsidR="00C70867" w:rsidRPr="0027502F" w:rsidRDefault="00C70867" w:rsidP="00C70867">
      <w:pPr>
        <w:rPr>
          <w:szCs w:val="22"/>
        </w:rPr>
      </w:pPr>
    </w:p>
    <w:p w14:paraId="1F6B4A1D" w14:textId="77777777" w:rsidR="00C70867" w:rsidRPr="0027502F" w:rsidRDefault="00C70867" w:rsidP="00C70867">
      <w:pPr>
        <w:spacing w:after="0" w:line="240" w:lineRule="auto"/>
        <w:jc w:val="left"/>
        <w:rPr>
          <w:szCs w:val="22"/>
        </w:rPr>
      </w:pPr>
      <w:r w:rsidRPr="0027502F">
        <w:rPr>
          <w:szCs w:val="22"/>
        </w:rPr>
        <w:br w:type="page"/>
      </w:r>
    </w:p>
    <w:p w14:paraId="7206F414" w14:textId="77777777" w:rsidR="00C70867" w:rsidRPr="0027502F" w:rsidRDefault="00C70867" w:rsidP="00C70867">
      <w:pPr>
        <w:pStyle w:val="Heading4"/>
        <w:rPr>
          <w:szCs w:val="22"/>
        </w:rPr>
      </w:pPr>
      <w:r w:rsidRPr="0027502F">
        <w:rPr>
          <w:szCs w:val="22"/>
        </w:rPr>
        <w:lastRenderedPageBreak/>
        <w:t>DDNEA-P4-284 – Clarifications on the applicability of rule ‘R251’</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63F71B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CE904A"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2CA62E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22574"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E379F4" w14:textId="77777777" w:rsidR="00C70867" w:rsidRPr="0027502F" w:rsidRDefault="00C70867" w:rsidP="00C70867">
                  <w:pPr>
                    <w:spacing w:line="276" w:lineRule="auto"/>
                    <w:rPr>
                      <w:szCs w:val="22"/>
                      <w:lang w:val="el-GR"/>
                    </w:rPr>
                  </w:pPr>
                  <w:r w:rsidRPr="0027502F">
                    <w:rPr>
                      <w:bCs/>
                      <w:szCs w:val="22"/>
                    </w:rPr>
                    <w:t>DDNEA-P4-284</w:t>
                  </w:r>
                </w:p>
              </w:tc>
            </w:tr>
            <w:tr w:rsidR="00C70867" w:rsidRPr="0027502F" w14:paraId="1B4196E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21468"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15D2B6"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34D18E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476028"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40AD81"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049F10D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C27851"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8EA00F" w14:textId="77777777" w:rsidR="00C70867" w:rsidRPr="0027502F" w:rsidRDefault="00C70867" w:rsidP="00C70867">
                  <w:pPr>
                    <w:spacing w:line="276" w:lineRule="auto"/>
                    <w:rPr>
                      <w:szCs w:val="22"/>
                    </w:rPr>
                  </w:pPr>
                  <w:r w:rsidRPr="0027502F">
                    <w:rPr>
                      <w:szCs w:val="22"/>
                    </w:rPr>
                    <w:t>IM359061</w:t>
                  </w:r>
                </w:p>
              </w:tc>
            </w:tr>
            <w:tr w:rsidR="00C70867" w:rsidRPr="0027502F" w14:paraId="0D0FFC8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556363"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7D2CD05" w14:textId="77777777" w:rsidR="00C70867" w:rsidRPr="0027502F" w:rsidRDefault="00C70867" w:rsidP="00C70867">
                  <w:pPr>
                    <w:spacing w:line="276" w:lineRule="auto"/>
                    <w:rPr>
                      <w:szCs w:val="22"/>
                    </w:rPr>
                  </w:pPr>
                  <w:r w:rsidRPr="0027502F">
                    <w:rPr>
                      <w:szCs w:val="22"/>
                    </w:rPr>
                    <w:t>KE19559</w:t>
                  </w:r>
                </w:p>
              </w:tc>
            </w:tr>
            <w:tr w:rsidR="00C70867" w:rsidRPr="0027502F" w14:paraId="19986D1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588EDB"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56D350A" w14:textId="77777777" w:rsidR="00C70867" w:rsidRPr="0027502F" w:rsidRDefault="00C70867" w:rsidP="00C70867">
                  <w:pPr>
                    <w:pStyle w:val="ListParagraph"/>
                    <w:spacing w:line="276" w:lineRule="auto"/>
                    <w:ind w:left="0"/>
                    <w:rPr>
                      <w:szCs w:val="22"/>
                      <w:lang w:val="en-US"/>
                    </w:rPr>
                  </w:pPr>
                  <w:r w:rsidRPr="0027502F">
                    <w:rPr>
                      <w:szCs w:val="22"/>
                      <w:lang w:val="en-US"/>
                    </w:rPr>
                    <w:t>24/01/2020</w:t>
                  </w:r>
                </w:p>
              </w:tc>
            </w:tr>
            <w:tr w:rsidR="00C70867" w:rsidRPr="0027502F" w14:paraId="3DEBED16"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79CF401"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B498123" w14:textId="77777777" w:rsidR="00C70867" w:rsidRPr="0027502F" w:rsidRDefault="00C70867" w:rsidP="00C70867">
                  <w:pPr>
                    <w:pStyle w:val="ListParagraph"/>
                    <w:spacing w:line="276" w:lineRule="auto"/>
                    <w:ind w:left="0"/>
                    <w:rPr>
                      <w:szCs w:val="22"/>
                      <w:lang w:val="en-US"/>
                    </w:rPr>
                  </w:pPr>
                  <w:r w:rsidRPr="0027502F">
                    <w:rPr>
                      <w:szCs w:val="22"/>
                      <w:lang w:val="en-US"/>
                    </w:rPr>
                    <w:t>MSA-IE</w:t>
                  </w:r>
                </w:p>
              </w:tc>
            </w:tr>
          </w:tbl>
          <w:p w14:paraId="1EF348E0" w14:textId="77777777" w:rsidR="00C70867" w:rsidRPr="0027502F" w:rsidRDefault="00C70867" w:rsidP="00C70867">
            <w:pPr>
              <w:spacing w:after="0"/>
              <w:jc w:val="left"/>
              <w:rPr>
                <w:szCs w:val="22"/>
                <w:lang w:val="en-US"/>
              </w:rPr>
            </w:pPr>
          </w:p>
        </w:tc>
      </w:tr>
      <w:tr w:rsidR="00C70867" w:rsidRPr="0027502F" w14:paraId="5FC59E9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AFA9075"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4447DB7F"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84D901"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85E8FB" w14:textId="77777777" w:rsidR="00C70867" w:rsidRPr="0027502F" w:rsidRDefault="00C70867" w:rsidP="00C70867">
                  <w:pPr>
                    <w:spacing w:line="276" w:lineRule="auto"/>
                    <w:rPr>
                      <w:szCs w:val="22"/>
                    </w:rPr>
                  </w:pPr>
                  <w:r w:rsidRPr="0027502F">
                    <w:rPr>
                      <w:szCs w:val="22"/>
                    </w:rPr>
                    <w:t>Medium</w:t>
                  </w:r>
                </w:p>
              </w:tc>
            </w:tr>
            <w:tr w:rsidR="00C70867" w:rsidRPr="0027502F" w14:paraId="0061BF4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BC69C9"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E3304E8" w14:textId="77777777" w:rsidR="00C70867" w:rsidRPr="0027502F" w:rsidRDefault="00C70867" w:rsidP="00C70867">
                  <w:pPr>
                    <w:spacing w:line="276" w:lineRule="auto"/>
                    <w:rPr>
                      <w:b/>
                      <w:szCs w:val="22"/>
                    </w:rPr>
                  </w:pPr>
                  <w:r w:rsidRPr="0027502F">
                    <w:rPr>
                      <w:b/>
                      <w:szCs w:val="22"/>
                    </w:rPr>
                    <w:t>Problem Statement</w:t>
                  </w:r>
                </w:p>
                <w:p w14:paraId="46501DA9" w14:textId="77777777" w:rsidR="00C70867" w:rsidRPr="0027502F" w:rsidRDefault="00C70867" w:rsidP="00C70867">
                  <w:pPr>
                    <w:spacing w:line="276" w:lineRule="auto"/>
                    <w:rPr>
                      <w:bCs/>
                      <w:szCs w:val="22"/>
                    </w:rPr>
                  </w:pPr>
                  <w:r w:rsidRPr="0027502F">
                    <w:rPr>
                      <w:bCs/>
                      <w:szCs w:val="22"/>
                    </w:rPr>
                    <w:t>Rule ‘R251’ produces difficulty in the interpretation of DDNEA-P3-252 RFC, allowing zero values in the “Number of Packages” Data Item of the IE801, IE815 and IE825 messages. More specifically there is a conflict concerning if the RFC refers to one Single Body with Multiple Packages or Multiple Bodies wherein all the Packages are accounted for in a Body.</w:t>
                  </w:r>
                </w:p>
                <w:p w14:paraId="0A8EAD05" w14:textId="77777777" w:rsidR="00C70867" w:rsidRPr="0027502F" w:rsidRDefault="00C70867" w:rsidP="00C70867">
                  <w:pPr>
                    <w:spacing w:line="276" w:lineRule="auto"/>
                    <w:rPr>
                      <w:b/>
                      <w:szCs w:val="22"/>
                    </w:rPr>
                  </w:pPr>
                  <w:r w:rsidRPr="0027502F">
                    <w:rPr>
                      <w:b/>
                      <w:szCs w:val="22"/>
                    </w:rPr>
                    <w:t>Proposed Solution</w:t>
                  </w:r>
                </w:p>
                <w:p w14:paraId="1E905D61" w14:textId="77777777" w:rsidR="00C70867" w:rsidRPr="0027502F" w:rsidRDefault="00C70867" w:rsidP="00C70867">
                  <w:pPr>
                    <w:spacing w:line="276" w:lineRule="auto"/>
                    <w:rPr>
                      <w:bCs/>
                      <w:szCs w:val="22"/>
                    </w:rPr>
                  </w:pPr>
                  <w:r w:rsidRPr="0027502F">
                    <w:rPr>
                      <w:bCs/>
                      <w:szCs w:val="22"/>
                    </w:rPr>
                    <w:t>The wording of rule ‘R251’ will be updated to clarify that the logic refers to multiple body records and not only to multiple packages within the same body record. The outcome will be to clarify that in case the number of packages is set to ‘0’, then there should exist at least one ‘PACKAGE’ with the same ‘Shipping Marks’ and ‘Number of Packages’ with value greater than ‘0’, on a per &lt;E-AD&gt; data group level rather than per &lt;(BODY) E-AD&gt; level as such:</w:t>
                  </w:r>
                </w:p>
                <w:p w14:paraId="235B0D6F" w14:textId="77777777" w:rsidR="00C70867" w:rsidRPr="0027502F" w:rsidRDefault="00C70867" w:rsidP="00C70867">
                  <w:pPr>
                    <w:spacing w:line="276" w:lineRule="auto"/>
                    <w:rPr>
                      <w:bCs/>
                      <w:szCs w:val="22"/>
                    </w:rPr>
                  </w:pPr>
                  <w:r w:rsidRPr="0027502F">
                    <w:rPr>
                      <w:bCs/>
                      <w:i/>
                      <w:iCs/>
                      <w:szCs w:val="22"/>
                      <w:u w:val="single"/>
                    </w:rPr>
                    <w:t>From</w:t>
                  </w:r>
                  <w:r w:rsidRPr="0027502F">
                    <w:rPr>
                      <w:bCs/>
                      <w:szCs w:val="22"/>
                    </w:rPr>
                    <w:t>: “In case the ‘Number of Packages’ is set to ‘0’, then there should exist at least one ‘PACKAGE’ with the same ‘Shipping Marks’ and ‘Number of Packages’ with value greater than ‘0’.</w:t>
                  </w:r>
                </w:p>
                <w:p w14:paraId="771F21D4" w14:textId="77777777" w:rsidR="00C70867" w:rsidRPr="0027502F" w:rsidRDefault="00C70867" w:rsidP="00C70867">
                  <w:pPr>
                    <w:spacing w:line="276" w:lineRule="auto"/>
                    <w:rPr>
                      <w:szCs w:val="22"/>
                      <w:lang w:val="en-US"/>
                    </w:rPr>
                  </w:pPr>
                  <w:r w:rsidRPr="0027502F">
                    <w:rPr>
                      <w:bCs/>
                      <w:i/>
                      <w:iCs/>
                      <w:szCs w:val="22"/>
                      <w:u w:val="single"/>
                    </w:rPr>
                    <w:t>To</w:t>
                  </w:r>
                  <w:r w:rsidRPr="0027502F">
                    <w:rPr>
                      <w:bCs/>
                      <w:szCs w:val="22"/>
                    </w:rPr>
                    <w:t>: “</w:t>
                  </w:r>
                  <w:r w:rsidRPr="0027502F">
                    <w:rPr>
                      <w:szCs w:val="22"/>
                    </w:rPr>
                    <w:t xml:space="preserve">In case the ‘Number of Packages’ is set to ‘0’, then there should exist at least one PACKAGE </w:t>
                  </w:r>
                  <w:r w:rsidRPr="0027502F">
                    <w:rPr>
                      <w:b/>
                      <w:bCs/>
                      <w:i/>
                      <w:iCs/>
                      <w:szCs w:val="22"/>
                    </w:rPr>
                    <w:t>(i.e. either within the same &lt;E-AD BODY&gt; or within other &lt;E-AD BODY&gt; occurrences of the same message)</w:t>
                  </w:r>
                  <w:r w:rsidRPr="0027502F">
                    <w:rPr>
                      <w:szCs w:val="22"/>
                    </w:rPr>
                    <w:t xml:space="preserve"> with the same ‘Shipping Marks’ and ‘Number of Packages’ with value greater than ‘0’”.</w:t>
                  </w:r>
                </w:p>
              </w:tc>
            </w:tr>
            <w:tr w:rsidR="00C70867" w:rsidRPr="0027502F" w14:paraId="0EB7CA56" w14:textId="77777777" w:rsidTr="00C70867">
              <w:trPr>
                <w:trHeight w:val="139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F4950F"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207411D" w14:textId="77777777" w:rsidR="00C70867" w:rsidRPr="0027502F" w:rsidRDefault="00C70867" w:rsidP="00C70867">
                  <w:pPr>
                    <w:spacing w:after="0" w:line="276" w:lineRule="auto"/>
                    <w:rPr>
                      <w:szCs w:val="22"/>
                    </w:rPr>
                  </w:pPr>
                  <w:r w:rsidRPr="0027502F">
                    <w:rPr>
                      <w:szCs w:val="22"/>
                    </w:rPr>
                    <w:t>Specification Documents:</w:t>
                  </w:r>
                </w:p>
                <w:p w14:paraId="6B599D2B"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67EF7E32"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(Low);</w:t>
                  </w:r>
                </w:p>
                <w:p w14:paraId="69C93395"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66CCB8CA" w14:textId="77777777" w:rsidR="00C70867" w:rsidRPr="0027502F" w:rsidRDefault="00C70867" w:rsidP="00C70867">
                  <w:pPr>
                    <w:spacing w:line="276" w:lineRule="auto"/>
                    <w:rPr>
                      <w:szCs w:val="22"/>
                    </w:rPr>
                  </w:pPr>
                </w:p>
                <w:p w14:paraId="56D9F92B" w14:textId="77777777" w:rsidR="00C70867" w:rsidRPr="0027502F" w:rsidRDefault="00C70867" w:rsidP="00C70867">
                  <w:pPr>
                    <w:spacing w:line="276" w:lineRule="auto"/>
                    <w:rPr>
                      <w:szCs w:val="22"/>
                    </w:rPr>
                  </w:pPr>
                  <w:r w:rsidRPr="0027502F">
                    <w:rPr>
                      <w:szCs w:val="22"/>
                    </w:rPr>
                    <w:t>CDEAs:</w:t>
                  </w:r>
                </w:p>
                <w:p w14:paraId="0338D405"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362A7EC9"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174EBCFE"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42B509D4" w14:textId="77777777" w:rsidR="00C70867" w:rsidRPr="0027502F" w:rsidRDefault="00C70867" w:rsidP="00C70867">
                  <w:pPr>
                    <w:spacing w:after="0" w:line="276" w:lineRule="auto"/>
                    <w:rPr>
                      <w:szCs w:val="22"/>
                    </w:rPr>
                  </w:pPr>
                </w:p>
                <w:p w14:paraId="3646F4A4" w14:textId="77777777" w:rsidR="00C70867" w:rsidRPr="0027502F" w:rsidRDefault="00C70867" w:rsidP="00C70867">
                  <w:pPr>
                    <w:spacing w:after="0" w:line="276" w:lineRule="auto"/>
                    <w:rPr>
                      <w:szCs w:val="22"/>
                    </w:rPr>
                  </w:pPr>
                  <w:r w:rsidRPr="0027502F">
                    <w:rPr>
                      <w:szCs w:val="22"/>
                    </w:rPr>
                    <w:t>NEAs:</w:t>
                  </w:r>
                </w:p>
                <w:p w14:paraId="5B23FD43" w14:textId="77777777" w:rsidR="00C70867" w:rsidRPr="0027502F" w:rsidRDefault="00C70867" w:rsidP="00B03D74">
                  <w:pPr>
                    <w:numPr>
                      <w:ilvl w:val="0"/>
                      <w:numId w:val="45"/>
                    </w:numPr>
                    <w:spacing w:after="0" w:line="276" w:lineRule="auto"/>
                    <w:rPr>
                      <w:bCs/>
                      <w:szCs w:val="22"/>
                    </w:rPr>
                  </w:pPr>
                  <w:r w:rsidRPr="0027502F">
                    <w:rPr>
                      <w:szCs w:val="22"/>
                    </w:rPr>
                    <w:t>Impact on NEAs (Low</w:t>
                  </w:r>
                  <w:r w:rsidRPr="0027502F">
                    <w:rPr>
                      <w:bCs/>
                      <w:szCs w:val="22"/>
                    </w:rPr>
                    <w:t>).</w:t>
                  </w:r>
                </w:p>
              </w:tc>
            </w:tr>
            <w:tr w:rsidR="00C70867" w:rsidRPr="0027502F" w14:paraId="7FA645C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D9F44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37DE426" w14:textId="77777777" w:rsidR="00C70867" w:rsidRPr="0027502F" w:rsidRDefault="00C70867" w:rsidP="00C70867">
                  <w:pPr>
                    <w:spacing w:line="276" w:lineRule="auto"/>
                    <w:rPr>
                      <w:szCs w:val="22"/>
                    </w:rPr>
                  </w:pPr>
                  <w:r w:rsidRPr="0027502F">
                    <w:rPr>
                      <w:szCs w:val="22"/>
                    </w:rPr>
                    <w:t xml:space="preserve">If the proposed change is not implemented, then rule ‘R251’ will continue to produce ambiguity in interpretation, and specifically, the data group level that this rule should be applied on the corresponding messages. </w:t>
                  </w:r>
                </w:p>
              </w:tc>
            </w:tr>
            <w:tr w:rsidR="00C70867" w:rsidRPr="0027502F" w14:paraId="0647F2FF"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D05B3B"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48C238" w14:textId="77777777" w:rsidR="00C70867" w:rsidRPr="0027502F" w:rsidRDefault="00C70867" w:rsidP="00C70867">
                  <w:pPr>
                    <w:spacing w:after="0"/>
                    <w:rPr>
                      <w:szCs w:val="22"/>
                    </w:rPr>
                  </w:pPr>
                  <w:r w:rsidRPr="0027502F">
                    <w:rPr>
                      <w:szCs w:val="22"/>
                    </w:rPr>
                    <w:t xml:space="preserve">This RFC concerns changes in the semantic level, namely the update of rule’s ‘R251’ description in order to clarify that the logic refers to multiple body records and not only to multiple packages within the same body record. </w:t>
                  </w:r>
                </w:p>
                <w:p w14:paraId="6E4FCBBD" w14:textId="77777777" w:rsidR="00C70867" w:rsidRPr="0027502F" w:rsidRDefault="00C70867" w:rsidP="00C70867">
                  <w:pPr>
                    <w:spacing w:after="0"/>
                    <w:rPr>
                      <w:iCs/>
                      <w:color w:val="FF0000"/>
                      <w:szCs w:val="22"/>
                    </w:rPr>
                  </w:pPr>
                  <w:r w:rsidRPr="0027502F">
                    <w:rPr>
                      <w:szCs w:val="22"/>
                    </w:rPr>
                    <w:t>The change implemented can be deployed in production in a Migration Period, since alike any other semantic validations, will be validated only at the sending side of the IE801, IE815 &amp; IE825 messages (in alignment with the general EMCS principle of not performing semantic validations at the receiving side over the CD). Hence, if the sender is aligned with this update while the receiver is not, no semantic rejection shall be triggered by the receiver.</w:t>
                  </w:r>
                </w:p>
              </w:tc>
            </w:tr>
            <w:tr w:rsidR="00C70867" w:rsidRPr="0027502F" w14:paraId="78269344"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41D251"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2E3150" w14:textId="77777777" w:rsidR="00C70867" w:rsidRPr="0027502F" w:rsidRDefault="00C70867" w:rsidP="00C70867">
                  <w:pPr>
                    <w:spacing w:line="276" w:lineRule="auto"/>
                    <w:rPr>
                      <w:color w:val="000000"/>
                      <w:szCs w:val="22"/>
                    </w:rPr>
                  </w:pPr>
                  <w:r w:rsidRPr="0027502F">
                    <w:rPr>
                      <w:szCs w:val="22"/>
                      <w:lang w:val="en-US"/>
                    </w:rPr>
                    <w:t xml:space="preserve">This change has no impact on business continuity and can therefore be deployed in production in a </w:t>
                  </w:r>
                  <w:r w:rsidRPr="0027502F">
                    <w:rPr>
                      <w:b/>
                      <w:szCs w:val="22"/>
                      <w:lang w:val="en-US"/>
                    </w:rPr>
                    <w:t>Migration Period.</w:t>
                  </w:r>
                </w:p>
              </w:tc>
            </w:tr>
            <w:tr w:rsidR="00C70867" w:rsidRPr="0027502F" w14:paraId="2D19BAA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AEC834C"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75F484"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FESS-253;</w:t>
                  </w:r>
                </w:p>
                <w:p w14:paraId="6E325A2C" w14:textId="256116CB"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00AE0DDF" w:rsidRPr="0027502F">
                    <w:rPr>
                      <w:rFonts w:ascii="Times New Roman" w:hAnsi="Times New Roman" w:cs="Times New Roman"/>
                      <w:bCs w:val="0"/>
                      <w:sz w:val="22"/>
                      <w:szCs w:val="22"/>
                    </w:rPr>
                    <w:t>CTP-P4-002</w:t>
                  </w:r>
                  <w:r w:rsidRPr="0027502F">
                    <w:rPr>
                      <w:rFonts w:ascii="Times New Roman" w:hAnsi="Times New Roman" w:cs="Times New Roman"/>
                      <w:bCs w:val="0"/>
                      <w:sz w:val="22"/>
                      <w:szCs w:val="22"/>
                    </w:rPr>
                    <w:t>;</w:t>
                  </w:r>
                </w:p>
                <w:p w14:paraId="1CBA2B3E" w14:textId="74637143"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TRP-P3-095</w:t>
                  </w:r>
                  <w:r w:rsidR="00AE0DDF" w:rsidRPr="0027502F">
                    <w:rPr>
                      <w:rFonts w:ascii="Times New Roman" w:hAnsi="Times New Roman" w:cs="Times New Roman"/>
                      <w:bCs w:val="0"/>
                      <w:sz w:val="22"/>
                      <w:szCs w:val="22"/>
                    </w:rPr>
                    <w:t>, TRP-P4-002</w:t>
                  </w:r>
                  <w:r w:rsidRPr="0027502F">
                    <w:rPr>
                      <w:rFonts w:ascii="Times New Roman" w:hAnsi="Times New Roman" w:cs="Times New Roman"/>
                      <w:bCs w:val="0"/>
                      <w:sz w:val="22"/>
                      <w:szCs w:val="22"/>
                    </w:rPr>
                    <w:t>.</w:t>
                  </w:r>
                </w:p>
              </w:tc>
            </w:tr>
          </w:tbl>
          <w:p w14:paraId="4F1B2775" w14:textId="77777777" w:rsidR="00C70867" w:rsidRPr="0027502F" w:rsidRDefault="00C70867" w:rsidP="00C70867">
            <w:pPr>
              <w:spacing w:after="0"/>
              <w:jc w:val="left"/>
              <w:rPr>
                <w:szCs w:val="22"/>
                <w:lang w:val="en-US"/>
              </w:rPr>
            </w:pPr>
          </w:p>
        </w:tc>
      </w:tr>
      <w:tr w:rsidR="00C70867" w:rsidRPr="0027502F" w14:paraId="21C24DF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B615CE5"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57FC9A69"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35A1D3"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8DCCF5" w14:textId="77777777" w:rsidR="00C70867" w:rsidRPr="0027502F" w:rsidRDefault="00C70867" w:rsidP="00C70867">
                  <w:pPr>
                    <w:spacing w:line="276" w:lineRule="auto"/>
                    <w:rPr>
                      <w:szCs w:val="22"/>
                    </w:rPr>
                  </w:pPr>
                  <w:r w:rsidRPr="0027502F">
                    <w:rPr>
                      <w:szCs w:val="22"/>
                    </w:rPr>
                    <w:t>N/A</w:t>
                  </w:r>
                </w:p>
              </w:tc>
            </w:tr>
            <w:tr w:rsidR="00C70867" w:rsidRPr="0027502F" w14:paraId="5FD849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BC8BF5"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C51F95E" w14:textId="77777777" w:rsidR="00C70867" w:rsidRPr="0027502F" w:rsidRDefault="00C70867" w:rsidP="00C70867">
                  <w:pPr>
                    <w:spacing w:line="276" w:lineRule="auto"/>
                    <w:rPr>
                      <w:szCs w:val="22"/>
                    </w:rPr>
                  </w:pPr>
                  <w:r w:rsidRPr="0027502F">
                    <w:rPr>
                      <w:szCs w:val="22"/>
                    </w:rPr>
                    <w:t>N/A</w:t>
                  </w:r>
                </w:p>
              </w:tc>
            </w:tr>
          </w:tbl>
          <w:p w14:paraId="07995E46" w14:textId="77777777" w:rsidR="00C70867" w:rsidRPr="0027502F" w:rsidRDefault="00C70867" w:rsidP="00C70867">
            <w:pPr>
              <w:spacing w:after="0"/>
              <w:jc w:val="left"/>
              <w:rPr>
                <w:szCs w:val="22"/>
                <w:lang w:val="en-US"/>
              </w:rPr>
            </w:pPr>
          </w:p>
        </w:tc>
      </w:tr>
      <w:tr w:rsidR="00C70867" w:rsidRPr="0027502F" w14:paraId="2C1466C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636C358"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1C931C6A" w14:textId="77777777" w:rsidTr="005A3359">
              <w:trPr>
                <w:trHeight w:val="403"/>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F0D80A"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B9CE600"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5D307D44" w14:textId="77777777" w:rsidR="00C70867" w:rsidRPr="0027502F" w:rsidRDefault="00C70867" w:rsidP="00B03D74">
                  <w:pPr>
                    <w:numPr>
                      <w:ilvl w:val="0"/>
                      <w:numId w:val="25"/>
                    </w:numPr>
                    <w:spacing w:line="276" w:lineRule="auto"/>
                    <w:rPr>
                      <w:szCs w:val="22"/>
                    </w:rPr>
                  </w:pPr>
                  <w:r w:rsidRPr="0027502F">
                    <w:rPr>
                      <w:b/>
                      <w:szCs w:val="22"/>
                    </w:rPr>
                    <w:t>Approval process:</w:t>
                  </w:r>
                </w:p>
                <w:p w14:paraId="28428FCB"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CCEBA4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B5D4CA" w14:textId="77777777" w:rsidR="00C70867" w:rsidRPr="0027502F" w:rsidRDefault="00C70867" w:rsidP="00C70867">
                  <w:pPr>
                    <w:spacing w:line="276" w:lineRule="auto"/>
                    <w:jc w:val="left"/>
                    <w:rPr>
                      <w:szCs w:val="22"/>
                    </w:rPr>
                  </w:pPr>
                  <w:r w:rsidRPr="0027502F">
                    <w:rPr>
                      <w:szCs w:val="22"/>
                    </w:rPr>
                    <w:lastRenderedPageBreak/>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24B131C3" w14:textId="77777777" w:rsidR="00C70867" w:rsidRPr="0027502F" w:rsidRDefault="00C70867" w:rsidP="00C70867">
                  <w:pPr>
                    <w:spacing w:line="276" w:lineRule="auto"/>
                    <w:rPr>
                      <w:szCs w:val="22"/>
                    </w:rPr>
                  </w:pPr>
                  <w:r w:rsidRPr="0027502F">
                    <w:rPr>
                      <w:szCs w:val="22"/>
                    </w:rPr>
                    <w:t>N/A</w:t>
                  </w:r>
                </w:p>
              </w:tc>
            </w:tr>
            <w:tr w:rsidR="00C70867" w:rsidRPr="0027502F" w14:paraId="3BA134D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1CD886A"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4F73B0D" w14:textId="77777777" w:rsidR="00C70867" w:rsidRPr="0027502F" w:rsidRDefault="00C70867" w:rsidP="00C70867">
                  <w:pPr>
                    <w:spacing w:line="276" w:lineRule="auto"/>
                    <w:rPr>
                      <w:szCs w:val="22"/>
                    </w:rPr>
                  </w:pPr>
                  <w:r w:rsidRPr="0027502F">
                    <w:rPr>
                      <w:szCs w:val="22"/>
                    </w:rPr>
                    <w:t xml:space="preserve">EMCS CAB#187 on 15/04/2020 </w:t>
                  </w:r>
                </w:p>
              </w:tc>
            </w:tr>
          </w:tbl>
          <w:p w14:paraId="327420A0" w14:textId="77777777" w:rsidR="00C70867" w:rsidRPr="0027502F" w:rsidRDefault="00C70867" w:rsidP="00C70867">
            <w:pPr>
              <w:spacing w:after="0"/>
              <w:jc w:val="left"/>
              <w:rPr>
                <w:szCs w:val="22"/>
                <w:lang w:val="en-US"/>
              </w:rPr>
            </w:pPr>
          </w:p>
        </w:tc>
      </w:tr>
      <w:tr w:rsidR="00C70867" w:rsidRPr="0027502F" w14:paraId="13ED18F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5B7B32A"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6B7B4B68"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61280E" w14:textId="77777777" w:rsidR="00970971" w:rsidRPr="0027502F" w:rsidRDefault="00970971"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8FA8D8B" w14:textId="42C71D07"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3725C705"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08B523" w14:textId="77777777" w:rsidR="00970971" w:rsidRPr="0027502F" w:rsidRDefault="00970971"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4B3BB69E" w14:textId="62CD1038"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64031E01"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50D200"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71A6A82" w14:textId="1304BD84" w:rsidR="00970971" w:rsidRPr="0027502F" w:rsidRDefault="00970971" w:rsidP="004800A7">
                  <w:pPr>
                    <w:spacing w:line="276" w:lineRule="auto"/>
                    <w:rPr>
                      <w:szCs w:val="22"/>
                    </w:rPr>
                  </w:pPr>
                  <w:r w:rsidRPr="0027502F">
                    <w:rPr>
                      <w:szCs w:val="22"/>
                    </w:rPr>
                    <w:t>13/02/2023</w:t>
                  </w:r>
                </w:p>
              </w:tc>
            </w:tr>
          </w:tbl>
          <w:p w14:paraId="66A2F064" w14:textId="77777777" w:rsidR="00C70867" w:rsidRPr="0027502F" w:rsidRDefault="00C70867" w:rsidP="00C70867">
            <w:pPr>
              <w:spacing w:after="0"/>
              <w:jc w:val="left"/>
              <w:rPr>
                <w:szCs w:val="22"/>
                <w:lang w:val="en-US"/>
              </w:rPr>
            </w:pPr>
          </w:p>
        </w:tc>
      </w:tr>
      <w:tr w:rsidR="00C70867" w:rsidRPr="0027502F" w14:paraId="441E5B0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E3F0D6"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24E4CE6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9AF632"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BE39556" w14:textId="77777777" w:rsidR="00C70867" w:rsidRPr="0027502F" w:rsidRDefault="00C70867" w:rsidP="00C70867">
                  <w:pPr>
                    <w:spacing w:line="276" w:lineRule="auto"/>
                    <w:rPr>
                      <w:szCs w:val="22"/>
                    </w:rPr>
                  </w:pPr>
                  <w:r w:rsidRPr="0027502F">
                    <w:rPr>
                      <w:szCs w:val="22"/>
                    </w:rPr>
                    <w:t>N/A</w:t>
                  </w:r>
                </w:p>
              </w:tc>
            </w:tr>
            <w:tr w:rsidR="00C70867" w:rsidRPr="0027502F" w14:paraId="32277F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CFD854"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8AAF936" w14:textId="77777777" w:rsidR="00C70867" w:rsidRPr="0027502F" w:rsidRDefault="00C70867" w:rsidP="00C70867">
                  <w:pPr>
                    <w:spacing w:line="276" w:lineRule="auto"/>
                    <w:rPr>
                      <w:szCs w:val="22"/>
                    </w:rPr>
                  </w:pPr>
                  <w:r w:rsidRPr="0027502F">
                    <w:rPr>
                      <w:szCs w:val="22"/>
                    </w:rPr>
                    <w:t>N/A</w:t>
                  </w:r>
                </w:p>
              </w:tc>
            </w:tr>
          </w:tbl>
          <w:p w14:paraId="30583CB9" w14:textId="77777777" w:rsidR="00C70867" w:rsidRPr="0027502F" w:rsidRDefault="00C70867" w:rsidP="00C70867">
            <w:pPr>
              <w:spacing w:after="0"/>
              <w:jc w:val="left"/>
              <w:rPr>
                <w:szCs w:val="22"/>
                <w:lang w:val="en-US"/>
              </w:rPr>
            </w:pPr>
          </w:p>
        </w:tc>
      </w:tr>
    </w:tbl>
    <w:p w14:paraId="5B95E803" w14:textId="77777777" w:rsidR="00C70867" w:rsidRPr="0027502F" w:rsidRDefault="00C70867" w:rsidP="00C70867">
      <w:pPr>
        <w:rPr>
          <w:szCs w:val="22"/>
        </w:rPr>
      </w:pPr>
    </w:p>
    <w:p w14:paraId="20F2B334" w14:textId="77777777" w:rsidR="00C70867" w:rsidRPr="0027502F" w:rsidRDefault="00C70867" w:rsidP="00C70867">
      <w:pPr>
        <w:spacing w:after="0" w:line="240" w:lineRule="auto"/>
        <w:jc w:val="left"/>
        <w:rPr>
          <w:szCs w:val="22"/>
        </w:rPr>
      </w:pPr>
      <w:r w:rsidRPr="0027502F">
        <w:rPr>
          <w:szCs w:val="22"/>
        </w:rPr>
        <w:br w:type="page"/>
      </w:r>
    </w:p>
    <w:p w14:paraId="19D18BE3" w14:textId="77777777" w:rsidR="00C70867" w:rsidRPr="0027502F" w:rsidRDefault="00C70867" w:rsidP="00C70867">
      <w:pPr>
        <w:pStyle w:val="Heading4"/>
        <w:rPr>
          <w:szCs w:val="22"/>
        </w:rPr>
      </w:pPr>
      <w:r w:rsidRPr="0027502F">
        <w:rPr>
          <w:szCs w:val="22"/>
        </w:rPr>
        <w:lastRenderedPageBreak/>
        <w:t>DDNEA-P4-289 - Applicability of Degree Plato</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68DFCAD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6F04D92"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6C74338A"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DCA62B"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ADF8813" w14:textId="77777777" w:rsidR="00C70867" w:rsidRPr="0027502F" w:rsidRDefault="00C70867" w:rsidP="00C70867">
                  <w:pPr>
                    <w:spacing w:line="276" w:lineRule="auto"/>
                    <w:rPr>
                      <w:szCs w:val="22"/>
                    </w:rPr>
                  </w:pPr>
                  <w:r w:rsidRPr="0027502F">
                    <w:rPr>
                      <w:bCs/>
                      <w:szCs w:val="22"/>
                    </w:rPr>
                    <w:t>DDNEA-P4-289</w:t>
                  </w:r>
                </w:p>
              </w:tc>
            </w:tr>
            <w:tr w:rsidR="00C70867" w:rsidRPr="0027502F" w14:paraId="3C2B981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EA320A"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8E7BAD"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D68A9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761765"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06C7F9F" w14:textId="77777777" w:rsidR="00C70867" w:rsidRPr="0027502F" w:rsidRDefault="00C70867" w:rsidP="00C70867">
                  <w:pPr>
                    <w:spacing w:line="276" w:lineRule="auto"/>
                    <w:rPr>
                      <w:szCs w:val="22"/>
                    </w:rPr>
                  </w:pPr>
                  <w:r w:rsidRPr="0027502F">
                    <w:rPr>
                      <w:szCs w:val="22"/>
                    </w:rPr>
                    <w:t>Incompliance with Specification</w:t>
                  </w:r>
                </w:p>
              </w:tc>
            </w:tr>
            <w:tr w:rsidR="00C70867" w:rsidRPr="0027502F" w14:paraId="05BFF34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29B9E7"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CDA1AA" w14:textId="77777777" w:rsidR="00C70867" w:rsidRPr="0027502F" w:rsidRDefault="00C70867" w:rsidP="00C70867">
                  <w:pPr>
                    <w:spacing w:line="276" w:lineRule="auto"/>
                    <w:rPr>
                      <w:szCs w:val="22"/>
                    </w:rPr>
                  </w:pPr>
                  <w:r w:rsidRPr="0027502F">
                    <w:rPr>
                      <w:szCs w:val="22"/>
                    </w:rPr>
                    <w:t>IM304543</w:t>
                  </w:r>
                </w:p>
              </w:tc>
            </w:tr>
            <w:tr w:rsidR="00C70867" w:rsidRPr="0027502F" w14:paraId="5F03E47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E5336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6F0CD62" w14:textId="77777777" w:rsidR="00C70867" w:rsidRPr="0027502F" w:rsidRDefault="00C70867" w:rsidP="00C70867">
                  <w:pPr>
                    <w:spacing w:line="276" w:lineRule="auto"/>
                    <w:rPr>
                      <w:szCs w:val="22"/>
                    </w:rPr>
                  </w:pPr>
                  <w:r w:rsidRPr="0027502F">
                    <w:rPr>
                      <w:szCs w:val="22"/>
                    </w:rPr>
                    <w:t>KE19410</w:t>
                  </w:r>
                </w:p>
              </w:tc>
            </w:tr>
            <w:tr w:rsidR="00C70867" w:rsidRPr="0027502F" w14:paraId="12E5405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60AE7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117055" w14:textId="77777777" w:rsidR="00C70867" w:rsidRPr="0027502F" w:rsidRDefault="00C70867" w:rsidP="00C70867">
                  <w:pPr>
                    <w:spacing w:after="0"/>
                    <w:jc w:val="left"/>
                    <w:rPr>
                      <w:szCs w:val="22"/>
                    </w:rPr>
                  </w:pPr>
                  <w:r w:rsidRPr="0027502F">
                    <w:rPr>
                      <w:szCs w:val="22"/>
                    </w:rPr>
                    <w:br/>
                    <w:t>18/11/19</w:t>
                  </w:r>
                </w:p>
                <w:p w14:paraId="7B0F3EB3" w14:textId="77777777" w:rsidR="00C70867" w:rsidRPr="0027502F" w:rsidRDefault="00C70867" w:rsidP="00C70867">
                  <w:pPr>
                    <w:pStyle w:val="ListParagraph"/>
                    <w:spacing w:line="276" w:lineRule="auto"/>
                    <w:ind w:left="0"/>
                    <w:jc w:val="left"/>
                    <w:rPr>
                      <w:szCs w:val="22"/>
                    </w:rPr>
                  </w:pPr>
                </w:p>
              </w:tc>
            </w:tr>
            <w:tr w:rsidR="00C70867" w:rsidRPr="0027502F" w14:paraId="594D7879"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E2A91D"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57EB75F" w14:textId="77777777" w:rsidR="00C70867" w:rsidRPr="0027502F" w:rsidRDefault="00C70867" w:rsidP="00C70867">
                  <w:pPr>
                    <w:pStyle w:val="ListParagraph"/>
                    <w:spacing w:line="276" w:lineRule="auto"/>
                    <w:ind w:left="0"/>
                    <w:rPr>
                      <w:szCs w:val="22"/>
                    </w:rPr>
                  </w:pPr>
                  <w:r w:rsidRPr="0027502F">
                    <w:rPr>
                      <w:szCs w:val="22"/>
                    </w:rPr>
                    <w:t>MSA-DE</w:t>
                  </w:r>
                </w:p>
              </w:tc>
            </w:tr>
          </w:tbl>
          <w:p w14:paraId="0C13A64F" w14:textId="77777777" w:rsidR="00C70867" w:rsidRPr="0027502F" w:rsidRDefault="00C70867" w:rsidP="00C70867">
            <w:pPr>
              <w:spacing w:after="0"/>
              <w:jc w:val="left"/>
              <w:rPr>
                <w:szCs w:val="22"/>
                <w:lang w:val="en-US"/>
              </w:rPr>
            </w:pPr>
          </w:p>
        </w:tc>
      </w:tr>
      <w:tr w:rsidR="00C70867" w:rsidRPr="0027502F" w14:paraId="352E03B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755F0A"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075B06B4"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CBE0AA"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76D876" w14:textId="77777777" w:rsidR="00C70867" w:rsidRPr="0027502F" w:rsidRDefault="00C70867" w:rsidP="00C70867">
                  <w:pPr>
                    <w:spacing w:line="276" w:lineRule="auto"/>
                    <w:rPr>
                      <w:szCs w:val="22"/>
                    </w:rPr>
                  </w:pPr>
                  <w:r w:rsidRPr="0027502F">
                    <w:rPr>
                      <w:szCs w:val="22"/>
                    </w:rPr>
                    <w:t>Medium</w:t>
                  </w:r>
                </w:p>
              </w:tc>
            </w:tr>
            <w:tr w:rsidR="00C70867" w:rsidRPr="0027502F" w14:paraId="508CFED0"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1CE714"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1D9D33D" w14:textId="77777777" w:rsidR="00C70867" w:rsidRPr="0027502F" w:rsidRDefault="00C70867" w:rsidP="00C70867">
                  <w:pPr>
                    <w:spacing w:line="276" w:lineRule="auto"/>
                    <w:rPr>
                      <w:b/>
                      <w:szCs w:val="22"/>
                    </w:rPr>
                  </w:pPr>
                  <w:r w:rsidRPr="0027502F">
                    <w:rPr>
                      <w:b/>
                      <w:szCs w:val="22"/>
                    </w:rPr>
                    <w:t>Problem Statement</w:t>
                  </w:r>
                </w:p>
                <w:p w14:paraId="2C89B75C" w14:textId="41833B80" w:rsidR="00C70867" w:rsidRPr="0027502F" w:rsidRDefault="00C70867" w:rsidP="00C70867">
                  <w:pPr>
                    <w:spacing w:line="276" w:lineRule="auto"/>
                    <w:rPr>
                      <w:szCs w:val="22"/>
                    </w:rPr>
                  </w:pPr>
                  <w:r w:rsidRPr="0027502F">
                    <w:rPr>
                      <w:szCs w:val="22"/>
                    </w:rPr>
                    <w:t xml:space="preserve">The current RFC proposes the necessary updates in order to align the DDNEA for EMCS phase 4 with the current legislation concerning the Degree Plato taxation for beer. According to COMMISSION REGULATION (EC) No 684/2009, the following is regulated in accordance to field 17 h) Degree Plato: “In principle the field is depended and required if the Member State of dispatch and / or the Member State of destination tax beer on the basis of Degree Plato.” </w:t>
                  </w:r>
                </w:p>
                <w:p w14:paraId="628E7A69" w14:textId="77777777" w:rsidR="005A3359" w:rsidRPr="0027502F" w:rsidRDefault="005A3359" w:rsidP="00C70867">
                  <w:pPr>
                    <w:spacing w:line="276" w:lineRule="auto"/>
                    <w:rPr>
                      <w:szCs w:val="22"/>
                    </w:rPr>
                  </w:pPr>
                </w:p>
                <w:p w14:paraId="3A4C02FD" w14:textId="77777777" w:rsidR="00C70867" w:rsidRPr="0027502F" w:rsidRDefault="00C70867" w:rsidP="00C70867">
                  <w:pPr>
                    <w:spacing w:line="276" w:lineRule="auto"/>
                    <w:rPr>
                      <w:b/>
                      <w:szCs w:val="22"/>
                    </w:rPr>
                  </w:pPr>
                  <w:r w:rsidRPr="0027502F">
                    <w:rPr>
                      <w:b/>
                      <w:szCs w:val="22"/>
                    </w:rPr>
                    <w:t>Proposed Solution</w:t>
                  </w:r>
                </w:p>
                <w:p w14:paraId="111B7117" w14:textId="77777777" w:rsidR="00C70867" w:rsidRPr="0027502F" w:rsidRDefault="00C70867" w:rsidP="00C70867">
                  <w:pPr>
                    <w:spacing w:line="276" w:lineRule="auto"/>
                    <w:rPr>
                      <w:szCs w:val="22"/>
                    </w:rPr>
                  </w:pPr>
                  <w:r w:rsidRPr="0027502F">
                    <w:rPr>
                      <w:szCs w:val="22"/>
                    </w:rPr>
                    <w:t>As per the analysis provided in the [Problem Statement], condition ‘C048’ will be updated in order for the &lt;Degree Plato&gt; data item to be dependent on either the MSA of Dispatch or MSA of Destination. More specifically, the following changes shall be performed in DDNEA:</w:t>
                  </w:r>
                </w:p>
                <w:p w14:paraId="64CE3647" w14:textId="77777777" w:rsidR="00C70867" w:rsidRPr="0027502F" w:rsidRDefault="00C70867" w:rsidP="00B03D74">
                  <w:pPr>
                    <w:pStyle w:val="ListParagraph"/>
                    <w:numPr>
                      <w:ilvl w:val="0"/>
                      <w:numId w:val="65"/>
                    </w:numPr>
                    <w:spacing w:after="0" w:line="276" w:lineRule="auto"/>
                    <w:jc w:val="left"/>
                    <w:rPr>
                      <w:szCs w:val="22"/>
                    </w:rPr>
                  </w:pPr>
                  <w:r w:rsidRPr="0027502F">
                    <w:rPr>
                      <w:szCs w:val="22"/>
                    </w:rPr>
                    <w:t>Appendix D: TECHNICAL MESSAGE STRUCTURE</w:t>
                  </w:r>
                </w:p>
                <w:p w14:paraId="5605211A" w14:textId="77777777" w:rsidR="00C70867" w:rsidRPr="0027502F" w:rsidRDefault="00C70867" w:rsidP="00C70867">
                  <w:pPr>
                    <w:pStyle w:val="ListParagraph"/>
                    <w:spacing w:line="276" w:lineRule="auto"/>
                    <w:rPr>
                      <w:szCs w:val="22"/>
                    </w:rPr>
                  </w:pPr>
                </w:p>
                <w:p w14:paraId="1DD3BE16" w14:textId="77777777" w:rsidR="00C70867" w:rsidRPr="0027502F" w:rsidRDefault="00C70867" w:rsidP="00C70867">
                  <w:pPr>
                    <w:spacing w:line="276" w:lineRule="auto"/>
                    <w:rPr>
                      <w:i/>
                      <w:iCs/>
                      <w:szCs w:val="22"/>
                      <w:u w:val="single"/>
                    </w:rPr>
                  </w:pPr>
                  <w:r w:rsidRPr="0027502F">
                    <w:rPr>
                      <w:szCs w:val="22"/>
                    </w:rPr>
                    <w:t>The following update will be performed in the description of condition ‘C048’ (highlighted in bold/italic):</w:t>
                  </w:r>
                </w:p>
                <w:p w14:paraId="5F300B16" w14:textId="77777777" w:rsidR="00C70867" w:rsidRPr="0027502F" w:rsidRDefault="00C70867" w:rsidP="00C70867">
                  <w:pPr>
                    <w:spacing w:line="276" w:lineRule="auto"/>
                    <w:rPr>
                      <w:i/>
                      <w:iCs/>
                      <w:szCs w:val="22"/>
                      <w:u w:val="single"/>
                    </w:rPr>
                  </w:pPr>
                  <w:r w:rsidRPr="0027502F">
                    <w:rPr>
                      <w:i/>
                      <w:iCs/>
                      <w:szCs w:val="22"/>
                      <w:u w:val="single"/>
                    </w:rPr>
                    <w:t>From:</w:t>
                  </w:r>
                </w:p>
                <w:p w14:paraId="51263491" w14:textId="77777777" w:rsidR="00C70867" w:rsidRPr="0027502F" w:rsidRDefault="00C70867" w:rsidP="00C70867">
                  <w:pPr>
                    <w:pStyle w:val="BodyText"/>
                    <w:rPr>
                      <w:sz w:val="22"/>
                      <w:szCs w:val="22"/>
                    </w:rPr>
                  </w:pPr>
                  <w:r w:rsidRPr="0027502F">
                    <w:rPr>
                      <w:sz w:val="22"/>
                      <w:szCs w:val="22"/>
                    </w:rPr>
                    <w:t>IF &lt;EXCISE PRODUCT.Degree Plato Applicability&gt; is "Yes"</w:t>
                  </w:r>
                </w:p>
                <w:p w14:paraId="41BB75E4" w14:textId="77777777" w:rsidR="00C70867" w:rsidRPr="0027502F" w:rsidRDefault="00C70867" w:rsidP="00C70867">
                  <w:pPr>
                    <w:pStyle w:val="BodyText"/>
                    <w:rPr>
                      <w:sz w:val="22"/>
                      <w:szCs w:val="22"/>
                    </w:rPr>
                  </w:pPr>
                  <w:r w:rsidRPr="0027502F">
                    <w:rPr>
                      <w:sz w:val="22"/>
                      <w:szCs w:val="22"/>
                    </w:rPr>
                    <w:t>THEN &lt;Degree Plato&gt; is 'O' (*)</w:t>
                  </w:r>
                </w:p>
                <w:p w14:paraId="4FA69627" w14:textId="77777777" w:rsidR="00C70867" w:rsidRPr="0027502F" w:rsidRDefault="00C70867" w:rsidP="00C70867">
                  <w:pPr>
                    <w:pStyle w:val="BodyText"/>
                    <w:rPr>
                      <w:sz w:val="22"/>
                      <w:szCs w:val="22"/>
                    </w:rPr>
                  </w:pPr>
                  <w:r w:rsidRPr="0027502F">
                    <w:rPr>
                      <w:sz w:val="22"/>
                      <w:szCs w:val="22"/>
                    </w:rPr>
                    <w:t>ELSE &lt;Degree Plato&gt; does not apply</w:t>
                  </w:r>
                </w:p>
                <w:p w14:paraId="265ABF15" w14:textId="77777777" w:rsidR="00C70867" w:rsidRPr="0027502F" w:rsidRDefault="00C70867" w:rsidP="00C70867">
                  <w:pPr>
                    <w:pStyle w:val="BodyText"/>
                    <w:rPr>
                      <w:sz w:val="22"/>
                      <w:szCs w:val="22"/>
                    </w:rPr>
                  </w:pPr>
                  <w:r w:rsidRPr="0027502F">
                    <w:rPr>
                      <w:sz w:val="22"/>
                      <w:szCs w:val="22"/>
                    </w:rPr>
                    <w:lastRenderedPageBreak/>
                    <w:t>where &lt;EXCISE PRODUCT.Degree Plato Applicability&gt; is the indicator (associated to each excise product) retrieved from the list of &lt;EXCISE PRODUCT&gt;.</w:t>
                  </w:r>
                </w:p>
                <w:p w14:paraId="02615C8D" w14:textId="77777777" w:rsidR="00C70867" w:rsidRPr="0027502F" w:rsidRDefault="00C70867" w:rsidP="00C70867">
                  <w:pPr>
                    <w:spacing w:line="276" w:lineRule="auto"/>
                    <w:rPr>
                      <w:i/>
                      <w:iCs/>
                      <w:szCs w:val="22"/>
                      <w:u w:val="single"/>
                    </w:rPr>
                  </w:pPr>
                  <w:r w:rsidRPr="0027502F">
                    <w:rPr>
                      <w:i/>
                      <w:iCs/>
                      <w:szCs w:val="22"/>
                      <w:u w:val="single"/>
                    </w:rPr>
                    <w:t>To:</w:t>
                  </w:r>
                </w:p>
                <w:p w14:paraId="6C28517B" w14:textId="77777777" w:rsidR="00C70867" w:rsidRPr="0027502F" w:rsidRDefault="00C70867" w:rsidP="00C70867">
                  <w:pPr>
                    <w:spacing w:line="276" w:lineRule="auto"/>
                    <w:rPr>
                      <w:b/>
                      <w:bCs/>
                      <w:i/>
                      <w:iCs/>
                      <w:szCs w:val="22"/>
                    </w:rPr>
                  </w:pPr>
                  <w:r w:rsidRPr="0027502F">
                    <w:rPr>
                      <w:szCs w:val="22"/>
                    </w:rPr>
                    <w:t xml:space="preserve">IF (&lt;EXCISE PRODUCT.Degree Plato Applicability&gt; is "Yes") </w:t>
                  </w:r>
                  <w:r w:rsidRPr="0027502F">
                    <w:rPr>
                      <w:b/>
                      <w:bCs/>
                      <w:i/>
                      <w:iCs/>
                      <w:szCs w:val="22"/>
                    </w:rPr>
                    <w:t>AND (MS of Dispatch OR MS of Destination tax beer according to the Degree Plato)</w:t>
                  </w:r>
                </w:p>
                <w:p w14:paraId="61CAC7BB" w14:textId="77777777" w:rsidR="00C70867" w:rsidRPr="0027502F" w:rsidRDefault="00C70867" w:rsidP="00C70867">
                  <w:pPr>
                    <w:spacing w:line="276" w:lineRule="auto"/>
                    <w:rPr>
                      <w:szCs w:val="22"/>
                    </w:rPr>
                  </w:pPr>
                  <w:r w:rsidRPr="0027502F">
                    <w:rPr>
                      <w:szCs w:val="22"/>
                    </w:rPr>
                    <w:t>THEN &lt;Degree Plato&gt; is '</w:t>
                  </w:r>
                  <w:r w:rsidRPr="0027502F">
                    <w:rPr>
                      <w:b/>
                      <w:bCs/>
                      <w:i/>
                      <w:iCs/>
                      <w:szCs w:val="22"/>
                    </w:rPr>
                    <w:t>R</w:t>
                  </w:r>
                  <w:r w:rsidRPr="0027502F">
                    <w:rPr>
                      <w:szCs w:val="22"/>
                    </w:rPr>
                    <w:t>'</w:t>
                  </w:r>
                </w:p>
                <w:p w14:paraId="3B5D3F01" w14:textId="77777777" w:rsidR="00C70867" w:rsidRPr="0027502F" w:rsidRDefault="00C70867" w:rsidP="00C70867">
                  <w:pPr>
                    <w:spacing w:line="276" w:lineRule="auto"/>
                    <w:rPr>
                      <w:szCs w:val="22"/>
                    </w:rPr>
                  </w:pPr>
                  <w:r w:rsidRPr="0027502F">
                    <w:rPr>
                      <w:szCs w:val="22"/>
                    </w:rPr>
                    <w:t>ELSE &lt;Degree Plato&gt; does not apply</w:t>
                  </w:r>
                </w:p>
                <w:p w14:paraId="0346DCB0" w14:textId="77777777" w:rsidR="00C70867" w:rsidRPr="0027502F" w:rsidRDefault="00C70867" w:rsidP="00C70867">
                  <w:pPr>
                    <w:spacing w:line="276" w:lineRule="auto"/>
                    <w:rPr>
                      <w:szCs w:val="22"/>
                    </w:rPr>
                  </w:pPr>
                  <w:r w:rsidRPr="0027502F">
                    <w:rPr>
                      <w:szCs w:val="22"/>
                    </w:rPr>
                    <w:t>where &lt;EXCISE PRODUCT.Degree Plato Applicability&gt; is the indicator (associated to each excise product) retrieved from the list of &lt;EXCISE PRODUCT&gt;. AND Degree Plato applicability per Member State is retrieved from the list of &lt;Member State-Degree Plato&gt;.)</w:t>
                  </w:r>
                </w:p>
              </w:tc>
            </w:tr>
            <w:tr w:rsidR="00C70867" w:rsidRPr="0027502F" w14:paraId="4B8A71E9" w14:textId="77777777" w:rsidTr="00C70867">
              <w:trPr>
                <w:trHeight w:val="331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185837"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CFD20FA" w14:textId="77777777" w:rsidR="00C70867" w:rsidRPr="0027502F" w:rsidRDefault="00C70867" w:rsidP="00C70867">
                  <w:pPr>
                    <w:spacing w:after="0" w:line="276" w:lineRule="auto"/>
                    <w:rPr>
                      <w:szCs w:val="22"/>
                    </w:rPr>
                  </w:pPr>
                  <w:r w:rsidRPr="0027502F">
                    <w:rPr>
                      <w:szCs w:val="22"/>
                    </w:rPr>
                    <w:t>Specification Documents:</w:t>
                  </w:r>
                </w:p>
                <w:p w14:paraId="75E6FF58"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39DEBBB8"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(Low);</w:t>
                  </w:r>
                </w:p>
                <w:p w14:paraId="30D45949"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5D721E62" w14:textId="77777777" w:rsidR="00C70867" w:rsidRPr="0027502F" w:rsidRDefault="00C70867" w:rsidP="00C70867">
                  <w:pPr>
                    <w:spacing w:after="0" w:line="276" w:lineRule="auto"/>
                    <w:rPr>
                      <w:szCs w:val="22"/>
                    </w:rPr>
                  </w:pPr>
                </w:p>
                <w:p w14:paraId="7E047FC6" w14:textId="77777777" w:rsidR="00C70867" w:rsidRPr="0027502F" w:rsidRDefault="00C70867" w:rsidP="00C70867">
                  <w:pPr>
                    <w:spacing w:after="0" w:line="276" w:lineRule="auto"/>
                    <w:rPr>
                      <w:szCs w:val="22"/>
                    </w:rPr>
                  </w:pPr>
                  <w:r w:rsidRPr="0027502F">
                    <w:rPr>
                      <w:szCs w:val="22"/>
                    </w:rPr>
                    <w:t>CDEAs:</w:t>
                  </w:r>
                </w:p>
                <w:p w14:paraId="0DA6B788"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4FDBA5C3"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3872FD03"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2E612765" w14:textId="77777777" w:rsidR="00C70867" w:rsidRPr="0027502F" w:rsidRDefault="00C70867" w:rsidP="00C70867">
                  <w:pPr>
                    <w:spacing w:after="0" w:line="276" w:lineRule="auto"/>
                    <w:rPr>
                      <w:szCs w:val="22"/>
                    </w:rPr>
                  </w:pPr>
                </w:p>
                <w:p w14:paraId="60311638" w14:textId="77777777" w:rsidR="00C70867" w:rsidRPr="0027502F" w:rsidRDefault="00C70867" w:rsidP="00C70867">
                  <w:pPr>
                    <w:spacing w:after="0" w:line="276" w:lineRule="auto"/>
                    <w:rPr>
                      <w:szCs w:val="22"/>
                    </w:rPr>
                  </w:pPr>
                  <w:r w:rsidRPr="0027502F">
                    <w:rPr>
                      <w:szCs w:val="22"/>
                    </w:rPr>
                    <w:t>NEAs:</w:t>
                  </w:r>
                </w:p>
                <w:p w14:paraId="562E5BF4" w14:textId="77777777" w:rsidR="00C70867" w:rsidRPr="0027502F" w:rsidRDefault="00C70867" w:rsidP="00B03D74">
                  <w:pPr>
                    <w:numPr>
                      <w:ilvl w:val="0"/>
                      <w:numId w:val="45"/>
                    </w:numPr>
                    <w:spacing w:after="0" w:line="276" w:lineRule="auto"/>
                    <w:rPr>
                      <w:bCs/>
                      <w:szCs w:val="22"/>
                    </w:rPr>
                  </w:pPr>
                  <w:r w:rsidRPr="0027502F">
                    <w:rPr>
                      <w:szCs w:val="22"/>
                    </w:rPr>
                    <w:t>Impact on NEAs (Low</w:t>
                  </w:r>
                  <w:r w:rsidRPr="0027502F">
                    <w:rPr>
                      <w:bCs/>
                      <w:szCs w:val="22"/>
                    </w:rPr>
                    <w:t>).</w:t>
                  </w:r>
                </w:p>
              </w:tc>
            </w:tr>
            <w:tr w:rsidR="00C70867" w:rsidRPr="0027502F" w14:paraId="160F0E8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40E26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93AF67D" w14:textId="77777777" w:rsidR="00C70867" w:rsidRPr="0027502F" w:rsidRDefault="00C70867" w:rsidP="00C70867">
                  <w:pPr>
                    <w:spacing w:line="276" w:lineRule="auto"/>
                    <w:rPr>
                      <w:szCs w:val="22"/>
                    </w:rPr>
                  </w:pPr>
                  <w:r w:rsidRPr="0027502F">
                    <w:rPr>
                      <w:szCs w:val="22"/>
                    </w:rPr>
                    <w:t xml:space="preserve">If the proposed change is not implemented, then DDNEA will not be aligned with the legislation concerning the excise duties on beer products on the basis of Degree Plato. </w:t>
                  </w:r>
                </w:p>
              </w:tc>
            </w:tr>
            <w:tr w:rsidR="00C70867" w:rsidRPr="0027502F" w14:paraId="20C405A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AD00D9"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065A53" w14:textId="77777777" w:rsidR="00C70867" w:rsidRPr="0027502F" w:rsidRDefault="00C70867" w:rsidP="00C70867">
                  <w:pPr>
                    <w:rPr>
                      <w:szCs w:val="22"/>
                    </w:rPr>
                  </w:pPr>
                  <w:r w:rsidRPr="0027502F">
                    <w:rPr>
                      <w:iCs/>
                      <w:szCs w:val="22"/>
                    </w:rPr>
                    <w:t xml:space="preserve">This RFC concerns changes in the </w:t>
                  </w:r>
                  <w:r w:rsidRPr="0027502F">
                    <w:rPr>
                      <w:szCs w:val="22"/>
                    </w:rPr>
                    <w:t>semantic level, namely, the update of the condition ‘C048’. This update can be deployed in production in a Migration Period, since alike any other semantic validations, will be validated only at the sending side of the IE801 messages in which C048 is applied (in alignment with the general EMCS principle of not performing semantic validations at the receiving side over the CD). Hence, if the sender is aligned with this update while the receiver is not, no semantic rejection (IE906 message) shall be triggered by the receiver.</w:t>
                  </w:r>
                </w:p>
              </w:tc>
            </w:tr>
            <w:tr w:rsidR="00C70867" w:rsidRPr="0027502F" w14:paraId="5AAE01B7"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19E044"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BD4933"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0A085B2A"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084C1AA"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067E15" w14:textId="5E30F2EC"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FESS-256;</w:t>
                  </w:r>
                </w:p>
                <w:p w14:paraId="741FD7F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w:t>
                  </w:r>
                </w:p>
                <w:p w14:paraId="04AD5E53" w14:textId="5324EA9C"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bCs w:val="0"/>
                      <w:sz w:val="22"/>
                      <w:szCs w:val="22"/>
                    </w:rPr>
                    <w:t xml:space="preserve"> TRP-P</w:t>
                  </w:r>
                  <w:r w:rsidR="006C6D33" w:rsidRPr="0027502F">
                    <w:rPr>
                      <w:rFonts w:ascii="Times New Roman" w:hAnsi="Times New Roman" w:cs="Times New Roman"/>
                      <w:bCs w:val="0"/>
                      <w:sz w:val="22"/>
                      <w:szCs w:val="22"/>
                    </w:rPr>
                    <w:t>4</w:t>
                  </w:r>
                  <w:r w:rsidRPr="0027502F">
                    <w:rPr>
                      <w:rFonts w:ascii="Times New Roman" w:hAnsi="Times New Roman" w:cs="Times New Roman"/>
                      <w:bCs w:val="0"/>
                      <w:sz w:val="22"/>
                      <w:szCs w:val="22"/>
                    </w:rPr>
                    <w:t>-</w:t>
                  </w:r>
                  <w:r w:rsidR="006C6D33" w:rsidRPr="0027502F">
                    <w:rPr>
                      <w:rFonts w:ascii="Times New Roman" w:hAnsi="Times New Roman" w:cs="Times New Roman"/>
                      <w:bCs w:val="0"/>
                      <w:sz w:val="22"/>
                      <w:szCs w:val="22"/>
                    </w:rPr>
                    <w:t>018</w:t>
                  </w:r>
                  <w:r w:rsidR="00AE0DDF" w:rsidRPr="0027502F">
                    <w:rPr>
                      <w:rFonts w:ascii="Times New Roman" w:hAnsi="Times New Roman" w:cs="Times New Roman"/>
                      <w:bCs w:val="0"/>
                      <w:sz w:val="22"/>
                      <w:szCs w:val="22"/>
                    </w:rPr>
                    <w:t>,</w:t>
                  </w:r>
                  <w:r w:rsidR="0038209F" w:rsidRPr="0027502F">
                    <w:rPr>
                      <w:rFonts w:ascii="Times New Roman" w:hAnsi="Times New Roman" w:cs="Times New Roman"/>
                      <w:bCs w:val="0"/>
                      <w:sz w:val="22"/>
                      <w:szCs w:val="22"/>
                    </w:rPr>
                    <w:t xml:space="preserve"> FESS-257, FESS-279, </w:t>
                  </w:r>
                  <w:r w:rsidR="00AE0DDF" w:rsidRPr="0027502F">
                    <w:rPr>
                      <w:rFonts w:ascii="Times New Roman" w:hAnsi="Times New Roman" w:cs="Times New Roman"/>
                      <w:bCs w:val="0"/>
                      <w:sz w:val="22"/>
                      <w:szCs w:val="22"/>
                    </w:rPr>
                    <w:t>SEED-</w:t>
                  </w:r>
                  <w:r w:rsidR="00311BB5" w:rsidRPr="0027502F">
                    <w:rPr>
                      <w:rFonts w:ascii="Times New Roman" w:hAnsi="Times New Roman" w:cs="Times New Roman"/>
                      <w:bCs w:val="0"/>
                      <w:sz w:val="22"/>
                      <w:szCs w:val="22"/>
                    </w:rPr>
                    <w:t>168, IE734-047, DDNEA-P4-312</w:t>
                  </w:r>
                  <w:r w:rsidRPr="0027502F">
                    <w:rPr>
                      <w:rFonts w:ascii="Times New Roman" w:hAnsi="Times New Roman" w:cs="Times New Roman"/>
                      <w:bCs w:val="0"/>
                      <w:sz w:val="22"/>
                      <w:szCs w:val="22"/>
                    </w:rPr>
                    <w:t>.</w:t>
                  </w:r>
                </w:p>
              </w:tc>
            </w:tr>
          </w:tbl>
          <w:p w14:paraId="7D9E18E5" w14:textId="77777777" w:rsidR="00C70867" w:rsidRPr="0027502F" w:rsidRDefault="00C70867" w:rsidP="00C70867">
            <w:pPr>
              <w:spacing w:after="0"/>
              <w:jc w:val="left"/>
              <w:rPr>
                <w:szCs w:val="22"/>
                <w:lang w:val="en-US"/>
              </w:rPr>
            </w:pPr>
          </w:p>
        </w:tc>
      </w:tr>
      <w:tr w:rsidR="00C70867" w:rsidRPr="0027502F" w14:paraId="4FF2CEE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50C344"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35DFD5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5FEE5B"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47ED0E" w14:textId="77777777" w:rsidR="00C70867" w:rsidRPr="0027502F" w:rsidRDefault="00C70867" w:rsidP="00C70867">
                  <w:pPr>
                    <w:spacing w:line="276" w:lineRule="auto"/>
                    <w:rPr>
                      <w:szCs w:val="22"/>
                    </w:rPr>
                  </w:pPr>
                  <w:r w:rsidRPr="0027502F">
                    <w:rPr>
                      <w:szCs w:val="22"/>
                    </w:rPr>
                    <w:t>N/A</w:t>
                  </w:r>
                </w:p>
              </w:tc>
            </w:tr>
            <w:tr w:rsidR="00C70867" w:rsidRPr="0027502F" w14:paraId="7D8D67A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7CBCDFC"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AA3A5A" w14:textId="77777777" w:rsidR="00C70867" w:rsidRPr="0027502F" w:rsidRDefault="00C70867" w:rsidP="00C70867">
                  <w:pPr>
                    <w:spacing w:line="276" w:lineRule="auto"/>
                    <w:rPr>
                      <w:szCs w:val="22"/>
                    </w:rPr>
                  </w:pPr>
                  <w:r w:rsidRPr="0027502F">
                    <w:rPr>
                      <w:szCs w:val="22"/>
                    </w:rPr>
                    <w:t>N/A</w:t>
                  </w:r>
                </w:p>
              </w:tc>
            </w:tr>
          </w:tbl>
          <w:p w14:paraId="34CDA2FF" w14:textId="77777777" w:rsidR="00C70867" w:rsidRPr="0027502F" w:rsidRDefault="00C70867" w:rsidP="00C70867">
            <w:pPr>
              <w:spacing w:after="0"/>
              <w:jc w:val="left"/>
              <w:rPr>
                <w:szCs w:val="22"/>
                <w:lang w:val="en-US"/>
              </w:rPr>
            </w:pPr>
          </w:p>
        </w:tc>
      </w:tr>
      <w:tr w:rsidR="00C70867" w:rsidRPr="0027502F" w14:paraId="521D5AB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F84B96"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749CD551"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7880E6"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9F5D55D"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7073A83" w14:textId="77777777" w:rsidR="00C70867" w:rsidRPr="0027502F" w:rsidRDefault="00C70867" w:rsidP="00B03D74">
                  <w:pPr>
                    <w:numPr>
                      <w:ilvl w:val="0"/>
                      <w:numId w:val="25"/>
                    </w:numPr>
                    <w:spacing w:line="276" w:lineRule="auto"/>
                    <w:rPr>
                      <w:szCs w:val="22"/>
                    </w:rPr>
                  </w:pPr>
                  <w:r w:rsidRPr="0027502F">
                    <w:rPr>
                      <w:b/>
                      <w:szCs w:val="22"/>
                    </w:rPr>
                    <w:t>Approval process:</w:t>
                  </w:r>
                </w:p>
                <w:p w14:paraId="0B5C7262"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7FBB534B"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B07BB6"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7086D58C" w14:textId="77777777" w:rsidR="00C70867" w:rsidRPr="0027502F" w:rsidRDefault="00C70867" w:rsidP="00C70867">
                  <w:pPr>
                    <w:spacing w:line="276" w:lineRule="auto"/>
                    <w:rPr>
                      <w:szCs w:val="22"/>
                    </w:rPr>
                  </w:pPr>
                  <w:r w:rsidRPr="0027502F">
                    <w:rPr>
                      <w:szCs w:val="22"/>
                    </w:rPr>
                    <w:t>N/A</w:t>
                  </w:r>
                </w:p>
              </w:tc>
            </w:tr>
            <w:tr w:rsidR="00C70867" w:rsidRPr="0027502F" w14:paraId="30A193D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07752C4"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CAF000C" w14:textId="77777777" w:rsidR="00C70867" w:rsidRPr="0027502F" w:rsidRDefault="00C70867" w:rsidP="00C70867">
                  <w:pPr>
                    <w:spacing w:line="276" w:lineRule="auto"/>
                    <w:rPr>
                      <w:szCs w:val="22"/>
                    </w:rPr>
                  </w:pPr>
                  <w:r w:rsidRPr="0027502F">
                    <w:rPr>
                      <w:szCs w:val="22"/>
                    </w:rPr>
                    <w:t>EMCS CAB #187 on 15/04/2020</w:t>
                  </w:r>
                </w:p>
              </w:tc>
            </w:tr>
          </w:tbl>
          <w:p w14:paraId="41B183E2" w14:textId="77777777" w:rsidR="00C70867" w:rsidRPr="0027502F" w:rsidRDefault="00C70867" w:rsidP="00C70867">
            <w:pPr>
              <w:spacing w:after="0"/>
              <w:jc w:val="left"/>
              <w:rPr>
                <w:szCs w:val="22"/>
                <w:lang w:val="en-US"/>
              </w:rPr>
            </w:pPr>
          </w:p>
        </w:tc>
      </w:tr>
      <w:tr w:rsidR="00C70867" w:rsidRPr="0027502F" w14:paraId="1CC0F36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2D90EB"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7448CD62"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1D65EF" w14:textId="77777777" w:rsidR="00970971" w:rsidRPr="0027502F" w:rsidRDefault="00970971"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7F70F6B8" w14:textId="6A4C14EE"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3BD3F2F9"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FC0E6E" w14:textId="77777777" w:rsidR="00970971" w:rsidRPr="0027502F" w:rsidRDefault="00970971"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FDB94DC" w14:textId="6FF420C3"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13CDDC05"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D1D1A24"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77C9DC0" w14:textId="41B23FE1" w:rsidR="00970971" w:rsidRPr="0027502F" w:rsidRDefault="00970971" w:rsidP="004800A7">
                  <w:pPr>
                    <w:spacing w:line="276" w:lineRule="auto"/>
                    <w:rPr>
                      <w:szCs w:val="22"/>
                    </w:rPr>
                  </w:pPr>
                  <w:r w:rsidRPr="0027502F">
                    <w:rPr>
                      <w:szCs w:val="22"/>
                    </w:rPr>
                    <w:t>13/02/2023</w:t>
                  </w:r>
                </w:p>
              </w:tc>
            </w:tr>
          </w:tbl>
          <w:p w14:paraId="5B7E70F9" w14:textId="77777777" w:rsidR="00C70867" w:rsidRPr="0027502F" w:rsidRDefault="00C70867" w:rsidP="00C70867">
            <w:pPr>
              <w:spacing w:after="0"/>
              <w:jc w:val="left"/>
              <w:rPr>
                <w:szCs w:val="22"/>
                <w:lang w:val="en-US"/>
              </w:rPr>
            </w:pPr>
          </w:p>
        </w:tc>
      </w:tr>
      <w:tr w:rsidR="00C70867" w:rsidRPr="0027502F" w14:paraId="7BC982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465BF5"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D94EF6E"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429FEA"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FDD303" w14:textId="77777777" w:rsidR="00C70867" w:rsidRPr="0027502F" w:rsidRDefault="00C70867" w:rsidP="00C70867">
                  <w:pPr>
                    <w:spacing w:line="276" w:lineRule="auto"/>
                    <w:rPr>
                      <w:szCs w:val="22"/>
                    </w:rPr>
                  </w:pPr>
                  <w:r w:rsidRPr="0027502F">
                    <w:rPr>
                      <w:szCs w:val="22"/>
                    </w:rPr>
                    <w:t>N/A</w:t>
                  </w:r>
                </w:p>
              </w:tc>
            </w:tr>
            <w:tr w:rsidR="00C70867" w:rsidRPr="0027502F" w14:paraId="47F4E2D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5B24AE5"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3EFF774" w14:textId="77777777" w:rsidR="00C70867" w:rsidRPr="0027502F" w:rsidRDefault="00C70867" w:rsidP="00C70867">
                  <w:pPr>
                    <w:spacing w:line="276" w:lineRule="auto"/>
                    <w:rPr>
                      <w:szCs w:val="22"/>
                    </w:rPr>
                  </w:pPr>
                  <w:r w:rsidRPr="0027502F">
                    <w:rPr>
                      <w:szCs w:val="22"/>
                    </w:rPr>
                    <w:t>N/A</w:t>
                  </w:r>
                </w:p>
              </w:tc>
            </w:tr>
          </w:tbl>
          <w:p w14:paraId="18AE8FA6" w14:textId="77777777" w:rsidR="00C70867" w:rsidRPr="0027502F" w:rsidRDefault="00C70867" w:rsidP="00C70867">
            <w:pPr>
              <w:spacing w:after="0"/>
              <w:jc w:val="left"/>
              <w:rPr>
                <w:szCs w:val="22"/>
                <w:lang w:val="en-US"/>
              </w:rPr>
            </w:pPr>
          </w:p>
        </w:tc>
      </w:tr>
    </w:tbl>
    <w:p w14:paraId="7C9ADFF4" w14:textId="77777777" w:rsidR="00C70867" w:rsidRPr="0027502F" w:rsidRDefault="00C70867" w:rsidP="00C70867">
      <w:pPr>
        <w:rPr>
          <w:szCs w:val="22"/>
        </w:rPr>
      </w:pPr>
    </w:p>
    <w:p w14:paraId="5C8EA06E"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207A33A0" w14:textId="77777777" w:rsidR="00C70867" w:rsidRPr="0027502F" w:rsidRDefault="00C70867" w:rsidP="00C70867">
      <w:pPr>
        <w:pStyle w:val="Heading4"/>
        <w:rPr>
          <w:szCs w:val="22"/>
        </w:rPr>
      </w:pPr>
      <w:r w:rsidRPr="0027502F">
        <w:rPr>
          <w:szCs w:val="22"/>
        </w:rPr>
        <w:lastRenderedPageBreak/>
        <w:t>DDNEA-P4-292 – Updates regarding the use of economic operators in ACO requests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0F19D39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B1B5533"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C67DACF"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A0315D"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927A3A" w14:textId="77777777" w:rsidR="00C70867" w:rsidRPr="0027502F" w:rsidRDefault="00C70867" w:rsidP="00C70867">
                  <w:pPr>
                    <w:spacing w:line="276" w:lineRule="auto"/>
                    <w:rPr>
                      <w:szCs w:val="22"/>
                    </w:rPr>
                  </w:pPr>
                  <w:r w:rsidRPr="0027502F">
                    <w:rPr>
                      <w:bCs/>
                      <w:szCs w:val="22"/>
                    </w:rPr>
                    <w:t>DDNEA-P4-292</w:t>
                  </w:r>
                </w:p>
              </w:tc>
            </w:tr>
            <w:tr w:rsidR="00C70867" w:rsidRPr="0027502F" w14:paraId="0C828E3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422BF0"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9C7008"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F37D19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96AD60"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A85EF3D"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006BDF1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6F4DB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062FFD" w14:textId="77777777" w:rsidR="00C70867" w:rsidRPr="0027502F" w:rsidRDefault="00C70867" w:rsidP="00C70867">
                  <w:pPr>
                    <w:spacing w:line="276" w:lineRule="auto"/>
                    <w:rPr>
                      <w:szCs w:val="22"/>
                    </w:rPr>
                  </w:pPr>
                  <w:r w:rsidRPr="0027502F">
                    <w:rPr>
                      <w:szCs w:val="22"/>
                      <w:lang w:eastAsia="nl-BE"/>
                    </w:rPr>
                    <w:t>IM256274</w:t>
                  </w:r>
                </w:p>
              </w:tc>
            </w:tr>
            <w:tr w:rsidR="00C70867" w:rsidRPr="0027502F" w14:paraId="06653F5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59671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1D3D37E" w14:textId="77777777" w:rsidR="00C70867" w:rsidRPr="0027502F" w:rsidRDefault="00C70867" w:rsidP="00C70867">
                  <w:pPr>
                    <w:spacing w:line="276" w:lineRule="auto"/>
                    <w:rPr>
                      <w:szCs w:val="22"/>
                    </w:rPr>
                  </w:pPr>
                  <w:r w:rsidRPr="0027502F">
                    <w:rPr>
                      <w:szCs w:val="22"/>
                    </w:rPr>
                    <w:t>KE18502</w:t>
                  </w:r>
                </w:p>
              </w:tc>
            </w:tr>
            <w:tr w:rsidR="00C70867" w:rsidRPr="0027502F" w14:paraId="3D32415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3B0F9E"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5D310A3" w14:textId="77777777" w:rsidR="00C70867" w:rsidRPr="0027502F" w:rsidRDefault="00C70867" w:rsidP="00C70867">
                  <w:pPr>
                    <w:pStyle w:val="ListParagraph"/>
                    <w:spacing w:line="276" w:lineRule="auto"/>
                    <w:ind w:left="0"/>
                    <w:rPr>
                      <w:szCs w:val="22"/>
                      <w:lang w:val="en-US"/>
                    </w:rPr>
                  </w:pPr>
                  <w:r w:rsidRPr="0027502F">
                    <w:rPr>
                      <w:szCs w:val="22"/>
                      <w:lang w:eastAsia="nl-BE"/>
                    </w:rPr>
                    <w:t>30/10/2018</w:t>
                  </w:r>
                </w:p>
              </w:tc>
            </w:tr>
            <w:tr w:rsidR="00C70867" w:rsidRPr="0027502F" w14:paraId="051BBB21"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007CE4"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9C42712" w14:textId="77777777" w:rsidR="00C70867" w:rsidRPr="0027502F" w:rsidRDefault="00C70867" w:rsidP="00C70867">
                  <w:pPr>
                    <w:pStyle w:val="ListParagraph"/>
                    <w:spacing w:line="276" w:lineRule="auto"/>
                    <w:ind w:left="0"/>
                    <w:rPr>
                      <w:szCs w:val="22"/>
                      <w:lang w:val="en-US"/>
                    </w:rPr>
                  </w:pPr>
                  <w:r w:rsidRPr="0027502F">
                    <w:rPr>
                      <w:szCs w:val="22"/>
                      <w:lang w:val="en-US"/>
                    </w:rPr>
                    <w:t>MSA-FR</w:t>
                  </w:r>
                </w:p>
              </w:tc>
            </w:tr>
          </w:tbl>
          <w:p w14:paraId="13E68F72" w14:textId="77777777" w:rsidR="00C70867" w:rsidRPr="0027502F" w:rsidRDefault="00C70867" w:rsidP="00C70867">
            <w:pPr>
              <w:spacing w:after="0"/>
              <w:jc w:val="left"/>
              <w:rPr>
                <w:szCs w:val="22"/>
                <w:lang w:val="en-US"/>
              </w:rPr>
            </w:pPr>
          </w:p>
        </w:tc>
      </w:tr>
      <w:tr w:rsidR="00C70867" w:rsidRPr="0027502F" w14:paraId="5094BB7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D642A1"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23A63748"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C71C56"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B970733" w14:textId="77777777" w:rsidR="00C70867" w:rsidRPr="0027502F" w:rsidRDefault="00C70867" w:rsidP="00C70867">
                  <w:pPr>
                    <w:tabs>
                      <w:tab w:val="left" w:pos="1680"/>
                    </w:tabs>
                    <w:spacing w:line="276" w:lineRule="auto"/>
                    <w:rPr>
                      <w:szCs w:val="22"/>
                    </w:rPr>
                  </w:pPr>
                  <w:r w:rsidRPr="0027502F">
                    <w:rPr>
                      <w:szCs w:val="22"/>
                    </w:rPr>
                    <w:t>Low</w:t>
                  </w:r>
                  <w:r w:rsidRPr="0027502F">
                    <w:rPr>
                      <w:szCs w:val="22"/>
                    </w:rPr>
                    <w:tab/>
                  </w:r>
                </w:p>
                <w:p w14:paraId="4BFC2863" w14:textId="77777777" w:rsidR="00C70867" w:rsidRPr="0027502F" w:rsidRDefault="00C70867" w:rsidP="00C70867">
                  <w:pPr>
                    <w:rPr>
                      <w:szCs w:val="22"/>
                    </w:rPr>
                  </w:pPr>
                </w:p>
              </w:tc>
            </w:tr>
            <w:tr w:rsidR="00C70867" w:rsidRPr="0027502F" w14:paraId="4247E3F3"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38C6A"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F4E8E62" w14:textId="77777777" w:rsidR="00C70867" w:rsidRPr="0027502F" w:rsidRDefault="00C70867" w:rsidP="00C70867">
                  <w:pPr>
                    <w:spacing w:line="276" w:lineRule="auto"/>
                    <w:rPr>
                      <w:b/>
                      <w:szCs w:val="22"/>
                    </w:rPr>
                  </w:pPr>
                  <w:r w:rsidRPr="0027502F">
                    <w:rPr>
                      <w:b/>
                      <w:szCs w:val="22"/>
                    </w:rPr>
                    <w:t>Problem Statement</w:t>
                  </w:r>
                </w:p>
                <w:p w14:paraId="73B91134" w14:textId="77777777" w:rsidR="00C70867" w:rsidRPr="0027502F" w:rsidRDefault="00C70867" w:rsidP="00C70867">
                  <w:pPr>
                    <w:spacing w:line="276" w:lineRule="auto"/>
                    <w:rPr>
                      <w:bCs/>
                      <w:szCs w:val="22"/>
                    </w:rPr>
                  </w:pPr>
                  <w:r w:rsidRPr="0027502F">
                    <w:rPr>
                      <w:bCs/>
                      <w:szCs w:val="22"/>
                    </w:rPr>
                    <w:t xml:space="preserve">A misalignment between the legislation and the common specifications concerning the message IE721 </w:t>
                  </w:r>
                  <w:r w:rsidRPr="0027502F">
                    <w:rPr>
                      <w:szCs w:val="22"/>
                    </w:rPr>
                    <w:t xml:space="preserve">(ADMINISTRATIVE COOPERATION COMMON REQUEST) has been identified, as stated in FESS-259 RFC. </w:t>
                  </w:r>
                  <w:bookmarkStart w:id="76" w:name="_Hlk40255367"/>
                  <w:r w:rsidRPr="0027502F">
                    <w:rPr>
                      <w:szCs w:val="22"/>
                    </w:rPr>
                    <w:t xml:space="preserve">More specifically, according to the current legislation, each data group &lt;(PERSON) TRADER&gt; may refer to zero or more economic operators registered in the Member State of the requesting authority. </w:t>
                  </w:r>
                  <w:bookmarkEnd w:id="76"/>
                  <w:r w:rsidRPr="0027502F">
                    <w:rPr>
                      <w:szCs w:val="22"/>
                    </w:rPr>
                    <w:t xml:space="preserve">However, the IE721, allows a Member State to potentially submit a request that concerns more than one economic operator registered in the requested Member State. </w:t>
                  </w:r>
                </w:p>
                <w:p w14:paraId="1DD5DC4C" w14:textId="77777777" w:rsidR="00C70867" w:rsidRPr="0027502F" w:rsidRDefault="00C70867" w:rsidP="00C70867">
                  <w:pPr>
                    <w:rPr>
                      <w:szCs w:val="22"/>
                    </w:rPr>
                  </w:pPr>
                </w:p>
                <w:p w14:paraId="3071125F" w14:textId="77777777" w:rsidR="00C70867" w:rsidRPr="0027502F" w:rsidRDefault="00C70867" w:rsidP="00C70867">
                  <w:pPr>
                    <w:spacing w:line="276" w:lineRule="auto"/>
                    <w:rPr>
                      <w:b/>
                      <w:szCs w:val="22"/>
                    </w:rPr>
                  </w:pPr>
                  <w:r w:rsidRPr="0027502F">
                    <w:rPr>
                      <w:b/>
                      <w:szCs w:val="22"/>
                    </w:rPr>
                    <w:t>Proposed Solution</w:t>
                  </w:r>
                </w:p>
                <w:p w14:paraId="7CDA9A47" w14:textId="77777777" w:rsidR="00C70867" w:rsidRPr="0027502F" w:rsidRDefault="00C70867" w:rsidP="00C70867">
                  <w:pPr>
                    <w:spacing w:line="276" w:lineRule="auto"/>
                    <w:rPr>
                      <w:szCs w:val="22"/>
                    </w:rPr>
                  </w:pPr>
                  <w:r w:rsidRPr="0027502F">
                    <w:rPr>
                      <w:szCs w:val="22"/>
                    </w:rPr>
                    <w:t>As per the analysis provided in the [Problem Statement] and the corresponding FESS-259 RFC, the following updates will be implemented:</w:t>
                  </w:r>
                </w:p>
                <w:p w14:paraId="695D98D7" w14:textId="77777777" w:rsidR="00C70867" w:rsidRPr="0027502F" w:rsidRDefault="00C70867" w:rsidP="00B03D74">
                  <w:pPr>
                    <w:pStyle w:val="ListParagraph"/>
                    <w:numPr>
                      <w:ilvl w:val="0"/>
                      <w:numId w:val="51"/>
                    </w:numPr>
                    <w:spacing w:after="0" w:line="276" w:lineRule="auto"/>
                    <w:jc w:val="left"/>
                    <w:rPr>
                      <w:szCs w:val="22"/>
                    </w:rPr>
                  </w:pPr>
                  <w:r w:rsidRPr="0027502F">
                    <w:rPr>
                      <w:szCs w:val="22"/>
                    </w:rPr>
                    <w:t>A new business rule ‘</w:t>
                  </w:r>
                  <w:bookmarkStart w:id="77" w:name="_Hlk37430186"/>
                  <w:r w:rsidRPr="0027502F">
                    <w:rPr>
                      <w:szCs w:val="22"/>
                    </w:rPr>
                    <w:t>BR042</w:t>
                  </w:r>
                  <w:bookmarkEnd w:id="77"/>
                  <w:r w:rsidRPr="0027502F">
                    <w:rPr>
                      <w:szCs w:val="22"/>
                    </w:rPr>
                    <w:t>’ will be created in APPENDIX J with the following description:</w:t>
                  </w:r>
                </w:p>
                <w:p w14:paraId="46BD6478" w14:textId="77777777" w:rsidR="00C70867" w:rsidRPr="0027502F" w:rsidRDefault="00C70867" w:rsidP="00C70867">
                  <w:pPr>
                    <w:spacing w:after="0"/>
                    <w:jc w:val="left"/>
                    <w:rPr>
                      <w:i/>
                      <w:iCs/>
                      <w:szCs w:val="22"/>
                    </w:rPr>
                  </w:pPr>
                  <w:r w:rsidRPr="0027502F">
                    <w:rPr>
                      <w:i/>
                      <w:iCs/>
                      <w:szCs w:val="22"/>
                    </w:rPr>
                    <w:t xml:space="preserve">BR ID: </w:t>
                  </w:r>
                  <w:r w:rsidRPr="0027502F">
                    <w:rPr>
                      <w:szCs w:val="22"/>
                    </w:rPr>
                    <w:t>BR042</w:t>
                  </w:r>
                  <w:r w:rsidRPr="0027502F">
                    <w:rPr>
                      <w:i/>
                      <w:iCs/>
                      <w:szCs w:val="22"/>
                    </w:rPr>
                    <w:t xml:space="preserve"> </w:t>
                  </w:r>
                </w:p>
                <w:p w14:paraId="6AC42CCD" w14:textId="77777777" w:rsidR="00C70867" w:rsidRPr="0027502F" w:rsidRDefault="00C70867" w:rsidP="00C70867">
                  <w:pPr>
                    <w:spacing w:after="0"/>
                    <w:ind w:left="720"/>
                    <w:jc w:val="left"/>
                    <w:rPr>
                      <w:i/>
                      <w:iCs/>
                      <w:szCs w:val="22"/>
                    </w:rPr>
                  </w:pPr>
                  <w:r w:rsidRPr="0027502F">
                    <w:rPr>
                      <w:i/>
                      <w:iCs/>
                      <w:szCs w:val="22"/>
                    </w:rPr>
                    <w:t xml:space="preserve">  </w:t>
                  </w:r>
                </w:p>
                <w:p w14:paraId="02F7B32E" w14:textId="77777777" w:rsidR="00C70867" w:rsidRPr="0027502F" w:rsidRDefault="00C70867" w:rsidP="00C70867">
                  <w:pPr>
                    <w:spacing w:after="0"/>
                    <w:jc w:val="left"/>
                    <w:rPr>
                      <w:i/>
                      <w:iCs/>
                      <w:szCs w:val="22"/>
                    </w:rPr>
                  </w:pPr>
                  <w:r w:rsidRPr="0027502F">
                    <w:rPr>
                      <w:i/>
                      <w:iCs/>
                      <w:szCs w:val="22"/>
                    </w:rPr>
                    <w:t xml:space="preserve">BR Category: </w:t>
                  </w:r>
                  <w:r w:rsidRPr="0027502F">
                    <w:rPr>
                      <w:szCs w:val="22"/>
                    </w:rPr>
                    <w:t>Relation</w:t>
                  </w:r>
                  <w:r w:rsidRPr="0027502F">
                    <w:rPr>
                      <w:i/>
                      <w:iCs/>
                      <w:szCs w:val="22"/>
                    </w:rPr>
                    <w:t xml:space="preserve"> </w:t>
                  </w:r>
                </w:p>
                <w:p w14:paraId="73A1A52E" w14:textId="77777777" w:rsidR="00C70867" w:rsidRPr="0027502F" w:rsidRDefault="00C70867" w:rsidP="00C70867">
                  <w:pPr>
                    <w:spacing w:after="0"/>
                    <w:ind w:left="720"/>
                    <w:jc w:val="left"/>
                    <w:rPr>
                      <w:i/>
                      <w:iCs/>
                      <w:szCs w:val="22"/>
                    </w:rPr>
                  </w:pPr>
                  <w:r w:rsidRPr="0027502F">
                    <w:rPr>
                      <w:i/>
                      <w:iCs/>
                      <w:szCs w:val="22"/>
                    </w:rPr>
                    <w:t xml:space="preserve">  </w:t>
                  </w:r>
                </w:p>
                <w:p w14:paraId="1B4ABBC5" w14:textId="77777777" w:rsidR="00C70867" w:rsidRPr="0027502F" w:rsidRDefault="00C70867" w:rsidP="00CA062C">
                  <w:pPr>
                    <w:spacing w:after="0"/>
                    <w:rPr>
                      <w:i/>
                      <w:iCs/>
                      <w:szCs w:val="22"/>
                    </w:rPr>
                  </w:pPr>
                  <w:r w:rsidRPr="0027502F">
                    <w:rPr>
                      <w:i/>
                      <w:iCs/>
                      <w:szCs w:val="22"/>
                    </w:rPr>
                    <w:t xml:space="preserve">BR Description: </w:t>
                  </w:r>
                </w:p>
                <w:p w14:paraId="1D1227E5" w14:textId="77777777" w:rsidR="00C70867" w:rsidRPr="0027502F" w:rsidRDefault="00C70867" w:rsidP="00CA062C">
                  <w:pPr>
                    <w:spacing w:after="0"/>
                    <w:rPr>
                      <w:szCs w:val="22"/>
                    </w:rPr>
                  </w:pPr>
                  <w:r w:rsidRPr="0027502F">
                    <w:rPr>
                      <w:szCs w:val="22"/>
                    </w:rPr>
                    <w:t>An administrative cooperation request may concern zero or more economic operators registered in the Member State of the requesting authority and may not concern more than one economic operator registered in the Member State of the requested authority</w:t>
                  </w:r>
                </w:p>
                <w:p w14:paraId="5C913FED" w14:textId="77777777" w:rsidR="00C70867" w:rsidRPr="0027502F" w:rsidRDefault="00C70867" w:rsidP="00C70867">
                  <w:pPr>
                    <w:spacing w:after="0"/>
                    <w:jc w:val="left"/>
                    <w:rPr>
                      <w:i/>
                      <w:iCs/>
                      <w:szCs w:val="22"/>
                    </w:rPr>
                  </w:pPr>
                  <w:r w:rsidRPr="0027502F">
                    <w:rPr>
                      <w:i/>
                      <w:iCs/>
                      <w:szCs w:val="22"/>
                    </w:rPr>
                    <w:lastRenderedPageBreak/>
                    <w:t xml:space="preserve">  FESS Validation Rule: </w:t>
                  </w:r>
                </w:p>
                <w:p w14:paraId="4B4E48BB" w14:textId="77777777" w:rsidR="00C70867" w:rsidRPr="0027502F" w:rsidRDefault="00C70867" w:rsidP="00CA062C">
                  <w:pPr>
                    <w:spacing w:after="0"/>
                    <w:rPr>
                      <w:szCs w:val="22"/>
                    </w:rPr>
                  </w:pPr>
                  <w:r w:rsidRPr="0027502F">
                    <w:rPr>
                      <w:i/>
                      <w:iCs/>
                      <w:szCs w:val="22"/>
                    </w:rPr>
                    <w:t xml:space="preserve">• </w:t>
                  </w:r>
                  <w:r w:rsidRPr="0027502F">
                    <w:rPr>
                      <w:szCs w:val="22"/>
                    </w:rPr>
                    <w:t>If Trader Excise Number or VAT Number or Trader Name are used, these should concern one or more economic operators registered in the Member State of the requesting authority and no more than one economic operator registered in the Member State of the requested authority</w:t>
                  </w:r>
                </w:p>
                <w:p w14:paraId="1548FB6A" w14:textId="77777777" w:rsidR="00C70867" w:rsidRPr="0027502F" w:rsidRDefault="00C70867" w:rsidP="00C70867">
                  <w:pPr>
                    <w:spacing w:after="0"/>
                    <w:jc w:val="left"/>
                    <w:rPr>
                      <w:szCs w:val="22"/>
                    </w:rPr>
                  </w:pPr>
                  <w:r w:rsidRPr="0027502F">
                    <w:rPr>
                      <w:szCs w:val="22"/>
                    </w:rPr>
                    <w:t xml:space="preserve">  </w:t>
                  </w:r>
                </w:p>
                <w:p w14:paraId="2BE1BDF1" w14:textId="77777777" w:rsidR="00C70867" w:rsidRPr="0027502F" w:rsidRDefault="00C70867" w:rsidP="00C70867">
                  <w:pPr>
                    <w:spacing w:after="0"/>
                    <w:jc w:val="left"/>
                    <w:rPr>
                      <w:i/>
                      <w:iCs/>
                      <w:szCs w:val="22"/>
                    </w:rPr>
                  </w:pPr>
                  <w:r w:rsidRPr="0027502F">
                    <w:rPr>
                      <w:i/>
                      <w:iCs/>
                      <w:szCs w:val="22"/>
                    </w:rPr>
                    <w:t xml:space="preserve">IE: </w:t>
                  </w:r>
                  <w:r w:rsidRPr="0027502F">
                    <w:rPr>
                      <w:szCs w:val="22"/>
                    </w:rPr>
                    <w:t>IE721 (administrative cooperation request)</w:t>
                  </w:r>
                  <w:r w:rsidRPr="0027502F">
                    <w:rPr>
                      <w:i/>
                      <w:iCs/>
                      <w:szCs w:val="22"/>
                    </w:rPr>
                    <w:t xml:space="preserve"> </w:t>
                  </w:r>
                </w:p>
                <w:p w14:paraId="0E409561" w14:textId="77777777" w:rsidR="00C70867" w:rsidRPr="0027502F" w:rsidRDefault="00C70867" w:rsidP="00C70867">
                  <w:pPr>
                    <w:spacing w:after="0"/>
                    <w:jc w:val="left"/>
                    <w:rPr>
                      <w:i/>
                      <w:iCs/>
                      <w:szCs w:val="22"/>
                    </w:rPr>
                  </w:pPr>
                </w:p>
                <w:p w14:paraId="5EAF6102" w14:textId="77777777" w:rsidR="00C70867" w:rsidRPr="0027502F" w:rsidRDefault="00C70867" w:rsidP="00C70867">
                  <w:pPr>
                    <w:spacing w:after="0"/>
                    <w:jc w:val="left"/>
                    <w:rPr>
                      <w:szCs w:val="22"/>
                    </w:rPr>
                  </w:pPr>
                  <w:r w:rsidRPr="0027502F">
                    <w:rPr>
                      <w:i/>
                      <w:iCs/>
                      <w:szCs w:val="22"/>
                    </w:rPr>
                    <w:t xml:space="preserve">Data Item: </w:t>
                  </w:r>
                  <w:r w:rsidRPr="0027502F">
                    <w:rPr>
                      <w:szCs w:val="22"/>
                    </w:rPr>
                    <w:t>TRADER Person. Trader Excise Number/  TRADER Person. VAT Number/ TRADER Person. Trader Name</w:t>
                  </w:r>
                </w:p>
                <w:p w14:paraId="09298177" w14:textId="77777777" w:rsidR="00C70867" w:rsidRPr="0027502F" w:rsidRDefault="00C70867" w:rsidP="00C70867">
                  <w:pPr>
                    <w:spacing w:after="0"/>
                    <w:jc w:val="left"/>
                    <w:rPr>
                      <w:szCs w:val="22"/>
                    </w:rPr>
                  </w:pPr>
                </w:p>
                <w:p w14:paraId="18586FC0" w14:textId="77777777" w:rsidR="00C70867" w:rsidRPr="0027502F" w:rsidRDefault="00C70867" w:rsidP="00C70867">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13C3D119" w14:textId="77777777" w:rsidR="00C70867" w:rsidRPr="0027502F" w:rsidRDefault="00C70867" w:rsidP="00C70867">
                  <w:pPr>
                    <w:spacing w:after="0"/>
                    <w:jc w:val="left"/>
                    <w:rPr>
                      <w:i/>
                      <w:iCs/>
                      <w:szCs w:val="22"/>
                    </w:rPr>
                  </w:pPr>
                </w:p>
                <w:p w14:paraId="5A397656" w14:textId="77777777" w:rsidR="00C70867" w:rsidRPr="0027502F" w:rsidRDefault="00C70867" w:rsidP="00C70867">
                  <w:pPr>
                    <w:spacing w:after="0"/>
                    <w:jc w:val="left"/>
                    <w:rPr>
                      <w:i/>
                      <w:iCs/>
                      <w:szCs w:val="22"/>
                    </w:rPr>
                  </w:pPr>
                  <w:r w:rsidRPr="0027502F">
                    <w:rPr>
                      <w:i/>
                      <w:iCs/>
                      <w:szCs w:val="22"/>
                    </w:rPr>
                    <w:t xml:space="preserve">Comments: </w:t>
                  </w:r>
                  <w:r w:rsidRPr="0027502F">
                    <w:rPr>
                      <w:szCs w:val="22"/>
                    </w:rPr>
                    <w:t>N/A</w:t>
                  </w:r>
                  <w:r w:rsidRPr="0027502F">
                    <w:rPr>
                      <w:i/>
                      <w:iCs/>
                      <w:szCs w:val="22"/>
                    </w:rPr>
                    <w:t xml:space="preserve"> </w:t>
                  </w:r>
                </w:p>
                <w:p w14:paraId="697D9B4E" w14:textId="77777777" w:rsidR="00C70867" w:rsidRPr="0027502F" w:rsidRDefault="00C70867" w:rsidP="00C70867">
                  <w:pPr>
                    <w:spacing w:after="0"/>
                    <w:ind w:left="720"/>
                    <w:jc w:val="left"/>
                    <w:rPr>
                      <w:szCs w:val="22"/>
                    </w:rPr>
                  </w:pPr>
                </w:p>
                <w:p w14:paraId="12BBE5EA" w14:textId="77777777" w:rsidR="00C70867" w:rsidRPr="0027502F" w:rsidRDefault="00C70867" w:rsidP="00C70867">
                  <w:pPr>
                    <w:spacing w:after="0"/>
                    <w:ind w:left="720"/>
                    <w:jc w:val="left"/>
                    <w:rPr>
                      <w:szCs w:val="22"/>
                    </w:rPr>
                  </w:pPr>
                </w:p>
                <w:p w14:paraId="4D700F09" w14:textId="77777777" w:rsidR="00C70867" w:rsidRPr="0027502F" w:rsidRDefault="00C70867" w:rsidP="00B03D74">
                  <w:pPr>
                    <w:pStyle w:val="ListParagraph"/>
                    <w:numPr>
                      <w:ilvl w:val="0"/>
                      <w:numId w:val="66"/>
                    </w:numPr>
                    <w:spacing w:after="0"/>
                    <w:jc w:val="left"/>
                    <w:rPr>
                      <w:szCs w:val="22"/>
                      <w:lang w:eastAsia="en-GB"/>
                    </w:rPr>
                  </w:pPr>
                  <w:r w:rsidRPr="0027502F">
                    <w:rPr>
                      <w:szCs w:val="22"/>
                    </w:rPr>
                    <w:t>The newly created business rule ‘BR042’ will be added in Appendix D associated with the following data items of the &lt;(PERSON) TRADER&gt; data group in the IE721 message:</w:t>
                  </w:r>
                </w:p>
                <w:p w14:paraId="5EFD9B9E" w14:textId="77777777" w:rsidR="00C70867" w:rsidRPr="0027502F" w:rsidRDefault="00C70867" w:rsidP="00C70867">
                  <w:pPr>
                    <w:rPr>
                      <w:szCs w:val="22"/>
                    </w:rPr>
                  </w:pPr>
                  <w:r w:rsidRPr="0027502F">
                    <w:rPr>
                      <w:noProof/>
                      <w:szCs w:val="22"/>
                    </w:rPr>
                    <w:drawing>
                      <wp:inline distT="0" distB="0" distL="0" distR="0" wp14:anchorId="302859E1" wp14:editId="170CE4A2">
                        <wp:extent cx="4274185" cy="1186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4185" cy="1186815"/>
                                </a:xfrm>
                                <a:prstGeom prst="rect">
                                  <a:avLst/>
                                </a:prstGeom>
                              </pic:spPr>
                            </pic:pic>
                          </a:graphicData>
                        </a:graphic>
                      </wp:inline>
                    </w:drawing>
                  </w:r>
                </w:p>
              </w:tc>
            </w:tr>
            <w:tr w:rsidR="00C70867" w:rsidRPr="0027502F" w14:paraId="5584565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00BC2A"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63F7DC2" w14:textId="77777777" w:rsidR="00C70867" w:rsidRPr="0027502F" w:rsidRDefault="00C70867" w:rsidP="00C70867">
                  <w:pPr>
                    <w:spacing w:after="0" w:line="276" w:lineRule="auto"/>
                    <w:rPr>
                      <w:szCs w:val="22"/>
                    </w:rPr>
                  </w:pPr>
                  <w:r w:rsidRPr="0027502F">
                    <w:rPr>
                      <w:szCs w:val="22"/>
                    </w:rPr>
                    <w:t>Specification Documents:</w:t>
                  </w:r>
                </w:p>
                <w:p w14:paraId="0CC867E7"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7F46B605"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Low</w:t>
                  </w:r>
                  <w:r w:rsidRPr="0027502F">
                    <w:rPr>
                      <w:rFonts w:ascii="Times New Roman" w:hAnsi="Times New Roman" w:cs="Times New Roman"/>
                      <w:sz w:val="22"/>
                      <w:szCs w:val="22"/>
                    </w:rPr>
                    <w:t>);</w:t>
                  </w:r>
                </w:p>
                <w:p w14:paraId="56C1EB5B"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686EE08B" w14:textId="77777777" w:rsidR="00C70867" w:rsidRPr="0027502F" w:rsidRDefault="00C70867" w:rsidP="00C70867">
                  <w:pPr>
                    <w:spacing w:after="0" w:line="276" w:lineRule="auto"/>
                    <w:rPr>
                      <w:szCs w:val="22"/>
                    </w:rPr>
                  </w:pPr>
                </w:p>
                <w:p w14:paraId="00A91036" w14:textId="77777777" w:rsidR="00C70867" w:rsidRPr="0027502F" w:rsidRDefault="00C70867" w:rsidP="00C70867">
                  <w:pPr>
                    <w:spacing w:after="0" w:line="276" w:lineRule="auto"/>
                    <w:rPr>
                      <w:szCs w:val="22"/>
                    </w:rPr>
                  </w:pPr>
                  <w:r w:rsidRPr="0027502F">
                    <w:rPr>
                      <w:szCs w:val="22"/>
                    </w:rPr>
                    <w:t>CDEAs:</w:t>
                  </w:r>
                </w:p>
                <w:p w14:paraId="70DFA7AE"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4F30A3AA"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180393E4"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5C4D5137" w14:textId="77777777" w:rsidR="00C70867" w:rsidRPr="0027502F" w:rsidRDefault="00C70867" w:rsidP="00C70867">
                  <w:pPr>
                    <w:spacing w:after="0" w:line="276" w:lineRule="auto"/>
                    <w:rPr>
                      <w:szCs w:val="22"/>
                    </w:rPr>
                  </w:pPr>
                </w:p>
                <w:p w14:paraId="1D319E73" w14:textId="77777777" w:rsidR="00C70867" w:rsidRPr="0027502F" w:rsidRDefault="00C70867" w:rsidP="00C70867">
                  <w:pPr>
                    <w:spacing w:after="0" w:line="276" w:lineRule="auto"/>
                    <w:rPr>
                      <w:szCs w:val="22"/>
                    </w:rPr>
                  </w:pPr>
                  <w:r w:rsidRPr="0027502F">
                    <w:rPr>
                      <w:szCs w:val="22"/>
                    </w:rPr>
                    <w:t>NEAs:</w:t>
                  </w:r>
                </w:p>
                <w:p w14:paraId="139851BC" w14:textId="77777777" w:rsidR="00C70867" w:rsidRPr="0027502F" w:rsidRDefault="00C70867" w:rsidP="00B03D74">
                  <w:pPr>
                    <w:numPr>
                      <w:ilvl w:val="0"/>
                      <w:numId w:val="45"/>
                    </w:numPr>
                    <w:spacing w:line="276" w:lineRule="auto"/>
                    <w:rPr>
                      <w:szCs w:val="22"/>
                    </w:rPr>
                  </w:pPr>
                  <w:r w:rsidRPr="0027502F">
                    <w:rPr>
                      <w:szCs w:val="22"/>
                    </w:rPr>
                    <w:t>Impact on NEAs (Low</w:t>
                  </w:r>
                  <w:r w:rsidRPr="0027502F">
                    <w:rPr>
                      <w:bCs/>
                      <w:szCs w:val="22"/>
                    </w:rPr>
                    <w:t>).</w:t>
                  </w:r>
                </w:p>
              </w:tc>
            </w:tr>
            <w:tr w:rsidR="00C70867" w:rsidRPr="0027502F" w14:paraId="1317856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F2090C"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051F456" w14:textId="77777777" w:rsidR="00C70867" w:rsidRPr="0027502F" w:rsidRDefault="00C70867" w:rsidP="00C70867">
                  <w:pPr>
                    <w:spacing w:line="276" w:lineRule="auto"/>
                    <w:rPr>
                      <w:szCs w:val="22"/>
                    </w:rPr>
                  </w:pPr>
                  <w:r w:rsidRPr="0027502F">
                    <w:rPr>
                      <w:szCs w:val="22"/>
                    </w:rPr>
                    <w:t>If the proposed change is not implemented, the common specifications will not be aligned with the corresponding legislation in relation to administrative cooperation requests.</w:t>
                  </w:r>
                </w:p>
              </w:tc>
            </w:tr>
            <w:tr w:rsidR="00C70867" w:rsidRPr="0027502F" w14:paraId="395D7B5A"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665595"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EDE455" w14:textId="77777777" w:rsidR="00C70867" w:rsidRPr="0027502F" w:rsidRDefault="00C70867" w:rsidP="00C70867">
                  <w:pPr>
                    <w:rPr>
                      <w:szCs w:val="22"/>
                    </w:rPr>
                  </w:pPr>
                  <w:r w:rsidRPr="0027502F">
                    <w:rPr>
                      <w:iCs/>
                      <w:szCs w:val="22"/>
                    </w:rPr>
                    <w:t xml:space="preserve">This RFC concerns changes in the </w:t>
                  </w:r>
                  <w:r w:rsidRPr="0027502F">
                    <w:rPr>
                      <w:szCs w:val="22"/>
                    </w:rPr>
                    <w:t xml:space="preserve">semantic level, namely, the introduction of the business rule BR042. This update can be deployed in production in a Migration Period, since alike any other semantic validations, the corresponding message will be validated only at the sending side of the IE721 message. Hence, if the sender is aligned with this update while the receiver </w:t>
                  </w:r>
                  <w:r w:rsidRPr="0027502F">
                    <w:rPr>
                      <w:szCs w:val="22"/>
                    </w:rPr>
                    <w:lastRenderedPageBreak/>
                    <w:t>is not, no semantic rejection (IE906 message) shall be triggered by the receiver.</w:t>
                  </w:r>
                </w:p>
              </w:tc>
            </w:tr>
            <w:tr w:rsidR="00C70867" w:rsidRPr="0027502F" w14:paraId="62359E35"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5209CE"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4F0312"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565D6969"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033AD6"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CF4E69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bCs w:val="0"/>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FESS-259;</w:t>
                  </w:r>
                </w:p>
                <w:p w14:paraId="7A3E9680" w14:textId="4E420373"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CTP-P4-</w:t>
                  </w:r>
                  <w:r w:rsidR="00B10770" w:rsidRPr="0027502F">
                    <w:rPr>
                      <w:rFonts w:ascii="Times New Roman" w:hAnsi="Times New Roman" w:cs="Times New Roman"/>
                      <w:bCs w:val="0"/>
                      <w:sz w:val="22"/>
                      <w:szCs w:val="22"/>
                    </w:rPr>
                    <w:t>003</w:t>
                  </w:r>
                  <w:r w:rsidRPr="0027502F">
                    <w:rPr>
                      <w:rFonts w:ascii="Times New Roman" w:hAnsi="Times New Roman" w:cs="Times New Roman"/>
                      <w:b/>
                      <w:sz w:val="22"/>
                      <w:szCs w:val="22"/>
                    </w:rPr>
                    <w:t>;</w:t>
                  </w:r>
                </w:p>
                <w:p w14:paraId="4E20AB6E" w14:textId="635AB9BE"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TRP-P4-</w:t>
                  </w:r>
                  <w:r w:rsidR="00B10770" w:rsidRPr="0027502F">
                    <w:rPr>
                      <w:rFonts w:ascii="Times New Roman" w:hAnsi="Times New Roman" w:cs="Times New Roman"/>
                      <w:bCs w:val="0"/>
                      <w:sz w:val="22"/>
                      <w:szCs w:val="22"/>
                    </w:rPr>
                    <w:t>003</w:t>
                  </w:r>
                  <w:r w:rsidRPr="0027502F">
                    <w:rPr>
                      <w:rFonts w:ascii="Times New Roman" w:hAnsi="Times New Roman" w:cs="Times New Roman"/>
                      <w:b/>
                      <w:sz w:val="22"/>
                      <w:szCs w:val="22"/>
                    </w:rPr>
                    <w:t>.</w:t>
                  </w:r>
                </w:p>
              </w:tc>
            </w:tr>
          </w:tbl>
          <w:p w14:paraId="58A1C1CD" w14:textId="77777777" w:rsidR="00C70867" w:rsidRPr="0027502F" w:rsidRDefault="00C70867" w:rsidP="00C70867">
            <w:pPr>
              <w:spacing w:after="0"/>
              <w:jc w:val="left"/>
              <w:rPr>
                <w:szCs w:val="22"/>
                <w:lang w:val="en-US"/>
              </w:rPr>
            </w:pPr>
          </w:p>
        </w:tc>
      </w:tr>
      <w:tr w:rsidR="00C70867" w:rsidRPr="0027502F" w14:paraId="357ADC0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4E80CC8"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000BC8AA"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3F44FA"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45E915" w14:textId="77777777" w:rsidR="00C70867" w:rsidRPr="0027502F" w:rsidRDefault="00C70867" w:rsidP="00C70867">
                  <w:pPr>
                    <w:spacing w:line="276" w:lineRule="auto"/>
                    <w:rPr>
                      <w:szCs w:val="22"/>
                    </w:rPr>
                  </w:pPr>
                  <w:r w:rsidRPr="0027502F">
                    <w:rPr>
                      <w:szCs w:val="22"/>
                    </w:rPr>
                    <w:t>N/A</w:t>
                  </w:r>
                </w:p>
              </w:tc>
            </w:tr>
            <w:tr w:rsidR="00C70867" w:rsidRPr="0027502F" w14:paraId="56C8918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F1DC2CD"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C7104A" w14:textId="77777777" w:rsidR="00C70867" w:rsidRPr="0027502F" w:rsidRDefault="00C70867" w:rsidP="00C70867">
                  <w:pPr>
                    <w:spacing w:line="276" w:lineRule="auto"/>
                    <w:rPr>
                      <w:szCs w:val="22"/>
                    </w:rPr>
                  </w:pPr>
                  <w:r w:rsidRPr="0027502F">
                    <w:rPr>
                      <w:szCs w:val="22"/>
                    </w:rPr>
                    <w:t>N/A</w:t>
                  </w:r>
                </w:p>
              </w:tc>
            </w:tr>
          </w:tbl>
          <w:p w14:paraId="67835C5A" w14:textId="77777777" w:rsidR="00C70867" w:rsidRPr="0027502F" w:rsidRDefault="00C70867" w:rsidP="00C70867">
            <w:pPr>
              <w:spacing w:after="0"/>
              <w:jc w:val="left"/>
              <w:rPr>
                <w:szCs w:val="22"/>
                <w:lang w:val="en-US"/>
              </w:rPr>
            </w:pPr>
          </w:p>
        </w:tc>
      </w:tr>
      <w:tr w:rsidR="00C70867" w:rsidRPr="0027502F" w14:paraId="6C18D4C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5572778"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579E6C02"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921244"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6DD39537"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9104900" w14:textId="77777777" w:rsidR="00C70867" w:rsidRPr="0027502F" w:rsidRDefault="00C70867" w:rsidP="00B03D74">
                  <w:pPr>
                    <w:numPr>
                      <w:ilvl w:val="0"/>
                      <w:numId w:val="25"/>
                    </w:numPr>
                    <w:spacing w:line="276" w:lineRule="auto"/>
                    <w:rPr>
                      <w:szCs w:val="22"/>
                    </w:rPr>
                  </w:pPr>
                  <w:r w:rsidRPr="0027502F">
                    <w:rPr>
                      <w:b/>
                      <w:szCs w:val="22"/>
                    </w:rPr>
                    <w:t>Approval process:</w:t>
                  </w:r>
                </w:p>
                <w:p w14:paraId="30CD861A"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18C0129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A27D63"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BB1380D" w14:textId="77777777" w:rsidR="00C70867" w:rsidRPr="0027502F" w:rsidRDefault="00C70867" w:rsidP="00C70867">
                  <w:pPr>
                    <w:spacing w:line="276" w:lineRule="auto"/>
                    <w:rPr>
                      <w:szCs w:val="22"/>
                    </w:rPr>
                  </w:pPr>
                  <w:r w:rsidRPr="0027502F">
                    <w:rPr>
                      <w:szCs w:val="22"/>
                    </w:rPr>
                    <w:t>N/A</w:t>
                  </w:r>
                </w:p>
              </w:tc>
            </w:tr>
            <w:tr w:rsidR="00C70867" w:rsidRPr="0027502F" w14:paraId="39A341C0"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B959906"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51C4C2D" w14:textId="77777777" w:rsidR="00C70867" w:rsidRPr="0027502F" w:rsidRDefault="00C70867" w:rsidP="00C70867">
                  <w:pPr>
                    <w:rPr>
                      <w:szCs w:val="22"/>
                    </w:rPr>
                  </w:pPr>
                  <w:r w:rsidRPr="0027502F">
                    <w:rPr>
                      <w:szCs w:val="22"/>
                    </w:rPr>
                    <w:t>EMCS CAB #190 on 06/05/2020</w:t>
                  </w:r>
                </w:p>
              </w:tc>
            </w:tr>
          </w:tbl>
          <w:p w14:paraId="471E2FB4" w14:textId="77777777" w:rsidR="00C70867" w:rsidRPr="0027502F" w:rsidRDefault="00C70867" w:rsidP="00C70867">
            <w:pPr>
              <w:spacing w:after="0"/>
              <w:jc w:val="left"/>
              <w:rPr>
                <w:szCs w:val="22"/>
                <w:lang w:val="en-US"/>
              </w:rPr>
            </w:pPr>
          </w:p>
        </w:tc>
      </w:tr>
      <w:tr w:rsidR="00C70867" w:rsidRPr="0027502F" w14:paraId="7DACF2B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A7753E"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380C66C8"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97FC0"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C0D526E" w14:textId="79406711"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5CEF8EF5"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CFD8B4"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67826363" w14:textId="0399D2AD"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6872E062"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4C40FE"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78571FBA" w14:textId="53370340" w:rsidR="009F28D6" w:rsidRPr="0027502F" w:rsidRDefault="009F28D6" w:rsidP="004800A7">
                  <w:pPr>
                    <w:spacing w:line="276" w:lineRule="auto"/>
                    <w:rPr>
                      <w:szCs w:val="22"/>
                    </w:rPr>
                  </w:pPr>
                  <w:r w:rsidRPr="0027502F">
                    <w:rPr>
                      <w:szCs w:val="22"/>
                    </w:rPr>
                    <w:t>13/02/2023</w:t>
                  </w:r>
                </w:p>
              </w:tc>
            </w:tr>
          </w:tbl>
          <w:p w14:paraId="1A16F475" w14:textId="77777777" w:rsidR="00C70867" w:rsidRPr="0027502F" w:rsidRDefault="00C70867" w:rsidP="00C70867">
            <w:pPr>
              <w:spacing w:after="0"/>
              <w:jc w:val="left"/>
              <w:rPr>
                <w:szCs w:val="22"/>
                <w:lang w:val="en-US"/>
              </w:rPr>
            </w:pPr>
          </w:p>
        </w:tc>
      </w:tr>
      <w:tr w:rsidR="00C70867" w:rsidRPr="0027502F" w14:paraId="3C8CB7D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E81185"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468A59BC"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F5209D"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1F10644" w14:textId="77777777" w:rsidR="00C70867" w:rsidRPr="0027502F" w:rsidRDefault="00C70867" w:rsidP="00C70867">
                  <w:pPr>
                    <w:spacing w:line="276" w:lineRule="auto"/>
                    <w:rPr>
                      <w:szCs w:val="22"/>
                    </w:rPr>
                  </w:pPr>
                  <w:r w:rsidRPr="0027502F">
                    <w:rPr>
                      <w:szCs w:val="22"/>
                    </w:rPr>
                    <w:t>N/A</w:t>
                  </w:r>
                </w:p>
              </w:tc>
            </w:tr>
            <w:tr w:rsidR="00C70867" w:rsidRPr="0027502F" w14:paraId="63398BE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A16507"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EAD8E50" w14:textId="77777777" w:rsidR="00C70867" w:rsidRPr="0027502F" w:rsidRDefault="00C70867" w:rsidP="00C70867">
                  <w:pPr>
                    <w:spacing w:line="276" w:lineRule="auto"/>
                    <w:rPr>
                      <w:szCs w:val="22"/>
                    </w:rPr>
                  </w:pPr>
                  <w:r w:rsidRPr="0027502F">
                    <w:rPr>
                      <w:szCs w:val="22"/>
                    </w:rPr>
                    <w:t>N/A</w:t>
                  </w:r>
                </w:p>
              </w:tc>
            </w:tr>
          </w:tbl>
          <w:p w14:paraId="31B9B620" w14:textId="77777777" w:rsidR="00C70867" w:rsidRPr="0027502F" w:rsidRDefault="00C70867" w:rsidP="00C70867">
            <w:pPr>
              <w:spacing w:after="0"/>
              <w:jc w:val="left"/>
              <w:rPr>
                <w:szCs w:val="22"/>
                <w:lang w:val="en-US"/>
              </w:rPr>
            </w:pPr>
          </w:p>
        </w:tc>
      </w:tr>
    </w:tbl>
    <w:p w14:paraId="7D75F1F2" w14:textId="77777777" w:rsidR="00C70867" w:rsidRPr="0027502F" w:rsidRDefault="00C70867" w:rsidP="00C70867">
      <w:pPr>
        <w:rPr>
          <w:szCs w:val="22"/>
        </w:rPr>
      </w:pPr>
    </w:p>
    <w:p w14:paraId="30CFC342" w14:textId="77777777" w:rsidR="00C70867" w:rsidRPr="0027502F" w:rsidRDefault="00C70867" w:rsidP="00C70867">
      <w:pPr>
        <w:spacing w:after="0" w:line="240" w:lineRule="auto"/>
        <w:jc w:val="left"/>
        <w:rPr>
          <w:color w:val="000000"/>
          <w:szCs w:val="22"/>
        </w:rPr>
      </w:pPr>
    </w:p>
    <w:p w14:paraId="2D8275A6"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00E81D67" w14:textId="77777777" w:rsidR="00C70867" w:rsidRPr="0027502F" w:rsidRDefault="00C70867" w:rsidP="00C70867">
      <w:pPr>
        <w:pStyle w:val="Heading4"/>
        <w:rPr>
          <w:szCs w:val="22"/>
        </w:rPr>
      </w:pPr>
      <w:r w:rsidRPr="0027502F">
        <w:rPr>
          <w:szCs w:val="22"/>
        </w:rPr>
        <w:lastRenderedPageBreak/>
        <w:t>DDNEA-P4-293 – Update naming and format of the &lt;Gross Weight&gt; and &lt;Net Weight&gt; data items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1974DBD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3BC9F74"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72249A0"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3E1755"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711F64A" w14:textId="77777777" w:rsidR="00C70867" w:rsidRPr="0027502F" w:rsidRDefault="00C70867" w:rsidP="00C70867">
                  <w:pPr>
                    <w:spacing w:line="276" w:lineRule="auto"/>
                    <w:rPr>
                      <w:szCs w:val="22"/>
                    </w:rPr>
                  </w:pPr>
                  <w:r w:rsidRPr="0027502F">
                    <w:rPr>
                      <w:bCs/>
                      <w:szCs w:val="22"/>
                    </w:rPr>
                    <w:t>DDNEA-P4-293</w:t>
                  </w:r>
                </w:p>
              </w:tc>
            </w:tr>
            <w:tr w:rsidR="00C70867" w:rsidRPr="0027502F" w14:paraId="2594BF3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F69AB"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35D0B6"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5F4AFCC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79814B"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61F6F0" w14:textId="77777777" w:rsidR="00C70867" w:rsidRPr="0027502F" w:rsidRDefault="00C70867" w:rsidP="00C70867">
                  <w:pPr>
                    <w:spacing w:line="276" w:lineRule="auto"/>
                    <w:rPr>
                      <w:szCs w:val="22"/>
                    </w:rPr>
                  </w:pPr>
                  <w:r w:rsidRPr="0027502F">
                    <w:rPr>
                      <w:szCs w:val="22"/>
                      <w:lang w:eastAsia="nl-BE"/>
                    </w:rPr>
                    <w:t>Increase of Functionality</w:t>
                  </w:r>
                </w:p>
              </w:tc>
            </w:tr>
            <w:tr w:rsidR="00C70867" w:rsidRPr="0027502F" w14:paraId="612166A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CF27FE"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83E17BC" w14:textId="77777777" w:rsidR="00C70867" w:rsidRPr="0027502F" w:rsidRDefault="00C70867" w:rsidP="00C70867">
                  <w:pPr>
                    <w:spacing w:line="276" w:lineRule="auto"/>
                    <w:rPr>
                      <w:szCs w:val="22"/>
                    </w:rPr>
                  </w:pPr>
                  <w:r w:rsidRPr="0027502F">
                    <w:rPr>
                      <w:szCs w:val="22"/>
                      <w:lang w:eastAsia="nl-BE"/>
                    </w:rPr>
                    <w:t>IM278408</w:t>
                  </w:r>
                </w:p>
              </w:tc>
            </w:tr>
            <w:tr w:rsidR="00C70867" w:rsidRPr="0027502F" w14:paraId="779FA84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6D03D1"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384443"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36335FF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07F29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F1ED90" w14:textId="77777777" w:rsidR="00C70867" w:rsidRPr="0027502F" w:rsidRDefault="00C70867" w:rsidP="00C70867">
                  <w:pPr>
                    <w:pStyle w:val="ListParagraph"/>
                    <w:spacing w:line="276" w:lineRule="auto"/>
                    <w:ind w:left="0"/>
                    <w:rPr>
                      <w:szCs w:val="22"/>
                      <w:lang w:val="en-US"/>
                    </w:rPr>
                  </w:pPr>
                  <w:r w:rsidRPr="0027502F">
                    <w:rPr>
                      <w:szCs w:val="22"/>
                      <w:lang w:val="en-US"/>
                    </w:rPr>
                    <w:t>22/11/2018</w:t>
                  </w:r>
                </w:p>
              </w:tc>
            </w:tr>
            <w:tr w:rsidR="00C70867" w:rsidRPr="0027502F" w14:paraId="23027D78"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BF5587A"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E5020AE" w14:textId="77777777" w:rsidR="00C70867" w:rsidRPr="0027502F" w:rsidRDefault="00C70867" w:rsidP="00C70867">
                  <w:pPr>
                    <w:pStyle w:val="ListParagraph"/>
                    <w:spacing w:line="276" w:lineRule="auto"/>
                    <w:ind w:left="0"/>
                    <w:rPr>
                      <w:szCs w:val="22"/>
                      <w:lang w:val="en-US"/>
                    </w:rPr>
                  </w:pPr>
                  <w:r w:rsidRPr="0027502F">
                    <w:rPr>
                      <w:szCs w:val="22"/>
                      <w:lang w:val="en-US"/>
                    </w:rPr>
                    <w:t>MSA-LV</w:t>
                  </w:r>
                </w:p>
              </w:tc>
            </w:tr>
          </w:tbl>
          <w:p w14:paraId="3194184C" w14:textId="77777777" w:rsidR="00C70867" w:rsidRPr="0027502F" w:rsidRDefault="00C70867" w:rsidP="00C70867">
            <w:pPr>
              <w:spacing w:after="0"/>
              <w:jc w:val="left"/>
              <w:rPr>
                <w:szCs w:val="22"/>
                <w:lang w:val="en-US"/>
              </w:rPr>
            </w:pPr>
          </w:p>
        </w:tc>
      </w:tr>
      <w:tr w:rsidR="00C70867" w:rsidRPr="0027502F" w14:paraId="392F138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21FAAE"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4C923E6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9AB490"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0DB97F"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6803389B"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70428B"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AB59B85" w14:textId="77777777" w:rsidR="00C70867" w:rsidRPr="0027502F" w:rsidRDefault="00C70867" w:rsidP="00C70867">
                  <w:pPr>
                    <w:spacing w:line="276" w:lineRule="auto"/>
                    <w:rPr>
                      <w:b/>
                      <w:szCs w:val="22"/>
                    </w:rPr>
                  </w:pPr>
                  <w:r w:rsidRPr="0027502F">
                    <w:rPr>
                      <w:b/>
                      <w:szCs w:val="22"/>
                    </w:rPr>
                    <w:t>Problem Statement</w:t>
                  </w:r>
                </w:p>
                <w:p w14:paraId="541C3307" w14:textId="77777777" w:rsidR="00C70867" w:rsidRPr="0027502F" w:rsidRDefault="00C70867" w:rsidP="00C70867">
                  <w:pPr>
                    <w:rPr>
                      <w:szCs w:val="22"/>
                    </w:rPr>
                  </w:pPr>
                  <w:r w:rsidRPr="0027502F">
                    <w:rPr>
                      <w:szCs w:val="22"/>
                    </w:rPr>
                    <w:t>The current RFC proposes the necessary updates in order to align DDNEA with the updates introduced in FESS by FESS-260 RFC.</w:t>
                  </w:r>
                </w:p>
                <w:p w14:paraId="58DE7B18" w14:textId="77777777" w:rsidR="00C70867" w:rsidRPr="0027502F" w:rsidRDefault="00C70867" w:rsidP="00C70867">
                  <w:pPr>
                    <w:rPr>
                      <w:szCs w:val="22"/>
                    </w:rPr>
                  </w:pPr>
                  <w:r w:rsidRPr="0027502F">
                    <w:rPr>
                      <w:szCs w:val="22"/>
                    </w:rPr>
                    <w:t>More specifically, the naming and format of the &lt;Gross Weight&gt; and &lt;Net Weight&gt; data items need to be aligned with the corresponding naming and format of the &lt;Gross Weight&gt; and &lt;Net Weight&gt; technical terms in the Excise BPMs.</w:t>
                  </w:r>
                </w:p>
                <w:p w14:paraId="6A25229B" w14:textId="77777777" w:rsidR="00C70867" w:rsidRPr="0027502F" w:rsidRDefault="00C70867" w:rsidP="00C70867">
                  <w:pPr>
                    <w:rPr>
                      <w:szCs w:val="22"/>
                    </w:rPr>
                  </w:pPr>
                </w:p>
                <w:p w14:paraId="2DAD7AD0" w14:textId="77777777" w:rsidR="00C70867" w:rsidRPr="0027502F" w:rsidRDefault="00C70867" w:rsidP="00C70867">
                  <w:pPr>
                    <w:spacing w:line="276" w:lineRule="auto"/>
                    <w:rPr>
                      <w:b/>
                      <w:szCs w:val="22"/>
                    </w:rPr>
                  </w:pPr>
                  <w:r w:rsidRPr="0027502F">
                    <w:rPr>
                      <w:b/>
                      <w:szCs w:val="22"/>
                    </w:rPr>
                    <w:t>Proposed Solution</w:t>
                  </w:r>
                </w:p>
                <w:p w14:paraId="734D439E"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7627FE3B" w14:textId="77777777" w:rsidR="00C70867" w:rsidRPr="0027502F" w:rsidRDefault="00C70867" w:rsidP="00B03D74">
                  <w:pPr>
                    <w:pStyle w:val="ListParagraph"/>
                    <w:numPr>
                      <w:ilvl w:val="0"/>
                      <w:numId w:val="63"/>
                    </w:numPr>
                    <w:spacing w:line="276" w:lineRule="auto"/>
                    <w:contextualSpacing w:val="0"/>
                    <w:rPr>
                      <w:szCs w:val="22"/>
                      <w:lang w:val="fr-FR"/>
                    </w:rPr>
                  </w:pPr>
                  <w:r w:rsidRPr="0027502F">
                    <w:rPr>
                      <w:szCs w:val="22"/>
                      <w:lang w:val="fr-FR"/>
                    </w:rPr>
                    <w:t>Appendix C: EMCS CORRELATION TABLES.</w:t>
                  </w:r>
                </w:p>
                <w:p w14:paraId="775104C2" w14:textId="77777777" w:rsidR="00C70867" w:rsidRPr="0027502F" w:rsidRDefault="00C70867" w:rsidP="00C70867">
                  <w:pPr>
                    <w:spacing w:line="276" w:lineRule="auto"/>
                    <w:rPr>
                      <w:szCs w:val="22"/>
                      <w:lang w:val="en-US"/>
                    </w:rPr>
                  </w:pPr>
                  <w:r w:rsidRPr="0027502F">
                    <w:rPr>
                      <w:szCs w:val="22"/>
                      <w:lang w:val="en-US"/>
                    </w:rPr>
                    <w:t>The following updates should be performed</w:t>
                  </w:r>
                  <w:r w:rsidRPr="0027502F">
                    <w:rPr>
                      <w:szCs w:val="22"/>
                    </w:rPr>
                    <w:t xml:space="preserve"> (highlighted in bold/italics)</w:t>
                  </w:r>
                  <w:r w:rsidRPr="0027502F">
                    <w:rPr>
                      <w:szCs w:val="22"/>
                      <w:lang w:val="en-US"/>
                    </w:rPr>
                    <w:t>:</w:t>
                  </w:r>
                </w:p>
                <w:p w14:paraId="7A3072E5"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rPr>
                    <w:t>The existing message element ‘MESSAGE - OTHER ACCOMPANYING DOCUMENT - GOODS ITEM.Gross Weight’ will be updated:</w:t>
                  </w:r>
                </w:p>
                <w:p w14:paraId="2FB4B51A"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t xml:space="preserve">by modifying its naming to ‘MESSAGE - OTHER ACCOMPANYING DOCUMENT - GOODS ITEM.Gross </w:t>
                  </w:r>
                  <w:r w:rsidRPr="0027502F">
                    <w:rPr>
                      <w:b/>
                      <w:bCs/>
                      <w:i/>
                      <w:iCs/>
                      <w:szCs w:val="22"/>
                    </w:rPr>
                    <w:t>Mass</w:t>
                  </w:r>
                  <w:r w:rsidRPr="0027502F">
                    <w:rPr>
                      <w:szCs w:val="22"/>
                    </w:rPr>
                    <w:t>’;</w:t>
                  </w:r>
                </w:p>
                <w:p w14:paraId="42946E4D" w14:textId="77777777" w:rsidR="00C70867" w:rsidRPr="0027502F" w:rsidRDefault="00C70867" w:rsidP="00B03D74">
                  <w:pPr>
                    <w:pStyle w:val="ListParagraph"/>
                    <w:numPr>
                      <w:ilvl w:val="1"/>
                      <w:numId w:val="64"/>
                    </w:numPr>
                    <w:spacing w:after="0" w:line="276" w:lineRule="auto"/>
                    <w:jc w:val="left"/>
                    <w:rPr>
                      <w:szCs w:val="22"/>
                      <w:lang w:val="en-US"/>
                    </w:rPr>
                  </w:pPr>
                  <w:r w:rsidRPr="0027502F">
                    <w:rPr>
                      <w:szCs w:val="22"/>
                    </w:rPr>
                    <w:t>by modifying its data type to ‘</w:t>
                  </w:r>
                  <w:r w:rsidRPr="0027502F">
                    <w:rPr>
                      <w:b/>
                      <w:bCs/>
                      <w:i/>
                      <w:iCs/>
                      <w:szCs w:val="22"/>
                      <w:lang w:val="en-US"/>
                    </w:rPr>
                    <w:t>n..16,6</w:t>
                  </w:r>
                  <w:r w:rsidRPr="0027502F">
                    <w:rPr>
                      <w:szCs w:val="22"/>
                    </w:rPr>
                    <w:t xml:space="preserve">’. </w:t>
                  </w:r>
                </w:p>
                <w:p w14:paraId="5358613B" w14:textId="77777777" w:rsidR="00C70867" w:rsidRPr="0027502F" w:rsidRDefault="00C70867" w:rsidP="00C70867">
                  <w:pPr>
                    <w:pStyle w:val="ListParagraph"/>
                    <w:spacing w:line="276" w:lineRule="auto"/>
                    <w:rPr>
                      <w:szCs w:val="22"/>
                      <w:lang w:val="en-US"/>
                    </w:rPr>
                  </w:pPr>
                </w:p>
                <w:p w14:paraId="0096E56F" w14:textId="77777777" w:rsidR="00C70867" w:rsidRPr="0027502F" w:rsidRDefault="00C70867" w:rsidP="00B03D74">
                  <w:pPr>
                    <w:pStyle w:val="ListParagraph"/>
                    <w:numPr>
                      <w:ilvl w:val="0"/>
                      <w:numId w:val="64"/>
                    </w:numPr>
                    <w:spacing w:after="0" w:line="276" w:lineRule="auto"/>
                    <w:jc w:val="left"/>
                    <w:rPr>
                      <w:szCs w:val="22"/>
                      <w:lang w:val="en-US"/>
                    </w:rPr>
                  </w:pPr>
                  <w:r w:rsidRPr="0027502F">
                    <w:rPr>
                      <w:szCs w:val="22"/>
                    </w:rPr>
                    <w:t>The existing message element ‘MESSAGE - (BODY) E-AD.Gross Weight’ will be updated:</w:t>
                  </w:r>
                </w:p>
                <w:p w14:paraId="37EC945D"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lastRenderedPageBreak/>
                    <w:t xml:space="preserve">by modifying its naming to ‘MESSAGE - (BODY) E-AD.Gross </w:t>
                  </w:r>
                  <w:r w:rsidRPr="0027502F">
                    <w:rPr>
                      <w:b/>
                      <w:bCs/>
                      <w:i/>
                      <w:iCs/>
                      <w:szCs w:val="22"/>
                    </w:rPr>
                    <w:t>Mass</w:t>
                  </w:r>
                  <w:r w:rsidRPr="0027502F">
                    <w:rPr>
                      <w:szCs w:val="22"/>
                    </w:rPr>
                    <w:t>’;</w:t>
                  </w:r>
                </w:p>
                <w:p w14:paraId="0A0480BE" w14:textId="77777777" w:rsidR="00C70867" w:rsidRPr="0027502F" w:rsidRDefault="00C70867" w:rsidP="00B03D74">
                  <w:pPr>
                    <w:pStyle w:val="ListParagraph"/>
                    <w:numPr>
                      <w:ilvl w:val="1"/>
                      <w:numId w:val="64"/>
                    </w:numPr>
                    <w:spacing w:after="0" w:line="276" w:lineRule="auto"/>
                    <w:jc w:val="left"/>
                    <w:rPr>
                      <w:szCs w:val="22"/>
                      <w:lang w:val="en-US"/>
                    </w:rPr>
                  </w:pPr>
                  <w:r w:rsidRPr="0027502F">
                    <w:rPr>
                      <w:szCs w:val="22"/>
                    </w:rPr>
                    <w:t>by modifying its data type to ‘</w:t>
                  </w:r>
                  <w:r w:rsidRPr="0027502F">
                    <w:rPr>
                      <w:b/>
                      <w:bCs/>
                      <w:i/>
                      <w:iCs/>
                      <w:szCs w:val="22"/>
                      <w:lang w:val="en-US"/>
                    </w:rPr>
                    <w:t>n..16,6</w:t>
                  </w:r>
                  <w:r w:rsidRPr="0027502F">
                    <w:rPr>
                      <w:szCs w:val="22"/>
                    </w:rPr>
                    <w:t xml:space="preserve">’. </w:t>
                  </w:r>
                </w:p>
                <w:p w14:paraId="69CBA681" w14:textId="77777777" w:rsidR="00C70867" w:rsidRPr="0027502F" w:rsidRDefault="00C70867" w:rsidP="00C70867">
                  <w:pPr>
                    <w:pStyle w:val="ListParagraph"/>
                    <w:spacing w:line="276" w:lineRule="auto"/>
                    <w:rPr>
                      <w:szCs w:val="22"/>
                      <w:lang w:val="en-US"/>
                    </w:rPr>
                  </w:pPr>
                </w:p>
                <w:p w14:paraId="44BF8685" w14:textId="77777777" w:rsidR="00C70867" w:rsidRPr="0027502F" w:rsidRDefault="00C70867" w:rsidP="00B03D74">
                  <w:pPr>
                    <w:pStyle w:val="ListParagraph"/>
                    <w:numPr>
                      <w:ilvl w:val="0"/>
                      <w:numId w:val="64"/>
                    </w:numPr>
                    <w:spacing w:after="0" w:line="276" w:lineRule="auto"/>
                    <w:jc w:val="left"/>
                    <w:rPr>
                      <w:szCs w:val="22"/>
                      <w:lang w:val="en-US"/>
                    </w:rPr>
                  </w:pPr>
                  <w:r w:rsidRPr="0027502F">
                    <w:rPr>
                      <w:szCs w:val="22"/>
                    </w:rPr>
                    <w:t>The existing message element ‘MESSAGE - (SPLIT DETAILS) E-AD - (BODY) E-AD.Gross Weight’ will be updated:</w:t>
                  </w:r>
                </w:p>
                <w:p w14:paraId="02986620"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t xml:space="preserve">by modifying its naming to ‘MESSAGE - (SPLIT DETAILS) E-AD - (BODY) E-AD.Gross </w:t>
                  </w:r>
                  <w:r w:rsidRPr="0027502F">
                    <w:rPr>
                      <w:b/>
                      <w:bCs/>
                      <w:i/>
                      <w:iCs/>
                      <w:szCs w:val="22"/>
                    </w:rPr>
                    <w:t>Mass</w:t>
                  </w:r>
                  <w:r w:rsidRPr="0027502F">
                    <w:rPr>
                      <w:szCs w:val="22"/>
                    </w:rPr>
                    <w:t>’;</w:t>
                  </w:r>
                </w:p>
                <w:p w14:paraId="2B9289E1"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data type to ‘</w:t>
                  </w:r>
                  <w:r w:rsidRPr="0027502F">
                    <w:rPr>
                      <w:b/>
                      <w:bCs/>
                      <w:i/>
                      <w:iCs/>
                      <w:szCs w:val="22"/>
                      <w:lang w:val="en-US"/>
                    </w:rPr>
                    <w:t>n..16,6</w:t>
                  </w:r>
                  <w:r w:rsidRPr="0027502F">
                    <w:rPr>
                      <w:szCs w:val="22"/>
                    </w:rPr>
                    <w:t xml:space="preserve">’. </w:t>
                  </w:r>
                </w:p>
                <w:p w14:paraId="2FC055AF" w14:textId="77777777" w:rsidR="00C70867" w:rsidRPr="0027502F" w:rsidRDefault="00C70867" w:rsidP="00C70867">
                  <w:pPr>
                    <w:pStyle w:val="ListParagraph"/>
                    <w:spacing w:line="276" w:lineRule="auto"/>
                    <w:rPr>
                      <w:szCs w:val="22"/>
                      <w:lang w:val="en-US"/>
                    </w:rPr>
                  </w:pPr>
                </w:p>
                <w:p w14:paraId="00A3D5FF" w14:textId="77777777" w:rsidR="00C70867" w:rsidRPr="0027502F" w:rsidRDefault="00C70867" w:rsidP="00B03D74">
                  <w:pPr>
                    <w:pStyle w:val="ListParagraph"/>
                    <w:numPr>
                      <w:ilvl w:val="0"/>
                      <w:numId w:val="64"/>
                    </w:numPr>
                    <w:spacing w:after="0" w:line="276" w:lineRule="auto"/>
                    <w:jc w:val="left"/>
                    <w:rPr>
                      <w:szCs w:val="22"/>
                      <w:lang w:val="en-US"/>
                    </w:rPr>
                  </w:pPr>
                  <w:r w:rsidRPr="0027502F">
                    <w:rPr>
                      <w:szCs w:val="22"/>
                    </w:rPr>
                    <w:t>The existing message element ‘MESSAGE - GOODS ITEM.Gross Weight’ will be updated:</w:t>
                  </w:r>
                </w:p>
                <w:p w14:paraId="28554CB0"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naming to ‘MESSAGE - GOODS ITEM.Gross</w:t>
                  </w:r>
                  <w:r w:rsidRPr="0027502F">
                    <w:rPr>
                      <w:b/>
                      <w:bCs/>
                      <w:i/>
                      <w:iCs/>
                      <w:szCs w:val="22"/>
                    </w:rPr>
                    <w:t xml:space="preserve"> Mass</w:t>
                  </w:r>
                  <w:r w:rsidRPr="0027502F">
                    <w:rPr>
                      <w:szCs w:val="22"/>
                    </w:rPr>
                    <w:t>’;</w:t>
                  </w:r>
                </w:p>
                <w:p w14:paraId="6B6BC67D" w14:textId="77777777"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data type to ‘</w:t>
                  </w:r>
                  <w:r w:rsidRPr="0027502F">
                    <w:rPr>
                      <w:b/>
                      <w:bCs/>
                      <w:i/>
                      <w:iCs/>
                      <w:szCs w:val="22"/>
                      <w:lang w:val="en-US"/>
                    </w:rPr>
                    <w:t>n..16,6</w:t>
                  </w:r>
                  <w:r w:rsidRPr="0027502F">
                    <w:rPr>
                      <w:szCs w:val="22"/>
                    </w:rPr>
                    <w:t>’.</w:t>
                  </w:r>
                </w:p>
                <w:p w14:paraId="20AAAADA" w14:textId="77777777" w:rsidR="00C70867" w:rsidRPr="0027502F" w:rsidRDefault="00C70867" w:rsidP="00C70867">
                  <w:pPr>
                    <w:pStyle w:val="ListParagraph"/>
                    <w:spacing w:line="276" w:lineRule="auto"/>
                    <w:rPr>
                      <w:szCs w:val="22"/>
                      <w:lang w:val="en-US"/>
                    </w:rPr>
                  </w:pPr>
                </w:p>
                <w:p w14:paraId="4E692B9C"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rPr>
                    <w:t>The existing message element ‘MESSAGE - OTHER ACCOMPANYING DOCUMENT - GOODS ITEM.Net Weight’ will be updated:</w:t>
                  </w:r>
                </w:p>
                <w:p w14:paraId="33BAE547" w14:textId="0EFAF0FA"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naming to ‘MESSAGE - OTHER ACCOMPANYING DOCUMENT - GOODS ITEM.Net</w:t>
                  </w:r>
                  <w:r w:rsidRPr="0027502F">
                    <w:rPr>
                      <w:b/>
                      <w:bCs/>
                      <w:i/>
                      <w:iCs/>
                      <w:szCs w:val="22"/>
                    </w:rPr>
                    <w:t xml:space="preserve"> Mass</w:t>
                  </w:r>
                  <w:r w:rsidRPr="0027502F">
                    <w:rPr>
                      <w:szCs w:val="22"/>
                    </w:rPr>
                    <w:t>’</w:t>
                  </w:r>
                  <w:r w:rsidR="005A3359" w:rsidRPr="0027502F">
                    <w:rPr>
                      <w:szCs w:val="22"/>
                    </w:rPr>
                    <w:t>;</w:t>
                  </w:r>
                </w:p>
                <w:p w14:paraId="23FA93F6" w14:textId="07670BB7"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data type to ‘</w:t>
                  </w:r>
                  <w:r w:rsidRPr="0027502F">
                    <w:rPr>
                      <w:b/>
                      <w:bCs/>
                      <w:i/>
                      <w:iCs/>
                      <w:szCs w:val="22"/>
                      <w:lang w:val="en-US"/>
                    </w:rPr>
                    <w:t>n..16,6</w:t>
                  </w:r>
                  <w:r w:rsidRPr="0027502F">
                    <w:rPr>
                      <w:szCs w:val="22"/>
                    </w:rPr>
                    <w:t>’</w:t>
                  </w:r>
                  <w:r w:rsidR="005A3359" w:rsidRPr="0027502F">
                    <w:rPr>
                      <w:szCs w:val="22"/>
                    </w:rPr>
                    <w:t>.</w:t>
                  </w:r>
                </w:p>
                <w:p w14:paraId="5F0AFC90" w14:textId="77777777" w:rsidR="00C70867" w:rsidRPr="0027502F" w:rsidRDefault="00C70867" w:rsidP="00510350">
                  <w:pPr>
                    <w:pStyle w:val="ListParagraph"/>
                    <w:spacing w:line="276" w:lineRule="auto"/>
                    <w:rPr>
                      <w:szCs w:val="22"/>
                      <w:lang w:val="en-US"/>
                    </w:rPr>
                  </w:pPr>
                </w:p>
                <w:p w14:paraId="438802FE"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rPr>
                    <w:t>The existing message element ‘MESSAGE - (BODY) E-AD.Net Weight’ will be updated:</w:t>
                  </w:r>
                </w:p>
                <w:p w14:paraId="53E7AC94" w14:textId="17392614"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naming to ‘MESSAGE - (BODY) E-AD.Net</w:t>
                  </w:r>
                  <w:r w:rsidRPr="0027502F">
                    <w:rPr>
                      <w:b/>
                      <w:bCs/>
                      <w:i/>
                      <w:iCs/>
                      <w:szCs w:val="22"/>
                    </w:rPr>
                    <w:t xml:space="preserve"> Mass</w:t>
                  </w:r>
                  <w:r w:rsidRPr="0027502F">
                    <w:rPr>
                      <w:szCs w:val="22"/>
                    </w:rPr>
                    <w:t>’</w:t>
                  </w:r>
                  <w:r w:rsidR="005A3359" w:rsidRPr="0027502F">
                    <w:rPr>
                      <w:szCs w:val="22"/>
                    </w:rPr>
                    <w:t>;</w:t>
                  </w:r>
                </w:p>
                <w:p w14:paraId="79D48F97" w14:textId="06768265"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data type to ‘</w:t>
                  </w:r>
                  <w:r w:rsidRPr="0027502F">
                    <w:rPr>
                      <w:b/>
                      <w:bCs/>
                      <w:i/>
                      <w:iCs/>
                      <w:szCs w:val="22"/>
                      <w:lang w:val="en-US"/>
                    </w:rPr>
                    <w:t>n..16,6</w:t>
                  </w:r>
                  <w:r w:rsidRPr="0027502F">
                    <w:rPr>
                      <w:szCs w:val="22"/>
                    </w:rPr>
                    <w:t>’</w:t>
                  </w:r>
                  <w:r w:rsidR="005A3359" w:rsidRPr="0027502F">
                    <w:rPr>
                      <w:szCs w:val="22"/>
                    </w:rPr>
                    <w:t>.</w:t>
                  </w:r>
                </w:p>
                <w:p w14:paraId="6A958E49" w14:textId="77777777" w:rsidR="00C70867" w:rsidRPr="0027502F" w:rsidRDefault="00C70867" w:rsidP="00510350">
                  <w:pPr>
                    <w:pStyle w:val="ListParagraph"/>
                    <w:spacing w:line="276" w:lineRule="auto"/>
                    <w:rPr>
                      <w:szCs w:val="22"/>
                      <w:lang w:val="en-US"/>
                    </w:rPr>
                  </w:pPr>
                </w:p>
                <w:p w14:paraId="06807F3C"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rPr>
                    <w:t>The existing message element ‘MESSAGE - (SPLIT DETAILS) E-AD - (BODY) E-AD.Net Weight’ will be updated:</w:t>
                  </w:r>
                </w:p>
                <w:p w14:paraId="0A9DC5D1" w14:textId="583B13C5"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naming to ‘MESSAGE - (SPLIT DETAILS) E-AD - (BODY) E-AD.Net</w:t>
                  </w:r>
                  <w:r w:rsidRPr="0027502F">
                    <w:rPr>
                      <w:b/>
                      <w:bCs/>
                      <w:i/>
                      <w:iCs/>
                      <w:szCs w:val="22"/>
                    </w:rPr>
                    <w:t xml:space="preserve"> Mass</w:t>
                  </w:r>
                  <w:r w:rsidRPr="0027502F">
                    <w:rPr>
                      <w:szCs w:val="22"/>
                    </w:rPr>
                    <w:t>’</w:t>
                  </w:r>
                  <w:r w:rsidR="005A3359" w:rsidRPr="0027502F">
                    <w:rPr>
                      <w:szCs w:val="22"/>
                    </w:rPr>
                    <w:t>;</w:t>
                  </w:r>
                </w:p>
                <w:p w14:paraId="61BA8C0F" w14:textId="6D725DEE"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data type to ‘</w:t>
                  </w:r>
                  <w:r w:rsidRPr="0027502F">
                    <w:rPr>
                      <w:b/>
                      <w:bCs/>
                      <w:i/>
                      <w:iCs/>
                      <w:szCs w:val="22"/>
                      <w:lang w:val="en-US"/>
                    </w:rPr>
                    <w:t>n..16,6</w:t>
                  </w:r>
                  <w:r w:rsidRPr="0027502F">
                    <w:rPr>
                      <w:szCs w:val="22"/>
                    </w:rPr>
                    <w:t>’</w:t>
                  </w:r>
                  <w:r w:rsidR="005A3359" w:rsidRPr="0027502F">
                    <w:rPr>
                      <w:szCs w:val="22"/>
                    </w:rPr>
                    <w:t>.</w:t>
                  </w:r>
                </w:p>
                <w:p w14:paraId="4C9C10F0" w14:textId="77777777" w:rsidR="00C70867" w:rsidRPr="0027502F" w:rsidRDefault="00C70867" w:rsidP="00510350">
                  <w:pPr>
                    <w:pStyle w:val="ListParagraph"/>
                    <w:spacing w:line="276" w:lineRule="auto"/>
                    <w:rPr>
                      <w:szCs w:val="22"/>
                      <w:lang w:val="en-US"/>
                    </w:rPr>
                  </w:pPr>
                </w:p>
                <w:p w14:paraId="1A4299D6" w14:textId="23BB01A6" w:rsidR="00C70867" w:rsidRPr="0027502F" w:rsidRDefault="00C70867" w:rsidP="00CA062C">
                  <w:pPr>
                    <w:pStyle w:val="ListParagraph"/>
                    <w:numPr>
                      <w:ilvl w:val="0"/>
                      <w:numId w:val="64"/>
                    </w:numPr>
                    <w:spacing w:after="0" w:line="276" w:lineRule="auto"/>
                    <w:rPr>
                      <w:szCs w:val="22"/>
                      <w:lang w:val="en-US"/>
                    </w:rPr>
                  </w:pPr>
                  <w:r w:rsidRPr="0027502F">
                    <w:rPr>
                      <w:szCs w:val="22"/>
                    </w:rPr>
                    <w:t>The existing message element ‘MESSAGE - GOODS ITEM.Net Weight’ will be updated:</w:t>
                  </w:r>
                </w:p>
                <w:p w14:paraId="081467A2" w14:textId="578A6CD8" w:rsidR="00C70867" w:rsidRPr="0027502F" w:rsidRDefault="00C70867" w:rsidP="00CA062C">
                  <w:pPr>
                    <w:pStyle w:val="ListParagraph"/>
                    <w:numPr>
                      <w:ilvl w:val="1"/>
                      <w:numId w:val="64"/>
                    </w:numPr>
                    <w:spacing w:after="0" w:line="276" w:lineRule="auto"/>
                    <w:rPr>
                      <w:szCs w:val="22"/>
                      <w:lang w:val="en-US"/>
                    </w:rPr>
                  </w:pPr>
                  <w:r w:rsidRPr="0027502F">
                    <w:rPr>
                      <w:szCs w:val="22"/>
                    </w:rPr>
                    <w:t>by modifying its naming to ‘MESSAGE - GOODS ITEM.Net</w:t>
                  </w:r>
                  <w:r w:rsidRPr="0027502F">
                    <w:rPr>
                      <w:b/>
                      <w:bCs/>
                      <w:i/>
                      <w:iCs/>
                      <w:szCs w:val="22"/>
                    </w:rPr>
                    <w:t xml:space="preserve"> Mass</w:t>
                  </w:r>
                  <w:r w:rsidRPr="0027502F">
                    <w:rPr>
                      <w:szCs w:val="22"/>
                    </w:rPr>
                    <w:t>’</w:t>
                  </w:r>
                  <w:r w:rsidR="005A3359" w:rsidRPr="0027502F">
                    <w:rPr>
                      <w:szCs w:val="22"/>
                    </w:rPr>
                    <w:t>;</w:t>
                  </w:r>
                </w:p>
                <w:p w14:paraId="11D870DF" w14:textId="747E7E32" w:rsidR="00C70867" w:rsidRPr="0027502F" w:rsidRDefault="00C70867" w:rsidP="00B03D74">
                  <w:pPr>
                    <w:pStyle w:val="ListParagraph"/>
                    <w:numPr>
                      <w:ilvl w:val="1"/>
                      <w:numId w:val="64"/>
                    </w:numPr>
                    <w:spacing w:after="0" w:line="276" w:lineRule="auto"/>
                    <w:jc w:val="left"/>
                    <w:rPr>
                      <w:szCs w:val="22"/>
                      <w:lang w:val="en-US"/>
                    </w:rPr>
                  </w:pPr>
                  <w:r w:rsidRPr="0027502F">
                    <w:rPr>
                      <w:szCs w:val="22"/>
                    </w:rPr>
                    <w:t>by modifying its data type to ‘</w:t>
                  </w:r>
                  <w:r w:rsidRPr="0027502F">
                    <w:rPr>
                      <w:b/>
                      <w:bCs/>
                      <w:i/>
                      <w:iCs/>
                      <w:szCs w:val="22"/>
                      <w:lang w:val="en-US"/>
                    </w:rPr>
                    <w:t>n..16,6</w:t>
                  </w:r>
                  <w:r w:rsidRPr="0027502F">
                    <w:rPr>
                      <w:szCs w:val="22"/>
                    </w:rPr>
                    <w:t>’</w:t>
                  </w:r>
                  <w:r w:rsidR="005A3359" w:rsidRPr="0027502F">
                    <w:rPr>
                      <w:szCs w:val="22"/>
                    </w:rPr>
                    <w:t>.</w:t>
                  </w:r>
                </w:p>
                <w:p w14:paraId="376EC546" w14:textId="77777777" w:rsidR="00C70867" w:rsidRPr="0027502F" w:rsidRDefault="00C70867" w:rsidP="00C70867">
                  <w:pPr>
                    <w:pStyle w:val="ListParagraph"/>
                    <w:spacing w:line="276" w:lineRule="auto"/>
                    <w:contextualSpacing w:val="0"/>
                    <w:rPr>
                      <w:szCs w:val="22"/>
                      <w:lang w:val="en-US"/>
                    </w:rPr>
                  </w:pPr>
                </w:p>
                <w:p w14:paraId="2F92D2FE" w14:textId="77777777" w:rsidR="00C70867" w:rsidRPr="0027502F" w:rsidRDefault="00C70867" w:rsidP="00B03D74">
                  <w:pPr>
                    <w:pStyle w:val="ListParagraph"/>
                    <w:numPr>
                      <w:ilvl w:val="0"/>
                      <w:numId w:val="63"/>
                    </w:numPr>
                    <w:spacing w:line="276" w:lineRule="auto"/>
                    <w:contextualSpacing w:val="0"/>
                    <w:rPr>
                      <w:szCs w:val="22"/>
                      <w:lang w:val="en-US"/>
                    </w:rPr>
                  </w:pPr>
                  <w:r w:rsidRPr="0027502F">
                    <w:rPr>
                      <w:szCs w:val="22"/>
                      <w:lang w:val="fr-FR"/>
                    </w:rPr>
                    <w:t xml:space="preserve">Appendix D: TECHNICAL MESSAGE </w:t>
                  </w:r>
                  <w:r w:rsidRPr="0027502F">
                    <w:rPr>
                      <w:szCs w:val="22"/>
                      <w:lang w:val="en-US"/>
                    </w:rPr>
                    <w:t>STRUCTURE</w:t>
                  </w:r>
                </w:p>
                <w:p w14:paraId="2EB51578" w14:textId="77777777" w:rsidR="00C70867" w:rsidRPr="0027502F" w:rsidRDefault="00C70867" w:rsidP="00C70867">
                  <w:pPr>
                    <w:spacing w:line="276" w:lineRule="auto"/>
                    <w:rPr>
                      <w:szCs w:val="22"/>
                      <w:lang w:val="en-US"/>
                    </w:rPr>
                  </w:pPr>
                  <w:r w:rsidRPr="0027502F">
                    <w:rPr>
                      <w:szCs w:val="22"/>
                      <w:lang w:val="en-US"/>
                    </w:rPr>
                    <w:t>The following updates should be performed (highlighted</w:t>
                  </w:r>
                  <w:r w:rsidRPr="0027502F">
                    <w:rPr>
                      <w:szCs w:val="22"/>
                    </w:rPr>
                    <w:t xml:space="preserve"> in bold/italics)</w:t>
                  </w:r>
                  <w:r w:rsidRPr="0027502F">
                    <w:rPr>
                      <w:szCs w:val="22"/>
                      <w:lang w:val="en-US"/>
                    </w:rPr>
                    <w:t>:</w:t>
                  </w:r>
                </w:p>
                <w:p w14:paraId="74056319"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lang w:val="en-US"/>
                    </w:rPr>
                    <w:lastRenderedPageBreak/>
                    <w:t>The existing data items &lt;</w:t>
                  </w:r>
                  <w:r w:rsidRPr="0027502F">
                    <w:rPr>
                      <w:szCs w:val="22"/>
                    </w:rPr>
                    <w:t>Gross Weight</w:t>
                  </w:r>
                  <w:r w:rsidRPr="0027502F">
                    <w:rPr>
                      <w:szCs w:val="22"/>
                      <w:lang w:val="en-US"/>
                    </w:rPr>
                    <w:t>&gt; and &lt;</w:t>
                  </w:r>
                  <w:r w:rsidRPr="0027502F">
                    <w:rPr>
                      <w:szCs w:val="22"/>
                    </w:rPr>
                    <w:t>Net Weight</w:t>
                  </w:r>
                  <w:r w:rsidRPr="0027502F">
                    <w:rPr>
                      <w:szCs w:val="22"/>
                      <w:lang w:val="en-US"/>
                    </w:rPr>
                    <w:t xml:space="preserve">&gt; will be modified under the data group &lt;GOODS ITEM&gt; in the IE717, IE722, and IE840 messages. Hence, the data group &lt;GOODS ITEM&gt; will be updated as shown below in the corresponding messages: </w:t>
                  </w:r>
                </w:p>
                <w:p w14:paraId="0DB7B35E" w14:textId="77777777" w:rsidR="00C70867" w:rsidRPr="0027502F" w:rsidRDefault="00C70867" w:rsidP="00C70867">
                  <w:pPr>
                    <w:pStyle w:val="ListParagraph"/>
                    <w:spacing w:line="276" w:lineRule="auto"/>
                    <w:rPr>
                      <w:szCs w:val="22"/>
                      <w:lang w:val="en-US"/>
                    </w:rPr>
                  </w:pPr>
                </w:p>
                <w:p w14:paraId="5B68C53C" w14:textId="77777777" w:rsidR="00C70867" w:rsidRPr="0027502F" w:rsidRDefault="00C70867" w:rsidP="00C70867">
                  <w:pPr>
                    <w:pStyle w:val="ListParagraph"/>
                    <w:spacing w:line="276" w:lineRule="auto"/>
                    <w:ind w:left="45"/>
                    <w:rPr>
                      <w:b/>
                      <w:bCs/>
                      <w:szCs w:val="22"/>
                      <w:u w:val="single"/>
                      <w:lang w:val="en-US"/>
                    </w:rPr>
                  </w:pPr>
                  <w:r w:rsidRPr="0027502F">
                    <w:rPr>
                      <w:b/>
                      <w:bCs/>
                      <w:szCs w:val="22"/>
                      <w:u w:val="single"/>
                      <w:lang w:val="en-US"/>
                    </w:rPr>
                    <w:t>IE717 - CONTROL REPORT (C_CCR_DAT)</w:t>
                  </w:r>
                </w:p>
                <w:p w14:paraId="5D636F74" w14:textId="77777777" w:rsidR="00C70867" w:rsidRPr="0027502F" w:rsidRDefault="00C70867" w:rsidP="00C70867">
                  <w:pPr>
                    <w:pStyle w:val="ListParagraph"/>
                    <w:spacing w:line="276" w:lineRule="auto"/>
                    <w:ind w:left="45"/>
                    <w:rPr>
                      <w:b/>
                      <w:szCs w:val="22"/>
                      <w:lang w:val="x-none"/>
                    </w:rPr>
                  </w:pPr>
                  <w:r w:rsidRPr="0027502F">
                    <w:rPr>
                      <w:b/>
                      <w:szCs w:val="22"/>
                      <w:lang w:val="x-none"/>
                    </w:rPr>
                    <w:t>------GOODS ITEM</w:t>
                  </w:r>
                </w:p>
                <w:p w14:paraId="4AB79B1E" w14:textId="77777777" w:rsidR="00C70867" w:rsidRPr="0027502F" w:rsidRDefault="00C70867" w:rsidP="00C70867">
                  <w:pPr>
                    <w:pStyle w:val="ListParagraph"/>
                    <w:spacing w:line="276" w:lineRule="auto"/>
                    <w:ind w:left="45"/>
                    <w:rPr>
                      <w:szCs w:val="22"/>
                      <w:lang w:val="x-none"/>
                    </w:rPr>
                  </w:pPr>
                  <w:r w:rsidRPr="0027502F">
                    <w:rPr>
                      <w:szCs w:val="22"/>
                      <w:lang w:val="x-none"/>
                    </w:rPr>
                    <w:tab/>
                    <w:t>Description of the Goods</w:t>
                  </w:r>
                  <w:r w:rsidRPr="0027502F">
                    <w:rPr>
                      <w:szCs w:val="22"/>
                      <w:lang w:val="x-none"/>
                    </w:rPr>
                    <w:tab/>
                    <w:t>O</w:t>
                  </w:r>
                  <w:r w:rsidRPr="0027502F">
                    <w:rPr>
                      <w:szCs w:val="22"/>
                      <w:lang w:val="x-none"/>
                    </w:rPr>
                    <w:tab/>
                    <w:t>an..55</w:t>
                  </w:r>
                  <w:r w:rsidRPr="0027502F">
                    <w:rPr>
                      <w:szCs w:val="22"/>
                      <w:lang w:val="x-none"/>
                    </w:rPr>
                    <w:tab/>
                  </w:r>
                  <w:r w:rsidRPr="0027502F">
                    <w:rPr>
                      <w:szCs w:val="22"/>
                      <w:lang w:val="x-none"/>
                    </w:rPr>
                    <w:tab/>
                  </w:r>
                </w:p>
                <w:p w14:paraId="00C6AFE9"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D</w:t>
                  </w:r>
                  <w:r w:rsidRPr="0027502F">
                    <w:rPr>
                      <w:szCs w:val="22"/>
                      <w:lang w:val="x-none"/>
                    </w:rPr>
                    <w:tab/>
                    <w:t>n8</w:t>
                  </w:r>
                  <w:r w:rsidRPr="0027502F">
                    <w:rPr>
                      <w:szCs w:val="22"/>
                      <w:lang w:val="x-none"/>
                    </w:rPr>
                    <w:tab/>
                  </w:r>
                  <w:r w:rsidRPr="0027502F">
                    <w:rPr>
                      <w:szCs w:val="22"/>
                      <w:lang w:val="x-none"/>
                    </w:rPr>
                    <w:tab/>
                    <w:t>C201</w:t>
                  </w:r>
                </w:p>
                <w:p w14:paraId="6157213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66A2DF5A"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 of the Goods</w:t>
                  </w:r>
                  <w:r w:rsidRPr="0027502F">
                    <w:rPr>
                      <w:szCs w:val="22"/>
                      <w:lang w:val="x-none"/>
                    </w:rPr>
                    <w:tab/>
                    <w:t>O</w:t>
                  </w:r>
                  <w:r w:rsidRPr="0027502F">
                    <w:rPr>
                      <w:szCs w:val="22"/>
                      <w:lang w:val="x-none"/>
                    </w:rPr>
                    <w:tab/>
                    <w:t>an..999</w:t>
                  </w:r>
                  <w:r w:rsidRPr="0027502F">
                    <w:rPr>
                      <w:szCs w:val="22"/>
                      <w:lang w:val="x-none"/>
                    </w:rPr>
                    <w:tab/>
                  </w:r>
                  <w:r w:rsidRPr="0027502F">
                    <w:rPr>
                      <w:szCs w:val="22"/>
                      <w:lang w:val="x-none"/>
                    </w:rPr>
                    <w:tab/>
                  </w:r>
                </w:p>
                <w:p w14:paraId="115F5BDC" w14:textId="77777777" w:rsidR="00C70867" w:rsidRPr="0027502F" w:rsidRDefault="00C70867" w:rsidP="00C70867">
                  <w:pPr>
                    <w:pStyle w:val="ListParagraph"/>
                    <w:spacing w:line="276" w:lineRule="auto"/>
                    <w:ind w:left="45"/>
                    <w:rPr>
                      <w:szCs w:val="22"/>
                      <w:lang w:val="x-none"/>
                    </w:rPr>
                  </w:pPr>
                  <w:r w:rsidRPr="0027502F">
                    <w:rPr>
                      <w:szCs w:val="22"/>
                      <w:lang w:val="x-none"/>
                    </w:rPr>
                    <w:tab/>
                    <w:t>Additional code</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w:t>
                  </w:r>
                  <w:r w:rsidRPr="0027502F">
                    <w:rPr>
                      <w:szCs w:val="22"/>
                      <w:lang w:val="x-none"/>
                    </w:rPr>
                    <w:tab/>
                  </w:r>
                  <w:r w:rsidRPr="0027502F">
                    <w:rPr>
                      <w:szCs w:val="22"/>
                      <w:lang w:val="x-none"/>
                    </w:rPr>
                    <w:tab/>
                  </w:r>
                </w:p>
                <w:p w14:paraId="1253CA6F"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n..15,3</w:t>
                  </w:r>
                  <w:r w:rsidRPr="0027502F">
                    <w:rPr>
                      <w:szCs w:val="22"/>
                      <w:lang w:val="x-none"/>
                    </w:rPr>
                    <w:tab/>
                  </w:r>
                  <w:r w:rsidRPr="0027502F">
                    <w:rPr>
                      <w:szCs w:val="22"/>
                      <w:lang w:val="x-none"/>
                    </w:rPr>
                    <w:tab/>
                    <w:t>C201</w:t>
                  </w:r>
                </w:p>
                <w:p w14:paraId="3389D10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4925B990" w14:textId="77777777" w:rsidR="00C70867" w:rsidRPr="0027502F" w:rsidRDefault="00C70867" w:rsidP="00C70867">
                  <w:pPr>
                    <w:pStyle w:val="ListParagraph"/>
                    <w:spacing w:line="276" w:lineRule="auto"/>
                    <w:ind w:left="45"/>
                    <w:rPr>
                      <w:szCs w:val="22"/>
                      <w:lang w:val="x-none"/>
                    </w:rPr>
                  </w:pPr>
                  <w:r w:rsidRPr="0027502F">
                    <w:rPr>
                      <w:szCs w:val="22"/>
                      <w:lang w:val="x-none"/>
                    </w:rPr>
                    <w:tab/>
                    <w:t>Unit of Measure Code</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n..2</w:t>
                  </w:r>
                  <w:r w:rsidRPr="0027502F">
                    <w:rPr>
                      <w:szCs w:val="22"/>
                      <w:lang w:val="x-none"/>
                    </w:rPr>
                    <w:tab/>
                    <w:t>BC52</w:t>
                  </w:r>
                  <w:r w:rsidRPr="0027502F">
                    <w:rPr>
                      <w:szCs w:val="22"/>
                      <w:lang w:val="x-none"/>
                    </w:rPr>
                    <w:tab/>
                    <w:t>C201</w:t>
                  </w:r>
                </w:p>
                <w:p w14:paraId="474C9AF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Gross </w:t>
                  </w:r>
                  <w:r w:rsidRPr="0027502F">
                    <w:rPr>
                      <w:b/>
                      <w:bCs/>
                      <w:i/>
                      <w:iCs/>
                      <w:szCs w:val="22"/>
                      <w:lang w:val="en-US"/>
                    </w:rPr>
                    <w:t>Mass</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60E28EEF"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6E925B69"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O</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R219</w:t>
                  </w:r>
                </w:p>
                <w:p w14:paraId="7FC9BD42" w14:textId="77777777" w:rsidR="00C70867" w:rsidRPr="00FA7B78" w:rsidRDefault="00C70867" w:rsidP="00C70867">
                  <w:pPr>
                    <w:pStyle w:val="ListParagraph"/>
                    <w:spacing w:line="276" w:lineRule="auto"/>
                    <w:ind w:left="45"/>
                    <w:rPr>
                      <w:szCs w:val="22"/>
                      <w:lang w:val="nl-BE"/>
                    </w:rPr>
                  </w:pPr>
                  <w:r w:rsidRPr="00FA7B78">
                    <w:rPr>
                      <w:szCs w:val="22"/>
                      <w:lang w:val="nl-BE"/>
                    </w:rPr>
                    <w:tab/>
                    <w:t xml:space="preserve">                                                                                           R232</w:t>
                  </w:r>
                </w:p>
                <w:p w14:paraId="796E7F64" w14:textId="77777777" w:rsidR="00C70867" w:rsidRPr="00FA7B78" w:rsidRDefault="00C70867" w:rsidP="00C70867">
                  <w:pPr>
                    <w:pStyle w:val="ListParagraph"/>
                    <w:spacing w:line="276" w:lineRule="auto"/>
                    <w:ind w:left="45"/>
                    <w:rPr>
                      <w:szCs w:val="22"/>
                      <w:lang w:val="nl-BE"/>
                    </w:rPr>
                  </w:pPr>
                </w:p>
                <w:p w14:paraId="1F1A0742" w14:textId="77777777" w:rsidR="00C70867" w:rsidRPr="0027502F" w:rsidRDefault="00C70867" w:rsidP="00C70867">
                  <w:pPr>
                    <w:pStyle w:val="ListParagraph"/>
                    <w:spacing w:line="276" w:lineRule="auto"/>
                    <w:ind w:left="45"/>
                    <w:rPr>
                      <w:b/>
                      <w:bCs/>
                      <w:szCs w:val="22"/>
                      <w:u w:val="single"/>
                      <w:lang w:val="en-US"/>
                    </w:rPr>
                  </w:pPr>
                  <w:r w:rsidRPr="0027502F">
                    <w:rPr>
                      <w:b/>
                      <w:bCs/>
                      <w:szCs w:val="22"/>
                      <w:u w:val="single"/>
                      <w:lang w:val="en-US"/>
                    </w:rPr>
                    <w:t>IE722 - MOVEMENT VERIFICATION REQUEST (C_MVS_SUB)</w:t>
                  </w:r>
                </w:p>
                <w:p w14:paraId="4495200E" w14:textId="77777777" w:rsidR="00C70867" w:rsidRPr="0027502F" w:rsidRDefault="00C70867" w:rsidP="00C70867">
                  <w:pPr>
                    <w:pStyle w:val="ListParagraph"/>
                    <w:spacing w:line="276" w:lineRule="auto"/>
                    <w:ind w:left="45"/>
                    <w:rPr>
                      <w:b/>
                      <w:szCs w:val="22"/>
                      <w:lang w:val="x-none"/>
                    </w:rPr>
                  </w:pPr>
                  <w:r w:rsidRPr="0027502F">
                    <w:rPr>
                      <w:b/>
                      <w:szCs w:val="22"/>
                      <w:lang w:val="x-none"/>
                    </w:rPr>
                    <w:t>------GOODS ITEM</w:t>
                  </w:r>
                </w:p>
                <w:p w14:paraId="27FB91F4" w14:textId="77777777" w:rsidR="00C70867" w:rsidRPr="0027502F" w:rsidRDefault="00C70867" w:rsidP="00C70867">
                  <w:pPr>
                    <w:pStyle w:val="ListParagraph"/>
                    <w:spacing w:line="276" w:lineRule="auto"/>
                    <w:ind w:left="45"/>
                    <w:rPr>
                      <w:szCs w:val="22"/>
                      <w:lang w:val="x-none"/>
                    </w:rPr>
                  </w:pPr>
                  <w:r w:rsidRPr="0027502F">
                    <w:rPr>
                      <w:szCs w:val="22"/>
                      <w:lang w:val="x-none"/>
                    </w:rPr>
                    <w:tab/>
                    <w:t>Description of the Goods</w:t>
                  </w:r>
                  <w:r w:rsidRPr="0027502F">
                    <w:rPr>
                      <w:szCs w:val="22"/>
                      <w:lang w:val="x-none"/>
                    </w:rPr>
                    <w:tab/>
                    <w:t>O</w:t>
                  </w:r>
                  <w:r w:rsidRPr="0027502F">
                    <w:rPr>
                      <w:szCs w:val="22"/>
                      <w:lang w:val="x-none"/>
                    </w:rPr>
                    <w:tab/>
                    <w:t>an..55</w:t>
                  </w:r>
                  <w:r w:rsidRPr="0027502F">
                    <w:rPr>
                      <w:szCs w:val="22"/>
                      <w:lang w:val="x-none"/>
                    </w:rPr>
                    <w:tab/>
                  </w:r>
                  <w:r w:rsidRPr="0027502F">
                    <w:rPr>
                      <w:szCs w:val="22"/>
                      <w:lang w:val="x-none"/>
                    </w:rPr>
                    <w:tab/>
                  </w:r>
                </w:p>
                <w:p w14:paraId="791B0173"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D</w:t>
                  </w:r>
                  <w:r w:rsidRPr="0027502F">
                    <w:rPr>
                      <w:szCs w:val="22"/>
                      <w:lang w:val="x-none"/>
                    </w:rPr>
                    <w:tab/>
                    <w:t>n8</w:t>
                  </w:r>
                  <w:r w:rsidRPr="0027502F">
                    <w:rPr>
                      <w:szCs w:val="22"/>
                      <w:lang w:val="x-none"/>
                    </w:rPr>
                    <w:tab/>
                  </w:r>
                  <w:r w:rsidRPr="0027502F">
                    <w:rPr>
                      <w:szCs w:val="22"/>
                      <w:lang w:val="x-none"/>
                    </w:rPr>
                    <w:tab/>
                    <w:t>C201</w:t>
                  </w:r>
                </w:p>
                <w:p w14:paraId="1C138161"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33572F98"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 of the Goods</w:t>
                  </w:r>
                  <w:r w:rsidRPr="0027502F">
                    <w:rPr>
                      <w:szCs w:val="22"/>
                      <w:lang w:val="x-none"/>
                    </w:rPr>
                    <w:tab/>
                    <w:t>O</w:t>
                  </w:r>
                  <w:r w:rsidRPr="0027502F">
                    <w:rPr>
                      <w:szCs w:val="22"/>
                      <w:lang w:val="x-none"/>
                    </w:rPr>
                    <w:tab/>
                    <w:t>an..999</w:t>
                  </w:r>
                  <w:r w:rsidRPr="0027502F">
                    <w:rPr>
                      <w:szCs w:val="22"/>
                      <w:lang w:val="x-none"/>
                    </w:rPr>
                    <w:tab/>
                  </w:r>
                  <w:r w:rsidRPr="0027502F">
                    <w:rPr>
                      <w:szCs w:val="22"/>
                      <w:lang w:val="x-none"/>
                    </w:rPr>
                    <w:tab/>
                  </w:r>
                </w:p>
                <w:p w14:paraId="32C9AD64" w14:textId="77777777" w:rsidR="00C70867" w:rsidRPr="0027502F" w:rsidRDefault="00C70867" w:rsidP="00C70867">
                  <w:pPr>
                    <w:pStyle w:val="ListParagraph"/>
                    <w:spacing w:line="276" w:lineRule="auto"/>
                    <w:ind w:left="45"/>
                    <w:rPr>
                      <w:szCs w:val="22"/>
                      <w:lang w:val="x-none"/>
                    </w:rPr>
                  </w:pPr>
                  <w:r w:rsidRPr="0027502F">
                    <w:rPr>
                      <w:szCs w:val="22"/>
                      <w:lang w:val="x-none"/>
                    </w:rPr>
                    <w:tab/>
                    <w:t>Additional code</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w:t>
                  </w:r>
                  <w:r w:rsidRPr="0027502F">
                    <w:rPr>
                      <w:szCs w:val="22"/>
                      <w:lang w:val="x-none"/>
                    </w:rPr>
                    <w:tab/>
                  </w:r>
                  <w:r w:rsidRPr="0027502F">
                    <w:rPr>
                      <w:szCs w:val="22"/>
                      <w:lang w:val="x-none"/>
                    </w:rPr>
                    <w:tab/>
                  </w:r>
                </w:p>
                <w:p w14:paraId="7E0DA0A1"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n..15,3</w:t>
                  </w:r>
                  <w:r w:rsidRPr="0027502F">
                    <w:rPr>
                      <w:szCs w:val="22"/>
                      <w:lang w:val="x-none"/>
                    </w:rPr>
                    <w:tab/>
                  </w:r>
                  <w:r w:rsidRPr="0027502F">
                    <w:rPr>
                      <w:szCs w:val="22"/>
                      <w:lang w:val="x-none"/>
                    </w:rPr>
                    <w:tab/>
                    <w:t>C201</w:t>
                  </w:r>
                </w:p>
                <w:p w14:paraId="6BD82F61"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5F9E95D8" w14:textId="77777777" w:rsidR="00C70867" w:rsidRPr="0027502F" w:rsidRDefault="00C70867" w:rsidP="00C70867">
                  <w:pPr>
                    <w:pStyle w:val="ListParagraph"/>
                    <w:spacing w:line="276" w:lineRule="auto"/>
                    <w:ind w:left="45"/>
                    <w:rPr>
                      <w:szCs w:val="22"/>
                      <w:lang w:val="x-none"/>
                    </w:rPr>
                  </w:pPr>
                  <w:r w:rsidRPr="0027502F">
                    <w:rPr>
                      <w:szCs w:val="22"/>
                      <w:lang w:val="x-none"/>
                    </w:rPr>
                    <w:tab/>
                    <w:t>Unit of Measure Code</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n..2</w:t>
                  </w:r>
                  <w:r w:rsidRPr="0027502F">
                    <w:rPr>
                      <w:szCs w:val="22"/>
                      <w:lang w:val="x-none"/>
                    </w:rPr>
                    <w:tab/>
                    <w:t>BC52</w:t>
                  </w:r>
                  <w:r w:rsidRPr="0027502F">
                    <w:rPr>
                      <w:szCs w:val="22"/>
                      <w:lang w:val="x-none"/>
                    </w:rPr>
                    <w:tab/>
                    <w:t>C201</w:t>
                  </w:r>
                </w:p>
                <w:p w14:paraId="61E7782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Gross </w:t>
                  </w:r>
                  <w:r w:rsidRPr="0027502F">
                    <w:rPr>
                      <w:b/>
                      <w:bCs/>
                      <w:i/>
                      <w:iCs/>
                      <w:szCs w:val="22"/>
                      <w:lang w:val="en-US"/>
                    </w:rPr>
                    <w:t>Mass</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07FA4818"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27AC69DB"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O</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R219</w:t>
                  </w:r>
                </w:p>
                <w:p w14:paraId="1C65C5AF" w14:textId="77777777" w:rsidR="00C70867" w:rsidRPr="00FA7B78" w:rsidRDefault="00C70867" w:rsidP="00C70867">
                  <w:pPr>
                    <w:pStyle w:val="ListParagraph"/>
                    <w:spacing w:line="276" w:lineRule="auto"/>
                    <w:ind w:left="45"/>
                    <w:rPr>
                      <w:szCs w:val="22"/>
                      <w:lang w:val="nl-BE"/>
                    </w:rPr>
                  </w:pPr>
                  <w:r w:rsidRPr="00FA7B78">
                    <w:rPr>
                      <w:szCs w:val="22"/>
                      <w:lang w:val="nl-BE"/>
                    </w:rPr>
                    <w:tab/>
                    <w:t xml:space="preserve">                                                                                           R232</w:t>
                  </w:r>
                </w:p>
                <w:p w14:paraId="075D9D39" w14:textId="77777777" w:rsidR="00C70867" w:rsidRPr="00FA7B78" w:rsidRDefault="00C70867" w:rsidP="00C70867">
                  <w:pPr>
                    <w:pStyle w:val="ListParagraph"/>
                    <w:spacing w:line="276" w:lineRule="auto"/>
                    <w:ind w:left="45"/>
                    <w:rPr>
                      <w:szCs w:val="22"/>
                      <w:lang w:val="nl-BE"/>
                    </w:rPr>
                  </w:pPr>
                </w:p>
                <w:p w14:paraId="2D655499" w14:textId="77777777" w:rsidR="00C70867" w:rsidRPr="00FA7B78" w:rsidRDefault="00C70867" w:rsidP="00C70867">
                  <w:pPr>
                    <w:pStyle w:val="ListParagraph"/>
                    <w:spacing w:line="276" w:lineRule="auto"/>
                    <w:ind w:left="45"/>
                    <w:rPr>
                      <w:b/>
                      <w:bCs/>
                      <w:szCs w:val="22"/>
                      <w:u w:val="single"/>
                      <w:lang w:val="nl-BE"/>
                    </w:rPr>
                  </w:pPr>
                  <w:r w:rsidRPr="00FA7B78">
                    <w:rPr>
                      <w:b/>
                      <w:bCs/>
                      <w:szCs w:val="22"/>
                      <w:u w:val="single"/>
                      <w:lang w:val="nl-BE"/>
                    </w:rPr>
                    <w:t>IE840 - EVENT REPORT (C_EVT_DAT)</w:t>
                  </w:r>
                </w:p>
                <w:p w14:paraId="236B3099" w14:textId="77777777" w:rsidR="00C70867" w:rsidRPr="0027502F" w:rsidRDefault="00C70867" w:rsidP="00C70867">
                  <w:pPr>
                    <w:pStyle w:val="ListParagraph"/>
                    <w:spacing w:line="276" w:lineRule="auto"/>
                    <w:ind w:left="45"/>
                    <w:rPr>
                      <w:b/>
                      <w:szCs w:val="22"/>
                      <w:lang w:val="x-none"/>
                    </w:rPr>
                  </w:pPr>
                  <w:r w:rsidRPr="0027502F">
                    <w:rPr>
                      <w:b/>
                      <w:szCs w:val="22"/>
                      <w:lang w:val="x-none"/>
                    </w:rPr>
                    <w:t>------GOODS ITEM</w:t>
                  </w:r>
                </w:p>
                <w:p w14:paraId="62342E34" w14:textId="77777777" w:rsidR="00C70867" w:rsidRPr="0027502F" w:rsidRDefault="00C70867" w:rsidP="00C70867">
                  <w:pPr>
                    <w:pStyle w:val="ListParagraph"/>
                    <w:spacing w:line="276" w:lineRule="auto"/>
                    <w:ind w:left="45"/>
                    <w:rPr>
                      <w:szCs w:val="22"/>
                      <w:lang w:val="x-none"/>
                    </w:rPr>
                  </w:pPr>
                  <w:r w:rsidRPr="0027502F">
                    <w:rPr>
                      <w:szCs w:val="22"/>
                      <w:lang w:val="x-none"/>
                    </w:rPr>
                    <w:tab/>
                    <w:t>Description of the Goods</w:t>
                  </w:r>
                  <w:r w:rsidRPr="0027502F">
                    <w:rPr>
                      <w:szCs w:val="22"/>
                      <w:lang w:val="x-none"/>
                    </w:rPr>
                    <w:tab/>
                    <w:t>O</w:t>
                  </w:r>
                  <w:r w:rsidRPr="0027502F">
                    <w:rPr>
                      <w:szCs w:val="22"/>
                      <w:lang w:val="x-none"/>
                    </w:rPr>
                    <w:tab/>
                    <w:t>an..55</w:t>
                  </w:r>
                  <w:r w:rsidRPr="0027502F">
                    <w:rPr>
                      <w:szCs w:val="22"/>
                      <w:lang w:val="x-none"/>
                    </w:rPr>
                    <w:tab/>
                  </w:r>
                  <w:r w:rsidRPr="0027502F">
                    <w:rPr>
                      <w:szCs w:val="22"/>
                      <w:lang w:val="x-none"/>
                    </w:rPr>
                    <w:tab/>
                  </w:r>
                </w:p>
                <w:p w14:paraId="06DD6BD1"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D</w:t>
                  </w:r>
                  <w:r w:rsidRPr="0027502F">
                    <w:rPr>
                      <w:szCs w:val="22"/>
                      <w:lang w:val="x-none"/>
                    </w:rPr>
                    <w:tab/>
                    <w:t>n8</w:t>
                  </w:r>
                  <w:r w:rsidRPr="0027502F">
                    <w:rPr>
                      <w:szCs w:val="22"/>
                      <w:lang w:val="x-none"/>
                    </w:rPr>
                    <w:tab/>
                  </w:r>
                  <w:r w:rsidRPr="0027502F">
                    <w:rPr>
                      <w:szCs w:val="22"/>
                      <w:lang w:val="x-none"/>
                    </w:rPr>
                    <w:tab/>
                    <w:t>C201</w:t>
                  </w:r>
                </w:p>
                <w:p w14:paraId="777DEC1E"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34D827C5"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 of the Goods</w:t>
                  </w:r>
                  <w:r w:rsidRPr="0027502F">
                    <w:rPr>
                      <w:szCs w:val="22"/>
                      <w:lang w:val="x-none"/>
                    </w:rPr>
                    <w:tab/>
                    <w:t>O</w:t>
                  </w:r>
                  <w:r w:rsidRPr="0027502F">
                    <w:rPr>
                      <w:szCs w:val="22"/>
                      <w:lang w:val="x-none"/>
                    </w:rPr>
                    <w:tab/>
                    <w:t>an..999</w:t>
                  </w:r>
                  <w:r w:rsidRPr="0027502F">
                    <w:rPr>
                      <w:szCs w:val="22"/>
                      <w:lang w:val="x-none"/>
                    </w:rPr>
                    <w:tab/>
                  </w:r>
                  <w:r w:rsidRPr="0027502F">
                    <w:rPr>
                      <w:szCs w:val="22"/>
                      <w:lang w:val="x-none"/>
                    </w:rPr>
                    <w:tab/>
                  </w:r>
                </w:p>
                <w:p w14:paraId="637A878E" w14:textId="77777777" w:rsidR="00C70867" w:rsidRPr="0027502F" w:rsidRDefault="00C70867" w:rsidP="00C70867">
                  <w:pPr>
                    <w:pStyle w:val="ListParagraph"/>
                    <w:spacing w:line="276" w:lineRule="auto"/>
                    <w:ind w:left="45"/>
                    <w:rPr>
                      <w:szCs w:val="22"/>
                      <w:lang w:val="x-none"/>
                    </w:rPr>
                  </w:pPr>
                  <w:r w:rsidRPr="0027502F">
                    <w:rPr>
                      <w:szCs w:val="22"/>
                      <w:lang w:val="x-none"/>
                    </w:rPr>
                    <w:tab/>
                    <w:t>Additional code</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w:t>
                  </w:r>
                  <w:r w:rsidRPr="0027502F">
                    <w:rPr>
                      <w:szCs w:val="22"/>
                      <w:lang w:val="x-none"/>
                    </w:rPr>
                    <w:tab/>
                  </w:r>
                  <w:r w:rsidRPr="0027502F">
                    <w:rPr>
                      <w:szCs w:val="22"/>
                      <w:lang w:val="x-none"/>
                    </w:rPr>
                    <w:tab/>
                  </w:r>
                </w:p>
                <w:p w14:paraId="6EAF4E5D"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n..15,3</w:t>
                  </w:r>
                  <w:r w:rsidRPr="0027502F">
                    <w:rPr>
                      <w:szCs w:val="22"/>
                      <w:lang w:val="x-none"/>
                    </w:rPr>
                    <w:tab/>
                  </w:r>
                  <w:r w:rsidRPr="0027502F">
                    <w:rPr>
                      <w:szCs w:val="22"/>
                      <w:lang w:val="x-none"/>
                    </w:rPr>
                    <w:tab/>
                    <w:t>C201</w:t>
                  </w:r>
                </w:p>
                <w:p w14:paraId="565E48AF"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7A1747FF" w14:textId="77777777" w:rsidR="00C70867" w:rsidRPr="0027502F" w:rsidRDefault="00C70867" w:rsidP="00C70867">
                  <w:pPr>
                    <w:pStyle w:val="ListParagraph"/>
                    <w:spacing w:line="276" w:lineRule="auto"/>
                    <w:ind w:left="45"/>
                    <w:rPr>
                      <w:szCs w:val="22"/>
                      <w:lang w:val="x-none"/>
                    </w:rPr>
                  </w:pPr>
                  <w:r w:rsidRPr="0027502F">
                    <w:rPr>
                      <w:szCs w:val="22"/>
                      <w:lang w:val="x-none"/>
                    </w:rPr>
                    <w:tab/>
                    <w:t>Unit of Measure Code</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n..2</w:t>
                  </w:r>
                  <w:r w:rsidRPr="0027502F">
                    <w:rPr>
                      <w:szCs w:val="22"/>
                      <w:lang w:val="x-none"/>
                    </w:rPr>
                    <w:tab/>
                    <w:t>BC52</w:t>
                  </w:r>
                  <w:r w:rsidRPr="0027502F">
                    <w:rPr>
                      <w:szCs w:val="22"/>
                      <w:lang w:val="x-none"/>
                    </w:rPr>
                    <w:tab/>
                    <w:t>C201</w:t>
                  </w:r>
                </w:p>
                <w:p w14:paraId="6A320D73" w14:textId="77777777" w:rsidR="00C70867" w:rsidRPr="0027502F" w:rsidRDefault="00C70867" w:rsidP="00C70867">
                  <w:pPr>
                    <w:pStyle w:val="ListParagraph"/>
                    <w:spacing w:line="276" w:lineRule="auto"/>
                    <w:ind w:left="45"/>
                    <w:rPr>
                      <w:szCs w:val="22"/>
                      <w:lang w:val="x-none"/>
                    </w:rPr>
                  </w:pPr>
                  <w:r w:rsidRPr="0027502F">
                    <w:rPr>
                      <w:szCs w:val="22"/>
                      <w:lang w:val="x-none"/>
                    </w:rPr>
                    <w:lastRenderedPageBreak/>
                    <w:tab/>
                  </w:r>
                  <w:r w:rsidRPr="0027502F">
                    <w:rPr>
                      <w:b/>
                      <w:bCs/>
                      <w:i/>
                      <w:iCs/>
                      <w:szCs w:val="22"/>
                      <w:lang w:val="x-none"/>
                    </w:rPr>
                    <w:t xml:space="preserve">Gross </w:t>
                  </w:r>
                  <w:r w:rsidRPr="0027502F">
                    <w:rPr>
                      <w:b/>
                      <w:bCs/>
                      <w:i/>
                      <w:iCs/>
                      <w:szCs w:val="22"/>
                      <w:lang w:val="en-US"/>
                    </w:rPr>
                    <w:t>Mass</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1D3AF2E2"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79849679"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O</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R219</w:t>
                  </w:r>
                </w:p>
                <w:p w14:paraId="6E8DA002" w14:textId="77777777" w:rsidR="00C70867" w:rsidRPr="00FA7B78" w:rsidRDefault="00C70867" w:rsidP="00C70867">
                  <w:pPr>
                    <w:pStyle w:val="ListParagraph"/>
                    <w:spacing w:line="276" w:lineRule="auto"/>
                    <w:ind w:left="45"/>
                    <w:rPr>
                      <w:szCs w:val="22"/>
                      <w:lang w:val="nl-BE"/>
                    </w:rPr>
                  </w:pPr>
                  <w:r w:rsidRPr="00FA7B78">
                    <w:rPr>
                      <w:szCs w:val="22"/>
                      <w:lang w:val="nl-BE"/>
                    </w:rPr>
                    <w:tab/>
                    <w:t xml:space="preserve">                                                                                           R232</w:t>
                  </w:r>
                </w:p>
                <w:p w14:paraId="4A4056E6" w14:textId="77777777" w:rsidR="00C70867" w:rsidRPr="00FA7B78" w:rsidRDefault="00C70867" w:rsidP="00C70867">
                  <w:pPr>
                    <w:pStyle w:val="ListParagraph"/>
                    <w:spacing w:line="276" w:lineRule="auto"/>
                    <w:ind w:left="45"/>
                    <w:rPr>
                      <w:szCs w:val="22"/>
                      <w:lang w:val="nl-BE"/>
                    </w:rPr>
                  </w:pPr>
                </w:p>
                <w:p w14:paraId="21529E3B"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lang w:val="en-US"/>
                    </w:rPr>
                    <w:t>The existing data items &lt;</w:t>
                  </w:r>
                  <w:r w:rsidRPr="0027502F">
                    <w:rPr>
                      <w:szCs w:val="22"/>
                    </w:rPr>
                    <w:t>Gross Weight</w:t>
                  </w:r>
                  <w:r w:rsidRPr="0027502F">
                    <w:rPr>
                      <w:szCs w:val="22"/>
                      <w:lang w:val="en-US"/>
                    </w:rPr>
                    <w:t>&gt; and &lt;</w:t>
                  </w:r>
                  <w:r w:rsidRPr="0027502F">
                    <w:rPr>
                      <w:szCs w:val="22"/>
                    </w:rPr>
                    <w:t>Net Weight</w:t>
                  </w:r>
                  <w:r w:rsidRPr="0027502F">
                    <w:rPr>
                      <w:szCs w:val="22"/>
                      <w:lang w:val="en-US"/>
                    </w:rPr>
                    <w:t xml:space="preserve">&gt; will be modified under the data group &lt;(BODY) E-AD&gt; in the IE801, IE815, and IE825 messages. Hence, the data group &lt;(BODY) E-AD&gt; will be updated as shown below in the corresponding messages: </w:t>
                  </w:r>
                </w:p>
                <w:p w14:paraId="798D0DC1" w14:textId="77777777" w:rsidR="00C70867" w:rsidRPr="0027502F" w:rsidRDefault="00C70867" w:rsidP="00C70867">
                  <w:pPr>
                    <w:pStyle w:val="ListParagraph"/>
                    <w:spacing w:line="276" w:lineRule="auto"/>
                    <w:ind w:left="45"/>
                    <w:rPr>
                      <w:szCs w:val="22"/>
                      <w:lang w:val="en-US"/>
                    </w:rPr>
                  </w:pPr>
                </w:p>
                <w:p w14:paraId="33559A87" w14:textId="77777777" w:rsidR="00C70867" w:rsidRPr="0027502F" w:rsidRDefault="00C70867" w:rsidP="00C70867">
                  <w:pPr>
                    <w:pStyle w:val="ListParagraph"/>
                    <w:spacing w:line="276" w:lineRule="auto"/>
                    <w:ind w:left="45"/>
                    <w:rPr>
                      <w:b/>
                      <w:szCs w:val="22"/>
                      <w:u w:val="single"/>
                      <w:lang w:val="x-none"/>
                    </w:rPr>
                  </w:pPr>
                  <w:r w:rsidRPr="0027502F">
                    <w:rPr>
                      <w:b/>
                      <w:szCs w:val="22"/>
                      <w:u w:val="single"/>
                      <w:lang w:val="x-none"/>
                    </w:rPr>
                    <w:t>IE801 - E-AD (C_EAD_VAL)</w:t>
                  </w:r>
                </w:p>
                <w:p w14:paraId="7615F8CB" w14:textId="77777777" w:rsidR="00C70867" w:rsidRPr="0027502F" w:rsidRDefault="00C70867" w:rsidP="00C70867">
                  <w:pPr>
                    <w:pStyle w:val="ListParagraph"/>
                    <w:spacing w:line="276" w:lineRule="auto"/>
                    <w:ind w:left="45"/>
                    <w:rPr>
                      <w:b/>
                      <w:szCs w:val="22"/>
                      <w:lang w:val="x-none"/>
                    </w:rPr>
                  </w:pPr>
                  <w:r w:rsidRPr="0027502F">
                    <w:rPr>
                      <w:b/>
                      <w:szCs w:val="22"/>
                      <w:lang w:val="x-none"/>
                    </w:rPr>
                    <w:t>---(BODY) E-AD</w:t>
                  </w:r>
                </w:p>
                <w:p w14:paraId="43F67616" w14:textId="77777777" w:rsidR="00C70867" w:rsidRPr="0027502F" w:rsidRDefault="00C70867" w:rsidP="00C70867">
                  <w:pPr>
                    <w:pStyle w:val="ListParagraph"/>
                    <w:spacing w:line="276" w:lineRule="auto"/>
                    <w:ind w:left="45"/>
                    <w:rPr>
                      <w:szCs w:val="22"/>
                      <w:lang w:val="x-none"/>
                    </w:rPr>
                  </w:pPr>
                  <w:r w:rsidRPr="0027502F">
                    <w:rPr>
                      <w:szCs w:val="22"/>
                      <w:lang w:val="x-none"/>
                    </w:rPr>
                    <w:tab/>
                    <w:t>Body Record Unique Reference</w:t>
                  </w:r>
                  <w:r w:rsidRPr="0027502F">
                    <w:rPr>
                      <w:szCs w:val="22"/>
                      <w:lang w:val="x-none"/>
                    </w:rPr>
                    <w:tab/>
                    <w:t>R</w:t>
                  </w:r>
                  <w:r w:rsidRPr="0027502F">
                    <w:rPr>
                      <w:szCs w:val="22"/>
                      <w:lang w:val="x-none"/>
                    </w:rPr>
                    <w:tab/>
                    <w:t>n..3</w:t>
                  </w:r>
                  <w:r w:rsidRPr="0027502F">
                    <w:rPr>
                      <w:szCs w:val="22"/>
                      <w:lang w:val="x-none"/>
                    </w:rPr>
                    <w:tab/>
                  </w:r>
                  <w:r w:rsidRPr="0027502F">
                    <w:rPr>
                      <w:szCs w:val="22"/>
                      <w:lang w:val="x-none"/>
                    </w:rPr>
                    <w:tab/>
                    <w:t>BR037</w:t>
                  </w:r>
                </w:p>
                <w:p w14:paraId="611D0B06"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BR040</w:t>
                  </w:r>
                </w:p>
                <w:p w14:paraId="323CC7A3"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60C3859D" w14:textId="77777777" w:rsidR="00C70867" w:rsidRPr="0027502F" w:rsidRDefault="00C70867" w:rsidP="00C70867">
                  <w:pPr>
                    <w:pStyle w:val="ListParagraph"/>
                    <w:spacing w:line="276" w:lineRule="auto"/>
                    <w:ind w:left="45"/>
                    <w:rPr>
                      <w:szCs w:val="22"/>
                      <w:lang w:val="x-none"/>
                    </w:rPr>
                  </w:pPr>
                  <w:r w:rsidRPr="0027502F">
                    <w:rPr>
                      <w:szCs w:val="22"/>
                      <w:lang w:val="x-none"/>
                    </w:rPr>
                    <w:tab/>
                    <w:t>Excise Product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an4</w:t>
                  </w:r>
                  <w:r w:rsidRPr="0027502F">
                    <w:rPr>
                      <w:szCs w:val="22"/>
                      <w:lang w:val="x-none"/>
                    </w:rPr>
                    <w:tab/>
                    <w:t>BC36</w:t>
                  </w:r>
                  <w:r w:rsidRPr="0027502F">
                    <w:rPr>
                      <w:szCs w:val="22"/>
                      <w:lang w:val="x-none"/>
                    </w:rPr>
                    <w:tab/>
                    <w:t>R215</w:t>
                  </w:r>
                </w:p>
                <w:p w14:paraId="47E9CA3A"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n8</w:t>
                  </w:r>
                  <w:r w:rsidRPr="0027502F">
                    <w:rPr>
                      <w:szCs w:val="22"/>
                      <w:lang w:val="x-none"/>
                    </w:rPr>
                    <w:tab/>
                  </w:r>
                  <w:r w:rsidRPr="0027502F">
                    <w:rPr>
                      <w:szCs w:val="22"/>
                      <w:lang w:val="x-none"/>
                    </w:rPr>
                    <w:tab/>
                    <w:t>BR039</w:t>
                  </w:r>
                </w:p>
                <w:p w14:paraId="6EFFE603"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R211</w:t>
                  </w:r>
                </w:p>
                <w:p w14:paraId="6A280436"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1C368707"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n..15,3</w:t>
                  </w:r>
                  <w:r w:rsidRPr="0027502F">
                    <w:rPr>
                      <w:szCs w:val="22"/>
                      <w:lang w:val="x-none"/>
                    </w:rPr>
                    <w:tab/>
                  </w:r>
                  <w:r w:rsidRPr="0027502F">
                    <w:rPr>
                      <w:szCs w:val="22"/>
                      <w:lang w:val="x-none"/>
                    </w:rPr>
                    <w:tab/>
                    <w:t>R232</w:t>
                  </w:r>
                </w:p>
                <w:p w14:paraId="72E6D13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Gross </w:t>
                  </w:r>
                  <w:r w:rsidRPr="0027502F">
                    <w:rPr>
                      <w:b/>
                      <w:bCs/>
                      <w:i/>
                      <w:iCs/>
                      <w:szCs w:val="22"/>
                      <w:lang w:val="en-US"/>
                    </w:rPr>
                    <w:t>Mass</w:t>
                  </w:r>
                  <w:r w:rsidRPr="0027502F">
                    <w:rPr>
                      <w:szCs w:val="22"/>
                      <w:lang w:val="x-none"/>
                    </w:rPr>
                    <w:tab/>
                  </w:r>
                  <w:r w:rsidRPr="0027502F">
                    <w:rPr>
                      <w:szCs w:val="22"/>
                      <w:lang w:val="en-US"/>
                    </w:rPr>
                    <w:t xml:space="preserve">                          </w:t>
                  </w:r>
                  <w:r w:rsidRPr="0027502F">
                    <w:rPr>
                      <w:szCs w:val="22"/>
                      <w:lang w:val="x-none"/>
                    </w:rPr>
                    <w:t>R</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1BF5E5C2"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437BF9C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R</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BR038</w:t>
                  </w:r>
                </w:p>
                <w:p w14:paraId="062AFB67"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R219</w:t>
                  </w:r>
                </w:p>
                <w:p w14:paraId="39FB4E4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R232</w:t>
                  </w:r>
                </w:p>
                <w:p w14:paraId="78F79611" w14:textId="77777777" w:rsidR="00C70867" w:rsidRPr="0027502F" w:rsidRDefault="00C70867" w:rsidP="00C70867">
                  <w:pPr>
                    <w:pStyle w:val="ListParagraph"/>
                    <w:spacing w:line="276" w:lineRule="auto"/>
                    <w:ind w:left="45"/>
                    <w:rPr>
                      <w:szCs w:val="22"/>
                      <w:lang w:val="x-none"/>
                    </w:rPr>
                  </w:pPr>
                  <w:r w:rsidRPr="0027502F">
                    <w:rPr>
                      <w:szCs w:val="22"/>
                      <w:lang w:val="x-none"/>
                    </w:rPr>
                    <w:tab/>
                    <w:t>Alcoholic Strength by Volume in Percentage</w:t>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t>C047</w:t>
                  </w:r>
                </w:p>
                <w:p w14:paraId="4D450FE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6D80B36A"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R237</w:t>
                  </w:r>
                </w:p>
                <w:p w14:paraId="7D6FCBCF" w14:textId="77777777" w:rsidR="00C70867" w:rsidRPr="0027502F" w:rsidRDefault="00C70867" w:rsidP="00C70867">
                  <w:pPr>
                    <w:pStyle w:val="ListParagraph"/>
                    <w:spacing w:line="276" w:lineRule="auto"/>
                    <w:ind w:left="45"/>
                    <w:rPr>
                      <w:szCs w:val="22"/>
                      <w:lang w:val="x-none"/>
                    </w:rPr>
                  </w:pPr>
                  <w:r w:rsidRPr="0027502F">
                    <w:rPr>
                      <w:szCs w:val="22"/>
                      <w:lang w:val="x-none"/>
                    </w:rPr>
                    <w:tab/>
                    <w:t>Degree Plato</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C048</w:t>
                  </w:r>
                </w:p>
                <w:p w14:paraId="44EAD064"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7F496078"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3D06DB1F"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4B111418"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Mark_LNG</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a2</w:t>
                  </w:r>
                  <w:r w:rsidRPr="0027502F">
                    <w:rPr>
                      <w:szCs w:val="22"/>
                      <w:lang w:val="x-none"/>
                    </w:rPr>
                    <w:tab/>
                    <w:t>BC12</w:t>
                  </w:r>
                  <w:r w:rsidRPr="0027502F">
                    <w:rPr>
                      <w:szCs w:val="22"/>
                      <w:lang w:val="x-none"/>
                    </w:rPr>
                    <w:tab/>
                    <w:t>C002</w:t>
                  </w:r>
                </w:p>
                <w:p w14:paraId="693CC2C5"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 Used flag</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w:t>
                  </w:r>
                  <w:r w:rsidRPr="0027502F">
                    <w:rPr>
                      <w:szCs w:val="22"/>
                      <w:lang w:val="x-none"/>
                    </w:rPr>
                    <w:tab/>
                    <w:t>TC27</w:t>
                  </w:r>
                  <w:r w:rsidRPr="0027502F">
                    <w:rPr>
                      <w:szCs w:val="22"/>
                      <w:lang w:val="x-none"/>
                    </w:rPr>
                    <w:tab/>
                  </w:r>
                </w:p>
                <w:p w14:paraId="5B08E88A"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7FCDE253"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18709572" w14:textId="77777777" w:rsidR="00C70867" w:rsidRPr="0027502F" w:rsidRDefault="00C70867" w:rsidP="00C70867">
                  <w:pPr>
                    <w:pStyle w:val="ListParagraph"/>
                    <w:spacing w:line="276" w:lineRule="auto"/>
                    <w:ind w:left="45"/>
                    <w:rPr>
                      <w:szCs w:val="22"/>
                      <w:lang w:val="x-none"/>
                    </w:rPr>
                  </w:pPr>
                  <w:r w:rsidRPr="0027502F">
                    <w:rPr>
                      <w:szCs w:val="22"/>
                      <w:lang w:val="x-none"/>
                    </w:rPr>
                    <w:tab/>
                    <w:t>Size of Producer</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n..15</w:t>
                  </w:r>
                  <w:r w:rsidRPr="0027502F">
                    <w:rPr>
                      <w:szCs w:val="22"/>
                      <w:lang w:val="x-none"/>
                    </w:rPr>
                    <w:tab/>
                  </w:r>
                  <w:r w:rsidRPr="0027502F">
                    <w:rPr>
                      <w:szCs w:val="22"/>
                      <w:lang w:val="x-none"/>
                    </w:rPr>
                    <w:tab/>
                    <w:t>R232</w:t>
                  </w:r>
                </w:p>
                <w:p w14:paraId="322203AB" w14:textId="77777777" w:rsidR="00C70867" w:rsidRPr="0027502F" w:rsidRDefault="00C70867" w:rsidP="00C70867">
                  <w:pPr>
                    <w:pStyle w:val="ListParagraph"/>
                    <w:spacing w:line="276" w:lineRule="auto"/>
                    <w:ind w:left="45"/>
                    <w:rPr>
                      <w:szCs w:val="22"/>
                      <w:lang w:val="x-none"/>
                    </w:rPr>
                  </w:pPr>
                  <w:r w:rsidRPr="0027502F">
                    <w:rPr>
                      <w:szCs w:val="22"/>
                      <w:lang w:val="x-none"/>
                    </w:rPr>
                    <w:tab/>
                    <w:t>Density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C049</w:t>
                  </w:r>
                </w:p>
                <w:p w14:paraId="5DF37503"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5FDCCF47"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3508B2CE"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29C064C6" w14:textId="77777777" w:rsidR="00C70867" w:rsidRPr="0027502F" w:rsidRDefault="00C70867" w:rsidP="00C70867">
                  <w:pPr>
                    <w:pStyle w:val="ListParagraph"/>
                    <w:spacing w:line="276" w:lineRule="auto"/>
                    <w:ind w:left="45"/>
                    <w:rPr>
                      <w:szCs w:val="22"/>
                      <w:lang w:val="x-none"/>
                    </w:rPr>
                  </w:pPr>
                  <w:r w:rsidRPr="0027502F">
                    <w:rPr>
                      <w:szCs w:val="22"/>
                      <w:lang w:val="x-none"/>
                    </w:rPr>
                    <w:tab/>
                    <w:t>Brand Name of Products</w:t>
                  </w:r>
                  <w:r w:rsidRPr="0027502F">
                    <w:rPr>
                      <w:szCs w:val="22"/>
                      <w:lang w:val="x-none"/>
                    </w:rPr>
                    <w:tab/>
                    <w:t>O</w:t>
                  </w:r>
                  <w:r w:rsidRPr="0027502F">
                    <w:rPr>
                      <w:szCs w:val="22"/>
                      <w:lang w:val="x-none"/>
                    </w:rPr>
                    <w:tab/>
                    <w:t>an..350</w:t>
                  </w:r>
                  <w:r w:rsidRPr="0027502F">
                    <w:rPr>
                      <w:szCs w:val="22"/>
                      <w:lang w:val="x-none"/>
                    </w:rPr>
                    <w:tab/>
                  </w:r>
                  <w:r w:rsidRPr="0027502F">
                    <w:rPr>
                      <w:szCs w:val="22"/>
                      <w:lang w:val="x-none"/>
                    </w:rPr>
                    <w:tab/>
                  </w:r>
                </w:p>
                <w:p w14:paraId="54E6D4E6" w14:textId="77777777" w:rsidR="00C70867" w:rsidRPr="0027502F" w:rsidRDefault="00C70867" w:rsidP="00C70867">
                  <w:pPr>
                    <w:pStyle w:val="ListParagraph"/>
                    <w:spacing w:line="276" w:lineRule="auto"/>
                    <w:ind w:left="45"/>
                    <w:rPr>
                      <w:szCs w:val="22"/>
                    </w:rPr>
                  </w:pPr>
                  <w:r w:rsidRPr="0027502F">
                    <w:rPr>
                      <w:szCs w:val="22"/>
                    </w:rPr>
                    <w:tab/>
                    <w:t>Brand Name of Products_LNG</w:t>
                  </w:r>
                  <w:r w:rsidRPr="0027502F">
                    <w:rPr>
                      <w:szCs w:val="22"/>
                    </w:rPr>
                    <w:tab/>
                    <w:t>D</w:t>
                  </w:r>
                  <w:r w:rsidRPr="0027502F">
                    <w:rPr>
                      <w:szCs w:val="22"/>
                    </w:rPr>
                    <w:tab/>
                    <w:t>a2</w:t>
                  </w:r>
                  <w:r w:rsidRPr="0027502F">
                    <w:rPr>
                      <w:szCs w:val="22"/>
                    </w:rPr>
                    <w:tab/>
                    <w:t>BC12</w:t>
                  </w:r>
                  <w:r w:rsidRPr="0027502F">
                    <w:rPr>
                      <w:szCs w:val="22"/>
                    </w:rPr>
                    <w:tab/>
                    <w:t>C002</w:t>
                  </w:r>
                </w:p>
                <w:p w14:paraId="368254A5" w14:textId="77777777" w:rsidR="00C70867" w:rsidRPr="0027502F" w:rsidRDefault="00C70867" w:rsidP="00C70867">
                  <w:pPr>
                    <w:pStyle w:val="ListParagraph"/>
                    <w:spacing w:line="276" w:lineRule="auto"/>
                    <w:ind w:left="45"/>
                    <w:rPr>
                      <w:szCs w:val="22"/>
                    </w:rPr>
                  </w:pPr>
                </w:p>
                <w:p w14:paraId="40F616A8" w14:textId="77777777" w:rsidR="00C70867" w:rsidRPr="0027502F" w:rsidRDefault="00C70867" w:rsidP="00C70867">
                  <w:pPr>
                    <w:pStyle w:val="ListParagraph"/>
                    <w:spacing w:line="276" w:lineRule="auto"/>
                    <w:ind w:left="45"/>
                    <w:rPr>
                      <w:szCs w:val="22"/>
                    </w:rPr>
                  </w:pPr>
                </w:p>
                <w:p w14:paraId="3BD00745" w14:textId="77777777" w:rsidR="00C70867" w:rsidRPr="0027502F" w:rsidRDefault="00C70867" w:rsidP="00C70867">
                  <w:pPr>
                    <w:pStyle w:val="ListParagraph"/>
                    <w:spacing w:line="276" w:lineRule="auto"/>
                    <w:ind w:left="45"/>
                    <w:rPr>
                      <w:b/>
                      <w:bCs/>
                      <w:szCs w:val="22"/>
                      <w:u w:val="single"/>
                    </w:rPr>
                  </w:pPr>
                  <w:r w:rsidRPr="0027502F">
                    <w:rPr>
                      <w:b/>
                      <w:bCs/>
                      <w:szCs w:val="22"/>
                      <w:u w:val="single"/>
                    </w:rPr>
                    <w:t>IE815 - SUBMITTED DRAFT OF E-AD (N_EAD_SUB)</w:t>
                  </w:r>
                </w:p>
                <w:p w14:paraId="36B3AC8C" w14:textId="77777777" w:rsidR="00C70867" w:rsidRPr="0027502F" w:rsidRDefault="00C70867" w:rsidP="00C70867">
                  <w:pPr>
                    <w:pStyle w:val="ListParagraph"/>
                    <w:spacing w:line="276" w:lineRule="auto"/>
                    <w:ind w:left="45"/>
                    <w:rPr>
                      <w:b/>
                      <w:szCs w:val="22"/>
                      <w:lang w:val="x-none"/>
                    </w:rPr>
                  </w:pPr>
                  <w:r w:rsidRPr="0027502F">
                    <w:rPr>
                      <w:b/>
                      <w:szCs w:val="22"/>
                      <w:lang w:val="x-none"/>
                    </w:rPr>
                    <w:lastRenderedPageBreak/>
                    <w:t>---(BODY) E-AD</w:t>
                  </w:r>
                </w:p>
                <w:p w14:paraId="25EF3F78" w14:textId="77777777" w:rsidR="00C70867" w:rsidRPr="0027502F" w:rsidRDefault="00C70867" w:rsidP="00C70867">
                  <w:pPr>
                    <w:pStyle w:val="ListParagraph"/>
                    <w:spacing w:line="276" w:lineRule="auto"/>
                    <w:ind w:left="45"/>
                    <w:rPr>
                      <w:szCs w:val="22"/>
                      <w:lang w:val="x-none"/>
                    </w:rPr>
                  </w:pPr>
                  <w:r w:rsidRPr="0027502F">
                    <w:rPr>
                      <w:szCs w:val="22"/>
                      <w:lang w:val="x-none"/>
                    </w:rPr>
                    <w:tab/>
                    <w:t>Body Record Unique Reference</w:t>
                  </w:r>
                  <w:r w:rsidRPr="0027502F">
                    <w:rPr>
                      <w:szCs w:val="22"/>
                      <w:lang w:val="x-none"/>
                    </w:rPr>
                    <w:tab/>
                    <w:t>R</w:t>
                  </w:r>
                  <w:r w:rsidRPr="0027502F">
                    <w:rPr>
                      <w:szCs w:val="22"/>
                      <w:lang w:val="x-none"/>
                    </w:rPr>
                    <w:tab/>
                    <w:t>n..3</w:t>
                  </w:r>
                  <w:r w:rsidRPr="0027502F">
                    <w:rPr>
                      <w:szCs w:val="22"/>
                      <w:lang w:val="x-none"/>
                    </w:rPr>
                    <w:tab/>
                  </w:r>
                  <w:r w:rsidRPr="0027502F">
                    <w:rPr>
                      <w:szCs w:val="22"/>
                      <w:lang w:val="x-none"/>
                    </w:rPr>
                    <w:tab/>
                    <w:t>BR037</w:t>
                  </w:r>
                </w:p>
                <w:p w14:paraId="66629271"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BR040</w:t>
                  </w:r>
                </w:p>
                <w:p w14:paraId="6E98ED90"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7BDE9875" w14:textId="77777777" w:rsidR="00C70867" w:rsidRPr="0027502F" w:rsidRDefault="00C70867" w:rsidP="00C70867">
                  <w:pPr>
                    <w:pStyle w:val="ListParagraph"/>
                    <w:spacing w:line="276" w:lineRule="auto"/>
                    <w:ind w:left="45"/>
                    <w:rPr>
                      <w:szCs w:val="22"/>
                      <w:lang w:val="x-none"/>
                    </w:rPr>
                  </w:pPr>
                  <w:r w:rsidRPr="0027502F">
                    <w:rPr>
                      <w:szCs w:val="22"/>
                      <w:lang w:val="x-none"/>
                    </w:rPr>
                    <w:tab/>
                    <w:t>Excise Product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an4</w:t>
                  </w:r>
                  <w:r w:rsidRPr="0027502F">
                    <w:rPr>
                      <w:szCs w:val="22"/>
                      <w:lang w:val="x-none"/>
                    </w:rPr>
                    <w:tab/>
                    <w:t>BC36</w:t>
                  </w:r>
                  <w:r w:rsidRPr="0027502F">
                    <w:rPr>
                      <w:szCs w:val="22"/>
                      <w:lang w:val="x-none"/>
                    </w:rPr>
                    <w:tab/>
                    <w:t>R215</w:t>
                  </w:r>
                </w:p>
                <w:p w14:paraId="258BB71E"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n8</w:t>
                  </w:r>
                  <w:r w:rsidRPr="0027502F">
                    <w:rPr>
                      <w:szCs w:val="22"/>
                      <w:lang w:val="x-none"/>
                    </w:rPr>
                    <w:tab/>
                  </w:r>
                  <w:r w:rsidRPr="0027502F">
                    <w:rPr>
                      <w:szCs w:val="22"/>
                      <w:lang w:val="x-none"/>
                    </w:rPr>
                    <w:tab/>
                    <w:t>BR039</w:t>
                  </w:r>
                </w:p>
                <w:p w14:paraId="7BFCC20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R211</w:t>
                  </w:r>
                </w:p>
                <w:p w14:paraId="2AAD69DB"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59C2B738"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n..15,3</w:t>
                  </w:r>
                  <w:r w:rsidRPr="0027502F">
                    <w:rPr>
                      <w:szCs w:val="22"/>
                      <w:lang w:val="x-none"/>
                    </w:rPr>
                    <w:tab/>
                  </w:r>
                  <w:r w:rsidRPr="0027502F">
                    <w:rPr>
                      <w:szCs w:val="22"/>
                      <w:lang w:val="x-none"/>
                    </w:rPr>
                    <w:tab/>
                    <w:t>R232</w:t>
                  </w:r>
                </w:p>
                <w:p w14:paraId="1DFBD62F"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Gross </w:t>
                  </w:r>
                  <w:r w:rsidRPr="0027502F">
                    <w:rPr>
                      <w:b/>
                      <w:bCs/>
                      <w:i/>
                      <w:iCs/>
                      <w:szCs w:val="22"/>
                      <w:lang w:val="en-US"/>
                    </w:rPr>
                    <w:t>Mass</w:t>
                  </w:r>
                  <w:r w:rsidRPr="0027502F">
                    <w:rPr>
                      <w:b/>
                      <w:bCs/>
                      <w:i/>
                      <w:iCs/>
                      <w:szCs w:val="22"/>
                      <w:lang w:val="x-none"/>
                    </w:rPr>
                    <w:tab/>
                  </w:r>
                  <w:r w:rsidRPr="0027502F">
                    <w:rPr>
                      <w:szCs w:val="22"/>
                      <w:lang w:val="en-US"/>
                    </w:rPr>
                    <w:t xml:space="preserve">                          </w:t>
                  </w:r>
                  <w:r w:rsidRPr="0027502F">
                    <w:rPr>
                      <w:szCs w:val="22"/>
                      <w:lang w:val="x-none"/>
                    </w:rPr>
                    <w:t>R</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61547FB2"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01B3B978"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R</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BR038</w:t>
                  </w:r>
                </w:p>
                <w:p w14:paraId="66DECFF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R219</w:t>
                  </w:r>
                </w:p>
                <w:p w14:paraId="0CDDFAE0"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R232</w:t>
                  </w:r>
                </w:p>
                <w:p w14:paraId="3AEE2550" w14:textId="77777777" w:rsidR="00C70867" w:rsidRPr="0027502F" w:rsidRDefault="00C70867" w:rsidP="00C70867">
                  <w:pPr>
                    <w:pStyle w:val="ListParagraph"/>
                    <w:spacing w:line="276" w:lineRule="auto"/>
                    <w:ind w:left="45"/>
                    <w:rPr>
                      <w:szCs w:val="22"/>
                      <w:lang w:val="x-none"/>
                    </w:rPr>
                  </w:pPr>
                  <w:r w:rsidRPr="0027502F">
                    <w:rPr>
                      <w:szCs w:val="22"/>
                      <w:lang w:val="x-none"/>
                    </w:rPr>
                    <w:tab/>
                    <w:t>Alcoholic Strength by Volume in Percentage</w:t>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t>C047</w:t>
                  </w:r>
                </w:p>
                <w:p w14:paraId="5D1A41E8"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535F44EF"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R237</w:t>
                  </w:r>
                </w:p>
                <w:p w14:paraId="08E474FF" w14:textId="77777777" w:rsidR="00C70867" w:rsidRPr="0027502F" w:rsidRDefault="00C70867" w:rsidP="00C70867">
                  <w:pPr>
                    <w:pStyle w:val="ListParagraph"/>
                    <w:spacing w:line="276" w:lineRule="auto"/>
                    <w:ind w:left="45"/>
                    <w:rPr>
                      <w:szCs w:val="22"/>
                      <w:lang w:val="x-none"/>
                    </w:rPr>
                  </w:pPr>
                  <w:r w:rsidRPr="0027502F">
                    <w:rPr>
                      <w:szCs w:val="22"/>
                      <w:lang w:val="x-none"/>
                    </w:rPr>
                    <w:tab/>
                    <w:t>Degree Plato</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C048</w:t>
                  </w:r>
                </w:p>
                <w:p w14:paraId="3F690AE4"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3BD3A5C5"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418B4158"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1656B173"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Mark_LNG</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a2</w:t>
                  </w:r>
                  <w:r w:rsidRPr="0027502F">
                    <w:rPr>
                      <w:szCs w:val="22"/>
                      <w:lang w:val="x-none"/>
                    </w:rPr>
                    <w:tab/>
                    <w:t>BC12</w:t>
                  </w:r>
                  <w:r w:rsidRPr="0027502F">
                    <w:rPr>
                      <w:szCs w:val="22"/>
                      <w:lang w:val="x-none"/>
                    </w:rPr>
                    <w:tab/>
                    <w:t>C002</w:t>
                  </w:r>
                </w:p>
                <w:p w14:paraId="16E25282"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 Used flag</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w:t>
                  </w:r>
                  <w:r w:rsidRPr="0027502F">
                    <w:rPr>
                      <w:szCs w:val="22"/>
                      <w:lang w:val="x-none"/>
                    </w:rPr>
                    <w:tab/>
                    <w:t>TC27</w:t>
                  </w:r>
                  <w:r w:rsidRPr="0027502F">
                    <w:rPr>
                      <w:szCs w:val="22"/>
                      <w:lang w:val="x-none"/>
                    </w:rPr>
                    <w:tab/>
                  </w:r>
                </w:p>
                <w:p w14:paraId="038414E1"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7D21B26F"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10C73D18" w14:textId="77777777" w:rsidR="00C70867" w:rsidRPr="0027502F" w:rsidRDefault="00C70867" w:rsidP="00C70867">
                  <w:pPr>
                    <w:pStyle w:val="ListParagraph"/>
                    <w:spacing w:line="276" w:lineRule="auto"/>
                    <w:ind w:left="45"/>
                    <w:rPr>
                      <w:szCs w:val="22"/>
                      <w:lang w:val="x-none"/>
                    </w:rPr>
                  </w:pPr>
                  <w:r w:rsidRPr="0027502F">
                    <w:rPr>
                      <w:szCs w:val="22"/>
                      <w:lang w:val="x-none"/>
                    </w:rPr>
                    <w:tab/>
                    <w:t>Size of Producer</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n..15</w:t>
                  </w:r>
                  <w:r w:rsidRPr="0027502F">
                    <w:rPr>
                      <w:szCs w:val="22"/>
                      <w:lang w:val="x-none"/>
                    </w:rPr>
                    <w:tab/>
                  </w:r>
                  <w:r w:rsidRPr="0027502F">
                    <w:rPr>
                      <w:szCs w:val="22"/>
                      <w:lang w:val="x-none"/>
                    </w:rPr>
                    <w:tab/>
                    <w:t>R232</w:t>
                  </w:r>
                </w:p>
                <w:p w14:paraId="467F836E" w14:textId="77777777" w:rsidR="00C70867" w:rsidRPr="0027502F" w:rsidRDefault="00C70867" w:rsidP="00C70867">
                  <w:pPr>
                    <w:pStyle w:val="ListParagraph"/>
                    <w:spacing w:line="276" w:lineRule="auto"/>
                    <w:ind w:left="45"/>
                    <w:rPr>
                      <w:szCs w:val="22"/>
                      <w:lang w:val="x-none"/>
                    </w:rPr>
                  </w:pPr>
                  <w:r w:rsidRPr="0027502F">
                    <w:rPr>
                      <w:szCs w:val="22"/>
                      <w:lang w:val="x-none"/>
                    </w:rPr>
                    <w:tab/>
                    <w:t>Density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C049</w:t>
                  </w:r>
                </w:p>
                <w:p w14:paraId="24E1F844"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0BFE125C"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2D131C1B"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5129F2A0" w14:textId="77777777" w:rsidR="00C70867" w:rsidRPr="0027502F" w:rsidRDefault="00C70867" w:rsidP="00C70867">
                  <w:pPr>
                    <w:pStyle w:val="ListParagraph"/>
                    <w:spacing w:line="276" w:lineRule="auto"/>
                    <w:ind w:left="45"/>
                    <w:rPr>
                      <w:szCs w:val="22"/>
                      <w:lang w:val="x-none"/>
                    </w:rPr>
                  </w:pPr>
                  <w:r w:rsidRPr="0027502F">
                    <w:rPr>
                      <w:szCs w:val="22"/>
                      <w:lang w:val="x-none"/>
                    </w:rPr>
                    <w:tab/>
                    <w:t>Brand Name of Products</w:t>
                  </w:r>
                  <w:r w:rsidRPr="0027502F">
                    <w:rPr>
                      <w:szCs w:val="22"/>
                      <w:lang w:val="x-none"/>
                    </w:rPr>
                    <w:tab/>
                    <w:t>O</w:t>
                  </w:r>
                  <w:r w:rsidRPr="0027502F">
                    <w:rPr>
                      <w:szCs w:val="22"/>
                      <w:lang w:val="x-none"/>
                    </w:rPr>
                    <w:tab/>
                    <w:t>an..350</w:t>
                  </w:r>
                  <w:r w:rsidRPr="0027502F">
                    <w:rPr>
                      <w:szCs w:val="22"/>
                      <w:lang w:val="x-none"/>
                    </w:rPr>
                    <w:tab/>
                  </w:r>
                  <w:r w:rsidRPr="0027502F">
                    <w:rPr>
                      <w:szCs w:val="22"/>
                      <w:lang w:val="x-none"/>
                    </w:rPr>
                    <w:tab/>
                  </w:r>
                </w:p>
                <w:p w14:paraId="514DD484" w14:textId="77777777" w:rsidR="00C70867" w:rsidRPr="0027502F" w:rsidRDefault="00C70867" w:rsidP="00C70867">
                  <w:pPr>
                    <w:pStyle w:val="ListParagraph"/>
                    <w:spacing w:line="276" w:lineRule="auto"/>
                    <w:ind w:left="45"/>
                    <w:rPr>
                      <w:szCs w:val="22"/>
                    </w:rPr>
                  </w:pPr>
                  <w:r w:rsidRPr="0027502F">
                    <w:rPr>
                      <w:szCs w:val="22"/>
                    </w:rPr>
                    <w:tab/>
                    <w:t>Brand Name of Products_LNG</w:t>
                  </w:r>
                  <w:r w:rsidRPr="0027502F">
                    <w:rPr>
                      <w:szCs w:val="22"/>
                    </w:rPr>
                    <w:tab/>
                    <w:t>D</w:t>
                  </w:r>
                  <w:r w:rsidRPr="0027502F">
                    <w:rPr>
                      <w:szCs w:val="22"/>
                    </w:rPr>
                    <w:tab/>
                    <w:t>a2</w:t>
                  </w:r>
                  <w:r w:rsidRPr="0027502F">
                    <w:rPr>
                      <w:szCs w:val="22"/>
                    </w:rPr>
                    <w:tab/>
                    <w:t>BC12</w:t>
                  </w:r>
                  <w:r w:rsidRPr="0027502F">
                    <w:rPr>
                      <w:szCs w:val="22"/>
                    </w:rPr>
                    <w:tab/>
                    <w:t>C002</w:t>
                  </w:r>
                </w:p>
                <w:p w14:paraId="31DEB77A" w14:textId="77777777" w:rsidR="00C70867" w:rsidRPr="0027502F" w:rsidRDefault="00C70867" w:rsidP="00C70867">
                  <w:pPr>
                    <w:pStyle w:val="ListParagraph"/>
                    <w:spacing w:line="276" w:lineRule="auto"/>
                    <w:ind w:left="45"/>
                    <w:rPr>
                      <w:szCs w:val="22"/>
                    </w:rPr>
                  </w:pPr>
                </w:p>
                <w:p w14:paraId="48318FE6" w14:textId="77777777" w:rsidR="00C70867" w:rsidRPr="0027502F" w:rsidRDefault="00C70867" w:rsidP="00C70867">
                  <w:pPr>
                    <w:pStyle w:val="ListParagraph"/>
                    <w:spacing w:line="276" w:lineRule="auto"/>
                    <w:ind w:left="45"/>
                    <w:rPr>
                      <w:szCs w:val="22"/>
                    </w:rPr>
                  </w:pPr>
                </w:p>
                <w:p w14:paraId="306A3675" w14:textId="77777777" w:rsidR="00C70867" w:rsidRPr="0027502F" w:rsidRDefault="00C70867" w:rsidP="00C70867">
                  <w:pPr>
                    <w:pStyle w:val="ListParagraph"/>
                    <w:spacing w:line="276" w:lineRule="auto"/>
                    <w:ind w:left="45"/>
                    <w:rPr>
                      <w:b/>
                      <w:bCs/>
                      <w:szCs w:val="22"/>
                      <w:u w:val="single"/>
                    </w:rPr>
                  </w:pPr>
                  <w:r w:rsidRPr="0027502F">
                    <w:rPr>
                      <w:b/>
                      <w:bCs/>
                      <w:szCs w:val="22"/>
                      <w:u w:val="single"/>
                    </w:rPr>
                    <w:t>IE825 - SUBMITTED DRAFT OF SPLITTING OPERATION (E_SPL_SUB)</w:t>
                  </w:r>
                </w:p>
                <w:p w14:paraId="75B8006A" w14:textId="77777777" w:rsidR="00C70867" w:rsidRPr="0027502F" w:rsidRDefault="00C70867" w:rsidP="00C70867">
                  <w:pPr>
                    <w:pStyle w:val="ListParagraph"/>
                    <w:spacing w:line="276" w:lineRule="auto"/>
                    <w:ind w:left="45"/>
                    <w:rPr>
                      <w:b/>
                      <w:szCs w:val="22"/>
                      <w:lang w:val="x-none"/>
                    </w:rPr>
                  </w:pPr>
                  <w:r w:rsidRPr="0027502F">
                    <w:rPr>
                      <w:b/>
                      <w:szCs w:val="22"/>
                      <w:lang w:val="x-none"/>
                    </w:rPr>
                    <w:t>---(BODY) E-AD</w:t>
                  </w:r>
                </w:p>
                <w:p w14:paraId="2EF4E183" w14:textId="77777777" w:rsidR="00C70867" w:rsidRPr="0027502F" w:rsidRDefault="00C70867" w:rsidP="00C70867">
                  <w:pPr>
                    <w:pStyle w:val="ListParagraph"/>
                    <w:spacing w:line="276" w:lineRule="auto"/>
                    <w:ind w:left="45"/>
                    <w:rPr>
                      <w:szCs w:val="22"/>
                      <w:lang w:val="x-none"/>
                    </w:rPr>
                  </w:pPr>
                  <w:r w:rsidRPr="0027502F">
                    <w:rPr>
                      <w:szCs w:val="22"/>
                      <w:lang w:val="x-none"/>
                    </w:rPr>
                    <w:tab/>
                    <w:t>Body Record Unique Reference</w:t>
                  </w:r>
                  <w:r w:rsidRPr="0027502F">
                    <w:rPr>
                      <w:szCs w:val="22"/>
                      <w:lang w:val="x-none"/>
                    </w:rPr>
                    <w:tab/>
                    <w:t>R</w:t>
                  </w:r>
                  <w:r w:rsidRPr="0027502F">
                    <w:rPr>
                      <w:szCs w:val="22"/>
                      <w:lang w:val="x-none"/>
                    </w:rPr>
                    <w:tab/>
                    <w:t>n..3</w:t>
                  </w:r>
                  <w:r w:rsidRPr="0027502F">
                    <w:rPr>
                      <w:szCs w:val="22"/>
                      <w:lang w:val="x-none"/>
                    </w:rPr>
                    <w:tab/>
                  </w:r>
                  <w:r w:rsidRPr="0027502F">
                    <w:rPr>
                      <w:szCs w:val="22"/>
                      <w:lang w:val="x-none"/>
                    </w:rPr>
                    <w:tab/>
                    <w:t>BR037</w:t>
                  </w:r>
                </w:p>
                <w:p w14:paraId="037C33F0"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BR040</w:t>
                  </w:r>
                </w:p>
                <w:p w14:paraId="4EE12D64"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2F973FCD" w14:textId="77777777" w:rsidR="00C70867" w:rsidRPr="0027502F" w:rsidRDefault="00C70867" w:rsidP="00C70867">
                  <w:pPr>
                    <w:pStyle w:val="ListParagraph"/>
                    <w:spacing w:line="276" w:lineRule="auto"/>
                    <w:ind w:left="45"/>
                    <w:rPr>
                      <w:szCs w:val="22"/>
                      <w:lang w:val="x-none"/>
                    </w:rPr>
                  </w:pPr>
                  <w:r w:rsidRPr="0027502F">
                    <w:rPr>
                      <w:szCs w:val="22"/>
                      <w:lang w:val="x-none"/>
                    </w:rPr>
                    <w:tab/>
                    <w:t>Excise Product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an4</w:t>
                  </w:r>
                  <w:r w:rsidRPr="0027502F">
                    <w:rPr>
                      <w:szCs w:val="22"/>
                      <w:lang w:val="x-none"/>
                    </w:rPr>
                    <w:tab/>
                    <w:t>BC36</w:t>
                  </w:r>
                  <w:r w:rsidRPr="0027502F">
                    <w:rPr>
                      <w:szCs w:val="22"/>
                      <w:lang w:val="x-none"/>
                    </w:rPr>
                    <w:tab/>
                    <w:t>R215</w:t>
                  </w:r>
                </w:p>
                <w:p w14:paraId="58777995" w14:textId="77777777" w:rsidR="00C70867" w:rsidRPr="0027502F" w:rsidRDefault="00C70867" w:rsidP="00C70867">
                  <w:pPr>
                    <w:pStyle w:val="ListParagraph"/>
                    <w:spacing w:line="276" w:lineRule="auto"/>
                    <w:ind w:left="45"/>
                    <w:rPr>
                      <w:szCs w:val="22"/>
                      <w:lang w:val="x-none"/>
                    </w:rPr>
                  </w:pPr>
                  <w:r w:rsidRPr="0027502F">
                    <w:rPr>
                      <w:szCs w:val="22"/>
                      <w:lang w:val="x-none"/>
                    </w:rPr>
                    <w:tab/>
                    <w:t>CN Code</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n8</w:t>
                  </w:r>
                  <w:r w:rsidRPr="0027502F">
                    <w:rPr>
                      <w:szCs w:val="22"/>
                      <w:lang w:val="x-none"/>
                    </w:rPr>
                    <w:tab/>
                  </w:r>
                  <w:r w:rsidRPr="0027502F">
                    <w:rPr>
                      <w:szCs w:val="22"/>
                      <w:lang w:val="x-none"/>
                    </w:rPr>
                    <w:tab/>
                    <w:t>BR039</w:t>
                  </w:r>
                </w:p>
                <w:p w14:paraId="7A80285C"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R211</w:t>
                  </w:r>
                </w:p>
                <w:p w14:paraId="21994C75"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fr-FR"/>
                    </w:rPr>
                    <w:t xml:space="preserve">                                                                                           </w:t>
                  </w:r>
                  <w:r w:rsidRPr="0027502F">
                    <w:rPr>
                      <w:szCs w:val="22"/>
                      <w:lang w:val="x-none"/>
                    </w:rPr>
                    <w:t>R232</w:t>
                  </w:r>
                </w:p>
                <w:p w14:paraId="1116E1E0" w14:textId="77777777" w:rsidR="00C70867" w:rsidRPr="0027502F" w:rsidRDefault="00C70867" w:rsidP="00C70867">
                  <w:pPr>
                    <w:pStyle w:val="ListParagraph"/>
                    <w:spacing w:line="276" w:lineRule="auto"/>
                    <w:ind w:left="45"/>
                    <w:rPr>
                      <w:szCs w:val="22"/>
                      <w:lang w:val="x-none"/>
                    </w:rPr>
                  </w:pPr>
                  <w:r w:rsidRPr="0027502F">
                    <w:rPr>
                      <w:szCs w:val="22"/>
                      <w:lang w:val="x-none"/>
                    </w:rPr>
                    <w:tab/>
                    <w:t>Quantity</w:t>
                  </w:r>
                  <w:r w:rsidRPr="0027502F">
                    <w:rPr>
                      <w:szCs w:val="22"/>
                      <w:lang w:val="x-none"/>
                    </w:rPr>
                    <w:tab/>
                  </w:r>
                  <w:r w:rsidRPr="0027502F">
                    <w:rPr>
                      <w:szCs w:val="22"/>
                      <w:lang w:val="fr-FR"/>
                    </w:rPr>
                    <w:t xml:space="preserve">                          </w:t>
                  </w:r>
                  <w:r w:rsidRPr="0027502F">
                    <w:rPr>
                      <w:szCs w:val="22"/>
                      <w:lang w:val="x-none"/>
                    </w:rPr>
                    <w:t>R</w:t>
                  </w:r>
                  <w:r w:rsidRPr="0027502F">
                    <w:rPr>
                      <w:szCs w:val="22"/>
                      <w:lang w:val="x-none"/>
                    </w:rPr>
                    <w:tab/>
                    <w:t>n..15,3</w:t>
                  </w:r>
                  <w:r w:rsidRPr="0027502F">
                    <w:rPr>
                      <w:szCs w:val="22"/>
                      <w:lang w:val="x-none"/>
                    </w:rPr>
                    <w:tab/>
                  </w:r>
                  <w:r w:rsidRPr="0027502F">
                    <w:rPr>
                      <w:szCs w:val="22"/>
                      <w:lang w:val="x-none"/>
                    </w:rPr>
                    <w:tab/>
                    <w:t>R232</w:t>
                  </w:r>
                </w:p>
                <w:p w14:paraId="35E3F8C9"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Gross </w:t>
                  </w:r>
                  <w:r w:rsidRPr="0027502F">
                    <w:rPr>
                      <w:b/>
                      <w:bCs/>
                      <w:i/>
                      <w:iCs/>
                      <w:szCs w:val="22"/>
                      <w:lang w:val="en-US"/>
                    </w:rPr>
                    <w:t>Mass</w:t>
                  </w:r>
                  <w:r w:rsidRPr="0027502F">
                    <w:rPr>
                      <w:szCs w:val="22"/>
                      <w:lang w:val="x-none"/>
                    </w:rPr>
                    <w:tab/>
                  </w:r>
                  <w:r w:rsidRPr="0027502F">
                    <w:rPr>
                      <w:szCs w:val="22"/>
                      <w:lang w:val="en-US"/>
                    </w:rPr>
                    <w:t xml:space="preserve">                          </w:t>
                  </w:r>
                  <w:r w:rsidRPr="0027502F">
                    <w:rPr>
                      <w:szCs w:val="22"/>
                      <w:lang w:val="x-none"/>
                    </w:rPr>
                    <w:t>R</w:t>
                  </w:r>
                  <w:r w:rsidRPr="0027502F">
                    <w:rPr>
                      <w:szCs w:val="22"/>
                      <w:lang w:val="x-none"/>
                    </w:rPr>
                    <w:tab/>
                  </w:r>
                  <w:r w:rsidRPr="0027502F">
                    <w:rPr>
                      <w:b/>
                      <w:bCs/>
                      <w:i/>
                      <w:iCs/>
                      <w:szCs w:val="22"/>
                      <w:lang w:val="en-US"/>
                    </w:rPr>
                    <w:t>n..16,6</w:t>
                  </w:r>
                  <w:r w:rsidRPr="0027502F">
                    <w:rPr>
                      <w:szCs w:val="22"/>
                      <w:lang w:val="x-none"/>
                    </w:rPr>
                    <w:tab/>
                  </w:r>
                  <w:r w:rsidRPr="0027502F">
                    <w:rPr>
                      <w:szCs w:val="22"/>
                      <w:lang w:val="x-none"/>
                    </w:rPr>
                    <w:tab/>
                    <w:t>R219</w:t>
                  </w:r>
                </w:p>
                <w:p w14:paraId="05CC0985" w14:textId="77777777" w:rsidR="00C70867" w:rsidRPr="0027502F" w:rsidRDefault="00C70867" w:rsidP="00C70867">
                  <w:pPr>
                    <w:pStyle w:val="ListParagraph"/>
                    <w:spacing w:line="276" w:lineRule="auto"/>
                    <w:ind w:left="45"/>
                    <w:rPr>
                      <w:szCs w:val="22"/>
                      <w:lang w:val="x-none"/>
                    </w:rPr>
                  </w:pPr>
                  <w:r w:rsidRPr="0027502F">
                    <w:rPr>
                      <w:szCs w:val="22"/>
                      <w:lang w:val="x-none"/>
                    </w:rPr>
                    <w:lastRenderedPageBreak/>
                    <w:tab/>
                  </w:r>
                  <w:r w:rsidRPr="0027502F">
                    <w:rPr>
                      <w:szCs w:val="22"/>
                      <w:lang w:val="en-US"/>
                    </w:rPr>
                    <w:t xml:space="preserve">                                                                                           </w:t>
                  </w:r>
                  <w:r w:rsidRPr="0027502F">
                    <w:rPr>
                      <w:szCs w:val="22"/>
                      <w:lang w:val="x-none"/>
                    </w:rPr>
                    <w:t>R232</w:t>
                  </w:r>
                </w:p>
                <w:p w14:paraId="7F95E644"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b/>
                      <w:bCs/>
                      <w:i/>
                      <w:iCs/>
                      <w:szCs w:val="22"/>
                      <w:lang w:val="x-none"/>
                    </w:rPr>
                    <w:t xml:space="preserve">Net </w:t>
                  </w:r>
                  <w:r w:rsidRPr="00FA7B78">
                    <w:rPr>
                      <w:b/>
                      <w:bCs/>
                      <w:i/>
                      <w:iCs/>
                      <w:szCs w:val="22"/>
                      <w:lang w:val="nl-BE"/>
                    </w:rPr>
                    <w:t>Mass</w:t>
                  </w:r>
                  <w:r w:rsidRPr="0027502F">
                    <w:rPr>
                      <w:szCs w:val="22"/>
                      <w:lang w:val="x-none"/>
                    </w:rPr>
                    <w:tab/>
                  </w:r>
                  <w:r w:rsidRPr="00FA7B78">
                    <w:rPr>
                      <w:szCs w:val="22"/>
                      <w:lang w:val="nl-BE"/>
                    </w:rPr>
                    <w:t xml:space="preserve">                          </w:t>
                  </w:r>
                  <w:r w:rsidRPr="0027502F">
                    <w:rPr>
                      <w:szCs w:val="22"/>
                      <w:lang w:val="x-none"/>
                    </w:rPr>
                    <w:t>R</w:t>
                  </w:r>
                  <w:r w:rsidRPr="0027502F">
                    <w:rPr>
                      <w:szCs w:val="22"/>
                      <w:lang w:val="x-none"/>
                    </w:rPr>
                    <w:tab/>
                  </w:r>
                  <w:r w:rsidRPr="00FA7B78">
                    <w:rPr>
                      <w:b/>
                      <w:bCs/>
                      <w:i/>
                      <w:iCs/>
                      <w:szCs w:val="22"/>
                      <w:lang w:val="nl-BE"/>
                    </w:rPr>
                    <w:t>n..16,6</w:t>
                  </w:r>
                  <w:r w:rsidRPr="0027502F">
                    <w:rPr>
                      <w:szCs w:val="22"/>
                      <w:lang w:val="x-none"/>
                    </w:rPr>
                    <w:tab/>
                  </w:r>
                  <w:r w:rsidRPr="0027502F">
                    <w:rPr>
                      <w:szCs w:val="22"/>
                      <w:lang w:val="x-none"/>
                    </w:rPr>
                    <w:tab/>
                    <w:t>BR038</w:t>
                  </w:r>
                </w:p>
                <w:p w14:paraId="34AFAC53"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R219</w:t>
                  </w:r>
                </w:p>
                <w:p w14:paraId="5272BC1A"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FA7B78">
                    <w:rPr>
                      <w:szCs w:val="22"/>
                      <w:lang w:val="nl-BE"/>
                    </w:rPr>
                    <w:t xml:space="preserve">                                                                                           </w:t>
                  </w:r>
                  <w:r w:rsidRPr="0027502F">
                    <w:rPr>
                      <w:szCs w:val="22"/>
                      <w:lang w:val="x-none"/>
                    </w:rPr>
                    <w:t>R232</w:t>
                  </w:r>
                </w:p>
                <w:p w14:paraId="16A70405" w14:textId="77777777" w:rsidR="00C70867" w:rsidRPr="0027502F" w:rsidRDefault="00C70867" w:rsidP="00C70867">
                  <w:pPr>
                    <w:pStyle w:val="ListParagraph"/>
                    <w:spacing w:line="276" w:lineRule="auto"/>
                    <w:ind w:left="45"/>
                    <w:rPr>
                      <w:szCs w:val="22"/>
                      <w:lang w:val="x-none"/>
                    </w:rPr>
                  </w:pPr>
                  <w:r w:rsidRPr="0027502F">
                    <w:rPr>
                      <w:szCs w:val="22"/>
                      <w:lang w:val="x-none"/>
                    </w:rPr>
                    <w:tab/>
                    <w:t>Alcoholic Strength by Volume in Percentage</w:t>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t>C047</w:t>
                  </w:r>
                </w:p>
                <w:p w14:paraId="2051EDB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021A2ECD"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R237</w:t>
                  </w:r>
                </w:p>
                <w:p w14:paraId="4182185C" w14:textId="77777777" w:rsidR="00C70867" w:rsidRPr="0027502F" w:rsidRDefault="00C70867" w:rsidP="00C70867">
                  <w:pPr>
                    <w:pStyle w:val="ListParagraph"/>
                    <w:spacing w:line="276" w:lineRule="auto"/>
                    <w:ind w:left="45"/>
                    <w:rPr>
                      <w:szCs w:val="22"/>
                      <w:lang w:val="x-none"/>
                    </w:rPr>
                  </w:pPr>
                  <w:r w:rsidRPr="0027502F">
                    <w:rPr>
                      <w:szCs w:val="22"/>
                      <w:lang w:val="x-none"/>
                    </w:rPr>
                    <w:tab/>
                    <w:t>Degree Plato</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C048</w:t>
                  </w:r>
                </w:p>
                <w:p w14:paraId="36ED4982"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C152</w:t>
                  </w:r>
                </w:p>
                <w:p w14:paraId="4829C0AA"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04D11BB1"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65201849"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Mark_LNG</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a2</w:t>
                  </w:r>
                  <w:r w:rsidRPr="0027502F">
                    <w:rPr>
                      <w:szCs w:val="22"/>
                      <w:lang w:val="x-none"/>
                    </w:rPr>
                    <w:tab/>
                    <w:t>BC12</w:t>
                  </w:r>
                  <w:r w:rsidRPr="0027502F">
                    <w:rPr>
                      <w:szCs w:val="22"/>
                      <w:lang w:val="x-none"/>
                    </w:rPr>
                    <w:tab/>
                    <w:t>C002</w:t>
                  </w:r>
                </w:p>
                <w:p w14:paraId="1B509132" w14:textId="77777777" w:rsidR="00C70867" w:rsidRPr="0027502F" w:rsidRDefault="00C70867" w:rsidP="00C70867">
                  <w:pPr>
                    <w:pStyle w:val="ListParagraph"/>
                    <w:spacing w:line="276" w:lineRule="auto"/>
                    <w:ind w:left="45"/>
                    <w:rPr>
                      <w:szCs w:val="22"/>
                      <w:lang w:val="x-none"/>
                    </w:rPr>
                  </w:pPr>
                  <w:r w:rsidRPr="0027502F">
                    <w:rPr>
                      <w:szCs w:val="22"/>
                      <w:lang w:val="x-none"/>
                    </w:rPr>
                    <w:tab/>
                    <w:t>Fiscal Mark Used flag</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w:t>
                  </w:r>
                  <w:r w:rsidRPr="0027502F">
                    <w:rPr>
                      <w:szCs w:val="22"/>
                      <w:lang w:val="x-none"/>
                    </w:rPr>
                    <w:tab/>
                    <w:t>TC27</w:t>
                  </w:r>
                  <w:r w:rsidRPr="0027502F">
                    <w:rPr>
                      <w:szCs w:val="22"/>
                      <w:lang w:val="x-none"/>
                    </w:rPr>
                    <w:tab/>
                  </w:r>
                </w:p>
                <w:p w14:paraId="7CDEFB7C"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1162B976" w14:textId="77777777" w:rsidR="00C70867" w:rsidRPr="0027502F" w:rsidRDefault="00C70867" w:rsidP="00C70867">
                  <w:pPr>
                    <w:pStyle w:val="ListParagraph"/>
                    <w:spacing w:line="276" w:lineRule="auto"/>
                    <w:ind w:left="45"/>
                    <w:rPr>
                      <w:szCs w:val="22"/>
                      <w:lang w:val="x-none"/>
                    </w:rPr>
                  </w:pPr>
                  <w:r w:rsidRPr="0027502F">
                    <w:rPr>
                      <w:szCs w:val="22"/>
                      <w:lang w:val="x-none"/>
                    </w:rPr>
                    <w:tab/>
                    <w:t>Designation of Origin_LNG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1371AF9F" w14:textId="77777777" w:rsidR="00C70867" w:rsidRPr="0027502F" w:rsidRDefault="00C70867" w:rsidP="00C70867">
                  <w:pPr>
                    <w:pStyle w:val="ListParagraph"/>
                    <w:spacing w:line="276" w:lineRule="auto"/>
                    <w:ind w:left="45"/>
                    <w:rPr>
                      <w:szCs w:val="22"/>
                      <w:lang w:val="x-none"/>
                    </w:rPr>
                  </w:pPr>
                  <w:r w:rsidRPr="0027502F">
                    <w:rPr>
                      <w:szCs w:val="22"/>
                      <w:lang w:val="x-none"/>
                    </w:rPr>
                    <w:tab/>
                    <w:t>Size of Producer</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n..15</w:t>
                  </w:r>
                  <w:r w:rsidRPr="0027502F">
                    <w:rPr>
                      <w:szCs w:val="22"/>
                      <w:lang w:val="x-none"/>
                    </w:rPr>
                    <w:tab/>
                  </w:r>
                  <w:r w:rsidRPr="0027502F">
                    <w:rPr>
                      <w:szCs w:val="22"/>
                      <w:lang w:val="x-none"/>
                    </w:rPr>
                    <w:tab/>
                    <w:t>R232</w:t>
                  </w:r>
                </w:p>
                <w:p w14:paraId="0B6B32BE" w14:textId="77777777" w:rsidR="00C70867" w:rsidRPr="0027502F" w:rsidRDefault="00C70867" w:rsidP="00C70867">
                  <w:pPr>
                    <w:pStyle w:val="ListParagraph"/>
                    <w:spacing w:line="276" w:lineRule="auto"/>
                    <w:ind w:left="45"/>
                    <w:rPr>
                      <w:szCs w:val="22"/>
                      <w:lang w:val="x-none"/>
                    </w:rPr>
                  </w:pPr>
                  <w:r w:rsidRPr="0027502F">
                    <w:rPr>
                      <w:szCs w:val="22"/>
                      <w:lang w:val="x-none"/>
                    </w:rPr>
                    <w:tab/>
                    <w:t>Density</w:t>
                  </w:r>
                  <w:r w:rsidRPr="0027502F">
                    <w:rPr>
                      <w:szCs w:val="22"/>
                      <w:lang w:val="x-none"/>
                    </w:rPr>
                    <w:tab/>
                  </w:r>
                  <w:r w:rsidRPr="0027502F">
                    <w:rPr>
                      <w:szCs w:val="22"/>
                      <w:lang w:val="en-US"/>
                    </w:rPr>
                    <w:t xml:space="preserve">                                       </w:t>
                  </w:r>
                  <w:r w:rsidRPr="0027502F">
                    <w:rPr>
                      <w:szCs w:val="22"/>
                      <w:lang w:val="x-none"/>
                    </w:rPr>
                    <w:t>D</w:t>
                  </w:r>
                  <w:r w:rsidRPr="0027502F">
                    <w:rPr>
                      <w:szCs w:val="22"/>
                      <w:lang w:val="x-none"/>
                    </w:rPr>
                    <w:tab/>
                    <w:t>n..5,2</w:t>
                  </w:r>
                  <w:r w:rsidRPr="0027502F">
                    <w:rPr>
                      <w:szCs w:val="22"/>
                      <w:lang w:val="x-none"/>
                    </w:rPr>
                    <w:tab/>
                  </w:r>
                  <w:r w:rsidRPr="0027502F">
                    <w:rPr>
                      <w:szCs w:val="22"/>
                      <w:lang w:val="x-none"/>
                    </w:rPr>
                    <w:tab/>
                    <w:t>C049</w:t>
                  </w:r>
                </w:p>
                <w:p w14:paraId="2A865D8B" w14:textId="77777777" w:rsidR="00C70867" w:rsidRPr="0027502F" w:rsidRDefault="00C70867" w:rsidP="00C70867">
                  <w:pPr>
                    <w:pStyle w:val="ListParagraph"/>
                    <w:spacing w:line="276" w:lineRule="auto"/>
                    <w:ind w:left="45"/>
                    <w:rPr>
                      <w:szCs w:val="22"/>
                      <w:lang w:val="x-none"/>
                    </w:rPr>
                  </w:pPr>
                  <w:r w:rsidRPr="0027502F">
                    <w:rPr>
                      <w:szCs w:val="22"/>
                      <w:lang w:val="x-none"/>
                    </w:rPr>
                    <w:tab/>
                  </w:r>
                  <w:r w:rsidRPr="0027502F">
                    <w:rPr>
                      <w:szCs w:val="22"/>
                      <w:lang w:val="en-US"/>
                    </w:rPr>
                    <w:t xml:space="preserve">                                                                                           </w:t>
                  </w:r>
                  <w:r w:rsidRPr="0027502F">
                    <w:rPr>
                      <w:szCs w:val="22"/>
                      <w:lang w:val="x-none"/>
                    </w:rPr>
                    <w:t>R232</w:t>
                  </w:r>
                </w:p>
                <w:p w14:paraId="7FBF7203"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w:t>
                  </w:r>
                  <w:r w:rsidRPr="0027502F">
                    <w:rPr>
                      <w:szCs w:val="22"/>
                      <w:lang w:val="x-none"/>
                    </w:rPr>
                    <w:tab/>
                  </w:r>
                  <w:r w:rsidRPr="0027502F">
                    <w:rPr>
                      <w:szCs w:val="22"/>
                      <w:lang w:val="en-US"/>
                    </w:rPr>
                    <w:t xml:space="preserve">             </w:t>
                  </w:r>
                  <w:r w:rsidRPr="0027502F">
                    <w:rPr>
                      <w:szCs w:val="22"/>
                      <w:lang w:val="x-none"/>
                    </w:rPr>
                    <w:t>O</w:t>
                  </w:r>
                  <w:r w:rsidRPr="0027502F">
                    <w:rPr>
                      <w:szCs w:val="22"/>
                      <w:lang w:val="x-none"/>
                    </w:rPr>
                    <w:tab/>
                    <w:t>an..350</w:t>
                  </w:r>
                  <w:r w:rsidRPr="0027502F">
                    <w:rPr>
                      <w:szCs w:val="22"/>
                      <w:lang w:val="x-none"/>
                    </w:rPr>
                    <w:tab/>
                  </w:r>
                  <w:r w:rsidRPr="0027502F">
                    <w:rPr>
                      <w:szCs w:val="22"/>
                      <w:lang w:val="x-none"/>
                    </w:rPr>
                    <w:tab/>
                  </w:r>
                </w:p>
                <w:p w14:paraId="6E85D918" w14:textId="77777777" w:rsidR="00C70867" w:rsidRPr="0027502F" w:rsidRDefault="00C70867" w:rsidP="00C70867">
                  <w:pPr>
                    <w:pStyle w:val="ListParagraph"/>
                    <w:spacing w:line="276" w:lineRule="auto"/>
                    <w:ind w:left="45"/>
                    <w:rPr>
                      <w:szCs w:val="22"/>
                      <w:lang w:val="x-none"/>
                    </w:rPr>
                  </w:pPr>
                  <w:r w:rsidRPr="0027502F">
                    <w:rPr>
                      <w:szCs w:val="22"/>
                      <w:lang w:val="x-none"/>
                    </w:rPr>
                    <w:tab/>
                    <w:t>Commercial Description_LNG</w:t>
                  </w:r>
                  <w:r w:rsidRPr="0027502F">
                    <w:rPr>
                      <w:szCs w:val="22"/>
                      <w:lang w:val="x-none"/>
                    </w:rPr>
                    <w:tab/>
                    <w:t>D</w:t>
                  </w:r>
                  <w:r w:rsidRPr="0027502F">
                    <w:rPr>
                      <w:szCs w:val="22"/>
                      <w:lang w:val="x-none"/>
                    </w:rPr>
                    <w:tab/>
                    <w:t>a2</w:t>
                  </w:r>
                  <w:r w:rsidRPr="0027502F">
                    <w:rPr>
                      <w:szCs w:val="22"/>
                      <w:lang w:val="x-none"/>
                    </w:rPr>
                    <w:tab/>
                    <w:t>BC12</w:t>
                  </w:r>
                  <w:r w:rsidRPr="0027502F">
                    <w:rPr>
                      <w:szCs w:val="22"/>
                      <w:lang w:val="x-none"/>
                    </w:rPr>
                    <w:tab/>
                    <w:t>C002</w:t>
                  </w:r>
                </w:p>
                <w:p w14:paraId="1FE65F3D" w14:textId="77777777" w:rsidR="00C70867" w:rsidRPr="0027502F" w:rsidRDefault="00C70867" w:rsidP="00C70867">
                  <w:pPr>
                    <w:pStyle w:val="ListParagraph"/>
                    <w:spacing w:line="276" w:lineRule="auto"/>
                    <w:ind w:left="45"/>
                    <w:rPr>
                      <w:szCs w:val="22"/>
                      <w:lang w:val="x-none"/>
                    </w:rPr>
                  </w:pPr>
                  <w:r w:rsidRPr="0027502F">
                    <w:rPr>
                      <w:szCs w:val="22"/>
                      <w:lang w:val="x-none"/>
                    </w:rPr>
                    <w:tab/>
                    <w:t>Brand Name of Products</w:t>
                  </w:r>
                  <w:r w:rsidRPr="0027502F">
                    <w:rPr>
                      <w:szCs w:val="22"/>
                      <w:lang w:val="x-none"/>
                    </w:rPr>
                    <w:tab/>
                    <w:t>O</w:t>
                  </w:r>
                  <w:r w:rsidRPr="0027502F">
                    <w:rPr>
                      <w:szCs w:val="22"/>
                      <w:lang w:val="x-none"/>
                    </w:rPr>
                    <w:tab/>
                    <w:t>an..350</w:t>
                  </w:r>
                  <w:r w:rsidRPr="0027502F">
                    <w:rPr>
                      <w:szCs w:val="22"/>
                      <w:lang w:val="x-none"/>
                    </w:rPr>
                    <w:tab/>
                  </w:r>
                  <w:r w:rsidRPr="0027502F">
                    <w:rPr>
                      <w:szCs w:val="22"/>
                      <w:lang w:val="x-none"/>
                    </w:rPr>
                    <w:tab/>
                  </w:r>
                </w:p>
                <w:p w14:paraId="63E061D4" w14:textId="77777777" w:rsidR="00C70867" w:rsidRPr="0027502F" w:rsidRDefault="00C70867" w:rsidP="00C70867">
                  <w:pPr>
                    <w:pStyle w:val="ListParagraph"/>
                    <w:spacing w:line="276" w:lineRule="auto"/>
                    <w:ind w:left="45"/>
                    <w:rPr>
                      <w:szCs w:val="22"/>
                    </w:rPr>
                  </w:pPr>
                  <w:r w:rsidRPr="0027502F">
                    <w:rPr>
                      <w:szCs w:val="22"/>
                    </w:rPr>
                    <w:tab/>
                    <w:t>Brand Name of Products_LNG</w:t>
                  </w:r>
                  <w:r w:rsidRPr="0027502F">
                    <w:rPr>
                      <w:szCs w:val="22"/>
                    </w:rPr>
                    <w:tab/>
                    <w:t>D</w:t>
                  </w:r>
                  <w:r w:rsidRPr="0027502F">
                    <w:rPr>
                      <w:szCs w:val="22"/>
                    </w:rPr>
                    <w:tab/>
                    <w:t>a2</w:t>
                  </w:r>
                  <w:r w:rsidRPr="0027502F">
                    <w:rPr>
                      <w:szCs w:val="22"/>
                    </w:rPr>
                    <w:tab/>
                    <w:t>BC12</w:t>
                  </w:r>
                  <w:r w:rsidRPr="0027502F">
                    <w:rPr>
                      <w:szCs w:val="22"/>
                    </w:rPr>
                    <w:tab/>
                    <w:t>C002</w:t>
                  </w:r>
                </w:p>
                <w:p w14:paraId="3215E479" w14:textId="77777777" w:rsidR="00C70867" w:rsidRPr="0027502F" w:rsidRDefault="00C70867" w:rsidP="00C70867">
                  <w:pPr>
                    <w:pStyle w:val="ListParagraph"/>
                    <w:spacing w:line="276" w:lineRule="auto"/>
                    <w:ind w:left="45"/>
                    <w:rPr>
                      <w:szCs w:val="22"/>
                    </w:rPr>
                  </w:pPr>
                </w:p>
                <w:p w14:paraId="0CEAC35D" w14:textId="77777777" w:rsidR="00C70867" w:rsidRPr="0027502F" w:rsidRDefault="00C70867" w:rsidP="00C70867">
                  <w:pPr>
                    <w:pStyle w:val="ListParagraph"/>
                    <w:spacing w:line="276" w:lineRule="auto"/>
                    <w:ind w:left="45"/>
                    <w:rPr>
                      <w:szCs w:val="22"/>
                    </w:rPr>
                  </w:pPr>
                </w:p>
                <w:p w14:paraId="25556C40" w14:textId="77777777" w:rsidR="00C70867" w:rsidRPr="0027502F" w:rsidRDefault="00C70867" w:rsidP="00B03D74">
                  <w:pPr>
                    <w:pStyle w:val="ListParagraph"/>
                    <w:numPr>
                      <w:ilvl w:val="0"/>
                      <w:numId w:val="64"/>
                    </w:numPr>
                    <w:spacing w:after="240" w:line="276" w:lineRule="auto"/>
                    <w:jc w:val="left"/>
                    <w:rPr>
                      <w:szCs w:val="22"/>
                    </w:rPr>
                  </w:pPr>
                  <w:r w:rsidRPr="0027502F">
                    <w:rPr>
                      <w:szCs w:val="22"/>
                    </w:rPr>
                    <w:t xml:space="preserve">The following update should be performed in the description of rule ‘R219’: </w:t>
                  </w:r>
                </w:p>
                <w:tbl>
                  <w:tblPr>
                    <w:tblStyle w:val="TableGrid"/>
                    <w:tblW w:w="6738" w:type="dxa"/>
                    <w:tblLayout w:type="fixed"/>
                    <w:tblLook w:val="04A0" w:firstRow="1" w:lastRow="0" w:firstColumn="1" w:lastColumn="0" w:noHBand="0" w:noVBand="1"/>
                  </w:tblPr>
                  <w:tblGrid>
                    <w:gridCol w:w="855"/>
                    <w:gridCol w:w="5883"/>
                  </w:tblGrid>
                  <w:tr w:rsidR="00C70867" w:rsidRPr="0027502F" w14:paraId="58D760FD" w14:textId="77777777" w:rsidTr="00C70867">
                    <w:trPr>
                      <w:cnfStyle w:val="100000000000" w:firstRow="1" w:lastRow="0" w:firstColumn="0" w:lastColumn="0" w:oddVBand="0" w:evenVBand="0" w:oddHBand="0" w:evenHBand="0" w:firstRowFirstColumn="0" w:firstRowLastColumn="0" w:lastRowFirstColumn="0" w:lastRowLastColumn="0"/>
                      <w:trHeight w:val="497"/>
                    </w:trPr>
                    <w:tc>
                      <w:tcPr>
                        <w:tcW w:w="855" w:type="dxa"/>
                      </w:tcPr>
                      <w:p w14:paraId="5926A632" w14:textId="77777777" w:rsidR="00C70867" w:rsidRPr="0027502F" w:rsidRDefault="00C70867" w:rsidP="00C70867">
                        <w:pPr>
                          <w:pStyle w:val="BodyText"/>
                          <w:rPr>
                            <w:sz w:val="22"/>
                            <w:szCs w:val="22"/>
                          </w:rPr>
                        </w:pPr>
                        <w:r w:rsidRPr="0027502F">
                          <w:rPr>
                            <w:sz w:val="22"/>
                            <w:szCs w:val="22"/>
                          </w:rPr>
                          <w:t>R219</w:t>
                        </w:r>
                      </w:p>
                    </w:tc>
                    <w:tc>
                      <w:tcPr>
                        <w:tcW w:w="5883" w:type="dxa"/>
                      </w:tcPr>
                      <w:p w14:paraId="3AC2A8ED" w14:textId="77777777" w:rsidR="00C70867" w:rsidRPr="0027502F" w:rsidRDefault="00C70867" w:rsidP="00C70867">
                        <w:pPr>
                          <w:pStyle w:val="BodyText"/>
                          <w:rPr>
                            <w:sz w:val="22"/>
                            <w:szCs w:val="22"/>
                          </w:rPr>
                        </w:pPr>
                        <w:r w:rsidRPr="0027502F">
                          <w:rPr>
                            <w:sz w:val="22"/>
                            <w:szCs w:val="22"/>
                          </w:rPr>
                          <w:t xml:space="preserve">The &lt;Gross </w:t>
                        </w:r>
                        <w:r w:rsidRPr="0027502F">
                          <w:rPr>
                            <w:bCs/>
                            <w:i/>
                            <w:iCs/>
                            <w:sz w:val="22"/>
                            <w:szCs w:val="22"/>
                            <w:lang w:val="en-US"/>
                          </w:rPr>
                          <w:t>Mass</w:t>
                        </w:r>
                        <w:r w:rsidRPr="0027502F">
                          <w:rPr>
                            <w:sz w:val="22"/>
                            <w:szCs w:val="22"/>
                          </w:rPr>
                          <w:t xml:space="preserve">&gt; must be equal or higher than &lt;Net </w:t>
                        </w:r>
                        <w:r w:rsidRPr="0027502F">
                          <w:rPr>
                            <w:bCs/>
                            <w:i/>
                            <w:iCs/>
                            <w:sz w:val="22"/>
                            <w:szCs w:val="22"/>
                            <w:lang w:val="en-US"/>
                          </w:rPr>
                          <w:t>Mass</w:t>
                        </w:r>
                        <w:r w:rsidRPr="0027502F">
                          <w:rPr>
                            <w:sz w:val="22"/>
                            <w:szCs w:val="22"/>
                          </w:rPr>
                          <w:t>&gt;</w:t>
                        </w:r>
                      </w:p>
                    </w:tc>
                  </w:tr>
                </w:tbl>
                <w:p w14:paraId="59B0C265" w14:textId="77777777" w:rsidR="00C70867" w:rsidRPr="0027502F" w:rsidRDefault="00C70867" w:rsidP="00C70867">
                  <w:pPr>
                    <w:spacing w:line="276" w:lineRule="auto"/>
                    <w:rPr>
                      <w:szCs w:val="22"/>
                    </w:rPr>
                  </w:pPr>
                </w:p>
                <w:p w14:paraId="6D1E7986" w14:textId="77777777" w:rsidR="00C70867" w:rsidRPr="0027502F" w:rsidRDefault="00C70867" w:rsidP="00B03D74">
                  <w:pPr>
                    <w:pStyle w:val="ListParagraph"/>
                    <w:numPr>
                      <w:ilvl w:val="0"/>
                      <w:numId w:val="63"/>
                    </w:numPr>
                    <w:spacing w:line="276" w:lineRule="auto"/>
                    <w:contextualSpacing w:val="0"/>
                    <w:rPr>
                      <w:szCs w:val="22"/>
                      <w:lang w:val="fr-FR"/>
                    </w:rPr>
                  </w:pPr>
                  <w:r w:rsidRPr="0027502F">
                    <w:rPr>
                      <w:szCs w:val="22"/>
                      <w:lang w:val="fr-FR"/>
                    </w:rPr>
                    <w:t>Appendix E: XML MAPPING</w:t>
                  </w:r>
                </w:p>
                <w:p w14:paraId="45290BE8" w14:textId="77777777" w:rsidR="00C70867" w:rsidRPr="0027502F" w:rsidRDefault="00C70867" w:rsidP="00C70867">
                  <w:pPr>
                    <w:spacing w:line="276" w:lineRule="auto"/>
                    <w:rPr>
                      <w:szCs w:val="22"/>
                      <w:lang w:val="en-US"/>
                    </w:rPr>
                  </w:pPr>
                  <w:r w:rsidRPr="0027502F">
                    <w:rPr>
                      <w:szCs w:val="22"/>
                      <w:lang w:val="en-US"/>
                    </w:rPr>
                    <w:t>The following entries should be updated (highlighted</w:t>
                  </w:r>
                  <w:r w:rsidRPr="0027502F">
                    <w:rPr>
                      <w:szCs w:val="22"/>
                    </w:rPr>
                    <w:t xml:space="preserve"> in bold/italics)</w:t>
                  </w:r>
                  <w:r w:rsidRPr="0027502F">
                    <w:rPr>
                      <w:szCs w:val="22"/>
                      <w:lang w:val="en-US"/>
                    </w:rPr>
                    <w:t>:</w:t>
                  </w:r>
                </w:p>
                <w:tbl>
                  <w:tblPr>
                    <w:tblW w:w="6705" w:type="dxa"/>
                    <w:tblLayout w:type="fixed"/>
                    <w:tblCellMar>
                      <w:top w:w="57" w:type="dxa"/>
                      <w:left w:w="57" w:type="dxa"/>
                      <w:bottom w:w="57" w:type="dxa"/>
                      <w:right w:w="57" w:type="dxa"/>
                    </w:tblCellMar>
                    <w:tblLook w:val="04A0" w:firstRow="1" w:lastRow="0" w:firstColumn="1" w:lastColumn="0" w:noHBand="0" w:noVBand="1"/>
                  </w:tblPr>
                  <w:tblGrid>
                    <w:gridCol w:w="4005"/>
                    <w:gridCol w:w="1170"/>
                    <w:gridCol w:w="1530"/>
                  </w:tblGrid>
                  <w:tr w:rsidR="00C70867" w:rsidRPr="0027502F" w14:paraId="309EA593" w14:textId="77777777" w:rsidTr="00C70867">
                    <w:trPr>
                      <w:trHeight w:val="365"/>
                      <w:tblHeader/>
                    </w:trPr>
                    <w:tc>
                      <w:tcPr>
                        <w:tcW w:w="400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2BA916E" w14:textId="77777777" w:rsidR="00C70867" w:rsidRPr="0027502F" w:rsidRDefault="00C70867" w:rsidP="00C70867">
                        <w:pPr>
                          <w:spacing w:after="0"/>
                          <w:rPr>
                            <w:b/>
                            <w:szCs w:val="22"/>
                          </w:rPr>
                        </w:pPr>
                        <w:r w:rsidRPr="0027502F">
                          <w:rPr>
                            <w:b/>
                            <w:szCs w:val="22"/>
                            <w:lang w:val="en-US"/>
                          </w:rPr>
                          <w:t>Data-group or Data-item</w:t>
                        </w:r>
                      </w:p>
                    </w:tc>
                    <w:tc>
                      <w:tcPr>
                        <w:tcW w:w="117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A6A141B" w14:textId="77777777" w:rsidR="00C70867" w:rsidRPr="0027502F" w:rsidRDefault="00C70867" w:rsidP="00C70867">
                        <w:pPr>
                          <w:spacing w:after="0"/>
                          <w:rPr>
                            <w:b/>
                            <w:szCs w:val="22"/>
                          </w:rPr>
                        </w:pPr>
                        <w:r w:rsidRPr="0027502F">
                          <w:rPr>
                            <w:b/>
                            <w:szCs w:val="22"/>
                          </w:rPr>
                          <w:t>Data Type</w:t>
                        </w:r>
                      </w:p>
                    </w:tc>
                    <w:tc>
                      <w:tcPr>
                        <w:tcW w:w="153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2924645" w14:textId="77777777" w:rsidR="00C70867" w:rsidRPr="0027502F" w:rsidRDefault="00C70867" w:rsidP="00C70867">
                        <w:pPr>
                          <w:spacing w:after="0"/>
                          <w:rPr>
                            <w:b/>
                            <w:szCs w:val="22"/>
                          </w:rPr>
                        </w:pPr>
                        <w:r w:rsidRPr="0027502F">
                          <w:rPr>
                            <w:b/>
                            <w:szCs w:val="22"/>
                          </w:rPr>
                          <w:t>XML-Tag</w:t>
                        </w:r>
                      </w:p>
                    </w:tc>
                  </w:tr>
                  <w:tr w:rsidR="00C70867" w:rsidRPr="0027502F" w14:paraId="02AE41F3"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5142D071" w14:textId="77777777" w:rsidR="00C70867" w:rsidRPr="0027502F" w:rsidRDefault="00C70867" w:rsidP="00C70867">
                        <w:pPr>
                          <w:pStyle w:val="BodyText"/>
                          <w:rPr>
                            <w:sz w:val="22"/>
                            <w:szCs w:val="22"/>
                          </w:rPr>
                        </w:pPr>
                        <w:r w:rsidRPr="0027502F">
                          <w:rPr>
                            <w:sz w:val="22"/>
                            <w:szCs w:val="22"/>
                          </w:rPr>
                          <w:t xml:space="preserve">MESSAGE - OTHER ACCOMPANYING DOCUMENT - GOODS ITEM.Gross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0B43694D"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342B782E" w14:textId="77777777" w:rsidR="00C70867" w:rsidRPr="0027502F" w:rsidRDefault="00C70867" w:rsidP="00C70867">
                        <w:pPr>
                          <w:pStyle w:val="BodyText"/>
                          <w:rPr>
                            <w:sz w:val="22"/>
                            <w:szCs w:val="22"/>
                          </w:rPr>
                        </w:pPr>
                        <w:r w:rsidRPr="0027502F">
                          <w:rPr>
                            <w:sz w:val="22"/>
                            <w:szCs w:val="22"/>
                          </w:rPr>
                          <w:t>Gross</w:t>
                        </w:r>
                        <w:r w:rsidRPr="0027502F">
                          <w:rPr>
                            <w:b/>
                            <w:bCs/>
                            <w:i/>
                            <w:iCs/>
                            <w:sz w:val="22"/>
                            <w:szCs w:val="22"/>
                            <w:lang w:val="en-US"/>
                          </w:rPr>
                          <w:t>Mass</w:t>
                        </w:r>
                      </w:p>
                    </w:tc>
                  </w:tr>
                  <w:tr w:rsidR="00C70867" w:rsidRPr="0027502F" w14:paraId="2A49B082"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7224B475" w14:textId="77777777" w:rsidR="00C70867" w:rsidRPr="0027502F" w:rsidRDefault="00C70867" w:rsidP="00C70867">
                        <w:pPr>
                          <w:pStyle w:val="BodyText"/>
                          <w:rPr>
                            <w:sz w:val="22"/>
                            <w:szCs w:val="22"/>
                          </w:rPr>
                        </w:pPr>
                        <w:r w:rsidRPr="0027502F">
                          <w:rPr>
                            <w:sz w:val="22"/>
                            <w:szCs w:val="22"/>
                          </w:rPr>
                          <w:t xml:space="preserve">MESSAGE - OTHER ACCOMPANYING DOCUMENT - GOODS ITEM.Net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052BDAA8"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7E7003AB" w14:textId="77777777" w:rsidR="00C70867" w:rsidRPr="0027502F" w:rsidRDefault="00C70867" w:rsidP="00C70867">
                        <w:pPr>
                          <w:pStyle w:val="BodyText"/>
                          <w:rPr>
                            <w:sz w:val="22"/>
                            <w:szCs w:val="22"/>
                          </w:rPr>
                        </w:pPr>
                        <w:r w:rsidRPr="0027502F">
                          <w:rPr>
                            <w:sz w:val="22"/>
                            <w:szCs w:val="22"/>
                          </w:rPr>
                          <w:t>Net</w:t>
                        </w:r>
                        <w:r w:rsidRPr="0027502F">
                          <w:rPr>
                            <w:b/>
                            <w:bCs/>
                            <w:i/>
                            <w:iCs/>
                            <w:sz w:val="22"/>
                            <w:szCs w:val="22"/>
                            <w:lang w:val="en-US"/>
                          </w:rPr>
                          <w:t>Mass</w:t>
                        </w:r>
                      </w:p>
                    </w:tc>
                  </w:tr>
                  <w:tr w:rsidR="00C70867" w:rsidRPr="0027502F" w14:paraId="4FF8CFE1"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68052897" w14:textId="77777777" w:rsidR="00C70867" w:rsidRPr="0027502F" w:rsidRDefault="00C70867" w:rsidP="00C70867">
                        <w:pPr>
                          <w:pStyle w:val="BodyText"/>
                          <w:rPr>
                            <w:sz w:val="22"/>
                            <w:szCs w:val="22"/>
                          </w:rPr>
                        </w:pPr>
                        <w:r w:rsidRPr="0027502F">
                          <w:rPr>
                            <w:sz w:val="22"/>
                            <w:szCs w:val="22"/>
                          </w:rPr>
                          <w:t xml:space="preserve">MESSAGE - (BODY) E-AD.Gross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28F31FFE"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121F25C6" w14:textId="77777777" w:rsidR="00C70867" w:rsidRPr="0027502F" w:rsidRDefault="00C70867" w:rsidP="00C70867">
                        <w:pPr>
                          <w:pStyle w:val="BodyText"/>
                          <w:rPr>
                            <w:sz w:val="22"/>
                            <w:szCs w:val="22"/>
                          </w:rPr>
                        </w:pPr>
                        <w:r w:rsidRPr="0027502F">
                          <w:rPr>
                            <w:sz w:val="22"/>
                            <w:szCs w:val="22"/>
                          </w:rPr>
                          <w:t>Gross</w:t>
                        </w:r>
                        <w:r w:rsidRPr="0027502F">
                          <w:rPr>
                            <w:b/>
                            <w:bCs/>
                            <w:i/>
                            <w:iCs/>
                            <w:sz w:val="22"/>
                            <w:szCs w:val="22"/>
                            <w:lang w:val="en-US"/>
                          </w:rPr>
                          <w:t>Mass</w:t>
                        </w:r>
                      </w:p>
                    </w:tc>
                  </w:tr>
                  <w:tr w:rsidR="00C70867" w:rsidRPr="0027502F" w14:paraId="58EA6805"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174BD85C" w14:textId="77777777" w:rsidR="00C70867" w:rsidRPr="0027502F" w:rsidRDefault="00C70867" w:rsidP="00C70867">
                        <w:pPr>
                          <w:pStyle w:val="BodyText"/>
                          <w:rPr>
                            <w:sz w:val="22"/>
                            <w:szCs w:val="22"/>
                          </w:rPr>
                        </w:pPr>
                        <w:r w:rsidRPr="0027502F">
                          <w:rPr>
                            <w:sz w:val="22"/>
                            <w:szCs w:val="22"/>
                          </w:rPr>
                          <w:t xml:space="preserve">MESSAGE - (BODY) E-AD.Net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53B8114B"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577C5C36" w14:textId="77777777" w:rsidR="00C70867" w:rsidRPr="0027502F" w:rsidRDefault="00C70867" w:rsidP="00C70867">
                        <w:pPr>
                          <w:pStyle w:val="BodyText"/>
                          <w:rPr>
                            <w:sz w:val="22"/>
                            <w:szCs w:val="22"/>
                          </w:rPr>
                        </w:pPr>
                        <w:r w:rsidRPr="0027502F">
                          <w:rPr>
                            <w:sz w:val="22"/>
                            <w:szCs w:val="22"/>
                          </w:rPr>
                          <w:t>Net</w:t>
                        </w:r>
                        <w:r w:rsidRPr="0027502F">
                          <w:rPr>
                            <w:b/>
                            <w:bCs/>
                            <w:i/>
                            <w:iCs/>
                            <w:sz w:val="22"/>
                            <w:szCs w:val="22"/>
                            <w:lang w:val="en-US"/>
                          </w:rPr>
                          <w:t>Mass</w:t>
                        </w:r>
                      </w:p>
                    </w:tc>
                  </w:tr>
                  <w:tr w:rsidR="00C70867" w:rsidRPr="0027502F" w14:paraId="0AFB4D53"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33A570F1" w14:textId="77777777" w:rsidR="00C70867" w:rsidRPr="0027502F" w:rsidRDefault="00C70867" w:rsidP="00C70867">
                        <w:pPr>
                          <w:pStyle w:val="BodyText"/>
                          <w:rPr>
                            <w:sz w:val="22"/>
                            <w:szCs w:val="22"/>
                          </w:rPr>
                        </w:pPr>
                        <w:r w:rsidRPr="0027502F">
                          <w:rPr>
                            <w:sz w:val="22"/>
                            <w:szCs w:val="22"/>
                          </w:rPr>
                          <w:lastRenderedPageBreak/>
                          <w:t xml:space="preserve">MESSAGE - (SPLIT DETAILS) E-AD - (BODY) E-AD.Gross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6CEAA151"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003BA37B" w14:textId="77777777" w:rsidR="00C70867" w:rsidRPr="0027502F" w:rsidRDefault="00C70867" w:rsidP="00C70867">
                        <w:pPr>
                          <w:pStyle w:val="BodyText"/>
                          <w:rPr>
                            <w:sz w:val="22"/>
                            <w:szCs w:val="22"/>
                          </w:rPr>
                        </w:pPr>
                        <w:r w:rsidRPr="0027502F">
                          <w:rPr>
                            <w:sz w:val="22"/>
                            <w:szCs w:val="22"/>
                          </w:rPr>
                          <w:t>Gross</w:t>
                        </w:r>
                        <w:r w:rsidRPr="0027502F">
                          <w:rPr>
                            <w:b/>
                            <w:bCs/>
                            <w:i/>
                            <w:iCs/>
                            <w:sz w:val="22"/>
                            <w:szCs w:val="22"/>
                            <w:lang w:val="en-US"/>
                          </w:rPr>
                          <w:t>Mass</w:t>
                        </w:r>
                      </w:p>
                    </w:tc>
                  </w:tr>
                  <w:tr w:rsidR="00C70867" w:rsidRPr="0027502F" w14:paraId="59C835B0"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65D22000" w14:textId="77777777" w:rsidR="00C70867" w:rsidRPr="0027502F" w:rsidRDefault="00C70867" w:rsidP="00C70867">
                        <w:pPr>
                          <w:pStyle w:val="BodyText"/>
                          <w:rPr>
                            <w:sz w:val="22"/>
                            <w:szCs w:val="22"/>
                          </w:rPr>
                        </w:pPr>
                        <w:r w:rsidRPr="0027502F">
                          <w:rPr>
                            <w:sz w:val="22"/>
                            <w:szCs w:val="22"/>
                          </w:rPr>
                          <w:t xml:space="preserve">MESSAGE - (SPLIT DETAILS) E-AD - (BODY) E-AD.Net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492286B8"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4C970C85" w14:textId="77777777" w:rsidR="00C70867" w:rsidRPr="0027502F" w:rsidRDefault="00C70867" w:rsidP="00C70867">
                        <w:pPr>
                          <w:pStyle w:val="BodyText"/>
                          <w:rPr>
                            <w:sz w:val="22"/>
                            <w:szCs w:val="22"/>
                          </w:rPr>
                        </w:pPr>
                        <w:r w:rsidRPr="0027502F">
                          <w:rPr>
                            <w:sz w:val="22"/>
                            <w:szCs w:val="22"/>
                          </w:rPr>
                          <w:t>Net</w:t>
                        </w:r>
                        <w:r w:rsidRPr="0027502F">
                          <w:rPr>
                            <w:b/>
                            <w:bCs/>
                            <w:i/>
                            <w:iCs/>
                            <w:sz w:val="22"/>
                            <w:szCs w:val="22"/>
                            <w:lang w:val="en-US"/>
                          </w:rPr>
                          <w:t>Mass</w:t>
                        </w:r>
                      </w:p>
                    </w:tc>
                  </w:tr>
                  <w:tr w:rsidR="00C70867" w:rsidRPr="0027502F" w14:paraId="5B4DA792"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70C085F0" w14:textId="77777777" w:rsidR="00C70867" w:rsidRPr="0027502F" w:rsidRDefault="00C70867" w:rsidP="00C70867">
                        <w:pPr>
                          <w:pStyle w:val="BodyText"/>
                          <w:rPr>
                            <w:sz w:val="22"/>
                            <w:szCs w:val="22"/>
                          </w:rPr>
                        </w:pPr>
                        <w:r w:rsidRPr="0027502F">
                          <w:rPr>
                            <w:sz w:val="22"/>
                            <w:szCs w:val="22"/>
                          </w:rPr>
                          <w:t xml:space="preserve">MESSAGE - GOODS ITEM.Gross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24DF42B2"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240E7FE8" w14:textId="77777777" w:rsidR="00C70867" w:rsidRPr="0027502F" w:rsidRDefault="00C70867" w:rsidP="00C70867">
                        <w:pPr>
                          <w:pStyle w:val="BodyText"/>
                          <w:rPr>
                            <w:sz w:val="22"/>
                            <w:szCs w:val="22"/>
                          </w:rPr>
                        </w:pPr>
                        <w:r w:rsidRPr="0027502F">
                          <w:rPr>
                            <w:sz w:val="22"/>
                            <w:szCs w:val="22"/>
                          </w:rPr>
                          <w:t>Gross</w:t>
                        </w:r>
                        <w:r w:rsidRPr="0027502F">
                          <w:rPr>
                            <w:b/>
                            <w:bCs/>
                            <w:i/>
                            <w:iCs/>
                            <w:sz w:val="22"/>
                            <w:szCs w:val="22"/>
                            <w:lang w:val="en-US"/>
                          </w:rPr>
                          <w:t>Mass</w:t>
                        </w:r>
                      </w:p>
                    </w:tc>
                  </w:tr>
                  <w:tr w:rsidR="00C70867" w:rsidRPr="0027502F" w14:paraId="3AA3912E" w14:textId="77777777" w:rsidTr="00C70867">
                    <w:trPr>
                      <w:trHeight w:val="225"/>
                    </w:trPr>
                    <w:tc>
                      <w:tcPr>
                        <w:tcW w:w="4005" w:type="dxa"/>
                        <w:tcBorders>
                          <w:top w:val="single" w:sz="4" w:space="0" w:color="auto"/>
                          <w:left w:val="single" w:sz="4" w:space="0" w:color="auto"/>
                          <w:bottom w:val="single" w:sz="4" w:space="0" w:color="auto"/>
                          <w:right w:val="single" w:sz="4" w:space="0" w:color="auto"/>
                        </w:tcBorders>
                        <w:vAlign w:val="center"/>
                      </w:tcPr>
                      <w:p w14:paraId="4D226008" w14:textId="77777777" w:rsidR="00C70867" w:rsidRPr="0027502F" w:rsidRDefault="00C70867" w:rsidP="00C70867">
                        <w:pPr>
                          <w:pStyle w:val="BodyText"/>
                          <w:rPr>
                            <w:sz w:val="22"/>
                            <w:szCs w:val="22"/>
                          </w:rPr>
                        </w:pPr>
                        <w:r w:rsidRPr="0027502F">
                          <w:rPr>
                            <w:sz w:val="22"/>
                            <w:szCs w:val="22"/>
                          </w:rPr>
                          <w:t xml:space="preserve">MESSAGE - GOODS ITEM.Net </w:t>
                        </w:r>
                        <w:r w:rsidRPr="0027502F">
                          <w:rPr>
                            <w:b/>
                            <w:bCs/>
                            <w:i/>
                            <w:iCs/>
                            <w:sz w:val="22"/>
                            <w:szCs w:val="22"/>
                            <w:lang w:val="en-US"/>
                          </w:rPr>
                          <w:t>Mass</w:t>
                        </w:r>
                      </w:p>
                    </w:tc>
                    <w:tc>
                      <w:tcPr>
                        <w:tcW w:w="1170" w:type="dxa"/>
                        <w:tcBorders>
                          <w:top w:val="single" w:sz="4" w:space="0" w:color="auto"/>
                          <w:left w:val="single" w:sz="4" w:space="0" w:color="auto"/>
                          <w:bottom w:val="single" w:sz="4" w:space="0" w:color="auto"/>
                          <w:right w:val="single" w:sz="4" w:space="0" w:color="auto"/>
                        </w:tcBorders>
                      </w:tcPr>
                      <w:p w14:paraId="3ACB0480" w14:textId="77777777" w:rsidR="00C70867" w:rsidRPr="0027502F" w:rsidRDefault="00C70867" w:rsidP="00C70867">
                        <w:pPr>
                          <w:pStyle w:val="BodyText"/>
                          <w:rPr>
                            <w:sz w:val="22"/>
                            <w:szCs w:val="22"/>
                          </w:rPr>
                        </w:pPr>
                        <w:r w:rsidRPr="0027502F">
                          <w:rPr>
                            <w:b/>
                            <w:bCs/>
                            <w:i/>
                            <w:iCs/>
                            <w:sz w:val="22"/>
                            <w:szCs w:val="22"/>
                            <w:lang w:val="en-US"/>
                          </w:rPr>
                          <w:t>n..16,6</w:t>
                        </w:r>
                      </w:p>
                    </w:tc>
                    <w:tc>
                      <w:tcPr>
                        <w:tcW w:w="1530" w:type="dxa"/>
                        <w:tcBorders>
                          <w:top w:val="single" w:sz="4" w:space="0" w:color="auto"/>
                          <w:left w:val="single" w:sz="4" w:space="0" w:color="auto"/>
                          <w:bottom w:val="single" w:sz="4" w:space="0" w:color="auto"/>
                          <w:right w:val="single" w:sz="4" w:space="0" w:color="auto"/>
                        </w:tcBorders>
                        <w:vAlign w:val="center"/>
                      </w:tcPr>
                      <w:p w14:paraId="19786411" w14:textId="77777777" w:rsidR="00C70867" w:rsidRPr="0027502F" w:rsidRDefault="00C70867" w:rsidP="00C70867">
                        <w:pPr>
                          <w:pStyle w:val="BodyText"/>
                          <w:rPr>
                            <w:sz w:val="22"/>
                            <w:szCs w:val="22"/>
                          </w:rPr>
                        </w:pPr>
                        <w:r w:rsidRPr="0027502F">
                          <w:rPr>
                            <w:sz w:val="22"/>
                            <w:szCs w:val="22"/>
                          </w:rPr>
                          <w:t>Net</w:t>
                        </w:r>
                        <w:r w:rsidRPr="0027502F">
                          <w:rPr>
                            <w:b/>
                            <w:bCs/>
                            <w:i/>
                            <w:iCs/>
                            <w:sz w:val="22"/>
                            <w:szCs w:val="22"/>
                            <w:lang w:val="en-US"/>
                          </w:rPr>
                          <w:t>Mass</w:t>
                        </w:r>
                      </w:p>
                    </w:tc>
                  </w:tr>
                </w:tbl>
                <w:p w14:paraId="3005639C" w14:textId="77777777" w:rsidR="00C70867" w:rsidRPr="0027502F" w:rsidRDefault="00C70867" w:rsidP="00C70867">
                  <w:pPr>
                    <w:spacing w:line="276" w:lineRule="auto"/>
                    <w:rPr>
                      <w:szCs w:val="22"/>
                      <w:lang w:val="en-US"/>
                    </w:rPr>
                  </w:pPr>
                </w:p>
                <w:p w14:paraId="59CB1F9A" w14:textId="77777777" w:rsidR="00C70867" w:rsidRPr="0027502F" w:rsidRDefault="00C70867" w:rsidP="00B03D74">
                  <w:pPr>
                    <w:pStyle w:val="ListParagraph"/>
                    <w:numPr>
                      <w:ilvl w:val="0"/>
                      <w:numId w:val="63"/>
                    </w:numPr>
                    <w:spacing w:line="276" w:lineRule="auto"/>
                    <w:contextualSpacing w:val="0"/>
                    <w:rPr>
                      <w:szCs w:val="22"/>
                      <w:lang w:val="fr-FR"/>
                    </w:rPr>
                  </w:pPr>
                  <w:r w:rsidRPr="0027502F">
                    <w:rPr>
                      <w:szCs w:val="22"/>
                      <w:lang w:val="fr-FR"/>
                    </w:rPr>
                    <w:t>Appendix G: DATA ITEMS</w:t>
                  </w:r>
                </w:p>
                <w:p w14:paraId="60883F2B" w14:textId="77777777" w:rsidR="00C70867" w:rsidRPr="0027502F" w:rsidRDefault="00C70867" w:rsidP="00C70867">
                  <w:pPr>
                    <w:pStyle w:val="ListParagraph"/>
                    <w:spacing w:after="240" w:line="276" w:lineRule="auto"/>
                    <w:ind w:left="45"/>
                    <w:rPr>
                      <w:szCs w:val="22"/>
                    </w:rPr>
                  </w:pPr>
                  <w:r w:rsidRPr="0027502F">
                    <w:rPr>
                      <w:szCs w:val="22"/>
                      <w:lang w:val="en-US"/>
                    </w:rPr>
                    <w:t>The following entries should be updated (highlighted</w:t>
                  </w:r>
                  <w:r w:rsidRPr="0027502F">
                    <w:rPr>
                      <w:szCs w:val="22"/>
                    </w:rPr>
                    <w:t xml:space="preserve"> in bold/italics):</w:t>
                  </w:r>
                </w:p>
                <w:tbl>
                  <w:tblPr>
                    <w:tblW w:w="3420"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90"/>
                    <w:gridCol w:w="1530"/>
                  </w:tblGrid>
                  <w:tr w:rsidR="00C70867" w:rsidRPr="0027502F" w14:paraId="39DA5E75" w14:textId="77777777" w:rsidTr="00C70867">
                    <w:trPr>
                      <w:trHeight w:val="360"/>
                      <w:tblHeader/>
                    </w:trPr>
                    <w:tc>
                      <w:tcPr>
                        <w:tcW w:w="18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EC47DC" w14:textId="77777777" w:rsidR="00C70867" w:rsidRPr="0027502F" w:rsidRDefault="00C70867" w:rsidP="00C70867">
                        <w:pPr>
                          <w:pStyle w:val="BodyText"/>
                          <w:spacing w:line="276" w:lineRule="auto"/>
                          <w:rPr>
                            <w:b/>
                            <w:sz w:val="22"/>
                            <w:szCs w:val="22"/>
                            <w:lang w:val="en-US"/>
                          </w:rPr>
                        </w:pPr>
                        <w:r w:rsidRPr="0027502F">
                          <w:rPr>
                            <w:b/>
                            <w:sz w:val="22"/>
                            <w:szCs w:val="22"/>
                          </w:rPr>
                          <w:t xml:space="preserve">Data </w:t>
                        </w:r>
                        <w:r w:rsidRPr="0027502F">
                          <w:rPr>
                            <w:b/>
                            <w:sz w:val="22"/>
                            <w:szCs w:val="22"/>
                            <w:lang w:val="en-US"/>
                          </w:rPr>
                          <w:t>item</w:t>
                        </w:r>
                      </w:p>
                    </w:tc>
                    <w:tc>
                      <w:tcPr>
                        <w:tcW w:w="153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8DAAB3" w14:textId="77777777" w:rsidR="00C70867" w:rsidRPr="0027502F" w:rsidRDefault="00C70867" w:rsidP="00C70867">
                        <w:pPr>
                          <w:pStyle w:val="BodyText"/>
                          <w:spacing w:line="276" w:lineRule="auto"/>
                          <w:rPr>
                            <w:b/>
                            <w:sz w:val="22"/>
                            <w:szCs w:val="22"/>
                            <w:lang w:val="en-US"/>
                          </w:rPr>
                        </w:pPr>
                        <w:r w:rsidRPr="0027502F">
                          <w:rPr>
                            <w:b/>
                            <w:sz w:val="22"/>
                            <w:szCs w:val="22"/>
                            <w:lang w:val="en-US"/>
                          </w:rPr>
                          <w:t>Format</w:t>
                        </w:r>
                      </w:p>
                    </w:tc>
                  </w:tr>
                  <w:tr w:rsidR="00C70867" w:rsidRPr="0027502F" w14:paraId="14C03988" w14:textId="77777777" w:rsidTr="00C70867">
                    <w:tc>
                      <w:tcPr>
                        <w:tcW w:w="1890" w:type="dxa"/>
                        <w:tcBorders>
                          <w:top w:val="single" w:sz="4" w:space="0" w:color="auto"/>
                          <w:left w:val="single" w:sz="4" w:space="0" w:color="auto"/>
                          <w:bottom w:val="single" w:sz="4" w:space="0" w:color="auto"/>
                          <w:right w:val="single" w:sz="4" w:space="0" w:color="auto"/>
                        </w:tcBorders>
                        <w:vAlign w:val="center"/>
                      </w:tcPr>
                      <w:p w14:paraId="096688A5" w14:textId="77777777" w:rsidR="00C70867" w:rsidRPr="0027502F" w:rsidRDefault="00C70867" w:rsidP="00C70867">
                        <w:pPr>
                          <w:pStyle w:val="BodyText"/>
                          <w:rPr>
                            <w:sz w:val="22"/>
                            <w:szCs w:val="22"/>
                          </w:rPr>
                        </w:pPr>
                        <w:r w:rsidRPr="0027502F">
                          <w:rPr>
                            <w:sz w:val="22"/>
                            <w:szCs w:val="22"/>
                          </w:rPr>
                          <w:t xml:space="preserve">Gross </w:t>
                        </w:r>
                        <w:r w:rsidRPr="0027502F">
                          <w:rPr>
                            <w:b/>
                            <w:bCs/>
                            <w:i/>
                            <w:iCs/>
                            <w:sz w:val="22"/>
                            <w:szCs w:val="22"/>
                            <w:lang w:val="en-US"/>
                          </w:rPr>
                          <w:t>Mass</w:t>
                        </w:r>
                      </w:p>
                    </w:tc>
                    <w:tc>
                      <w:tcPr>
                        <w:tcW w:w="1530" w:type="dxa"/>
                        <w:tcBorders>
                          <w:top w:val="single" w:sz="4" w:space="0" w:color="auto"/>
                          <w:left w:val="single" w:sz="4" w:space="0" w:color="auto"/>
                          <w:bottom w:val="single" w:sz="4" w:space="0" w:color="auto"/>
                          <w:right w:val="single" w:sz="4" w:space="0" w:color="auto"/>
                        </w:tcBorders>
                        <w:vAlign w:val="center"/>
                      </w:tcPr>
                      <w:p w14:paraId="3D94E920" w14:textId="77777777" w:rsidR="00C70867" w:rsidRPr="0027502F" w:rsidRDefault="00C70867" w:rsidP="00C70867">
                        <w:pPr>
                          <w:pStyle w:val="BodyText"/>
                          <w:rPr>
                            <w:sz w:val="22"/>
                            <w:szCs w:val="22"/>
                          </w:rPr>
                        </w:pPr>
                        <w:r w:rsidRPr="0027502F">
                          <w:rPr>
                            <w:b/>
                            <w:bCs/>
                            <w:i/>
                            <w:iCs/>
                            <w:sz w:val="22"/>
                            <w:szCs w:val="22"/>
                            <w:lang w:val="en-US"/>
                          </w:rPr>
                          <w:t>n..16,6</w:t>
                        </w:r>
                      </w:p>
                    </w:tc>
                  </w:tr>
                  <w:tr w:rsidR="00C70867" w:rsidRPr="0027502F" w14:paraId="02D1DA1A" w14:textId="77777777" w:rsidTr="00C70867">
                    <w:tc>
                      <w:tcPr>
                        <w:tcW w:w="1890" w:type="dxa"/>
                        <w:tcBorders>
                          <w:top w:val="single" w:sz="4" w:space="0" w:color="auto"/>
                          <w:left w:val="single" w:sz="4" w:space="0" w:color="auto"/>
                          <w:bottom w:val="single" w:sz="4" w:space="0" w:color="auto"/>
                          <w:right w:val="single" w:sz="4" w:space="0" w:color="auto"/>
                        </w:tcBorders>
                        <w:vAlign w:val="center"/>
                      </w:tcPr>
                      <w:p w14:paraId="2D6BE622" w14:textId="77777777" w:rsidR="00C70867" w:rsidRPr="0027502F" w:rsidRDefault="00C70867" w:rsidP="00C70867">
                        <w:pPr>
                          <w:pStyle w:val="BodyText"/>
                          <w:rPr>
                            <w:sz w:val="22"/>
                            <w:szCs w:val="22"/>
                          </w:rPr>
                        </w:pPr>
                        <w:r w:rsidRPr="0027502F">
                          <w:rPr>
                            <w:sz w:val="22"/>
                            <w:szCs w:val="22"/>
                          </w:rPr>
                          <w:t xml:space="preserve">Net </w:t>
                        </w:r>
                        <w:r w:rsidRPr="0027502F">
                          <w:rPr>
                            <w:b/>
                            <w:bCs/>
                            <w:i/>
                            <w:iCs/>
                            <w:sz w:val="22"/>
                            <w:szCs w:val="22"/>
                            <w:lang w:val="en-US"/>
                          </w:rPr>
                          <w:t>Mass</w:t>
                        </w:r>
                      </w:p>
                    </w:tc>
                    <w:tc>
                      <w:tcPr>
                        <w:tcW w:w="1530" w:type="dxa"/>
                        <w:tcBorders>
                          <w:top w:val="single" w:sz="4" w:space="0" w:color="auto"/>
                          <w:left w:val="single" w:sz="4" w:space="0" w:color="auto"/>
                          <w:bottom w:val="single" w:sz="4" w:space="0" w:color="auto"/>
                          <w:right w:val="single" w:sz="4" w:space="0" w:color="auto"/>
                        </w:tcBorders>
                        <w:vAlign w:val="center"/>
                      </w:tcPr>
                      <w:p w14:paraId="1F686405" w14:textId="77777777" w:rsidR="00C70867" w:rsidRPr="0027502F" w:rsidRDefault="00C70867" w:rsidP="00C70867">
                        <w:pPr>
                          <w:pStyle w:val="BodyText"/>
                          <w:rPr>
                            <w:sz w:val="22"/>
                            <w:szCs w:val="22"/>
                          </w:rPr>
                        </w:pPr>
                        <w:r w:rsidRPr="0027502F">
                          <w:rPr>
                            <w:b/>
                            <w:bCs/>
                            <w:i/>
                            <w:iCs/>
                            <w:sz w:val="22"/>
                            <w:szCs w:val="22"/>
                            <w:lang w:val="en-US"/>
                          </w:rPr>
                          <w:t>n..16,6</w:t>
                        </w:r>
                      </w:p>
                    </w:tc>
                  </w:tr>
                </w:tbl>
                <w:p w14:paraId="47A8D975" w14:textId="77777777" w:rsidR="00C70867" w:rsidRPr="0027502F" w:rsidRDefault="00C70867" w:rsidP="00C70867">
                  <w:pPr>
                    <w:spacing w:line="276" w:lineRule="auto"/>
                    <w:rPr>
                      <w:szCs w:val="22"/>
                      <w:lang w:val="en-US"/>
                    </w:rPr>
                  </w:pPr>
                </w:p>
                <w:p w14:paraId="33AB3852" w14:textId="77777777" w:rsidR="00C70867" w:rsidRPr="0027502F" w:rsidRDefault="00C70867" w:rsidP="00B03D74">
                  <w:pPr>
                    <w:pStyle w:val="ListParagraph"/>
                    <w:numPr>
                      <w:ilvl w:val="0"/>
                      <w:numId w:val="63"/>
                    </w:numPr>
                    <w:spacing w:line="276" w:lineRule="auto"/>
                    <w:contextualSpacing w:val="0"/>
                    <w:rPr>
                      <w:szCs w:val="22"/>
                      <w:lang w:val="en-US"/>
                    </w:rPr>
                  </w:pPr>
                  <w:r w:rsidRPr="0027502F">
                    <w:rPr>
                      <w:szCs w:val="22"/>
                      <w:lang w:val="en-US"/>
                    </w:rPr>
                    <w:t>Appendix K: RULES AND CONDITIONS MAPPING</w:t>
                  </w:r>
                </w:p>
                <w:p w14:paraId="4A9C71F6" w14:textId="77777777" w:rsidR="00C70867" w:rsidRPr="0027502F" w:rsidRDefault="00C70867" w:rsidP="00C70867">
                  <w:pPr>
                    <w:pStyle w:val="ListParagraph"/>
                    <w:spacing w:after="240" w:line="276" w:lineRule="auto"/>
                    <w:ind w:left="45"/>
                    <w:rPr>
                      <w:szCs w:val="22"/>
                    </w:rPr>
                  </w:pPr>
                  <w:r w:rsidRPr="0027502F">
                    <w:rPr>
                      <w:szCs w:val="22"/>
                      <w:lang w:val="en-US"/>
                    </w:rPr>
                    <w:t>The following entries for ‘R219’ and ‘R232’ should be updated (highlighted</w:t>
                  </w:r>
                  <w:r w:rsidRPr="0027502F">
                    <w:rPr>
                      <w:szCs w:val="22"/>
                    </w:rPr>
                    <w:t xml:space="preserve"> in bold/italics):</w:t>
                  </w:r>
                </w:p>
                <w:tbl>
                  <w:tblPr>
                    <w:tblW w:w="6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20"/>
                    <w:gridCol w:w="5940"/>
                  </w:tblGrid>
                  <w:tr w:rsidR="00C70867" w:rsidRPr="0027502F" w14:paraId="54100396" w14:textId="77777777" w:rsidTr="00C70867">
                    <w:trPr>
                      <w:trHeight w:val="360"/>
                      <w:tblHeader/>
                    </w:trPr>
                    <w:tc>
                      <w:tcPr>
                        <w:tcW w:w="7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CCD1D7" w14:textId="77777777" w:rsidR="00C70867" w:rsidRPr="0027502F" w:rsidRDefault="00C70867" w:rsidP="00C70867">
                        <w:pPr>
                          <w:pStyle w:val="BodyText"/>
                          <w:spacing w:line="276" w:lineRule="auto"/>
                          <w:rPr>
                            <w:b/>
                            <w:sz w:val="22"/>
                            <w:szCs w:val="22"/>
                            <w:lang w:val="en-US"/>
                          </w:rPr>
                        </w:pPr>
                        <w:r w:rsidRPr="0027502F">
                          <w:rPr>
                            <w:b/>
                            <w:sz w:val="22"/>
                            <w:szCs w:val="22"/>
                            <w:lang w:val="en-US"/>
                          </w:rPr>
                          <w:t>C/R</w:t>
                        </w:r>
                      </w:p>
                    </w:tc>
                    <w:tc>
                      <w:tcPr>
                        <w:tcW w:w="59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9B1F63" w14:textId="77777777" w:rsidR="00C70867" w:rsidRPr="0027502F" w:rsidRDefault="00C70867" w:rsidP="00C70867">
                        <w:pPr>
                          <w:pStyle w:val="BodyText"/>
                          <w:spacing w:line="276" w:lineRule="auto"/>
                          <w:rPr>
                            <w:b/>
                            <w:sz w:val="22"/>
                            <w:szCs w:val="22"/>
                            <w:lang w:val="en-US"/>
                          </w:rPr>
                        </w:pPr>
                        <w:r w:rsidRPr="0027502F">
                          <w:rPr>
                            <w:b/>
                            <w:sz w:val="22"/>
                            <w:szCs w:val="22"/>
                            <w:lang w:val="en-US"/>
                          </w:rPr>
                          <w:t>IE path</w:t>
                        </w:r>
                      </w:p>
                    </w:tc>
                  </w:tr>
                  <w:tr w:rsidR="00C70867" w:rsidRPr="0027502F" w14:paraId="1ABE170C"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5667D8B"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7EAEE20" w14:textId="77777777" w:rsidR="00C70867" w:rsidRPr="0027502F" w:rsidRDefault="00C70867" w:rsidP="00C70867">
                        <w:pPr>
                          <w:pStyle w:val="BodyText"/>
                          <w:rPr>
                            <w:sz w:val="22"/>
                            <w:szCs w:val="22"/>
                          </w:rPr>
                        </w:pPr>
                        <w:r w:rsidRPr="0027502F">
                          <w:rPr>
                            <w:sz w:val="22"/>
                            <w:szCs w:val="22"/>
                          </w:rPr>
                          <w:t xml:space="preserve">IE717.MESSAGE - OTHER ACCOMPANYING DOCUMENT - GOODS ITEM.Gross </w:t>
                        </w:r>
                        <w:r w:rsidRPr="0027502F">
                          <w:rPr>
                            <w:b/>
                            <w:bCs/>
                            <w:i/>
                            <w:iCs/>
                            <w:sz w:val="22"/>
                            <w:szCs w:val="22"/>
                          </w:rPr>
                          <w:t>Mass</w:t>
                        </w:r>
                      </w:p>
                    </w:tc>
                  </w:tr>
                  <w:tr w:rsidR="00C70867" w:rsidRPr="0027502F" w14:paraId="55D740F6"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986DD89"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15ED90C3" w14:textId="77777777" w:rsidR="00C70867" w:rsidRPr="0027502F" w:rsidRDefault="00C70867" w:rsidP="00C70867">
                        <w:pPr>
                          <w:pStyle w:val="BodyText"/>
                          <w:rPr>
                            <w:sz w:val="22"/>
                            <w:szCs w:val="22"/>
                          </w:rPr>
                        </w:pPr>
                        <w:r w:rsidRPr="0027502F">
                          <w:rPr>
                            <w:sz w:val="22"/>
                            <w:szCs w:val="22"/>
                          </w:rPr>
                          <w:t xml:space="preserve">IE717.MESSAGE - OTHER ACCOMPANYING DOCUMENT - GOODS ITEM.Net </w:t>
                        </w:r>
                        <w:r w:rsidRPr="0027502F">
                          <w:rPr>
                            <w:b/>
                            <w:bCs/>
                            <w:i/>
                            <w:iCs/>
                            <w:sz w:val="22"/>
                            <w:szCs w:val="22"/>
                          </w:rPr>
                          <w:t>Mass</w:t>
                        </w:r>
                      </w:p>
                    </w:tc>
                  </w:tr>
                  <w:tr w:rsidR="00C70867" w:rsidRPr="0027502F" w14:paraId="79BF1DC0"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3DE3F914"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6DD75AB1" w14:textId="77777777" w:rsidR="00C70867" w:rsidRPr="0027502F" w:rsidRDefault="00C70867" w:rsidP="00C70867">
                        <w:pPr>
                          <w:pStyle w:val="BodyText"/>
                          <w:rPr>
                            <w:b/>
                            <w:bCs/>
                            <w:i/>
                            <w:iCs/>
                            <w:sz w:val="22"/>
                            <w:szCs w:val="22"/>
                            <w:lang w:val="en-US"/>
                          </w:rPr>
                        </w:pPr>
                        <w:r w:rsidRPr="0027502F">
                          <w:rPr>
                            <w:sz w:val="22"/>
                            <w:szCs w:val="22"/>
                          </w:rPr>
                          <w:t xml:space="preserve">IE722.MESSAGE - GOODS ITEM.Gross </w:t>
                        </w:r>
                        <w:r w:rsidRPr="0027502F">
                          <w:rPr>
                            <w:b/>
                            <w:bCs/>
                            <w:i/>
                            <w:iCs/>
                            <w:sz w:val="22"/>
                            <w:szCs w:val="22"/>
                          </w:rPr>
                          <w:t>Mass</w:t>
                        </w:r>
                      </w:p>
                    </w:tc>
                  </w:tr>
                  <w:tr w:rsidR="00C70867" w:rsidRPr="0027502F" w14:paraId="7C84F96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33E54CDB"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7EC23C01" w14:textId="77777777" w:rsidR="00C70867" w:rsidRPr="0027502F" w:rsidRDefault="00C70867" w:rsidP="00C70867">
                        <w:pPr>
                          <w:pStyle w:val="BodyText"/>
                          <w:rPr>
                            <w:b/>
                            <w:bCs/>
                            <w:i/>
                            <w:iCs/>
                            <w:sz w:val="22"/>
                            <w:szCs w:val="22"/>
                            <w:lang w:val="en-US"/>
                          </w:rPr>
                        </w:pPr>
                        <w:r w:rsidRPr="0027502F">
                          <w:rPr>
                            <w:sz w:val="22"/>
                            <w:szCs w:val="22"/>
                          </w:rPr>
                          <w:t xml:space="preserve">IE722.MESSAGE - GOODS ITEM.Net </w:t>
                        </w:r>
                        <w:r w:rsidRPr="0027502F">
                          <w:rPr>
                            <w:b/>
                            <w:bCs/>
                            <w:i/>
                            <w:iCs/>
                            <w:sz w:val="22"/>
                            <w:szCs w:val="22"/>
                          </w:rPr>
                          <w:t>Mass</w:t>
                        </w:r>
                      </w:p>
                    </w:tc>
                  </w:tr>
                  <w:tr w:rsidR="00C70867" w:rsidRPr="0027502F" w14:paraId="647A768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14600ABB"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3887197" w14:textId="77777777" w:rsidR="00C70867" w:rsidRPr="0027502F" w:rsidRDefault="00C70867" w:rsidP="00C70867">
                        <w:pPr>
                          <w:pStyle w:val="BodyText"/>
                          <w:rPr>
                            <w:b/>
                            <w:bCs/>
                            <w:i/>
                            <w:iCs/>
                            <w:sz w:val="22"/>
                            <w:szCs w:val="22"/>
                            <w:lang w:val="en-US"/>
                          </w:rPr>
                        </w:pPr>
                        <w:r w:rsidRPr="0027502F">
                          <w:rPr>
                            <w:sz w:val="22"/>
                            <w:szCs w:val="22"/>
                          </w:rPr>
                          <w:t xml:space="preserve">IE801.MESSAGE - (BODY) E-AD.Gross </w:t>
                        </w:r>
                        <w:r w:rsidRPr="0027502F">
                          <w:rPr>
                            <w:b/>
                            <w:bCs/>
                            <w:i/>
                            <w:iCs/>
                            <w:sz w:val="22"/>
                            <w:szCs w:val="22"/>
                          </w:rPr>
                          <w:t>Mass</w:t>
                        </w:r>
                      </w:p>
                    </w:tc>
                  </w:tr>
                  <w:tr w:rsidR="00C70867" w:rsidRPr="0027502F" w14:paraId="430733A5"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92246F4"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308C8AB" w14:textId="77777777" w:rsidR="00C70867" w:rsidRPr="0027502F" w:rsidRDefault="00C70867" w:rsidP="00C70867">
                        <w:pPr>
                          <w:pStyle w:val="BodyText"/>
                          <w:rPr>
                            <w:b/>
                            <w:bCs/>
                            <w:i/>
                            <w:iCs/>
                            <w:sz w:val="22"/>
                            <w:szCs w:val="22"/>
                            <w:lang w:val="en-US"/>
                          </w:rPr>
                        </w:pPr>
                        <w:r w:rsidRPr="0027502F">
                          <w:rPr>
                            <w:sz w:val="22"/>
                            <w:szCs w:val="22"/>
                          </w:rPr>
                          <w:t xml:space="preserve">IE801.MESSAGE - (BODY) E-AD.Net </w:t>
                        </w:r>
                        <w:r w:rsidRPr="0027502F">
                          <w:rPr>
                            <w:b/>
                            <w:bCs/>
                            <w:i/>
                            <w:iCs/>
                            <w:sz w:val="22"/>
                            <w:szCs w:val="22"/>
                          </w:rPr>
                          <w:t>Mass</w:t>
                        </w:r>
                      </w:p>
                    </w:tc>
                  </w:tr>
                  <w:tr w:rsidR="00C70867" w:rsidRPr="0027502F" w14:paraId="47F5054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6550D86"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7F47339" w14:textId="77777777" w:rsidR="00C70867" w:rsidRPr="0027502F" w:rsidRDefault="00C70867" w:rsidP="00C70867">
                        <w:pPr>
                          <w:pStyle w:val="BodyText"/>
                          <w:rPr>
                            <w:b/>
                            <w:bCs/>
                            <w:i/>
                            <w:iCs/>
                            <w:sz w:val="22"/>
                            <w:szCs w:val="22"/>
                            <w:lang w:val="en-US"/>
                          </w:rPr>
                        </w:pPr>
                        <w:r w:rsidRPr="0027502F">
                          <w:rPr>
                            <w:sz w:val="22"/>
                            <w:szCs w:val="22"/>
                          </w:rPr>
                          <w:t xml:space="preserve">IE815.MESSAGE - (BODY) E-AD.Gross </w:t>
                        </w:r>
                        <w:r w:rsidRPr="0027502F">
                          <w:rPr>
                            <w:b/>
                            <w:bCs/>
                            <w:i/>
                            <w:iCs/>
                            <w:sz w:val="22"/>
                            <w:szCs w:val="22"/>
                          </w:rPr>
                          <w:t>Mass</w:t>
                        </w:r>
                      </w:p>
                    </w:tc>
                  </w:tr>
                  <w:tr w:rsidR="00C70867" w:rsidRPr="0027502F" w14:paraId="270C5DB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1DD78D9F"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7160BBAA" w14:textId="77777777" w:rsidR="00C70867" w:rsidRPr="0027502F" w:rsidRDefault="00C70867" w:rsidP="00C70867">
                        <w:pPr>
                          <w:pStyle w:val="BodyText"/>
                          <w:rPr>
                            <w:b/>
                            <w:bCs/>
                            <w:i/>
                            <w:iCs/>
                            <w:sz w:val="22"/>
                            <w:szCs w:val="22"/>
                            <w:lang w:val="en-US"/>
                          </w:rPr>
                        </w:pPr>
                        <w:r w:rsidRPr="0027502F">
                          <w:rPr>
                            <w:sz w:val="22"/>
                            <w:szCs w:val="22"/>
                          </w:rPr>
                          <w:t xml:space="preserve">IE815.MESSAGE - (BODY) E-AD.Net </w:t>
                        </w:r>
                        <w:r w:rsidRPr="0027502F">
                          <w:rPr>
                            <w:b/>
                            <w:bCs/>
                            <w:i/>
                            <w:iCs/>
                            <w:sz w:val="22"/>
                            <w:szCs w:val="22"/>
                          </w:rPr>
                          <w:t>Mass</w:t>
                        </w:r>
                      </w:p>
                    </w:tc>
                  </w:tr>
                  <w:tr w:rsidR="00C70867" w:rsidRPr="0027502F" w14:paraId="55BCE3E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20744A84" w14:textId="77777777" w:rsidR="00C70867" w:rsidRPr="0027502F" w:rsidRDefault="00C70867" w:rsidP="00C70867">
                        <w:pPr>
                          <w:pStyle w:val="BodyText"/>
                          <w:rPr>
                            <w:sz w:val="22"/>
                            <w:szCs w:val="22"/>
                          </w:rPr>
                        </w:pPr>
                        <w:r w:rsidRPr="0027502F">
                          <w:rPr>
                            <w:color w:val="000000"/>
                            <w:sz w:val="22"/>
                            <w:szCs w:val="22"/>
                          </w:rPr>
                          <w:lastRenderedPageBreak/>
                          <w:t>R219</w:t>
                        </w:r>
                      </w:p>
                    </w:tc>
                    <w:tc>
                      <w:tcPr>
                        <w:tcW w:w="5940" w:type="dxa"/>
                        <w:tcBorders>
                          <w:top w:val="single" w:sz="4" w:space="0" w:color="auto"/>
                          <w:left w:val="single" w:sz="4" w:space="0" w:color="auto"/>
                          <w:bottom w:val="single" w:sz="4" w:space="0" w:color="auto"/>
                          <w:right w:val="single" w:sz="4" w:space="0" w:color="auto"/>
                        </w:tcBorders>
                        <w:vAlign w:val="center"/>
                      </w:tcPr>
                      <w:p w14:paraId="285B684C" w14:textId="77777777" w:rsidR="00C70867" w:rsidRPr="0027502F" w:rsidRDefault="00C70867" w:rsidP="00C70867">
                        <w:pPr>
                          <w:pStyle w:val="BodyText"/>
                          <w:rPr>
                            <w:b/>
                            <w:bCs/>
                            <w:i/>
                            <w:iCs/>
                            <w:sz w:val="22"/>
                            <w:szCs w:val="22"/>
                            <w:lang w:val="en-US"/>
                          </w:rPr>
                        </w:pPr>
                        <w:r w:rsidRPr="0027502F">
                          <w:rPr>
                            <w:sz w:val="22"/>
                            <w:szCs w:val="22"/>
                          </w:rPr>
                          <w:t xml:space="preserve">IE825.MESSAGE - (SPLIT DETAILS) E-AD - (BODY) E-AD.Gross </w:t>
                        </w:r>
                        <w:r w:rsidRPr="0027502F">
                          <w:rPr>
                            <w:b/>
                            <w:bCs/>
                            <w:i/>
                            <w:iCs/>
                            <w:sz w:val="22"/>
                            <w:szCs w:val="22"/>
                          </w:rPr>
                          <w:t>Mass</w:t>
                        </w:r>
                      </w:p>
                    </w:tc>
                  </w:tr>
                  <w:tr w:rsidR="00C70867" w:rsidRPr="0027502F" w14:paraId="4B5CD40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A7F1863"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8D76C27" w14:textId="77777777" w:rsidR="00C70867" w:rsidRPr="0027502F" w:rsidRDefault="00C70867" w:rsidP="00C70867">
                        <w:pPr>
                          <w:pStyle w:val="BodyText"/>
                          <w:rPr>
                            <w:b/>
                            <w:bCs/>
                            <w:i/>
                            <w:iCs/>
                            <w:sz w:val="22"/>
                            <w:szCs w:val="22"/>
                            <w:lang w:val="en-US"/>
                          </w:rPr>
                        </w:pPr>
                        <w:r w:rsidRPr="0027502F">
                          <w:rPr>
                            <w:sz w:val="22"/>
                            <w:szCs w:val="22"/>
                          </w:rPr>
                          <w:t xml:space="preserve">IE825.MESSAGE - (SPLIT DETAILS) E-AD - (BODY) E-AD.Net </w:t>
                        </w:r>
                        <w:r w:rsidRPr="0027502F">
                          <w:rPr>
                            <w:b/>
                            <w:bCs/>
                            <w:i/>
                            <w:iCs/>
                            <w:sz w:val="22"/>
                            <w:szCs w:val="22"/>
                          </w:rPr>
                          <w:t>Mass</w:t>
                        </w:r>
                      </w:p>
                    </w:tc>
                  </w:tr>
                  <w:tr w:rsidR="00C70867" w:rsidRPr="0027502F" w14:paraId="3424BB4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33E2146"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418F5E62" w14:textId="77777777" w:rsidR="00C70867" w:rsidRPr="0027502F" w:rsidRDefault="00C70867" w:rsidP="00C70867">
                        <w:pPr>
                          <w:pStyle w:val="BodyText"/>
                          <w:rPr>
                            <w:b/>
                            <w:bCs/>
                            <w:i/>
                            <w:iCs/>
                            <w:sz w:val="22"/>
                            <w:szCs w:val="22"/>
                            <w:lang w:val="en-US"/>
                          </w:rPr>
                        </w:pPr>
                        <w:r w:rsidRPr="0027502F">
                          <w:rPr>
                            <w:sz w:val="22"/>
                            <w:szCs w:val="22"/>
                          </w:rPr>
                          <w:t xml:space="preserve">IE840.MESSAGE - OTHER ACCOMPANYING DOCUMENT - GOODS ITEM.Gross </w:t>
                        </w:r>
                        <w:r w:rsidRPr="0027502F">
                          <w:rPr>
                            <w:b/>
                            <w:bCs/>
                            <w:i/>
                            <w:iCs/>
                            <w:sz w:val="22"/>
                            <w:szCs w:val="22"/>
                          </w:rPr>
                          <w:t>Mass</w:t>
                        </w:r>
                      </w:p>
                    </w:tc>
                  </w:tr>
                  <w:tr w:rsidR="00C70867" w:rsidRPr="0027502F" w14:paraId="733170D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0317F4B" w14:textId="77777777" w:rsidR="00C70867" w:rsidRPr="0027502F" w:rsidRDefault="00C70867" w:rsidP="00C70867">
                        <w:pPr>
                          <w:pStyle w:val="BodyText"/>
                          <w:rPr>
                            <w:sz w:val="22"/>
                            <w:szCs w:val="22"/>
                          </w:rPr>
                        </w:pPr>
                        <w:r w:rsidRPr="0027502F">
                          <w:rPr>
                            <w:color w:val="000000"/>
                            <w:sz w:val="22"/>
                            <w:szCs w:val="22"/>
                          </w:rPr>
                          <w:t>R219</w:t>
                        </w:r>
                      </w:p>
                    </w:tc>
                    <w:tc>
                      <w:tcPr>
                        <w:tcW w:w="5940" w:type="dxa"/>
                        <w:tcBorders>
                          <w:top w:val="single" w:sz="4" w:space="0" w:color="auto"/>
                          <w:left w:val="single" w:sz="4" w:space="0" w:color="auto"/>
                          <w:bottom w:val="single" w:sz="4" w:space="0" w:color="auto"/>
                          <w:right w:val="single" w:sz="4" w:space="0" w:color="auto"/>
                        </w:tcBorders>
                        <w:vAlign w:val="center"/>
                      </w:tcPr>
                      <w:p w14:paraId="05ED1453" w14:textId="77777777" w:rsidR="00C70867" w:rsidRPr="0027502F" w:rsidRDefault="00C70867" w:rsidP="00C70867">
                        <w:pPr>
                          <w:pStyle w:val="BodyText"/>
                          <w:rPr>
                            <w:b/>
                            <w:bCs/>
                            <w:i/>
                            <w:iCs/>
                            <w:sz w:val="22"/>
                            <w:szCs w:val="22"/>
                            <w:lang w:val="en-US"/>
                          </w:rPr>
                        </w:pPr>
                        <w:r w:rsidRPr="0027502F">
                          <w:rPr>
                            <w:sz w:val="22"/>
                            <w:szCs w:val="22"/>
                          </w:rPr>
                          <w:t xml:space="preserve">IE840.MESSAGE - OTHER ACCOMPANYING DOCUMENT - GOODS ITEM.Net </w:t>
                        </w:r>
                        <w:r w:rsidRPr="0027502F">
                          <w:rPr>
                            <w:b/>
                            <w:bCs/>
                            <w:i/>
                            <w:iCs/>
                            <w:sz w:val="22"/>
                            <w:szCs w:val="22"/>
                          </w:rPr>
                          <w:t>Mass</w:t>
                        </w:r>
                      </w:p>
                    </w:tc>
                  </w:tr>
                  <w:tr w:rsidR="00C70867" w:rsidRPr="0027502F" w14:paraId="5A9B0BC8"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4AC2FBA0"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353C0510" w14:textId="77777777" w:rsidR="00C70867" w:rsidRPr="0027502F" w:rsidRDefault="00C70867" w:rsidP="00C70867">
                        <w:pPr>
                          <w:pStyle w:val="BodyText"/>
                          <w:rPr>
                            <w:sz w:val="22"/>
                            <w:szCs w:val="22"/>
                          </w:rPr>
                        </w:pPr>
                        <w:r w:rsidRPr="0027502F">
                          <w:rPr>
                            <w:sz w:val="22"/>
                            <w:szCs w:val="22"/>
                          </w:rPr>
                          <w:t xml:space="preserve">IE717.MESSAGE - OTHER ACCOMPANYING DOCUMENT - GOODS ITEM.Gross </w:t>
                        </w:r>
                        <w:r w:rsidRPr="0027502F">
                          <w:rPr>
                            <w:b/>
                            <w:bCs/>
                            <w:i/>
                            <w:iCs/>
                            <w:sz w:val="22"/>
                            <w:szCs w:val="22"/>
                          </w:rPr>
                          <w:t>Mass</w:t>
                        </w:r>
                      </w:p>
                    </w:tc>
                  </w:tr>
                  <w:tr w:rsidR="00C70867" w:rsidRPr="0027502F" w14:paraId="777BA9AE"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91FD0C0"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2498081B" w14:textId="77777777" w:rsidR="00C70867" w:rsidRPr="0027502F" w:rsidRDefault="00C70867" w:rsidP="00C70867">
                        <w:pPr>
                          <w:pStyle w:val="BodyText"/>
                          <w:rPr>
                            <w:sz w:val="22"/>
                            <w:szCs w:val="22"/>
                          </w:rPr>
                        </w:pPr>
                        <w:r w:rsidRPr="0027502F">
                          <w:rPr>
                            <w:sz w:val="22"/>
                            <w:szCs w:val="22"/>
                          </w:rPr>
                          <w:t xml:space="preserve">IE717.MESSAGE - OTHER ACCOMPANYING DOCUMENT - GOODS ITEM.Net </w:t>
                        </w:r>
                        <w:r w:rsidRPr="0027502F">
                          <w:rPr>
                            <w:b/>
                            <w:bCs/>
                            <w:i/>
                            <w:iCs/>
                            <w:sz w:val="22"/>
                            <w:szCs w:val="22"/>
                          </w:rPr>
                          <w:t>Mass</w:t>
                        </w:r>
                      </w:p>
                    </w:tc>
                  </w:tr>
                  <w:tr w:rsidR="00C70867" w:rsidRPr="0027502F" w14:paraId="7D034E4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5E29690D"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75B006D7" w14:textId="77777777" w:rsidR="00C70867" w:rsidRPr="0027502F" w:rsidRDefault="00C70867" w:rsidP="00C70867">
                        <w:pPr>
                          <w:pStyle w:val="BodyText"/>
                          <w:rPr>
                            <w:sz w:val="22"/>
                            <w:szCs w:val="22"/>
                          </w:rPr>
                        </w:pPr>
                        <w:r w:rsidRPr="0027502F">
                          <w:rPr>
                            <w:sz w:val="22"/>
                            <w:szCs w:val="22"/>
                          </w:rPr>
                          <w:t xml:space="preserve">IE722.MESSAGE - GOODS ITEM.Gross </w:t>
                        </w:r>
                        <w:r w:rsidRPr="0027502F">
                          <w:rPr>
                            <w:b/>
                            <w:bCs/>
                            <w:i/>
                            <w:iCs/>
                            <w:sz w:val="22"/>
                            <w:szCs w:val="22"/>
                          </w:rPr>
                          <w:t>Mass</w:t>
                        </w:r>
                      </w:p>
                    </w:tc>
                  </w:tr>
                  <w:tr w:rsidR="00C70867" w:rsidRPr="0027502F" w14:paraId="302815B6"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2DE000A"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19B42CD1" w14:textId="77777777" w:rsidR="00C70867" w:rsidRPr="0027502F" w:rsidRDefault="00C70867" w:rsidP="00C70867">
                        <w:pPr>
                          <w:pStyle w:val="BodyText"/>
                          <w:rPr>
                            <w:sz w:val="22"/>
                            <w:szCs w:val="22"/>
                          </w:rPr>
                        </w:pPr>
                        <w:r w:rsidRPr="0027502F">
                          <w:rPr>
                            <w:sz w:val="22"/>
                            <w:szCs w:val="22"/>
                          </w:rPr>
                          <w:t xml:space="preserve">IE722.MESSAGE - GOODS ITEM.Net </w:t>
                        </w:r>
                        <w:r w:rsidRPr="0027502F">
                          <w:rPr>
                            <w:b/>
                            <w:bCs/>
                            <w:i/>
                            <w:iCs/>
                            <w:sz w:val="22"/>
                            <w:szCs w:val="22"/>
                          </w:rPr>
                          <w:t>Mass</w:t>
                        </w:r>
                      </w:p>
                    </w:tc>
                  </w:tr>
                  <w:tr w:rsidR="00C70867" w:rsidRPr="0027502F" w14:paraId="402C9DFF"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CD5B20D"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7D1C4268" w14:textId="77777777" w:rsidR="00C70867" w:rsidRPr="0027502F" w:rsidRDefault="00C70867" w:rsidP="00C70867">
                        <w:pPr>
                          <w:pStyle w:val="BodyText"/>
                          <w:rPr>
                            <w:sz w:val="22"/>
                            <w:szCs w:val="22"/>
                          </w:rPr>
                        </w:pPr>
                        <w:r w:rsidRPr="0027502F">
                          <w:rPr>
                            <w:sz w:val="22"/>
                            <w:szCs w:val="22"/>
                          </w:rPr>
                          <w:t xml:space="preserve">IE801.MESSAGE - (BODY) E-AD.Gross </w:t>
                        </w:r>
                        <w:r w:rsidRPr="0027502F">
                          <w:rPr>
                            <w:b/>
                            <w:bCs/>
                            <w:i/>
                            <w:iCs/>
                            <w:sz w:val="22"/>
                            <w:szCs w:val="22"/>
                          </w:rPr>
                          <w:t>Mass</w:t>
                        </w:r>
                      </w:p>
                    </w:tc>
                  </w:tr>
                  <w:tr w:rsidR="00C70867" w:rsidRPr="0027502F" w14:paraId="29885539"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AB61030"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0597BF08" w14:textId="77777777" w:rsidR="00C70867" w:rsidRPr="0027502F" w:rsidRDefault="00C70867" w:rsidP="00C70867">
                        <w:pPr>
                          <w:pStyle w:val="BodyText"/>
                          <w:rPr>
                            <w:sz w:val="22"/>
                            <w:szCs w:val="22"/>
                          </w:rPr>
                        </w:pPr>
                        <w:r w:rsidRPr="0027502F">
                          <w:rPr>
                            <w:sz w:val="22"/>
                            <w:szCs w:val="22"/>
                          </w:rPr>
                          <w:t xml:space="preserve">IE801.MESSAGE - (BODY) E-AD.Net </w:t>
                        </w:r>
                        <w:r w:rsidRPr="0027502F">
                          <w:rPr>
                            <w:b/>
                            <w:bCs/>
                            <w:i/>
                            <w:iCs/>
                            <w:sz w:val="22"/>
                            <w:szCs w:val="22"/>
                          </w:rPr>
                          <w:t>Mass</w:t>
                        </w:r>
                      </w:p>
                    </w:tc>
                  </w:tr>
                  <w:tr w:rsidR="00C70867" w:rsidRPr="0027502F" w14:paraId="3C0ABAA0"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6E3A31D6"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996DF8B" w14:textId="77777777" w:rsidR="00C70867" w:rsidRPr="0027502F" w:rsidRDefault="00C70867" w:rsidP="00C70867">
                        <w:pPr>
                          <w:pStyle w:val="BodyText"/>
                          <w:rPr>
                            <w:sz w:val="22"/>
                            <w:szCs w:val="22"/>
                          </w:rPr>
                        </w:pPr>
                        <w:r w:rsidRPr="0027502F">
                          <w:rPr>
                            <w:sz w:val="22"/>
                            <w:szCs w:val="22"/>
                          </w:rPr>
                          <w:t xml:space="preserve">IE815.MESSAGE - (BODY) E-AD.Gross </w:t>
                        </w:r>
                        <w:r w:rsidRPr="0027502F">
                          <w:rPr>
                            <w:b/>
                            <w:bCs/>
                            <w:i/>
                            <w:iCs/>
                            <w:sz w:val="22"/>
                            <w:szCs w:val="22"/>
                          </w:rPr>
                          <w:t>Mass</w:t>
                        </w:r>
                      </w:p>
                    </w:tc>
                  </w:tr>
                  <w:tr w:rsidR="00C70867" w:rsidRPr="0027502F" w14:paraId="27C6BB6D"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2A671E2"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66B91D7" w14:textId="77777777" w:rsidR="00C70867" w:rsidRPr="0027502F" w:rsidRDefault="00C70867" w:rsidP="00C70867">
                        <w:pPr>
                          <w:pStyle w:val="BodyText"/>
                          <w:rPr>
                            <w:sz w:val="22"/>
                            <w:szCs w:val="22"/>
                          </w:rPr>
                        </w:pPr>
                        <w:r w:rsidRPr="0027502F">
                          <w:rPr>
                            <w:sz w:val="22"/>
                            <w:szCs w:val="22"/>
                          </w:rPr>
                          <w:t xml:space="preserve">IE815.MESSAGE - (BODY) E-AD.Net </w:t>
                        </w:r>
                        <w:r w:rsidRPr="0027502F">
                          <w:rPr>
                            <w:b/>
                            <w:bCs/>
                            <w:i/>
                            <w:iCs/>
                            <w:sz w:val="22"/>
                            <w:szCs w:val="22"/>
                          </w:rPr>
                          <w:t>Mass</w:t>
                        </w:r>
                      </w:p>
                    </w:tc>
                  </w:tr>
                  <w:tr w:rsidR="00C70867" w:rsidRPr="0027502F" w14:paraId="3F20493B"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E1118AC"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40EC2A51" w14:textId="77777777" w:rsidR="00C70867" w:rsidRPr="0027502F" w:rsidRDefault="00C70867" w:rsidP="00C70867">
                        <w:pPr>
                          <w:pStyle w:val="BodyText"/>
                          <w:rPr>
                            <w:sz w:val="22"/>
                            <w:szCs w:val="22"/>
                          </w:rPr>
                        </w:pPr>
                        <w:r w:rsidRPr="0027502F">
                          <w:rPr>
                            <w:sz w:val="22"/>
                            <w:szCs w:val="22"/>
                          </w:rPr>
                          <w:t xml:space="preserve">IE825.MESSAGE - (SPLIT DETAILS) E-AD - (BODY) E-AD.Gross </w:t>
                        </w:r>
                        <w:r w:rsidRPr="0027502F">
                          <w:rPr>
                            <w:b/>
                            <w:bCs/>
                            <w:i/>
                            <w:iCs/>
                            <w:sz w:val="22"/>
                            <w:szCs w:val="22"/>
                          </w:rPr>
                          <w:t>Mass</w:t>
                        </w:r>
                      </w:p>
                    </w:tc>
                  </w:tr>
                  <w:tr w:rsidR="00C70867" w:rsidRPr="0027502F" w14:paraId="4EED42E5"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54A6342C"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072C70BA" w14:textId="77777777" w:rsidR="00C70867" w:rsidRPr="0027502F" w:rsidRDefault="00C70867" w:rsidP="00C70867">
                        <w:pPr>
                          <w:pStyle w:val="BodyText"/>
                          <w:rPr>
                            <w:sz w:val="22"/>
                            <w:szCs w:val="22"/>
                          </w:rPr>
                        </w:pPr>
                        <w:r w:rsidRPr="0027502F">
                          <w:rPr>
                            <w:sz w:val="22"/>
                            <w:szCs w:val="22"/>
                          </w:rPr>
                          <w:t xml:space="preserve">IE825.MESSAGE - (SPLIT DETAILS) E-AD - (BODY) E-AD.Net </w:t>
                        </w:r>
                        <w:r w:rsidRPr="0027502F">
                          <w:rPr>
                            <w:b/>
                            <w:bCs/>
                            <w:i/>
                            <w:iCs/>
                            <w:sz w:val="22"/>
                            <w:szCs w:val="22"/>
                          </w:rPr>
                          <w:t>Mass</w:t>
                        </w:r>
                      </w:p>
                    </w:tc>
                  </w:tr>
                  <w:tr w:rsidR="00C70867" w:rsidRPr="0027502F" w14:paraId="097C4A82"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7F2C3549"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5E053983" w14:textId="77777777" w:rsidR="00C70867" w:rsidRPr="0027502F" w:rsidRDefault="00C70867" w:rsidP="00C70867">
                        <w:pPr>
                          <w:pStyle w:val="BodyText"/>
                          <w:rPr>
                            <w:sz w:val="22"/>
                            <w:szCs w:val="22"/>
                          </w:rPr>
                        </w:pPr>
                        <w:r w:rsidRPr="0027502F">
                          <w:rPr>
                            <w:sz w:val="22"/>
                            <w:szCs w:val="22"/>
                          </w:rPr>
                          <w:t xml:space="preserve">IE840.MESSAGE - OTHER ACCOMPANYING DOCUMENT - GOODS ITEM.Gross </w:t>
                        </w:r>
                        <w:r w:rsidRPr="0027502F">
                          <w:rPr>
                            <w:b/>
                            <w:bCs/>
                            <w:i/>
                            <w:iCs/>
                            <w:sz w:val="22"/>
                            <w:szCs w:val="22"/>
                          </w:rPr>
                          <w:t>Mass</w:t>
                        </w:r>
                      </w:p>
                    </w:tc>
                  </w:tr>
                  <w:tr w:rsidR="00C70867" w:rsidRPr="0027502F" w14:paraId="19D72451" w14:textId="77777777" w:rsidTr="00C70867">
                    <w:tc>
                      <w:tcPr>
                        <w:tcW w:w="720" w:type="dxa"/>
                        <w:tcBorders>
                          <w:top w:val="single" w:sz="4" w:space="0" w:color="auto"/>
                          <w:left w:val="single" w:sz="4" w:space="0" w:color="auto"/>
                          <w:bottom w:val="single" w:sz="4" w:space="0" w:color="auto"/>
                          <w:right w:val="single" w:sz="4" w:space="0" w:color="auto"/>
                        </w:tcBorders>
                        <w:vAlign w:val="center"/>
                      </w:tcPr>
                      <w:p w14:paraId="004310A2" w14:textId="77777777" w:rsidR="00C70867" w:rsidRPr="0027502F" w:rsidRDefault="00C70867" w:rsidP="00C70867">
                        <w:pPr>
                          <w:pStyle w:val="BodyText"/>
                          <w:rPr>
                            <w:color w:val="000000"/>
                            <w:sz w:val="22"/>
                            <w:szCs w:val="22"/>
                          </w:rPr>
                        </w:pPr>
                        <w:r w:rsidRPr="0027502F">
                          <w:rPr>
                            <w:color w:val="000000"/>
                            <w:sz w:val="22"/>
                            <w:szCs w:val="22"/>
                          </w:rPr>
                          <w:t>R232</w:t>
                        </w:r>
                      </w:p>
                    </w:tc>
                    <w:tc>
                      <w:tcPr>
                        <w:tcW w:w="5940" w:type="dxa"/>
                        <w:tcBorders>
                          <w:top w:val="single" w:sz="4" w:space="0" w:color="auto"/>
                          <w:left w:val="single" w:sz="4" w:space="0" w:color="auto"/>
                          <w:bottom w:val="single" w:sz="4" w:space="0" w:color="auto"/>
                          <w:right w:val="single" w:sz="4" w:space="0" w:color="auto"/>
                        </w:tcBorders>
                        <w:vAlign w:val="center"/>
                      </w:tcPr>
                      <w:p w14:paraId="27E1BB32" w14:textId="77777777" w:rsidR="00C70867" w:rsidRPr="0027502F" w:rsidRDefault="00C70867" w:rsidP="00C70867">
                        <w:pPr>
                          <w:pStyle w:val="BodyText"/>
                          <w:rPr>
                            <w:sz w:val="22"/>
                            <w:szCs w:val="22"/>
                          </w:rPr>
                        </w:pPr>
                        <w:r w:rsidRPr="0027502F">
                          <w:rPr>
                            <w:sz w:val="22"/>
                            <w:szCs w:val="22"/>
                          </w:rPr>
                          <w:t xml:space="preserve">IE840.MESSAGE - OTHER ACCOMPANYING DOCUMENT - GOODS ITEM.Net </w:t>
                        </w:r>
                        <w:r w:rsidRPr="0027502F">
                          <w:rPr>
                            <w:b/>
                            <w:bCs/>
                            <w:i/>
                            <w:iCs/>
                            <w:sz w:val="22"/>
                            <w:szCs w:val="22"/>
                          </w:rPr>
                          <w:t>Mass</w:t>
                        </w:r>
                      </w:p>
                    </w:tc>
                  </w:tr>
                </w:tbl>
                <w:p w14:paraId="6D98ED4C" w14:textId="77777777" w:rsidR="00C70867" w:rsidRPr="0027502F" w:rsidRDefault="00C70867" w:rsidP="00C70867">
                  <w:pPr>
                    <w:spacing w:line="276" w:lineRule="auto"/>
                    <w:rPr>
                      <w:szCs w:val="22"/>
                      <w:lang w:val="en-US"/>
                    </w:rPr>
                  </w:pPr>
                </w:p>
                <w:p w14:paraId="1ED46D74" w14:textId="77777777" w:rsidR="00C70867" w:rsidRPr="0027502F" w:rsidRDefault="00C70867" w:rsidP="00510350">
                  <w:pPr>
                    <w:pStyle w:val="ListParagraph"/>
                    <w:numPr>
                      <w:ilvl w:val="0"/>
                      <w:numId w:val="63"/>
                    </w:numPr>
                    <w:spacing w:line="276" w:lineRule="auto"/>
                    <w:contextualSpacing w:val="0"/>
                    <w:rPr>
                      <w:szCs w:val="22"/>
                      <w:lang w:val="en-US"/>
                    </w:rPr>
                  </w:pPr>
                  <w:r w:rsidRPr="0027502F">
                    <w:rPr>
                      <w:szCs w:val="22"/>
                      <w:lang w:val="en-US"/>
                    </w:rPr>
                    <w:t>Appendix H: DIRECTORY WITH XML SCHEMAS (XSDS)</w:t>
                  </w:r>
                </w:p>
                <w:p w14:paraId="5677C3E5" w14:textId="77777777" w:rsidR="00C70867" w:rsidRPr="0027502F" w:rsidRDefault="00C70867" w:rsidP="00C56B9A">
                  <w:pPr>
                    <w:spacing w:line="276" w:lineRule="auto"/>
                    <w:rPr>
                      <w:szCs w:val="22"/>
                      <w:lang w:val="en-US"/>
                    </w:rPr>
                  </w:pPr>
                  <w:r w:rsidRPr="0027502F">
                    <w:rPr>
                      <w:szCs w:val="22"/>
                      <w:lang w:val="en-US"/>
                    </w:rPr>
                    <w:t>The following updates should be performed (highlighted</w:t>
                  </w:r>
                  <w:r w:rsidRPr="0027502F">
                    <w:rPr>
                      <w:szCs w:val="22"/>
                    </w:rPr>
                    <w:t xml:space="preserve"> in bold/italics)</w:t>
                  </w:r>
                  <w:r w:rsidRPr="0027502F">
                    <w:rPr>
                      <w:szCs w:val="22"/>
                      <w:lang w:val="en-US"/>
                    </w:rPr>
                    <w:t>:</w:t>
                  </w:r>
                </w:p>
                <w:p w14:paraId="4BA31057" w14:textId="77777777" w:rsidR="00C70867" w:rsidRPr="0027502F" w:rsidRDefault="00C70867" w:rsidP="00CA062C">
                  <w:pPr>
                    <w:pStyle w:val="ListParagraph"/>
                    <w:numPr>
                      <w:ilvl w:val="0"/>
                      <w:numId w:val="64"/>
                    </w:numPr>
                    <w:spacing w:after="0" w:line="276" w:lineRule="auto"/>
                    <w:rPr>
                      <w:szCs w:val="22"/>
                      <w:lang w:val="en-US"/>
                    </w:rPr>
                  </w:pPr>
                  <w:r w:rsidRPr="0027502F">
                    <w:rPr>
                      <w:szCs w:val="22"/>
                      <w:lang w:val="en-US"/>
                    </w:rPr>
                    <w:t>The “GrossWeightType” in types.xsd file should be updated as follows:</w:t>
                  </w:r>
                </w:p>
                <w:p w14:paraId="49B6C5E0" w14:textId="77777777" w:rsidR="00C70867" w:rsidRPr="0027502F" w:rsidRDefault="00C70867" w:rsidP="00C70867">
                  <w:pPr>
                    <w:pStyle w:val="ListParagraph"/>
                    <w:spacing w:line="276" w:lineRule="auto"/>
                    <w:rPr>
                      <w:szCs w:val="22"/>
                      <w:lang w:val="en-US"/>
                    </w:rPr>
                  </w:pPr>
                </w:p>
                <w:p w14:paraId="03D20E47" w14:textId="77777777" w:rsidR="00C70867" w:rsidRPr="0027502F" w:rsidRDefault="00C70867" w:rsidP="00C70867">
                  <w:pPr>
                    <w:spacing w:line="276" w:lineRule="auto"/>
                    <w:rPr>
                      <w:szCs w:val="22"/>
                      <w:lang w:val="en-US"/>
                    </w:rPr>
                  </w:pPr>
                  <w:r w:rsidRPr="0027502F">
                    <w:rPr>
                      <w:szCs w:val="22"/>
                      <w:lang w:val="en-US"/>
                    </w:rPr>
                    <w:t xml:space="preserve">  &lt;!--===================================================--&gt;</w:t>
                  </w:r>
                </w:p>
                <w:p w14:paraId="2C7A5C7C" w14:textId="77777777" w:rsidR="00C70867" w:rsidRPr="0027502F" w:rsidRDefault="00C70867" w:rsidP="00C70867">
                  <w:pPr>
                    <w:spacing w:line="276" w:lineRule="auto"/>
                    <w:rPr>
                      <w:szCs w:val="22"/>
                      <w:lang w:val="en-US"/>
                    </w:rPr>
                  </w:pPr>
                  <w:r w:rsidRPr="0027502F">
                    <w:rPr>
                      <w:szCs w:val="22"/>
                      <w:lang w:val="en-US"/>
                    </w:rPr>
                    <w:t xml:space="preserve">  &lt;!--===                  </w:t>
                  </w:r>
                  <w:r w:rsidRPr="0027502F">
                    <w:rPr>
                      <w:b/>
                      <w:bCs/>
                      <w:i/>
                      <w:iCs/>
                      <w:szCs w:val="22"/>
                      <w:lang w:val="en-US"/>
                    </w:rPr>
                    <w:t>GrossMassType</w:t>
                  </w:r>
                  <w:r w:rsidRPr="0027502F">
                    <w:rPr>
                      <w:szCs w:val="22"/>
                      <w:lang w:val="en-US"/>
                    </w:rPr>
                    <w:t xml:space="preserve">                   ===--&gt;</w:t>
                  </w:r>
                </w:p>
                <w:p w14:paraId="6D3ADEB4" w14:textId="77777777" w:rsidR="00C70867" w:rsidRPr="0027502F" w:rsidRDefault="00C70867" w:rsidP="00C70867">
                  <w:pPr>
                    <w:spacing w:line="276" w:lineRule="auto"/>
                    <w:rPr>
                      <w:szCs w:val="22"/>
                      <w:lang w:val="en-US"/>
                    </w:rPr>
                  </w:pPr>
                  <w:r w:rsidRPr="0027502F">
                    <w:rPr>
                      <w:szCs w:val="22"/>
                      <w:lang w:val="en-US"/>
                    </w:rPr>
                    <w:t xml:space="preserve">  &lt;!--===================================================--&gt;</w:t>
                  </w:r>
                </w:p>
                <w:p w14:paraId="067EA18B"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&lt;xs:simpleType name="GrossMassType"&gt;</w:t>
                  </w:r>
                </w:p>
                <w:p w14:paraId="4308189A" w14:textId="77777777" w:rsidR="00C70867" w:rsidRPr="00FA7B78" w:rsidRDefault="00C70867" w:rsidP="00C70867">
                  <w:pPr>
                    <w:spacing w:line="276" w:lineRule="auto"/>
                    <w:rPr>
                      <w:szCs w:val="22"/>
                    </w:rPr>
                  </w:pPr>
                  <w:r w:rsidRPr="0027502F">
                    <w:rPr>
                      <w:szCs w:val="22"/>
                      <w:lang w:val="en-US"/>
                    </w:rPr>
                    <w:t xml:space="preserve">    </w:t>
                  </w:r>
                  <w:r w:rsidRPr="00FA7B78">
                    <w:rPr>
                      <w:szCs w:val="22"/>
                    </w:rPr>
                    <w:t>&lt;xs:annotation&gt;</w:t>
                  </w:r>
                </w:p>
                <w:p w14:paraId="28A4B43F" w14:textId="77777777" w:rsidR="00C70867" w:rsidRPr="0027502F" w:rsidRDefault="00C70867" w:rsidP="00C70867">
                  <w:pPr>
                    <w:spacing w:line="276" w:lineRule="auto"/>
                    <w:rPr>
                      <w:szCs w:val="22"/>
                      <w:lang w:val="fr-FR"/>
                    </w:rPr>
                  </w:pPr>
                  <w:r w:rsidRPr="00FA7B78">
                    <w:rPr>
                      <w:szCs w:val="22"/>
                    </w:rPr>
                    <w:t xml:space="preserve">      </w:t>
                  </w:r>
                  <w:r w:rsidRPr="0027502F">
                    <w:rPr>
                      <w:szCs w:val="22"/>
                      <w:lang w:val="fr-FR"/>
                    </w:rPr>
                    <w:t>&lt;xs:documentation&gt;</w:t>
                  </w:r>
                </w:p>
                <w:p w14:paraId="51A3A8BB" w14:textId="77777777" w:rsidR="00C70867" w:rsidRPr="0027502F" w:rsidRDefault="00C70867" w:rsidP="00C70867">
                  <w:pPr>
                    <w:spacing w:line="276" w:lineRule="auto"/>
                    <w:rPr>
                      <w:b/>
                      <w:bCs/>
                      <w:i/>
                      <w:iCs/>
                      <w:szCs w:val="22"/>
                      <w:lang w:val="fr-FR"/>
                    </w:rPr>
                  </w:pPr>
                  <w:r w:rsidRPr="0027502F">
                    <w:rPr>
                      <w:szCs w:val="22"/>
                      <w:lang w:val="fr-FR"/>
                    </w:rPr>
                    <w:t xml:space="preserve">        </w:t>
                  </w:r>
                  <w:r w:rsidRPr="0027502F">
                    <w:rPr>
                      <w:b/>
                      <w:bCs/>
                      <w:i/>
                      <w:iCs/>
                      <w:szCs w:val="22"/>
                      <w:lang w:val="fr-FR"/>
                    </w:rPr>
                    <w:t>&lt;doc:description value="Gross Mass" /&gt;</w:t>
                  </w:r>
                </w:p>
                <w:p w14:paraId="0E8CF197" w14:textId="77777777" w:rsidR="00C70867" w:rsidRPr="0027502F" w:rsidRDefault="00C70867" w:rsidP="00C70867">
                  <w:pPr>
                    <w:spacing w:line="276" w:lineRule="auto"/>
                    <w:rPr>
                      <w:szCs w:val="22"/>
                      <w:lang w:val="fr-FR"/>
                    </w:rPr>
                  </w:pPr>
                  <w:r w:rsidRPr="0027502F">
                    <w:rPr>
                      <w:szCs w:val="22"/>
                      <w:lang w:val="fr-FR"/>
                    </w:rPr>
                    <w:t xml:space="preserve">      &lt;/xs:documentation&gt;</w:t>
                  </w:r>
                </w:p>
                <w:p w14:paraId="501CF7A9" w14:textId="77777777" w:rsidR="00C70867" w:rsidRPr="0027502F" w:rsidRDefault="00C70867" w:rsidP="00C70867">
                  <w:pPr>
                    <w:spacing w:line="276" w:lineRule="auto"/>
                    <w:rPr>
                      <w:szCs w:val="22"/>
                      <w:lang w:val="fr-FR"/>
                    </w:rPr>
                  </w:pPr>
                  <w:r w:rsidRPr="0027502F">
                    <w:rPr>
                      <w:szCs w:val="22"/>
                      <w:lang w:val="fr-FR"/>
                    </w:rPr>
                    <w:t xml:space="preserve">    &lt;/xs:annotation&gt;</w:t>
                  </w:r>
                </w:p>
                <w:p w14:paraId="0255E504" w14:textId="77777777" w:rsidR="00C70867" w:rsidRPr="0027502F" w:rsidRDefault="00C70867" w:rsidP="00C70867">
                  <w:pPr>
                    <w:spacing w:line="276" w:lineRule="auto"/>
                    <w:rPr>
                      <w:szCs w:val="22"/>
                      <w:lang w:val="fr-FR"/>
                    </w:rPr>
                  </w:pPr>
                  <w:r w:rsidRPr="0027502F">
                    <w:rPr>
                      <w:szCs w:val="22"/>
                      <w:lang w:val="fr-FR"/>
                    </w:rPr>
                    <w:t xml:space="preserve">    &lt;xs:restriction base="xs:decimal"&gt;</w:t>
                  </w:r>
                </w:p>
                <w:p w14:paraId="343F7D08" w14:textId="77777777" w:rsidR="00C70867" w:rsidRPr="0027502F" w:rsidRDefault="00C70867" w:rsidP="00C70867">
                  <w:pPr>
                    <w:spacing w:line="276" w:lineRule="auto"/>
                    <w:rPr>
                      <w:b/>
                      <w:bCs/>
                      <w:i/>
                      <w:iCs/>
                      <w:szCs w:val="22"/>
                      <w:lang w:val="en-US"/>
                    </w:rPr>
                  </w:pPr>
                  <w:r w:rsidRPr="0027502F">
                    <w:rPr>
                      <w:szCs w:val="22"/>
                      <w:lang w:val="fr-FR"/>
                    </w:rPr>
                    <w:t xml:space="preserve">      </w:t>
                  </w:r>
                  <w:r w:rsidRPr="0027502F">
                    <w:rPr>
                      <w:b/>
                      <w:bCs/>
                      <w:i/>
                      <w:iCs/>
                      <w:szCs w:val="22"/>
                      <w:lang w:val="en-US"/>
                    </w:rPr>
                    <w:t>&lt;xs:totalDigits value="16" /&gt;</w:t>
                  </w:r>
                </w:p>
                <w:p w14:paraId="02AC66B1"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&lt;xs:fractionDigits value="6" /&gt;</w:t>
                  </w:r>
                </w:p>
                <w:p w14:paraId="2AEC430F" w14:textId="77777777" w:rsidR="00C70867" w:rsidRPr="0027502F" w:rsidRDefault="00C70867" w:rsidP="00C70867">
                  <w:pPr>
                    <w:spacing w:line="276" w:lineRule="auto"/>
                    <w:rPr>
                      <w:szCs w:val="22"/>
                      <w:lang w:val="en-US"/>
                    </w:rPr>
                  </w:pPr>
                  <w:r w:rsidRPr="0027502F">
                    <w:rPr>
                      <w:szCs w:val="22"/>
                      <w:lang w:val="en-US"/>
                    </w:rPr>
                    <w:t xml:space="preserve">      &lt;xs:minExclusive value="0" /&gt;</w:t>
                  </w:r>
                </w:p>
                <w:p w14:paraId="44D5571D"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&lt;xs:pattern value="[1-9]\d{0,15}" /&gt;</w:t>
                  </w:r>
                </w:p>
                <w:p w14:paraId="477BDB03"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value="([1-9]\d{0,14}|0)\.[0-9]" /&gt;</w:t>
                  </w:r>
                </w:p>
                <w:p w14:paraId="758DD602"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value="([1-9]\d{0,13}|0)\.\d[0-9]" /&gt;</w:t>
                  </w:r>
                </w:p>
                <w:p w14:paraId="5D57F559"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value="([1-9]\d{0,12}|0)\.\.\d[0-9]" /&gt;</w:t>
                  </w:r>
                </w:p>
                <w:p w14:paraId="126C4375"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value="([1-9]\d{0,11}|0)\.\.\.\d[0-9]" /&gt;</w:t>
                  </w:r>
                </w:p>
                <w:p w14:paraId="5E649719"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value="([1-9]\d{0,10}|0)\.\.\.\.\d[0-9]" /&gt;</w:t>
                  </w:r>
                </w:p>
                <w:p w14:paraId="540591BE" w14:textId="77777777" w:rsidR="00C70867" w:rsidRPr="0027502F" w:rsidRDefault="00C70867" w:rsidP="00C70867">
                  <w:pPr>
                    <w:spacing w:line="276" w:lineRule="auto"/>
                    <w:rPr>
                      <w:szCs w:val="22"/>
                      <w:lang w:val="en-US"/>
                    </w:rPr>
                  </w:pPr>
                  <w:r w:rsidRPr="0027502F">
                    <w:rPr>
                      <w:b/>
                      <w:bCs/>
                      <w:i/>
                      <w:iCs/>
                      <w:szCs w:val="22"/>
                      <w:lang w:val="en-US"/>
                    </w:rPr>
                    <w:t xml:space="preserve">      &lt;xs:pattern value="([1-9]\d{0,9}|0)\.\.\.\.\.\d[0-9]" /&gt;</w:t>
                  </w:r>
                </w:p>
                <w:p w14:paraId="74B502EE" w14:textId="77777777" w:rsidR="00C70867" w:rsidRPr="0027502F" w:rsidRDefault="00C70867" w:rsidP="00C70867">
                  <w:pPr>
                    <w:spacing w:line="276" w:lineRule="auto"/>
                    <w:rPr>
                      <w:szCs w:val="22"/>
                      <w:lang w:val="en-US"/>
                    </w:rPr>
                  </w:pPr>
                  <w:r w:rsidRPr="0027502F">
                    <w:rPr>
                      <w:szCs w:val="22"/>
                      <w:lang w:val="en-US"/>
                    </w:rPr>
                    <w:t xml:space="preserve">    &lt;/xs:restriction&gt;</w:t>
                  </w:r>
                </w:p>
                <w:p w14:paraId="5F3E6DA7" w14:textId="77777777" w:rsidR="00C70867" w:rsidRPr="0027502F" w:rsidRDefault="00C70867" w:rsidP="00C70867">
                  <w:pPr>
                    <w:spacing w:line="276" w:lineRule="auto"/>
                    <w:rPr>
                      <w:szCs w:val="22"/>
                      <w:lang w:val="en-US"/>
                    </w:rPr>
                  </w:pPr>
                  <w:r w:rsidRPr="0027502F">
                    <w:rPr>
                      <w:szCs w:val="22"/>
                      <w:lang w:val="en-US"/>
                    </w:rPr>
                    <w:t xml:space="preserve">  &lt;/xs:simpleType&gt;</w:t>
                  </w:r>
                </w:p>
                <w:p w14:paraId="79018FFB" w14:textId="77777777" w:rsidR="00C70867" w:rsidRPr="0027502F" w:rsidRDefault="00C70867" w:rsidP="00C70867">
                  <w:pPr>
                    <w:pStyle w:val="ListParagraph"/>
                    <w:spacing w:line="276" w:lineRule="auto"/>
                    <w:rPr>
                      <w:szCs w:val="22"/>
                      <w:lang w:val="en-US"/>
                    </w:rPr>
                  </w:pPr>
                </w:p>
                <w:p w14:paraId="4BFD9B1A" w14:textId="77777777" w:rsidR="00C70867" w:rsidRPr="0027502F" w:rsidRDefault="00C70867" w:rsidP="00B03D74">
                  <w:pPr>
                    <w:pStyle w:val="ListParagraph"/>
                    <w:numPr>
                      <w:ilvl w:val="0"/>
                      <w:numId w:val="64"/>
                    </w:numPr>
                    <w:spacing w:after="0" w:line="276" w:lineRule="auto"/>
                    <w:jc w:val="left"/>
                    <w:rPr>
                      <w:szCs w:val="22"/>
                      <w:lang w:val="en-US"/>
                    </w:rPr>
                  </w:pPr>
                  <w:r w:rsidRPr="0027502F">
                    <w:rPr>
                      <w:szCs w:val="22"/>
                      <w:lang w:val="en-US"/>
                    </w:rPr>
                    <w:t>The “NetWeightType” in types.xsd file should be updated as follows:</w:t>
                  </w:r>
                </w:p>
                <w:p w14:paraId="5B34054B" w14:textId="77777777" w:rsidR="00C70867" w:rsidRPr="0027502F" w:rsidRDefault="00C70867" w:rsidP="00C70867">
                  <w:pPr>
                    <w:pStyle w:val="ListParagraph"/>
                    <w:spacing w:line="276" w:lineRule="auto"/>
                    <w:ind w:left="45"/>
                    <w:rPr>
                      <w:szCs w:val="22"/>
                      <w:lang w:val="en-US"/>
                    </w:rPr>
                  </w:pPr>
                </w:p>
                <w:p w14:paraId="75BBE7B5" w14:textId="77777777" w:rsidR="00C70867" w:rsidRPr="0027502F" w:rsidRDefault="00C70867" w:rsidP="00C70867">
                  <w:pPr>
                    <w:pStyle w:val="ListParagraph"/>
                    <w:spacing w:line="276" w:lineRule="auto"/>
                    <w:ind w:left="45"/>
                    <w:rPr>
                      <w:szCs w:val="22"/>
                      <w:lang w:val="en-US"/>
                    </w:rPr>
                  </w:pPr>
                  <w:r w:rsidRPr="0027502F">
                    <w:rPr>
                      <w:szCs w:val="22"/>
                      <w:lang w:val="en-US"/>
                    </w:rPr>
                    <w:t xml:space="preserve">  &lt;!--===================================================--&gt;</w:t>
                  </w:r>
                </w:p>
                <w:p w14:paraId="44B50650" w14:textId="77777777" w:rsidR="00C70867" w:rsidRPr="0027502F" w:rsidRDefault="00C70867" w:rsidP="00C70867">
                  <w:pPr>
                    <w:pStyle w:val="ListParagraph"/>
                    <w:spacing w:line="276" w:lineRule="auto"/>
                    <w:ind w:left="45"/>
                    <w:rPr>
                      <w:szCs w:val="22"/>
                      <w:lang w:val="en-US"/>
                    </w:rPr>
                  </w:pPr>
                  <w:r w:rsidRPr="0027502F">
                    <w:rPr>
                      <w:szCs w:val="22"/>
                      <w:lang w:val="en-US"/>
                    </w:rPr>
                    <w:t xml:space="preserve">  &lt;!--===                   </w:t>
                  </w:r>
                  <w:r w:rsidRPr="0027502F">
                    <w:rPr>
                      <w:b/>
                      <w:bCs/>
                      <w:i/>
                      <w:iCs/>
                      <w:szCs w:val="22"/>
                      <w:lang w:val="en-US"/>
                    </w:rPr>
                    <w:t>NetMassType</w:t>
                  </w:r>
                  <w:r w:rsidRPr="0027502F">
                    <w:rPr>
                      <w:szCs w:val="22"/>
                      <w:lang w:val="en-US"/>
                    </w:rPr>
                    <w:t xml:space="preserve">                    ===--&gt;</w:t>
                  </w:r>
                </w:p>
                <w:p w14:paraId="6FBFF2C4" w14:textId="77777777" w:rsidR="00C70867" w:rsidRPr="0027502F" w:rsidRDefault="00C70867" w:rsidP="00C70867">
                  <w:pPr>
                    <w:pStyle w:val="ListParagraph"/>
                    <w:spacing w:line="276" w:lineRule="auto"/>
                    <w:ind w:left="45"/>
                    <w:rPr>
                      <w:szCs w:val="22"/>
                      <w:lang w:val="en-US"/>
                    </w:rPr>
                  </w:pPr>
                  <w:r w:rsidRPr="0027502F">
                    <w:rPr>
                      <w:szCs w:val="22"/>
                      <w:lang w:val="en-US"/>
                    </w:rPr>
                    <w:t xml:space="preserve">  &lt;!--===================================================--&gt;</w:t>
                  </w:r>
                </w:p>
                <w:p w14:paraId="31D142E3"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&lt;xs:simpleType name="NetMassType"&gt;</w:t>
                  </w:r>
                </w:p>
                <w:p w14:paraId="43FFD7B4" w14:textId="77777777" w:rsidR="00C70867" w:rsidRPr="00FA7B78" w:rsidRDefault="00C70867" w:rsidP="00C70867">
                  <w:pPr>
                    <w:spacing w:line="276" w:lineRule="auto"/>
                    <w:rPr>
                      <w:szCs w:val="22"/>
                    </w:rPr>
                  </w:pPr>
                  <w:r w:rsidRPr="0027502F">
                    <w:rPr>
                      <w:szCs w:val="22"/>
                      <w:lang w:val="en-US"/>
                    </w:rPr>
                    <w:t xml:space="preserve">    </w:t>
                  </w:r>
                  <w:r w:rsidRPr="00FA7B78">
                    <w:rPr>
                      <w:szCs w:val="22"/>
                    </w:rPr>
                    <w:t>&lt;xs:annotation&gt;</w:t>
                  </w:r>
                </w:p>
                <w:p w14:paraId="4902FB0B" w14:textId="77777777" w:rsidR="00C70867" w:rsidRPr="0027502F" w:rsidRDefault="00C70867" w:rsidP="00C70867">
                  <w:pPr>
                    <w:spacing w:line="276" w:lineRule="auto"/>
                    <w:rPr>
                      <w:szCs w:val="22"/>
                      <w:lang w:val="fr-FR"/>
                    </w:rPr>
                  </w:pPr>
                  <w:r w:rsidRPr="00FA7B78">
                    <w:rPr>
                      <w:szCs w:val="22"/>
                    </w:rPr>
                    <w:lastRenderedPageBreak/>
                    <w:t xml:space="preserve">      </w:t>
                  </w:r>
                  <w:r w:rsidRPr="0027502F">
                    <w:rPr>
                      <w:szCs w:val="22"/>
                      <w:lang w:val="fr-FR"/>
                    </w:rPr>
                    <w:t>&lt;xs:documentation&gt;</w:t>
                  </w:r>
                </w:p>
                <w:p w14:paraId="1265A8FE" w14:textId="77777777" w:rsidR="00C70867" w:rsidRPr="0027502F" w:rsidRDefault="00C70867" w:rsidP="00C70867">
                  <w:pPr>
                    <w:spacing w:line="276" w:lineRule="auto"/>
                    <w:rPr>
                      <w:b/>
                      <w:bCs/>
                      <w:i/>
                      <w:iCs/>
                      <w:szCs w:val="22"/>
                      <w:lang w:val="fr-FR"/>
                    </w:rPr>
                  </w:pPr>
                  <w:r w:rsidRPr="0027502F">
                    <w:rPr>
                      <w:szCs w:val="22"/>
                      <w:lang w:val="fr-FR"/>
                    </w:rPr>
                    <w:t xml:space="preserve">        </w:t>
                  </w:r>
                  <w:r w:rsidRPr="0027502F">
                    <w:rPr>
                      <w:b/>
                      <w:bCs/>
                      <w:i/>
                      <w:iCs/>
                      <w:szCs w:val="22"/>
                      <w:lang w:val="fr-FR"/>
                    </w:rPr>
                    <w:t>&lt;doc:description value="Net Mass" /&gt;</w:t>
                  </w:r>
                </w:p>
                <w:p w14:paraId="6110E380" w14:textId="77777777" w:rsidR="00C70867" w:rsidRPr="0027502F" w:rsidRDefault="00C70867" w:rsidP="00C70867">
                  <w:pPr>
                    <w:spacing w:line="276" w:lineRule="auto"/>
                    <w:rPr>
                      <w:szCs w:val="22"/>
                      <w:lang w:val="fr-FR"/>
                    </w:rPr>
                  </w:pPr>
                  <w:r w:rsidRPr="0027502F">
                    <w:rPr>
                      <w:szCs w:val="22"/>
                      <w:lang w:val="fr-FR"/>
                    </w:rPr>
                    <w:t xml:space="preserve">      &lt;/xs:documentation&gt;</w:t>
                  </w:r>
                </w:p>
                <w:p w14:paraId="5FF48D6D" w14:textId="77777777" w:rsidR="00C70867" w:rsidRPr="0027502F" w:rsidRDefault="00C70867" w:rsidP="00C70867">
                  <w:pPr>
                    <w:spacing w:line="276" w:lineRule="auto"/>
                    <w:rPr>
                      <w:szCs w:val="22"/>
                      <w:lang w:val="fr-FR"/>
                    </w:rPr>
                  </w:pPr>
                  <w:r w:rsidRPr="0027502F">
                    <w:rPr>
                      <w:szCs w:val="22"/>
                      <w:lang w:val="fr-FR"/>
                    </w:rPr>
                    <w:t xml:space="preserve">    &lt;/xs:annotation&gt;</w:t>
                  </w:r>
                </w:p>
                <w:p w14:paraId="43E265F7" w14:textId="77777777" w:rsidR="00C70867" w:rsidRPr="0027502F" w:rsidRDefault="00C70867" w:rsidP="00C70867">
                  <w:pPr>
                    <w:spacing w:line="276" w:lineRule="auto"/>
                    <w:rPr>
                      <w:szCs w:val="22"/>
                      <w:lang w:val="fr-FR"/>
                    </w:rPr>
                  </w:pPr>
                  <w:r w:rsidRPr="0027502F">
                    <w:rPr>
                      <w:szCs w:val="22"/>
                      <w:lang w:val="fr-FR"/>
                    </w:rPr>
                    <w:t xml:space="preserve">    &lt;xs:restriction base="xs:decimal"&gt;</w:t>
                  </w:r>
                </w:p>
                <w:p w14:paraId="5F6E86A0" w14:textId="77777777" w:rsidR="00C70867" w:rsidRPr="0027502F" w:rsidRDefault="00C70867" w:rsidP="00C70867">
                  <w:pPr>
                    <w:spacing w:line="276" w:lineRule="auto"/>
                    <w:rPr>
                      <w:b/>
                      <w:bCs/>
                      <w:i/>
                      <w:iCs/>
                      <w:szCs w:val="22"/>
                      <w:lang w:val="en-US"/>
                    </w:rPr>
                  </w:pPr>
                  <w:r w:rsidRPr="0027502F">
                    <w:rPr>
                      <w:szCs w:val="22"/>
                      <w:lang w:val="fr-FR"/>
                    </w:rPr>
                    <w:t xml:space="preserve">      </w:t>
                  </w:r>
                  <w:r w:rsidRPr="0027502F">
                    <w:rPr>
                      <w:b/>
                      <w:bCs/>
                      <w:i/>
                      <w:iCs/>
                      <w:szCs w:val="22"/>
                      <w:lang w:val="en-US"/>
                    </w:rPr>
                    <w:t>&lt;xs:totalDigits value="16" /&gt;</w:t>
                  </w:r>
                </w:p>
                <w:p w14:paraId="2E2F966C"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&lt;xs:fractionDigits value="6" /&gt;</w:t>
                  </w:r>
                </w:p>
                <w:p w14:paraId="72AA6F18" w14:textId="77777777" w:rsidR="00C70867" w:rsidRPr="0027502F" w:rsidRDefault="00C70867" w:rsidP="00C70867">
                  <w:pPr>
                    <w:spacing w:line="276" w:lineRule="auto"/>
                    <w:rPr>
                      <w:szCs w:val="22"/>
                      <w:lang w:val="en-US"/>
                    </w:rPr>
                  </w:pPr>
                  <w:r w:rsidRPr="0027502F">
                    <w:rPr>
                      <w:szCs w:val="22"/>
                      <w:lang w:val="en-US"/>
                    </w:rPr>
                    <w:t xml:space="preserve">      &lt;xs:minExclusive value="0" /&gt;</w:t>
                  </w:r>
                </w:p>
                <w:p w14:paraId="0F74DEF6" w14:textId="77777777" w:rsidR="00C70867" w:rsidRPr="0027502F" w:rsidRDefault="00C70867" w:rsidP="00C70867">
                  <w:pPr>
                    <w:spacing w:line="276" w:lineRule="auto"/>
                    <w:rPr>
                      <w:b/>
                      <w:bCs/>
                      <w:i/>
                      <w:iCs/>
                      <w:szCs w:val="22"/>
                      <w:lang w:val="en-US"/>
                    </w:rPr>
                  </w:pPr>
                  <w:r w:rsidRPr="0027502F">
                    <w:rPr>
                      <w:szCs w:val="22"/>
                      <w:lang w:val="en-US"/>
                    </w:rPr>
                    <w:t xml:space="preserve">      </w:t>
                  </w:r>
                  <w:r w:rsidRPr="0027502F">
                    <w:rPr>
                      <w:b/>
                      <w:bCs/>
                      <w:i/>
                      <w:iCs/>
                      <w:szCs w:val="22"/>
                      <w:lang w:val="en-US"/>
                    </w:rPr>
                    <w:t>&lt;xs:pattern value="[1-9]\d{0,15}" /&gt;</w:t>
                  </w:r>
                </w:p>
                <w:p w14:paraId="119A44EF"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value="([1-9]\d{0,14}|0)\.[0-9]" /&gt;</w:t>
                  </w:r>
                </w:p>
                <w:p w14:paraId="665335D3"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value="([1-9]\d{0,13}|0)\.\d[0-9]" /&gt;</w:t>
                  </w:r>
                </w:p>
                <w:p w14:paraId="2144D7EA"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value="([1-9]\d{0,12}|0)\.\.\d[0-9]" /&gt;</w:t>
                  </w:r>
                </w:p>
                <w:p w14:paraId="691BF3F0"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value="([1-9]\d{0,11}|0)\.\.\.\d[0-9]" /&gt;</w:t>
                  </w:r>
                </w:p>
                <w:p w14:paraId="706A2669" w14:textId="77777777" w:rsidR="00C70867" w:rsidRPr="0027502F" w:rsidRDefault="00C70867" w:rsidP="00C70867">
                  <w:pPr>
                    <w:spacing w:line="276" w:lineRule="auto"/>
                    <w:rPr>
                      <w:b/>
                      <w:bCs/>
                      <w:i/>
                      <w:iCs/>
                      <w:szCs w:val="22"/>
                      <w:lang w:val="en-US"/>
                    </w:rPr>
                  </w:pPr>
                  <w:r w:rsidRPr="0027502F">
                    <w:rPr>
                      <w:b/>
                      <w:bCs/>
                      <w:i/>
                      <w:iCs/>
                      <w:szCs w:val="22"/>
                      <w:lang w:val="en-US"/>
                    </w:rPr>
                    <w:t xml:space="preserve">      &lt;xs:pattern value="([1-9]\d{0,10}|0)\.\.\.\.\d[0-9]" /&gt;</w:t>
                  </w:r>
                </w:p>
                <w:p w14:paraId="33507D63" w14:textId="77777777" w:rsidR="00C70867" w:rsidRPr="0027502F" w:rsidRDefault="00C70867" w:rsidP="00C70867">
                  <w:pPr>
                    <w:spacing w:line="276" w:lineRule="auto"/>
                    <w:rPr>
                      <w:szCs w:val="22"/>
                      <w:lang w:val="en-US"/>
                    </w:rPr>
                  </w:pPr>
                  <w:r w:rsidRPr="0027502F">
                    <w:rPr>
                      <w:b/>
                      <w:bCs/>
                      <w:i/>
                      <w:iCs/>
                      <w:szCs w:val="22"/>
                      <w:lang w:val="en-US"/>
                    </w:rPr>
                    <w:t xml:space="preserve">      &lt;xs:pattern value="([1-9]\d{0,9}|0)\.\.\.\.\.\d[0-9]" /&gt;</w:t>
                  </w:r>
                </w:p>
                <w:p w14:paraId="31E70087" w14:textId="77777777" w:rsidR="00C70867" w:rsidRPr="0027502F" w:rsidRDefault="00C70867" w:rsidP="00C70867">
                  <w:pPr>
                    <w:spacing w:line="276" w:lineRule="auto"/>
                    <w:rPr>
                      <w:szCs w:val="22"/>
                      <w:lang w:val="en-US"/>
                    </w:rPr>
                  </w:pPr>
                  <w:r w:rsidRPr="0027502F">
                    <w:rPr>
                      <w:szCs w:val="22"/>
                      <w:lang w:val="en-US"/>
                    </w:rPr>
                    <w:t xml:space="preserve">    &lt;/xs:restriction&gt;</w:t>
                  </w:r>
                </w:p>
                <w:p w14:paraId="060C126A" w14:textId="77777777" w:rsidR="00C70867" w:rsidRPr="0027502F" w:rsidRDefault="00C70867" w:rsidP="00C70867">
                  <w:pPr>
                    <w:spacing w:line="276" w:lineRule="auto"/>
                    <w:rPr>
                      <w:szCs w:val="22"/>
                      <w:lang w:val="en-US"/>
                    </w:rPr>
                  </w:pPr>
                  <w:r w:rsidRPr="0027502F">
                    <w:rPr>
                      <w:szCs w:val="22"/>
                      <w:lang w:val="en-US"/>
                    </w:rPr>
                    <w:t xml:space="preserve">  &lt;/xs:simpleType&gt;</w:t>
                  </w:r>
                </w:p>
                <w:p w14:paraId="182B180B" w14:textId="77777777" w:rsidR="00C70867" w:rsidRPr="0027502F" w:rsidRDefault="00C70867" w:rsidP="00C70867">
                  <w:pPr>
                    <w:pStyle w:val="ListParagraph"/>
                    <w:spacing w:line="276" w:lineRule="auto"/>
                    <w:ind w:left="45"/>
                    <w:rPr>
                      <w:szCs w:val="22"/>
                      <w:lang w:val="en-US"/>
                    </w:rPr>
                  </w:pPr>
                </w:p>
                <w:p w14:paraId="484625ED" w14:textId="77777777" w:rsidR="00C70867" w:rsidRPr="0027502F" w:rsidRDefault="00C70867" w:rsidP="00C70867">
                  <w:pPr>
                    <w:pStyle w:val="ListParagraph"/>
                    <w:spacing w:line="276" w:lineRule="auto"/>
                    <w:ind w:left="45"/>
                    <w:rPr>
                      <w:szCs w:val="22"/>
                      <w:lang w:val="en-US"/>
                    </w:rPr>
                  </w:pPr>
                </w:p>
                <w:p w14:paraId="4629DD53" w14:textId="77777777" w:rsidR="00C70867" w:rsidRPr="0027502F" w:rsidRDefault="00C70867" w:rsidP="00B03D74">
                  <w:pPr>
                    <w:pStyle w:val="ListParagraph"/>
                    <w:numPr>
                      <w:ilvl w:val="0"/>
                      <w:numId w:val="64"/>
                    </w:numPr>
                    <w:spacing w:after="240" w:line="276" w:lineRule="auto"/>
                    <w:jc w:val="left"/>
                    <w:rPr>
                      <w:szCs w:val="22"/>
                      <w:lang w:val="en-US"/>
                    </w:rPr>
                  </w:pPr>
                  <w:r w:rsidRPr="0027502F">
                    <w:rPr>
                      <w:szCs w:val="22"/>
                      <w:lang w:val="en-US"/>
                    </w:rPr>
                    <w:t>The “GrossWeight” and “NetWeight” elements in ie717.xsd, ie722.xsd and ie840.xsd files should be updated as follows:</w:t>
                  </w:r>
                </w:p>
                <w:p w14:paraId="4F1C8607" w14:textId="77777777" w:rsidR="00C70867" w:rsidRPr="0027502F" w:rsidRDefault="00C70867" w:rsidP="00C70867">
                  <w:pPr>
                    <w:spacing w:line="276" w:lineRule="auto"/>
                    <w:rPr>
                      <w:szCs w:val="22"/>
                      <w:lang w:val="en-US"/>
                    </w:rPr>
                  </w:pPr>
                  <w:r w:rsidRPr="0027502F">
                    <w:rPr>
                      <w:szCs w:val="22"/>
                      <w:lang w:val="en-US"/>
                    </w:rPr>
                    <w:t>&lt;xs:complexType name="GoodsItemType"&gt;</w:t>
                  </w:r>
                </w:p>
                <w:p w14:paraId="144EA252" w14:textId="77777777" w:rsidR="00C70867" w:rsidRPr="0027502F" w:rsidRDefault="00C70867" w:rsidP="00C70867">
                  <w:pPr>
                    <w:spacing w:line="276" w:lineRule="auto"/>
                    <w:rPr>
                      <w:szCs w:val="22"/>
                      <w:lang w:val="en-US"/>
                    </w:rPr>
                  </w:pPr>
                  <w:r w:rsidRPr="0027502F">
                    <w:rPr>
                      <w:szCs w:val="22"/>
                      <w:lang w:val="en-US"/>
                    </w:rPr>
                    <w:t xml:space="preserve">    &lt;xs:annotation&gt;</w:t>
                  </w:r>
                </w:p>
                <w:p w14:paraId="27B5ED38" w14:textId="77777777" w:rsidR="00C70867" w:rsidRPr="0027502F" w:rsidRDefault="00C70867" w:rsidP="00C70867">
                  <w:pPr>
                    <w:spacing w:line="276" w:lineRule="auto"/>
                    <w:rPr>
                      <w:szCs w:val="22"/>
                      <w:lang w:val="fr-FR"/>
                    </w:rPr>
                  </w:pPr>
                  <w:r w:rsidRPr="0027502F">
                    <w:rPr>
                      <w:szCs w:val="22"/>
                      <w:lang w:val="en-US"/>
                    </w:rPr>
                    <w:t xml:space="preserve">      </w:t>
                  </w:r>
                  <w:r w:rsidRPr="0027502F">
                    <w:rPr>
                      <w:szCs w:val="22"/>
                      <w:lang w:val="fr-FR"/>
                    </w:rPr>
                    <w:t>&lt;xs:documentation&gt;</w:t>
                  </w:r>
                </w:p>
                <w:p w14:paraId="095A577C" w14:textId="77777777" w:rsidR="00C70867" w:rsidRPr="0027502F" w:rsidRDefault="00C70867" w:rsidP="00C70867">
                  <w:pPr>
                    <w:spacing w:line="276" w:lineRule="auto"/>
                    <w:rPr>
                      <w:szCs w:val="22"/>
                      <w:lang w:val="fr-FR"/>
                    </w:rPr>
                  </w:pPr>
                  <w:r w:rsidRPr="0027502F">
                    <w:rPr>
                      <w:szCs w:val="22"/>
                      <w:lang w:val="fr-FR"/>
                    </w:rPr>
                    <w:t xml:space="preserve">        &lt;doc:description value="GOODS ITEM" /&gt;</w:t>
                  </w:r>
                </w:p>
                <w:p w14:paraId="69DAF73A" w14:textId="77777777" w:rsidR="00C70867" w:rsidRPr="0027502F" w:rsidRDefault="00C70867" w:rsidP="00C70867">
                  <w:pPr>
                    <w:spacing w:line="276" w:lineRule="auto"/>
                    <w:rPr>
                      <w:szCs w:val="22"/>
                      <w:lang w:val="fr-FR"/>
                    </w:rPr>
                  </w:pPr>
                  <w:r w:rsidRPr="0027502F">
                    <w:rPr>
                      <w:szCs w:val="22"/>
                      <w:lang w:val="fr-FR"/>
                    </w:rPr>
                    <w:t xml:space="preserve">      &lt;/xs:documentation&gt;</w:t>
                  </w:r>
                </w:p>
                <w:p w14:paraId="104B5B58" w14:textId="77777777" w:rsidR="00C70867" w:rsidRPr="00FA7B78" w:rsidRDefault="00C70867" w:rsidP="00C70867">
                  <w:pPr>
                    <w:spacing w:line="276" w:lineRule="auto"/>
                    <w:rPr>
                      <w:szCs w:val="22"/>
                      <w:lang w:val="fr-FR"/>
                    </w:rPr>
                  </w:pPr>
                  <w:r w:rsidRPr="0027502F">
                    <w:rPr>
                      <w:szCs w:val="22"/>
                      <w:lang w:val="fr-FR"/>
                    </w:rPr>
                    <w:t xml:space="preserve">    </w:t>
                  </w:r>
                  <w:r w:rsidRPr="00FA7B78">
                    <w:rPr>
                      <w:szCs w:val="22"/>
                      <w:lang w:val="fr-FR"/>
                    </w:rPr>
                    <w:t>&lt;/xs:annotation&gt;</w:t>
                  </w:r>
                </w:p>
                <w:p w14:paraId="35FBE855" w14:textId="77777777" w:rsidR="00C70867" w:rsidRPr="00FA7B78" w:rsidRDefault="00C70867" w:rsidP="00C70867">
                  <w:pPr>
                    <w:spacing w:line="276" w:lineRule="auto"/>
                    <w:rPr>
                      <w:szCs w:val="22"/>
                      <w:lang w:val="fr-FR"/>
                    </w:rPr>
                  </w:pPr>
                  <w:r w:rsidRPr="00FA7B78">
                    <w:rPr>
                      <w:szCs w:val="22"/>
                      <w:lang w:val="fr-FR"/>
                    </w:rPr>
                    <w:t xml:space="preserve">    &lt;xs:sequence&gt;</w:t>
                  </w:r>
                </w:p>
                <w:p w14:paraId="1C0CC28C" w14:textId="77777777" w:rsidR="00C70867" w:rsidRPr="00FA7B78" w:rsidRDefault="00C70867" w:rsidP="00C70867">
                  <w:pPr>
                    <w:spacing w:line="276" w:lineRule="auto"/>
                    <w:rPr>
                      <w:szCs w:val="22"/>
                      <w:lang w:val="fr-FR"/>
                    </w:rPr>
                  </w:pPr>
                  <w:r w:rsidRPr="00FA7B78">
                    <w:rPr>
                      <w:szCs w:val="22"/>
                      <w:lang w:val="fr-FR"/>
                    </w:rPr>
                    <w:t xml:space="preserve">      &lt;xs:element name="DescriptionOfTheGoods" type="emcs:DescriptionOfTheGoodsType" minOccurs="0" /&gt;</w:t>
                  </w:r>
                </w:p>
                <w:p w14:paraId="30903B25" w14:textId="77777777" w:rsidR="00C70867" w:rsidRPr="0027502F" w:rsidRDefault="00C70867" w:rsidP="00C70867">
                  <w:pPr>
                    <w:spacing w:line="276" w:lineRule="auto"/>
                    <w:rPr>
                      <w:szCs w:val="22"/>
                      <w:lang w:val="fr-FR"/>
                    </w:rPr>
                  </w:pPr>
                  <w:r w:rsidRPr="00FA7B78">
                    <w:rPr>
                      <w:szCs w:val="22"/>
                      <w:lang w:val="fr-FR"/>
                    </w:rPr>
                    <w:t xml:space="preserve">      </w:t>
                  </w:r>
                  <w:r w:rsidRPr="0027502F">
                    <w:rPr>
                      <w:szCs w:val="22"/>
                      <w:lang w:val="fr-FR"/>
                    </w:rPr>
                    <w:t>&lt;xs:element name="CnCode" type="emcs:CnCodeType" minOccurs="0" /&gt;</w:t>
                  </w:r>
                </w:p>
                <w:p w14:paraId="2839BC74" w14:textId="77777777" w:rsidR="00C70867" w:rsidRPr="0027502F" w:rsidRDefault="00C70867" w:rsidP="00C70867">
                  <w:pPr>
                    <w:spacing w:line="276" w:lineRule="auto"/>
                    <w:rPr>
                      <w:szCs w:val="22"/>
                      <w:lang w:val="fr-FR"/>
                    </w:rPr>
                  </w:pPr>
                  <w:r w:rsidRPr="0027502F">
                    <w:rPr>
                      <w:szCs w:val="22"/>
                      <w:lang w:val="fr-FR"/>
                    </w:rPr>
                    <w:t xml:space="preserve">      &lt;xs:element name="CommercialDescriptionOfTheGoods" type="emcs:CommercialDescriptionOfTheGoodsType" minOccurs="0" /&gt;</w:t>
                  </w:r>
                </w:p>
                <w:p w14:paraId="49FF88F4" w14:textId="77777777" w:rsidR="00C70867" w:rsidRPr="0027502F" w:rsidRDefault="00C70867" w:rsidP="00C70867">
                  <w:pPr>
                    <w:spacing w:line="276" w:lineRule="auto"/>
                    <w:rPr>
                      <w:szCs w:val="22"/>
                      <w:lang w:val="fr-FR"/>
                    </w:rPr>
                  </w:pPr>
                  <w:r w:rsidRPr="0027502F">
                    <w:rPr>
                      <w:szCs w:val="22"/>
                      <w:lang w:val="fr-FR"/>
                    </w:rPr>
                    <w:lastRenderedPageBreak/>
                    <w:t xml:space="preserve">      &lt;xs:element name="AdditionalCode" type="emcs:AdditionalCodeType" minOccurs="0" /&gt;</w:t>
                  </w:r>
                </w:p>
                <w:p w14:paraId="6B35D82C" w14:textId="77777777" w:rsidR="00C70867" w:rsidRPr="0027502F" w:rsidRDefault="00C70867" w:rsidP="00C70867">
                  <w:pPr>
                    <w:spacing w:line="276" w:lineRule="auto"/>
                    <w:rPr>
                      <w:szCs w:val="22"/>
                      <w:lang w:val="fr-FR"/>
                    </w:rPr>
                  </w:pPr>
                  <w:r w:rsidRPr="0027502F">
                    <w:rPr>
                      <w:szCs w:val="22"/>
                      <w:lang w:val="fr-FR"/>
                    </w:rPr>
                    <w:t xml:space="preserve">      &lt;xs:element name="Quantity" type="emcs:QuantityType" minOccurs="0" /&gt;</w:t>
                  </w:r>
                </w:p>
                <w:p w14:paraId="0BB30088" w14:textId="77777777" w:rsidR="00C70867" w:rsidRPr="0027502F" w:rsidRDefault="00C70867" w:rsidP="00C70867">
                  <w:pPr>
                    <w:spacing w:line="276" w:lineRule="auto"/>
                    <w:rPr>
                      <w:szCs w:val="22"/>
                      <w:lang w:val="fr-FR"/>
                    </w:rPr>
                  </w:pPr>
                  <w:r w:rsidRPr="0027502F">
                    <w:rPr>
                      <w:szCs w:val="22"/>
                      <w:lang w:val="fr-FR"/>
                    </w:rPr>
                    <w:t xml:space="preserve">      &lt;xs:element name="UnitOfMeasureCode" type="emcs:UnitOfMeasureCodeType" minOccurs="0" /&gt;</w:t>
                  </w:r>
                </w:p>
                <w:p w14:paraId="6D280E49" w14:textId="77777777" w:rsidR="00C70867" w:rsidRPr="0027502F" w:rsidRDefault="00C70867" w:rsidP="00C70867">
                  <w:pPr>
                    <w:spacing w:line="276" w:lineRule="auto"/>
                    <w:rPr>
                      <w:b/>
                      <w:bCs/>
                      <w:i/>
                      <w:iCs/>
                      <w:szCs w:val="22"/>
                      <w:lang w:val="fr-FR"/>
                    </w:rPr>
                  </w:pPr>
                  <w:r w:rsidRPr="0027502F">
                    <w:rPr>
                      <w:b/>
                      <w:bCs/>
                      <w:i/>
                      <w:iCs/>
                      <w:szCs w:val="22"/>
                      <w:lang w:val="fr-FR"/>
                    </w:rPr>
                    <w:t xml:space="preserve">      &lt;xs:element name="GrossMass" type="emcs:GrossMassType" minOccurs="0" /&gt;</w:t>
                  </w:r>
                </w:p>
                <w:p w14:paraId="34B8FF28" w14:textId="77777777" w:rsidR="00C70867" w:rsidRPr="0027502F" w:rsidRDefault="00C70867" w:rsidP="00C70867">
                  <w:pPr>
                    <w:spacing w:line="276" w:lineRule="auto"/>
                    <w:rPr>
                      <w:szCs w:val="22"/>
                      <w:lang w:val="fr-FR"/>
                    </w:rPr>
                  </w:pPr>
                  <w:r w:rsidRPr="0027502F">
                    <w:rPr>
                      <w:b/>
                      <w:bCs/>
                      <w:i/>
                      <w:iCs/>
                      <w:szCs w:val="22"/>
                      <w:lang w:val="fr-FR"/>
                    </w:rPr>
                    <w:t xml:space="preserve">      &lt;xs:element name="NetMass" type="emcs:NetMassType" minOccurs="0" /&gt;</w:t>
                  </w:r>
                </w:p>
                <w:p w14:paraId="38216617" w14:textId="77777777" w:rsidR="00C70867" w:rsidRPr="0027502F" w:rsidRDefault="00C70867" w:rsidP="00C70867">
                  <w:pPr>
                    <w:spacing w:line="276" w:lineRule="auto"/>
                    <w:rPr>
                      <w:szCs w:val="22"/>
                      <w:lang w:val="en-US"/>
                    </w:rPr>
                  </w:pPr>
                  <w:r w:rsidRPr="0027502F">
                    <w:rPr>
                      <w:szCs w:val="22"/>
                      <w:lang w:val="fr-FR"/>
                    </w:rPr>
                    <w:t xml:space="preserve">    </w:t>
                  </w:r>
                  <w:r w:rsidRPr="0027502F">
                    <w:rPr>
                      <w:szCs w:val="22"/>
                      <w:lang w:val="en-US"/>
                    </w:rPr>
                    <w:t>&lt;/xs:sequence&gt;</w:t>
                  </w:r>
                </w:p>
                <w:p w14:paraId="745661E9" w14:textId="77777777" w:rsidR="00C70867" w:rsidRPr="0027502F" w:rsidRDefault="00C70867" w:rsidP="00C70867">
                  <w:pPr>
                    <w:spacing w:line="276" w:lineRule="auto"/>
                    <w:rPr>
                      <w:szCs w:val="22"/>
                      <w:lang w:val="en-US"/>
                    </w:rPr>
                  </w:pPr>
                  <w:r w:rsidRPr="0027502F">
                    <w:rPr>
                      <w:szCs w:val="22"/>
                      <w:lang w:val="en-US"/>
                    </w:rPr>
                    <w:t xml:space="preserve">  &lt;/xs:complexType&gt;</w:t>
                  </w:r>
                </w:p>
                <w:p w14:paraId="30F71484" w14:textId="77777777" w:rsidR="00C70867" w:rsidRPr="0027502F" w:rsidRDefault="00C70867" w:rsidP="00C70867">
                  <w:pPr>
                    <w:pStyle w:val="ListParagraph"/>
                    <w:spacing w:line="276" w:lineRule="auto"/>
                    <w:ind w:left="45"/>
                    <w:rPr>
                      <w:szCs w:val="22"/>
                      <w:lang w:val="en-US"/>
                    </w:rPr>
                  </w:pPr>
                </w:p>
                <w:p w14:paraId="11DAE2F3" w14:textId="77777777" w:rsidR="00C70867" w:rsidRPr="0027502F" w:rsidRDefault="00C70867" w:rsidP="00C70867">
                  <w:pPr>
                    <w:pStyle w:val="ListParagraph"/>
                    <w:spacing w:line="276" w:lineRule="auto"/>
                    <w:ind w:left="45"/>
                    <w:rPr>
                      <w:szCs w:val="22"/>
                      <w:lang w:val="en-US"/>
                    </w:rPr>
                  </w:pPr>
                </w:p>
                <w:p w14:paraId="15413356" w14:textId="77777777" w:rsidR="00C70867" w:rsidRPr="0027502F" w:rsidRDefault="00C70867" w:rsidP="00B03D74">
                  <w:pPr>
                    <w:pStyle w:val="ListParagraph"/>
                    <w:numPr>
                      <w:ilvl w:val="0"/>
                      <w:numId w:val="64"/>
                    </w:numPr>
                    <w:spacing w:after="240" w:line="276" w:lineRule="auto"/>
                    <w:jc w:val="left"/>
                    <w:rPr>
                      <w:szCs w:val="22"/>
                      <w:lang w:val="en-US"/>
                    </w:rPr>
                  </w:pPr>
                  <w:r w:rsidRPr="0027502F">
                    <w:rPr>
                      <w:szCs w:val="22"/>
                      <w:lang w:val="en-US"/>
                    </w:rPr>
                    <w:t>The “GrossWeight” and “NetWeight” elements in ie801.xsd, ie815.xsd and ie825.xsd files should be updated as follows:</w:t>
                  </w:r>
                </w:p>
                <w:p w14:paraId="015B206B" w14:textId="77777777" w:rsidR="00C70867" w:rsidRPr="0027502F" w:rsidRDefault="00C70867" w:rsidP="00C70867">
                  <w:pPr>
                    <w:spacing w:line="276" w:lineRule="auto"/>
                    <w:rPr>
                      <w:szCs w:val="22"/>
                      <w:lang w:val="en-US"/>
                    </w:rPr>
                  </w:pPr>
                  <w:r w:rsidRPr="0027502F">
                    <w:rPr>
                      <w:szCs w:val="22"/>
                      <w:lang w:val="en-US"/>
                    </w:rPr>
                    <w:t>&lt;xs:complexType name="BodyEadType"&gt;</w:t>
                  </w:r>
                </w:p>
                <w:p w14:paraId="1FF768DD" w14:textId="77777777" w:rsidR="00C70867" w:rsidRPr="0027502F" w:rsidRDefault="00C70867" w:rsidP="00C70867">
                  <w:pPr>
                    <w:spacing w:line="276" w:lineRule="auto"/>
                    <w:rPr>
                      <w:szCs w:val="22"/>
                      <w:lang w:val="en-US"/>
                    </w:rPr>
                  </w:pPr>
                  <w:r w:rsidRPr="0027502F">
                    <w:rPr>
                      <w:szCs w:val="22"/>
                      <w:lang w:val="en-US"/>
                    </w:rPr>
                    <w:t xml:space="preserve">    &lt;xs:annotation&gt;</w:t>
                  </w:r>
                </w:p>
                <w:p w14:paraId="717E9E68" w14:textId="77777777" w:rsidR="00C70867" w:rsidRPr="0027502F" w:rsidRDefault="00C70867" w:rsidP="00C70867">
                  <w:pPr>
                    <w:spacing w:line="276" w:lineRule="auto"/>
                    <w:rPr>
                      <w:szCs w:val="22"/>
                      <w:lang w:val="fr-FR"/>
                    </w:rPr>
                  </w:pPr>
                  <w:r w:rsidRPr="0027502F">
                    <w:rPr>
                      <w:szCs w:val="22"/>
                      <w:lang w:val="en-US"/>
                    </w:rPr>
                    <w:t xml:space="preserve">      </w:t>
                  </w:r>
                  <w:r w:rsidRPr="0027502F">
                    <w:rPr>
                      <w:szCs w:val="22"/>
                      <w:lang w:val="fr-FR"/>
                    </w:rPr>
                    <w:t>&lt;xs:documentation&gt;</w:t>
                  </w:r>
                </w:p>
                <w:p w14:paraId="218FE2FF" w14:textId="77777777" w:rsidR="00C70867" w:rsidRPr="0027502F" w:rsidRDefault="00C70867" w:rsidP="00C70867">
                  <w:pPr>
                    <w:spacing w:line="276" w:lineRule="auto"/>
                    <w:rPr>
                      <w:szCs w:val="22"/>
                      <w:lang w:val="fr-FR"/>
                    </w:rPr>
                  </w:pPr>
                  <w:r w:rsidRPr="0027502F">
                    <w:rPr>
                      <w:szCs w:val="22"/>
                      <w:lang w:val="fr-FR"/>
                    </w:rPr>
                    <w:t xml:space="preserve">        &lt;doc:description value="(BODY) E-AD" /&gt;</w:t>
                  </w:r>
                </w:p>
                <w:p w14:paraId="28041F63" w14:textId="77777777" w:rsidR="00C70867" w:rsidRPr="0027502F" w:rsidRDefault="00C70867" w:rsidP="00C70867">
                  <w:pPr>
                    <w:spacing w:line="276" w:lineRule="auto"/>
                    <w:rPr>
                      <w:szCs w:val="22"/>
                      <w:lang w:val="fr-FR"/>
                    </w:rPr>
                  </w:pPr>
                  <w:r w:rsidRPr="0027502F">
                    <w:rPr>
                      <w:szCs w:val="22"/>
                      <w:lang w:val="fr-FR"/>
                    </w:rPr>
                    <w:t xml:space="preserve">      &lt;/xs:documentation&gt;</w:t>
                  </w:r>
                </w:p>
                <w:p w14:paraId="4134EF22" w14:textId="77777777" w:rsidR="00C70867" w:rsidRPr="0027502F" w:rsidRDefault="00C70867" w:rsidP="00C70867">
                  <w:pPr>
                    <w:spacing w:line="276" w:lineRule="auto"/>
                    <w:rPr>
                      <w:szCs w:val="22"/>
                      <w:lang w:val="en-US"/>
                    </w:rPr>
                  </w:pPr>
                  <w:r w:rsidRPr="0027502F">
                    <w:rPr>
                      <w:szCs w:val="22"/>
                      <w:lang w:val="fr-FR"/>
                    </w:rPr>
                    <w:t xml:space="preserve">    </w:t>
                  </w:r>
                  <w:r w:rsidRPr="0027502F">
                    <w:rPr>
                      <w:szCs w:val="22"/>
                      <w:lang w:val="en-US"/>
                    </w:rPr>
                    <w:t>&lt;/xs:annotation&gt;</w:t>
                  </w:r>
                </w:p>
                <w:p w14:paraId="26C6C0D9" w14:textId="77777777" w:rsidR="00C70867" w:rsidRPr="0027502F" w:rsidRDefault="00C70867" w:rsidP="00C70867">
                  <w:pPr>
                    <w:spacing w:line="276" w:lineRule="auto"/>
                    <w:rPr>
                      <w:szCs w:val="22"/>
                      <w:lang w:val="en-US"/>
                    </w:rPr>
                  </w:pPr>
                  <w:r w:rsidRPr="0027502F">
                    <w:rPr>
                      <w:szCs w:val="22"/>
                      <w:lang w:val="en-US"/>
                    </w:rPr>
                    <w:t xml:space="preserve">    &lt;xs:sequence&gt;</w:t>
                  </w:r>
                </w:p>
                <w:p w14:paraId="31E101FA" w14:textId="77777777" w:rsidR="00C70867" w:rsidRPr="0027502F" w:rsidRDefault="00C70867" w:rsidP="00C70867">
                  <w:pPr>
                    <w:spacing w:line="276" w:lineRule="auto"/>
                    <w:rPr>
                      <w:szCs w:val="22"/>
                      <w:lang w:val="en-US"/>
                    </w:rPr>
                  </w:pPr>
                  <w:r w:rsidRPr="0027502F">
                    <w:rPr>
                      <w:szCs w:val="22"/>
                      <w:lang w:val="en-US"/>
                    </w:rPr>
                    <w:t xml:space="preserve">      &lt;xs:element name="BodyRecordUniqueReference" type="emcs:BodyRecordUniqueReferenceType" /&gt;</w:t>
                  </w:r>
                </w:p>
                <w:p w14:paraId="20158FB1" w14:textId="77777777" w:rsidR="00C70867" w:rsidRPr="0027502F" w:rsidRDefault="00C70867" w:rsidP="00C70867">
                  <w:pPr>
                    <w:spacing w:line="276" w:lineRule="auto"/>
                    <w:rPr>
                      <w:szCs w:val="22"/>
                      <w:lang w:val="fr-FR"/>
                    </w:rPr>
                  </w:pPr>
                  <w:r w:rsidRPr="0027502F">
                    <w:rPr>
                      <w:szCs w:val="22"/>
                      <w:lang w:val="en-US"/>
                    </w:rPr>
                    <w:t xml:space="preserve">      </w:t>
                  </w:r>
                  <w:r w:rsidRPr="0027502F">
                    <w:rPr>
                      <w:szCs w:val="22"/>
                      <w:lang w:val="fr-FR"/>
                    </w:rPr>
                    <w:t>&lt;xs:element name="ExciseProductCode" type="emcs:ExciseProductCodeType" /&gt;</w:t>
                  </w:r>
                </w:p>
                <w:p w14:paraId="763631CB" w14:textId="77777777" w:rsidR="00C70867" w:rsidRPr="0027502F" w:rsidRDefault="00C70867" w:rsidP="00C70867">
                  <w:pPr>
                    <w:spacing w:line="276" w:lineRule="auto"/>
                    <w:rPr>
                      <w:szCs w:val="22"/>
                      <w:lang w:val="fr-FR"/>
                    </w:rPr>
                  </w:pPr>
                  <w:r w:rsidRPr="0027502F">
                    <w:rPr>
                      <w:szCs w:val="22"/>
                      <w:lang w:val="fr-FR"/>
                    </w:rPr>
                    <w:t xml:space="preserve">      &lt;xs:element name="CnCode" type="emcs:CnCodeType" /&gt;</w:t>
                  </w:r>
                </w:p>
                <w:p w14:paraId="1821374E" w14:textId="77777777" w:rsidR="00C70867" w:rsidRPr="0027502F" w:rsidRDefault="00C70867" w:rsidP="00C70867">
                  <w:pPr>
                    <w:spacing w:line="276" w:lineRule="auto"/>
                    <w:rPr>
                      <w:szCs w:val="22"/>
                      <w:lang w:val="fr-FR"/>
                    </w:rPr>
                  </w:pPr>
                  <w:r w:rsidRPr="0027502F">
                    <w:rPr>
                      <w:szCs w:val="22"/>
                      <w:lang w:val="fr-FR"/>
                    </w:rPr>
                    <w:t xml:space="preserve">      &lt;xs:element name="Quantity" type="emcs:QuantityType" /&gt;</w:t>
                  </w:r>
                </w:p>
                <w:p w14:paraId="4D5356DE" w14:textId="77777777" w:rsidR="00C70867" w:rsidRPr="0027502F" w:rsidRDefault="00C70867" w:rsidP="00C70867">
                  <w:pPr>
                    <w:spacing w:line="276" w:lineRule="auto"/>
                    <w:rPr>
                      <w:b/>
                      <w:bCs/>
                      <w:i/>
                      <w:iCs/>
                      <w:szCs w:val="22"/>
                      <w:lang w:val="en-US"/>
                    </w:rPr>
                  </w:pPr>
                  <w:r w:rsidRPr="0027502F">
                    <w:rPr>
                      <w:szCs w:val="22"/>
                      <w:lang w:val="fr-FR"/>
                    </w:rPr>
                    <w:t xml:space="preserve">      </w:t>
                  </w:r>
                  <w:r w:rsidRPr="0027502F">
                    <w:rPr>
                      <w:b/>
                      <w:bCs/>
                      <w:i/>
                      <w:iCs/>
                      <w:szCs w:val="22"/>
                      <w:lang w:val="en-US"/>
                    </w:rPr>
                    <w:t>&lt;xs:element name="GrossMass" type="emcs:GrossMassType" /&gt;</w:t>
                  </w:r>
                </w:p>
                <w:p w14:paraId="113870F2" w14:textId="77777777" w:rsidR="00C70867" w:rsidRPr="0027502F" w:rsidRDefault="00C70867" w:rsidP="00C70867">
                  <w:pPr>
                    <w:spacing w:line="276" w:lineRule="auto"/>
                    <w:rPr>
                      <w:szCs w:val="22"/>
                      <w:lang w:val="en-US"/>
                    </w:rPr>
                  </w:pPr>
                  <w:r w:rsidRPr="0027502F">
                    <w:rPr>
                      <w:b/>
                      <w:bCs/>
                      <w:i/>
                      <w:iCs/>
                      <w:szCs w:val="22"/>
                      <w:lang w:val="en-US"/>
                    </w:rPr>
                    <w:t xml:space="preserve">      &lt;xs:element name="NetMass" type="emcs:NetMassType" /&gt;</w:t>
                  </w:r>
                </w:p>
                <w:p w14:paraId="3D51B5C7" w14:textId="77777777" w:rsidR="00C70867" w:rsidRPr="0027502F" w:rsidRDefault="00C70867" w:rsidP="00C70867">
                  <w:pPr>
                    <w:spacing w:line="276" w:lineRule="auto"/>
                    <w:rPr>
                      <w:szCs w:val="22"/>
                      <w:lang w:val="en-US"/>
                    </w:rPr>
                  </w:pPr>
                  <w:r w:rsidRPr="0027502F">
                    <w:rPr>
                      <w:szCs w:val="22"/>
                      <w:lang w:val="en-US"/>
                    </w:rPr>
                    <w:t xml:space="preserve">      &lt;xs:element name="FiscalMark" type="ie:LSDFiscalMarkType" minOccurs="0" /&gt;</w:t>
                  </w:r>
                </w:p>
                <w:p w14:paraId="02B7602C" w14:textId="77777777" w:rsidR="00C70867" w:rsidRPr="0027502F" w:rsidRDefault="00C70867" w:rsidP="00C70867">
                  <w:pPr>
                    <w:spacing w:line="276" w:lineRule="auto"/>
                    <w:rPr>
                      <w:szCs w:val="22"/>
                      <w:lang w:val="en-US"/>
                    </w:rPr>
                  </w:pPr>
                  <w:r w:rsidRPr="0027502F">
                    <w:rPr>
                      <w:szCs w:val="22"/>
                      <w:lang w:val="en-US"/>
                    </w:rPr>
                    <w:t xml:space="preserve">      &lt;xs:element name="FiscalMarkUsedFlag" type="tcl:Flag" minOccurs="0" /&gt;</w:t>
                  </w:r>
                </w:p>
                <w:p w14:paraId="4FF13965" w14:textId="77777777" w:rsidR="00C70867" w:rsidRPr="0027502F" w:rsidRDefault="00C70867" w:rsidP="00C70867">
                  <w:pPr>
                    <w:spacing w:line="276" w:lineRule="auto"/>
                    <w:rPr>
                      <w:szCs w:val="22"/>
                      <w:lang w:val="en-US"/>
                    </w:rPr>
                  </w:pPr>
                  <w:r w:rsidRPr="0027502F">
                    <w:rPr>
                      <w:szCs w:val="22"/>
                      <w:lang w:val="en-US"/>
                    </w:rPr>
                    <w:lastRenderedPageBreak/>
                    <w:t xml:space="preserve">      &lt;xs:element name="Density" type="emcs:DensityType" minOccurs="0" /&gt;</w:t>
                  </w:r>
                </w:p>
                <w:p w14:paraId="7433C77C" w14:textId="77777777" w:rsidR="00C70867" w:rsidRPr="00FA7B78" w:rsidRDefault="00C70867" w:rsidP="00C70867">
                  <w:pPr>
                    <w:spacing w:line="276" w:lineRule="auto"/>
                    <w:rPr>
                      <w:szCs w:val="22"/>
                      <w:lang w:val="fr-BE"/>
                    </w:rPr>
                  </w:pPr>
                  <w:r w:rsidRPr="0027502F">
                    <w:rPr>
                      <w:szCs w:val="22"/>
                      <w:lang w:val="en-US"/>
                    </w:rPr>
                    <w:t xml:space="preserve">      </w:t>
                  </w:r>
                  <w:r w:rsidRPr="00FA7B78">
                    <w:rPr>
                      <w:szCs w:val="22"/>
                      <w:lang w:val="fr-BE"/>
                    </w:rPr>
                    <w:t>&lt;xs:element name="CommercialDescription" type="ie:LSDCommercialDescriptionType" minOccurs="0" /&gt;</w:t>
                  </w:r>
                </w:p>
                <w:p w14:paraId="0178D131" w14:textId="77777777" w:rsidR="00C70867" w:rsidRPr="00FA7B78" w:rsidRDefault="00C70867" w:rsidP="00C70867">
                  <w:pPr>
                    <w:spacing w:line="276" w:lineRule="auto"/>
                    <w:rPr>
                      <w:szCs w:val="22"/>
                      <w:lang w:val="fr-BE"/>
                    </w:rPr>
                  </w:pPr>
                  <w:r w:rsidRPr="00FA7B78">
                    <w:rPr>
                      <w:szCs w:val="22"/>
                      <w:lang w:val="fr-BE"/>
                    </w:rPr>
                    <w:t xml:space="preserve">      &lt;xs:element name="BrandNameOfProducts" type="ie:LSDBrandNameOfProductsType" minOccurs="0" /&gt;</w:t>
                  </w:r>
                </w:p>
                <w:p w14:paraId="12FE0312" w14:textId="77777777" w:rsidR="00C70867" w:rsidRPr="00FA7B78" w:rsidRDefault="00C70867" w:rsidP="00C70867">
                  <w:pPr>
                    <w:spacing w:line="276" w:lineRule="auto"/>
                    <w:rPr>
                      <w:szCs w:val="22"/>
                      <w:lang w:val="fr-BE"/>
                    </w:rPr>
                  </w:pPr>
                  <w:r w:rsidRPr="00FA7B78">
                    <w:rPr>
                      <w:szCs w:val="22"/>
                      <w:lang w:val="fr-BE"/>
                    </w:rPr>
                    <w:t xml:space="preserve">      &lt;xs:element name="Package" type="ie:PackageType" maxOccurs="99" /&gt;</w:t>
                  </w:r>
                </w:p>
                <w:p w14:paraId="35C87AD8" w14:textId="77777777" w:rsidR="00C70867" w:rsidRPr="0027502F" w:rsidRDefault="00C70867" w:rsidP="00C70867">
                  <w:pPr>
                    <w:spacing w:line="276" w:lineRule="auto"/>
                    <w:rPr>
                      <w:szCs w:val="22"/>
                      <w:lang w:val="en-US"/>
                    </w:rPr>
                  </w:pPr>
                  <w:r w:rsidRPr="00FA7B78">
                    <w:rPr>
                      <w:szCs w:val="22"/>
                      <w:lang w:val="fr-BE"/>
                    </w:rPr>
                    <w:t xml:space="preserve">    </w:t>
                  </w:r>
                  <w:r w:rsidRPr="0027502F">
                    <w:rPr>
                      <w:szCs w:val="22"/>
                      <w:lang w:val="en-US"/>
                    </w:rPr>
                    <w:t>&lt;/xs:sequence&gt;</w:t>
                  </w:r>
                </w:p>
                <w:p w14:paraId="671D8360" w14:textId="77777777" w:rsidR="00C70867" w:rsidRPr="0027502F" w:rsidRDefault="00C70867" w:rsidP="00C70867">
                  <w:pPr>
                    <w:spacing w:line="276" w:lineRule="auto"/>
                    <w:rPr>
                      <w:szCs w:val="22"/>
                      <w:lang w:val="en-US"/>
                    </w:rPr>
                  </w:pPr>
                  <w:r w:rsidRPr="0027502F">
                    <w:rPr>
                      <w:szCs w:val="22"/>
                      <w:lang w:val="en-US"/>
                    </w:rPr>
                    <w:t xml:space="preserve">  &lt;/xs:complexType&gt;</w:t>
                  </w:r>
                </w:p>
                <w:p w14:paraId="7245E65E" w14:textId="77777777" w:rsidR="00C70867" w:rsidRPr="0027502F" w:rsidRDefault="00C70867" w:rsidP="00C70867">
                  <w:pPr>
                    <w:spacing w:line="276" w:lineRule="auto"/>
                    <w:rPr>
                      <w:szCs w:val="22"/>
                      <w:lang w:val="en-US"/>
                    </w:rPr>
                  </w:pPr>
                </w:p>
                <w:p w14:paraId="7EA3A4F2" w14:textId="77777777" w:rsidR="00C70867" w:rsidRPr="0027502F" w:rsidRDefault="00C70867" w:rsidP="00B03D74">
                  <w:pPr>
                    <w:pStyle w:val="ListParagraph"/>
                    <w:numPr>
                      <w:ilvl w:val="0"/>
                      <w:numId w:val="47"/>
                    </w:numPr>
                    <w:spacing w:line="276" w:lineRule="auto"/>
                    <w:contextualSpacing w:val="0"/>
                    <w:rPr>
                      <w:szCs w:val="22"/>
                    </w:rPr>
                  </w:pPr>
                  <w:r w:rsidRPr="0027502F">
                    <w:rPr>
                      <w:szCs w:val="22"/>
                    </w:rPr>
                    <w:t>APPENDIX I: DIRECTORY WITH WEB SERVICE INTERFACE DEFINITIONS (WSDLS)</w:t>
                  </w:r>
                </w:p>
                <w:p w14:paraId="66FBE168" w14:textId="77777777" w:rsidR="00C70867" w:rsidRPr="0027502F" w:rsidRDefault="00C70867" w:rsidP="00C70867">
                  <w:pPr>
                    <w:spacing w:line="276" w:lineRule="auto"/>
                    <w:rPr>
                      <w:szCs w:val="22"/>
                      <w:lang w:val="en-US"/>
                    </w:rPr>
                  </w:pPr>
                  <w:r w:rsidRPr="0027502F">
                    <w:rPr>
                      <w:szCs w:val="22"/>
                      <w:lang w:val="en-US"/>
                    </w:rPr>
                    <w:t>The changes applicable to the types.xsd file in Appendix H are also applicable to Appendix I.</w:t>
                  </w:r>
                </w:p>
              </w:tc>
            </w:tr>
            <w:tr w:rsidR="00C70867" w:rsidRPr="0027502F" w14:paraId="247077A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9F8CBD"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9E72739" w14:textId="77777777" w:rsidR="00C70867" w:rsidRPr="0027502F" w:rsidRDefault="00C70867" w:rsidP="00C70867">
                  <w:pPr>
                    <w:spacing w:after="0" w:line="276" w:lineRule="auto"/>
                    <w:rPr>
                      <w:szCs w:val="22"/>
                    </w:rPr>
                  </w:pPr>
                  <w:r w:rsidRPr="0027502F">
                    <w:rPr>
                      <w:szCs w:val="22"/>
                    </w:rPr>
                    <w:t>Specification Documents:</w:t>
                  </w:r>
                </w:p>
                <w:p w14:paraId="23D87326"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(Medium);</w:t>
                  </w:r>
                </w:p>
                <w:p w14:paraId="41C6508C"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(Medium);</w:t>
                  </w:r>
                </w:p>
                <w:p w14:paraId="700CD93B"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(Medium).</w:t>
                  </w:r>
                </w:p>
                <w:p w14:paraId="37F6AC7D" w14:textId="77777777" w:rsidR="00C70867" w:rsidRPr="0027502F" w:rsidRDefault="00C70867" w:rsidP="00C70867">
                  <w:pPr>
                    <w:spacing w:after="0" w:line="276" w:lineRule="auto"/>
                    <w:rPr>
                      <w:szCs w:val="22"/>
                    </w:rPr>
                  </w:pPr>
                </w:p>
                <w:p w14:paraId="0D43FB39" w14:textId="77777777" w:rsidR="00C70867" w:rsidRPr="0027502F" w:rsidRDefault="00C70867" w:rsidP="00C70867">
                  <w:pPr>
                    <w:spacing w:after="0" w:line="276" w:lineRule="auto"/>
                    <w:rPr>
                      <w:szCs w:val="22"/>
                    </w:rPr>
                  </w:pPr>
                  <w:r w:rsidRPr="0027502F">
                    <w:rPr>
                      <w:szCs w:val="22"/>
                    </w:rPr>
                    <w:t>CDEAs:</w:t>
                  </w:r>
                </w:p>
                <w:p w14:paraId="04097BF3" w14:textId="4A4932FF"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w:t>
                  </w:r>
                  <w:r w:rsidR="00542F1D" w:rsidRPr="0027502F">
                    <w:rPr>
                      <w:rFonts w:ascii="Times New Roman" w:hAnsi="Times New Roman" w:cs="Times New Roman"/>
                      <w:sz w:val="22"/>
                      <w:szCs w:val="22"/>
                    </w:rPr>
                    <w:t>None</w:t>
                  </w:r>
                  <w:r w:rsidRPr="0027502F">
                    <w:rPr>
                      <w:rFonts w:ascii="Times New Roman" w:hAnsi="Times New Roman" w:cs="Times New Roman"/>
                      <w:sz w:val="22"/>
                      <w:szCs w:val="22"/>
                    </w:rPr>
                    <w:t>);</w:t>
                  </w:r>
                </w:p>
                <w:p w14:paraId="7AE4BC44"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3417763D"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031FCD9E" w14:textId="77777777" w:rsidR="00C70867" w:rsidRPr="0027502F" w:rsidRDefault="00C70867" w:rsidP="00C70867">
                  <w:pPr>
                    <w:spacing w:after="0" w:line="276" w:lineRule="auto"/>
                    <w:rPr>
                      <w:szCs w:val="22"/>
                    </w:rPr>
                  </w:pPr>
                </w:p>
                <w:p w14:paraId="761FD680" w14:textId="77777777" w:rsidR="00C70867" w:rsidRPr="0027502F" w:rsidRDefault="00C70867" w:rsidP="00C70867">
                  <w:pPr>
                    <w:spacing w:after="0" w:line="276" w:lineRule="auto"/>
                    <w:rPr>
                      <w:szCs w:val="22"/>
                    </w:rPr>
                  </w:pPr>
                  <w:r w:rsidRPr="0027502F">
                    <w:rPr>
                      <w:szCs w:val="22"/>
                    </w:rPr>
                    <w:t>NEAs:</w:t>
                  </w:r>
                </w:p>
                <w:p w14:paraId="3E74DDDF" w14:textId="77777777" w:rsidR="00C70867" w:rsidRPr="0027502F" w:rsidRDefault="00C70867" w:rsidP="00B03D74">
                  <w:pPr>
                    <w:numPr>
                      <w:ilvl w:val="0"/>
                      <w:numId w:val="45"/>
                    </w:numPr>
                    <w:spacing w:line="276" w:lineRule="auto"/>
                    <w:rPr>
                      <w:bCs/>
                      <w:szCs w:val="22"/>
                    </w:rPr>
                  </w:pPr>
                  <w:r w:rsidRPr="0027502F">
                    <w:rPr>
                      <w:szCs w:val="22"/>
                    </w:rPr>
                    <w:t>Impact on NEAs (Medium</w:t>
                  </w:r>
                  <w:r w:rsidRPr="0027502F">
                    <w:rPr>
                      <w:bCs/>
                      <w:szCs w:val="22"/>
                    </w:rPr>
                    <w:t>).</w:t>
                  </w:r>
                </w:p>
              </w:tc>
            </w:tr>
            <w:tr w:rsidR="00C70867" w:rsidRPr="0027502F" w14:paraId="4DA394D7"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ABDC27"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296F67" w14:textId="77777777" w:rsidR="00C70867" w:rsidRPr="0027502F" w:rsidRDefault="00C70867" w:rsidP="00C70867">
                  <w:pPr>
                    <w:spacing w:line="276" w:lineRule="auto"/>
                    <w:rPr>
                      <w:szCs w:val="22"/>
                    </w:rPr>
                  </w:pPr>
                  <w:r w:rsidRPr="0027502F">
                    <w:rPr>
                      <w:szCs w:val="22"/>
                    </w:rPr>
                    <w:t xml:space="preserve">If the proposed change is not implemented, then </w:t>
                  </w:r>
                  <w:r w:rsidRPr="0027502F">
                    <w:rPr>
                      <w:szCs w:val="22"/>
                      <w:lang w:eastAsia="el-GR"/>
                    </w:rPr>
                    <w:t xml:space="preserve">DDNEA </w:t>
                  </w:r>
                  <w:r w:rsidRPr="0027502F">
                    <w:rPr>
                      <w:szCs w:val="22"/>
                    </w:rPr>
                    <w:t>will be in misalignment with the changes proposed for FESS by FESS-260 RFC.</w:t>
                  </w:r>
                </w:p>
              </w:tc>
            </w:tr>
            <w:tr w:rsidR="00C70867" w:rsidRPr="0027502F" w14:paraId="4E659C4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91CE74"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AA0385" w14:textId="77777777" w:rsidR="00C70867" w:rsidRPr="0027502F" w:rsidRDefault="00C70867" w:rsidP="00C70867">
                  <w:pPr>
                    <w:rPr>
                      <w:szCs w:val="22"/>
                    </w:rPr>
                  </w:pPr>
                  <w:r w:rsidRPr="0027502F">
                    <w:rPr>
                      <w:szCs w:val="22"/>
                    </w:rPr>
                    <w:t xml:space="preserve">This RFC concerns changes at the syntactic level. </w:t>
                  </w:r>
                </w:p>
                <w:p w14:paraId="4855D4D1" w14:textId="77777777" w:rsidR="00C70867" w:rsidRPr="0027502F" w:rsidRDefault="00C70867" w:rsidP="00C70867">
                  <w:pPr>
                    <w:rPr>
                      <w:szCs w:val="22"/>
                    </w:rPr>
                  </w:pPr>
                  <w:r w:rsidRPr="0027502F">
                    <w:rPr>
                      <w:szCs w:val="22"/>
                    </w:rPr>
                    <w:t>More specifically, it concerns the update of the</w:t>
                  </w:r>
                  <w:r w:rsidRPr="0027502F">
                    <w:rPr>
                      <w:bCs/>
                      <w:szCs w:val="22"/>
                    </w:rPr>
                    <w:t xml:space="preserve"> XML tags and the </w:t>
                  </w:r>
                  <w:r w:rsidRPr="0027502F">
                    <w:rPr>
                      <w:szCs w:val="22"/>
                    </w:rPr>
                    <w:t>types.xsd file in relation to the &lt;Gross Mass&gt; and &lt;Net Mass&gt; data items.</w:t>
                  </w:r>
                </w:p>
                <w:p w14:paraId="1FD2250D" w14:textId="77777777" w:rsidR="00C70867" w:rsidRPr="0027502F" w:rsidRDefault="00C70867" w:rsidP="00C70867">
                  <w:pPr>
                    <w:rPr>
                      <w:szCs w:val="22"/>
                    </w:rPr>
                  </w:pPr>
                  <w:r w:rsidRPr="0027502F">
                    <w:rPr>
                      <w:szCs w:val="22"/>
                    </w:rPr>
                    <w:t>It is considered that the aforementioned change has no impact on business continuity and can therefore be deployed in a Migration Period. More specifically:</w:t>
                  </w:r>
                </w:p>
                <w:p w14:paraId="5BE4365E" w14:textId="33BC3B4D" w:rsidR="00C70867" w:rsidRPr="0027502F" w:rsidRDefault="00C70867" w:rsidP="00B03D74">
                  <w:pPr>
                    <w:pStyle w:val="ListParagraph"/>
                    <w:numPr>
                      <w:ilvl w:val="0"/>
                      <w:numId w:val="58"/>
                    </w:numPr>
                    <w:spacing w:after="0"/>
                    <w:rPr>
                      <w:szCs w:val="22"/>
                    </w:rPr>
                  </w:pPr>
                  <w:r w:rsidRPr="0027502F">
                    <w:rPr>
                      <w:szCs w:val="22"/>
                    </w:rPr>
                    <w:t xml:space="preserve">If the sender is aligned with the new .xsd files, while the receiver is not, any corresponding message sent will not be validated successfully by the receiver. Therefore, as a transformation solution, it is proposed that the sending application replaces any occurrence of the &lt;GrossMass&gt; and &lt;NetMass&gt; XML tags with the </w:t>
                  </w:r>
                  <w:r w:rsidRPr="0027502F">
                    <w:rPr>
                      <w:szCs w:val="22"/>
                    </w:rPr>
                    <w:lastRenderedPageBreak/>
                    <w:t>&lt;GrossWeight&gt; and &lt;NetWeight&gt; XML tags respectively. Additionally, the sending side should be advised to only specify values which are compatible with the old format of &lt;Gross Weight&gt; and &lt;Net Weight&gt;, i.e. having a format of ‘n..15,2’;</w:t>
                  </w:r>
                </w:p>
                <w:p w14:paraId="5D069B66" w14:textId="77777777" w:rsidR="00C70867" w:rsidRPr="0027502F" w:rsidRDefault="00C70867" w:rsidP="00C70867">
                  <w:pPr>
                    <w:pStyle w:val="ListParagraph"/>
                    <w:rPr>
                      <w:szCs w:val="22"/>
                    </w:rPr>
                  </w:pPr>
                </w:p>
                <w:p w14:paraId="61847D6E" w14:textId="77777777" w:rsidR="00C70867" w:rsidRPr="0027502F" w:rsidRDefault="00C70867" w:rsidP="00B03D74">
                  <w:pPr>
                    <w:pStyle w:val="ListParagraph"/>
                    <w:numPr>
                      <w:ilvl w:val="0"/>
                      <w:numId w:val="58"/>
                    </w:numPr>
                    <w:spacing w:after="0"/>
                    <w:rPr>
                      <w:szCs w:val="22"/>
                    </w:rPr>
                  </w:pPr>
                  <w:r w:rsidRPr="0027502F">
                    <w:rPr>
                      <w:szCs w:val="22"/>
                    </w:rPr>
                    <w:t>In the same way, if the sender is not aligned with the new .xsd files when communicating with MSAs that have already deployed this RFC in production, the messages sent will not be validated successfully by the receiver. To avoid such rejections, it is proposed that the receiving application replaces any occurrence of the &lt;GrossWeight&gt; and &lt;NetWeight&gt; XML tags with the &lt;GrossMass&gt; and &lt;NetMass&gt; XML tags respectively in the received messages. In relation to the updated format, any values specified in the respective data items according to the previous format (i.e. n..15,2) should also be compatible with the updated format (i.e. n..16,6), so no further transformation actions are suggested in this case.</w:t>
                  </w:r>
                </w:p>
                <w:p w14:paraId="32CCDBF3" w14:textId="77777777" w:rsidR="00C70867" w:rsidRPr="0027502F" w:rsidRDefault="00C70867" w:rsidP="00C70867">
                  <w:pPr>
                    <w:rPr>
                      <w:szCs w:val="22"/>
                    </w:rPr>
                  </w:pPr>
                  <w:r w:rsidRPr="0027502F">
                    <w:rPr>
                      <w:szCs w:val="22"/>
                    </w:rPr>
                    <w:t xml:space="preserve"> </w:t>
                  </w:r>
                </w:p>
                <w:p w14:paraId="781EBDD5" w14:textId="77777777" w:rsidR="00C70867" w:rsidRPr="0027502F" w:rsidRDefault="00C70867" w:rsidP="00C70867">
                  <w:pPr>
                    <w:suppressAutoHyphens/>
                    <w:rPr>
                      <w:iCs/>
                      <w:color w:val="FF0000"/>
                      <w:szCs w:val="22"/>
                    </w:rPr>
                  </w:pPr>
                  <w:r w:rsidRPr="0027502F">
                    <w:rPr>
                      <w:i/>
                      <w:szCs w:val="22"/>
                    </w:rPr>
                    <w:t>The changes introduced by the specific RFC, affect also the External Domain since the IE801, IE815, and IE825 messages are also exchanged over the ED. Therefore, the implementation of this part of the RFC shall be examined at a national level by the MSAs.</w:t>
                  </w:r>
                </w:p>
              </w:tc>
            </w:tr>
            <w:tr w:rsidR="00C70867" w:rsidRPr="0027502F" w14:paraId="5D4DA32D"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29FCA2"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4CD9158"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w:t>
                  </w:r>
                </w:p>
              </w:tc>
            </w:tr>
            <w:tr w:rsidR="00C70867" w:rsidRPr="0027502F" w14:paraId="0797BD28"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79D6C2"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B30890D"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FESS-260;</w:t>
                  </w:r>
                </w:p>
                <w:p w14:paraId="60067084" w14:textId="61FEF88E"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CTP-P4-</w:t>
                  </w:r>
                  <w:r w:rsidR="00B10770" w:rsidRPr="0027502F">
                    <w:rPr>
                      <w:rFonts w:ascii="Times New Roman" w:hAnsi="Times New Roman" w:cs="Times New Roman"/>
                      <w:sz w:val="22"/>
                      <w:szCs w:val="22"/>
                    </w:rPr>
                    <w:t>004</w:t>
                  </w:r>
                  <w:r w:rsidRPr="0027502F">
                    <w:rPr>
                      <w:rFonts w:ascii="Times New Roman" w:hAnsi="Times New Roman" w:cs="Times New Roman"/>
                      <w:sz w:val="22"/>
                      <w:szCs w:val="22"/>
                    </w:rPr>
                    <w:t>;</w:t>
                  </w:r>
                </w:p>
                <w:p w14:paraId="72176C04" w14:textId="32F3BB21"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TRP</w:t>
                  </w:r>
                  <w:r w:rsidRPr="0027502F">
                    <w:rPr>
                      <w:rFonts w:ascii="Times New Roman" w:hAnsi="Times New Roman" w:cs="Times New Roman"/>
                      <w:sz w:val="22"/>
                      <w:szCs w:val="22"/>
                    </w:rPr>
                    <w:t>-P4-</w:t>
                  </w:r>
                  <w:r w:rsidR="00B10770" w:rsidRPr="0027502F">
                    <w:rPr>
                      <w:rFonts w:ascii="Times New Roman" w:hAnsi="Times New Roman" w:cs="Times New Roman"/>
                      <w:sz w:val="22"/>
                      <w:szCs w:val="22"/>
                    </w:rPr>
                    <w:t>004</w:t>
                  </w:r>
                  <w:r w:rsidRPr="0027502F">
                    <w:rPr>
                      <w:rFonts w:ascii="Times New Roman" w:hAnsi="Times New Roman" w:cs="Times New Roman"/>
                      <w:sz w:val="22"/>
                      <w:szCs w:val="22"/>
                    </w:rPr>
                    <w:t>.</w:t>
                  </w:r>
                </w:p>
              </w:tc>
            </w:tr>
          </w:tbl>
          <w:p w14:paraId="634069FE" w14:textId="77777777" w:rsidR="00C70867" w:rsidRPr="0027502F" w:rsidRDefault="00C70867" w:rsidP="00C70867">
            <w:pPr>
              <w:spacing w:after="0"/>
              <w:jc w:val="left"/>
              <w:rPr>
                <w:szCs w:val="22"/>
                <w:lang w:val="en-US"/>
              </w:rPr>
            </w:pPr>
          </w:p>
        </w:tc>
      </w:tr>
      <w:tr w:rsidR="00C70867" w:rsidRPr="0027502F" w14:paraId="43055E1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E0D3593"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005F32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CD3B31"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64AB21" w14:textId="77777777" w:rsidR="00C70867" w:rsidRPr="0027502F" w:rsidRDefault="00C70867" w:rsidP="00C70867">
                  <w:pPr>
                    <w:spacing w:line="276" w:lineRule="auto"/>
                    <w:rPr>
                      <w:szCs w:val="22"/>
                    </w:rPr>
                  </w:pPr>
                  <w:r w:rsidRPr="0027502F">
                    <w:rPr>
                      <w:szCs w:val="22"/>
                    </w:rPr>
                    <w:t>N/A</w:t>
                  </w:r>
                </w:p>
              </w:tc>
            </w:tr>
            <w:tr w:rsidR="00C70867" w:rsidRPr="0027502F" w14:paraId="1096181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4DAA55"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18C5B44" w14:textId="77777777" w:rsidR="00C70867" w:rsidRPr="0027502F" w:rsidRDefault="00C70867" w:rsidP="00C70867">
                  <w:pPr>
                    <w:spacing w:line="276" w:lineRule="auto"/>
                    <w:rPr>
                      <w:szCs w:val="22"/>
                    </w:rPr>
                  </w:pPr>
                  <w:r w:rsidRPr="0027502F">
                    <w:rPr>
                      <w:szCs w:val="22"/>
                    </w:rPr>
                    <w:t>N/A</w:t>
                  </w:r>
                </w:p>
              </w:tc>
            </w:tr>
          </w:tbl>
          <w:p w14:paraId="69281D9F" w14:textId="77777777" w:rsidR="00C70867" w:rsidRPr="0027502F" w:rsidRDefault="00C70867" w:rsidP="00C70867">
            <w:pPr>
              <w:spacing w:after="0"/>
              <w:jc w:val="left"/>
              <w:rPr>
                <w:szCs w:val="22"/>
                <w:lang w:val="en-US"/>
              </w:rPr>
            </w:pPr>
          </w:p>
        </w:tc>
      </w:tr>
      <w:tr w:rsidR="00C70867" w:rsidRPr="0027502F" w14:paraId="36B0F00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FF75F76"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696C0EAE"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161A2C"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AF6B777"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25E933E3" w14:textId="77777777" w:rsidR="00C70867" w:rsidRPr="0027502F" w:rsidRDefault="00C70867" w:rsidP="00B03D74">
                  <w:pPr>
                    <w:numPr>
                      <w:ilvl w:val="0"/>
                      <w:numId w:val="25"/>
                    </w:numPr>
                    <w:spacing w:line="276" w:lineRule="auto"/>
                    <w:rPr>
                      <w:szCs w:val="22"/>
                    </w:rPr>
                  </w:pPr>
                  <w:r w:rsidRPr="0027502F">
                    <w:rPr>
                      <w:b/>
                      <w:szCs w:val="22"/>
                    </w:rPr>
                    <w:t>Approval process:</w:t>
                  </w:r>
                </w:p>
                <w:p w14:paraId="7E785544"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7AD5C8F"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7C2883"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432B1ABB" w14:textId="77777777" w:rsidR="00C70867" w:rsidRPr="0027502F" w:rsidRDefault="00C70867" w:rsidP="00C70867">
                  <w:pPr>
                    <w:spacing w:line="276" w:lineRule="auto"/>
                    <w:rPr>
                      <w:szCs w:val="22"/>
                    </w:rPr>
                  </w:pPr>
                  <w:r w:rsidRPr="0027502F">
                    <w:rPr>
                      <w:szCs w:val="22"/>
                    </w:rPr>
                    <w:t>N/A</w:t>
                  </w:r>
                </w:p>
              </w:tc>
            </w:tr>
            <w:tr w:rsidR="00C70867" w:rsidRPr="0027502F" w14:paraId="4D91A1AB"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C4D7FC"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1A9E7F98" w14:textId="77777777" w:rsidR="00C70867" w:rsidRPr="0027502F" w:rsidRDefault="00C70867" w:rsidP="00C70867">
                  <w:pPr>
                    <w:rPr>
                      <w:szCs w:val="22"/>
                    </w:rPr>
                  </w:pPr>
                  <w:r w:rsidRPr="0027502F">
                    <w:rPr>
                      <w:szCs w:val="22"/>
                    </w:rPr>
                    <w:t>EMCS CAB #190 on 06/05/2020</w:t>
                  </w:r>
                </w:p>
              </w:tc>
            </w:tr>
          </w:tbl>
          <w:p w14:paraId="66F3EBFB" w14:textId="77777777" w:rsidR="00C70867" w:rsidRPr="0027502F" w:rsidRDefault="00C70867" w:rsidP="00C70867">
            <w:pPr>
              <w:spacing w:after="0"/>
              <w:jc w:val="left"/>
              <w:rPr>
                <w:szCs w:val="22"/>
                <w:lang w:val="en-US"/>
              </w:rPr>
            </w:pPr>
          </w:p>
        </w:tc>
      </w:tr>
      <w:tr w:rsidR="00C70867" w:rsidRPr="0027502F" w14:paraId="7C710E9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CF4E8FA"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3C9360A3"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9A8DA6" w14:textId="77777777" w:rsidR="009F28D6" w:rsidRPr="0027502F" w:rsidRDefault="009F28D6" w:rsidP="004800A7">
                  <w:pPr>
                    <w:spacing w:line="276" w:lineRule="auto"/>
                    <w:jc w:val="left"/>
                    <w:rPr>
                      <w:szCs w:val="22"/>
                    </w:rPr>
                  </w:pPr>
                  <w:r w:rsidRPr="0027502F">
                    <w:rPr>
                      <w:szCs w:val="22"/>
                    </w:rPr>
                    <w:lastRenderedPageBreak/>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31736F98" w14:textId="1B363449"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1FBCFA38"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EF3117"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1DC6B446" w14:textId="3F33F7D0"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14C2D452"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D7EA1F"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469FF78D" w14:textId="277D1ECE" w:rsidR="009F28D6" w:rsidRPr="0027502F" w:rsidRDefault="009F28D6" w:rsidP="004800A7">
                  <w:pPr>
                    <w:spacing w:line="276" w:lineRule="auto"/>
                    <w:rPr>
                      <w:szCs w:val="22"/>
                    </w:rPr>
                  </w:pPr>
                  <w:r w:rsidRPr="0027502F">
                    <w:rPr>
                      <w:szCs w:val="22"/>
                    </w:rPr>
                    <w:t>13/02/2023</w:t>
                  </w:r>
                </w:p>
              </w:tc>
            </w:tr>
          </w:tbl>
          <w:p w14:paraId="11581D84" w14:textId="77777777" w:rsidR="00C70867" w:rsidRPr="0027502F" w:rsidRDefault="00C70867" w:rsidP="00C70867">
            <w:pPr>
              <w:spacing w:after="0"/>
              <w:jc w:val="left"/>
              <w:rPr>
                <w:szCs w:val="22"/>
                <w:lang w:val="en-US"/>
              </w:rPr>
            </w:pPr>
          </w:p>
        </w:tc>
      </w:tr>
      <w:tr w:rsidR="00C70867" w:rsidRPr="0027502F" w14:paraId="1E5332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84AB00C"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28206C7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507E86"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F129D12" w14:textId="77777777" w:rsidR="00C70867" w:rsidRPr="0027502F" w:rsidRDefault="00C70867" w:rsidP="00C70867">
                  <w:pPr>
                    <w:spacing w:line="276" w:lineRule="auto"/>
                    <w:rPr>
                      <w:szCs w:val="22"/>
                    </w:rPr>
                  </w:pPr>
                  <w:r w:rsidRPr="0027502F">
                    <w:rPr>
                      <w:szCs w:val="22"/>
                    </w:rPr>
                    <w:t>N/A</w:t>
                  </w:r>
                </w:p>
              </w:tc>
            </w:tr>
            <w:tr w:rsidR="00C70867" w:rsidRPr="0027502F" w14:paraId="35B3DFD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EEE0285"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BE39ABC" w14:textId="77777777" w:rsidR="00C70867" w:rsidRPr="0027502F" w:rsidRDefault="00C70867" w:rsidP="00C70867">
                  <w:pPr>
                    <w:spacing w:line="276" w:lineRule="auto"/>
                    <w:rPr>
                      <w:szCs w:val="22"/>
                    </w:rPr>
                  </w:pPr>
                  <w:r w:rsidRPr="0027502F">
                    <w:rPr>
                      <w:szCs w:val="22"/>
                    </w:rPr>
                    <w:t>N/A</w:t>
                  </w:r>
                </w:p>
              </w:tc>
            </w:tr>
          </w:tbl>
          <w:p w14:paraId="509FD24A" w14:textId="77777777" w:rsidR="00C70867" w:rsidRPr="0027502F" w:rsidRDefault="00C70867" w:rsidP="00C70867">
            <w:pPr>
              <w:spacing w:after="0"/>
              <w:jc w:val="left"/>
              <w:rPr>
                <w:szCs w:val="22"/>
                <w:lang w:val="en-US"/>
              </w:rPr>
            </w:pPr>
          </w:p>
        </w:tc>
      </w:tr>
    </w:tbl>
    <w:p w14:paraId="78CFEA96" w14:textId="77777777" w:rsidR="00C70867" w:rsidRPr="0027502F" w:rsidRDefault="00C70867" w:rsidP="00C70867">
      <w:pPr>
        <w:rPr>
          <w:szCs w:val="22"/>
        </w:rPr>
      </w:pPr>
    </w:p>
    <w:p w14:paraId="5B6764B7"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288FB3CC" w14:textId="77777777" w:rsidR="00C70867" w:rsidRPr="0027502F" w:rsidRDefault="00C70867" w:rsidP="00C70867">
      <w:pPr>
        <w:pStyle w:val="Heading4"/>
        <w:rPr>
          <w:szCs w:val="22"/>
        </w:rPr>
      </w:pPr>
      <w:r w:rsidRPr="0027502F">
        <w:rPr>
          <w:szCs w:val="22"/>
        </w:rPr>
        <w:lastRenderedPageBreak/>
        <w:t>DDNEA-P4-294 – Clarifications regarding the expected Quantity for e-ADs created after the rejection of consignments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27242F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F1617E"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75865319"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35E415"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7BD425" w14:textId="77777777" w:rsidR="00C70867" w:rsidRPr="0027502F" w:rsidRDefault="00C70867" w:rsidP="00C70867">
                  <w:pPr>
                    <w:spacing w:line="276" w:lineRule="auto"/>
                    <w:rPr>
                      <w:szCs w:val="22"/>
                    </w:rPr>
                  </w:pPr>
                  <w:r w:rsidRPr="0027502F">
                    <w:rPr>
                      <w:bCs/>
                      <w:szCs w:val="22"/>
                    </w:rPr>
                    <w:t>DDNEA-P4-294</w:t>
                  </w:r>
                </w:p>
              </w:tc>
            </w:tr>
            <w:tr w:rsidR="00C70867" w:rsidRPr="0027502F" w14:paraId="7A2E8DB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2EE71C"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B64EEEB"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2B2C312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000909"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6790D7"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09F6415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6706C7"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7BD70F" w14:textId="77777777" w:rsidR="00C70867" w:rsidRPr="0027502F" w:rsidRDefault="00C70867" w:rsidP="00C70867">
                  <w:pPr>
                    <w:spacing w:line="276" w:lineRule="auto"/>
                    <w:rPr>
                      <w:szCs w:val="22"/>
                    </w:rPr>
                  </w:pPr>
                  <w:r w:rsidRPr="0027502F">
                    <w:rPr>
                      <w:szCs w:val="22"/>
                      <w:lang w:eastAsia="nl-BE"/>
                    </w:rPr>
                    <w:t>IM295317</w:t>
                  </w:r>
                </w:p>
              </w:tc>
            </w:tr>
            <w:tr w:rsidR="00C70867" w:rsidRPr="0027502F" w14:paraId="2FB2945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34F60D"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5D035F3" w14:textId="77777777" w:rsidR="00C70867" w:rsidRPr="0027502F" w:rsidRDefault="00C70867" w:rsidP="00C70867">
                  <w:pPr>
                    <w:spacing w:line="276" w:lineRule="auto"/>
                    <w:rPr>
                      <w:szCs w:val="22"/>
                    </w:rPr>
                  </w:pPr>
                  <w:r w:rsidRPr="0027502F">
                    <w:rPr>
                      <w:szCs w:val="22"/>
                    </w:rPr>
                    <w:t>KE19826</w:t>
                  </w:r>
                </w:p>
              </w:tc>
            </w:tr>
            <w:tr w:rsidR="00C70867" w:rsidRPr="0027502F" w14:paraId="28ECD62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F12751"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7E2F3B" w14:textId="77777777" w:rsidR="00C70867" w:rsidRPr="0027502F" w:rsidRDefault="00C70867" w:rsidP="00C70867">
                  <w:pPr>
                    <w:pStyle w:val="ListParagraph"/>
                    <w:spacing w:line="276" w:lineRule="auto"/>
                    <w:ind w:left="0"/>
                    <w:rPr>
                      <w:szCs w:val="22"/>
                      <w:lang w:val="en-US"/>
                    </w:rPr>
                  </w:pPr>
                  <w:r w:rsidRPr="0027502F">
                    <w:rPr>
                      <w:szCs w:val="22"/>
                      <w:lang w:eastAsia="nl-BE"/>
                    </w:rPr>
                    <w:t>04/03/2019</w:t>
                  </w:r>
                </w:p>
                <w:p w14:paraId="79E6DE58" w14:textId="77777777" w:rsidR="00C70867" w:rsidRPr="0027502F" w:rsidRDefault="00C70867" w:rsidP="00C70867">
                  <w:pPr>
                    <w:rPr>
                      <w:szCs w:val="22"/>
                      <w:lang w:val="en-US"/>
                    </w:rPr>
                  </w:pPr>
                </w:p>
              </w:tc>
            </w:tr>
            <w:tr w:rsidR="00C70867" w:rsidRPr="0027502F" w14:paraId="2EAA345A"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E127BC"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8BE114A" w14:textId="77777777" w:rsidR="00C70867" w:rsidRPr="0027502F" w:rsidRDefault="00C70867" w:rsidP="00C70867">
                  <w:pPr>
                    <w:spacing w:line="276" w:lineRule="auto"/>
                    <w:rPr>
                      <w:szCs w:val="22"/>
                      <w:lang w:val="en-US"/>
                    </w:rPr>
                  </w:pPr>
                  <w:r w:rsidRPr="0027502F">
                    <w:rPr>
                      <w:szCs w:val="22"/>
                      <w:lang w:val="en-US"/>
                    </w:rPr>
                    <w:t>MSA-DE</w:t>
                  </w:r>
                </w:p>
              </w:tc>
            </w:tr>
          </w:tbl>
          <w:p w14:paraId="52A72CE6" w14:textId="77777777" w:rsidR="00C70867" w:rsidRPr="0027502F" w:rsidRDefault="00C70867" w:rsidP="00C70867">
            <w:pPr>
              <w:spacing w:after="0"/>
              <w:jc w:val="left"/>
              <w:rPr>
                <w:szCs w:val="22"/>
                <w:lang w:val="en-US"/>
              </w:rPr>
            </w:pPr>
          </w:p>
        </w:tc>
      </w:tr>
      <w:tr w:rsidR="00C70867" w:rsidRPr="0027502F" w14:paraId="1E29165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805F57"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8DA9AE8"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D66372"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B1FA43"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0DB8BCB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758375"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840FCC9" w14:textId="77777777" w:rsidR="00C70867" w:rsidRPr="0027502F" w:rsidRDefault="00C70867" w:rsidP="00C70867">
                  <w:pPr>
                    <w:spacing w:line="276" w:lineRule="auto"/>
                    <w:rPr>
                      <w:b/>
                      <w:szCs w:val="22"/>
                    </w:rPr>
                  </w:pPr>
                  <w:r w:rsidRPr="0027502F">
                    <w:rPr>
                      <w:b/>
                      <w:szCs w:val="22"/>
                    </w:rPr>
                    <w:t>Problem Statement</w:t>
                  </w:r>
                </w:p>
                <w:p w14:paraId="702EB0B0" w14:textId="22E7F0C9" w:rsidR="00C70867" w:rsidRPr="0027502F" w:rsidRDefault="00C70867" w:rsidP="00C70867">
                  <w:pPr>
                    <w:spacing w:line="276" w:lineRule="auto"/>
                    <w:rPr>
                      <w:bCs/>
                      <w:szCs w:val="22"/>
                    </w:rPr>
                  </w:pPr>
                  <w:r w:rsidRPr="0027502F">
                    <w:rPr>
                      <w:bCs/>
                      <w:szCs w:val="22"/>
                    </w:rPr>
                    <w:t>As stated in the corresponding FESS-261 RFC,</w:t>
                  </w:r>
                  <w:r w:rsidRPr="0027502F">
                    <w:rPr>
                      <w:szCs w:val="22"/>
                    </w:rPr>
                    <w:t xml:space="preserve"> in cases of change of destination triggered from rejected quantities of an e-AD</w:t>
                  </w:r>
                  <w:r w:rsidR="00DA4A37" w:rsidRPr="0027502F">
                    <w:rPr>
                      <w:szCs w:val="22"/>
                    </w:rPr>
                    <w:t xml:space="preserve"> (e.g. from the submission of an IE818 message with rejected quantities)</w:t>
                  </w:r>
                  <w:r w:rsidRPr="0027502F">
                    <w:rPr>
                      <w:szCs w:val="22"/>
                    </w:rPr>
                    <w:t xml:space="preserve">, then the consignor is expected to change the destination for the part of the consignment that has been refused, thus, the newly generated e-ADs should be related to the part of the consignment that had been initially rejected. However, concerning the new IE801 message that will be created, there is no specific rule stating the relationship between the quantities on such e-ADs, creating possible ambiguities in the process.  </w:t>
                  </w:r>
                </w:p>
                <w:p w14:paraId="4A3D51F0" w14:textId="77777777" w:rsidR="00C70867" w:rsidRPr="0027502F" w:rsidRDefault="00C70867" w:rsidP="00C70867">
                  <w:pPr>
                    <w:rPr>
                      <w:szCs w:val="22"/>
                    </w:rPr>
                  </w:pPr>
                </w:p>
                <w:p w14:paraId="2D7D43B9" w14:textId="77777777" w:rsidR="00C70867" w:rsidRPr="0027502F" w:rsidRDefault="00C70867" w:rsidP="00C70867">
                  <w:pPr>
                    <w:spacing w:line="276" w:lineRule="auto"/>
                    <w:rPr>
                      <w:b/>
                      <w:szCs w:val="22"/>
                    </w:rPr>
                  </w:pPr>
                  <w:r w:rsidRPr="0027502F">
                    <w:rPr>
                      <w:b/>
                      <w:szCs w:val="22"/>
                    </w:rPr>
                    <w:t>Proposed Solution</w:t>
                  </w:r>
                </w:p>
                <w:p w14:paraId="399BDA63" w14:textId="77777777" w:rsidR="00C70867" w:rsidRPr="0027502F" w:rsidRDefault="00C70867" w:rsidP="00C70867">
                  <w:pPr>
                    <w:spacing w:line="276" w:lineRule="auto"/>
                    <w:rPr>
                      <w:szCs w:val="22"/>
                    </w:rPr>
                  </w:pPr>
                  <w:r w:rsidRPr="0027502F">
                    <w:rPr>
                      <w:szCs w:val="22"/>
                    </w:rPr>
                    <w:t>As per the analysis provided in the [Problem Statement], the following business rule ‘BR043’ will be created and added in APPENDIX J of DDNEA, in order to clarify the relationship between the refused quantity of the original e-AD and the quantity that has to be specified in the new IE801 message:</w:t>
                  </w:r>
                </w:p>
                <w:p w14:paraId="2B15DB10" w14:textId="77777777" w:rsidR="00C70867" w:rsidRPr="0027502F" w:rsidRDefault="00C70867" w:rsidP="00B03D74">
                  <w:pPr>
                    <w:pStyle w:val="ListParagraph"/>
                    <w:numPr>
                      <w:ilvl w:val="0"/>
                      <w:numId w:val="67"/>
                    </w:numPr>
                    <w:spacing w:after="0"/>
                    <w:jc w:val="left"/>
                    <w:rPr>
                      <w:i/>
                      <w:iCs/>
                      <w:szCs w:val="22"/>
                      <w:lang w:eastAsia="en-GB"/>
                    </w:rPr>
                  </w:pPr>
                  <w:r w:rsidRPr="0027502F">
                    <w:rPr>
                      <w:i/>
                      <w:iCs/>
                      <w:szCs w:val="22"/>
                      <w:lang w:eastAsia="en-GB"/>
                    </w:rPr>
                    <w:t xml:space="preserve">BR ID: </w:t>
                  </w:r>
                  <w:r w:rsidRPr="0027502F">
                    <w:rPr>
                      <w:szCs w:val="22"/>
                      <w:lang w:eastAsia="en-GB"/>
                    </w:rPr>
                    <w:t>BR043</w:t>
                  </w:r>
                  <w:r w:rsidRPr="0027502F">
                    <w:rPr>
                      <w:i/>
                      <w:iCs/>
                      <w:szCs w:val="22"/>
                      <w:lang w:eastAsia="en-GB"/>
                    </w:rPr>
                    <w:t>.</w:t>
                  </w:r>
                </w:p>
                <w:p w14:paraId="0081B927" w14:textId="77777777" w:rsidR="00C70867" w:rsidRPr="0027502F" w:rsidRDefault="00C70867" w:rsidP="00C70867">
                  <w:pPr>
                    <w:spacing w:after="0"/>
                    <w:jc w:val="left"/>
                    <w:rPr>
                      <w:i/>
                      <w:iCs/>
                      <w:szCs w:val="22"/>
                    </w:rPr>
                  </w:pPr>
                  <w:r w:rsidRPr="0027502F">
                    <w:rPr>
                      <w:i/>
                      <w:iCs/>
                      <w:szCs w:val="22"/>
                    </w:rPr>
                    <w:t xml:space="preserve">  </w:t>
                  </w:r>
                </w:p>
                <w:p w14:paraId="0BA8B376" w14:textId="77777777" w:rsidR="00C70867" w:rsidRPr="0027502F" w:rsidRDefault="00C70867" w:rsidP="00C70867">
                  <w:pPr>
                    <w:spacing w:after="0"/>
                    <w:jc w:val="left"/>
                    <w:rPr>
                      <w:i/>
                      <w:iCs/>
                      <w:szCs w:val="22"/>
                    </w:rPr>
                  </w:pPr>
                  <w:r w:rsidRPr="0027502F">
                    <w:rPr>
                      <w:i/>
                      <w:iCs/>
                      <w:szCs w:val="22"/>
                    </w:rPr>
                    <w:t xml:space="preserve">BR ID: </w:t>
                  </w:r>
                  <w:r w:rsidRPr="0027502F">
                    <w:rPr>
                      <w:szCs w:val="22"/>
                    </w:rPr>
                    <w:t>BR043</w:t>
                  </w:r>
                  <w:r w:rsidRPr="0027502F">
                    <w:rPr>
                      <w:i/>
                      <w:iCs/>
                      <w:szCs w:val="22"/>
                    </w:rPr>
                    <w:t xml:space="preserve"> </w:t>
                  </w:r>
                </w:p>
                <w:p w14:paraId="61F96260" w14:textId="77777777" w:rsidR="00C70867" w:rsidRPr="0027502F" w:rsidRDefault="00C70867" w:rsidP="00C70867">
                  <w:pPr>
                    <w:spacing w:after="0"/>
                    <w:jc w:val="left"/>
                    <w:rPr>
                      <w:i/>
                      <w:iCs/>
                      <w:szCs w:val="22"/>
                    </w:rPr>
                  </w:pPr>
                  <w:r w:rsidRPr="0027502F">
                    <w:rPr>
                      <w:i/>
                      <w:iCs/>
                      <w:szCs w:val="22"/>
                    </w:rPr>
                    <w:t xml:space="preserve">  </w:t>
                  </w:r>
                </w:p>
                <w:p w14:paraId="373FDE2C" w14:textId="77777777" w:rsidR="00C70867" w:rsidRPr="0027502F" w:rsidRDefault="00C70867" w:rsidP="00C70867">
                  <w:pPr>
                    <w:spacing w:after="0"/>
                    <w:jc w:val="left"/>
                    <w:rPr>
                      <w:i/>
                      <w:iCs/>
                      <w:szCs w:val="22"/>
                    </w:rPr>
                  </w:pPr>
                  <w:r w:rsidRPr="0027502F">
                    <w:rPr>
                      <w:i/>
                      <w:iCs/>
                      <w:szCs w:val="22"/>
                    </w:rPr>
                    <w:t xml:space="preserve">BR Category: </w:t>
                  </w:r>
                  <w:r w:rsidRPr="0027502F">
                    <w:rPr>
                      <w:szCs w:val="22"/>
                    </w:rPr>
                    <w:t>Relation</w:t>
                  </w:r>
                  <w:r w:rsidRPr="0027502F">
                    <w:rPr>
                      <w:i/>
                      <w:iCs/>
                      <w:szCs w:val="22"/>
                    </w:rPr>
                    <w:t xml:space="preserve"> </w:t>
                  </w:r>
                </w:p>
                <w:p w14:paraId="283AFF53" w14:textId="77777777" w:rsidR="00C70867" w:rsidRPr="0027502F" w:rsidRDefault="00C70867" w:rsidP="00C70867">
                  <w:pPr>
                    <w:spacing w:after="0"/>
                    <w:jc w:val="left"/>
                    <w:rPr>
                      <w:i/>
                      <w:iCs/>
                      <w:szCs w:val="22"/>
                    </w:rPr>
                  </w:pPr>
                  <w:r w:rsidRPr="0027502F">
                    <w:rPr>
                      <w:i/>
                      <w:iCs/>
                      <w:szCs w:val="22"/>
                    </w:rPr>
                    <w:t xml:space="preserve">  </w:t>
                  </w:r>
                </w:p>
                <w:p w14:paraId="7A61D59C" w14:textId="77777777" w:rsidR="00C70867" w:rsidRPr="0027502F" w:rsidRDefault="00C70867" w:rsidP="00C70867">
                  <w:pPr>
                    <w:spacing w:after="0"/>
                    <w:jc w:val="left"/>
                    <w:rPr>
                      <w:i/>
                      <w:iCs/>
                      <w:szCs w:val="22"/>
                    </w:rPr>
                  </w:pPr>
                  <w:r w:rsidRPr="0027502F">
                    <w:rPr>
                      <w:i/>
                      <w:iCs/>
                      <w:szCs w:val="22"/>
                    </w:rPr>
                    <w:t xml:space="preserve">BR Description: </w:t>
                  </w:r>
                </w:p>
                <w:p w14:paraId="164CC64C" w14:textId="3D61A6A1" w:rsidR="00C70867" w:rsidRPr="0027502F" w:rsidRDefault="00C70867" w:rsidP="00CA062C">
                  <w:pPr>
                    <w:spacing w:after="0"/>
                    <w:rPr>
                      <w:szCs w:val="22"/>
                    </w:rPr>
                  </w:pPr>
                  <w:r w:rsidRPr="0027502F">
                    <w:rPr>
                      <w:szCs w:val="22"/>
                    </w:rPr>
                    <w:lastRenderedPageBreak/>
                    <w:t>It is obligatory for an e</w:t>
                  </w:r>
                  <w:r w:rsidR="005A3359" w:rsidRPr="0027502F">
                    <w:rPr>
                      <w:szCs w:val="22"/>
                    </w:rPr>
                    <w:t>-AD</w:t>
                  </w:r>
                  <w:r w:rsidRPr="0027502F">
                    <w:rPr>
                      <w:szCs w:val="22"/>
                    </w:rPr>
                    <w:t xml:space="preserve"> created as a result of a change of destination triggered from a rejected consignment</w:t>
                  </w:r>
                  <w:r w:rsidR="00587F1B" w:rsidRPr="0027502F">
                    <w:rPr>
                      <w:szCs w:val="22"/>
                    </w:rPr>
                    <w:t xml:space="preserve"> (i.e. from the submission of an IE818 message with rejected quantities)</w:t>
                  </w:r>
                  <w:r w:rsidRPr="0027502F">
                    <w:rPr>
                      <w:szCs w:val="22"/>
                    </w:rPr>
                    <w:t>, then the quantity of excise goods included in the new e</w:t>
                  </w:r>
                  <w:r w:rsidR="005A3359" w:rsidRPr="0027502F">
                    <w:rPr>
                      <w:szCs w:val="22"/>
                    </w:rPr>
                    <w:t>-AD</w:t>
                  </w:r>
                  <w:r w:rsidRPr="0027502F">
                    <w:rPr>
                      <w:szCs w:val="22"/>
                    </w:rPr>
                    <w:t xml:space="preserve"> is equal to the refused quantity of the original consignment.</w:t>
                  </w:r>
                </w:p>
                <w:p w14:paraId="1A601892" w14:textId="77777777" w:rsidR="00C70867" w:rsidRPr="0027502F" w:rsidRDefault="00C70867" w:rsidP="00C70867">
                  <w:pPr>
                    <w:spacing w:after="0"/>
                    <w:jc w:val="left"/>
                    <w:rPr>
                      <w:i/>
                      <w:iCs/>
                      <w:szCs w:val="22"/>
                    </w:rPr>
                  </w:pPr>
                  <w:r w:rsidRPr="0027502F">
                    <w:rPr>
                      <w:i/>
                      <w:iCs/>
                      <w:szCs w:val="22"/>
                    </w:rPr>
                    <w:t xml:space="preserve">    </w:t>
                  </w:r>
                </w:p>
                <w:p w14:paraId="739B4D09" w14:textId="77777777" w:rsidR="00C70867" w:rsidRPr="0027502F" w:rsidRDefault="00C70867" w:rsidP="00C70867">
                  <w:pPr>
                    <w:spacing w:after="0"/>
                    <w:jc w:val="left"/>
                    <w:rPr>
                      <w:i/>
                      <w:iCs/>
                      <w:szCs w:val="22"/>
                    </w:rPr>
                  </w:pPr>
                  <w:r w:rsidRPr="0027502F">
                    <w:rPr>
                      <w:i/>
                      <w:iCs/>
                      <w:szCs w:val="22"/>
                    </w:rPr>
                    <w:t xml:space="preserve">FESS Validation Rule: </w:t>
                  </w:r>
                </w:p>
                <w:p w14:paraId="27E754B9" w14:textId="77777777" w:rsidR="00C70867" w:rsidRPr="0027502F" w:rsidRDefault="00C70867" w:rsidP="00C70867">
                  <w:pPr>
                    <w:spacing w:after="0"/>
                    <w:jc w:val="left"/>
                    <w:rPr>
                      <w:szCs w:val="22"/>
                    </w:rPr>
                  </w:pPr>
                  <w:r w:rsidRPr="0027502F">
                    <w:rPr>
                      <w:i/>
                      <w:iCs/>
                      <w:szCs w:val="22"/>
                    </w:rPr>
                    <w:t xml:space="preserve">• </w:t>
                  </w:r>
                  <w:r w:rsidRPr="0027502F">
                    <w:rPr>
                      <w:szCs w:val="22"/>
                    </w:rPr>
                    <w:t xml:space="preserve">If a new e-AD is created for as a result of a rejected consignment, then the quantity included in the e-AD should be equal to the rejected quantity in the original consignment.  </w:t>
                  </w:r>
                </w:p>
                <w:p w14:paraId="70A9F9D2" w14:textId="77777777" w:rsidR="00C70867" w:rsidRPr="0027502F" w:rsidRDefault="00C70867" w:rsidP="00C70867">
                  <w:pPr>
                    <w:spacing w:after="0"/>
                    <w:jc w:val="left"/>
                    <w:rPr>
                      <w:szCs w:val="22"/>
                    </w:rPr>
                  </w:pPr>
                  <w:r w:rsidRPr="0027502F">
                    <w:rPr>
                      <w:szCs w:val="22"/>
                    </w:rPr>
                    <w:t xml:space="preserve">  </w:t>
                  </w:r>
                </w:p>
                <w:p w14:paraId="43E1EB78" w14:textId="77777777" w:rsidR="00C70867" w:rsidRPr="0027502F" w:rsidRDefault="00C70867" w:rsidP="00C70867">
                  <w:pPr>
                    <w:spacing w:after="0"/>
                    <w:jc w:val="left"/>
                    <w:rPr>
                      <w:i/>
                      <w:iCs/>
                      <w:szCs w:val="22"/>
                    </w:rPr>
                  </w:pPr>
                  <w:r w:rsidRPr="0027502F">
                    <w:rPr>
                      <w:i/>
                      <w:iCs/>
                      <w:szCs w:val="22"/>
                    </w:rPr>
                    <w:t xml:space="preserve">IE: </w:t>
                  </w:r>
                  <w:r w:rsidRPr="0027502F">
                    <w:rPr>
                      <w:szCs w:val="22"/>
                    </w:rPr>
                    <w:t>IE801 (e-AD)</w:t>
                  </w:r>
                  <w:r w:rsidRPr="0027502F">
                    <w:rPr>
                      <w:i/>
                      <w:iCs/>
                      <w:szCs w:val="22"/>
                    </w:rPr>
                    <w:t xml:space="preserve"> </w:t>
                  </w:r>
                </w:p>
                <w:p w14:paraId="4D132FF0" w14:textId="77777777" w:rsidR="00C70867" w:rsidRPr="0027502F" w:rsidRDefault="00C70867" w:rsidP="00C70867">
                  <w:pPr>
                    <w:spacing w:after="0"/>
                    <w:jc w:val="left"/>
                    <w:rPr>
                      <w:i/>
                      <w:iCs/>
                      <w:szCs w:val="22"/>
                    </w:rPr>
                  </w:pPr>
                </w:p>
                <w:p w14:paraId="7422DFC1" w14:textId="77777777" w:rsidR="00C70867" w:rsidRPr="0027502F" w:rsidRDefault="00C70867" w:rsidP="00C70867">
                  <w:pPr>
                    <w:spacing w:after="0"/>
                    <w:jc w:val="left"/>
                    <w:rPr>
                      <w:szCs w:val="22"/>
                    </w:rPr>
                  </w:pPr>
                  <w:r w:rsidRPr="0027502F">
                    <w:rPr>
                      <w:i/>
                      <w:iCs/>
                      <w:szCs w:val="22"/>
                    </w:rPr>
                    <w:t xml:space="preserve">Data Item: </w:t>
                  </w:r>
                  <w:r w:rsidRPr="0027502F">
                    <w:rPr>
                      <w:szCs w:val="22"/>
                    </w:rPr>
                    <w:t>E-AD Body.Quantity</w:t>
                  </w:r>
                </w:p>
                <w:p w14:paraId="78EED995" w14:textId="77777777" w:rsidR="00C70867" w:rsidRPr="0027502F" w:rsidRDefault="00C70867" w:rsidP="00C70867">
                  <w:pPr>
                    <w:spacing w:after="0"/>
                    <w:jc w:val="left"/>
                    <w:rPr>
                      <w:szCs w:val="22"/>
                    </w:rPr>
                  </w:pPr>
                </w:p>
                <w:p w14:paraId="7E1E2DAC" w14:textId="77777777" w:rsidR="00C70867" w:rsidRPr="0027502F" w:rsidRDefault="00C70867" w:rsidP="00C70867">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66CB2C1F" w14:textId="77777777" w:rsidR="00C70867" w:rsidRPr="0027502F" w:rsidRDefault="00C70867" w:rsidP="00C70867">
                  <w:pPr>
                    <w:spacing w:after="0"/>
                    <w:jc w:val="left"/>
                    <w:rPr>
                      <w:i/>
                      <w:iCs/>
                      <w:szCs w:val="22"/>
                    </w:rPr>
                  </w:pPr>
                </w:p>
                <w:p w14:paraId="1B689F38" w14:textId="77777777" w:rsidR="00C70867" w:rsidRPr="0027502F" w:rsidRDefault="00C70867" w:rsidP="00C70867">
                  <w:pPr>
                    <w:spacing w:after="0"/>
                    <w:jc w:val="left"/>
                    <w:rPr>
                      <w:i/>
                      <w:iCs/>
                      <w:szCs w:val="22"/>
                    </w:rPr>
                  </w:pPr>
                  <w:r w:rsidRPr="0027502F">
                    <w:rPr>
                      <w:i/>
                      <w:iCs/>
                      <w:szCs w:val="22"/>
                    </w:rPr>
                    <w:t xml:space="preserve">Comments: </w:t>
                  </w:r>
                  <w:r w:rsidRPr="0027502F">
                    <w:rPr>
                      <w:szCs w:val="22"/>
                    </w:rPr>
                    <w:t>N/A</w:t>
                  </w:r>
                  <w:r w:rsidRPr="0027502F">
                    <w:rPr>
                      <w:i/>
                      <w:iCs/>
                      <w:szCs w:val="22"/>
                    </w:rPr>
                    <w:t xml:space="preserve"> </w:t>
                  </w:r>
                </w:p>
                <w:p w14:paraId="17B0E7C9" w14:textId="77777777" w:rsidR="00C70867" w:rsidRPr="0027502F" w:rsidRDefault="00C70867" w:rsidP="00C70867">
                  <w:pPr>
                    <w:spacing w:after="0"/>
                    <w:jc w:val="left"/>
                    <w:rPr>
                      <w:szCs w:val="22"/>
                    </w:rPr>
                  </w:pPr>
                </w:p>
                <w:p w14:paraId="78B8C596" w14:textId="77777777" w:rsidR="00C70867" w:rsidRPr="0027502F" w:rsidRDefault="00C70867" w:rsidP="00B03D74">
                  <w:pPr>
                    <w:pStyle w:val="ListParagraph"/>
                    <w:numPr>
                      <w:ilvl w:val="0"/>
                      <w:numId w:val="66"/>
                    </w:numPr>
                    <w:spacing w:after="0"/>
                    <w:jc w:val="left"/>
                    <w:rPr>
                      <w:szCs w:val="22"/>
                      <w:lang w:eastAsia="en-GB"/>
                    </w:rPr>
                  </w:pPr>
                  <w:r w:rsidRPr="0027502F">
                    <w:rPr>
                      <w:szCs w:val="22"/>
                    </w:rPr>
                    <w:t>The newly created business rule ‘BR043’ will be added to Appendix D, associated to the &lt;Quantity&gt; data item of the &lt;(BODY) e-AD&gt; data group of the IE801 message, as shown below:</w:t>
                  </w:r>
                </w:p>
                <w:p w14:paraId="6380F4D7" w14:textId="77777777" w:rsidR="00C70867" w:rsidRPr="0027502F" w:rsidRDefault="00C70867" w:rsidP="00C70867">
                  <w:pPr>
                    <w:pStyle w:val="ListParagraph"/>
                    <w:rPr>
                      <w:szCs w:val="22"/>
                      <w:lang w:eastAsia="en-GB"/>
                    </w:rPr>
                  </w:pPr>
                </w:p>
                <w:p w14:paraId="653DC4EE" w14:textId="77777777" w:rsidR="00C70867" w:rsidRPr="0027502F" w:rsidRDefault="00C70867" w:rsidP="00C70867">
                  <w:pPr>
                    <w:pStyle w:val="ListParagraph"/>
                    <w:ind w:left="0"/>
                    <w:rPr>
                      <w:szCs w:val="22"/>
                      <w:lang w:eastAsia="en-GB"/>
                    </w:rPr>
                  </w:pPr>
                  <w:r w:rsidRPr="0027502F">
                    <w:rPr>
                      <w:noProof/>
                      <w:szCs w:val="22"/>
                      <w:lang w:eastAsia="en-GB"/>
                    </w:rPr>
                    <w:drawing>
                      <wp:inline distT="0" distB="0" distL="0" distR="0" wp14:anchorId="64ABD0CC" wp14:editId="2E7619EC">
                        <wp:extent cx="4253346" cy="120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4128" cy="1238338"/>
                                </a:xfrm>
                                <a:prstGeom prst="rect">
                                  <a:avLst/>
                                </a:prstGeom>
                              </pic:spPr>
                            </pic:pic>
                          </a:graphicData>
                        </a:graphic>
                      </wp:inline>
                    </w:drawing>
                  </w:r>
                </w:p>
              </w:tc>
            </w:tr>
            <w:tr w:rsidR="00C70867" w:rsidRPr="0027502F" w14:paraId="1D6A7A4A"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2CCC05"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9B81E1" w14:textId="77777777" w:rsidR="00C70867" w:rsidRPr="0027502F" w:rsidRDefault="00C70867" w:rsidP="00C70867">
                  <w:pPr>
                    <w:spacing w:after="0" w:line="276" w:lineRule="auto"/>
                    <w:rPr>
                      <w:szCs w:val="22"/>
                    </w:rPr>
                  </w:pPr>
                  <w:r w:rsidRPr="0027502F">
                    <w:rPr>
                      <w:szCs w:val="22"/>
                    </w:rPr>
                    <w:t>Specification Documents:</w:t>
                  </w:r>
                </w:p>
                <w:p w14:paraId="30D27912"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157B7A56"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Low</w:t>
                  </w:r>
                  <w:r w:rsidRPr="0027502F">
                    <w:rPr>
                      <w:rFonts w:ascii="Times New Roman" w:hAnsi="Times New Roman" w:cs="Times New Roman"/>
                      <w:sz w:val="22"/>
                      <w:szCs w:val="22"/>
                    </w:rPr>
                    <w:t>);</w:t>
                  </w:r>
                </w:p>
                <w:p w14:paraId="3D110411"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50D5DD50" w14:textId="77777777" w:rsidR="00C70867" w:rsidRPr="0027502F" w:rsidRDefault="00C70867" w:rsidP="00C70867">
                  <w:pPr>
                    <w:spacing w:after="0" w:line="276" w:lineRule="auto"/>
                    <w:rPr>
                      <w:szCs w:val="22"/>
                    </w:rPr>
                  </w:pPr>
                </w:p>
                <w:p w14:paraId="3798176F" w14:textId="77777777" w:rsidR="00C70867" w:rsidRPr="0027502F" w:rsidRDefault="00C70867" w:rsidP="00C70867">
                  <w:pPr>
                    <w:spacing w:after="0" w:line="276" w:lineRule="auto"/>
                    <w:rPr>
                      <w:szCs w:val="22"/>
                    </w:rPr>
                  </w:pPr>
                  <w:r w:rsidRPr="0027502F">
                    <w:rPr>
                      <w:szCs w:val="22"/>
                    </w:rPr>
                    <w:t>CDEAs:</w:t>
                  </w:r>
                </w:p>
                <w:p w14:paraId="60C7E134"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6F176699"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6FC7EC32"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63BD3AAA" w14:textId="77777777" w:rsidR="00C70867" w:rsidRPr="0027502F" w:rsidRDefault="00C70867" w:rsidP="00C70867">
                  <w:pPr>
                    <w:spacing w:after="0" w:line="276" w:lineRule="auto"/>
                    <w:rPr>
                      <w:szCs w:val="22"/>
                    </w:rPr>
                  </w:pPr>
                </w:p>
                <w:p w14:paraId="6D807960" w14:textId="77777777" w:rsidR="00C70867" w:rsidRPr="0027502F" w:rsidRDefault="00C70867" w:rsidP="00C70867">
                  <w:pPr>
                    <w:spacing w:after="0" w:line="276" w:lineRule="auto"/>
                    <w:rPr>
                      <w:szCs w:val="22"/>
                    </w:rPr>
                  </w:pPr>
                  <w:r w:rsidRPr="0027502F">
                    <w:rPr>
                      <w:szCs w:val="22"/>
                    </w:rPr>
                    <w:t>NEAs:</w:t>
                  </w:r>
                </w:p>
                <w:p w14:paraId="74BD4E1C" w14:textId="77777777" w:rsidR="00C70867" w:rsidRPr="0027502F" w:rsidRDefault="00C70867" w:rsidP="00B03D74">
                  <w:pPr>
                    <w:numPr>
                      <w:ilvl w:val="0"/>
                      <w:numId w:val="45"/>
                    </w:numPr>
                    <w:spacing w:line="276" w:lineRule="auto"/>
                    <w:rPr>
                      <w:szCs w:val="22"/>
                    </w:rPr>
                  </w:pPr>
                  <w:r w:rsidRPr="0027502F">
                    <w:rPr>
                      <w:szCs w:val="22"/>
                    </w:rPr>
                    <w:t>Impact on NEAs (Low</w:t>
                  </w:r>
                  <w:r w:rsidRPr="0027502F">
                    <w:rPr>
                      <w:bCs/>
                      <w:szCs w:val="22"/>
                    </w:rPr>
                    <w:t>).</w:t>
                  </w:r>
                </w:p>
              </w:tc>
            </w:tr>
            <w:tr w:rsidR="00C70867" w:rsidRPr="0027502F" w14:paraId="0D286940"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E234F0"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9159CAD" w14:textId="77777777" w:rsidR="00C70867" w:rsidRPr="0027502F" w:rsidRDefault="00C70867" w:rsidP="00C70867">
                  <w:pPr>
                    <w:spacing w:line="276" w:lineRule="auto"/>
                    <w:rPr>
                      <w:szCs w:val="22"/>
                    </w:rPr>
                  </w:pPr>
                  <w:r w:rsidRPr="0027502F">
                    <w:rPr>
                      <w:szCs w:val="22"/>
                    </w:rPr>
                    <w:t>If the proposed change is not implemented, ambiguities in the common specifications will remain, in relation to the actual quantity that should be included in new e-ADs, created as a result of a rejected consignment.</w:t>
                  </w:r>
                </w:p>
              </w:tc>
            </w:tr>
            <w:tr w:rsidR="00C70867" w:rsidRPr="0027502F" w14:paraId="59117F7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5A6BE7" w14:textId="77777777" w:rsidR="00C70867" w:rsidRPr="0027502F" w:rsidRDefault="00C70867" w:rsidP="00C70867">
                  <w:pPr>
                    <w:spacing w:line="276" w:lineRule="auto"/>
                    <w:jc w:val="left"/>
                    <w:rPr>
                      <w:szCs w:val="22"/>
                    </w:rPr>
                  </w:pPr>
                  <w:r w:rsidRPr="0027502F">
                    <w:rPr>
                      <w:szCs w:val="22"/>
                    </w:rPr>
                    <w:lastRenderedPageBreak/>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EA6AD7" w14:textId="77777777" w:rsidR="00C70867" w:rsidRPr="0027502F" w:rsidRDefault="00C70867" w:rsidP="00C70867">
                  <w:pPr>
                    <w:spacing w:after="0"/>
                    <w:rPr>
                      <w:i/>
                      <w:color w:val="FF0000"/>
                      <w:szCs w:val="22"/>
                    </w:rPr>
                  </w:pPr>
                  <w:r w:rsidRPr="0027502F">
                    <w:rPr>
                      <w:iCs/>
                      <w:szCs w:val="22"/>
                    </w:rPr>
                    <w:t xml:space="preserve">This RFC concerns changes in the </w:t>
                  </w:r>
                  <w:r w:rsidRPr="0027502F">
                    <w:rPr>
                      <w:szCs w:val="22"/>
                    </w:rPr>
                    <w:t>semantic level, namely, the introduction of the business rule BR043. The update can be deployed in production in a Migration Period, since alike any other semantic validations, the corresponding message will be validated only at the sending side of the IE801 message. Hence, if the sender is aligned with this update while the receiver is not, no semantic rejection (IE906 message) shall be triggered by the receiver.</w:t>
                  </w:r>
                </w:p>
              </w:tc>
            </w:tr>
            <w:tr w:rsidR="00C70867" w:rsidRPr="0027502F" w14:paraId="7FEEC987"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54BFE5"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5273BB" w14:textId="77777777" w:rsidR="00C70867" w:rsidRPr="0027502F" w:rsidRDefault="00C70867" w:rsidP="00C70867">
                  <w:pPr>
                    <w:spacing w:line="276" w:lineRule="auto"/>
                    <w:rPr>
                      <w:color w:val="000000"/>
                      <w:szCs w:val="22"/>
                    </w:rPr>
                  </w:pPr>
                  <w:r w:rsidRPr="0027502F">
                    <w:rPr>
                      <w:color w:val="000000"/>
                      <w:szCs w:val="22"/>
                    </w:rPr>
                    <w:t>The RFC can be deployed in a Migration Period with no business continuity risks.</w:t>
                  </w:r>
                </w:p>
                <w:p w14:paraId="132EA7F9" w14:textId="77777777" w:rsidR="00C70867" w:rsidRPr="0027502F" w:rsidRDefault="00C70867" w:rsidP="00C70867">
                  <w:pPr>
                    <w:rPr>
                      <w:szCs w:val="22"/>
                    </w:rPr>
                  </w:pPr>
                </w:p>
              </w:tc>
            </w:tr>
            <w:tr w:rsidR="00C70867" w:rsidRPr="0027502F" w14:paraId="1458844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B64A97"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A5830CA"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FESS-261;</w:t>
                  </w:r>
                </w:p>
                <w:p w14:paraId="4454761F" w14:textId="6FE982F1"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CTP-P4-</w:t>
                  </w:r>
                  <w:r w:rsidR="00B10770" w:rsidRPr="0027502F">
                    <w:rPr>
                      <w:rFonts w:ascii="Times New Roman" w:hAnsi="Times New Roman" w:cs="Times New Roman"/>
                      <w:bCs w:val="0"/>
                      <w:sz w:val="22"/>
                      <w:szCs w:val="22"/>
                    </w:rPr>
                    <w:t>005</w:t>
                  </w:r>
                  <w:r w:rsidRPr="0027502F">
                    <w:rPr>
                      <w:rFonts w:ascii="Times New Roman" w:hAnsi="Times New Roman" w:cs="Times New Roman"/>
                      <w:bCs w:val="0"/>
                      <w:sz w:val="22"/>
                      <w:szCs w:val="22"/>
                    </w:rPr>
                    <w:t>;</w:t>
                  </w:r>
                </w:p>
                <w:p w14:paraId="77445AB3" w14:textId="2FB43999"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TRP-P4-</w:t>
                  </w:r>
                  <w:r w:rsidR="00B10770" w:rsidRPr="0027502F">
                    <w:rPr>
                      <w:rFonts w:ascii="Times New Roman" w:hAnsi="Times New Roman" w:cs="Times New Roman"/>
                      <w:bCs w:val="0"/>
                      <w:sz w:val="22"/>
                      <w:szCs w:val="22"/>
                    </w:rPr>
                    <w:t>005</w:t>
                  </w:r>
                  <w:r w:rsidRPr="0027502F">
                    <w:rPr>
                      <w:rFonts w:ascii="Times New Roman" w:hAnsi="Times New Roman" w:cs="Times New Roman"/>
                      <w:bCs w:val="0"/>
                      <w:sz w:val="22"/>
                      <w:szCs w:val="22"/>
                    </w:rPr>
                    <w:t>.</w:t>
                  </w:r>
                </w:p>
              </w:tc>
            </w:tr>
          </w:tbl>
          <w:p w14:paraId="22D69BF0" w14:textId="77777777" w:rsidR="00C70867" w:rsidRPr="0027502F" w:rsidRDefault="00C70867" w:rsidP="00C70867">
            <w:pPr>
              <w:spacing w:after="0"/>
              <w:jc w:val="left"/>
              <w:rPr>
                <w:szCs w:val="22"/>
                <w:lang w:val="en-US"/>
              </w:rPr>
            </w:pPr>
          </w:p>
        </w:tc>
      </w:tr>
      <w:tr w:rsidR="00C70867" w:rsidRPr="0027502F" w14:paraId="360216C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94BAEE6"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211DBED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818179"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50E995" w14:textId="77777777" w:rsidR="00C70867" w:rsidRPr="0027502F" w:rsidRDefault="00C70867" w:rsidP="00C70867">
                  <w:pPr>
                    <w:spacing w:line="276" w:lineRule="auto"/>
                    <w:rPr>
                      <w:szCs w:val="22"/>
                    </w:rPr>
                  </w:pPr>
                  <w:r w:rsidRPr="0027502F">
                    <w:rPr>
                      <w:szCs w:val="22"/>
                    </w:rPr>
                    <w:t>N/A</w:t>
                  </w:r>
                </w:p>
              </w:tc>
            </w:tr>
            <w:tr w:rsidR="00C70867" w:rsidRPr="0027502F" w14:paraId="53CBD3E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2E088F"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0B0501" w14:textId="77777777" w:rsidR="00C70867" w:rsidRPr="0027502F" w:rsidRDefault="00C70867" w:rsidP="00C70867">
                  <w:pPr>
                    <w:spacing w:line="276" w:lineRule="auto"/>
                    <w:rPr>
                      <w:szCs w:val="22"/>
                    </w:rPr>
                  </w:pPr>
                  <w:r w:rsidRPr="0027502F">
                    <w:rPr>
                      <w:szCs w:val="22"/>
                    </w:rPr>
                    <w:t>N/A</w:t>
                  </w:r>
                </w:p>
              </w:tc>
            </w:tr>
          </w:tbl>
          <w:p w14:paraId="4D8D04E8" w14:textId="77777777" w:rsidR="00C70867" w:rsidRPr="0027502F" w:rsidRDefault="00C70867" w:rsidP="00C70867">
            <w:pPr>
              <w:spacing w:after="0"/>
              <w:jc w:val="left"/>
              <w:rPr>
                <w:szCs w:val="22"/>
                <w:lang w:val="en-US"/>
              </w:rPr>
            </w:pPr>
          </w:p>
        </w:tc>
      </w:tr>
      <w:tr w:rsidR="00C70867" w:rsidRPr="0027502F" w14:paraId="42721E9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3038EB"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0DE186D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044F70"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2683AC7"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3A3BBE2" w14:textId="77777777" w:rsidR="00C70867" w:rsidRPr="0027502F" w:rsidRDefault="00C70867" w:rsidP="00B03D74">
                  <w:pPr>
                    <w:numPr>
                      <w:ilvl w:val="0"/>
                      <w:numId w:val="25"/>
                    </w:numPr>
                    <w:spacing w:line="276" w:lineRule="auto"/>
                    <w:rPr>
                      <w:szCs w:val="22"/>
                    </w:rPr>
                  </w:pPr>
                  <w:r w:rsidRPr="0027502F">
                    <w:rPr>
                      <w:b/>
                      <w:szCs w:val="22"/>
                    </w:rPr>
                    <w:t>Approval process:</w:t>
                  </w:r>
                </w:p>
                <w:p w14:paraId="1B6BB3E8"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CB41B4A"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FF1C2F"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18E8F963" w14:textId="77777777" w:rsidR="00C70867" w:rsidRPr="0027502F" w:rsidRDefault="00C70867" w:rsidP="00C70867">
                  <w:pPr>
                    <w:spacing w:line="276" w:lineRule="auto"/>
                    <w:rPr>
                      <w:szCs w:val="22"/>
                    </w:rPr>
                  </w:pPr>
                  <w:r w:rsidRPr="0027502F">
                    <w:rPr>
                      <w:szCs w:val="22"/>
                    </w:rPr>
                    <w:t>N/A</w:t>
                  </w:r>
                </w:p>
              </w:tc>
            </w:tr>
            <w:tr w:rsidR="00C70867" w:rsidRPr="0027502F" w14:paraId="1D6119E0"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87B4EE"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45350080" w14:textId="77777777" w:rsidR="00C70867" w:rsidRPr="0027502F" w:rsidRDefault="00C70867" w:rsidP="00C70867">
                  <w:pPr>
                    <w:rPr>
                      <w:szCs w:val="22"/>
                    </w:rPr>
                  </w:pPr>
                  <w:r w:rsidRPr="0027502F">
                    <w:rPr>
                      <w:szCs w:val="22"/>
                    </w:rPr>
                    <w:t>EMCS CAB #190 on 06/05/2020</w:t>
                  </w:r>
                </w:p>
              </w:tc>
            </w:tr>
          </w:tbl>
          <w:p w14:paraId="312A6504" w14:textId="77777777" w:rsidR="00C70867" w:rsidRPr="0027502F" w:rsidRDefault="00C70867" w:rsidP="00C70867">
            <w:pPr>
              <w:spacing w:after="0"/>
              <w:jc w:val="left"/>
              <w:rPr>
                <w:szCs w:val="22"/>
                <w:lang w:val="en-US"/>
              </w:rPr>
            </w:pPr>
          </w:p>
        </w:tc>
      </w:tr>
      <w:tr w:rsidR="00C70867" w:rsidRPr="0027502F" w14:paraId="1AAD268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F0CACC0"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0B3E2CE3"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4BFB13"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CCF451B" w14:textId="5A90C340"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6658F67A"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4CC58C"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1F6B6D35" w14:textId="47B6AC8C"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6DC3AC39"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DF486E6"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158EF04" w14:textId="41B70AD9" w:rsidR="009F28D6" w:rsidRPr="0027502F" w:rsidRDefault="009F28D6" w:rsidP="004800A7">
                  <w:pPr>
                    <w:spacing w:line="276" w:lineRule="auto"/>
                    <w:rPr>
                      <w:szCs w:val="22"/>
                    </w:rPr>
                  </w:pPr>
                  <w:r w:rsidRPr="0027502F">
                    <w:rPr>
                      <w:szCs w:val="22"/>
                    </w:rPr>
                    <w:t>13/02/2023</w:t>
                  </w:r>
                </w:p>
              </w:tc>
            </w:tr>
          </w:tbl>
          <w:p w14:paraId="06B2F6A7" w14:textId="77777777" w:rsidR="00C70867" w:rsidRPr="0027502F" w:rsidRDefault="00C70867" w:rsidP="00C70867">
            <w:pPr>
              <w:spacing w:after="0"/>
              <w:jc w:val="left"/>
              <w:rPr>
                <w:szCs w:val="22"/>
                <w:lang w:val="en-US"/>
              </w:rPr>
            </w:pPr>
          </w:p>
        </w:tc>
      </w:tr>
      <w:tr w:rsidR="00C70867" w:rsidRPr="0027502F" w14:paraId="3D3E322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FABFC47"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14204EA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FA3DF0"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26C354" w14:textId="77777777" w:rsidR="00C70867" w:rsidRPr="0027502F" w:rsidRDefault="00C70867" w:rsidP="00C70867">
                  <w:pPr>
                    <w:spacing w:line="276" w:lineRule="auto"/>
                    <w:rPr>
                      <w:szCs w:val="22"/>
                    </w:rPr>
                  </w:pPr>
                  <w:r w:rsidRPr="0027502F">
                    <w:rPr>
                      <w:szCs w:val="22"/>
                    </w:rPr>
                    <w:t>N/A</w:t>
                  </w:r>
                </w:p>
              </w:tc>
            </w:tr>
            <w:tr w:rsidR="00C70867" w:rsidRPr="0027502F" w14:paraId="46791C0C"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751330"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46DE1B8" w14:textId="77777777" w:rsidR="00C70867" w:rsidRPr="0027502F" w:rsidRDefault="00C70867" w:rsidP="00C70867">
                  <w:pPr>
                    <w:spacing w:line="276" w:lineRule="auto"/>
                    <w:rPr>
                      <w:szCs w:val="22"/>
                    </w:rPr>
                  </w:pPr>
                  <w:r w:rsidRPr="0027502F">
                    <w:rPr>
                      <w:szCs w:val="22"/>
                    </w:rPr>
                    <w:t>N/A</w:t>
                  </w:r>
                </w:p>
              </w:tc>
            </w:tr>
          </w:tbl>
          <w:p w14:paraId="2F35C7C9" w14:textId="77777777" w:rsidR="00C70867" w:rsidRPr="0027502F" w:rsidRDefault="00C70867" w:rsidP="00C70867">
            <w:pPr>
              <w:spacing w:after="0"/>
              <w:jc w:val="left"/>
              <w:rPr>
                <w:szCs w:val="22"/>
                <w:lang w:val="en-US"/>
              </w:rPr>
            </w:pPr>
          </w:p>
        </w:tc>
      </w:tr>
    </w:tbl>
    <w:p w14:paraId="1617BF1E" w14:textId="77777777" w:rsidR="00C70867" w:rsidRPr="0027502F" w:rsidRDefault="00C70867" w:rsidP="00C70867">
      <w:pPr>
        <w:rPr>
          <w:szCs w:val="22"/>
        </w:rPr>
      </w:pPr>
    </w:p>
    <w:p w14:paraId="280BA26A" w14:textId="77777777" w:rsidR="00C70867" w:rsidRPr="0027502F" w:rsidRDefault="00C70867" w:rsidP="00C70867">
      <w:pPr>
        <w:pStyle w:val="Heading4"/>
        <w:rPr>
          <w:szCs w:val="22"/>
        </w:rPr>
      </w:pPr>
      <w:r w:rsidRPr="0027502F">
        <w:rPr>
          <w:szCs w:val="22"/>
        </w:rPr>
        <w:t>DDNEA-P4-295 – Clarifications regarding the Explanation on Delay for Delivery process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07E4D97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627F0B"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58354447"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AB0AE3A"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18A9C3" w14:textId="77777777" w:rsidR="00C70867" w:rsidRPr="0027502F" w:rsidRDefault="00C70867" w:rsidP="00C70867">
                  <w:pPr>
                    <w:spacing w:line="276" w:lineRule="auto"/>
                    <w:rPr>
                      <w:szCs w:val="22"/>
                    </w:rPr>
                  </w:pPr>
                  <w:r w:rsidRPr="0027502F">
                    <w:rPr>
                      <w:bCs/>
                      <w:szCs w:val="22"/>
                    </w:rPr>
                    <w:t>DDNEA-P4-295</w:t>
                  </w:r>
                </w:p>
              </w:tc>
            </w:tr>
            <w:tr w:rsidR="00C70867" w:rsidRPr="0027502F" w14:paraId="4AA396E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89389B"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4D397F"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E142E4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E0E6A0"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EFC3F46" w14:textId="77777777" w:rsidR="00C70867" w:rsidRPr="0027502F" w:rsidRDefault="00C70867" w:rsidP="00C70867">
                  <w:pPr>
                    <w:spacing w:line="276" w:lineRule="auto"/>
                    <w:rPr>
                      <w:szCs w:val="22"/>
                    </w:rPr>
                  </w:pPr>
                  <w:r w:rsidRPr="0027502F">
                    <w:rPr>
                      <w:szCs w:val="22"/>
                    </w:rPr>
                    <w:t>Specifications Defect</w:t>
                  </w:r>
                </w:p>
              </w:tc>
            </w:tr>
            <w:tr w:rsidR="00C70867" w:rsidRPr="0027502F" w14:paraId="755A6FC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405AE5"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EBDBC1" w14:textId="77777777" w:rsidR="00C70867" w:rsidRPr="0027502F" w:rsidRDefault="00C70867" w:rsidP="00C70867">
                  <w:pPr>
                    <w:spacing w:line="276" w:lineRule="auto"/>
                    <w:rPr>
                      <w:szCs w:val="22"/>
                    </w:rPr>
                  </w:pPr>
                  <w:r w:rsidRPr="0027502F">
                    <w:rPr>
                      <w:szCs w:val="22"/>
                      <w:lang w:eastAsia="nl-BE"/>
                    </w:rPr>
                    <w:t>IM355632</w:t>
                  </w:r>
                </w:p>
              </w:tc>
            </w:tr>
            <w:tr w:rsidR="00C70867" w:rsidRPr="0027502F" w14:paraId="336CF6B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7EF817"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005942" w14:textId="77777777" w:rsidR="00C70867" w:rsidRPr="0027502F" w:rsidRDefault="00C70867" w:rsidP="00C70867">
                  <w:pPr>
                    <w:spacing w:line="276" w:lineRule="auto"/>
                    <w:rPr>
                      <w:szCs w:val="22"/>
                    </w:rPr>
                  </w:pPr>
                  <w:r w:rsidRPr="0027502F">
                    <w:rPr>
                      <w:szCs w:val="22"/>
                    </w:rPr>
                    <w:t>KE19827</w:t>
                  </w:r>
                </w:p>
              </w:tc>
            </w:tr>
            <w:tr w:rsidR="00C70867" w:rsidRPr="0027502F" w14:paraId="077B65C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41BE18"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2682F9" w14:textId="77777777" w:rsidR="00C70867" w:rsidRPr="0027502F" w:rsidRDefault="00C70867" w:rsidP="00C70867">
                  <w:pPr>
                    <w:pStyle w:val="ListParagraph"/>
                    <w:spacing w:line="276" w:lineRule="auto"/>
                    <w:ind w:left="0"/>
                    <w:rPr>
                      <w:szCs w:val="22"/>
                      <w:lang w:val="en-US"/>
                    </w:rPr>
                  </w:pPr>
                  <w:r w:rsidRPr="0027502F">
                    <w:rPr>
                      <w:szCs w:val="22"/>
                      <w:lang w:eastAsia="nl-BE"/>
                    </w:rPr>
                    <w:t>01/04/2020</w:t>
                  </w:r>
                </w:p>
              </w:tc>
            </w:tr>
            <w:tr w:rsidR="00C70867" w:rsidRPr="0027502F" w14:paraId="5E8BD523"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FD06B2"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CF6AE5C" w14:textId="77777777" w:rsidR="00C70867" w:rsidRPr="0027502F" w:rsidRDefault="00C70867" w:rsidP="00C70867">
                  <w:pPr>
                    <w:pStyle w:val="ListParagraph"/>
                    <w:spacing w:line="276" w:lineRule="auto"/>
                    <w:ind w:left="0"/>
                    <w:rPr>
                      <w:szCs w:val="22"/>
                      <w:lang w:val="en-US"/>
                    </w:rPr>
                  </w:pPr>
                  <w:r w:rsidRPr="0027502F">
                    <w:rPr>
                      <w:szCs w:val="22"/>
                      <w:lang w:val="en-US"/>
                    </w:rPr>
                    <w:t>MSA-DE</w:t>
                  </w:r>
                </w:p>
              </w:tc>
            </w:tr>
          </w:tbl>
          <w:p w14:paraId="357C9820" w14:textId="77777777" w:rsidR="00C70867" w:rsidRPr="0027502F" w:rsidRDefault="00C70867" w:rsidP="00C70867">
            <w:pPr>
              <w:spacing w:after="0"/>
              <w:jc w:val="left"/>
              <w:rPr>
                <w:szCs w:val="22"/>
                <w:lang w:val="en-US"/>
              </w:rPr>
            </w:pPr>
          </w:p>
        </w:tc>
      </w:tr>
      <w:tr w:rsidR="00C70867" w:rsidRPr="0027502F" w14:paraId="50432FF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7896C1"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5A5B674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C5E1A"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F2EC2E"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75ADCAD4"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968621"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CA490AE" w14:textId="77777777" w:rsidR="00C70867" w:rsidRPr="0027502F" w:rsidRDefault="00C70867" w:rsidP="00C70867">
                  <w:pPr>
                    <w:spacing w:line="276" w:lineRule="auto"/>
                    <w:rPr>
                      <w:b/>
                      <w:szCs w:val="22"/>
                    </w:rPr>
                  </w:pPr>
                  <w:r w:rsidRPr="0027502F">
                    <w:rPr>
                      <w:b/>
                      <w:szCs w:val="22"/>
                    </w:rPr>
                    <w:t>Problem Statement</w:t>
                  </w:r>
                </w:p>
                <w:p w14:paraId="604F443E" w14:textId="77777777" w:rsidR="00C70867" w:rsidRPr="0027502F" w:rsidRDefault="00C70867" w:rsidP="00C70867">
                  <w:pPr>
                    <w:rPr>
                      <w:szCs w:val="22"/>
                    </w:rPr>
                  </w:pPr>
                  <w:r w:rsidRPr="0027502F">
                    <w:rPr>
                      <w:szCs w:val="22"/>
                    </w:rPr>
                    <w:t>As described in the corresponding FESS-262 RFC, there is an ambiguity concerning the generation of the IE837 message. More specifically, the scenario states that the IE837 message should be sent after the TIM_EAD' timer has expired and the consequent IE802 message has been transmitted.</w:t>
                  </w:r>
                </w:p>
                <w:p w14:paraId="5BF9E0FA" w14:textId="56063CCE" w:rsidR="00C70867" w:rsidRPr="0027502F" w:rsidRDefault="00C70867" w:rsidP="00C70867">
                  <w:pPr>
                    <w:rPr>
                      <w:szCs w:val="22"/>
                    </w:rPr>
                  </w:pPr>
                  <w:r w:rsidRPr="0027502F">
                    <w:rPr>
                      <w:szCs w:val="22"/>
                    </w:rPr>
                    <w:t>However, as raised by the Member States, there is a potentially valid use case, where exceptionally the IE837 message could be proactively sent in advance (i.e. before the sending of the IE802 message), to notify the Member State of Dispatch of an expected delay in the submission of the Report of Receipt (e.g. in case of public holidays, strikes, etc.)</w:t>
                  </w:r>
                  <w:r w:rsidR="006873C9">
                    <w:rPr>
                      <w:szCs w:val="22"/>
                    </w:rPr>
                    <w:t>.</w:t>
                  </w:r>
                </w:p>
                <w:p w14:paraId="1C38CA96" w14:textId="77777777" w:rsidR="00C70867" w:rsidRPr="0027502F" w:rsidRDefault="00C70867" w:rsidP="00C70867">
                  <w:pPr>
                    <w:rPr>
                      <w:szCs w:val="22"/>
                    </w:rPr>
                  </w:pPr>
                  <w:r w:rsidRPr="0027502F">
                    <w:rPr>
                      <w:szCs w:val="22"/>
                    </w:rPr>
                    <w:t>Additionally, currently, there is no technical limitation in place, in order to forbid a Member State not to send an IE837 message before the IE802 message has been transmitted.</w:t>
                  </w:r>
                </w:p>
                <w:p w14:paraId="49C0A852" w14:textId="77777777" w:rsidR="00C70867" w:rsidRPr="0027502F" w:rsidRDefault="00C70867" w:rsidP="00C70867">
                  <w:pPr>
                    <w:rPr>
                      <w:szCs w:val="22"/>
                    </w:rPr>
                  </w:pPr>
                </w:p>
                <w:p w14:paraId="7F0624BB" w14:textId="77777777" w:rsidR="00C70867" w:rsidRPr="0027502F" w:rsidRDefault="00C70867" w:rsidP="00C70867">
                  <w:pPr>
                    <w:spacing w:line="276" w:lineRule="auto"/>
                    <w:rPr>
                      <w:b/>
                      <w:szCs w:val="22"/>
                    </w:rPr>
                  </w:pPr>
                  <w:r w:rsidRPr="0027502F">
                    <w:rPr>
                      <w:b/>
                      <w:szCs w:val="22"/>
                    </w:rPr>
                    <w:t>Proposed Solution</w:t>
                  </w:r>
                </w:p>
                <w:p w14:paraId="29BC1D0F" w14:textId="77777777" w:rsidR="00C70867" w:rsidRPr="0027502F" w:rsidRDefault="00C70867" w:rsidP="00C70867">
                  <w:pPr>
                    <w:spacing w:line="276" w:lineRule="auto"/>
                    <w:rPr>
                      <w:szCs w:val="22"/>
                    </w:rPr>
                  </w:pPr>
                  <w:r w:rsidRPr="0027502F">
                    <w:rPr>
                      <w:szCs w:val="22"/>
                    </w:rPr>
                    <w:t>As per the analysis provided in the [Problem Statement], a documentation update in section “</w:t>
                  </w:r>
                  <w:r w:rsidRPr="0027502F">
                    <w:rPr>
                      <w:b/>
                      <w:bCs/>
                      <w:szCs w:val="22"/>
                    </w:rPr>
                    <w:t>III.I.7.2 Submission of explanations on delay for delivery</w:t>
                  </w:r>
                  <w:r w:rsidRPr="0027502F">
                    <w:rPr>
                      <w:szCs w:val="22"/>
                    </w:rPr>
                    <w:t>” will be implemented (in bold and italics written below) in order to specify that the IE837 message could be exceptionally sent before the IE802 message:</w:t>
                  </w:r>
                </w:p>
                <w:p w14:paraId="30B39D7E" w14:textId="77777777" w:rsidR="00C70867" w:rsidRPr="0027502F" w:rsidRDefault="00C70867" w:rsidP="00C70867">
                  <w:pPr>
                    <w:spacing w:line="276" w:lineRule="auto"/>
                    <w:rPr>
                      <w:b/>
                      <w:szCs w:val="22"/>
                    </w:rPr>
                  </w:pPr>
                  <w:r w:rsidRPr="0027502F">
                    <w:rPr>
                      <w:noProof/>
                      <w:szCs w:val="22"/>
                    </w:rPr>
                    <w:lastRenderedPageBreak/>
                    <w:drawing>
                      <wp:inline distT="0" distB="0" distL="0" distR="0" wp14:anchorId="03CD3739" wp14:editId="72CC39EE">
                        <wp:extent cx="4274185" cy="1548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4185" cy="1548765"/>
                                </a:xfrm>
                                <a:prstGeom prst="rect">
                                  <a:avLst/>
                                </a:prstGeom>
                              </pic:spPr>
                            </pic:pic>
                          </a:graphicData>
                        </a:graphic>
                      </wp:inline>
                    </w:drawing>
                  </w:r>
                </w:p>
              </w:tc>
            </w:tr>
            <w:tr w:rsidR="00C70867" w:rsidRPr="0027502F" w14:paraId="171F9750"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4B21FA"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8632A26" w14:textId="77777777" w:rsidR="00C70867" w:rsidRPr="0027502F" w:rsidRDefault="00C70867" w:rsidP="00C70867">
                  <w:pPr>
                    <w:spacing w:after="0" w:line="276" w:lineRule="auto"/>
                    <w:rPr>
                      <w:szCs w:val="22"/>
                    </w:rPr>
                  </w:pPr>
                  <w:r w:rsidRPr="0027502F">
                    <w:rPr>
                      <w:szCs w:val="22"/>
                    </w:rPr>
                    <w:t>Specification Documents:</w:t>
                  </w:r>
                </w:p>
                <w:p w14:paraId="5F549B5E"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4BD93B64"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Low</w:t>
                  </w:r>
                  <w:r w:rsidRPr="0027502F">
                    <w:rPr>
                      <w:rFonts w:ascii="Times New Roman" w:hAnsi="Times New Roman" w:cs="Times New Roman"/>
                      <w:sz w:val="22"/>
                      <w:szCs w:val="22"/>
                    </w:rPr>
                    <w:t>);</w:t>
                  </w:r>
                </w:p>
                <w:p w14:paraId="67C847CA"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(Low).</w:t>
                  </w:r>
                </w:p>
                <w:p w14:paraId="0976EFC5" w14:textId="77777777" w:rsidR="00C70867" w:rsidRPr="0027502F" w:rsidRDefault="00C70867" w:rsidP="00C70867">
                  <w:pPr>
                    <w:spacing w:after="0" w:line="276" w:lineRule="auto"/>
                    <w:rPr>
                      <w:szCs w:val="22"/>
                    </w:rPr>
                  </w:pPr>
                </w:p>
                <w:p w14:paraId="32D914CF" w14:textId="77777777" w:rsidR="00C70867" w:rsidRPr="0027502F" w:rsidRDefault="00C70867" w:rsidP="00C70867">
                  <w:pPr>
                    <w:spacing w:after="0" w:line="276" w:lineRule="auto"/>
                    <w:rPr>
                      <w:szCs w:val="22"/>
                    </w:rPr>
                  </w:pPr>
                  <w:r w:rsidRPr="0027502F">
                    <w:rPr>
                      <w:szCs w:val="22"/>
                    </w:rPr>
                    <w:t>CDEAs:</w:t>
                  </w:r>
                </w:p>
                <w:p w14:paraId="4D002489"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198685B9"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58C4B78A"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0DC1FEDB" w14:textId="77777777" w:rsidR="00C70867" w:rsidRPr="0027502F" w:rsidRDefault="00C70867" w:rsidP="00C70867">
                  <w:pPr>
                    <w:spacing w:after="0" w:line="276" w:lineRule="auto"/>
                    <w:rPr>
                      <w:szCs w:val="22"/>
                    </w:rPr>
                  </w:pPr>
                </w:p>
                <w:p w14:paraId="665AC33D" w14:textId="77777777" w:rsidR="00C70867" w:rsidRPr="0027502F" w:rsidRDefault="00C70867" w:rsidP="00C70867">
                  <w:pPr>
                    <w:spacing w:after="0" w:line="276" w:lineRule="auto"/>
                    <w:rPr>
                      <w:szCs w:val="22"/>
                    </w:rPr>
                  </w:pPr>
                  <w:r w:rsidRPr="0027502F">
                    <w:rPr>
                      <w:szCs w:val="22"/>
                    </w:rPr>
                    <w:t>NEAs:</w:t>
                  </w:r>
                </w:p>
                <w:p w14:paraId="4300F764" w14:textId="77777777" w:rsidR="00C70867" w:rsidRPr="0027502F" w:rsidRDefault="00C70867" w:rsidP="00B03D74">
                  <w:pPr>
                    <w:numPr>
                      <w:ilvl w:val="0"/>
                      <w:numId w:val="45"/>
                    </w:numPr>
                    <w:spacing w:line="276" w:lineRule="auto"/>
                    <w:rPr>
                      <w:szCs w:val="22"/>
                    </w:rPr>
                  </w:pPr>
                  <w:r w:rsidRPr="0027502F">
                    <w:rPr>
                      <w:szCs w:val="22"/>
                    </w:rPr>
                    <w:t>Impact on NEAs (Low</w:t>
                  </w:r>
                  <w:r w:rsidRPr="0027502F">
                    <w:rPr>
                      <w:bCs/>
                      <w:szCs w:val="22"/>
                    </w:rPr>
                    <w:t>).</w:t>
                  </w:r>
                </w:p>
              </w:tc>
            </w:tr>
            <w:tr w:rsidR="00C70867" w:rsidRPr="0027502F" w14:paraId="2C175A12"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FCA5B0"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6D31AC" w14:textId="77777777" w:rsidR="00C70867" w:rsidRPr="0027502F" w:rsidRDefault="00C70867" w:rsidP="00C70867">
                  <w:pPr>
                    <w:spacing w:line="276" w:lineRule="auto"/>
                    <w:rPr>
                      <w:szCs w:val="22"/>
                    </w:rPr>
                  </w:pPr>
                  <w:r w:rsidRPr="0027502F">
                    <w:rPr>
                      <w:szCs w:val="22"/>
                    </w:rPr>
                    <w:t>If the proposed change is not implemented, ambiguities in relation to whether the IE837 message could be exceptionally sent before the IE802 message will remain.</w:t>
                  </w:r>
                </w:p>
              </w:tc>
            </w:tr>
            <w:tr w:rsidR="00C70867" w:rsidRPr="0027502F" w14:paraId="2FD7B21D"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E71C10"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B2C5C24" w14:textId="77777777" w:rsidR="00C70867" w:rsidRPr="0027502F" w:rsidRDefault="00C70867" w:rsidP="00C70867">
                  <w:pPr>
                    <w:spacing w:after="0"/>
                    <w:rPr>
                      <w:iCs/>
                      <w:color w:val="FF0000"/>
                      <w:szCs w:val="22"/>
                    </w:rPr>
                  </w:pPr>
                  <w:r w:rsidRPr="0027502F">
                    <w:rPr>
                      <w:iCs/>
                      <w:szCs w:val="22"/>
                    </w:rPr>
                    <w:t xml:space="preserve">This RFC concerns changes in the </w:t>
                  </w:r>
                  <w:r w:rsidRPr="0027502F">
                    <w:rPr>
                      <w:szCs w:val="22"/>
                      <w:lang w:val="en-US"/>
                    </w:rPr>
                    <w:t>documentation, thus, no risk of rejection for any message concerned will occur.</w:t>
                  </w:r>
                  <w:r w:rsidRPr="0027502F">
                    <w:rPr>
                      <w:szCs w:val="22"/>
                    </w:rPr>
                    <w:t xml:space="preserve"> </w:t>
                  </w:r>
                </w:p>
              </w:tc>
            </w:tr>
            <w:tr w:rsidR="00C70867" w:rsidRPr="0027502F" w14:paraId="633A3DA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D8BEA2"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15F3E4"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3B84020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5C347A"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5617C5"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FESS-262;</w:t>
                  </w:r>
                </w:p>
                <w:p w14:paraId="69DAA62C" w14:textId="3EC5682E"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CTP-P4-</w:t>
                  </w:r>
                  <w:r w:rsidR="00B10770" w:rsidRPr="0027502F">
                    <w:rPr>
                      <w:rFonts w:ascii="Times New Roman" w:hAnsi="Times New Roman" w:cs="Times New Roman"/>
                      <w:bCs w:val="0"/>
                      <w:sz w:val="22"/>
                      <w:szCs w:val="22"/>
                    </w:rPr>
                    <w:t>006</w:t>
                  </w:r>
                  <w:r w:rsidRPr="0027502F">
                    <w:rPr>
                      <w:rFonts w:ascii="Times New Roman" w:hAnsi="Times New Roman" w:cs="Times New Roman"/>
                      <w:bCs w:val="0"/>
                      <w:sz w:val="22"/>
                      <w:szCs w:val="22"/>
                    </w:rPr>
                    <w:t>;</w:t>
                  </w:r>
                </w:p>
                <w:p w14:paraId="0425DC60" w14:textId="7B7CE118"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B10770" w:rsidRPr="0027502F">
                    <w:rPr>
                      <w:rFonts w:ascii="Times New Roman" w:hAnsi="Times New Roman" w:cs="Times New Roman"/>
                      <w:bCs w:val="0"/>
                      <w:sz w:val="22"/>
                      <w:szCs w:val="22"/>
                    </w:rPr>
                    <w:t>TRP</w:t>
                  </w:r>
                  <w:r w:rsidRPr="0027502F">
                    <w:rPr>
                      <w:rFonts w:ascii="Times New Roman" w:hAnsi="Times New Roman" w:cs="Times New Roman"/>
                      <w:bCs w:val="0"/>
                      <w:sz w:val="22"/>
                      <w:szCs w:val="22"/>
                    </w:rPr>
                    <w:t>-P4-</w:t>
                  </w:r>
                  <w:r w:rsidR="00B10770" w:rsidRPr="0027502F">
                    <w:rPr>
                      <w:rFonts w:ascii="Times New Roman" w:hAnsi="Times New Roman" w:cs="Times New Roman"/>
                      <w:bCs w:val="0"/>
                      <w:sz w:val="22"/>
                      <w:szCs w:val="22"/>
                    </w:rPr>
                    <w:t>006</w:t>
                  </w:r>
                  <w:r w:rsidRPr="0027502F">
                    <w:rPr>
                      <w:rFonts w:ascii="Times New Roman" w:hAnsi="Times New Roman" w:cs="Times New Roman"/>
                      <w:bCs w:val="0"/>
                      <w:sz w:val="22"/>
                      <w:szCs w:val="22"/>
                    </w:rPr>
                    <w:t>.</w:t>
                  </w:r>
                </w:p>
              </w:tc>
            </w:tr>
          </w:tbl>
          <w:p w14:paraId="524F88E2" w14:textId="77777777" w:rsidR="00C70867" w:rsidRPr="0027502F" w:rsidRDefault="00C70867" w:rsidP="00C70867">
            <w:pPr>
              <w:spacing w:after="0"/>
              <w:jc w:val="left"/>
              <w:rPr>
                <w:szCs w:val="22"/>
                <w:lang w:val="en-US"/>
              </w:rPr>
            </w:pPr>
          </w:p>
        </w:tc>
      </w:tr>
      <w:tr w:rsidR="00C70867" w:rsidRPr="0027502F" w14:paraId="30B3F3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C94568C"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420F626B"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C912B3"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DF2EB3" w14:textId="77777777" w:rsidR="00C70867" w:rsidRPr="0027502F" w:rsidRDefault="00C70867" w:rsidP="00C70867">
                  <w:pPr>
                    <w:spacing w:line="276" w:lineRule="auto"/>
                    <w:rPr>
                      <w:szCs w:val="22"/>
                    </w:rPr>
                  </w:pPr>
                  <w:r w:rsidRPr="0027502F">
                    <w:rPr>
                      <w:szCs w:val="22"/>
                    </w:rPr>
                    <w:t>N/A</w:t>
                  </w:r>
                </w:p>
              </w:tc>
            </w:tr>
            <w:tr w:rsidR="00C70867" w:rsidRPr="0027502F" w14:paraId="76E7B8B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33F7118"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3E297D6" w14:textId="77777777" w:rsidR="00C70867" w:rsidRPr="0027502F" w:rsidRDefault="00C70867" w:rsidP="00C70867">
                  <w:pPr>
                    <w:spacing w:line="276" w:lineRule="auto"/>
                    <w:rPr>
                      <w:szCs w:val="22"/>
                    </w:rPr>
                  </w:pPr>
                  <w:r w:rsidRPr="0027502F">
                    <w:rPr>
                      <w:szCs w:val="22"/>
                    </w:rPr>
                    <w:t>N/A</w:t>
                  </w:r>
                </w:p>
              </w:tc>
            </w:tr>
          </w:tbl>
          <w:p w14:paraId="32A64BBA" w14:textId="77777777" w:rsidR="00C70867" w:rsidRPr="0027502F" w:rsidRDefault="00C70867" w:rsidP="00C70867">
            <w:pPr>
              <w:spacing w:after="0"/>
              <w:jc w:val="left"/>
              <w:rPr>
                <w:szCs w:val="22"/>
                <w:lang w:val="en-US"/>
              </w:rPr>
            </w:pPr>
          </w:p>
        </w:tc>
      </w:tr>
      <w:tr w:rsidR="00C70867" w:rsidRPr="0027502F" w14:paraId="6723DF2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2846EE0"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788D0C1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9E27F8" w14:textId="77777777" w:rsidR="00C70867" w:rsidRPr="0027502F" w:rsidRDefault="00C70867" w:rsidP="00C70867">
                  <w:pPr>
                    <w:spacing w:line="276" w:lineRule="auto"/>
                    <w:jc w:val="left"/>
                    <w:rPr>
                      <w:szCs w:val="22"/>
                    </w:rPr>
                  </w:pPr>
                  <w:r w:rsidRPr="0027502F">
                    <w:rPr>
                      <w:szCs w:val="22"/>
                    </w:rPr>
                    <w:lastRenderedPageBreak/>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27702F76"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5D98E99" w14:textId="77777777" w:rsidR="00C70867" w:rsidRPr="0027502F" w:rsidRDefault="00C70867" w:rsidP="00B03D74">
                  <w:pPr>
                    <w:numPr>
                      <w:ilvl w:val="0"/>
                      <w:numId w:val="25"/>
                    </w:numPr>
                    <w:spacing w:line="276" w:lineRule="auto"/>
                    <w:rPr>
                      <w:szCs w:val="22"/>
                    </w:rPr>
                  </w:pPr>
                  <w:r w:rsidRPr="0027502F">
                    <w:rPr>
                      <w:b/>
                      <w:szCs w:val="22"/>
                    </w:rPr>
                    <w:t>Approval process:</w:t>
                  </w:r>
                </w:p>
                <w:p w14:paraId="5640370F"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24B2AD1"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16DAA6"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45CF06F8" w14:textId="77777777" w:rsidR="00C70867" w:rsidRPr="0027502F" w:rsidRDefault="00C70867" w:rsidP="00C70867">
                  <w:pPr>
                    <w:spacing w:line="276" w:lineRule="auto"/>
                    <w:rPr>
                      <w:szCs w:val="22"/>
                    </w:rPr>
                  </w:pPr>
                  <w:r w:rsidRPr="0027502F">
                    <w:rPr>
                      <w:szCs w:val="22"/>
                    </w:rPr>
                    <w:t>N/A</w:t>
                  </w:r>
                </w:p>
              </w:tc>
            </w:tr>
            <w:tr w:rsidR="00C70867" w:rsidRPr="0027502F" w14:paraId="33532A02"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B65BC9"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6EBE8E9" w14:textId="77777777" w:rsidR="00C70867" w:rsidRPr="0027502F" w:rsidRDefault="00C70867" w:rsidP="00C70867">
                  <w:pPr>
                    <w:spacing w:line="276" w:lineRule="auto"/>
                    <w:rPr>
                      <w:szCs w:val="22"/>
                    </w:rPr>
                  </w:pPr>
                  <w:r w:rsidRPr="0027502F">
                    <w:rPr>
                      <w:szCs w:val="22"/>
                    </w:rPr>
                    <w:t>EMCS CAB #190 on 06/05/2020</w:t>
                  </w:r>
                </w:p>
              </w:tc>
            </w:tr>
          </w:tbl>
          <w:p w14:paraId="187F4FC4" w14:textId="77777777" w:rsidR="00C70867" w:rsidRPr="0027502F" w:rsidRDefault="00C70867" w:rsidP="00C70867">
            <w:pPr>
              <w:spacing w:after="0"/>
              <w:jc w:val="left"/>
              <w:rPr>
                <w:szCs w:val="22"/>
                <w:lang w:val="en-US"/>
              </w:rPr>
            </w:pPr>
          </w:p>
        </w:tc>
      </w:tr>
      <w:tr w:rsidR="00C70867" w:rsidRPr="0027502F" w14:paraId="401562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634C9E9"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636FBD36"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32DB52"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0D15F056" w14:textId="314B0BFB"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3FB1C089"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BA9B48"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46EAE07C" w14:textId="4606435C"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7075BF4A"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341A1E"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535C074B" w14:textId="45C4E7A4" w:rsidR="009F28D6" w:rsidRPr="0027502F" w:rsidRDefault="009F28D6" w:rsidP="004800A7">
                  <w:pPr>
                    <w:spacing w:line="276" w:lineRule="auto"/>
                    <w:rPr>
                      <w:szCs w:val="22"/>
                    </w:rPr>
                  </w:pPr>
                  <w:r w:rsidRPr="0027502F">
                    <w:rPr>
                      <w:szCs w:val="22"/>
                    </w:rPr>
                    <w:t>13/02/2023</w:t>
                  </w:r>
                </w:p>
              </w:tc>
            </w:tr>
          </w:tbl>
          <w:p w14:paraId="70386F5E" w14:textId="77777777" w:rsidR="00C70867" w:rsidRPr="0027502F" w:rsidRDefault="00C70867" w:rsidP="00C70867">
            <w:pPr>
              <w:spacing w:after="0"/>
              <w:jc w:val="left"/>
              <w:rPr>
                <w:szCs w:val="22"/>
                <w:lang w:val="en-US"/>
              </w:rPr>
            </w:pPr>
          </w:p>
        </w:tc>
      </w:tr>
      <w:tr w:rsidR="00C70867" w:rsidRPr="0027502F" w14:paraId="31D4B0B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637FDC"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5E6E140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2CE0E7"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FBCF0C9" w14:textId="77777777" w:rsidR="00C70867" w:rsidRPr="0027502F" w:rsidRDefault="00C70867" w:rsidP="00C70867">
                  <w:pPr>
                    <w:spacing w:line="276" w:lineRule="auto"/>
                    <w:rPr>
                      <w:szCs w:val="22"/>
                    </w:rPr>
                  </w:pPr>
                  <w:r w:rsidRPr="0027502F">
                    <w:rPr>
                      <w:szCs w:val="22"/>
                    </w:rPr>
                    <w:t>N/A</w:t>
                  </w:r>
                </w:p>
              </w:tc>
            </w:tr>
            <w:tr w:rsidR="00C70867" w:rsidRPr="0027502F" w14:paraId="26B4CF8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003358C"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62A1001" w14:textId="77777777" w:rsidR="00C70867" w:rsidRPr="0027502F" w:rsidRDefault="00C70867" w:rsidP="00C70867">
                  <w:pPr>
                    <w:spacing w:line="276" w:lineRule="auto"/>
                    <w:rPr>
                      <w:szCs w:val="22"/>
                    </w:rPr>
                  </w:pPr>
                  <w:r w:rsidRPr="0027502F">
                    <w:rPr>
                      <w:szCs w:val="22"/>
                    </w:rPr>
                    <w:t>N/A</w:t>
                  </w:r>
                </w:p>
              </w:tc>
            </w:tr>
          </w:tbl>
          <w:p w14:paraId="018A4DBB" w14:textId="77777777" w:rsidR="00C70867" w:rsidRPr="0027502F" w:rsidRDefault="00C70867" w:rsidP="00C70867">
            <w:pPr>
              <w:spacing w:after="0"/>
              <w:jc w:val="left"/>
              <w:rPr>
                <w:szCs w:val="22"/>
                <w:lang w:val="en-US"/>
              </w:rPr>
            </w:pPr>
          </w:p>
        </w:tc>
      </w:tr>
    </w:tbl>
    <w:p w14:paraId="478B1ACB" w14:textId="77777777" w:rsidR="00C70867" w:rsidRPr="0027502F" w:rsidRDefault="00C70867" w:rsidP="00C70867">
      <w:pPr>
        <w:rPr>
          <w:szCs w:val="22"/>
        </w:rPr>
      </w:pPr>
    </w:p>
    <w:p w14:paraId="3E8FAE55"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291FC71A" w14:textId="77777777" w:rsidR="00C70867" w:rsidRPr="0027502F" w:rsidRDefault="00C70867" w:rsidP="00C70867">
      <w:pPr>
        <w:pStyle w:val="Heading4"/>
        <w:rPr>
          <w:szCs w:val="22"/>
        </w:rPr>
      </w:pPr>
      <w:r w:rsidRPr="0027502F">
        <w:rPr>
          <w:szCs w:val="22"/>
        </w:rPr>
        <w:lastRenderedPageBreak/>
        <w:t>DDNEA-P4-296 – Update of legal references</w:t>
      </w:r>
    </w:p>
    <w:tbl>
      <w:tblPr>
        <w:tblW w:w="9758"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758"/>
      </w:tblGrid>
      <w:tr w:rsidR="00C70867" w:rsidRPr="0027502F" w14:paraId="47E3870E"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325EA37"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4089603E"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0971B8C"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087BFC" w14:textId="77777777" w:rsidR="00C70867" w:rsidRPr="0027502F" w:rsidRDefault="00C70867" w:rsidP="00C70867">
                  <w:pPr>
                    <w:spacing w:line="276" w:lineRule="auto"/>
                    <w:rPr>
                      <w:szCs w:val="22"/>
                    </w:rPr>
                  </w:pPr>
                  <w:r w:rsidRPr="0027502F">
                    <w:rPr>
                      <w:bCs/>
                      <w:szCs w:val="22"/>
                    </w:rPr>
                    <w:t>DDNEA-P4-296</w:t>
                  </w:r>
                </w:p>
              </w:tc>
            </w:tr>
            <w:tr w:rsidR="00C70867" w:rsidRPr="0027502F" w14:paraId="6021176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3E015D"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C73AA1"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7814E14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8C311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455684" w14:textId="77777777" w:rsidR="00C70867" w:rsidRPr="0027502F" w:rsidRDefault="00C70867" w:rsidP="00C70867">
                  <w:pPr>
                    <w:spacing w:line="276" w:lineRule="auto"/>
                    <w:rPr>
                      <w:szCs w:val="22"/>
                    </w:rPr>
                  </w:pPr>
                  <w:r w:rsidRPr="0027502F">
                    <w:rPr>
                      <w:szCs w:val="22"/>
                    </w:rPr>
                    <w:t>Incompliance with Specifications</w:t>
                  </w:r>
                </w:p>
              </w:tc>
            </w:tr>
            <w:tr w:rsidR="00C70867" w:rsidRPr="0027502F" w14:paraId="37B9365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13BDD5"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66683A" w14:textId="77777777" w:rsidR="00C70867" w:rsidRPr="0027502F" w:rsidRDefault="00C70867" w:rsidP="00C70867">
                  <w:pPr>
                    <w:spacing w:line="276" w:lineRule="auto"/>
                    <w:rPr>
                      <w:szCs w:val="22"/>
                    </w:rPr>
                  </w:pPr>
                  <w:r w:rsidRPr="0027502F">
                    <w:rPr>
                      <w:color w:val="000000"/>
                      <w:szCs w:val="22"/>
                      <w:shd w:val="clear" w:color="auto" w:fill="FFFFFF"/>
                    </w:rPr>
                    <w:t>IM370221</w:t>
                  </w:r>
                </w:p>
              </w:tc>
            </w:tr>
            <w:tr w:rsidR="00C70867" w:rsidRPr="0027502F" w14:paraId="0F0984E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675797"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2981279" w14:textId="77777777" w:rsidR="00C70867" w:rsidRPr="0027502F" w:rsidRDefault="00C70867" w:rsidP="00C70867">
                  <w:pPr>
                    <w:spacing w:line="276" w:lineRule="auto"/>
                    <w:rPr>
                      <w:szCs w:val="22"/>
                    </w:rPr>
                  </w:pPr>
                  <w:r w:rsidRPr="0027502F">
                    <w:rPr>
                      <w:szCs w:val="22"/>
                    </w:rPr>
                    <w:t>KE19828</w:t>
                  </w:r>
                </w:p>
              </w:tc>
            </w:tr>
            <w:tr w:rsidR="00C70867" w:rsidRPr="0027502F" w14:paraId="4174763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3C365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vAlign w:val="center"/>
                </w:tcPr>
                <w:p w14:paraId="4FFD3F5B" w14:textId="77777777" w:rsidR="00C70867" w:rsidRPr="0027502F" w:rsidRDefault="00C70867" w:rsidP="00C70867">
                  <w:pPr>
                    <w:spacing w:after="0"/>
                    <w:jc w:val="left"/>
                    <w:rPr>
                      <w:szCs w:val="22"/>
                      <w:lang w:val="en-US"/>
                    </w:rPr>
                  </w:pPr>
                  <w:r w:rsidRPr="0027502F">
                    <w:rPr>
                      <w:color w:val="000000"/>
                      <w:szCs w:val="22"/>
                    </w:rPr>
                    <w:t>02/04/20</w:t>
                  </w:r>
                </w:p>
              </w:tc>
            </w:tr>
            <w:tr w:rsidR="00C70867" w:rsidRPr="0027502F" w14:paraId="31C62785"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BE865B0"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D91E9E1" w14:textId="77777777" w:rsidR="00C70867" w:rsidRPr="0027502F" w:rsidRDefault="00C70867" w:rsidP="00C70867">
                  <w:pPr>
                    <w:pStyle w:val="ListParagraph"/>
                    <w:spacing w:line="276" w:lineRule="auto"/>
                    <w:ind w:left="0"/>
                    <w:rPr>
                      <w:szCs w:val="22"/>
                      <w:lang w:val="en-US"/>
                    </w:rPr>
                  </w:pPr>
                  <w:r w:rsidRPr="0027502F">
                    <w:rPr>
                      <w:color w:val="000000"/>
                      <w:szCs w:val="22"/>
                      <w:shd w:val="clear" w:color="auto" w:fill="FFFFFF"/>
                    </w:rPr>
                    <w:t>EMCS CPT</w:t>
                  </w:r>
                </w:p>
              </w:tc>
            </w:tr>
          </w:tbl>
          <w:p w14:paraId="19E6D76F" w14:textId="77777777" w:rsidR="00C70867" w:rsidRPr="0027502F" w:rsidRDefault="00C70867" w:rsidP="00C70867">
            <w:pPr>
              <w:spacing w:after="0"/>
              <w:jc w:val="left"/>
              <w:rPr>
                <w:szCs w:val="22"/>
                <w:lang w:val="en-US"/>
              </w:rPr>
            </w:pPr>
          </w:p>
        </w:tc>
      </w:tr>
      <w:tr w:rsidR="00C70867" w:rsidRPr="0027502F" w14:paraId="29C02481"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EC0F3BB"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C257D65"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53505C"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3EA3F9" w14:textId="77777777" w:rsidR="00C70867" w:rsidRPr="0027502F" w:rsidRDefault="00C70867" w:rsidP="00C70867">
                  <w:pPr>
                    <w:spacing w:line="276" w:lineRule="auto"/>
                    <w:rPr>
                      <w:szCs w:val="22"/>
                    </w:rPr>
                  </w:pPr>
                  <w:r w:rsidRPr="0027502F">
                    <w:rPr>
                      <w:szCs w:val="22"/>
                    </w:rPr>
                    <w:t>Low</w:t>
                  </w:r>
                </w:p>
              </w:tc>
            </w:tr>
            <w:tr w:rsidR="00C70867" w:rsidRPr="0027502F" w14:paraId="3116C557"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4861CA"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DC2A8B" w14:textId="77777777" w:rsidR="00C70867" w:rsidRPr="0027502F" w:rsidRDefault="00C70867" w:rsidP="00C70867">
                  <w:pPr>
                    <w:spacing w:line="276" w:lineRule="auto"/>
                    <w:rPr>
                      <w:b/>
                      <w:szCs w:val="22"/>
                    </w:rPr>
                  </w:pPr>
                  <w:r w:rsidRPr="0027502F">
                    <w:rPr>
                      <w:b/>
                      <w:szCs w:val="22"/>
                    </w:rPr>
                    <w:t>Problem Statement</w:t>
                  </w:r>
                </w:p>
                <w:p w14:paraId="4D58FE1F" w14:textId="77777777" w:rsidR="00C70867" w:rsidRPr="0027502F" w:rsidRDefault="00C70867" w:rsidP="00C70867">
                  <w:pPr>
                    <w:spacing w:line="276" w:lineRule="auto"/>
                    <w:rPr>
                      <w:b/>
                      <w:szCs w:val="22"/>
                      <w:lang w:val="en-US"/>
                    </w:rPr>
                  </w:pPr>
                  <w:r w:rsidRPr="0027502F">
                    <w:rPr>
                      <w:bCs/>
                      <w:szCs w:val="22"/>
                    </w:rPr>
                    <w:t xml:space="preserve">A recast horizontal Council Directive (EU) 2020/262 was introduced, which creates the need to update all corresponding legal references included in the </w:t>
                  </w:r>
                  <w:r w:rsidRPr="0027502F">
                    <w:rPr>
                      <w:bCs/>
                      <w:szCs w:val="22"/>
                      <w:lang w:val="en-US"/>
                    </w:rPr>
                    <w:t>DDNEA document</w:t>
                  </w:r>
                  <w:r w:rsidRPr="0027502F">
                    <w:rPr>
                      <w:bCs/>
                      <w:szCs w:val="22"/>
                    </w:rPr>
                    <w:t>.</w:t>
                  </w:r>
                </w:p>
                <w:p w14:paraId="6A19CD1E" w14:textId="77777777" w:rsidR="00C70867" w:rsidRPr="0027502F" w:rsidRDefault="00C70867" w:rsidP="00C70867">
                  <w:pPr>
                    <w:rPr>
                      <w:szCs w:val="22"/>
                    </w:rPr>
                  </w:pPr>
                </w:p>
                <w:p w14:paraId="7ADEDA47" w14:textId="77777777" w:rsidR="00C70867" w:rsidRPr="0027502F" w:rsidRDefault="00C70867" w:rsidP="00C70867">
                  <w:pPr>
                    <w:spacing w:line="276" w:lineRule="auto"/>
                    <w:rPr>
                      <w:b/>
                      <w:szCs w:val="22"/>
                    </w:rPr>
                  </w:pPr>
                  <w:r w:rsidRPr="0027502F">
                    <w:rPr>
                      <w:b/>
                      <w:szCs w:val="22"/>
                    </w:rPr>
                    <w:t>Proposed Solution</w:t>
                  </w:r>
                </w:p>
                <w:p w14:paraId="020E587A" w14:textId="2F28EC18" w:rsidR="0032679E" w:rsidRPr="0027502F" w:rsidRDefault="0032679E" w:rsidP="00C70867">
                  <w:pPr>
                    <w:spacing w:line="276" w:lineRule="auto"/>
                    <w:rPr>
                      <w:bCs/>
                      <w:szCs w:val="22"/>
                    </w:rPr>
                  </w:pPr>
                  <w:r w:rsidRPr="0027502F">
                    <w:rPr>
                      <w:bCs/>
                      <w:szCs w:val="22"/>
                    </w:rPr>
                    <w:t>It shall be clarified that any legal references to Directive 2008/118/EC</w:t>
                  </w:r>
                  <w:r w:rsidR="007627C5" w:rsidRPr="0027502F">
                    <w:rPr>
                      <w:bCs/>
                      <w:szCs w:val="22"/>
                    </w:rPr>
                    <w:t>,</w:t>
                  </w:r>
                  <w:r w:rsidRPr="0027502F">
                    <w:rPr>
                      <w:bCs/>
                      <w:szCs w:val="22"/>
                    </w:rPr>
                    <w:t xml:space="preserve"> will be updated to the recast Directive 2020/262. This is applicable to the DDNEA main document and all appendices.</w:t>
                  </w:r>
                </w:p>
                <w:p w14:paraId="5268C297" w14:textId="38595282" w:rsidR="00C70867" w:rsidRPr="0027502F" w:rsidRDefault="00AD3A93" w:rsidP="00C70867">
                  <w:pPr>
                    <w:spacing w:line="276" w:lineRule="auto"/>
                    <w:rPr>
                      <w:bCs/>
                      <w:szCs w:val="22"/>
                    </w:rPr>
                  </w:pPr>
                  <w:r w:rsidRPr="0027502F">
                    <w:rPr>
                      <w:bCs/>
                      <w:szCs w:val="22"/>
                    </w:rPr>
                    <w:t>More specifically, a</w:t>
                  </w:r>
                  <w:r w:rsidR="00C70867" w:rsidRPr="0027502F">
                    <w:rPr>
                      <w:bCs/>
                      <w:szCs w:val="22"/>
                    </w:rPr>
                    <w:t>ll references of the DDNEA document to Council Directive 2008/118/EC will be updated to the corresponding references of recast Council Directive 2020/262</w:t>
                  </w:r>
                  <w:r w:rsidR="00C70867" w:rsidRPr="0027502F">
                    <w:rPr>
                      <w:szCs w:val="22"/>
                    </w:rPr>
                    <w:t xml:space="preserve"> </w:t>
                  </w:r>
                  <w:r w:rsidR="00C70867" w:rsidRPr="0027502F">
                    <w:rPr>
                      <w:bCs/>
                      <w:szCs w:val="22"/>
                    </w:rPr>
                    <w:t xml:space="preserve">of 19 December 2019 as follows: </w:t>
                  </w:r>
                </w:p>
                <w:p w14:paraId="17FDEACF" w14:textId="77777777" w:rsidR="00C70867" w:rsidRPr="0027502F" w:rsidRDefault="00C70867" w:rsidP="00B03D74">
                  <w:pPr>
                    <w:pStyle w:val="ListParagraph"/>
                    <w:numPr>
                      <w:ilvl w:val="0"/>
                      <w:numId w:val="68"/>
                    </w:numPr>
                    <w:spacing w:after="0"/>
                    <w:jc w:val="left"/>
                    <w:rPr>
                      <w:bCs/>
                      <w:i/>
                      <w:iCs/>
                      <w:szCs w:val="22"/>
                    </w:rPr>
                  </w:pPr>
                  <w:r w:rsidRPr="0027502F">
                    <w:rPr>
                      <w:b/>
                      <w:i/>
                      <w:iCs/>
                      <w:szCs w:val="22"/>
                    </w:rPr>
                    <w:t xml:space="preserve">III.I.1.1.2 </w:t>
                  </w:r>
                  <w:r w:rsidRPr="0027502F">
                    <w:rPr>
                      <w:bCs/>
                      <w:i/>
                      <w:iCs/>
                      <w:szCs w:val="22"/>
                    </w:rPr>
                    <w:t>Origin is tax warehouse and the destination is unknown</w:t>
                  </w:r>
                </w:p>
                <w:p w14:paraId="0325B369" w14:textId="77777777" w:rsidR="00C70867" w:rsidRPr="0027502F" w:rsidRDefault="00C70867" w:rsidP="00C70867">
                  <w:pPr>
                    <w:pStyle w:val="ListParagraph"/>
                    <w:rPr>
                      <w:bCs/>
                      <w:szCs w:val="22"/>
                    </w:rPr>
                  </w:pPr>
                </w:p>
                <w:p w14:paraId="58607D10" w14:textId="77777777" w:rsidR="00C70867" w:rsidRPr="0027502F" w:rsidRDefault="00C70867" w:rsidP="00C70867">
                  <w:pPr>
                    <w:pStyle w:val="ListParagraph"/>
                    <w:rPr>
                      <w:bCs/>
                      <w:szCs w:val="22"/>
                    </w:rPr>
                  </w:pPr>
                  <w:r w:rsidRPr="0027502F">
                    <w:rPr>
                      <w:b/>
                      <w:szCs w:val="22"/>
                    </w:rPr>
                    <w:t>From</w:t>
                  </w:r>
                  <w:r w:rsidRPr="0027502F">
                    <w:rPr>
                      <w:bCs/>
                      <w:szCs w:val="22"/>
                    </w:rPr>
                    <w:t xml:space="preserve">: </w:t>
                  </w:r>
                </w:p>
                <w:p w14:paraId="08AAB851" w14:textId="71896201" w:rsidR="00C70867" w:rsidRPr="0027502F" w:rsidRDefault="00C70867" w:rsidP="00C70867">
                  <w:pPr>
                    <w:pStyle w:val="ListParagraph"/>
                    <w:rPr>
                      <w:b/>
                      <w:i/>
                      <w:iCs/>
                      <w:szCs w:val="22"/>
                    </w:rPr>
                  </w:pPr>
                  <w:r w:rsidRPr="0027502F">
                    <w:rPr>
                      <w:bCs/>
                      <w:szCs w:val="22"/>
                    </w:rPr>
                    <w:t xml:space="preserve">According to this scenario, the Consignor submits a draft e-AD (IE815: N_EAD_SUB) to the MSA dispatch application. The origin of the movement is a tax warehouse and the destination of the movement is unknown in accordance with </w:t>
                  </w:r>
                  <w:r w:rsidRPr="0027502F">
                    <w:rPr>
                      <w:b/>
                      <w:i/>
                      <w:iCs/>
                      <w:strike/>
                      <w:szCs w:val="22"/>
                    </w:rPr>
                    <w:t>Article 22 of Directive 2008/118/EC</w:t>
                  </w:r>
                  <w:r w:rsidRPr="0027502F">
                    <w:rPr>
                      <w:b/>
                      <w:i/>
                      <w:iCs/>
                      <w:szCs w:val="22"/>
                    </w:rPr>
                    <w:t>.</w:t>
                  </w:r>
                </w:p>
                <w:p w14:paraId="3E81AC8F" w14:textId="77777777" w:rsidR="0007409E" w:rsidRPr="0027502F" w:rsidRDefault="0007409E" w:rsidP="00C70867">
                  <w:pPr>
                    <w:pStyle w:val="ListParagraph"/>
                    <w:rPr>
                      <w:b/>
                      <w:i/>
                      <w:iCs/>
                      <w:szCs w:val="22"/>
                    </w:rPr>
                  </w:pPr>
                </w:p>
                <w:p w14:paraId="186DBC51" w14:textId="77777777" w:rsidR="00C70867" w:rsidRPr="0027502F" w:rsidRDefault="00C70867" w:rsidP="00C70867">
                  <w:pPr>
                    <w:pStyle w:val="ListParagraph"/>
                    <w:spacing w:line="276" w:lineRule="auto"/>
                    <w:rPr>
                      <w:bCs/>
                      <w:szCs w:val="22"/>
                    </w:rPr>
                  </w:pPr>
                  <w:r w:rsidRPr="0027502F">
                    <w:rPr>
                      <w:b/>
                      <w:szCs w:val="22"/>
                    </w:rPr>
                    <w:t>To</w:t>
                  </w:r>
                  <w:r w:rsidRPr="0027502F">
                    <w:rPr>
                      <w:bCs/>
                      <w:szCs w:val="22"/>
                    </w:rPr>
                    <w:t xml:space="preserve">: </w:t>
                  </w:r>
                </w:p>
                <w:p w14:paraId="44DE2E71" w14:textId="0FC5CEE2" w:rsidR="00C70867" w:rsidRPr="0027502F" w:rsidRDefault="00C70867" w:rsidP="00C70867">
                  <w:pPr>
                    <w:pStyle w:val="ListParagraph"/>
                    <w:spacing w:line="276" w:lineRule="auto"/>
                    <w:rPr>
                      <w:b/>
                      <w:i/>
                      <w:iCs/>
                      <w:szCs w:val="22"/>
                    </w:rPr>
                  </w:pPr>
                  <w:r w:rsidRPr="0027502F">
                    <w:rPr>
                      <w:bCs/>
                      <w:szCs w:val="22"/>
                    </w:rPr>
                    <w:t xml:space="preserve">According to this scenario, the Consignor submits a draft e-AD (IE815: N_EAD_SUB) to the MSA dispatch application. The origin of the movement is a tax warehouse and the destination of the </w:t>
                  </w:r>
                  <w:r w:rsidRPr="0027502F">
                    <w:rPr>
                      <w:bCs/>
                      <w:szCs w:val="22"/>
                    </w:rPr>
                    <w:lastRenderedPageBreak/>
                    <w:t xml:space="preserve">movement is unknown in accordance with </w:t>
                  </w:r>
                  <w:r w:rsidRPr="0027502F">
                    <w:rPr>
                      <w:b/>
                      <w:i/>
                      <w:iCs/>
                      <w:szCs w:val="22"/>
                    </w:rPr>
                    <w:t>Article 22 of</w:t>
                  </w:r>
                  <w:r w:rsidRPr="0027502F">
                    <w:rPr>
                      <w:bCs/>
                      <w:szCs w:val="22"/>
                    </w:rPr>
                    <w:t xml:space="preserve"> </w:t>
                  </w:r>
                  <w:r w:rsidRPr="0027502F">
                    <w:rPr>
                      <w:b/>
                      <w:i/>
                      <w:iCs/>
                      <w:szCs w:val="22"/>
                    </w:rPr>
                    <w:t>Directive 2020/262.</w:t>
                  </w:r>
                </w:p>
                <w:p w14:paraId="329E5AEA" w14:textId="77777777" w:rsidR="0007409E" w:rsidRPr="0027502F" w:rsidRDefault="0007409E" w:rsidP="00C70867">
                  <w:pPr>
                    <w:pStyle w:val="ListParagraph"/>
                    <w:spacing w:line="276" w:lineRule="auto"/>
                    <w:rPr>
                      <w:b/>
                      <w:i/>
                      <w:iCs/>
                      <w:szCs w:val="22"/>
                    </w:rPr>
                  </w:pPr>
                </w:p>
                <w:p w14:paraId="2EDB4D1D" w14:textId="77777777" w:rsidR="00C70867" w:rsidRPr="0027502F" w:rsidRDefault="00C70867" w:rsidP="00B03D74">
                  <w:pPr>
                    <w:pStyle w:val="ListParagraph"/>
                    <w:numPr>
                      <w:ilvl w:val="0"/>
                      <w:numId w:val="68"/>
                    </w:numPr>
                    <w:spacing w:after="0"/>
                    <w:jc w:val="left"/>
                    <w:rPr>
                      <w:b/>
                      <w:i/>
                      <w:iCs/>
                      <w:szCs w:val="22"/>
                    </w:rPr>
                  </w:pPr>
                  <w:r w:rsidRPr="0027502F">
                    <w:rPr>
                      <w:b/>
                      <w:i/>
                      <w:iCs/>
                      <w:szCs w:val="22"/>
                    </w:rPr>
                    <w:t xml:space="preserve">III.I.1.2.3 </w:t>
                  </w:r>
                  <w:r w:rsidRPr="0027502F">
                    <w:rPr>
                      <w:bCs/>
                      <w:i/>
                      <w:iCs/>
                      <w:szCs w:val="22"/>
                    </w:rPr>
                    <w:t>Origin is import and the destination is unknown</w:t>
                  </w:r>
                </w:p>
                <w:p w14:paraId="2E2A2874" w14:textId="77777777" w:rsidR="00C70867" w:rsidRPr="0027502F" w:rsidRDefault="00C70867" w:rsidP="00C70867">
                  <w:pPr>
                    <w:rPr>
                      <w:b/>
                      <w:i/>
                      <w:iCs/>
                      <w:szCs w:val="22"/>
                    </w:rPr>
                  </w:pPr>
                </w:p>
                <w:p w14:paraId="225EB898" w14:textId="77777777" w:rsidR="00C70867" w:rsidRPr="0027502F" w:rsidRDefault="00C70867" w:rsidP="00C70867">
                  <w:pPr>
                    <w:ind w:left="720"/>
                    <w:rPr>
                      <w:b/>
                      <w:szCs w:val="22"/>
                    </w:rPr>
                  </w:pPr>
                  <w:r w:rsidRPr="0027502F">
                    <w:rPr>
                      <w:b/>
                      <w:szCs w:val="22"/>
                    </w:rPr>
                    <w:t>From:</w:t>
                  </w:r>
                </w:p>
                <w:p w14:paraId="26DC5984" w14:textId="77777777" w:rsidR="00C70867" w:rsidRPr="0027502F" w:rsidRDefault="00C70867" w:rsidP="00C70867">
                  <w:pPr>
                    <w:ind w:left="720"/>
                    <w:rPr>
                      <w:strike/>
                      <w:szCs w:val="22"/>
                    </w:rPr>
                  </w:pPr>
                  <w:r w:rsidRPr="0027502F">
                    <w:rPr>
                      <w:szCs w:val="22"/>
                    </w:rPr>
                    <w:t xml:space="preserve">According to this scenario, the Consignor submits a draft e-AD (IE815: N_EAD_SUB) to the MSA dispatch application. The origin of the movement is import and the destination of the movement is unknown in accordance with </w:t>
                  </w:r>
                  <w:r w:rsidRPr="0027502F">
                    <w:rPr>
                      <w:b/>
                      <w:bCs/>
                      <w:i/>
                      <w:iCs/>
                      <w:strike/>
                      <w:szCs w:val="22"/>
                    </w:rPr>
                    <w:t>Article 22 of Directive 2008/118/EC.</w:t>
                  </w:r>
                </w:p>
                <w:p w14:paraId="6E62DC91" w14:textId="77777777" w:rsidR="00C70867" w:rsidRPr="0027502F" w:rsidRDefault="00C70867" w:rsidP="00C70867">
                  <w:pPr>
                    <w:ind w:left="720"/>
                    <w:rPr>
                      <w:b/>
                      <w:bCs/>
                      <w:szCs w:val="22"/>
                    </w:rPr>
                  </w:pPr>
                  <w:r w:rsidRPr="0027502F">
                    <w:rPr>
                      <w:b/>
                      <w:bCs/>
                      <w:szCs w:val="22"/>
                    </w:rPr>
                    <w:t>To:</w:t>
                  </w:r>
                </w:p>
                <w:p w14:paraId="61B488AE" w14:textId="77777777" w:rsidR="00C70867" w:rsidRPr="0027502F" w:rsidRDefault="00C70867" w:rsidP="00C70867">
                  <w:pPr>
                    <w:pStyle w:val="ListParagraph"/>
                    <w:spacing w:line="276" w:lineRule="auto"/>
                    <w:rPr>
                      <w:b/>
                      <w:i/>
                      <w:iCs/>
                      <w:szCs w:val="22"/>
                    </w:rPr>
                  </w:pPr>
                  <w:r w:rsidRPr="0027502F">
                    <w:rPr>
                      <w:bCs/>
                      <w:szCs w:val="22"/>
                    </w:rPr>
                    <w:t xml:space="preserve">According to this scenario, the Consignor submits a draft e-AD (IE815: N_EAD_SUB) to the MSA dispatch application. The origin of the movement is a tax warehouse and the destination of the movement is unknown in accordance with </w:t>
                  </w:r>
                  <w:r w:rsidRPr="0027502F">
                    <w:rPr>
                      <w:b/>
                      <w:i/>
                      <w:iCs/>
                      <w:szCs w:val="22"/>
                    </w:rPr>
                    <w:t>Article 22 of Directive 2020/262.</w:t>
                  </w:r>
                </w:p>
                <w:p w14:paraId="65EC6B87" w14:textId="77777777" w:rsidR="00C70867" w:rsidRPr="0027502F" w:rsidRDefault="00C70867" w:rsidP="00C70867">
                  <w:pPr>
                    <w:pStyle w:val="ListParagraph"/>
                    <w:spacing w:line="276" w:lineRule="auto"/>
                    <w:ind w:left="0"/>
                    <w:rPr>
                      <w:bCs/>
                      <w:szCs w:val="22"/>
                    </w:rPr>
                  </w:pPr>
                </w:p>
                <w:p w14:paraId="39E5FE99" w14:textId="77777777" w:rsidR="00C70867" w:rsidRPr="0027502F" w:rsidRDefault="00C70867" w:rsidP="00B03D74">
                  <w:pPr>
                    <w:pStyle w:val="ListParagraph"/>
                    <w:numPr>
                      <w:ilvl w:val="0"/>
                      <w:numId w:val="68"/>
                    </w:numPr>
                    <w:spacing w:after="0"/>
                    <w:jc w:val="left"/>
                    <w:rPr>
                      <w:bCs/>
                      <w:i/>
                      <w:iCs/>
                      <w:szCs w:val="22"/>
                    </w:rPr>
                  </w:pPr>
                  <w:r w:rsidRPr="0027502F">
                    <w:rPr>
                      <w:b/>
                      <w:i/>
                      <w:iCs/>
                      <w:szCs w:val="22"/>
                    </w:rPr>
                    <w:t xml:space="preserve">III.IV.2.2.2 </w:t>
                  </w:r>
                  <w:r w:rsidRPr="0027502F">
                    <w:rPr>
                      <w:bCs/>
                      <w:i/>
                      <w:iCs/>
                      <w:szCs w:val="22"/>
                    </w:rPr>
                    <w:t>When MS of Dispatch is different than MS of Export</w:t>
                  </w:r>
                </w:p>
                <w:p w14:paraId="47650448" w14:textId="77777777" w:rsidR="00C70867" w:rsidRPr="0027502F" w:rsidRDefault="00C70867" w:rsidP="00C70867">
                  <w:pPr>
                    <w:ind w:left="1440"/>
                    <w:rPr>
                      <w:bCs/>
                      <w:i/>
                      <w:iCs/>
                      <w:szCs w:val="22"/>
                    </w:rPr>
                  </w:pPr>
                  <w:r w:rsidRPr="0027502F">
                    <w:rPr>
                      <w:bCs/>
                      <w:i/>
                      <w:iCs/>
                      <w:szCs w:val="22"/>
                    </w:rPr>
                    <w:t xml:space="preserve">    Table 16: TIM_FDF functional timer:</w:t>
                  </w:r>
                </w:p>
                <w:p w14:paraId="096209B0" w14:textId="77777777" w:rsidR="00C70867" w:rsidRPr="0027502F" w:rsidRDefault="00C70867" w:rsidP="00C70867">
                  <w:pPr>
                    <w:ind w:left="720"/>
                    <w:rPr>
                      <w:b/>
                      <w:szCs w:val="22"/>
                    </w:rPr>
                  </w:pPr>
                  <w:r w:rsidRPr="0027502F">
                    <w:rPr>
                      <w:b/>
                      <w:szCs w:val="22"/>
                    </w:rPr>
                    <w:t>From:</w:t>
                  </w:r>
                </w:p>
                <w:tbl>
                  <w:tblPr>
                    <w:tblW w:w="6700" w:type="dxa"/>
                    <w:tblBorders>
                      <w:top w:val="single" w:sz="4" w:space="0" w:color="003366"/>
                      <w:left w:val="single" w:sz="4" w:space="0" w:color="003366"/>
                      <w:bottom w:val="single" w:sz="4" w:space="0" w:color="003366"/>
                      <w:right w:val="single" w:sz="4" w:space="0" w:color="003366"/>
                      <w:insideH w:val="single" w:sz="4" w:space="0" w:color="000080"/>
                      <w:insideV w:val="single" w:sz="4" w:space="0" w:color="000080"/>
                    </w:tblBorders>
                    <w:tblLayout w:type="fixed"/>
                    <w:tblLook w:val="0000" w:firstRow="0" w:lastRow="0" w:firstColumn="0" w:lastColumn="0" w:noHBand="0" w:noVBand="0"/>
                  </w:tblPr>
                  <w:tblGrid>
                    <w:gridCol w:w="1275"/>
                    <w:gridCol w:w="5425"/>
                  </w:tblGrid>
                  <w:tr w:rsidR="00C70867" w:rsidRPr="0027502F" w14:paraId="3B48A5F9" w14:textId="77777777" w:rsidTr="00A849A2">
                    <w:trPr>
                      <w:cantSplit/>
                    </w:trPr>
                    <w:tc>
                      <w:tcPr>
                        <w:tcW w:w="6700" w:type="dxa"/>
                        <w:gridSpan w:val="2"/>
                        <w:shd w:val="clear" w:color="auto" w:fill="2F5496" w:themeFill="accent5" w:themeFillShade="BF"/>
                      </w:tcPr>
                      <w:p w14:paraId="111A5C03" w14:textId="0610C98B" w:rsidR="00C70867" w:rsidRPr="0027502F" w:rsidRDefault="00C70867" w:rsidP="00A849A2">
                        <w:pPr>
                          <w:pStyle w:val="TableHeading"/>
                          <w:tabs>
                            <w:tab w:val="center" w:pos="3242"/>
                          </w:tabs>
                          <w:rPr>
                            <w:rFonts w:ascii="Times New Roman" w:hAnsi="Times New Roman"/>
                            <w:color w:val="auto"/>
                            <w:szCs w:val="22"/>
                          </w:rPr>
                        </w:pPr>
                        <w:r w:rsidRPr="0027502F">
                          <w:rPr>
                            <w:rFonts w:ascii="Times New Roman" w:hAnsi="Times New Roman"/>
                            <w:color w:val="auto"/>
                            <w:szCs w:val="22"/>
                          </w:rPr>
                          <w:t>TIM_FDF</w:t>
                        </w:r>
                        <w:r w:rsidR="00A849A2" w:rsidRPr="0027502F">
                          <w:rPr>
                            <w:rFonts w:ascii="Times New Roman" w:hAnsi="Times New Roman"/>
                            <w:color w:val="auto"/>
                            <w:szCs w:val="22"/>
                          </w:rPr>
                          <w:tab/>
                        </w:r>
                      </w:p>
                    </w:tc>
                  </w:tr>
                  <w:tr w:rsidR="00C70867" w:rsidRPr="0027502F" w14:paraId="20E632A6" w14:textId="77777777" w:rsidTr="00C70867">
                    <w:trPr>
                      <w:cantSplit/>
                    </w:trPr>
                    <w:tc>
                      <w:tcPr>
                        <w:tcW w:w="1275" w:type="dxa"/>
                      </w:tcPr>
                      <w:p w14:paraId="6D1414DA" w14:textId="77777777" w:rsidR="00C70867" w:rsidRPr="0027502F" w:rsidRDefault="00C70867" w:rsidP="00C70867">
                        <w:pPr>
                          <w:pStyle w:val="Table"/>
                          <w:rPr>
                            <w:szCs w:val="22"/>
                          </w:rPr>
                        </w:pPr>
                        <w:r w:rsidRPr="0027502F">
                          <w:rPr>
                            <w:szCs w:val="22"/>
                          </w:rPr>
                          <w:t>Started:</w:t>
                        </w:r>
                      </w:p>
                    </w:tc>
                    <w:tc>
                      <w:tcPr>
                        <w:tcW w:w="5425" w:type="dxa"/>
                      </w:tcPr>
                      <w:p w14:paraId="3670CF67" w14:textId="77777777" w:rsidR="00C70867" w:rsidRPr="0027502F" w:rsidRDefault="00C70867" w:rsidP="00CA062C">
                        <w:pPr>
                          <w:pStyle w:val="Table"/>
                          <w:jc w:val="both"/>
                          <w:rPr>
                            <w:b/>
                            <w:bCs/>
                            <w:szCs w:val="22"/>
                          </w:rPr>
                        </w:pPr>
                        <w:r w:rsidRPr="0027502F">
                          <w:rPr>
                            <w:b/>
                            <w:bCs/>
                            <w:szCs w:val="22"/>
                          </w:rPr>
                          <w:t>UC-201-230 - Start Follow up</w:t>
                        </w:r>
                      </w:p>
                      <w:p w14:paraId="20D184F3" w14:textId="77777777" w:rsidR="00C70867" w:rsidRPr="0027502F" w:rsidRDefault="00C70867" w:rsidP="00CA062C">
                        <w:pPr>
                          <w:pStyle w:val="Table"/>
                          <w:jc w:val="both"/>
                          <w:rPr>
                            <w:szCs w:val="22"/>
                          </w:rPr>
                        </w:pPr>
                        <w:r w:rsidRPr="0027502F">
                          <w:rPr>
                            <w:szCs w:val="22"/>
                          </w:rPr>
                          <w:t xml:space="preserve">In case an e-AD has been accepted and the destination fields have been left empty according to </w:t>
                        </w:r>
                        <w:r w:rsidRPr="0027502F">
                          <w:rPr>
                            <w:b/>
                            <w:bCs/>
                            <w:i/>
                            <w:iCs/>
                            <w:strike/>
                            <w:szCs w:val="22"/>
                          </w:rPr>
                          <w:t>Article 22 of Directive 2008/118/EC</w:t>
                        </w:r>
                        <w:r w:rsidRPr="0027502F">
                          <w:rPr>
                            <w:szCs w:val="22"/>
                          </w:rPr>
                          <w:t>, the TIM_FDF timer is initiated by the MSA dispatch application to expire at the limit date for filling in the destination fields.</w:t>
                        </w:r>
                      </w:p>
                    </w:tc>
                  </w:tr>
                  <w:tr w:rsidR="00C70867" w:rsidRPr="0027502F" w14:paraId="1BBEC742" w14:textId="77777777" w:rsidTr="00C70867">
                    <w:trPr>
                      <w:cantSplit/>
                    </w:trPr>
                    <w:tc>
                      <w:tcPr>
                        <w:tcW w:w="1275" w:type="dxa"/>
                      </w:tcPr>
                      <w:p w14:paraId="3A31D203" w14:textId="77777777" w:rsidR="00C70867" w:rsidRPr="0027502F" w:rsidRDefault="00C70867" w:rsidP="00C70867">
                        <w:pPr>
                          <w:pStyle w:val="Table"/>
                          <w:rPr>
                            <w:szCs w:val="22"/>
                          </w:rPr>
                        </w:pPr>
                        <w:r w:rsidRPr="0027502F">
                          <w:rPr>
                            <w:szCs w:val="22"/>
                          </w:rPr>
                          <w:t>Stopped:</w:t>
                        </w:r>
                      </w:p>
                    </w:tc>
                    <w:tc>
                      <w:tcPr>
                        <w:tcW w:w="5425" w:type="dxa"/>
                      </w:tcPr>
                      <w:p w14:paraId="2452906A" w14:textId="77777777" w:rsidR="00C70867" w:rsidRPr="0027502F" w:rsidRDefault="00C70867" w:rsidP="00CA062C">
                        <w:pPr>
                          <w:pStyle w:val="Table"/>
                          <w:jc w:val="both"/>
                          <w:rPr>
                            <w:b/>
                            <w:bCs/>
                            <w:szCs w:val="22"/>
                          </w:rPr>
                        </w:pPr>
                        <w:r w:rsidRPr="0027502F">
                          <w:rPr>
                            <w:b/>
                            <w:bCs/>
                            <w:szCs w:val="22"/>
                          </w:rPr>
                          <w:t>UC-205-230 - Start follow up</w:t>
                        </w:r>
                      </w:p>
                      <w:p w14:paraId="0E7AE563" w14:textId="77777777" w:rsidR="00C70867" w:rsidRPr="0027502F" w:rsidRDefault="00C70867" w:rsidP="00CA062C">
                        <w:pPr>
                          <w:pStyle w:val="Table"/>
                          <w:jc w:val="both"/>
                          <w:rPr>
                            <w:szCs w:val="22"/>
                          </w:rPr>
                        </w:pPr>
                        <w:r w:rsidRPr="0027502F">
                          <w:rPr>
                            <w:szCs w:val="22"/>
                          </w:rPr>
                          <w:t>After the change of destination and if the concerned e-AD has been accepted without destination details (</w:t>
                        </w:r>
                        <w:r w:rsidRPr="0027502F">
                          <w:rPr>
                            <w:b/>
                            <w:bCs/>
                            <w:i/>
                            <w:iCs/>
                            <w:strike/>
                            <w:szCs w:val="22"/>
                          </w:rPr>
                          <w:t>Article 22 of Directive 2008/118/EC</w:t>
                        </w:r>
                        <w:r w:rsidRPr="0027502F">
                          <w:rPr>
                            <w:szCs w:val="22"/>
                          </w:rPr>
                          <w:t>), the MSA dispatch application stops the TIM_FDF timer, since the destination has been specified.</w:t>
                        </w:r>
                      </w:p>
                    </w:tc>
                  </w:tr>
                </w:tbl>
                <w:p w14:paraId="00EEDC9D" w14:textId="77777777" w:rsidR="00C70867" w:rsidRPr="0027502F" w:rsidRDefault="00C70867" w:rsidP="00C70867">
                  <w:pPr>
                    <w:ind w:left="1440"/>
                    <w:rPr>
                      <w:bCs/>
                      <w:i/>
                      <w:iCs/>
                      <w:szCs w:val="22"/>
                    </w:rPr>
                  </w:pPr>
                </w:p>
                <w:p w14:paraId="669217E6" w14:textId="77777777" w:rsidR="00C70867" w:rsidRPr="0027502F" w:rsidRDefault="00C70867" w:rsidP="00C70867">
                  <w:pPr>
                    <w:ind w:left="720"/>
                    <w:rPr>
                      <w:b/>
                      <w:szCs w:val="22"/>
                    </w:rPr>
                  </w:pPr>
                  <w:r w:rsidRPr="0027502F">
                    <w:rPr>
                      <w:b/>
                      <w:szCs w:val="22"/>
                    </w:rPr>
                    <w:t>To:</w:t>
                  </w:r>
                </w:p>
                <w:tbl>
                  <w:tblPr>
                    <w:tblW w:w="6700" w:type="dxa"/>
                    <w:tblBorders>
                      <w:top w:val="single" w:sz="4" w:space="0" w:color="003366"/>
                      <w:left w:val="single" w:sz="4" w:space="0" w:color="003366"/>
                      <w:bottom w:val="single" w:sz="4" w:space="0" w:color="003366"/>
                      <w:right w:val="single" w:sz="4" w:space="0" w:color="003366"/>
                      <w:insideH w:val="single" w:sz="4" w:space="0" w:color="000080"/>
                      <w:insideV w:val="single" w:sz="4" w:space="0" w:color="000080"/>
                    </w:tblBorders>
                    <w:tblLayout w:type="fixed"/>
                    <w:tblLook w:val="0000" w:firstRow="0" w:lastRow="0" w:firstColumn="0" w:lastColumn="0" w:noHBand="0" w:noVBand="0"/>
                  </w:tblPr>
                  <w:tblGrid>
                    <w:gridCol w:w="1275"/>
                    <w:gridCol w:w="5425"/>
                  </w:tblGrid>
                  <w:tr w:rsidR="00C70867" w:rsidRPr="0027502F" w14:paraId="101DE384" w14:textId="77777777" w:rsidTr="00A849A2">
                    <w:trPr>
                      <w:cantSplit/>
                    </w:trPr>
                    <w:tc>
                      <w:tcPr>
                        <w:tcW w:w="6700" w:type="dxa"/>
                        <w:gridSpan w:val="2"/>
                        <w:shd w:val="clear" w:color="auto" w:fill="2F5496" w:themeFill="accent5" w:themeFillShade="BF"/>
                      </w:tcPr>
                      <w:p w14:paraId="0DABBA7C" w14:textId="77777777" w:rsidR="00C70867" w:rsidRPr="0027502F" w:rsidRDefault="00C70867" w:rsidP="00C70867">
                        <w:pPr>
                          <w:pStyle w:val="TableHeading"/>
                          <w:rPr>
                            <w:rFonts w:ascii="Times New Roman" w:hAnsi="Times New Roman"/>
                            <w:color w:val="auto"/>
                            <w:szCs w:val="22"/>
                          </w:rPr>
                        </w:pPr>
                        <w:r w:rsidRPr="0027502F">
                          <w:rPr>
                            <w:rFonts w:ascii="Times New Roman" w:hAnsi="Times New Roman"/>
                            <w:color w:val="auto"/>
                            <w:szCs w:val="22"/>
                          </w:rPr>
                          <w:t>TIM_FDF</w:t>
                        </w:r>
                      </w:p>
                    </w:tc>
                  </w:tr>
                  <w:tr w:rsidR="00C70867" w:rsidRPr="0027502F" w14:paraId="0AC49461" w14:textId="77777777" w:rsidTr="00C70867">
                    <w:trPr>
                      <w:cantSplit/>
                    </w:trPr>
                    <w:tc>
                      <w:tcPr>
                        <w:tcW w:w="1275" w:type="dxa"/>
                      </w:tcPr>
                      <w:p w14:paraId="65AE08D5" w14:textId="77777777" w:rsidR="00C70867" w:rsidRPr="0027502F" w:rsidRDefault="00C70867" w:rsidP="00CA062C">
                        <w:pPr>
                          <w:pStyle w:val="Table"/>
                          <w:jc w:val="both"/>
                          <w:rPr>
                            <w:szCs w:val="22"/>
                          </w:rPr>
                        </w:pPr>
                        <w:r w:rsidRPr="0027502F">
                          <w:rPr>
                            <w:szCs w:val="22"/>
                          </w:rPr>
                          <w:t>Started:</w:t>
                        </w:r>
                      </w:p>
                    </w:tc>
                    <w:tc>
                      <w:tcPr>
                        <w:tcW w:w="5425" w:type="dxa"/>
                      </w:tcPr>
                      <w:p w14:paraId="6095B0F6" w14:textId="77777777" w:rsidR="00C70867" w:rsidRPr="0027502F" w:rsidRDefault="00C70867" w:rsidP="00CA062C">
                        <w:pPr>
                          <w:pStyle w:val="Table"/>
                          <w:jc w:val="both"/>
                          <w:rPr>
                            <w:b/>
                            <w:bCs/>
                            <w:szCs w:val="22"/>
                          </w:rPr>
                        </w:pPr>
                        <w:r w:rsidRPr="0027502F">
                          <w:rPr>
                            <w:b/>
                            <w:bCs/>
                            <w:szCs w:val="22"/>
                          </w:rPr>
                          <w:t>UC-201-230 - Start Follow up</w:t>
                        </w:r>
                      </w:p>
                      <w:p w14:paraId="69B2C88C" w14:textId="79530BB7" w:rsidR="00C70867" w:rsidRPr="0027502F" w:rsidRDefault="00C70867" w:rsidP="00CA062C">
                        <w:pPr>
                          <w:pStyle w:val="Table"/>
                          <w:jc w:val="both"/>
                          <w:rPr>
                            <w:szCs w:val="22"/>
                          </w:rPr>
                        </w:pPr>
                        <w:r w:rsidRPr="0027502F">
                          <w:rPr>
                            <w:szCs w:val="22"/>
                          </w:rPr>
                          <w:t xml:space="preserve">In case an e-AD has been accepted and the destination fields have been left empty according to </w:t>
                        </w:r>
                        <w:r w:rsidRPr="0027502F">
                          <w:rPr>
                            <w:b/>
                            <w:bCs/>
                            <w:i/>
                            <w:iCs/>
                            <w:szCs w:val="22"/>
                          </w:rPr>
                          <w:t>Article of 22 of Directive 2020/262.</w:t>
                        </w:r>
                        <w:r w:rsidRPr="0027502F">
                          <w:rPr>
                            <w:szCs w:val="22"/>
                          </w:rPr>
                          <w:t>, the TIM_FDF timer is initiated by the MSA dispatch application to expire at the limit date for filling in the destination fields.</w:t>
                        </w:r>
                      </w:p>
                    </w:tc>
                  </w:tr>
                  <w:tr w:rsidR="00C70867" w:rsidRPr="0027502F" w14:paraId="5F53FA70" w14:textId="77777777" w:rsidTr="00C70867">
                    <w:trPr>
                      <w:cantSplit/>
                    </w:trPr>
                    <w:tc>
                      <w:tcPr>
                        <w:tcW w:w="1275" w:type="dxa"/>
                      </w:tcPr>
                      <w:p w14:paraId="327D07D5" w14:textId="77777777" w:rsidR="00C70867" w:rsidRPr="0027502F" w:rsidRDefault="00C70867" w:rsidP="00CA062C">
                        <w:pPr>
                          <w:pStyle w:val="Table"/>
                          <w:jc w:val="both"/>
                          <w:rPr>
                            <w:szCs w:val="22"/>
                          </w:rPr>
                        </w:pPr>
                        <w:r w:rsidRPr="0027502F">
                          <w:rPr>
                            <w:szCs w:val="22"/>
                          </w:rPr>
                          <w:lastRenderedPageBreak/>
                          <w:t>Stopped:</w:t>
                        </w:r>
                      </w:p>
                    </w:tc>
                    <w:tc>
                      <w:tcPr>
                        <w:tcW w:w="5425" w:type="dxa"/>
                      </w:tcPr>
                      <w:p w14:paraId="01A251DF" w14:textId="77777777" w:rsidR="00C70867" w:rsidRPr="0027502F" w:rsidRDefault="00C70867" w:rsidP="00CA062C">
                        <w:pPr>
                          <w:pStyle w:val="Table"/>
                          <w:jc w:val="both"/>
                          <w:rPr>
                            <w:b/>
                            <w:bCs/>
                            <w:szCs w:val="22"/>
                          </w:rPr>
                        </w:pPr>
                        <w:r w:rsidRPr="0027502F">
                          <w:rPr>
                            <w:b/>
                            <w:bCs/>
                            <w:szCs w:val="22"/>
                          </w:rPr>
                          <w:t>UC-205-230 - Start follow up</w:t>
                        </w:r>
                      </w:p>
                      <w:p w14:paraId="4B2B832C" w14:textId="77777777" w:rsidR="00C70867" w:rsidRPr="0027502F" w:rsidRDefault="00C70867" w:rsidP="00CA062C">
                        <w:pPr>
                          <w:pStyle w:val="Table"/>
                          <w:jc w:val="both"/>
                          <w:rPr>
                            <w:szCs w:val="22"/>
                          </w:rPr>
                        </w:pPr>
                        <w:r w:rsidRPr="0027502F">
                          <w:rPr>
                            <w:szCs w:val="22"/>
                          </w:rPr>
                          <w:t>After the change of destination and if the concerned e-AD has been accepted without destination details (</w:t>
                        </w:r>
                        <w:r w:rsidRPr="0027502F">
                          <w:rPr>
                            <w:b/>
                            <w:bCs/>
                            <w:i/>
                            <w:iCs/>
                            <w:szCs w:val="22"/>
                          </w:rPr>
                          <w:t>Article 22 of Directive 2020/262</w:t>
                        </w:r>
                        <w:r w:rsidRPr="0027502F">
                          <w:rPr>
                            <w:szCs w:val="22"/>
                          </w:rPr>
                          <w:t>), the MSA dispatch application stops the TIM_FDF timer, since the destination has been specified.</w:t>
                        </w:r>
                      </w:p>
                    </w:tc>
                  </w:tr>
                </w:tbl>
                <w:p w14:paraId="06570267" w14:textId="77777777" w:rsidR="00EB6A96" w:rsidRPr="0027502F" w:rsidRDefault="00EB6A96" w:rsidP="00EB6A96">
                  <w:pPr>
                    <w:pStyle w:val="ListParagraph"/>
                    <w:spacing w:after="0"/>
                    <w:jc w:val="left"/>
                    <w:rPr>
                      <w:bCs/>
                      <w:szCs w:val="22"/>
                    </w:rPr>
                  </w:pPr>
                </w:p>
                <w:p w14:paraId="33BB7C9F" w14:textId="27912577" w:rsidR="00C70867" w:rsidRPr="0027502F" w:rsidRDefault="00C70867" w:rsidP="00B03D74">
                  <w:pPr>
                    <w:pStyle w:val="ListParagraph"/>
                    <w:numPr>
                      <w:ilvl w:val="0"/>
                      <w:numId w:val="68"/>
                    </w:numPr>
                    <w:spacing w:after="0"/>
                    <w:jc w:val="left"/>
                    <w:rPr>
                      <w:bCs/>
                      <w:szCs w:val="22"/>
                    </w:rPr>
                  </w:pPr>
                  <w:r w:rsidRPr="0027502F">
                    <w:rPr>
                      <w:b/>
                      <w:i/>
                      <w:iCs/>
                      <w:szCs w:val="22"/>
                    </w:rPr>
                    <w:t>V.I.3.1.1. The Role of SEED data.</w:t>
                  </w:r>
                </w:p>
                <w:p w14:paraId="3AA8A2C0" w14:textId="77777777" w:rsidR="00C70867" w:rsidRPr="0027502F" w:rsidRDefault="00C70867" w:rsidP="00C70867">
                  <w:pPr>
                    <w:ind w:left="360"/>
                    <w:rPr>
                      <w:bCs/>
                      <w:szCs w:val="22"/>
                    </w:rPr>
                  </w:pPr>
                </w:p>
                <w:p w14:paraId="7278620F" w14:textId="77777777" w:rsidR="00C70867" w:rsidRPr="0027502F" w:rsidRDefault="00C70867" w:rsidP="00C70867">
                  <w:pPr>
                    <w:ind w:left="360"/>
                    <w:rPr>
                      <w:b/>
                      <w:szCs w:val="22"/>
                    </w:rPr>
                  </w:pPr>
                  <w:r w:rsidRPr="0027502F">
                    <w:rPr>
                      <w:b/>
                      <w:szCs w:val="22"/>
                    </w:rPr>
                    <w:t>From:</w:t>
                  </w:r>
                </w:p>
                <w:p w14:paraId="0F56D024" w14:textId="77777777" w:rsidR="00C70867" w:rsidRPr="0027502F" w:rsidRDefault="00C70867" w:rsidP="00C70867">
                  <w:pPr>
                    <w:ind w:left="360"/>
                    <w:rPr>
                      <w:bCs/>
                      <w:szCs w:val="22"/>
                    </w:rPr>
                  </w:pPr>
                  <w:r w:rsidRPr="0027502F">
                    <w:rPr>
                      <w:bCs/>
                      <w:szCs w:val="22"/>
                    </w:rPr>
                    <w:t xml:space="preserve">SEED information includes all items that are described in </w:t>
                  </w:r>
                  <w:r w:rsidRPr="0027502F">
                    <w:rPr>
                      <w:b/>
                      <w:i/>
                      <w:iCs/>
                      <w:strike/>
                      <w:szCs w:val="22"/>
                    </w:rPr>
                    <w:t>Article 22 of Council Regulation (EC) No 2073/2004</w:t>
                  </w:r>
                  <w:r w:rsidRPr="0027502F">
                    <w:rPr>
                      <w:bCs/>
                      <w:szCs w:val="22"/>
                    </w:rPr>
                    <w:t>, namely:</w:t>
                  </w:r>
                </w:p>
                <w:p w14:paraId="107B9DC4" w14:textId="77777777" w:rsidR="00C70867" w:rsidRPr="0027502F" w:rsidRDefault="00C70867" w:rsidP="00C70867">
                  <w:pPr>
                    <w:ind w:left="360"/>
                    <w:rPr>
                      <w:bCs/>
                      <w:szCs w:val="22"/>
                    </w:rPr>
                  </w:pPr>
                  <w:r w:rsidRPr="0027502F">
                    <w:rPr>
                      <w:bCs/>
                      <w:szCs w:val="22"/>
                    </w:rPr>
                    <w:t>•</w:t>
                  </w:r>
                  <w:r w:rsidRPr="0027502F">
                    <w:rPr>
                      <w:bCs/>
                      <w:szCs w:val="22"/>
                    </w:rPr>
                    <w:tab/>
                    <w:t>authorised warehouse keepers (</w:t>
                  </w:r>
                  <w:r w:rsidRPr="0027502F">
                    <w:rPr>
                      <w:bCs/>
                      <w:i/>
                      <w:iCs/>
                      <w:szCs w:val="22"/>
                    </w:rPr>
                    <w:t>as defined in</w:t>
                  </w:r>
                  <w:r w:rsidRPr="0027502F">
                    <w:rPr>
                      <w:b/>
                      <w:i/>
                      <w:iCs/>
                      <w:szCs w:val="22"/>
                    </w:rPr>
                    <w:t xml:space="preserve"> </w:t>
                  </w:r>
                  <w:r w:rsidRPr="0027502F">
                    <w:rPr>
                      <w:b/>
                      <w:i/>
                      <w:iCs/>
                      <w:strike/>
                      <w:szCs w:val="22"/>
                    </w:rPr>
                    <w:t>Directive 2008/118/EC</w:t>
                  </w:r>
                  <w:r w:rsidRPr="0027502F">
                    <w:rPr>
                      <w:bCs/>
                      <w:szCs w:val="22"/>
                    </w:rPr>
                    <w:t>);</w:t>
                  </w:r>
                </w:p>
                <w:p w14:paraId="716033E1" w14:textId="77777777" w:rsidR="00C70867" w:rsidRPr="0027502F" w:rsidRDefault="00C70867" w:rsidP="00C70867">
                  <w:pPr>
                    <w:ind w:left="360"/>
                    <w:rPr>
                      <w:bCs/>
                      <w:szCs w:val="22"/>
                    </w:rPr>
                  </w:pPr>
                  <w:r w:rsidRPr="0027502F">
                    <w:rPr>
                      <w:bCs/>
                      <w:szCs w:val="22"/>
                    </w:rPr>
                    <w:t>•</w:t>
                  </w:r>
                  <w:r w:rsidRPr="0027502F">
                    <w:rPr>
                      <w:bCs/>
                      <w:szCs w:val="22"/>
                    </w:rPr>
                    <w:tab/>
                    <w:t xml:space="preserve">registered Consignees (as defined in </w:t>
                  </w:r>
                  <w:r w:rsidRPr="0027502F">
                    <w:rPr>
                      <w:b/>
                      <w:i/>
                      <w:iCs/>
                      <w:strike/>
                      <w:szCs w:val="22"/>
                    </w:rPr>
                    <w:t>Directive 2008/118/EC</w:t>
                  </w:r>
                  <w:r w:rsidRPr="0027502F">
                    <w:rPr>
                      <w:bCs/>
                      <w:szCs w:val="22"/>
                    </w:rPr>
                    <w:t>);</w:t>
                  </w:r>
                </w:p>
                <w:p w14:paraId="12B32A1D" w14:textId="77777777" w:rsidR="00C70867" w:rsidRPr="0027502F" w:rsidRDefault="00C70867" w:rsidP="00C70867">
                  <w:pPr>
                    <w:ind w:left="360"/>
                    <w:rPr>
                      <w:bCs/>
                      <w:szCs w:val="22"/>
                    </w:rPr>
                  </w:pPr>
                  <w:r w:rsidRPr="0027502F">
                    <w:rPr>
                      <w:bCs/>
                      <w:szCs w:val="22"/>
                    </w:rPr>
                    <w:t>•</w:t>
                  </w:r>
                  <w:r w:rsidRPr="0027502F">
                    <w:rPr>
                      <w:bCs/>
                      <w:szCs w:val="22"/>
                    </w:rPr>
                    <w:tab/>
                    <w:t xml:space="preserve">other registered operators that a MSA may allow to provide a movement guarantee in place of the Consignor; they may be considered as "persons who have assumed the obligations within the meaning of </w:t>
                  </w:r>
                  <w:r w:rsidRPr="0027502F">
                    <w:rPr>
                      <w:b/>
                      <w:i/>
                      <w:iCs/>
                      <w:strike/>
                      <w:szCs w:val="22"/>
                    </w:rPr>
                    <w:t>Article 18(1) of Directive 2008/118/EC</w:t>
                  </w:r>
                  <w:r w:rsidRPr="0027502F">
                    <w:rPr>
                      <w:bCs/>
                      <w:szCs w:val="22"/>
                    </w:rPr>
                    <w:t>";</w:t>
                  </w:r>
                </w:p>
                <w:p w14:paraId="7E63593F" w14:textId="77777777" w:rsidR="00C70867" w:rsidRPr="0027502F" w:rsidRDefault="00C70867" w:rsidP="00C70867">
                  <w:pPr>
                    <w:ind w:left="360"/>
                    <w:rPr>
                      <w:bCs/>
                      <w:szCs w:val="22"/>
                    </w:rPr>
                  </w:pPr>
                  <w:r w:rsidRPr="0027502F">
                    <w:rPr>
                      <w:bCs/>
                      <w:szCs w:val="22"/>
                    </w:rPr>
                    <w:t>•</w:t>
                  </w:r>
                  <w:r w:rsidRPr="0027502F">
                    <w:rPr>
                      <w:bCs/>
                      <w:szCs w:val="22"/>
                    </w:rPr>
                    <w:tab/>
                    <w:t xml:space="preserve">Temporary authorisations (as defined in </w:t>
                  </w:r>
                  <w:r w:rsidRPr="0027502F">
                    <w:rPr>
                      <w:b/>
                      <w:i/>
                      <w:iCs/>
                      <w:strike/>
                      <w:szCs w:val="22"/>
                    </w:rPr>
                    <w:t>Directive 2008/118/EC</w:t>
                  </w:r>
                  <w:r w:rsidRPr="0027502F">
                    <w:rPr>
                      <w:bCs/>
                      <w:szCs w:val="22"/>
                    </w:rPr>
                    <w:t>).</w:t>
                  </w:r>
                </w:p>
                <w:p w14:paraId="4463C75D" w14:textId="77777777" w:rsidR="00C70867" w:rsidRPr="0027502F" w:rsidRDefault="00C70867" w:rsidP="00C70867">
                  <w:pPr>
                    <w:ind w:left="360"/>
                    <w:rPr>
                      <w:b/>
                      <w:szCs w:val="22"/>
                    </w:rPr>
                  </w:pPr>
                  <w:r w:rsidRPr="0027502F">
                    <w:rPr>
                      <w:b/>
                      <w:szCs w:val="22"/>
                    </w:rPr>
                    <w:t>And:</w:t>
                  </w:r>
                </w:p>
                <w:p w14:paraId="42E40FD4" w14:textId="77777777" w:rsidR="00C70867" w:rsidRPr="0027502F" w:rsidRDefault="00C70867" w:rsidP="00C70867">
                  <w:pPr>
                    <w:ind w:left="360"/>
                    <w:rPr>
                      <w:bCs/>
                      <w:szCs w:val="22"/>
                    </w:rPr>
                  </w:pPr>
                  <w:r w:rsidRPr="0027502F">
                    <w:rPr>
                      <w:bCs/>
                      <w:szCs w:val="22"/>
                    </w:rPr>
                    <w:t xml:space="preserve">In addition to the above-mentioned information, which is part of the SEED register, it should be mentioned that other relevant information such as specific authorisations (i.e. the allowance to practise direct delivery or to send energy products without identified destination under </w:t>
                  </w:r>
                  <w:r w:rsidRPr="0027502F">
                    <w:rPr>
                      <w:b/>
                      <w:i/>
                      <w:iCs/>
                      <w:strike/>
                      <w:szCs w:val="22"/>
                    </w:rPr>
                    <w:t>Article 22 of Directive 2008/118/EC</w:t>
                  </w:r>
                  <w:r w:rsidRPr="0027502F">
                    <w:rPr>
                      <w:bCs/>
                      <w:szCs w:val="22"/>
                    </w:rPr>
                    <w:t>) is contained in the register as well</w:t>
                  </w:r>
                </w:p>
                <w:p w14:paraId="42401813" w14:textId="77777777" w:rsidR="00C70867" w:rsidRPr="0027502F" w:rsidRDefault="00C70867" w:rsidP="00C70867">
                  <w:pPr>
                    <w:ind w:left="360"/>
                    <w:rPr>
                      <w:bCs/>
                      <w:szCs w:val="22"/>
                    </w:rPr>
                  </w:pPr>
                  <w:r w:rsidRPr="0027502F">
                    <w:rPr>
                      <w:bCs/>
                      <w:szCs w:val="22"/>
                    </w:rPr>
                    <w:t xml:space="preserve">Last but not least, temporary authorisations granted by a MSA of Destination to a non-registered Consignee (as defined in </w:t>
                  </w:r>
                  <w:r w:rsidRPr="0027502F">
                    <w:rPr>
                      <w:b/>
                      <w:i/>
                      <w:iCs/>
                      <w:strike/>
                      <w:szCs w:val="22"/>
                    </w:rPr>
                    <w:t>Directive 2008/118/EC</w:t>
                  </w:r>
                  <w:r w:rsidRPr="0027502F">
                    <w:rPr>
                      <w:bCs/>
                      <w:szCs w:val="22"/>
                    </w:rPr>
                    <w:t>) are also part of the SEED information.</w:t>
                  </w:r>
                </w:p>
                <w:p w14:paraId="2FE8657F" w14:textId="77777777" w:rsidR="00C70867" w:rsidRPr="0027502F" w:rsidRDefault="00C70867" w:rsidP="00C70867">
                  <w:pPr>
                    <w:ind w:left="360"/>
                    <w:rPr>
                      <w:bCs/>
                      <w:szCs w:val="22"/>
                    </w:rPr>
                  </w:pPr>
                </w:p>
                <w:p w14:paraId="018A95C1" w14:textId="77777777" w:rsidR="00C70867" w:rsidRPr="0027502F" w:rsidRDefault="00C70867" w:rsidP="00C70867">
                  <w:pPr>
                    <w:ind w:left="360"/>
                    <w:rPr>
                      <w:b/>
                      <w:szCs w:val="22"/>
                    </w:rPr>
                  </w:pPr>
                  <w:r w:rsidRPr="0027502F">
                    <w:rPr>
                      <w:b/>
                      <w:szCs w:val="22"/>
                    </w:rPr>
                    <w:t>To:</w:t>
                  </w:r>
                </w:p>
                <w:p w14:paraId="3C9FADB5" w14:textId="01F56FE2" w:rsidR="00C70867" w:rsidRPr="0027502F" w:rsidRDefault="00C70867" w:rsidP="00C70867">
                  <w:pPr>
                    <w:ind w:left="360"/>
                    <w:rPr>
                      <w:bCs/>
                      <w:szCs w:val="22"/>
                    </w:rPr>
                  </w:pPr>
                  <w:r w:rsidRPr="0027502F">
                    <w:rPr>
                      <w:bCs/>
                      <w:szCs w:val="22"/>
                    </w:rPr>
                    <w:t xml:space="preserve">SEED information includes all items that are described in </w:t>
                  </w:r>
                  <w:r w:rsidRPr="0027502F">
                    <w:rPr>
                      <w:b/>
                      <w:bCs/>
                      <w:i/>
                      <w:iCs/>
                      <w:szCs w:val="22"/>
                    </w:rPr>
                    <w:t>Article 22</w:t>
                  </w:r>
                  <w:r w:rsidR="00A849A2" w:rsidRPr="0027502F">
                    <w:rPr>
                      <w:b/>
                      <w:bCs/>
                      <w:i/>
                      <w:iCs/>
                      <w:szCs w:val="22"/>
                    </w:rPr>
                    <w:t xml:space="preserve"> </w:t>
                  </w:r>
                  <w:r w:rsidRPr="0027502F">
                    <w:rPr>
                      <w:b/>
                      <w:bCs/>
                      <w:i/>
                      <w:iCs/>
                      <w:szCs w:val="22"/>
                    </w:rPr>
                    <w:t>of Directive 2020/262</w:t>
                  </w:r>
                  <w:r w:rsidRPr="0027502F">
                    <w:rPr>
                      <w:bCs/>
                      <w:szCs w:val="22"/>
                    </w:rPr>
                    <w:t>, namely:</w:t>
                  </w:r>
                </w:p>
                <w:p w14:paraId="54D7D31E" w14:textId="3FD1E314" w:rsidR="00C70867" w:rsidRPr="0027502F" w:rsidRDefault="00C70867" w:rsidP="00C70867">
                  <w:pPr>
                    <w:ind w:left="360"/>
                    <w:rPr>
                      <w:bCs/>
                      <w:szCs w:val="22"/>
                    </w:rPr>
                  </w:pPr>
                  <w:r w:rsidRPr="0027502F">
                    <w:rPr>
                      <w:bCs/>
                      <w:szCs w:val="22"/>
                    </w:rPr>
                    <w:t>•</w:t>
                  </w:r>
                  <w:r w:rsidRPr="0027502F">
                    <w:rPr>
                      <w:bCs/>
                      <w:szCs w:val="22"/>
                    </w:rPr>
                    <w:tab/>
                    <w:t>authorised warehouse keepers (</w:t>
                  </w:r>
                  <w:r w:rsidR="00D77172" w:rsidRPr="0027502F">
                    <w:rPr>
                      <w:b/>
                      <w:bCs/>
                      <w:i/>
                      <w:iCs/>
                      <w:szCs w:val="22"/>
                    </w:rPr>
                    <w:t>as defined in</w:t>
                  </w:r>
                  <w:r w:rsidRPr="0027502F">
                    <w:rPr>
                      <w:b/>
                      <w:bCs/>
                      <w:i/>
                      <w:iCs/>
                      <w:szCs w:val="22"/>
                    </w:rPr>
                    <w:t xml:space="preserve"> Directive 2020/262</w:t>
                  </w:r>
                  <w:r w:rsidRPr="0027502F">
                    <w:rPr>
                      <w:bCs/>
                      <w:szCs w:val="22"/>
                    </w:rPr>
                    <w:t>);</w:t>
                  </w:r>
                </w:p>
                <w:p w14:paraId="76CB0D72" w14:textId="72015606" w:rsidR="00C70867" w:rsidRPr="0027502F" w:rsidRDefault="00C70867" w:rsidP="00C70867">
                  <w:pPr>
                    <w:ind w:left="360"/>
                    <w:rPr>
                      <w:bCs/>
                      <w:szCs w:val="22"/>
                    </w:rPr>
                  </w:pPr>
                  <w:r w:rsidRPr="0027502F">
                    <w:rPr>
                      <w:bCs/>
                      <w:szCs w:val="22"/>
                    </w:rPr>
                    <w:t>•</w:t>
                  </w:r>
                  <w:r w:rsidRPr="0027502F">
                    <w:rPr>
                      <w:bCs/>
                      <w:szCs w:val="22"/>
                    </w:rPr>
                    <w:tab/>
                    <w:t xml:space="preserve">registered Consignees (as defined in </w:t>
                  </w:r>
                  <w:r w:rsidRPr="0027502F">
                    <w:rPr>
                      <w:b/>
                      <w:bCs/>
                      <w:i/>
                      <w:iCs/>
                      <w:szCs w:val="22"/>
                    </w:rPr>
                    <w:t>Directive 2020/262</w:t>
                  </w:r>
                  <w:r w:rsidRPr="0027502F">
                    <w:rPr>
                      <w:bCs/>
                      <w:szCs w:val="22"/>
                    </w:rPr>
                    <w:t>);</w:t>
                  </w:r>
                </w:p>
                <w:p w14:paraId="66CFCFAA" w14:textId="77777777" w:rsidR="00C70867" w:rsidRPr="0027502F" w:rsidRDefault="00C70867" w:rsidP="00C70867">
                  <w:pPr>
                    <w:ind w:left="360"/>
                    <w:rPr>
                      <w:bCs/>
                      <w:szCs w:val="22"/>
                    </w:rPr>
                  </w:pPr>
                  <w:r w:rsidRPr="0027502F">
                    <w:rPr>
                      <w:bCs/>
                      <w:szCs w:val="22"/>
                    </w:rPr>
                    <w:t>•</w:t>
                  </w:r>
                  <w:r w:rsidRPr="0027502F">
                    <w:rPr>
                      <w:bCs/>
                      <w:szCs w:val="22"/>
                    </w:rPr>
                    <w:tab/>
                    <w:t xml:space="preserve">other registered operators that a MSA may allow to provide a movement guarantee in place of the Consignor; they may be considered as "persons who have assumed the obligations within the meaning of </w:t>
                  </w:r>
                  <w:r w:rsidRPr="0027502F">
                    <w:rPr>
                      <w:b/>
                      <w:bCs/>
                      <w:i/>
                      <w:iCs/>
                      <w:szCs w:val="22"/>
                    </w:rPr>
                    <w:t>Article 17(1) of Directive 2020/262</w:t>
                  </w:r>
                  <w:r w:rsidRPr="0027502F">
                    <w:rPr>
                      <w:bCs/>
                      <w:szCs w:val="22"/>
                    </w:rPr>
                    <w:t xml:space="preserve"> ";</w:t>
                  </w:r>
                </w:p>
                <w:p w14:paraId="4D5E9356" w14:textId="77777777" w:rsidR="00C70867" w:rsidRPr="0027502F" w:rsidRDefault="00C70867" w:rsidP="00C70867">
                  <w:pPr>
                    <w:ind w:left="360"/>
                    <w:rPr>
                      <w:bCs/>
                      <w:szCs w:val="22"/>
                    </w:rPr>
                  </w:pPr>
                  <w:r w:rsidRPr="0027502F">
                    <w:rPr>
                      <w:bCs/>
                      <w:szCs w:val="22"/>
                    </w:rPr>
                    <w:t>•</w:t>
                  </w:r>
                  <w:r w:rsidRPr="0027502F">
                    <w:rPr>
                      <w:bCs/>
                      <w:szCs w:val="22"/>
                    </w:rPr>
                    <w:tab/>
                    <w:t xml:space="preserve">Temporary authorisations (as defined in </w:t>
                  </w:r>
                  <w:r w:rsidRPr="0027502F">
                    <w:rPr>
                      <w:b/>
                      <w:bCs/>
                      <w:i/>
                      <w:iCs/>
                      <w:szCs w:val="22"/>
                    </w:rPr>
                    <w:t>Directive 2020/262</w:t>
                  </w:r>
                  <w:r w:rsidRPr="0027502F">
                    <w:rPr>
                      <w:bCs/>
                      <w:szCs w:val="22"/>
                    </w:rPr>
                    <w:t>).</w:t>
                  </w:r>
                </w:p>
                <w:p w14:paraId="40471745" w14:textId="77777777" w:rsidR="00C70867" w:rsidRPr="0027502F" w:rsidRDefault="00C70867" w:rsidP="00C70867">
                  <w:pPr>
                    <w:ind w:left="360"/>
                    <w:rPr>
                      <w:b/>
                      <w:szCs w:val="22"/>
                    </w:rPr>
                  </w:pPr>
                  <w:r w:rsidRPr="0027502F">
                    <w:rPr>
                      <w:b/>
                      <w:szCs w:val="22"/>
                    </w:rPr>
                    <w:t>And:</w:t>
                  </w:r>
                </w:p>
                <w:p w14:paraId="0254816B" w14:textId="384E1A44" w:rsidR="00C70867" w:rsidRPr="0027502F" w:rsidRDefault="00C70867" w:rsidP="00C70867">
                  <w:pPr>
                    <w:ind w:left="360"/>
                    <w:rPr>
                      <w:bCs/>
                      <w:szCs w:val="22"/>
                    </w:rPr>
                  </w:pPr>
                  <w:r w:rsidRPr="0027502F">
                    <w:rPr>
                      <w:bCs/>
                      <w:szCs w:val="22"/>
                    </w:rPr>
                    <w:lastRenderedPageBreak/>
                    <w:t xml:space="preserve">In addition to the above-mentioned information, which is part of the SEED register, it should be mentioned that other relevant information such as specific authorisations (i.e. the allowance to practise direct delivery or to send energy products without identified destination under </w:t>
                  </w:r>
                  <w:r w:rsidRPr="0027502F">
                    <w:rPr>
                      <w:b/>
                      <w:bCs/>
                      <w:i/>
                      <w:iCs/>
                      <w:szCs w:val="22"/>
                    </w:rPr>
                    <w:t>Article 22 of Directive 2020/262</w:t>
                  </w:r>
                  <w:r w:rsidRPr="0027502F">
                    <w:rPr>
                      <w:bCs/>
                      <w:szCs w:val="22"/>
                    </w:rPr>
                    <w:t>) is contained in the register as well</w:t>
                  </w:r>
                </w:p>
                <w:p w14:paraId="4C506B42" w14:textId="275286BC" w:rsidR="00C70867" w:rsidRPr="0027502F" w:rsidRDefault="00C70867" w:rsidP="00C70867">
                  <w:pPr>
                    <w:ind w:left="360"/>
                    <w:rPr>
                      <w:bCs/>
                      <w:szCs w:val="22"/>
                    </w:rPr>
                  </w:pPr>
                  <w:r w:rsidRPr="0027502F">
                    <w:rPr>
                      <w:bCs/>
                      <w:szCs w:val="22"/>
                    </w:rPr>
                    <w:t xml:space="preserve">Last but not least, temporary authorisations granted by a MSA of Destination to a non-registered Consignee (as defined in </w:t>
                  </w:r>
                  <w:r w:rsidRPr="0027502F">
                    <w:rPr>
                      <w:b/>
                      <w:bCs/>
                      <w:i/>
                      <w:iCs/>
                      <w:szCs w:val="22"/>
                    </w:rPr>
                    <w:t>Directive 2020/262</w:t>
                  </w:r>
                  <w:r w:rsidRPr="0027502F">
                    <w:rPr>
                      <w:bCs/>
                      <w:szCs w:val="22"/>
                    </w:rPr>
                    <w:t>) are also part of the SEED information.</w:t>
                  </w:r>
                </w:p>
                <w:p w14:paraId="7E86DBEF" w14:textId="77777777" w:rsidR="00AD3A93" w:rsidRPr="0027502F" w:rsidRDefault="00AD3A93" w:rsidP="00AD3A93">
                  <w:pPr>
                    <w:rPr>
                      <w:bCs/>
                      <w:szCs w:val="22"/>
                    </w:rPr>
                  </w:pPr>
                </w:p>
                <w:p w14:paraId="5056F683" w14:textId="78F3CF72" w:rsidR="00AD3A93" w:rsidRPr="0027502F" w:rsidRDefault="00AD3A93" w:rsidP="00AD3A93">
                  <w:pPr>
                    <w:rPr>
                      <w:szCs w:val="22"/>
                      <w:shd w:val="clear" w:color="auto" w:fill="FFFFFF"/>
                    </w:rPr>
                  </w:pPr>
                  <w:r w:rsidRPr="0027502F">
                    <w:rPr>
                      <w:szCs w:val="22"/>
                      <w:shd w:val="clear" w:color="auto" w:fill="FFFFFF"/>
                    </w:rPr>
                    <w:t xml:space="preserve">Additionally, </w:t>
                  </w:r>
                  <w:r w:rsidR="0007409E" w:rsidRPr="0027502F">
                    <w:rPr>
                      <w:szCs w:val="22"/>
                      <w:shd w:val="clear" w:color="auto" w:fill="FFFFFF"/>
                    </w:rPr>
                    <w:t xml:space="preserve">the </w:t>
                  </w:r>
                  <w:r w:rsidRPr="0027502F">
                    <w:rPr>
                      <w:szCs w:val="22"/>
                      <w:shd w:val="clear" w:color="auto" w:fill="FFFFFF"/>
                    </w:rPr>
                    <w:t>DDNEA Appendix B shall be updated as shown below:</w:t>
                  </w:r>
                </w:p>
                <w:p w14:paraId="02CBA876" w14:textId="750546F7" w:rsidR="0007409E" w:rsidRPr="0027502F" w:rsidRDefault="0007409E" w:rsidP="0007409E">
                  <w:pPr>
                    <w:pStyle w:val="ListParagraph"/>
                    <w:numPr>
                      <w:ilvl w:val="0"/>
                      <w:numId w:val="68"/>
                    </w:numPr>
                    <w:spacing w:after="0"/>
                    <w:jc w:val="left"/>
                    <w:rPr>
                      <w:b/>
                      <w:i/>
                      <w:iCs/>
                      <w:szCs w:val="22"/>
                    </w:rPr>
                  </w:pPr>
                  <w:r w:rsidRPr="0027502F">
                    <w:rPr>
                      <w:b/>
                      <w:i/>
                      <w:iCs/>
                      <w:szCs w:val="22"/>
                    </w:rPr>
                    <w:t>TC29, value 5</w:t>
                  </w:r>
                </w:p>
                <w:p w14:paraId="06AB8E92" w14:textId="77777777" w:rsidR="0007409E" w:rsidRPr="0027502F" w:rsidRDefault="0007409E" w:rsidP="0007409E">
                  <w:pPr>
                    <w:pStyle w:val="ListParagraph"/>
                    <w:spacing w:after="0"/>
                    <w:jc w:val="left"/>
                    <w:rPr>
                      <w:b/>
                      <w:i/>
                      <w:iCs/>
                      <w:szCs w:val="22"/>
                    </w:rPr>
                  </w:pPr>
                </w:p>
                <w:p w14:paraId="2275EFD7" w14:textId="77777777" w:rsidR="0007409E" w:rsidRPr="0027502F" w:rsidRDefault="0007409E" w:rsidP="0007409E">
                  <w:pPr>
                    <w:ind w:left="360"/>
                    <w:rPr>
                      <w:szCs w:val="22"/>
                    </w:rPr>
                  </w:pPr>
                  <w:r w:rsidRPr="0027502F">
                    <w:rPr>
                      <w:b/>
                      <w:szCs w:val="22"/>
                    </w:rPr>
                    <w:t>From:</w:t>
                  </w:r>
                  <w:r w:rsidRPr="0027502F">
                    <w:rPr>
                      <w:szCs w:val="22"/>
                    </w:rPr>
                    <w:t xml:space="preserve"> </w:t>
                  </w:r>
                </w:p>
                <w:p w14:paraId="031E01B2" w14:textId="217EE0D3" w:rsidR="0007409E" w:rsidRPr="0027502F" w:rsidRDefault="0007409E" w:rsidP="0007409E">
                  <w:pPr>
                    <w:ind w:left="360"/>
                    <w:rPr>
                      <w:bCs/>
                      <w:szCs w:val="22"/>
                    </w:rPr>
                  </w:pPr>
                  <w:r w:rsidRPr="0027502F">
                    <w:rPr>
                      <w:bCs/>
                      <w:szCs w:val="22"/>
                    </w:rPr>
                    <w:t>No guarantee is provided according to Article 18.4(b) of 2008/118/EC</w:t>
                  </w:r>
                </w:p>
                <w:p w14:paraId="1B83D0B4" w14:textId="3A3191BD" w:rsidR="0007409E" w:rsidRPr="0027502F" w:rsidRDefault="0007409E" w:rsidP="0007409E">
                  <w:pPr>
                    <w:ind w:left="360"/>
                    <w:rPr>
                      <w:b/>
                      <w:szCs w:val="22"/>
                    </w:rPr>
                  </w:pPr>
                  <w:r w:rsidRPr="0027502F">
                    <w:rPr>
                      <w:b/>
                      <w:szCs w:val="22"/>
                    </w:rPr>
                    <w:t>To:</w:t>
                  </w:r>
                </w:p>
                <w:p w14:paraId="3033CCC0" w14:textId="0D0CA9DD" w:rsidR="00AD3A93" w:rsidRPr="0027502F" w:rsidRDefault="00AD3A93" w:rsidP="0007409E">
                  <w:pPr>
                    <w:ind w:left="360"/>
                    <w:rPr>
                      <w:szCs w:val="22"/>
                      <w:shd w:val="clear" w:color="auto" w:fill="FFFFFF"/>
                    </w:rPr>
                  </w:pPr>
                  <w:r w:rsidRPr="0027502F">
                    <w:rPr>
                      <w:szCs w:val="22"/>
                      <w:shd w:val="clear" w:color="auto" w:fill="FFFFFF"/>
                    </w:rPr>
                    <w:t>No guarantee is provided according to Article 17.5 of Directive 2020/262'</w:t>
                  </w:r>
                </w:p>
                <w:p w14:paraId="39DD375C" w14:textId="76A1A779" w:rsidR="0007409E" w:rsidRPr="0027502F" w:rsidRDefault="0007409E" w:rsidP="0007409E">
                  <w:pPr>
                    <w:ind w:left="360"/>
                    <w:rPr>
                      <w:szCs w:val="22"/>
                      <w:shd w:val="clear" w:color="auto" w:fill="FFFFFF"/>
                    </w:rPr>
                  </w:pPr>
                </w:p>
                <w:p w14:paraId="2B63271B" w14:textId="6F5A48D9" w:rsidR="0007409E" w:rsidRPr="0027502F" w:rsidRDefault="0007409E" w:rsidP="0007409E">
                  <w:pPr>
                    <w:pStyle w:val="ListParagraph"/>
                    <w:numPr>
                      <w:ilvl w:val="0"/>
                      <w:numId w:val="68"/>
                    </w:numPr>
                    <w:spacing w:after="0"/>
                    <w:jc w:val="left"/>
                    <w:rPr>
                      <w:b/>
                      <w:i/>
                      <w:iCs/>
                      <w:szCs w:val="22"/>
                    </w:rPr>
                  </w:pPr>
                  <w:r w:rsidRPr="0027502F">
                    <w:rPr>
                      <w:b/>
                      <w:i/>
                      <w:iCs/>
                      <w:szCs w:val="22"/>
                    </w:rPr>
                    <w:t>TC48, value 3</w:t>
                  </w:r>
                </w:p>
                <w:p w14:paraId="15E013B9" w14:textId="77777777" w:rsidR="0007409E" w:rsidRPr="0027502F" w:rsidRDefault="0007409E" w:rsidP="0007409E">
                  <w:pPr>
                    <w:pStyle w:val="ListParagraph"/>
                    <w:spacing w:after="0"/>
                    <w:jc w:val="left"/>
                    <w:rPr>
                      <w:b/>
                      <w:i/>
                      <w:iCs/>
                      <w:szCs w:val="22"/>
                    </w:rPr>
                  </w:pPr>
                </w:p>
                <w:p w14:paraId="50615CAC" w14:textId="77777777" w:rsidR="0007409E" w:rsidRPr="0027502F" w:rsidRDefault="0007409E" w:rsidP="0007409E">
                  <w:pPr>
                    <w:ind w:left="360"/>
                    <w:rPr>
                      <w:szCs w:val="22"/>
                    </w:rPr>
                  </w:pPr>
                  <w:r w:rsidRPr="0027502F">
                    <w:rPr>
                      <w:b/>
                      <w:szCs w:val="22"/>
                    </w:rPr>
                    <w:t>From:</w:t>
                  </w:r>
                  <w:r w:rsidRPr="0027502F">
                    <w:rPr>
                      <w:szCs w:val="22"/>
                    </w:rPr>
                    <w:t xml:space="preserve"> </w:t>
                  </w:r>
                </w:p>
                <w:p w14:paraId="422D22BA" w14:textId="36F5F1BC" w:rsidR="0007409E" w:rsidRPr="0027502F" w:rsidRDefault="0007409E" w:rsidP="0007409E">
                  <w:pPr>
                    <w:ind w:left="360"/>
                    <w:rPr>
                      <w:szCs w:val="22"/>
                      <w:shd w:val="clear" w:color="auto" w:fill="FFFFFF"/>
                    </w:rPr>
                  </w:pPr>
                  <w:r w:rsidRPr="0027502F">
                    <w:rPr>
                      <w:szCs w:val="22"/>
                      <w:shd w:val="clear" w:color="auto" w:fill="FFFFFF"/>
                    </w:rPr>
                    <w:t>Reminder message at expiry of time to give destination information (Article 22 of Directive 2008/118/EC)</w:t>
                  </w:r>
                </w:p>
                <w:p w14:paraId="589A1728" w14:textId="77777777" w:rsidR="0007409E" w:rsidRPr="0027502F" w:rsidRDefault="0007409E" w:rsidP="0007409E">
                  <w:pPr>
                    <w:ind w:left="360"/>
                    <w:rPr>
                      <w:b/>
                      <w:szCs w:val="22"/>
                    </w:rPr>
                  </w:pPr>
                  <w:r w:rsidRPr="0027502F">
                    <w:rPr>
                      <w:b/>
                      <w:szCs w:val="22"/>
                    </w:rPr>
                    <w:t>To:</w:t>
                  </w:r>
                </w:p>
                <w:p w14:paraId="2A772E5A" w14:textId="33EFC4E2" w:rsidR="0007409E" w:rsidRPr="0027502F" w:rsidRDefault="0007409E" w:rsidP="0007409E">
                  <w:pPr>
                    <w:ind w:left="360"/>
                    <w:rPr>
                      <w:szCs w:val="22"/>
                      <w:shd w:val="clear" w:color="auto" w:fill="FFFFFF"/>
                    </w:rPr>
                  </w:pPr>
                  <w:r w:rsidRPr="0027502F">
                    <w:rPr>
                      <w:szCs w:val="22"/>
                      <w:shd w:val="clear" w:color="auto" w:fill="FFFFFF"/>
                    </w:rPr>
                    <w:t>Reminder message at expiry of time to give destination information (Article 22 of Directive 2020/262)</w:t>
                  </w:r>
                </w:p>
                <w:p w14:paraId="00CC4ECB" w14:textId="38F776DF" w:rsidR="0007409E" w:rsidRPr="0027502F" w:rsidRDefault="0007409E" w:rsidP="0007409E">
                  <w:pPr>
                    <w:ind w:left="360"/>
                    <w:rPr>
                      <w:szCs w:val="22"/>
                      <w:shd w:val="clear" w:color="auto" w:fill="FFFFFF"/>
                    </w:rPr>
                  </w:pPr>
                </w:p>
                <w:p w14:paraId="4E3ED0B0" w14:textId="1839F733" w:rsidR="0007409E" w:rsidRPr="0027502F" w:rsidRDefault="0007409E" w:rsidP="0007409E">
                  <w:pPr>
                    <w:pStyle w:val="ListParagraph"/>
                    <w:numPr>
                      <w:ilvl w:val="0"/>
                      <w:numId w:val="68"/>
                    </w:numPr>
                    <w:spacing w:after="0"/>
                    <w:jc w:val="left"/>
                    <w:rPr>
                      <w:b/>
                      <w:i/>
                      <w:iCs/>
                      <w:szCs w:val="22"/>
                    </w:rPr>
                  </w:pPr>
                  <w:r w:rsidRPr="0027502F">
                    <w:rPr>
                      <w:b/>
                      <w:i/>
                      <w:iCs/>
                      <w:szCs w:val="22"/>
                    </w:rPr>
                    <w:t>TC69, value 2</w:t>
                  </w:r>
                </w:p>
                <w:p w14:paraId="5AD8BE63" w14:textId="77777777" w:rsidR="0007409E" w:rsidRPr="0027502F" w:rsidRDefault="0007409E" w:rsidP="0007409E">
                  <w:pPr>
                    <w:pStyle w:val="ListParagraph"/>
                    <w:spacing w:after="0"/>
                    <w:jc w:val="left"/>
                    <w:rPr>
                      <w:b/>
                      <w:i/>
                      <w:iCs/>
                      <w:szCs w:val="22"/>
                    </w:rPr>
                  </w:pPr>
                </w:p>
                <w:p w14:paraId="480CBC9F" w14:textId="77777777" w:rsidR="0007409E" w:rsidRPr="0027502F" w:rsidRDefault="0007409E" w:rsidP="0007409E">
                  <w:pPr>
                    <w:ind w:left="360"/>
                    <w:rPr>
                      <w:szCs w:val="22"/>
                    </w:rPr>
                  </w:pPr>
                  <w:r w:rsidRPr="0027502F">
                    <w:rPr>
                      <w:b/>
                      <w:szCs w:val="22"/>
                    </w:rPr>
                    <w:t>From:</w:t>
                  </w:r>
                  <w:r w:rsidRPr="0027502F">
                    <w:rPr>
                      <w:szCs w:val="22"/>
                    </w:rPr>
                    <w:t xml:space="preserve"> </w:t>
                  </w:r>
                </w:p>
                <w:p w14:paraId="2BAD05BE" w14:textId="6B9DB9DB" w:rsidR="0007409E" w:rsidRPr="0027502F" w:rsidRDefault="0007409E" w:rsidP="0007409E">
                  <w:pPr>
                    <w:ind w:left="360"/>
                    <w:rPr>
                      <w:szCs w:val="22"/>
                      <w:shd w:val="clear" w:color="auto" w:fill="FFFFFF"/>
                    </w:rPr>
                  </w:pPr>
                  <w:r w:rsidRPr="0027502F">
                    <w:rPr>
                      <w:szCs w:val="22"/>
                      <w:shd w:val="clear" w:color="auto" w:fill="FFFFFF"/>
                    </w:rPr>
                    <w:t>Allowed to leave empty the destination fields according to Article 22 of Directive 2008/118/EC</w:t>
                  </w:r>
                </w:p>
                <w:p w14:paraId="27C205AB" w14:textId="77777777" w:rsidR="0007409E" w:rsidRPr="0027502F" w:rsidRDefault="0007409E" w:rsidP="0007409E">
                  <w:pPr>
                    <w:ind w:left="360"/>
                    <w:rPr>
                      <w:b/>
                      <w:szCs w:val="22"/>
                    </w:rPr>
                  </w:pPr>
                  <w:r w:rsidRPr="0027502F">
                    <w:rPr>
                      <w:b/>
                      <w:szCs w:val="22"/>
                    </w:rPr>
                    <w:t>To:</w:t>
                  </w:r>
                </w:p>
                <w:p w14:paraId="03015535" w14:textId="318D1373" w:rsidR="0007409E" w:rsidRPr="0027502F" w:rsidRDefault="0007409E" w:rsidP="0007409E">
                  <w:pPr>
                    <w:ind w:left="360"/>
                    <w:rPr>
                      <w:szCs w:val="22"/>
                      <w:shd w:val="clear" w:color="auto" w:fill="FFFFFF"/>
                    </w:rPr>
                  </w:pPr>
                  <w:r w:rsidRPr="0027502F">
                    <w:rPr>
                      <w:szCs w:val="22"/>
                      <w:shd w:val="clear" w:color="auto" w:fill="FFFFFF"/>
                    </w:rPr>
                    <w:t>Allowed to leave empty the destination fields according to Article 22 of Directive 2020/262</w:t>
                  </w:r>
                </w:p>
                <w:p w14:paraId="0C2FDE46" w14:textId="77777777" w:rsidR="0007409E" w:rsidRPr="0027502F" w:rsidRDefault="0007409E" w:rsidP="0007409E">
                  <w:pPr>
                    <w:ind w:left="360"/>
                    <w:rPr>
                      <w:szCs w:val="22"/>
                      <w:shd w:val="clear" w:color="auto" w:fill="FFFFFF"/>
                    </w:rPr>
                  </w:pPr>
                </w:p>
                <w:p w14:paraId="4712B196" w14:textId="70C3C708" w:rsidR="0007409E" w:rsidRPr="0027502F" w:rsidRDefault="0007409E" w:rsidP="0007409E">
                  <w:pPr>
                    <w:pStyle w:val="ListParagraph"/>
                    <w:numPr>
                      <w:ilvl w:val="0"/>
                      <w:numId w:val="68"/>
                    </w:numPr>
                    <w:spacing w:after="0"/>
                    <w:jc w:val="left"/>
                    <w:rPr>
                      <w:b/>
                      <w:i/>
                      <w:iCs/>
                      <w:szCs w:val="22"/>
                    </w:rPr>
                  </w:pPr>
                  <w:r w:rsidRPr="0027502F">
                    <w:rPr>
                      <w:b/>
                      <w:i/>
                      <w:iCs/>
                      <w:szCs w:val="22"/>
                    </w:rPr>
                    <w:t>TC83, value 4</w:t>
                  </w:r>
                </w:p>
                <w:p w14:paraId="333391D2" w14:textId="77777777" w:rsidR="0007409E" w:rsidRPr="0027502F" w:rsidRDefault="0007409E" w:rsidP="0007409E">
                  <w:pPr>
                    <w:pStyle w:val="ListParagraph"/>
                    <w:spacing w:after="0"/>
                    <w:jc w:val="left"/>
                    <w:rPr>
                      <w:b/>
                      <w:i/>
                      <w:iCs/>
                      <w:szCs w:val="22"/>
                    </w:rPr>
                  </w:pPr>
                </w:p>
                <w:p w14:paraId="5C6E0652" w14:textId="77777777" w:rsidR="0007409E" w:rsidRPr="0027502F" w:rsidRDefault="0007409E" w:rsidP="0007409E">
                  <w:pPr>
                    <w:ind w:left="360"/>
                    <w:rPr>
                      <w:szCs w:val="22"/>
                    </w:rPr>
                  </w:pPr>
                  <w:r w:rsidRPr="0027502F">
                    <w:rPr>
                      <w:b/>
                      <w:szCs w:val="22"/>
                    </w:rPr>
                    <w:t>From:</w:t>
                  </w:r>
                  <w:r w:rsidRPr="0027502F">
                    <w:rPr>
                      <w:szCs w:val="22"/>
                    </w:rPr>
                    <w:t xml:space="preserve"> </w:t>
                  </w:r>
                </w:p>
                <w:p w14:paraId="03F55A40" w14:textId="74F0EBEA" w:rsidR="0007409E" w:rsidRPr="0027502F" w:rsidRDefault="0007409E" w:rsidP="0007409E">
                  <w:pPr>
                    <w:ind w:left="360"/>
                    <w:rPr>
                      <w:szCs w:val="22"/>
                      <w:shd w:val="clear" w:color="auto" w:fill="FFFFFF"/>
                    </w:rPr>
                  </w:pPr>
                  <w:r w:rsidRPr="0027502F">
                    <w:rPr>
                      <w:szCs w:val="22"/>
                      <w:shd w:val="clear" w:color="auto" w:fill="FFFFFF"/>
                    </w:rPr>
                    <w:lastRenderedPageBreak/>
                    <w:t>Intention to make claim under Article 10 of Council Directive 2008/118/EC</w:t>
                  </w:r>
                </w:p>
                <w:p w14:paraId="7693F049" w14:textId="77777777" w:rsidR="0007409E" w:rsidRPr="0027502F" w:rsidRDefault="0007409E" w:rsidP="0007409E">
                  <w:pPr>
                    <w:ind w:left="360"/>
                    <w:rPr>
                      <w:b/>
                      <w:szCs w:val="22"/>
                    </w:rPr>
                  </w:pPr>
                  <w:r w:rsidRPr="0027502F">
                    <w:rPr>
                      <w:b/>
                      <w:szCs w:val="22"/>
                    </w:rPr>
                    <w:t>To:</w:t>
                  </w:r>
                </w:p>
                <w:p w14:paraId="42A8214F" w14:textId="3627CD47" w:rsidR="0007409E" w:rsidRPr="0027502F" w:rsidRDefault="0007409E" w:rsidP="0007409E">
                  <w:pPr>
                    <w:ind w:left="360"/>
                    <w:rPr>
                      <w:szCs w:val="22"/>
                      <w:shd w:val="clear" w:color="auto" w:fill="FFFFFF"/>
                    </w:rPr>
                  </w:pPr>
                  <w:r w:rsidRPr="0027502F">
                    <w:rPr>
                      <w:szCs w:val="22"/>
                      <w:shd w:val="clear" w:color="auto" w:fill="FFFFFF"/>
                    </w:rPr>
                    <w:t>Intention to make claim under Article 9 of Council Directive 2020/262</w:t>
                  </w:r>
                </w:p>
                <w:p w14:paraId="2FFAE613" w14:textId="77777777" w:rsidR="0007409E" w:rsidRPr="0027502F" w:rsidRDefault="0007409E" w:rsidP="0007409E">
                  <w:pPr>
                    <w:ind w:left="360"/>
                    <w:rPr>
                      <w:szCs w:val="22"/>
                      <w:shd w:val="clear" w:color="auto" w:fill="FFFFFF"/>
                    </w:rPr>
                  </w:pPr>
                </w:p>
                <w:p w14:paraId="3F13C141" w14:textId="372192C4" w:rsidR="0007409E" w:rsidRPr="0027502F" w:rsidRDefault="0007409E" w:rsidP="0007409E">
                  <w:pPr>
                    <w:pStyle w:val="ListParagraph"/>
                    <w:numPr>
                      <w:ilvl w:val="0"/>
                      <w:numId w:val="68"/>
                    </w:numPr>
                    <w:spacing w:after="0"/>
                    <w:jc w:val="left"/>
                    <w:rPr>
                      <w:b/>
                      <w:i/>
                      <w:iCs/>
                      <w:szCs w:val="22"/>
                    </w:rPr>
                  </w:pPr>
                  <w:r w:rsidRPr="0027502F">
                    <w:rPr>
                      <w:b/>
                      <w:i/>
                      <w:iCs/>
                      <w:szCs w:val="22"/>
                    </w:rPr>
                    <w:t>TC83, value 5</w:t>
                  </w:r>
                </w:p>
                <w:p w14:paraId="73E9B7F9" w14:textId="77777777" w:rsidR="0007409E" w:rsidRPr="0027502F" w:rsidRDefault="0007409E" w:rsidP="0007409E">
                  <w:pPr>
                    <w:pStyle w:val="ListParagraph"/>
                    <w:spacing w:after="0"/>
                    <w:jc w:val="left"/>
                    <w:rPr>
                      <w:b/>
                      <w:i/>
                      <w:iCs/>
                      <w:szCs w:val="22"/>
                    </w:rPr>
                  </w:pPr>
                </w:p>
                <w:p w14:paraId="6843B1BB" w14:textId="77777777" w:rsidR="0007409E" w:rsidRPr="0027502F" w:rsidRDefault="0007409E" w:rsidP="0007409E">
                  <w:pPr>
                    <w:ind w:left="360"/>
                    <w:rPr>
                      <w:szCs w:val="22"/>
                    </w:rPr>
                  </w:pPr>
                  <w:r w:rsidRPr="0027502F">
                    <w:rPr>
                      <w:b/>
                      <w:szCs w:val="22"/>
                    </w:rPr>
                    <w:t>From:</w:t>
                  </w:r>
                  <w:r w:rsidRPr="0027502F">
                    <w:rPr>
                      <w:szCs w:val="22"/>
                    </w:rPr>
                    <w:t xml:space="preserve"> </w:t>
                  </w:r>
                </w:p>
                <w:p w14:paraId="080650E4" w14:textId="4DCF6CB6" w:rsidR="0007409E" w:rsidRPr="0027502F" w:rsidRDefault="0007409E" w:rsidP="0007409E">
                  <w:pPr>
                    <w:ind w:left="360"/>
                    <w:rPr>
                      <w:szCs w:val="22"/>
                      <w:shd w:val="clear" w:color="auto" w:fill="FFFFFF"/>
                    </w:rPr>
                  </w:pPr>
                  <w:r w:rsidRPr="0027502F">
                    <w:rPr>
                      <w:szCs w:val="22"/>
                      <w:shd w:val="clear" w:color="auto" w:fill="FFFFFF"/>
                    </w:rPr>
                    <w:t>Allowable loss detected, in relation to Article 7(4) of Council Directive 2008/118/EC</w:t>
                  </w:r>
                </w:p>
                <w:p w14:paraId="7559FB43" w14:textId="77777777" w:rsidR="0007409E" w:rsidRPr="0027502F" w:rsidRDefault="0007409E" w:rsidP="0007409E">
                  <w:pPr>
                    <w:ind w:left="360"/>
                    <w:rPr>
                      <w:b/>
                      <w:szCs w:val="22"/>
                    </w:rPr>
                  </w:pPr>
                  <w:r w:rsidRPr="0027502F">
                    <w:rPr>
                      <w:b/>
                      <w:szCs w:val="22"/>
                    </w:rPr>
                    <w:t>To:</w:t>
                  </w:r>
                </w:p>
                <w:p w14:paraId="7EF5A70E" w14:textId="70A7511E" w:rsidR="00AD3A93" w:rsidRPr="0027502F" w:rsidRDefault="0007409E" w:rsidP="0007409E">
                  <w:pPr>
                    <w:ind w:left="360"/>
                    <w:rPr>
                      <w:szCs w:val="22"/>
                      <w:shd w:val="clear" w:color="auto" w:fill="FFFFFF"/>
                    </w:rPr>
                  </w:pPr>
                  <w:r w:rsidRPr="0027502F">
                    <w:rPr>
                      <w:szCs w:val="22"/>
                      <w:shd w:val="clear" w:color="auto" w:fill="FFFFFF"/>
                    </w:rPr>
                    <w:t>Allowable loss detected, in relation to Article 6 of Council Directive 2020/262</w:t>
                  </w:r>
                </w:p>
              </w:tc>
            </w:tr>
            <w:tr w:rsidR="00C70867" w:rsidRPr="0027502F" w14:paraId="23BF51FD"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9D71BF"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0218FBE" w14:textId="77777777" w:rsidR="00C70867" w:rsidRPr="0027502F" w:rsidRDefault="00C70867" w:rsidP="00C70867">
                  <w:pPr>
                    <w:spacing w:after="0" w:line="276" w:lineRule="auto"/>
                    <w:rPr>
                      <w:szCs w:val="22"/>
                    </w:rPr>
                  </w:pPr>
                  <w:r w:rsidRPr="0027502F">
                    <w:rPr>
                      <w:szCs w:val="22"/>
                    </w:rPr>
                    <w:t>Specification Documents:</w:t>
                  </w:r>
                </w:p>
                <w:p w14:paraId="42944051"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4C744A87"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245BF47C"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76BF11E9" w14:textId="77777777" w:rsidR="00C70867" w:rsidRPr="0027502F" w:rsidRDefault="00C70867" w:rsidP="00C70867">
                  <w:pPr>
                    <w:spacing w:after="0" w:line="276" w:lineRule="auto"/>
                    <w:rPr>
                      <w:szCs w:val="22"/>
                    </w:rPr>
                  </w:pPr>
                </w:p>
                <w:p w14:paraId="1B1F01D2" w14:textId="77777777" w:rsidR="00C70867" w:rsidRPr="0027502F" w:rsidRDefault="00C70867" w:rsidP="00C70867">
                  <w:pPr>
                    <w:spacing w:after="0" w:line="276" w:lineRule="auto"/>
                    <w:rPr>
                      <w:szCs w:val="22"/>
                    </w:rPr>
                  </w:pPr>
                  <w:r w:rsidRPr="0027502F">
                    <w:rPr>
                      <w:szCs w:val="22"/>
                    </w:rPr>
                    <w:t>CDEAs:</w:t>
                  </w:r>
                </w:p>
                <w:p w14:paraId="0F95979B"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78E5BF44"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20E7891E"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6D840FA6" w14:textId="77777777" w:rsidR="00C70867" w:rsidRPr="0027502F" w:rsidRDefault="00C70867" w:rsidP="00C70867">
                  <w:pPr>
                    <w:spacing w:after="0" w:line="276" w:lineRule="auto"/>
                    <w:rPr>
                      <w:szCs w:val="22"/>
                    </w:rPr>
                  </w:pPr>
                </w:p>
                <w:p w14:paraId="7E5945A4" w14:textId="77777777" w:rsidR="00C70867" w:rsidRPr="0027502F" w:rsidRDefault="00C70867" w:rsidP="00C70867">
                  <w:pPr>
                    <w:spacing w:after="0" w:line="276" w:lineRule="auto"/>
                    <w:rPr>
                      <w:szCs w:val="22"/>
                    </w:rPr>
                  </w:pPr>
                  <w:r w:rsidRPr="0027502F">
                    <w:rPr>
                      <w:szCs w:val="22"/>
                    </w:rPr>
                    <w:t>NEAs:</w:t>
                  </w:r>
                </w:p>
                <w:p w14:paraId="41D1ABF9" w14:textId="77777777" w:rsidR="00C70867" w:rsidRPr="0027502F" w:rsidRDefault="00C70867" w:rsidP="00B03D74">
                  <w:pPr>
                    <w:numPr>
                      <w:ilvl w:val="0"/>
                      <w:numId w:val="45"/>
                    </w:numPr>
                    <w:spacing w:line="276" w:lineRule="auto"/>
                    <w:rPr>
                      <w:szCs w:val="22"/>
                    </w:rPr>
                  </w:pPr>
                  <w:r w:rsidRPr="0027502F">
                    <w:rPr>
                      <w:szCs w:val="22"/>
                    </w:rPr>
                    <w:t>Impact on NEAs (Low</w:t>
                  </w:r>
                  <w:r w:rsidRPr="0027502F">
                    <w:rPr>
                      <w:bCs/>
                      <w:szCs w:val="22"/>
                    </w:rPr>
                    <w:t>).</w:t>
                  </w:r>
                </w:p>
              </w:tc>
            </w:tr>
            <w:tr w:rsidR="00C70867" w:rsidRPr="0027502F" w14:paraId="726561AD"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B92B47"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BE30DD" w14:textId="77777777" w:rsidR="00C70867" w:rsidRPr="0027502F" w:rsidRDefault="00C70867" w:rsidP="00C70867">
                  <w:pPr>
                    <w:spacing w:line="276" w:lineRule="auto"/>
                    <w:rPr>
                      <w:szCs w:val="22"/>
                    </w:rPr>
                  </w:pPr>
                  <w:r w:rsidRPr="0027502F">
                    <w:rPr>
                      <w:szCs w:val="22"/>
                    </w:rPr>
                    <w:t xml:space="preserve">If the change is not implemented, the DDNEA document will be incongruent with the </w:t>
                  </w:r>
                  <w:r w:rsidRPr="0027502F">
                    <w:rPr>
                      <w:bCs/>
                      <w:szCs w:val="22"/>
                    </w:rPr>
                    <w:t>Council Directive (EU) 2020/262.</w:t>
                  </w:r>
                </w:p>
              </w:tc>
            </w:tr>
            <w:tr w:rsidR="00C70867" w:rsidRPr="0027502F" w14:paraId="023E52CB"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61306B"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8B5B67" w14:textId="77777777" w:rsidR="00C70867" w:rsidRPr="0027502F" w:rsidRDefault="00C70867" w:rsidP="00C70867">
                  <w:pPr>
                    <w:spacing w:after="0"/>
                    <w:rPr>
                      <w:iCs/>
                      <w:szCs w:val="22"/>
                    </w:rPr>
                  </w:pPr>
                  <w:r w:rsidRPr="0027502F">
                    <w:rPr>
                      <w:iCs/>
                      <w:szCs w:val="22"/>
                    </w:rPr>
                    <w:t>There is no risk associated with the implementation of the present RFC since it concerns a documentation update.</w:t>
                  </w:r>
                </w:p>
              </w:tc>
            </w:tr>
            <w:tr w:rsidR="00C70867" w:rsidRPr="0027502F" w14:paraId="7BFBBD1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FAD717"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1A60AD" w14:textId="77777777" w:rsidR="00C70867" w:rsidRPr="0027502F" w:rsidRDefault="00C70867" w:rsidP="00C70867">
                  <w:pPr>
                    <w:spacing w:line="276" w:lineRule="auto"/>
                    <w:rPr>
                      <w:color w:val="000000"/>
                      <w:szCs w:val="22"/>
                    </w:rPr>
                  </w:pPr>
                  <w:r w:rsidRPr="0027502F">
                    <w:rPr>
                      <w:color w:val="000000"/>
                      <w:szCs w:val="22"/>
                    </w:rPr>
                    <w:t>The RFC can be deployed in a Migration Period with no business continuity risks.</w:t>
                  </w:r>
                </w:p>
              </w:tc>
            </w:tr>
            <w:tr w:rsidR="00C70867" w:rsidRPr="0027502F" w14:paraId="021AFB2D"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91F8F2"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2080A73"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FESS-263;</w:t>
                  </w:r>
                </w:p>
                <w:p w14:paraId="59858989"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w:t>
                  </w:r>
                </w:p>
                <w:p w14:paraId="72FA299A"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w:t>
                  </w:r>
                </w:p>
              </w:tc>
            </w:tr>
          </w:tbl>
          <w:p w14:paraId="60229522" w14:textId="77777777" w:rsidR="00C70867" w:rsidRPr="0027502F" w:rsidRDefault="00C70867" w:rsidP="00C70867">
            <w:pPr>
              <w:spacing w:after="0"/>
              <w:jc w:val="left"/>
              <w:rPr>
                <w:szCs w:val="22"/>
                <w:lang w:val="en-US"/>
              </w:rPr>
            </w:pPr>
          </w:p>
        </w:tc>
      </w:tr>
      <w:tr w:rsidR="00C70867" w:rsidRPr="0027502F" w14:paraId="4FE4E15B"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B45299A"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04233531"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59D063"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9C3ED5" w14:textId="77777777" w:rsidR="00C70867" w:rsidRPr="0027502F" w:rsidRDefault="00C70867" w:rsidP="00C70867">
                  <w:pPr>
                    <w:spacing w:line="276" w:lineRule="auto"/>
                    <w:rPr>
                      <w:szCs w:val="22"/>
                    </w:rPr>
                  </w:pPr>
                  <w:r w:rsidRPr="0027502F">
                    <w:rPr>
                      <w:szCs w:val="22"/>
                    </w:rPr>
                    <w:t>N/A</w:t>
                  </w:r>
                </w:p>
              </w:tc>
            </w:tr>
            <w:tr w:rsidR="00C70867" w:rsidRPr="0027502F" w14:paraId="5325581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5BC5B09" w14:textId="77777777" w:rsidR="00C70867" w:rsidRPr="0027502F" w:rsidRDefault="00C70867" w:rsidP="00C70867">
                  <w:pPr>
                    <w:spacing w:line="276" w:lineRule="auto"/>
                    <w:jc w:val="left"/>
                    <w:rPr>
                      <w:szCs w:val="22"/>
                    </w:rPr>
                  </w:pPr>
                  <w:r w:rsidRPr="0027502F">
                    <w:rPr>
                      <w:szCs w:val="22"/>
                    </w:rPr>
                    <w:lastRenderedPageBreak/>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5FD57FD" w14:textId="77777777" w:rsidR="00C70867" w:rsidRPr="0027502F" w:rsidRDefault="00C70867" w:rsidP="00C70867">
                  <w:pPr>
                    <w:spacing w:line="276" w:lineRule="auto"/>
                    <w:rPr>
                      <w:szCs w:val="22"/>
                    </w:rPr>
                  </w:pPr>
                  <w:r w:rsidRPr="0027502F">
                    <w:rPr>
                      <w:szCs w:val="22"/>
                    </w:rPr>
                    <w:t>N/A</w:t>
                  </w:r>
                </w:p>
              </w:tc>
            </w:tr>
          </w:tbl>
          <w:p w14:paraId="5AB0E8EE" w14:textId="77777777" w:rsidR="00C70867" w:rsidRPr="0027502F" w:rsidRDefault="00C70867" w:rsidP="00C70867">
            <w:pPr>
              <w:spacing w:after="0"/>
              <w:jc w:val="left"/>
              <w:rPr>
                <w:szCs w:val="22"/>
                <w:lang w:val="en-US"/>
              </w:rPr>
            </w:pPr>
          </w:p>
        </w:tc>
      </w:tr>
      <w:tr w:rsidR="00C70867" w:rsidRPr="0027502F" w14:paraId="78B8CA8C"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A6334E" w14:textId="77777777" w:rsidR="00C70867" w:rsidRPr="0027502F" w:rsidRDefault="00C70867" w:rsidP="00C70867">
            <w:pPr>
              <w:spacing w:line="276" w:lineRule="auto"/>
              <w:rPr>
                <w:b/>
                <w:szCs w:val="22"/>
              </w:rPr>
            </w:pPr>
            <w:r w:rsidRPr="0027502F">
              <w:rPr>
                <w:b/>
                <w:szCs w:val="22"/>
              </w:rPr>
              <w:lastRenderedPageBreak/>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6737E10E"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0B099B"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437C6A15"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6FE7B54" w14:textId="77777777" w:rsidR="00C70867" w:rsidRPr="0027502F" w:rsidRDefault="00C70867" w:rsidP="00B03D74">
                  <w:pPr>
                    <w:numPr>
                      <w:ilvl w:val="0"/>
                      <w:numId w:val="25"/>
                    </w:numPr>
                    <w:spacing w:line="276" w:lineRule="auto"/>
                    <w:rPr>
                      <w:szCs w:val="22"/>
                    </w:rPr>
                  </w:pPr>
                  <w:r w:rsidRPr="0027502F">
                    <w:rPr>
                      <w:b/>
                      <w:szCs w:val="22"/>
                    </w:rPr>
                    <w:t>Approval process:</w:t>
                  </w:r>
                </w:p>
                <w:p w14:paraId="3BCDF4DF"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54DC82C5"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C1D251"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57AE4D68" w14:textId="77777777" w:rsidR="00C70867" w:rsidRPr="0027502F" w:rsidRDefault="00C70867" w:rsidP="00C70867">
                  <w:pPr>
                    <w:spacing w:line="276" w:lineRule="auto"/>
                    <w:rPr>
                      <w:szCs w:val="22"/>
                    </w:rPr>
                  </w:pPr>
                  <w:r w:rsidRPr="0027502F">
                    <w:rPr>
                      <w:szCs w:val="22"/>
                    </w:rPr>
                    <w:t>N/A</w:t>
                  </w:r>
                </w:p>
              </w:tc>
            </w:tr>
            <w:tr w:rsidR="00C70867" w:rsidRPr="0027502F" w14:paraId="5E4DD578"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91A04D"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2FBF708E" w14:textId="77777777" w:rsidR="00C70867" w:rsidRPr="0027502F" w:rsidRDefault="00C70867" w:rsidP="00C70867">
                  <w:pPr>
                    <w:rPr>
                      <w:szCs w:val="22"/>
                    </w:rPr>
                  </w:pPr>
                  <w:r w:rsidRPr="0027502F">
                    <w:rPr>
                      <w:szCs w:val="22"/>
                    </w:rPr>
                    <w:t>EMCS CAB #190 on 06/05/2020</w:t>
                  </w:r>
                </w:p>
              </w:tc>
            </w:tr>
          </w:tbl>
          <w:p w14:paraId="6B034D49" w14:textId="77777777" w:rsidR="00C70867" w:rsidRPr="0027502F" w:rsidRDefault="00C70867" w:rsidP="00C70867">
            <w:pPr>
              <w:spacing w:after="0"/>
              <w:jc w:val="left"/>
              <w:rPr>
                <w:szCs w:val="22"/>
                <w:lang w:val="en-US"/>
              </w:rPr>
            </w:pPr>
          </w:p>
        </w:tc>
      </w:tr>
      <w:tr w:rsidR="00C70867" w:rsidRPr="0027502F" w14:paraId="3C2D7412"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43F65C0"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2D294E7A"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2F718E"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62B5A680" w14:textId="5F4EEDC6"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1F56140A"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B45F83"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31DA0293" w14:textId="2407A095"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6A1F52BE"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4B89B1"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73848F1" w14:textId="38C420CA" w:rsidR="009F28D6" w:rsidRPr="0027502F" w:rsidRDefault="009F28D6" w:rsidP="004800A7">
                  <w:pPr>
                    <w:spacing w:line="276" w:lineRule="auto"/>
                    <w:rPr>
                      <w:szCs w:val="22"/>
                    </w:rPr>
                  </w:pPr>
                  <w:r w:rsidRPr="0027502F">
                    <w:rPr>
                      <w:szCs w:val="22"/>
                    </w:rPr>
                    <w:t>13/02/2023</w:t>
                  </w:r>
                </w:p>
              </w:tc>
            </w:tr>
          </w:tbl>
          <w:p w14:paraId="4EB6216F" w14:textId="77777777" w:rsidR="00C70867" w:rsidRPr="0027502F" w:rsidRDefault="00C70867" w:rsidP="00C70867">
            <w:pPr>
              <w:spacing w:after="0"/>
              <w:jc w:val="left"/>
              <w:rPr>
                <w:szCs w:val="22"/>
                <w:lang w:val="en-US"/>
              </w:rPr>
            </w:pPr>
          </w:p>
        </w:tc>
      </w:tr>
      <w:tr w:rsidR="00C70867" w:rsidRPr="0027502F" w14:paraId="021C456E" w14:textId="77777777" w:rsidTr="00C70867">
        <w:tc>
          <w:tcPr>
            <w:tcW w:w="975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6CA9ABA"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74BAEAE4"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9E904A"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F121BA1" w14:textId="77777777" w:rsidR="00C70867" w:rsidRPr="0027502F" w:rsidRDefault="00C70867" w:rsidP="00C70867">
                  <w:pPr>
                    <w:spacing w:line="276" w:lineRule="auto"/>
                    <w:rPr>
                      <w:szCs w:val="22"/>
                    </w:rPr>
                  </w:pPr>
                  <w:r w:rsidRPr="0027502F">
                    <w:rPr>
                      <w:szCs w:val="22"/>
                    </w:rPr>
                    <w:t>N/A</w:t>
                  </w:r>
                </w:p>
              </w:tc>
            </w:tr>
            <w:tr w:rsidR="00C70867" w:rsidRPr="0027502F" w14:paraId="1F2E6ED8"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D23353"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807D2CA" w14:textId="77777777" w:rsidR="00C70867" w:rsidRPr="0027502F" w:rsidRDefault="00C70867" w:rsidP="00C70867">
                  <w:pPr>
                    <w:spacing w:line="276" w:lineRule="auto"/>
                    <w:rPr>
                      <w:szCs w:val="22"/>
                    </w:rPr>
                  </w:pPr>
                  <w:r w:rsidRPr="0027502F">
                    <w:rPr>
                      <w:szCs w:val="22"/>
                    </w:rPr>
                    <w:t>N/A</w:t>
                  </w:r>
                </w:p>
              </w:tc>
            </w:tr>
          </w:tbl>
          <w:p w14:paraId="535F17AE" w14:textId="77777777" w:rsidR="00C70867" w:rsidRPr="0027502F" w:rsidRDefault="00C70867" w:rsidP="00C70867">
            <w:pPr>
              <w:spacing w:after="0"/>
              <w:jc w:val="left"/>
              <w:rPr>
                <w:szCs w:val="22"/>
                <w:lang w:val="en-US"/>
              </w:rPr>
            </w:pPr>
          </w:p>
        </w:tc>
      </w:tr>
    </w:tbl>
    <w:p w14:paraId="11A050ED" w14:textId="77777777" w:rsidR="00C70867" w:rsidRPr="0027502F" w:rsidRDefault="00C70867" w:rsidP="00C70867">
      <w:pPr>
        <w:rPr>
          <w:szCs w:val="22"/>
        </w:rPr>
      </w:pPr>
    </w:p>
    <w:p w14:paraId="4E4D3DE9" w14:textId="77777777" w:rsidR="00C70867" w:rsidRPr="0027502F" w:rsidRDefault="00C70867" w:rsidP="00C70867">
      <w:pPr>
        <w:rPr>
          <w:szCs w:val="22"/>
        </w:rPr>
      </w:pPr>
    </w:p>
    <w:p w14:paraId="044CEBC4"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15FD62B2" w14:textId="77777777" w:rsidR="00C70867" w:rsidRPr="0027502F" w:rsidRDefault="00C70867" w:rsidP="00C70867">
      <w:pPr>
        <w:pStyle w:val="Heading4"/>
        <w:rPr>
          <w:szCs w:val="22"/>
        </w:rPr>
      </w:pPr>
      <w:r w:rsidRPr="0027502F">
        <w:rPr>
          <w:szCs w:val="22"/>
        </w:rPr>
        <w:lastRenderedPageBreak/>
        <w:t>DDNEA-P4-297 – Removal of ‘TA’ references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59B9942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4C00BC0"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3C12DDF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8F8A5C"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BBBB73" w14:textId="77777777" w:rsidR="00C70867" w:rsidRPr="0027502F" w:rsidRDefault="00C70867" w:rsidP="00C70867">
                  <w:pPr>
                    <w:spacing w:line="276" w:lineRule="auto"/>
                    <w:rPr>
                      <w:szCs w:val="22"/>
                    </w:rPr>
                  </w:pPr>
                  <w:r w:rsidRPr="0027502F">
                    <w:rPr>
                      <w:bCs/>
                      <w:szCs w:val="22"/>
                    </w:rPr>
                    <w:t>DDNEA-P4-297</w:t>
                  </w:r>
                </w:p>
              </w:tc>
            </w:tr>
            <w:tr w:rsidR="00C70867" w:rsidRPr="0027502F" w14:paraId="6E901A0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D9B5CE"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206359"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5B46BD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448B4A"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5A067A1" w14:textId="77777777" w:rsidR="00C70867" w:rsidRPr="0027502F" w:rsidRDefault="00C70867" w:rsidP="00C70867">
                  <w:pPr>
                    <w:spacing w:line="276" w:lineRule="auto"/>
                    <w:rPr>
                      <w:szCs w:val="22"/>
                    </w:rPr>
                  </w:pPr>
                  <w:r w:rsidRPr="0027502F">
                    <w:rPr>
                      <w:szCs w:val="22"/>
                    </w:rPr>
                    <w:t>Specification Defect</w:t>
                  </w:r>
                </w:p>
              </w:tc>
            </w:tr>
            <w:tr w:rsidR="00C70867" w:rsidRPr="0027502F" w14:paraId="650817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9A2DEF"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E11C50" w14:textId="77777777" w:rsidR="00C70867" w:rsidRPr="0027502F" w:rsidRDefault="00C70867" w:rsidP="00C70867">
                  <w:pPr>
                    <w:spacing w:line="276" w:lineRule="auto"/>
                    <w:rPr>
                      <w:szCs w:val="22"/>
                    </w:rPr>
                  </w:pPr>
                  <w:r w:rsidRPr="0027502F">
                    <w:rPr>
                      <w:color w:val="000000"/>
                      <w:szCs w:val="22"/>
                      <w:shd w:val="clear" w:color="auto" w:fill="FFFFFF"/>
                    </w:rPr>
                    <w:t>IM309560</w:t>
                  </w:r>
                </w:p>
              </w:tc>
            </w:tr>
            <w:tr w:rsidR="00C70867" w:rsidRPr="0027502F" w14:paraId="65767AE3"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90562"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DA030A1" w14:textId="77777777" w:rsidR="00C70867" w:rsidRPr="0027502F" w:rsidRDefault="00C70867" w:rsidP="00C70867">
                  <w:pPr>
                    <w:spacing w:line="276" w:lineRule="auto"/>
                    <w:rPr>
                      <w:szCs w:val="22"/>
                    </w:rPr>
                  </w:pPr>
                  <w:r w:rsidRPr="0027502F">
                    <w:rPr>
                      <w:szCs w:val="22"/>
                    </w:rPr>
                    <w:t>KE19829</w:t>
                  </w:r>
                </w:p>
              </w:tc>
            </w:tr>
            <w:tr w:rsidR="00C70867" w:rsidRPr="0027502F" w14:paraId="7F1D287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D55449D"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B35EEF7" w14:textId="77777777" w:rsidR="00C70867" w:rsidRPr="0027502F" w:rsidRDefault="00C70867" w:rsidP="00C70867">
                  <w:pPr>
                    <w:spacing w:line="276" w:lineRule="auto"/>
                    <w:rPr>
                      <w:szCs w:val="22"/>
                    </w:rPr>
                  </w:pPr>
                  <w:r w:rsidRPr="0027502F">
                    <w:rPr>
                      <w:szCs w:val="22"/>
                    </w:rPr>
                    <w:t>15/03/19</w:t>
                  </w:r>
                </w:p>
              </w:tc>
            </w:tr>
            <w:tr w:rsidR="00C70867" w:rsidRPr="0027502F" w14:paraId="0BFAA8BC"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CA70413"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4E541D73" w14:textId="77777777" w:rsidR="00C70867" w:rsidRPr="0027502F" w:rsidRDefault="00C70867" w:rsidP="00C70867">
                  <w:pPr>
                    <w:spacing w:line="276" w:lineRule="auto"/>
                    <w:rPr>
                      <w:szCs w:val="22"/>
                    </w:rPr>
                  </w:pPr>
                  <w:r w:rsidRPr="0027502F">
                    <w:rPr>
                      <w:szCs w:val="22"/>
                    </w:rPr>
                    <w:t>ITSM3 TES</w:t>
                  </w:r>
                </w:p>
              </w:tc>
            </w:tr>
          </w:tbl>
          <w:p w14:paraId="2A27F39D" w14:textId="77777777" w:rsidR="00C70867" w:rsidRPr="0027502F" w:rsidRDefault="00C70867" w:rsidP="00C70867">
            <w:pPr>
              <w:spacing w:after="0"/>
              <w:jc w:val="left"/>
              <w:rPr>
                <w:szCs w:val="22"/>
                <w:lang w:val="en-US"/>
              </w:rPr>
            </w:pPr>
          </w:p>
        </w:tc>
      </w:tr>
      <w:tr w:rsidR="00C70867" w:rsidRPr="0027502F" w14:paraId="570278D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F76100F"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30343A87"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52F281"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C2E1DA6" w14:textId="77777777" w:rsidR="00C70867" w:rsidRPr="0027502F" w:rsidRDefault="00C70867" w:rsidP="00C70867">
                  <w:pPr>
                    <w:spacing w:line="276" w:lineRule="auto"/>
                    <w:rPr>
                      <w:szCs w:val="22"/>
                    </w:rPr>
                  </w:pPr>
                  <w:r w:rsidRPr="0027502F">
                    <w:rPr>
                      <w:szCs w:val="22"/>
                    </w:rPr>
                    <w:t>Low</w:t>
                  </w:r>
                </w:p>
              </w:tc>
            </w:tr>
            <w:tr w:rsidR="00C70867" w:rsidRPr="0027502F" w14:paraId="6EE8A65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EB622FC"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C690480" w14:textId="77777777" w:rsidR="00C70867" w:rsidRPr="0027502F" w:rsidRDefault="00C70867" w:rsidP="00C70867">
                  <w:pPr>
                    <w:spacing w:line="276" w:lineRule="auto"/>
                    <w:rPr>
                      <w:b/>
                      <w:szCs w:val="22"/>
                    </w:rPr>
                  </w:pPr>
                  <w:r w:rsidRPr="0027502F">
                    <w:rPr>
                      <w:b/>
                      <w:szCs w:val="22"/>
                    </w:rPr>
                    <w:t>Problem Statement</w:t>
                  </w:r>
                </w:p>
                <w:p w14:paraId="33DE6C01" w14:textId="77777777" w:rsidR="00C70867" w:rsidRPr="0027502F" w:rsidRDefault="00C70867" w:rsidP="00C70867">
                  <w:pPr>
                    <w:spacing w:line="276" w:lineRule="auto"/>
                    <w:rPr>
                      <w:color w:val="000000"/>
                      <w:szCs w:val="22"/>
                      <w:shd w:val="clear" w:color="auto" w:fill="FFFFFF"/>
                    </w:rPr>
                  </w:pPr>
                  <w:r w:rsidRPr="0027502F">
                    <w:rPr>
                      <w:color w:val="000000"/>
                      <w:szCs w:val="22"/>
                      <w:shd w:val="clear" w:color="auto" w:fill="FFFFFF"/>
                    </w:rPr>
                    <w:t>According to DDNEA-P3-231 RFC, documentation updates in DDNEA main document were added due to the parallel maintenance of TA and CTA applications</w:t>
                  </w:r>
                  <w:r w:rsidRPr="0027502F">
                    <w:rPr>
                      <w:szCs w:val="22"/>
                    </w:rPr>
                    <w:t>. The current RFC proposes the necessary updates in order to align and amend the DDNEA</w:t>
                  </w:r>
                  <w:r w:rsidRPr="0027502F">
                    <w:rPr>
                      <w:color w:val="000000"/>
                      <w:szCs w:val="22"/>
                      <w:shd w:val="clear" w:color="auto" w:fill="FFFFFF"/>
                    </w:rPr>
                    <w:t xml:space="preserve"> with the decommission of the “TA” application. </w:t>
                  </w:r>
                </w:p>
                <w:p w14:paraId="76E24378" w14:textId="77777777" w:rsidR="00C70867" w:rsidRPr="0027502F" w:rsidRDefault="00C70867" w:rsidP="00C70867">
                  <w:pPr>
                    <w:spacing w:line="276" w:lineRule="auto"/>
                    <w:rPr>
                      <w:b/>
                      <w:szCs w:val="22"/>
                    </w:rPr>
                  </w:pPr>
                </w:p>
                <w:p w14:paraId="61433C04" w14:textId="77777777" w:rsidR="00C70867" w:rsidRPr="0027502F" w:rsidRDefault="00C70867" w:rsidP="00C70867">
                  <w:pPr>
                    <w:spacing w:line="276" w:lineRule="auto"/>
                    <w:rPr>
                      <w:b/>
                      <w:szCs w:val="22"/>
                    </w:rPr>
                  </w:pPr>
                  <w:r w:rsidRPr="0027502F">
                    <w:rPr>
                      <w:b/>
                      <w:szCs w:val="22"/>
                    </w:rPr>
                    <w:t>Proposed Solution</w:t>
                  </w:r>
                </w:p>
                <w:p w14:paraId="6B62552B" w14:textId="77777777" w:rsidR="00C70867" w:rsidRPr="0027502F" w:rsidRDefault="00C70867" w:rsidP="00C70867">
                  <w:pPr>
                    <w:spacing w:line="276" w:lineRule="auto"/>
                    <w:rPr>
                      <w:rStyle w:val="CommentReference"/>
                      <w:sz w:val="22"/>
                      <w:szCs w:val="22"/>
                    </w:rPr>
                  </w:pPr>
                  <w:r w:rsidRPr="0027502F">
                    <w:rPr>
                      <w:szCs w:val="22"/>
                    </w:rPr>
                    <w:t>As per the analysis provided in the [Problem Statement], the DDNEA v2.02 will be updated to remove any reference to the ‘TA’ application.</w:t>
                  </w:r>
                  <w:r w:rsidRPr="0027502F">
                    <w:rPr>
                      <w:rStyle w:val="CommentReference"/>
                      <w:sz w:val="22"/>
                      <w:szCs w:val="22"/>
                    </w:rPr>
                    <w:t xml:space="preserve"> More specifically the following changes will be implemented:</w:t>
                  </w:r>
                </w:p>
                <w:p w14:paraId="366A4C28" w14:textId="77777777" w:rsidR="00C70867" w:rsidRPr="0027502F" w:rsidRDefault="00C70867" w:rsidP="00B03D74">
                  <w:pPr>
                    <w:pStyle w:val="ListParagraph"/>
                    <w:numPr>
                      <w:ilvl w:val="0"/>
                      <w:numId w:val="69"/>
                    </w:numPr>
                    <w:spacing w:after="0" w:line="276" w:lineRule="auto"/>
                    <w:jc w:val="left"/>
                    <w:rPr>
                      <w:rStyle w:val="CommentReference"/>
                      <w:sz w:val="22"/>
                      <w:szCs w:val="22"/>
                    </w:rPr>
                  </w:pPr>
                  <w:r w:rsidRPr="0027502F">
                    <w:rPr>
                      <w:rStyle w:val="CommentReference"/>
                      <w:sz w:val="22"/>
                      <w:szCs w:val="22"/>
                    </w:rPr>
                    <w:t>Table I.I.2.3 Acronyms and Abbreviations</w:t>
                  </w:r>
                </w:p>
                <w:p w14:paraId="26F865FC" w14:textId="77777777" w:rsidR="00C70867" w:rsidRPr="0027502F" w:rsidRDefault="00C70867" w:rsidP="00C70867">
                  <w:pPr>
                    <w:pStyle w:val="ListParagraph"/>
                    <w:spacing w:line="276" w:lineRule="auto"/>
                    <w:rPr>
                      <w:rStyle w:val="CommentReference"/>
                      <w:sz w:val="22"/>
                      <w:szCs w:val="22"/>
                    </w:rPr>
                  </w:pPr>
                  <w:r w:rsidRPr="0027502F">
                    <w:rPr>
                      <w:noProof/>
                      <w:szCs w:val="22"/>
                      <w:lang w:eastAsia="en-GB"/>
                    </w:rPr>
                    <w:drawing>
                      <wp:inline distT="0" distB="0" distL="0" distR="0" wp14:anchorId="1FD75075" wp14:editId="223648AF">
                        <wp:extent cx="4274185" cy="774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74185" cy="774700"/>
                                </a:xfrm>
                                <a:prstGeom prst="rect">
                                  <a:avLst/>
                                </a:prstGeom>
                              </pic:spPr>
                            </pic:pic>
                          </a:graphicData>
                        </a:graphic>
                      </wp:inline>
                    </w:drawing>
                  </w:r>
                </w:p>
                <w:p w14:paraId="226D4B04" w14:textId="77777777" w:rsidR="00C70867" w:rsidRPr="0027502F" w:rsidRDefault="00C70867" w:rsidP="00B03D74">
                  <w:pPr>
                    <w:pStyle w:val="ListParagraph"/>
                    <w:numPr>
                      <w:ilvl w:val="0"/>
                      <w:numId w:val="69"/>
                    </w:numPr>
                    <w:spacing w:after="0" w:line="276" w:lineRule="auto"/>
                    <w:jc w:val="left"/>
                    <w:rPr>
                      <w:szCs w:val="22"/>
                    </w:rPr>
                  </w:pPr>
                  <w:r w:rsidRPr="0027502F">
                    <w:rPr>
                      <w:szCs w:val="22"/>
                    </w:rPr>
                    <w:t>X.I.3 Environment</w:t>
                  </w:r>
                </w:p>
                <w:p w14:paraId="55E3A375" w14:textId="53A83624" w:rsidR="00C70867" w:rsidRPr="0027502F" w:rsidRDefault="00C70867" w:rsidP="00B03D74">
                  <w:pPr>
                    <w:pStyle w:val="ListBullet3"/>
                    <w:keepLines/>
                    <w:numPr>
                      <w:ilvl w:val="1"/>
                      <w:numId w:val="69"/>
                    </w:numPr>
                    <w:spacing w:after="240"/>
                    <w:contextualSpacing w:val="0"/>
                    <w:rPr>
                      <w:rFonts w:ascii="Times New Roman" w:hAnsi="Times New Roman"/>
                      <w:sz w:val="22"/>
                      <w:szCs w:val="22"/>
                    </w:rPr>
                  </w:pPr>
                  <w:r w:rsidRPr="0027502F">
                    <w:rPr>
                      <w:rFonts w:ascii="Times New Roman" w:hAnsi="Times New Roman"/>
                      <w:b/>
                      <w:sz w:val="22"/>
                      <w:szCs w:val="22"/>
                    </w:rPr>
                    <w:t>Common Domain Testing Environment</w:t>
                  </w:r>
                  <w:r w:rsidRPr="0027502F">
                    <w:rPr>
                      <w:rFonts w:ascii="Times New Roman" w:hAnsi="Times New Roman"/>
                      <w:sz w:val="22"/>
                      <w:szCs w:val="22"/>
                    </w:rPr>
                    <w:t xml:space="preserve"> used to exchange messages for testing purposes on the Common Domain. This environment is used for </w:t>
                  </w:r>
                  <w:r w:rsidRPr="0027502F">
                    <w:rPr>
                      <w:rFonts w:ascii="Times New Roman" w:hAnsi="Times New Roman"/>
                      <w:noProof/>
                      <w:sz w:val="22"/>
                      <w:szCs w:val="22"/>
                    </w:rPr>
                    <w:t>National Compliance Testing (</w:t>
                  </w:r>
                  <w:r w:rsidRPr="0027502F">
                    <w:rPr>
                      <w:rFonts w:ascii="Times New Roman" w:hAnsi="Times New Roman"/>
                      <w:i/>
                      <w:noProof/>
                      <w:sz w:val="22"/>
                      <w:szCs w:val="22"/>
                    </w:rPr>
                    <w:t>Mode-1</w:t>
                  </w:r>
                  <w:r w:rsidRPr="0027502F">
                    <w:rPr>
                      <w:rFonts w:ascii="Times New Roman" w:hAnsi="Times New Roman"/>
                      <w:noProof/>
                      <w:sz w:val="22"/>
                      <w:szCs w:val="22"/>
                    </w:rPr>
                    <w:t>) and Conformance Testing (</w:t>
                  </w:r>
                  <w:r w:rsidRPr="0027502F">
                    <w:rPr>
                      <w:rFonts w:ascii="Times New Roman" w:hAnsi="Times New Roman"/>
                      <w:i/>
                      <w:noProof/>
                      <w:sz w:val="22"/>
                      <w:szCs w:val="22"/>
                    </w:rPr>
                    <w:t>Mode-2</w:t>
                  </w:r>
                  <w:r w:rsidRPr="0027502F">
                    <w:rPr>
                      <w:rFonts w:ascii="Times New Roman" w:hAnsi="Times New Roman"/>
                      <w:noProof/>
                      <w:sz w:val="22"/>
                      <w:szCs w:val="22"/>
                    </w:rPr>
                    <w:t xml:space="preserve">) with the testing application </w:t>
                  </w:r>
                  <w:r w:rsidRPr="0027502F">
                    <w:rPr>
                      <w:rFonts w:ascii="Times New Roman" w:hAnsi="Times New Roman"/>
                      <w:strike/>
                      <w:noProof/>
                      <w:sz w:val="22"/>
                      <w:szCs w:val="22"/>
                    </w:rPr>
                    <w:t>(TA</w:t>
                  </w:r>
                  <w:r w:rsidRPr="0027502F">
                    <w:rPr>
                      <w:rFonts w:ascii="Times New Roman" w:hAnsi="Times New Roman"/>
                      <w:noProof/>
                      <w:sz w:val="22"/>
                      <w:szCs w:val="22"/>
                    </w:rPr>
                    <w:t xml:space="preserve"> CTA). This environment is also used for</w:t>
                  </w:r>
                  <w:r w:rsidRPr="0027502F">
                    <w:rPr>
                      <w:rFonts w:ascii="Times New Roman" w:hAnsi="Times New Roman"/>
                      <w:sz w:val="22"/>
                      <w:szCs w:val="22"/>
                    </w:rPr>
                    <w:t xml:space="preserve"> International Testing </w:t>
                  </w:r>
                  <w:r w:rsidRPr="0027502F">
                    <w:rPr>
                      <w:rFonts w:ascii="Times New Roman" w:hAnsi="Times New Roman"/>
                      <w:noProof/>
                      <w:sz w:val="22"/>
                      <w:szCs w:val="22"/>
                    </w:rPr>
                    <w:t>(</w:t>
                  </w:r>
                  <w:r w:rsidRPr="0027502F">
                    <w:rPr>
                      <w:rFonts w:ascii="Times New Roman" w:hAnsi="Times New Roman"/>
                      <w:i/>
                      <w:noProof/>
                      <w:sz w:val="22"/>
                      <w:szCs w:val="22"/>
                    </w:rPr>
                    <w:t>Mode-3</w:t>
                  </w:r>
                  <w:r w:rsidRPr="0027502F">
                    <w:rPr>
                      <w:rFonts w:ascii="Times New Roman" w:hAnsi="Times New Roman"/>
                      <w:noProof/>
                      <w:sz w:val="22"/>
                      <w:szCs w:val="22"/>
                    </w:rPr>
                    <w:t xml:space="preserve"> and </w:t>
                  </w:r>
                  <w:r w:rsidRPr="0027502F">
                    <w:rPr>
                      <w:rFonts w:ascii="Times New Roman" w:hAnsi="Times New Roman"/>
                      <w:i/>
                      <w:noProof/>
                      <w:sz w:val="22"/>
                      <w:szCs w:val="22"/>
                    </w:rPr>
                    <w:t>Mode-3+</w:t>
                  </w:r>
                  <w:r w:rsidRPr="0027502F">
                    <w:rPr>
                      <w:rFonts w:ascii="Times New Roman" w:hAnsi="Times New Roman"/>
                      <w:noProof/>
                      <w:sz w:val="22"/>
                      <w:szCs w:val="22"/>
                    </w:rPr>
                    <w:t xml:space="preserve">) </w:t>
                  </w:r>
                  <w:r w:rsidRPr="0027502F">
                    <w:rPr>
                      <w:rFonts w:ascii="Times New Roman" w:hAnsi="Times New Roman"/>
                      <w:sz w:val="22"/>
                      <w:szCs w:val="22"/>
                    </w:rPr>
                    <w:t>between two or more countries.</w:t>
                  </w:r>
                </w:p>
                <w:p w14:paraId="19029287" w14:textId="4F1A535C" w:rsidR="00C70867" w:rsidRPr="0027502F" w:rsidRDefault="00C70867" w:rsidP="00B03D74">
                  <w:pPr>
                    <w:pStyle w:val="ListBullet3"/>
                    <w:keepLines/>
                    <w:numPr>
                      <w:ilvl w:val="1"/>
                      <w:numId w:val="69"/>
                    </w:numPr>
                    <w:spacing w:after="240"/>
                    <w:contextualSpacing w:val="0"/>
                    <w:rPr>
                      <w:rFonts w:ascii="Times New Roman" w:hAnsi="Times New Roman"/>
                      <w:i/>
                      <w:iCs/>
                      <w:sz w:val="22"/>
                      <w:szCs w:val="22"/>
                    </w:rPr>
                  </w:pPr>
                  <w:r w:rsidRPr="0027502F">
                    <w:rPr>
                      <w:rFonts w:ascii="Times New Roman" w:hAnsi="Times New Roman"/>
                      <w:bCs/>
                      <w:sz w:val="22"/>
                      <w:szCs w:val="22"/>
                    </w:rPr>
                    <w:lastRenderedPageBreak/>
                    <w:t>Footnote:</w:t>
                  </w:r>
                  <w:r w:rsidRPr="0027502F">
                    <w:rPr>
                      <w:rFonts w:ascii="Times New Roman" w:hAnsi="Times New Roman"/>
                      <w:sz w:val="22"/>
                      <w:szCs w:val="22"/>
                    </w:rPr>
                    <w:t xml:space="preserve"> </w:t>
                  </w:r>
                  <w:r w:rsidRPr="0027502F">
                    <w:rPr>
                      <w:rStyle w:val="FootnoteReference"/>
                      <w:rFonts w:ascii="Times New Roman" w:hAnsi="Times New Roman"/>
                      <w:sz w:val="22"/>
                      <w:szCs w:val="22"/>
                    </w:rPr>
                    <w:footnoteRef/>
                  </w:r>
                  <w:r w:rsidRPr="0027502F">
                    <w:rPr>
                      <w:rFonts w:ascii="Times New Roman" w:hAnsi="Times New Roman"/>
                      <w:sz w:val="22"/>
                      <w:szCs w:val="22"/>
                    </w:rPr>
                    <w:t xml:space="preserve"> </w:t>
                  </w:r>
                  <w:r w:rsidRPr="0027502F">
                    <w:rPr>
                      <w:rFonts w:ascii="Times New Roman" w:hAnsi="Times New Roman"/>
                      <w:i/>
                      <w:iCs/>
                      <w:sz w:val="22"/>
                      <w:szCs w:val="22"/>
                    </w:rPr>
                    <w:t>NETA is a nationally developed application and it should not be confused with the testing application (</w:t>
                  </w:r>
                  <w:r w:rsidRPr="0027502F">
                    <w:rPr>
                      <w:rFonts w:ascii="Times New Roman" w:hAnsi="Times New Roman"/>
                      <w:i/>
                      <w:iCs/>
                      <w:strike/>
                      <w:sz w:val="22"/>
                      <w:szCs w:val="22"/>
                    </w:rPr>
                    <w:t>TA</w:t>
                  </w:r>
                  <w:r w:rsidRPr="0027502F">
                    <w:rPr>
                      <w:rFonts w:ascii="Times New Roman" w:hAnsi="Times New Roman"/>
                      <w:i/>
                      <w:iCs/>
                      <w:sz w:val="22"/>
                      <w:szCs w:val="22"/>
                    </w:rPr>
                    <w:t xml:space="preserve"> CTA), which is a centrally developed application. The testing application (</w:t>
                  </w:r>
                  <w:r w:rsidRPr="0027502F">
                    <w:rPr>
                      <w:rFonts w:ascii="Times New Roman" w:hAnsi="Times New Roman"/>
                      <w:i/>
                      <w:iCs/>
                      <w:strike/>
                      <w:sz w:val="22"/>
                      <w:szCs w:val="22"/>
                    </w:rPr>
                    <w:t>TA</w:t>
                  </w:r>
                  <w:r w:rsidRPr="0027502F">
                    <w:rPr>
                      <w:rFonts w:ascii="Times New Roman" w:hAnsi="Times New Roman"/>
                      <w:i/>
                      <w:iCs/>
                      <w:sz w:val="22"/>
                      <w:szCs w:val="22"/>
                    </w:rPr>
                    <w:t xml:space="preserve"> CTA) is deployed only centrally and it cannot be deployed at the premises of MSAs</w:t>
                  </w:r>
                </w:p>
                <w:p w14:paraId="12BC026A" w14:textId="77777777" w:rsidR="00C70867" w:rsidRPr="0027502F" w:rsidRDefault="00C70867" w:rsidP="00B03D74">
                  <w:pPr>
                    <w:pStyle w:val="ListBullet3"/>
                    <w:keepLines/>
                    <w:numPr>
                      <w:ilvl w:val="0"/>
                      <w:numId w:val="69"/>
                    </w:numPr>
                    <w:spacing w:after="240"/>
                    <w:contextualSpacing w:val="0"/>
                    <w:rPr>
                      <w:rFonts w:ascii="Times New Roman" w:hAnsi="Times New Roman"/>
                      <w:bCs/>
                      <w:sz w:val="22"/>
                      <w:szCs w:val="22"/>
                    </w:rPr>
                  </w:pPr>
                  <w:r w:rsidRPr="0027502F">
                    <w:rPr>
                      <w:rFonts w:ascii="Times New Roman" w:hAnsi="Times New Roman"/>
                      <w:bCs/>
                      <w:sz w:val="22"/>
                      <w:szCs w:val="22"/>
                    </w:rPr>
                    <w:t>X.I.3.1 National Gateways</w:t>
                  </w:r>
                </w:p>
                <w:p w14:paraId="51B546EB" w14:textId="635216B2" w:rsidR="00C70867" w:rsidRPr="0027502F" w:rsidRDefault="00C70867" w:rsidP="00C70867">
                  <w:pPr>
                    <w:pStyle w:val="ListBullet3"/>
                    <w:numPr>
                      <w:ilvl w:val="0"/>
                      <w:numId w:val="0"/>
                    </w:numPr>
                    <w:ind w:left="720"/>
                    <w:rPr>
                      <w:rFonts w:ascii="Times New Roman" w:hAnsi="Times New Roman"/>
                      <w:sz w:val="22"/>
                      <w:szCs w:val="22"/>
                    </w:rPr>
                  </w:pPr>
                  <w:r w:rsidRPr="0027502F">
                    <w:rPr>
                      <w:rFonts w:ascii="Times New Roman" w:hAnsi="Times New Roman"/>
                      <w:sz w:val="22"/>
                      <w:szCs w:val="22"/>
                    </w:rPr>
                    <w:t xml:space="preserve">Queues </w:t>
                  </w:r>
                  <w:r w:rsidRPr="0027502F">
                    <w:rPr>
                      <w:rFonts w:ascii="Times New Roman" w:hAnsi="Times New Roman"/>
                      <w:strike/>
                      <w:sz w:val="22"/>
                      <w:szCs w:val="22"/>
                    </w:rPr>
                    <w:t>TA</w:t>
                  </w:r>
                  <w:r w:rsidRPr="0027502F">
                    <w:rPr>
                      <w:rFonts w:ascii="Times New Roman" w:hAnsi="Times New Roman"/>
                      <w:color w:val="FF0000"/>
                      <w:sz w:val="22"/>
                      <w:szCs w:val="22"/>
                    </w:rPr>
                    <w:t xml:space="preserve"> </w:t>
                  </w:r>
                  <w:r w:rsidRPr="0027502F">
                    <w:rPr>
                      <w:rFonts w:ascii="Times New Roman" w:hAnsi="Times New Roman"/>
                      <w:sz w:val="22"/>
                      <w:szCs w:val="22"/>
                    </w:rPr>
                    <w:t>CTA are defined for Mode-1 and Mode-2, in order to support the Common Domain Testing activities.</w:t>
                  </w:r>
                </w:p>
                <w:p w14:paraId="100EB605" w14:textId="77777777" w:rsidR="00931CDE" w:rsidRPr="0027502F" w:rsidRDefault="00931CDE" w:rsidP="00931CDE">
                  <w:pPr>
                    <w:pStyle w:val="ListBullet3"/>
                    <w:keepLines/>
                    <w:numPr>
                      <w:ilvl w:val="0"/>
                      <w:numId w:val="0"/>
                    </w:numPr>
                    <w:spacing w:after="240"/>
                    <w:ind w:left="720"/>
                    <w:contextualSpacing w:val="0"/>
                    <w:rPr>
                      <w:rFonts w:ascii="Times New Roman" w:hAnsi="Times New Roman"/>
                      <w:bCs/>
                      <w:sz w:val="22"/>
                      <w:szCs w:val="22"/>
                    </w:rPr>
                  </w:pPr>
                </w:p>
                <w:p w14:paraId="326E77DE" w14:textId="644A438F" w:rsidR="00C70867" w:rsidRPr="0027502F" w:rsidRDefault="00C70867" w:rsidP="00B03D74">
                  <w:pPr>
                    <w:pStyle w:val="ListBullet3"/>
                    <w:keepLines/>
                    <w:numPr>
                      <w:ilvl w:val="0"/>
                      <w:numId w:val="69"/>
                    </w:numPr>
                    <w:spacing w:after="240"/>
                    <w:contextualSpacing w:val="0"/>
                    <w:rPr>
                      <w:rFonts w:ascii="Times New Roman" w:hAnsi="Times New Roman"/>
                      <w:bCs/>
                      <w:sz w:val="22"/>
                      <w:szCs w:val="22"/>
                    </w:rPr>
                  </w:pPr>
                  <w:r w:rsidRPr="0027502F">
                    <w:rPr>
                      <w:rFonts w:ascii="Times New Roman" w:hAnsi="Times New Roman"/>
                      <w:bCs/>
                      <w:sz w:val="22"/>
                      <w:szCs w:val="22"/>
                    </w:rPr>
                    <w:t>X.I.3.2.1 Queue Name</w:t>
                  </w:r>
                </w:p>
                <w:p w14:paraId="52F958F6" w14:textId="205759DB" w:rsidR="00C70867" w:rsidRPr="0027502F" w:rsidRDefault="00C70867" w:rsidP="00C70867">
                  <w:pPr>
                    <w:ind w:left="720"/>
                    <w:rPr>
                      <w:noProof/>
                      <w:szCs w:val="22"/>
                    </w:rPr>
                  </w:pPr>
                  <w:r w:rsidRPr="0027502F">
                    <w:rPr>
                      <w:noProof/>
                      <w:szCs w:val="22"/>
                    </w:rPr>
                    <w:t xml:space="preserve">In the </w:t>
                  </w:r>
                  <w:r w:rsidR="00931CDE" w:rsidRPr="0027502F">
                    <w:rPr>
                      <w:noProof/>
                      <w:szCs w:val="22"/>
                    </w:rPr>
                    <w:t>above</w:t>
                  </w:r>
                  <w:r w:rsidRPr="0027502F">
                    <w:rPr>
                      <w:noProof/>
                      <w:szCs w:val="22"/>
                    </w:rPr>
                    <w:t xml:space="preserve"> </w:t>
                  </w:r>
                  <w:r w:rsidRPr="0027502F">
                    <w:rPr>
                      <w:szCs w:val="22"/>
                    </w:rPr>
                    <w:t>table</w:t>
                  </w:r>
                  <w:r w:rsidRPr="0027502F">
                    <w:rPr>
                      <w:noProof/>
                      <w:szCs w:val="22"/>
                    </w:rPr>
                    <w:t>:</w:t>
                  </w:r>
                </w:p>
                <w:p w14:paraId="42D6C2FD" w14:textId="3C675C3C" w:rsidR="00C70867" w:rsidRPr="0027502F" w:rsidRDefault="00C70867" w:rsidP="00C70867">
                  <w:pPr>
                    <w:pStyle w:val="ListBullet2"/>
                    <w:tabs>
                      <w:tab w:val="clear" w:pos="454"/>
                      <w:tab w:val="num" w:pos="643"/>
                    </w:tabs>
                    <w:ind w:left="1080" w:hanging="360"/>
                    <w:rPr>
                      <w:noProof/>
                      <w:color w:val="000000" w:themeColor="text1"/>
                      <w:szCs w:val="22"/>
                    </w:rPr>
                  </w:pPr>
                  <w:r w:rsidRPr="0027502F">
                    <w:rPr>
                      <w:noProof/>
                      <w:color w:val="000000" w:themeColor="text1"/>
                      <w:szCs w:val="22"/>
                    </w:rPr>
                    <w:t xml:space="preserve">“xx” is a value for use by the </w:t>
                  </w:r>
                  <w:r w:rsidRPr="0027502F">
                    <w:rPr>
                      <w:color w:val="000000" w:themeColor="text1"/>
                      <w:szCs w:val="22"/>
                    </w:rPr>
                    <w:t>testing application (</w:t>
                  </w:r>
                  <w:r w:rsidRPr="0027502F">
                    <w:rPr>
                      <w:strike/>
                      <w:color w:val="000000" w:themeColor="text1"/>
                      <w:szCs w:val="22"/>
                    </w:rPr>
                    <w:t>TA</w:t>
                  </w:r>
                  <w:r w:rsidRPr="0027502F">
                    <w:rPr>
                      <w:strike/>
                      <w:color w:val="FF0000"/>
                      <w:szCs w:val="22"/>
                    </w:rPr>
                    <w:t xml:space="preserve"> or</w:t>
                  </w:r>
                  <w:r w:rsidRPr="0027502F">
                    <w:rPr>
                      <w:color w:val="000000" w:themeColor="text1"/>
                      <w:szCs w:val="22"/>
                    </w:rPr>
                    <w:t xml:space="preserve"> CTA) </w:t>
                  </w:r>
                  <w:r w:rsidRPr="0027502F">
                    <w:rPr>
                      <w:noProof/>
                      <w:color w:val="000000" w:themeColor="text1"/>
                      <w:szCs w:val="22"/>
                    </w:rPr>
                    <w:t xml:space="preserve">in Common Domain Testing environment defined in </w:t>
                  </w:r>
                  <w:r w:rsidR="00931CDE" w:rsidRPr="0027502F">
                    <w:rPr>
                      <w:noProof/>
                      <w:color w:val="000000" w:themeColor="text1"/>
                      <w:szCs w:val="22"/>
                    </w:rPr>
                    <w:t>the above table.</w:t>
                  </w:r>
                </w:p>
                <w:p w14:paraId="440333C9" w14:textId="57F9C48C" w:rsidR="00C70867" w:rsidRPr="0027502F" w:rsidRDefault="00C70867" w:rsidP="00C70867">
                  <w:pPr>
                    <w:pStyle w:val="ListBullet2"/>
                    <w:tabs>
                      <w:tab w:val="clear" w:pos="454"/>
                      <w:tab w:val="num" w:pos="360"/>
                    </w:tabs>
                    <w:ind w:left="1003" w:hanging="283"/>
                    <w:rPr>
                      <w:noProof/>
                      <w:color w:val="000000" w:themeColor="text1"/>
                      <w:szCs w:val="22"/>
                    </w:rPr>
                  </w:pPr>
                  <w:r w:rsidRPr="0027502F">
                    <w:rPr>
                      <w:noProof/>
                      <w:color w:val="000000" w:themeColor="text1"/>
                      <w:szCs w:val="22"/>
                    </w:rPr>
                    <w:t xml:space="preserve">Queues </w:t>
                  </w:r>
                  <w:r w:rsidRPr="0027502F">
                    <w:rPr>
                      <w:strike/>
                      <w:noProof/>
                      <w:color w:val="000000" w:themeColor="text1"/>
                      <w:szCs w:val="22"/>
                    </w:rPr>
                    <w:t>TA</w:t>
                  </w:r>
                  <w:r w:rsidRPr="0027502F">
                    <w:rPr>
                      <w:noProof/>
                      <w:color w:val="000000" w:themeColor="text1"/>
                      <w:szCs w:val="22"/>
                    </w:rPr>
                    <w:t xml:space="preserve"> CTA are defined for Mode-1 and Mode-2, in order to support the Common Domain Testing activities.</w:t>
                  </w:r>
                </w:p>
                <w:p w14:paraId="49E6719F" w14:textId="77777777" w:rsidR="00C70867" w:rsidRPr="0027502F" w:rsidRDefault="00C70867" w:rsidP="00C70867">
                  <w:pPr>
                    <w:pStyle w:val="ListBullet2"/>
                    <w:tabs>
                      <w:tab w:val="clear" w:pos="454"/>
                    </w:tabs>
                    <w:ind w:left="283" w:firstLine="0"/>
                    <w:rPr>
                      <w:noProof/>
                      <w:color w:val="000000" w:themeColor="text1"/>
                      <w:szCs w:val="22"/>
                    </w:rPr>
                  </w:pPr>
                </w:p>
                <w:p w14:paraId="28A1C52B" w14:textId="77777777" w:rsidR="00C70867" w:rsidRPr="0027502F" w:rsidRDefault="00C70867" w:rsidP="00B03D74">
                  <w:pPr>
                    <w:pStyle w:val="ListBullet2"/>
                    <w:numPr>
                      <w:ilvl w:val="0"/>
                      <w:numId w:val="69"/>
                    </w:numPr>
                    <w:rPr>
                      <w:noProof/>
                      <w:color w:val="000000" w:themeColor="text1"/>
                      <w:szCs w:val="22"/>
                    </w:rPr>
                  </w:pPr>
                  <w:r w:rsidRPr="0027502F">
                    <w:rPr>
                      <w:noProof/>
                      <w:color w:val="000000" w:themeColor="text1"/>
                      <w:szCs w:val="22"/>
                    </w:rPr>
                    <w:t>Figure 253: Conformance Testing with TA will be removed:</w:t>
                  </w:r>
                </w:p>
                <w:p w14:paraId="6115C561" w14:textId="77777777" w:rsidR="00C70867" w:rsidRPr="0027502F" w:rsidRDefault="00C70867" w:rsidP="00C70867">
                  <w:pPr>
                    <w:pStyle w:val="ListBullet2"/>
                    <w:tabs>
                      <w:tab w:val="clear" w:pos="454"/>
                    </w:tabs>
                    <w:ind w:left="720" w:firstLine="0"/>
                    <w:rPr>
                      <w:noProof/>
                      <w:szCs w:val="22"/>
                    </w:rPr>
                  </w:pPr>
                  <w:r w:rsidRPr="0027502F">
                    <w:rPr>
                      <w:noProof/>
                      <w:szCs w:val="22"/>
                      <w:lang w:eastAsia="en-GB"/>
                    </w:rPr>
                    <w:drawing>
                      <wp:inline distT="0" distB="0" distL="0" distR="0" wp14:anchorId="178F338C" wp14:editId="6BB950C2">
                        <wp:extent cx="3816928" cy="1321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5645" cy="1324453"/>
                                </a:xfrm>
                                <a:prstGeom prst="rect">
                                  <a:avLst/>
                                </a:prstGeom>
                                <a:noFill/>
                                <a:ln>
                                  <a:noFill/>
                                </a:ln>
                              </pic:spPr>
                            </pic:pic>
                          </a:graphicData>
                        </a:graphic>
                      </wp:inline>
                    </w:drawing>
                  </w:r>
                </w:p>
                <w:p w14:paraId="1B421460" w14:textId="77777777" w:rsidR="00C70867" w:rsidRPr="0027502F" w:rsidRDefault="00C70867" w:rsidP="00B03D74">
                  <w:pPr>
                    <w:pStyle w:val="ListBullet3"/>
                    <w:keepLines/>
                    <w:numPr>
                      <w:ilvl w:val="0"/>
                      <w:numId w:val="69"/>
                    </w:numPr>
                    <w:spacing w:after="240"/>
                    <w:contextualSpacing w:val="0"/>
                    <w:rPr>
                      <w:rFonts w:ascii="Times New Roman" w:hAnsi="Times New Roman"/>
                      <w:bCs/>
                      <w:sz w:val="22"/>
                      <w:szCs w:val="22"/>
                    </w:rPr>
                  </w:pPr>
                  <w:r w:rsidRPr="0027502F">
                    <w:rPr>
                      <w:rFonts w:ascii="Times New Roman" w:hAnsi="Times New Roman"/>
                      <w:bCs/>
                      <w:sz w:val="22"/>
                      <w:szCs w:val="22"/>
                    </w:rPr>
                    <w:t xml:space="preserve">X.I.5.3.1.6 </w:t>
                  </w:r>
                  <w:r w:rsidRPr="0027502F">
                    <w:rPr>
                      <w:rFonts w:ascii="Times New Roman" w:hAnsi="Times New Roman"/>
                      <w:bCs/>
                      <w:sz w:val="22"/>
                      <w:szCs w:val="22"/>
                      <w:u w:val="single"/>
                    </w:rPr>
                    <w:t>ccnUserProfileId</w:t>
                  </w:r>
                </w:p>
                <w:p w14:paraId="51145D33" w14:textId="41255E93" w:rsidR="00C70867" w:rsidRPr="0027502F" w:rsidRDefault="00C70867" w:rsidP="00CA062C">
                  <w:pPr>
                    <w:pStyle w:val="ListParagraph"/>
                    <w:numPr>
                      <w:ilvl w:val="1"/>
                      <w:numId w:val="69"/>
                    </w:numPr>
                    <w:spacing w:after="0"/>
                    <w:rPr>
                      <w:szCs w:val="22"/>
                    </w:rPr>
                  </w:pPr>
                  <w:r w:rsidRPr="0027502F">
                    <w:rPr>
                      <w:noProof/>
                      <w:szCs w:val="22"/>
                    </w:rPr>
                    <w:t xml:space="preserve">The names of </w:t>
                  </w:r>
                  <w:r w:rsidRPr="0027502F">
                    <w:rPr>
                      <w:szCs w:val="22"/>
                    </w:rPr>
                    <w:t>the UserProfileId</w:t>
                  </w:r>
                  <w:r w:rsidRPr="0027502F">
                    <w:rPr>
                      <w:noProof/>
                      <w:szCs w:val="22"/>
                    </w:rPr>
                    <w:t xml:space="preserve"> per queue are defined as shown in </w:t>
                  </w:r>
                  <w:r w:rsidRPr="0027502F">
                    <w:rPr>
                      <w:noProof/>
                      <w:szCs w:val="22"/>
                    </w:rPr>
                    <w:fldChar w:fldCharType="begin"/>
                  </w:r>
                  <w:r w:rsidRPr="0027502F">
                    <w:rPr>
                      <w:noProof/>
                      <w:szCs w:val="22"/>
                    </w:rPr>
                    <w:instrText xml:space="preserve"> REF _Ref264464458 \h  \* MERGEFORMAT </w:instrText>
                  </w:r>
                  <w:r w:rsidRPr="0027502F">
                    <w:rPr>
                      <w:noProof/>
                      <w:szCs w:val="22"/>
                    </w:rPr>
                  </w:r>
                  <w:r w:rsidRPr="0027502F">
                    <w:rPr>
                      <w:noProof/>
                      <w:szCs w:val="22"/>
                    </w:rPr>
                    <w:fldChar w:fldCharType="separate"/>
                  </w:r>
                  <w:r w:rsidR="00903B50" w:rsidRPr="0027502F">
                    <w:rPr>
                      <w:szCs w:val="22"/>
                    </w:rPr>
                    <w:t xml:space="preserve">Table </w:t>
                  </w:r>
                  <w:r w:rsidR="00903B50" w:rsidRPr="0027502F">
                    <w:rPr>
                      <w:noProof/>
                      <w:szCs w:val="22"/>
                    </w:rPr>
                    <w:t>6</w:t>
                  </w:r>
                  <w:r w:rsidRPr="0027502F">
                    <w:rPr>
                      <w:noProof/>
                      <w:szCs w:val="22"/>
                    </w:rPr>
                    <w:fldChar w:fldCharType="end"/>
                  </w:r>
                  <w:r w:rsidRPr="0027502F">
                    <w:rPr>
                      <w:noProof/>
                      <w:szCs w:val="22"/>
                    </w:rPr>
                    <w:t xml:space="preserve"> (for more information regarding queues please refer to Section </w:t>
                  </w:r>
                  <w:r w:rsidRPr="0027502F">
                    <w:rPr>
                      <w:noProof/>
                      <w:szCs w:val="22"/>
                    </w:rPr>
                    <w:fldChar w:fldCharType="begin"/>
                  </w:r>
                  <w:r w:rsidRPr="0027502F">
                    <w:rPr>
                      <w:noProof/>
                      <w:szCs w:val="22"/>
                    </w:rPr>
                    <w:instrText xml:space="preserve"> REF _Ref264464481 \w \h  \* MERGEFORMAT </w:instrText>
                  </w:r>
                  <w:r w:rsidRPr="0027502F">
                    <w:rPr>
                      <w:noProof/>
                      <w:szCs w:val="22"/>
                    </w:rPr>
                  </w:r>
                  <w:r w:rsidRPr="0027502F">
                    <w:rPr>
                      <w:noProof/>
                      <w:szCs w:val="22"/>
                    </w:rPr>
                    <w:fldChar w:fldCharType="separate"/>
                  </w:r>
                  <w:r w:rsidR="00903B50" w:rsidRPr="0027502F">
                    <w:rPr>
                      <w:noProof/>
                      <w:szCs w:val="22"/>
                    </w:rPr>
                    <w:t>0.o</w:t>
                  </w:r>
                  <w:r w:rsidR="00903B50" w:rsidRPr="0027502F">
                    <w:rPr>
                      <w:noProof/>
                      <w:szCs w:val="22"/>
                    </w:rPr>
                    <w:t></w:t>
                  </w:r>
                  <w:r w:rsidRPr="0027502F">
                    <w:rPr>
                      <w:noProof/>
                      <w:szCs w:val="22"/>
                    </w:rPr>
                    <w:fldChar w:fldCharType="end"/>
                  </w:r>
                  <w:r w:rsidRPr="0027502F">
                    <w:rPr>
                      <w:noProof/>
                      <w:szCs w:val="22"/>
                    </w:rPr>
                    <w:t xml:space="preserve"> </w:t>
                  </w:r>
                  <w:r w:rsidRPr="0027502F">
                    <w:rPr>
                      <w:noProof/>
                      <w:szCs w:val="22"/>
                    </w:rPr>
                    <w:fldChar w:fldCharType="begin"/>
                  </w:r>
                  <w:r w:rsidRPr="0027502F">
                    <w:rPr>
                      <w:noProof/>
                      <w:szCs w:val="22"/>
                    </w:rPr>
                    <w:instrText xml:space="preserve"> REF _Ref264464486 \h  \* MERGEFORMAT </w:instrText>
                  </w:r>
                  <w:r w:rsidRPr="0027502F">
                    <w:rPr>
                      <w:noProof/>
                      <w:szCs w:val="22"/>
                    </w:rPr>
                  </w:r>
                  <w:r w:rsidRPr="0027502F">
                    <w:rPr>
                      <w:noProof/>
                      <w:szCs w:val="22"/>
                    </w:rPr>
                    <w:fldChar w:fldCharType="separate"/>
                  </w:r>
                  <w:r w:rsidR="00903B50" w:rsidRPr="0027502F">
                    <w:rPr>
                      <w:szCs w:val="22"/>
                    </w:rPr>
                    <w:t>From X.I.3 “Environment</w:t>
                  </w:r>
                  <w:r w:rsidRPr="0027502F">
                    <w:rPr>
                      <w:noProof/>
                      <w:szCs w:val="22"/>
                    </w:rPr>
                    <w:fldChar w:fldCharType="end"/>
                  </w:r>
                  <w:r w:rsidRPr="0027502F">
                    <w:rPr>
                      <w:noProof/>
                      <w:szCs w:val="22"/>
                    </w:rPr>
                    <w:t xml:space="preserve">). For detailed implementation of the UserProfileIds for SEED, </w:t>
                  </w:r>
                  <w:r w:rsidRPr="0027502F">
                    <w:rPr>
                      <w:strike/>
                      <w:noProof/>
                      <w:szCs w:val="22"/>
                    </w:rPr>
                    <w:t>TA</w:t>
                  </w:r>
                  <w:r w:rsidRPr="0027502F">
                    <w:rPr>
                      <w:strike/>
                      <w:noProof/>
                      <w:color w:val="FF0000"/>
                      <w:szCs w:val="22"/>
                    </w:rPr>
                    <w:t xml:space="preserve"> and</w:t>
                  </w:r>
                  <w:r w:rsidRPr="0027502F">
                    <w:rPr>
                      <w:noProof/>
                      <w:szCs w:val="22"/>
                    </w:rPr>
                    <w:t xml:space="preserve"> CTA, please refer to the corresponding CTODs (Conformance Test Organisation Documents)</w:t>
                  </w:r>
                  <w:r w:rsidRPr="0027502F">
                    <w:rPr>
                      <w:szCs w:val="22"/>
                    </w:rPr>
                    <w:t>.</w:t>
                  </w:r>
                </w:p>
                <w:p w14:paraId="15483B75" w14:textId="77777777" w:rsidR="00C70867" w:rsidRPr="0027502F" w:rsidRDefault="00C70867" w:rsidP="00C70867">
                  <w:pPr>
                    <w:pStyle w:val="ListParagraph"/>
                    <w:ind w:left="1440"/>
                    <w:rPr>
                      <w:szCs w:val="22"/>
                    </w:rPr>
                  </w:pPr>
                </w:p>
                <w:p w14:paraId="0F1DA763" w14:textId="77777777" w:rsidR="00C70867" w:rsidRPr="0027502F" w:rsidRDefault="00C70867" w:rsidP="00B03D74">
                  <w:pPr>
                    <w:pStyle w:val="ListBullet3"/>
                    <w:keepLines/>
                    <w:numPr>
                      <w:ilvl w:val="1"/>
                      <w:numId w:val="69"/>
                    </w:numPr>
                    <w:spacing w:after="240"/>
                    <w:contextualSpacing w:val="0"/>
                    <w:rPr>
                      <w:rFonts w:ascii="Times New Roman" w:hAnsi="Times New Roman"/>
                      <w:bCs/>
                      <w:sz w:val="22"/>
                      <w:szCs w:val="22"/>
                    </w:rPr>
                  </w:pPr>
                  <w:r w:rsidRPr="0027502F">
                    <w:rPr>
                      <w:rFonts w:ascii="Times New Roman" w:hAnsi="Times New Roman"/>
                      <w:bCs/>
                      <w:sz w:val="22"/>
                      <w:szCs w:val="22"/>
                    </w:rPr>
                    <w:t>In table 58: List of user profiles the following entries will be removed:</w:t>
                  </w:r>
                </w:p>
                <w:tbl>
                  <w:tblPr>
                    <w:tblStyle w:val="TableGrid"/>
                    <w:tblpPr w:leftFromText="180" w:rightFromText="180" w:vertAnchor="text" w:horzAnchor="margin" w:tblpY="205"/>
                    <w:tblOverlap w:val="never"/>
                    <w:tblW w:w="0" w:type="auto"/>
                    <w:tblLayout w:type="fixed"/>
                    <w:tblLook w:val="04A0" w:firstRow="1" w:lastRow="0" w:firstColumn="1" w:lastColumn="0" w:noHBand="0" w:noVBand="1"/>
                  </w:tblPr>
                  <w:tblGrid>
                    <w:gridCol w:w="2972"/>
                    <w:gridCol w:w="2835"/>
                    <w:gridCol w:w="851"/>
                  </w:tblGrid>
                  <w:tr w:rsidR="00C70867" w:rsidRPr="0027502F" w14:paraId="0E1260C7" w14:textId="77777777" w:rsidTr="00C70867">
                    <w:trPr>
                      <w:cnfStyle w:val="100000000000" w:firstRow="1" w:lastRow="0" w:firstColumn="0" w:lastColumn="0" w:oddVBand="0" w:evenVBand="0" w:oddHBand="0" w:evenHBand="0" w:firstRowFirstColumn="0" w:firstRowLastColumn="0" w:lastRowFirstColumn="0" w:lastRowLastColumn="0"/>
                    </w:trPr>
                    <w:tc>
                      <w:tcPr>
                        <w:tcW w:w="2972" w:type="dxa"/>
                        <w:vAlign w:val="center"/>
                      </w:tcPr>
                      <w:p w14:paraId="7FAB370F"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TA2-NEA-CORE-XML-RCT-QUE.EMCS</w:t>
                        </w:r>
                      </w:p>
                    </w:tc>
                    <w:tc>
                      <w:tcPr>
                        <w:tcW w:w="2835" w:type="dxa"/>
                        <w:vAlign w:val="center"/>
                      </w:tcPr>
                      <w:p w14:paraId="666C4032"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TA-NEA-READ-RCT-PRF.EMCS</w:t>
                        </w:r>
                      </w:p>
                    </w:tc>
                    <w:tc>
                      <w:tcPr>
                        <w:tcW w:w="851" w:type="dxa"/>
                        <w:vAlign w:val="center"/>
                      </w:tcPr>
                      <w:p w14:paraId="61E7A0D8"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R</w:t>
                        </w:r>
                      </w:p>
                    </w:tc>
                  </w:tr>
                  <w:tr w:rsidR="00C70867" w:rsidRPr="0027502F" w14:paraId="053B00A3" w14:textId="77777777" w:rsidTr="00C70867">
                    <w:tc>
                      <w:tcPr>
                        <w:tcW w:w="2972" w:type="dxa"/>
                        <w:vAlign w:val="center"/>
                      </w:tcPr>
                      <w:p w14:paraId="721771C1"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TA2-NEA-CORE-XML-RCT-QUE.EMCS</w:t>
                        </w:r>
                      </w:p>
                    </w:tc>
                    <w:tc>
                      <w:tcPr>
                        <w:tcW w:w="2835" w:type="dxa"/>
                        <w:vAlign w:val="center"/>
                      </w:tcPr>
                      <w:p w14:paraId="0873F38D"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TA-NEA-WRITE-RCT-PRF.EMCS</w:t>
                        </w:r>
                      </w:p>
                    </w:tc>
                    <w:tc>
                      <w:tcPr>
                        <w:tcW w:w="851" w:type="dxa"/>
                        <w:vAlign w:val="center"/>
                      </w:tcPr>
                      <w:p w14:paraId="63531434"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585BEB13" w14:textId="77777777" w:rsidTr="00C70867">
                    <w:tc>
                      <w:tcPr>
                        <w:tcW w:w="2972" w:type="dxa"/>
                      </w:tcPr>
                      <w:p w14:paraId="4394165A"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TA2-CORE1-XML-xx-RCT-QUE.EMCS</w:t>
                        </w:r>
                      </w:p>
                    </w:tc>
                    <w:tc>
                      <w:tcPr>
                        <w:tcW w:w="2835" w:type="dxa"/>
                      </w:tcPr>
                      <w:p w14:paraId="232A49D2"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285ECFF0"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563A4389" w14:textId="77777777" w:rsidTr="00C70867">
                    <w:tc>
                      <w:tcPr>
                        <w:tcW w:w="2972" w:type="dxa"/>
                      </w:tcPr>
                      <w:p w14:paraId="59561D47"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TA2-CORE2-XML-xx-RCT-QUE.EMCS</w:t>
                        </w:r>
                      </w:p>
                    </w:tc>
                    <w:tc>
                      <w:tcPr>
                        <w:tcW w:w="2835" w:type="dxa"/>
                      </w:tcPr>
                      <w:p w14:paraId="57AE23C7"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4E9F7437"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31E74A27" w14:textId="77777777" w:rsidTr="00C70867">
                    <w:tc>
                      <w:tcPr>
                        <w:tcW w:w="2972" w:type="dxa"/>
                      </w:tcPr>
                      <w:p w14:paraId="143DCBA5"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lastRenderedPageBreak/>
                          <w:t>TA2-CORE3-XML-xx-RCT-QUE.EMCS</w:t>
                        </w:r>
                      </w:p>
                    </w:tc>
                    <w:tc>
                      <w:tcPr>
                        <w:tcW w:w="2835" w:type="dxa"/>
                      </w:tcPr>
                      <w:p w14:paraId="21BA297F"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7DD6BB95"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591EA913" w14:textId="77777777" w:rsidTr="00C70867">
                    <w:tc>
                      <w:tcPr>
                        <w:tcW w:w="2972" w:type="dxa"/>
                        <w:vAlign w:val="center"/>
                      </w:tcPr>
                      <w:p w14:paraId="111479EF"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TA2-NEA-ADMIN-XML-RCT-QUE.EMCS</w:t>
                        </w:r>
                      </w:p>
                    </w:tc>
                    <w:tc>
                      <w:tcPr>
                        <w:tcW w:w="2835" w:type="dxa"/>
                        <w:vAlign w:val="center"/>
                      </w:tcPr>
                      <w:p w14:paraId="59968F67"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TA-NEA-READ-RCT-PRF.EMCS</w:t>
                        </w:r>
                      </w:p>
                    </w:tc>
                    <w:tc>
                      <w:tcPr>
                        <w:tcW w:w="851" w:type="dxa"/>
                        <w:vAlign w:val="center"/>
                      </w:tcPr>
                      <w:p w14:paraId="00084A7F"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R</w:t>
                        </w:r>
                      </w:p>
                    </w:tc>
                  </w:tr>
                  <w:tr w:rsidR="00C70867" w:rsidRPr="0027502F" w14:paraId="4A0D2681" w14:textId="77777777" w:rsidTr="00C70867">
                    <w:tc>
                      <w:tcPr>
                        <w:tcW w:w="2972" w:type="dxa"/>
                        <w:vAlign w:val="center"/>
                      </w:tcPr>
                      <w:p w14:paraId="08492DED"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TA2-NEA-ADMIN-XML-RCT-QUE.EMCS</w:t>
                        </w:r>
                      </w:p>
                    </w:tc>
                    <w:tc>
                      <w:tcPr>
                        <w:tcW w:w="2835" w:type="dxa"/>
                        <w:vAlign w:val="center"/>
                      </w:tcPr>
                      <w:p w14:paraId="7A738D0C"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TA-NEA-WRITE-RCT-PRF.EMCS</w:t>
                        </w:r>
                      </w:p>
                    </w:tc>
                    <w:tc>
                      <w:tcPr>
                        <w:tcW w:w="851" w:type="dxa"/>
                        <w:vAlign w:val="center"/>
                      </w:tcPr>
                      <w:p w14:paraId="3DF70F27"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34C706A8" w14:textId="77777777" w:rsidTr="00C70867">
                    <w:tc>
                      <w:tcPr>
                        <w:tcW w:w="2972" w:type="dxa"/>
                      </w:tcPr>
                      <w:p w14:paraId="758B0CCF"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TA2-ADMIN1-XML-xx-RCT-QUE.EMCS</w:t>
                        </w:r>
                      </w:p>
                    </w:tc>
                    <w:tc>
                      <w:tcPr>
                        <w:tcW w:w="2835" w:type="dxa"/>
                      </w:tcPr>
                      <w:p w14:paraId="72775B41"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67F4C8C4"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6983C910" w14:textId="77777777" w:rsidTr="00C70867">
                    <w:tc>
                      <w:tcPr>
                        <w:tcW w:w="2972" w:type="dxa"/>
                      </w:tcPr>
                      <w:p w14:paraId="525733BF"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TA2-ADMIN2-XML-xx-RCT-QUE.EMCS</w:t>
                        </w:r>
                      </w:p>
                    </w:tc>
                    <w:tc>
                      <w:tcPr>
                        <w:tcW w:w="2835" w:type="dxa"/>
                      </w:tcPr>
                      <w:p w14:paraId="7669029F"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35967E9B"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5241C176" w14:textId="77777777" w:rsidTr="00C70867">
                    <w:tc>
                      <w:tcPr>
                        <w:tcW w:w="2972" w:type="dxa"/>
                      </w:tcPr>
                      <w:p w14:paraId="7FC552F6"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TA2-ADMIN3-XML-xx-RCT-QUE.EMCS</w:t>
                        </w:r>
                      </w:p>
                    </w:tc>
                    <w:tc>
                      <w:tcPr>
                        <w:tcW w:w="2835" w:type="dxa"/>
                      </w:tcPr>
                      <w:p w14:paraId="500C93A3"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tcPr>
                      <w:p w14:paraId="0D88C031"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10E69F54" w14:textId="77777777" w:rsidTr="00C70867">
                    <w:tc>
                      <w:tcPr>
                        <w:tcW w:w="2972" w:type="dxa"/>
                        <w:vAlign w:val="center"/>
                      </w:tcPr>
                      <w:p w14:paraId="3FA7A568"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TA2-NEA-REPORT-RCT-QUE.EMCS</w:t>
                        </w:r>
                      </w:p>
                    </w:tc>
                    <w:tc>
                      <w:tcPr>
                        <w:tcW w:w="2835" w:type="dxa"/>
                        <w:vAlign w:val="center"/>
                      </w:tcPr>
                      <w:p w14:paraId="1D8162F2"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TA-NEA-READ-RCT-PRF.EMCS</w:t>
                        </w:r>
                      </w:p>
                    </w:tc>
                    <w:tc>
                      <w:tcPr>
                        <w:tcW w:w="851" w:type="dxa"/>
                        <w:vAlign w:val="center"/>
                      </w:tcPr>
                      <w:p w14:paraId="07BDA16E"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R</w:t>
                        </w:r>
                      </w:p>
                    </w:tc>
                  </w:tr>
                  <w:tr w:rsidR="00C70867" w:rsidRPr="0027502F" w14:paraId="7A1AAC4D" w14:textId="77777777" w:rsidTr="00C70867">
                    <w:tc>
                      <w:tcPr>
                        <w:tcW w:w="2972" w:type="dxa"/>
                      </w:tcPr>
                      <w:p w14:paraId="7A7B0CFD"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TA2-NEA-REPORT-RCT-QUE.EMCS</w:t>
                        </w:r>
                      </w:p>
                    </w:tc>
                    <w:tc>
                      <w:tcPr>
                        <w:tcW w:w="2835" w:type="dxa"/>
                      </w:tcPr>
                      <w:p w14:paraId="5DAE3DF2"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TA-NEA-WRITE-RCT-PRF.EMCS</w:t>
                        </w:r>
                      </w:p>
                    </w:tc>
                    <w:tc>
                      <w:tcPr>
                        <w:tcW w:w="851" w:type="dxa"/>
                      </w:tcPr>
                      <w:p w14:paraId="008B4675"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617C230D" w14:textId="77777777" w:rsidTr="00C70867">
                    <w:tc>
                      <w:tcPr>
                        <w:tcW w:w="2972" w:type="dxa"/>
                        <w:vAlign w:val="center"/>
                      </w:tcPr>
                      <w:p w14:paraId="6C50EFD8"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TA2-REPORT-xx-RCT-QUE.EMCS</w:t>
                        </w:r>
                      </w:p>
                    </w:tc>
                    <w:tc>
                      <w:tcPr>
                        <w:tcW w:w="2835" w:type="dxa"/>
                        <w:vAlign w:val="center"/>
                      </w:tcPr>
                      <w:p w14:paraId="780E302B"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vAlign w:val="center"/>
                      </w:tcPr>
                      <w:p w14:paraId="535AE7D1"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7D58992C" w14:textId="77777777" w:rsidTr="00C70867">
                    <w:tc>
                      <w:tcPr>
                        <w:tcW w:w="2972" w:type="dxa"/>
                        <w:vAlign w:val="center"/>
                      </w:tcPr>
                      <w:p w14:paraId="725999AA"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TA2-NEA-ED-RCT-QUE.EMCS</w:t>
                        </w:r>
                      </w:p>
                    </w:tc>
                    <w:tc>
                      <w:tcPr>
                        <w:tcW w:w="2835" w:type="dxa"/>
                        <w:vAlign w:val="center"/>
                      </w:tcPr>
                      <w:p w14:paraId="7268F6D5"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TA-NEA-READ-RCT-PRF.EMCS</w:t>
                        </w:r>
                      </w:p>
                    </w:tc>
                    <w:tc>
                      <w:tcPr>
                        <w:tcW w:w="851" w:type="dxa"/>
                        <w:vAlign w:val="center"/>
                      </w:tcPr>
                      <w:p w14:paraId="3FD22EC2"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R</w:t>
                        </w:r>
                      </w:p>
                    </w:tc>
                  </w:tr>
                  <w:tr w:rsidR="00C70867" w:rsidRPr="0027502F" w14:paraId="00F8C6D0" w14:textId="77777777" w:rsidTr="00C70867">
                    <w:tc>
                      <w:tcPr>
                        <w:tcW w:w="2972" w:type="dxa"/>
                        <w:vAlign w:val="center"/>
                      </w:tcPr>
                      <w:p w14:paraId="4AF91EE0"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TA2-NEA-ED-RCT-QUE.EMCS</w:t>
                        </w:r>
                      </w:p>
                    </w:tc>
                    <w:tc>
                      <w:tcPr>
                        <w:tcW w:w="2835" w:type="dxa"/>
                        <w:vAlign w:val="center"/>
                      </w:tcPr>
                      <w:p w14:paraId="522254CF"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TA-NEA-WRITE-RCT-PRF.EMCS</w:t>
                        </w:r>
                      </w:p>
                    </w:tc>
                    <w:tc>
                      <w:tcPr>
                        <w:tcW w:w="851" w:type="dxa"/>
                        <w:vAlign w:val="center"/>
                      </w:tcPr>
                      <w:p w14:paraId="0A1C7673"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2E587A3F" w14:textId="77777777" w:rsidTr="00C70867">
                    <w:tc>
                      <w:tcPr>
                        <w:tcW w:w="2972" w:type="dxa"/>
                        <w:vAlign w:val="center"/>
                      </w:tcPr>
                      <w:p w14:paraId="62EFD368" w14:textId="77777777" w:rsidR="00C70867" w:rsidRPr="00FA7B78" w:rsidRDefault="00C70867" w:rsidP="00C70867">
                        <w:pPr>
                          <w:pStyle w:val="ListBullet3"/>
                          <w:numPr>
                            <w:ilvl w:val="0"/>
                            <w:numId w:val="0"/>
                          </w:numPr>
                          <w:rPr>
                            <w:rFonts w:ascii="Times New Roman" w:hAnsi="Times New Roman"/>
                            <w:bCs/>
                            <w:sz w:val="22"/>
                            <w:szCs w:val="22"/>
                            <w:lang w:val="fr-BE"/>
                          </w:rPr>
                        </w:pPr>
                        <w:r w:rsidRPr="00FA7B78">
                          <w:rPr>
                            <w:rFonts w:ascii="Times New Roman" w:hAnsi="Times New Roman"/>
                            <w:sz w:val="22"/>
                            <w:szCs w:val="22"/>
                            <w:lang w:val="fr-BE"/>
                          </w:rPr>
                          <w:t>TA2-ED-xx-RCT-QUE.EMCS</w:t>
                        </w:r>
                      </w:p>
                    </w:tc>
                    <w:tc>
                      <w:tcPr>
                        <w:tcW w:w="2835" w:type="dxa"/>
                        <w:vAlign w:val="center"/>
                      </w:tcPr>
                      <w:p w14:paraId="258E1F51"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TA-WRITE-RCT-PRF.EMCS</w:t>
                        </w:r>
                      </w:p>
                    </w:tc>
                    <w:tc>
                      <w:tcPr>
                        <w:tcW w:w="851" w:type="dxa"/>
                        <w:vAlign w:val="center"/>
                      </w:tcPr>
                      <w:p w14:paraId="58541FE5" w14:textId="77777777" w:rsidR="00C70867" w:rsidRPr="0027502F" w:rsidRDefault="00C70867" w:rsidP="00C70867">
                        <w:pPr>
                          <w:pStyle w:val="ListBullet3"/>
                          <w:numPr>
                            <w:ilvl w:val="0"/>
                            <w:numId w:val="0"/>
                          </w:numPr>
                          <w:rPr>
                            <w:rFonts w:ascii="Times New Roman" w:hAnsi="Times New Roman"/>
                            <w:bCs/>
                            <w:sz w:val="22"/>
                            <w:szCs w:val="22"/>
                          </w:rPr>
                        </w:pPr>
                        <w:r w:rsidRPr="0027502F">
                          <w:rPr>
                            <w:rFonts w:ascii="Times New Roman" w:hAnsi="Times New Roman"/>
                            <w:sz w:val="22"/>
                            <w:szCs w:val="22"/>
                          </w:rPr>
                          <w:t>W</w:t>
                        </w:r>
                      </w:p>
                    </w:tc>
                  </w:tr>
                  <w:tr w:rsidR="00C70867" w:rsidRPr="0027502F" w14:paraId="48347C73" w14:textId="77777777" w:rsidTr="00C70867">
                    <w:tc>
                      <w:tcPr>
                        <w:tcW w:w="2972" w:type="dxa"/>
                        <w:vAlign w:val="center"/>
                      </w:tcPr>
                      <w:p w14:paraId="13568580" w14:textId="77777777" w:rsidR="00C70867" w:rsidRPr="00FA7B78" w:rsidRDefault="00C70867" w:rsidP="00C70867">
                        <w:pPr>
                          <w:pStyle w:val="ListBullet3"/>
                          <w:numPr>
                            <w:ilvl w:val="0"/>
                            <w:numId w:val="0"/>
                          </w:numPr>
                          <w:rPr>
                            <w:rFonts w:ascii="Times New Roman" w:hAnsi="Times New Roman"/>
                            <w:sz w:val="22"/>
                            <w:szCs w:val="22"/>
                            <w:lang w:val="fr-BE"/>
                          </w:rPr>
                        </w:pPr>
                        <w:r w:rsidRPr="00FA7B78">
                          <w:rPr>
                            <w:rFonts w:ascii="Times New Roman" w:hAnsi="Times New Roman"/>
                            <w:sz w:val="22"/>
                            <w:szCs w:val="22"/>
                            <w:lang w:val="fr-BE"/>
                          </w:rPr>
                          <w:t>TA2-REPORT-xx-RCT-QUE.EMCS</w:t>
                        </w:r>
                      </w:p>
                    </w:tc>
                    <w:tc>
                      <w:tcPr>
                        <w:tcW w:w="2835" w:type="dxa"/>
                        <w:vAlign w:val="center"/>
                      </w:tcPr>
                      <w:p w14:paraId="794C4554"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TA-WRITE-RCT-PRF.EMCS</w:t>
                        </w:r>
                      </w:p>
                    </w:tc>
                    <w:tc>
                      <w:tcPr>
                        <w:tcW w:w="851" w:type="dxa"/>
                        <w:vAlign w:val="center"/>
                      </w:tcPr>
                      <w:p w14:paraId="7E0CB2CE"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W</w:t>
                        </w:r>
                      </w:p>
                    </w:tc>
                  </w:tr>
                  <w:tr w:rsidR="00C70867" w:rsidRPr="0027502F" w14:paraId="765A3012" w14:textId="77777777" w:rsidTr="00C70867">
                    <w:tc>
                      <w:tcPr>
                        <w:tcW w:w="2972" w:type="dxa"/>
                        <w:vAlign w:val="center"/>
                      </w:tcPr>
                      <w:p w14:paraId="20972C1C" w14:textId="77777777" w:rsidR="00C70867" w:rsidRPr="00FA7B78" w:rsidRDefault="00C70867" w:rsidP="00C70867">
                        <w:pPr>
                          <w:pStyle w:val="ListBullet3"/>
                          <w:numPr>
                            <w:ilvl w:val="0"/>
                            <w:numId w:val="0"/>
                          </w:numPr>
                          <w:rPr>
                            <w:rFonts w:ascii="Times New Roman" w:hAnsi="Times New Roman"/>
                            <w:sz w:val="22"/>
                            <w:szCs w:val="22"/>
                            <w:lang w:val="fr-BE"/>
                          </w:rPr>
                        </w:pPr>
                        <w:r w:rsidRPr="00FA7B78">
                          <w:rPr>
                            <w:rFonts w:ascii="Times New Roman" w:hAnsi="Times New Roman"/>
                            <w:sz w:val="22"/>
                            <w:szCs w:val="22"/>
                            <w:lang w:val="fr-BE"/>
                          </w:rPr>
                          <w:t>TA2-NEA-ED-RCT-QUE.EMCS</w:t>
                        </w:r>
                      </w:p>
                    </w:tc>
                    <w:tc>
                      <w:tcPr>
                        <w:tcW w:w="2835" w:type="dxa"/>
                        <w:vAlign w:val="center"/>
                      </w:tcPr>
                      <w:p w14:paraId="6283E9F6"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TA-NEA-READ-RCT-PRF.EMCS</w:t>
                        </w:r>
                      </w:p>
                    </w:tc>
                    <w:tc>
                      <w:tcPr>
                        <w:tcW w:w="851" w:type="dxa"/>
                        <w:vAlign w:val="center"/>
                      </w:tcPr>
                      <w:p w14:paraId="79B3809E"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R</w:t>
                        </w:r>
                      </w:p>
                    </w:tc>
                  </w:tr>
                  <w:tr w:rsidR="00C70867" w:rsidRPr="0027502F" w14:paraId="41918C5D" w14:textId="77777777" w:rsidTr="00C70867">
                    <w:tc>
                      <w:tcPr>
                        <w:tcW w:w="2972" w:type="dxa"/>
                        <w:vAlign w:val="center"/>
                      </w:tcPr>
                      <w:p w14:paraId="7CF31A59" w14:textId="77777777" w:rsidR="00C70867" w:rsidRPr="00FA7B78" w:rsidRDefault="00C70867" w:rsidP="00C70867">
                        <w:pPr>
                          <w:pStyle w:val="ListBullet3"/>
                          <w:numPr>
                            <w:ilvl w:val="0"/>
                            <w:numId w:val="0"/>
                          </w:numPr>
                          <w:rPr>
                            <w:rFonts w:ascii="Times New Roman" w:hAnsi="Times New Roman"/>
                            <w:sz w:val="22"/>
                            <w:szCs w:val="22"/>
                            <w:lang w:val="fr-BE"/>
                          </w:rPr>
                        </w:pPr>
                        <w:r w:rsidRPr="00FA7B78">
                          <w:rPr>
                            <w:rFonts w:ascii="Times New Roman" w:hAnsi="Times New Roman"/>
                            <w:sz w:val="22"/>
                            <w:szCs w:val="22"/>
                            <w:lang w:val="fr-BE"/>
                          </w:rPr>
                          <w:t>TA2-NEA-ED-RCT-QUE.EMCS</w:t>
                        </w:r>
                      </w:p>
                    </w:tc>
                    <w:tc>
                      <w:tcPr>
                        <w:tcW w:w="2835" w:type="dxa"/>
                        <w:vAlign w:val="center"/>
                      </w:tcPr>
                      <w:p w14:paraId="1546B342"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TA-NEA-WRITE-RCT-PRF.EMCS</w:t>
                        </w:r>
                      </w:p>
                    </w:tc>
                    <w:tc>
                      <w:tcPr>
                        <w:tcW w:w="851" w:type="dxa"/>
                        <w:vAlign w:val="center"/>
                      </w:tcPr>
                      <w:p w14:paraId="5457A63E"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W</w:t>
                        </w:r>
                      </w:p>
                    </w:tc>
                  </w:tr>
                  <w:tr w:rsidR="00C70867" w:rsidRPr="0027502F" w14:paraId="5B3A04AA" w14:textId="77777777" w:rsidTr="00C70867">
                    <w:tc>
                      <w:tcPr>
                        <w:tcW w:w="2972" w:type="dxa"/>
                        <w:vAlign w:val="center"/>
                      </w:tcPr>
                      <w:p w14:paraId="07C29E96" w14:textId="77777777" w:rsidR="00C70867" w:rsidRPr="00FA7B78" w:rsidRDefault="00C70867" w:rsidP="00C70867">
                        <w:pPr>
                          <w:pStyle w:val="ListBullet3"/>
                          <w:numPr>
                            <w:ilvl w:val="0"/>
                            <w:numId w:val="0"/>
                          </w:numPr>
                          <w:rPr>
                            <w:rFonts w:ascii="Times New Roman" w:hAnsi="Times New Roman"/>
                            <w:sz w:val="22"/>
                            <w:szCs w:val="22"/>
                            <w:lang w:val="fr-BE"/>
                          </w:rPr>
                        </w:pPr>
                        <w:r w:rsidRPr="00FA7B78">
                          <w:rPr>
                            <w:rFonts w:ascii="Times New Roman" w:hAnsi="Times New Roman"/>
                            <w:sz w:val="22"/>
                            <w:szCs w:val="22"/>
                            <w:lang w:val="fr-BE"/>
                          </w:rPr>
                          <w:t>TA2-ED-xx-RCT-QUE.EMCS</w:t>
                        </w:r>
                      </w:p>
                    </w:tc>
                    <w:tc>
                      <w:tcPr>
                        <w:tcW w:w="2835" w:type="dxa"/>
                        <w:vAlign w:val="center"/>
                      </w:tcPr>
                      <w:p w14:paraId="504A88F4"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TA-WRITE-RCT-PRF.EMCS</w:t>
                        </w:r>
                      </w:p>
                    </w:tc>
                    <w:tc>
                      <w:tcPr>
                        <w:tcW w:w="851" w:type="dxa"/>
                        <w:vAlign w:val="center"/>
                      </w:tcPr>
                      <w:p w14:paraId="5674D5C7" w14:textId="77777777" w:rsidR="00C70867" w:rsidRPr="0027502F" w:rsidRDefault="00C70867" w:rsidP="00C70867">
                        <w:pPr>
                          <w:pStyle w:val="ListBullet3"/>
                          <w:numPr>
                            <w:ilvl w:val="0"/>
                            <w:numId w:val="0"/>
                          </w:numPr>
                          <w:rPr>
                            <w:rFonts w:ascii="Times New Roman" w:hAnsi="Times New Roman"/>
                            <w:sz w:val="22"/>
                            <w:szCs w:val="22"/>
                          </w:rPr>
                        </w:pPr>
                        <w:r w:rsidRPr="0027502F">
                          <w:rPr>
                            <w:rFonts w:ascii="Times New Roman" w:hAnsi="Times New Roman"/>
                            <w:sz w:val="22"/>
                            <w:szCs w:val="22"/>
                          </w:rPr>
                          <w:t>W</w:t>
                        </w:r>
                      </w:p>
                    </w:tc>
                  </w:tr>
                </w:tbl>
                <w:p w14:paraId="5BD1D1A3" w14:textId="3DD761A3" w:rsidR="00C70867" w:rsidRPr="0027502F" w:rsidRDefault="00C70867" w:rsidP="00C70867">
                  <w:pPr>
                    <w:pStyle w:val="Caption"/>
                    <w:rPr>
                      <w:szCs w:val="22"/>
                    </w:rPr>
                  </w:pPr>
                  <w:bookmarkStart w:id="78" w:name="_Ref264464458"/>
                  <w:bookmarkStart w:id="79" w:name="_Ref313439226"/>
                  <w:bookmarkStart w:id="80" w:name="_Toc1401041"/>
                  <w:bookmarkStart w:id="81" w:name="_Toc42771412"/>
                  <w:bookmarkStart w:id="82" w:name="_Toc88490278"/>
                  <w:r w:rsidRPr="0027502F">
                    <w:rPr>
                      <w:szCs w:val="22"/>
                    </w:rPr>
                    <w:t xml:space="preserve">Table </w:t>
                  </w:r>
                  <w:r w:rsidRPr="0027502F">
                    <w:rPr>
                      <w:szCs w:val="22"/>
                    </w:rPr>
                    <w:fldChar w:fldCharType="begin"/>
                  </w:r>
                  <w:r w:rsidRPr="0027502F">
                    <w:rPr>
                      <w:szCs w:val="22"/>
                    </w:rPr>
                    <w:instrText xml:space="preserve"> SEQ Table \* ARABIC </w:instrText>
                  </w:r>
                  <w:r w:rsidRPr="0027502F">
                    <w:rPr>
                      <w:szCs w:val="22"/>
                    </w:rPr>
                    <w:fldChar w:fldCharType="separate"/>
                  </w:r>
                  <w:r w:rsidR="00903B50" w:rsidRPr="0027502F">
                    <w:rPr>
                      <w:noProof/>
                      <w:szCs w:val="22"/>
                    </w:rPr>
                    <w:t>6</w:t>
                  </w:r>
                  <w:r w:rsidRPr="0027502F">
                    <w:rPr>
                      <w:noProof/>
                      <w:szCs w:val="22"/>
                    </w:rPr>
                    <w:fldChar w:fldCharType="end"/>
                  </w:r>
                  <w:bookmarkEnd w:id="78"/>
                  <w:r w:rsidRPr="0027502F">
                    <w:rPr>
                      <w:szCs w:val="22"/>
                    </w:rPr>
                    <w:t>: List of user profiles</w:t>
                  </w:r>
                  <w:bookmarkEnd w:id="79"/>
                  <w:bookmarkEnd w:id="80"/>
                  <w:bookmarkEnd w:id="81"/>
                  <w:bookmarkEnd w:id="82"/>
                </w:p>
                <w:p w14:paraId="1B6438ED" w14:textId="23F62493" w:rsidR="00C70867" w:rsidRPr="0027502F" w:rsidRDefault="00C70867" w:rsidP="00CA062C">
                  <w:pPr>
                    <w:spacing w:after="200" w:line="276" w:lineRule="auto"/>
                    <w:rPr>
                      <w:rFonts w:eastAsia="Calibri"/>
                      <w:szCs w:val="22"/>
                      <w:lang w:val="en-US"/>
                    </w:rPr>
                  </w:pPr>
                  <w:r w:rsidRPr="0027502F">
                    <w:rPr>
                      <w:szCs w:val="22"/>
                    </w:rPr>
                    <w:t xml:space="preserve">In the </w:t>
                  </w:r>
                  <w:r w:rsidRPr="0027502F">
                    <w:rPr>
                      <w:szCs w:val="22"/>
                    </w:rPr>
                    <w:fldChar w:fldCharType="begin"/>
                  </w:r>
                  <w:r w:rsidRPr="0027502F">
                    <w:rPr>
                      <w:szCs w:val="22"/>
                    </w:rPr>
                    <w:instrText xml:space="preserve"> REF _Ref313439226 \p \h  \* MERGEFORMAT </w:instrText>
                  </w:r>
                  <w:r w:rsidRPr="0027502F">
                    <w:rPr>
                      <w:szCs w:val="22"/>
                    </w:rPr>
                  </w:r>
                  <w:r w:rsidRPr="0027502F">
                    <w:rPr>
                      <w:szCs w:val="22"/>
                    </w:rPr>
                    <w:fldChar w:fldCharType="separate"/>
                  </w:r>
                  <w:r w:rsidR="00903B50" w:rsidRPr="0027502F">
                    <w:rPr>
                      <w:szCs w:val="22"/>
                    </w:rPr>
                    <w:t>above</w:t>
                  </w:r>
                  <w:r w:rsidRPr="0027502F">
                    <w:rPr>
                      <w:szCs w:val="22"/>
                    </w:rPr>
                    <w:fldChar w:fldCharType="end"/>
                  </w:r>
                  <w:r w:rsidRPr="0027502F">
                    <w:rPr>
                      <w:szCs w:val="22"/>
                    </w:rPr>
                    <w:t xml:space="preserve"> table “</w:t>
                  </w:r>
                  <w:r w:rsidRPr="0027502F">
                    <w:rPr>
                      <w:rFonts w:eastAsia="Calibri"/>
                      <w:szCs w:val="22"/>
                      <w:lang w:val="en-US"/>
                    </w:rPr>
                    <w:t>yy” can take the value 01 - 10 to indicate 10 different queues while “xx” is a value for use by testing application (</w:t>
                  </w:r>
                  <w:r w:rsidRPr="0027502F">
                    <w:rPr>
                      <w:rFonts w:eastAsia="Calibri"/>
                      <w:strike/>
                      <w:szCs w:val="22"/>
                      <w:lang w:val="en-US"/>
                    </w:rPr>
                    <w:t>TA</w:t>
                  </w:r>
                  <w:r w:rsidRPr="0027502F">
                    <w:rPr>
                      <w:rFonts w:eastAsia="Calibri"/>
                      <w:szCs w:val="22"/>
                      <w:lang w:val="en-US"/>
                    </w:rPr>
                    <w:t xml:space="preserve"> CTA) in Common Domain Testing environment defined in</w:t>
                  </w:r>
                  <w:r w:rsidR="00931CDE" w:rsidRPr="0027502F">
                    <w:rPr>
                      <w:rFonts w:eastAsia="Calibri"/>
                      <w:szCs w:val="22"/>
                      <w:lang w:val="en-US"/>
                    </w:rPr>
                    <w:t xml:space="preserve"> table 54</w:t>
                  </w:r>
                  <w:r w:rsidRPr="0027502F">
                    <w:rPr>
                      <w:rFonts w:eastAsia="Calibri"/>
                      <w:szCs w:val="22"/>
                      <w:lang w:val="en-US"/>
                    </w:rPr>
                    <w:t>.</w:t>
                  </w:r>
                </w:p>
              </w:tc>
            </w:tr>
            <w:tr w:rsidR="00C70867" w:rsidRPr="0027502F" w14:paraId="08E00B41"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42A4C2"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DB78D35" w14:textId="77777777" w:rsidR="00C70867" w:rsidRPr="0027502F" w:rsidRDefault="00C70867" w:rsidP="00C70867">
                  <w:pPr>
                    <w:spacing w:after="0" w:line="276" w:lineRule="auto"/>
                    <w:rPr>
                      <w:szCs w:val="22"/>
                    </w:rPr>
                  </w:pPr>
                  <w:r w:rsidRPr="0027502F">
                    <w:rPr>
                      <w:szCs w:val="22"/>
                    </w:rPr>
                    <w:t>Specification Documents:</w:t>
                  </w:r>
                </w:p>
                <w:p w14:paraId="55B0DEED"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7D651E88"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(None);</w:t>
                  </w:r>
                </w:p>
                <w:p w14:paraId="2B5151F3"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69C1AB92" w14:textId="77777777" w:rsidR="00C70867" w:rsidRPr="0027502F" w:rsidRDefault="00C70867" w:rsidP="00C70867">
                  <w:pPr>
                    <w:spacing w:after="0" w:line="276" w:lineRule="auto"/>
                    <w:rPr>
                      <w:szCs w:val="22"/>
                    </w:rPr>
                  </w:pPr>
                </w:p>
                <w:p w14:paraId="45DFE724" w14:textId="77777777" w:rsidR="00C70867" w:rsidRPr="0027502F" w:rsidRDefault="00C70867" w:rsidP="00C70867">
                  <w:pPr>
                    <w:spacing w:after="0" w:line="276" w:lineRule="auto"/>
                    <w:rPr>
                      <w:szCs w:val="22"/>
                    </w:rPr>
                  </w:pPr>
                  <w:r w:rsidRPr="0027502F">
                    <w:rPr>
                      <w:szCs w:val="22"/>
                    </w:rPr>
                    <w:t>CDEAs:</w:t>
                  </w:r>
                </w:p>
                <w:p w14:paraId="39B32785"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28FFF22F"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7DFAB8E2"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16939EB4" w14:textId="77777777" w:rsidR="00C70867" w:rsidRPr="0027502F" w:rsidRDefault="00C70867" w:rsidP="00C70867">
                  <w:pPr>
                    <w:spacing w:after="0" w:line="276" w:lineRule="auto"/>
                    <w:rPr>
                      <w:szCs w:val="22"/>
                    </w:rPr>
                  </w:pPr>
                </w:p>
                <w:p w14:paraId="383C28BF" w14:textId="77777777" w:rsidR="00C70867" w:rsidRPr="0027502F" w:rsidRDefault="00C70867" w:rsidP="00C70867">
                  <w:pPr>
                    <w:spacing w:after="0" w:line="276" w:lineRule="auto"/>
                    <w:rPr>
                      <w:szCs w:val="22"/>
                    </w:rPr>
                  </w:pPr>
                  <w:r w:rsidRPr="0027502F">
                    <w:rPr>
                      <w:szCs w:val="22"/>
                    </w:rPr>
                    <w:lastRenderedPageBreak/>
                    <w:t>NEAs:</w:t>
                  </w:r>
                </w:p>
                <w:p w14:paraId="76F3FA8E" w14:textId="77777777" w:rsidR="00C70867" w:rsidRPr="0027502F" w:rsidRDefault="00C70867" w:rsidP="00B03D74">
                  <w:pPr>
                    <w:numPr>
                      <w:ilvl w:val="0"/>
                      <w:numId w:val="45"/>
                    </w:numPr>
                    <w:spacing w:after="0" w:line="276" w:lineRule="auto"/>
                    <w:rPr>
                      <w:bCs/>
                      <w:szCs w:val="22"/>
                    </w:rPr>
                  </w:pPr>
                  <w:r w:rsidRPr="0027502F">
                    <w:rPr>
                      <w:szCs w:val="22"/>
                    </w:rPr>
                    <w:t>Impact on NEAs (None</w:t>
                  </w:r>
                  <w:r w:rsidRPr="0027502F">
                    <w:rPr>
                      <w:bCs/>
                      <w:szCs w:val="22"/>
                    </w:rPr>
                    <w:t>).</w:t>
                  </w:r>
                </w:p>
              </w:tc>
            </w:tr>
            <w:tr w:rsidR="00C70867" w:rsidRPr="0027502F" w14:paraId="3EA32F1A"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1C8539"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F2F8F8E" w14:textId="77777777" w:rsidR="00C70867" w:rsidRPr="0027502F" w:rsidRDefault="00C70867" w:rsidP="00C70867">
                  <w:pPr>
                    <w:spacing w:line="276" w:lineRule="auto"/>
                    <w:rPr>
                      <w:szCs w:val="22"/>
                    </w:rPr>
                  </w:pPr>
                  <w:r w:rsidRPr="0027502F">
                    <w:rPr>
                      <w:szCs w:val="22"/>
                    </w:rPr>
                    <w:t>If the proposed statement is not implemented, the DDNEA document will be misaligned with the discontinuation of the “TA” tool.</w:t>
                  </w:r>
                </w:p>
              </w:tc>
            </w:tr>
            <w:tr w:rsidR="00C70867" w:rsidRPr="0027502F" w14:paraId="7F4851E9"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52BD3B"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2325089" w14:textId="77777777" w:rsidR="00C70867" w:rsidRPr="0027502F" w:rsidRDefault="00C70867" w:rsidP="00C70867">
                  <w:pPr>
                    <w:spacing w:after="0"/>
                    <w:rPr>
                      <w:iCs/>
                      <w:szCs w:val="22"/>
                    </w:rPr>
                  </w:pPr>
                  <w:r w:rsidRPr="0027502F">
                    <w:rPr>
                      <w:szCs w:val="22"/>
                    </w:rPr>
                    <w:t>This RFC concerns only documentation updates on the DDNEA document. More specifically, all “TA” references will be removed, with no business continuity risks.</w:t>
                  </w:r>
                </w:p>
              </w:tc>
            </w:tr>
            <w:tr w:rsidR="00C70867" w:rsidRPr="0027502F" w14:paraId="6BD7ADBF"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7B560D"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A0F4AE" w14:textId="77777777" w:rsidR="00C70867" w:rsidRPr="0027502F" w:rsidRDefault="00C70867" w:rsidP="00C70867">
                  <w:pPr>
                    <w:spacing w:line="276" w:lineRule="auto"/>
                    <w:rPr>
                      <w:color w:val="000000"/>
                      <w:szCs w:val="22"/>
                    </w:rPr>
                  </w:pPr>
                  <w:r w:rsidRPr="0027502F">
                    <w:rPr>
                      <w:color w:val="000000"/>
                      <w:szCs w:val="22"/>
                    </w:rPr>
                    <w:t>The RFC can be deployed in a Migration Period with no business continuity risks.</w:t>
                  </w:r>
                </w:p>
              </w:tc>
            </w:tr>
            <w:tr w:rsidR="00C70867" w:rsidRPr="0027502F" w14:paraId="3A93337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315FDD"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D37754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w:t>
                  </w:r>
                </w:p>
                <w:p w14:paraId="739B1662"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w:t>
                  </w:r>
                </w:p>
                <w:p w14:paraId="1FB6958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color w:val="000000"/>
                      <w:sz w:val="22"/>
                      <w:szCs w:val="22"/>
                      <w:shd w:val="clear" w:color="auto" w:fill="FFFFFF"/>
                    </w:rPr>
                    <w:t>DDNEA-P3-231.</w:t>
                  </w:r>
                </w:p>
              </w:tc>
            </w:tr>
          </w:tbl>
          <w:p w14:paraId="3C2AF4EA" w14:textId="77777777" w:rsidR="00C70867" w:rsidRPr="0027502F" w:rsidRDefault="00C70867" w:rsidP="00C70867">
            <w:pPr>
              <w:spacing w:after="0"/>
              <w:jc w:val="left"/>
              <w:rPr>
                <w:szCs w:val="22"/>
                <w:lang w:val="en-US"/>
              </w:rPr>
            </w:pPr>
          </w:p>
        </w:tc>
      </w:tr>
      <w:tr w:rsidR="00C70867" w:rsidRPr="0027502F" w14:paraId="17D518DD"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4E1D287"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33CCE660"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564E66"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0A723A" w14:textId="77777777" w:rsidR="00C70867" w:rsidRPr="0027502F" w:rsidRDefault="00C70867" w:rsidP="00C70867">
                  <w:pPr>
                    <w:spacing w:line="276" w:lineRule="auto"/>
                    <w:rPr>
                      <w:szCs w:val="22"/>
                    </w:rPr>
                  </w:pPr>
                  <w:r w:rsidRPr="0027502F">
                    <w:rPr>
                      <w:szCs w:val="22"/>
                    </w:rPr>
                    <w:t>N/A</w:t>
                  </w:r>
                </w:p>
              </w:tc>
            </w:tr>
            <w:tr w:rsidR="00C70867" w:rsidRPr="0027502F" w14:paraId="40BA44D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6AEB968"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0B9E08" w14:textId="77777777" w:rsidR="00C70867" w:rsidRPr="0027502F" w:rsidRDefault="00C70867" w:rsidP="00C70867">
                  <w:pPr>
                    <w:spacing w:line="276" w:lineRule="auto"/>
                    <w:rPr>
                      <w:szCs w:val="22"/>
                    </w:rPr>
                  </w:pPr>
                  <w:r w:rsidRPr="0027502F">
                    <w:rPr>
                      <w:szCs w:val="22"/>
                    </w:rPr>
                    <w:t>N/A</w:t>
                  </w:r>
                </w:p>
              </w:tc>
            </w:tr>
          </w:tbl>
          <w:p w14:paraId="44EECA56" w14:textId="77777777" w:rsidR="00C70867" w:rsidRPr="0027502F" w:rsidRDefault="00C70867" w:rsidP="00C70867">
            <w:pPr>
              <w:spacing w:after="0"/>
              <w:jc w:val="left"/>
              <w:rPr>
                <w:szCs w:val="22"/>
                <w:lang w:val="en-US"/>
              </w:rPr>
            </w:pPr>
          </w:p>
        </w:tc>
      </w:tr>
      <w:tr w:rsidR="00C70867" w:rsidRPr="0027502F" w14:paraId="1D06734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27A508"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2312D47A"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F32070"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56303E2E"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3CE4E38" w14:textId="77777777" w:rsidR="00C70867" w:rsidRPr="0027502F" w:rsidRDefault="00C70867" w:rsidP="00B03D74">
                  <w:pPr>
                    <w:numPr>
                      <w:ilvl w:val="0"/>
                      <w:numId w:val="25"/>
                    </w:numPr>
                    <w:spacing w:line="276" w:lineRule="auto"/>
                    <w:rPr>
                      <w:szCs w:val="22"/>
                    </w:rPr>
                  </w:pPr>
                  <w:r w:rsidRPr="0027502F">
                    <w:rPr>
                      <w:b/>
                      <w:szCs w:val="22"/>
                    </w:rPr>
                    <w:t>Approval process:</w:t>
                  </w:r>
                </w:p>
                <w:p w14:paraId="6C9B7636"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A938240"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6E24AA"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30814727" w14:textId="77777777" w:rsidR="00C70867" w:rsidRPr="0027502F" w:rsidRDefault="00C70867" w:rsidP="00C70867">
                  <w:pPr>
                    <w:spacing w:line="276" w:lineRule="auto"/>
                    <w:rPr>
                      <w:szCs w:val="22"/>
                    </w:rPr>
                  </w:pPr>
                  <w:r w:rsidRPr="0027502F">
                    <w:rPr>
                      <w:szCs w:val="22"/>
                    </w:rPr>
                    <w:t>N/A</w:t>
                  </w:r>
                </w:p>
              </w:tc>
            </w:tr>
            <w:tr w:rsidR="00C70867" w:rsidRPr="0027502F" w14:paraId="2C3C2AD6"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7F8BE59"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5CAB21CA" w14:textId="77777777" w:rsidR="00C70867" w:rsidRPr="0027502F" w:rsidRDefault="00C70867" w:rsidP="00C70867">
                  <w:pPr>
                    <w:spacing w:line="276" w:lineRule="auto"/>
                    <w:rPr>
                      <w:szCs w:val="22"/>
                    </w:rPr>
                  </w:pPr>
                  <w:r w:rsidRPr="0027502F">
                    <w:rPr>
                      <w:szCs w:val="22"/>
                    </w:rPr>
                    <w:t>EMCS CAB #190 on 06/05/2020</w:t>
                  </w:r>
                </w:p>
              </w:tc>
            </w:tr>
          </w:tbl>
          <w:p w14:paraId="1B440F2A" w14:textId="77777777" w:rsidR="00C70867" w:rsidRPr="0027502F" w:rsidRDefault="00C70867" w:rsidP="00C70867">
            <w:pPr>
              <w:spacing w:after="0"/>
              <w:jc w:val="left"/>
              <w:rPr>
                <w:szCs w:val="22"/>
                <w:lang w:val="en-US"/>
              </w:rPr>
            </w:pPr>
          </w:p>
        </w:tc>
      </w:tr>
      <w:tr w:rsidR="00C70867" w:rsidRPr="0027502F" w14:paraId="692A7E2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826841"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2B0B7802"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E6552F"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07C046D1" w14:textId="0C60858C"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5E26057D"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07ACF4"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470701E2" w14:textId="34E5DC97"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0374C283"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3AD7CA6"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189EBE17" w14:textId="2D1D4127" w:rsidR="009F28D6" w:rsidRPr="0027502F" w:rsidRDefault="009F28D6" w:rsidP="004800A7">
                  <w:pPr>
                    <w:spacing w:line="276" w:lineRule="auto"/>
                    <w:rPr>
                      <w:szCs w:val="22"/>
                    </w:rPr>
                  </w:pPr>
                  <w:r w:rsidRPr="0027502F">
                    <w:rPr>
                      <w:szCs w:val="22"/>
                    </w:rPr>
                    <w:t>13/02/2023</w:t>
                  </w:r>
                </w:p>
              </w:tc>
            </w:tr>
          </w:tbl>
          <w:p w14:paraId="3156C759" w14:textId="77777777" w:rsidR="00C70867" w:rsidRPr="0027502F" w:rsidRDefault="00C70867" w:rsidP="00C70867">
            <w:pPr>
              <w:spacing w:after="0"/>
              <w:jc w:val="left"/>
              <w:rPr>
                <w:szCs w:val="22"/>
                <w:lang w:val="en-US"/>
              </w:rPr>
            </w:pPr>
          </w:p>
        </w:tc>
      </w:tr>
      <w:tr w:rsidR="00C70867" w:rsidRPr="0027502F" w14:paraId="533A8C4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37137C"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38333861"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F34A0C"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D6C8B92" w14:textId="77777777" w:rsidR="00C70867" w:rsidRPr="0027502F" w:rsidRDefault="00C70867" w:rsidP="00C70867">
                  <w:pPr>
                    <w:spacing w:line="276" w:lineRule="auto"/>
                    <w:rPr>
                      <w:szCs w:val="22"/>
                    </w:rPr>
                  </w:pPr>
                  <w:r w:rsidRPr="0027502F">
                    <w:rPr>
                      <w:szCs w:val="22"/>
                    </w:rPr>
                    <w:t>N/A</w:t>
                  </w:r>
                </w:p>
              </w:tc>
            </w:tr>
            <w:tr w:rsidR="00C70867" w:rsidRPr="0027502F" w14:paraId="72E1E0F0"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006C100" w14:textId="77777777" w:rsidR="00C70867" w:rsidRPr="0027502F" w:rsidRDefault="00C70867" w:rsidP="00C70867">
                  <w:pPr>
                    <w:spacing w:line="276" w:lineRule="auto"/>
                    <w:jc w:val="left"/>
                    <w:rPr>
                      <w:szCs w:val="22"/>
                    </w:rPr>
                  </w:pPr>
                  <w:r w:rsidRPr="0027502F">
                    <w:rPr>
                      <w:szCs w:val="22"/>
                    </w:rPr>
                    <w:lastRenderedPageBreak/>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E26D5B9" w14:textId="77777777" w:rsidR="00C70867" w:rsidRPr="0027502F" w:rsidRDefault="00C70867" w:rsidP="00C70867">
                  <w:pPr>
                    <w:spacing w:line="276" w:lineRule="auto"/>
                    <w:rPr>
                      <w:szCs w:val="22"/>
                    </w:rPr>
                  </w:pPr>
                  <w:r w:rsidRPr="0027502F">
                    <w:rPr>
                      <w:szCs w:val="22"/>
                    </w:rPr>
                    <w:t>N/A</w:t>
                  </w:r>
                </w:p>
              </w:tc>
            </w:tr>
          </w:tbl>
          <w:p w14:paraId="5E7F4302" w14:textId="77777777" w:rsidR="00C70867" w:rsidRPr="0027502F" w:rsidRDefault="00C70867" w:rsidP="00C70867">
            <w:pPr>
              <w:spacing w:after="0"/>
              <w:jc w:val="left"/>
              <w:rPr>
                <w:szCs w:val="22"/>
                <w:lang w:val="en-US"/>
              </w:rPr>
            </w:pPr>
          </w:p>
        </w:tc>
      </w:tr>
    </w:tbl>
    <w:p w14:paraId="08235C01" w14:textId="77777777" w:rsidR="00C70867" w:rsidRPr="0027502F" w:rsidRDefault="00C70867" w:rsidP="00C70867">
      <w:pPr>
        <w:rPr>
          <w:szCs w:val="22"/>
        </w:rPr>
      </w:pPr>
    </w:p>
    <w:p w14:paraId="4F8D434A"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795B5F2C" w14:textId="77777777" w:rsidR="00C70867" w:rsidRPr="0027502F" w:rsidRDefault="00C70867" w:rsidP="00C70867">
      <w:pPr>
        <w:pStyle w:val="Heading4"/>
        <w:rPr>
          <w:szCs w:val="22"/>
        </w:rPr>
      </w:pPr>
      <w:r w:rsidRPr="0027502F">
        <w:rPr>
          <w:szCs w:val="22"/>
        </w:rPr>
        <w:lastRenderedPageBreak/>
        <w:t>DDNEA-P4-298 – Clarifications regarding the structure of the IE917 message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51CCC3F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15F0D66"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2430845"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91E9FA"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6CA198D" w14:textId="77777777" w:rsidR="00C70867" w:rsidRPr="0027502F" w:rsidRDefault="00C70867" w:rsidP="00C70867">
                  <w:pPr>
                    <w:spacing w:line="276" w:lineRule="auto"/>
                    <w:rPr>
                      <w:szCs w:val="22"/>
                    </w:rPr>
                  </w:pPr>
                  <w:r w:rsidRPr="0027502F">
                    <w:rPr>
                      <w:bCs/>
                      <w:szCs w:val="22"/>
                    </w:rPr>
                    <w:t>DDNEA-P4-298</w:t>
                  </w:r>
                </w:p>
              </w:tc>
            </w:tr>
            <w:tr w:rsidR="00C70867" w:rsidRPr="0027502F" w14:paraId="0C3876D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A114F0"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ACF4CF"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0163D31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3368D9"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84A31C2"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3E35F38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A5FD9B"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FF24DD" w14:textId="77777777" w:rsidR="00C70867" w:rsidRPr="0027502F" w:rsidRDefault="00C70867" w:rsidP="00C70867">
                  <w:pPr>
                    <w:spacing w:line="276" w:lineRule="auto"/>
                    <w:rPr>
                      <w:szCs w:val="22"/>
                    </w:rPr>
                  </w:pPr>
                  <w:r w:rsidRPr="0027502F">
                    <w:rPr>
                      <w:szCs w:val="22"/>
                      <w:lang w:eastAsia="nl-BE"/>
                    </w:rPr>
                    <w:t>IM351266</w:t>
                  </w:r>
                </w:p>
              </w:tc>
            </w:tr>
            <w:tr w:rsidR="00C70867" w:rsidRPr="0027502F" w14:paraId="0B4DB5B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CD23B7"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E005DC" w14:textId="77777777" w:rsidR="00C70867" w:rsidRPr="0027502F" w:rsidRDefault="00C70867" w:rsidP="00C70867">
                  <w:pPr>
                    <w:spacing w:line="276" w:lineRule="auto"/>
                    <w:rPr>
                      <w:szCs w:val="22"/>
                    </w:rPr>
                  </w:pPr>
                  <w:r w:rsidRPr="0027502F">
                    <w:rPr>
                      <w:szCs w:val="22"/>
                      <w:lang w:eastAsia="nl-BE"/>
                    </w:rPr>
                    <w:t>KE19467</w:t>
                  </w:r>
                </w:p>
              </w:tc>
            </w:tr>
            <w:tr w:rsidR="00C70867" w:rsidRPr="0027502F" w14:paraId="42FE04B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4123CB"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06F551" w14:textId="77777777" w:rsidR="00C70867" w:rsidRPr="0027502F" w:rsidRDefault="00C70867" w:rsidP="00C70867">
                  <w:pPr>
                    <w:pStyle w:val="ListParagraph"/>
                    <w:spacing w:line="276" w:lineRule="auto"/>
                    <w:ind w:left="0"/>
                    <w:rPr>
                      <w:szCs w:val="22"/>
                      <w:lang w:val="en-US"/>
                    </w:rPr>
                  </w:pPr>
                  <w:r w:rsidRPr="0027502F">
                    <w:rPr>
                      <w:szCs w:val="22"/>
                      <w:lang w:val="en-US"/>
                    </w:rPr>
                    <w:t>05/12/2019</w:t>
                  </w:r>
                </w:p>
              </w:tc>
            </w:tr>
            <w:tr w:rsidR="00C70867" w:rsidRPr="0027502F" w14:paraId="7177445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077D41"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85CF6DD" w14:textId="77777777" w:rsidR="00C70867" w:rsidRPr="0027502F" w:rsidRDefault="00C70867" w:rsidP="00C70867">
                  <w:pPr>
                    <w:pStyle w:val="ListParagraph"/>
                    <w:spacing w:line="276" w:lineRule="auto"/>
                    <w:ind w:left="0"/>
                    <w:rPr>
                      <w:szCs w:val="22"/>
                      <w:lang w:val="en-US"/>
                    </w:rPr>
                  </w:pPr>
                  <w:r w:rsidRPr="0027502F">
                    <w:rPr>
                      <w:szCs w:val="22"/>
                      <w:lang w:val="en-US"/>
                    </w:rPr>
                    <w:t>MSA-NL</w:t>
                  </w:r>
                </w:p>
              </w:tc>
            </w:tr>
          </w:tbl>
          <w:p w14:paraId="078699F3" w14:textId="77777777" w:rsidR="00C70867" w:rsidRPr="0027502F" w:rsidRDefault="00C70867" w:rsidP="00C70867">
            <w:pPr>
              <w:spacing w:after="0"/>
              <w:jc w:val="left"/>
              <w:rPr>
                <w:szCs w:val="22"/>
                <w:lang w:val="en-US"/>
              </w:rPr>
            </w:pPr>
          </w:p>
        </w:tc>
      </w:tr>
      <w:tr w:rsidR="00C70867" w:rsidRPr="0027502F" w14:paraId="27867F8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7878A0A"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097F642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C78642"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769002"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03B411E8"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314A29"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8F6F09E" w14:textId="77777777" w:rsidR="00C70867" w:rsidRPr="0027502F" w:rsidRDefault="00C70867" w:rsidP="00C70867">
                  <w:pPr>
                    <w:spacing w:line="276" w:lineRule="auto"/>
                    <w:rPr>
                      <w:b/>
                      <w:szCs w:val="22"/>
                    </w:rPr>
                  </w:pPr>
                  <w:r w:rsidRPr="0027502F">
                    <w:rPr>
                      <w:b/>
                      <w:szCs w:val="22"/>
                    </w:rPr>
                    <w:t>Problem Statement</w:t>
                  </w:r>
                </w:p>
                <w:p w14:paraId="7479C2A0" w14:textId="77777777" w:rsidR="00C70867" w:rsidRPr="0027502F" w:rsidRDefault="00C70867" w:rsidP="00C70867">
                  <w:pPr>
                    <w:rPr>
                      <w:szCs w:val="22"/>
                    </w:rPr>
                  </w:pPr>
                  <w:r w:rsidRPr="0027502F">
                    <w:rPr>
                      <w:szCs w:val="22"/>
                    </w:rPr>
                    <w:t>During the analysis of a CT issue raised by MSA-NL, it was observed that the “VIII.I.3.2.2 Syntactic layer” section of DDNEA v2.02 describes only the case of invalid Administrative Reference Code as a prerequisite for the &lt;HEADER&gt; Data Group not be present in the IE917 message. The existing description should be updated to include also the syntactically invalid Sequence Number as an alternative prerequisite for the removal of the &lt;HEADER&gt; Data Group from IE917.</w:t>
                  </w:r>
                </w:p>
                <w:p w14:paraId="7E2C5D2C" w14:textId="77777777" w:rsidR="00C70867" w:rsidRPr="0027502F" w:rsidRDefault="00C70867" w:rsidP="00C70867">
                  <w:pPr>
                    <w:rPr>
                      <w:szCs w:val="22"/>
                    </w:rPr>
                  </w:pPr>
                </w:p>
                <w:p w14:paraId="06FF544E" w14:textId="77777777" w:rsidR="00C70867" w:rsidRPr="0027502F" w:rsidRDefault="00C70867" w:rsidP="00C70867">
                  <w:pPr>
                    <w:spacing w:line="276" w:lineRule="auto"/>
                    <w:rPr>
                      <w:b/>
                      <w:szCs w:val="22"/>
                    </w:rPr>
                  </w:pPr>
                  <w:r w:rsidRPr="0027502F">
                    <w:rPr>
                      <w:b/>
                      <w:szCs w:val="22"/>
                    </w:rPr>
                    <w:t>Proposed Solution</w:t>
                  </w:r>
                </w:p>
                <w:p w14:paraId="0C51D66F"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3A9C063D" w14:textId="77777777" w:rsidR="00C70867" w:rsidRPr="0027502F" w:rsidRDefault="00C70867" w:rsidP="00B03D74">
                  <w:pPr>
                    <w:pStyle w:val="ListParagraph"/>
                    <w:numPr>
                      <w:ilvl w:val="0"/>
                      <w:numId w:val="47"/>
                    </w:numPr>
                    <w:spacing w:line="276" w:lineRule="auto"/>
                    <w:contextualSpacing w:val="0"/>
                    <w:rPr>
                      <w:szCs w:val="22"/>
                      <w:lang w:val="fr-FR"/>
                    </w:rPr>
                  </w:pPr>
                  <w:r w:rsidRPr="0027502F">
                    <w:rPr>
                      <w:szCs w:val="22"/>
                      <w:lang w:val="fr-FR"/>
                    </w:rPr>
                    <w:t>Main document : Section “VIII.I.3.2.2 Syntactic layer”.</w:t>
                  </w:r>
                </w:p>
                <w:p w14:paraId="0EA8288E" w14:textId="77777777" w:rsidR="00C70867" w:rsidRPr="0027502F" w:rsidRDefault="00C70867" w:rsidP="00C70867">
                  <w:pPr>
                    <w:spacing w:line="276" w:lineRule="auto"/>
                    <w:rPr>
                      <w:szCs w:val="22"/>
                    </w:rPr>
                  </w:pPr>
                  <w:r w:rsidRPr="0027502F">
                    <w:rPr>
                      <w:szCs w:val="22"/>
                      <w:lang w:val="en-US"/>
                    </w:rPr>
                    <w:t xml:space="preserve">The following paragraph will be updated as described below (highlighted in bold/italics): </w:t>
                  </w:r>
                </w:p>
                <w:p w14:paraId="6428939E" w14:textId="77777777" w:rsidR="00C70867" w:rsidRPr="0027502F" w:rsidRDefault="00C70867" w:rsidP="00C70867">
                  <w:pPr>
                    <w:spacing w:line="276" w:lineRule="auto"/>
                    <w:rPr>
                      <w:szCs w:val="22"/>
                    </w:rPr>
                  </w:pPr>
                  <w:r w:rsidRPr="0027502F">
                    <w:rPr>
                      <w:szCs w:val="22"/>
                    </w:rPr>
                    <w:t xml:space="preserve">“For cases where the received message contains Administrative Reference Code and Sequence Number and the information is syntactically valid (i.e. the XML content can be parsed), then the information should be included in the Negative Acknowledgement (IE917: C_XML_NCK) message to support correlation at the message sender’s side. Therefore, the &lt;HEADER&gt; Data Group should be present. </w:t>
                  </w:r>
                  <w:r w:rsidRPr="0027502F">
                    <w:rPr>
                      <w:b/>
                      <w:bCs/>
                      <w:i/>
                      <w:iCs/>
                      <w:szCs w:val="22"/>
                    </w:rPr>
                    <w:t>If the received message contains either syntactically invalid Administrative Reference Code or syntactically invalid Sequence Number,</w:t>
                  </w:r>
                  <w:r w:rsidRPr="0027502F">
                    <w:rPr>
                      <w:szCs w:val="22"/>
                    </w:rPr>
                    <w:t xml:space="preserve"> the &lt;HEADER&gt; Data Group should not be present.”</w:t>
                  </w:r>
                </w:p>
              </w:tc>
            </w:tr>
            <w:tr w:rsidR="00C70867" w:rsidRPr="0027502F" w14:paraId="26CD7FDB"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1FAE46"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06D87BA" w14:textId="77777777" w:rsidR="00C70867" w:rsidRPr="0027502F" w:rsidRDefault="00C70867" w:rsidP="00C70867">
                  <w:pPr>
                    <w:spacing w:after="0" w:line="276" w:lineRule="auto"/>
                    <w:rPr>
                      <w:szCs w:val="22"/>
                    </w:rPr>
                  </w:pPr>
                  <w:r w:rsidRPr="0027502F">
                    <w:rPr>
                      <w:szCs w:val="22"/>
                    </w:rPr>
                    <w:t>Specification Documents:</w:t>
                  </w:r>
                </w:p>
                <w:p w14:paraId="54FCAB4F"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7C44CD23"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(None);</w:t>
                  </w:r>
                </w:p>
                <w:p w14:paraId="767EB6F1"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763D25DF" w14:textId="77777777" w:rsidR="00C70867" w:rsidRPr="0027502F" w:rsidRDefault="00C70867" w:rsidP="00C70867">
                  <w:pPr>
                    <w:spacing w:after="0" w:line="276" w:lineRule="auto"/>
                    <w:rPr>
                      <w:szCs w:val="22"/>
                    </w:rPr>
                  </w:pPr>
                </w:p>
                <w:p w14:paraId="22E2D2A0" w14:textId="77777777" w:rsidR="00C70867" w:rsidRPr="0027502F" w:rsidRDefault="00C70867" w:rsidP="00C70867">
                  <w:pPr>
                    <w:spacing w:after="0" w:line="276" w:lineRule="auto"/>
                    <w:rPr>
                      <w:szCs w:val="22"/>
                    </w:rPr>
                  </w:pPr>
                  <w:r w:rsidRPr="0027502F">
                    <w:rPr>
                      <w:szCs w:val="22"/>
                    </w:rPr>
                    <w:t>CDEAs:</w:t>
                  </w:r>
                </w:p>
                <w:p w14:paraId="72B70C47"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735EFCEC"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1E19D0C3"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5F6A9963" w14:textId="77777777" w:rsidR="00C70867" w:rsidRPr="0027502F" w:rsidRDefault="00C70867" w:rsidP="00C70867">
                  <w:pPr>
                    <w:spacing w:after="0" w:line="276" w:lineRule="auto"/>
                    <w:rPr>
                      <w:szCs w:val="22"/>
                    </w:rPr>
                  </w:pPr>
                </w:p>
                <w:p w14:paraId="178B4EEC" w14:textId="77777777" w:rsidR="00C70867" w:rsidRPr="0027502F" w:rsidRDefault="00C70867" w:rsidP="00C70867">
                  <w:pPr>
                    <w:spacing w:after="0" w:line="276" w:lineRule="auto"/>
                    <w:rPr>
                      <w:szCs w:val="22"/>
                    </w:rPr>
                  </w:pPr>
                  <w:r w:rsidRPr="0027502F">
                    <w:rPr>
                      <w:szCs w:val="22"/>
                    </w:rPr>
                    <w:t>NEAs:</w:t>
                  </w:r>
                </w:p>
                <w:p w14:paraId="565F730C" w14:textId="77777777" w:rsidR="00C70867" w:rsidRPr="0027502F" w:rsidRDefault="00C70867" w:rsidP="00B03D74">
                  <w:pPr>
                    <w:numPr>
                      <w:ilvl w:val="0"/>
                      <w:numId w:val="45"/>
                    </w:numPr>
                    <w:spacing w:line="276" w:lineRule="auto"/>
                    <w:rPr>
                      <w:szCs w:val="22"/>
                    </w:rPr>
                  </w:pPr>
                  <w:r w:rsidRPr="0027502F">
                    <w:rPr>
                      <w:szCs w:val="22"/>
                    </w:rPr>
                    <w:t>Impact on NEAs (None).</w:t>
                  </w:r>
                </w:p>
              </w:tc>
            </w:tr>
            <w:tr w:rsidR="00C70867" w:rsidRPr="0027502F" w14:paraId="2FC33816"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AECF00"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47EFB1" w14:textId="77777777" w:rsidR="00C70867" w:rsidRPr="0027502F" w:rsidRDefault="00C70867" w:rsidP="00C70867">
                  <w:pPr>
                    <w:spacing w:line="276" w:lineRule="auto"/>
                    <w:rPr>
                      <w:szCs w:val="22"/>
                    </w:rPr>
                  </w:pPr>
                  <w:r w:rsidRPr="0027502F">
                    <w:rPr>
                      <w:szCs w:val="22"/>
                    </w:rPr>
                    <w:t>If the proposed change is not implemented, then DDNEA will not cover all cases when the &lt;HEADER&gt; Data Group should not be present in the IE917 message.</w:t>
                  </w:r>
                </w:p>
              </w:tc>
            </w:tr>
            <w:tr w:rsidR="00C70867" w:rsidRPr="0027502F" w14:paraId="754A08C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4B7536"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DC94EC" w14:textId="77777777" w:rsidR="00C70867" w:rsidRPr="0027502F" w:rsidRDefault="00C70867" w:rsidP="00C70867">
                  <w:pPr>
                    <w:suppressAutoHyphens/>
                    <w:rPr>
                      <w:iCs/>
                      <w:color w:val="FF0000"/>
                      <w:szCs w:val="22"/>
                    </w:rPr>
                  </w:pPr>
                  <w:r w:rsidRPr="0027502F">
                    <w:rPr>
                      <w:szCs w:val="22"/>
                    </w:rPr>
                    <w:t>This RFC entails no business continuity risk since it concerns a documentation update.</w:t>
                  </w:r>
                </w:p>
              </w:tc>
            </w:tr>
            <w:tr w:rsidR="00C70867" w:rsidRPr="0027502F" w14:paraId="6FCFE0E6"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3EF150"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BC6732"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1BE8872E"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F3BB96"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5702FD9"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sz w:val="22"/>
                      <w:szCs w:val="22"/>
                    </w:rPr>
                    <w:t>There is no reference to other RFCs.</w:t>
                  </w:r>
                </w:p>
              </w:tc>
            </w:tr>
          </w:tbl>
          <w:p w14:paraId="4296A00A" w14:textId="77777777" w:rsidR="00C70867" w:rsidRPr="0027502F" w:rsidRDefault="00C70867" w:rsidP="00C70867">
            <w:pPr>
              <w:spacing w:after="0"/>
              <w:jc w:val="left"/>
              <w:rPr>
                <w:szCs w:val="22"/>
                <w:lang w:val="en-US"/>
              </w:rPr>
            </w:pPr>
          </w:p>
        </w:tc>
      </w:tr>
      <w:tr w:rsidR="00C70867" w:rsidRPr="0027502F" w14:paraId="5E2B9E9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DD7BE27"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5C870E1D"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8A6C306"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94838B" w14:textId="77777777" w:rsidR="00C70867" w:rsidRPr="0027502F" w:rsidRDefault="00C70867" w:rsidP="00C70867">
                  <w:pPr>
                    <w:spacing w:line="276" w:lineRule="auto"/>
                    <w:rPr>
                      <w:szCs w:val="22"/>
                    </w:rPr>
                  </w:pPr>
                  <w:r w:rsidRPr="0027502F">
                    <w:rPr>
                      <w:szCs w:val="22"/>
                    </w:rPr>
                    <w:t>N/A</w:t>
                  </w:r>
                </w:p>
              </w:tc>
            </w:tr>
            <w:tr w:rsidR="00C70867" w:rsidRPr="0027502F" w14:paraId="03E3AD0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435453A"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AADAD71" w14:textId="77777777" w:rsidR="00C70867" w:rsidRPr="0027502F" w:rsidRDefault="00C70867" w:rsidP="00C70867">
                  <w:pPr>
                    <w:spacing w:line="276" w:lineRule="auto"/>
                    <w:rPr>
                      <w:szCs w:val="22"/>
                    </w:rPr>
                  </w:pPr>
                  <w:r w:rsidRPr="0027502F">
                    <w:rPr>
                      <w:szCs w:val="22"/>
                    </w:rPr>
                    <w:t>N/A</w:t>
                  </w:r>
                </w:p>
              </w:tc>
            </w:tr>
          </w:tbl>
          <w:p w14:paraId="5072C63B" w14:textId="77777777" w:rsidR="00C70867" w:rsidRPr="0027502F" w:rsidRDefault="00C70867" w:rsidP="00C70867">
            <w:pPr>
              <w:spacing w:after="0"/>
              <w:jc w:val="left"/>
              <w:rPr>
                <w:szCs w:val="22"/>
                <w:lang w:val="en-US"/>
              </w:rPr>
            </w:pPr>
          </w:p>
        </w:tc>
      </w:tr>
      <w:tr w:rsidR="00C70867" w:rsidRPr="0027502F" w14:paraId="4BA8CEBE"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703344"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0321B4C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6B8FD1"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2793625"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F1EEE86" w14:textId="77777777" w:rsidR="00C70867" w:rsidRPr="0027502F" w:rsidRDefault="00C70867" w:rsidP="00B03D74">
                  <w:pPr>
                    <w:numPr>
                      <w:ilvl w:val="0"/>
                      <w:numId w:val="25"/>
                    </w:numPr>
                    <w:spacing w:line="276" w:lineRule="auto"/>
                    <w:rPr>
                      <w:szCs w:val="22"/>
                    </w:rPr>
                  </w:pPr>
                  <w:r w:rsidRPr="0027502F">
                    <w:rPr>
                      <w:b/>
                      <w:szCs w:val="22"/>
                    </w:rPr>
                    <w:t>Approval process:</w:t>
                  </w:r>
                </w:p>
                <w:p w14:paraId="10B176A8"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310E0C9"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20A3B6"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62355529" w14:textId="77777777" w:rsidR="00C70867" w:rsidRPr="0027502F" w:rsidRDefault="00C70867" w:rsidP="00C70867">
                  <w:pPr>
                    <w:spacing w:line="276" w:lineRule="auto"/>
                    <w:rPr>
                      <w:szCs w:val="22"/>
                    </w:rPr>
                  </w:pPr>
                  <w:r w:rsidRPr="0027502F">
                    <w:rPr>
                      <w:szCs w:val="22"/>
                    </w:rPr>
                    <w:t>N/A</w:t>
                  </w:r>
                </w:p>
              </w:tc>
            </w:tr>
            <w:tr w:rsidR="00C70867" w:rsidRPr="0027502F" w14:paraId="6A6CDD1C"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98C3F29"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45FCDF5" w14:textId="77777777" w:rsidR="00C70867" w:rsidRPr="0027502F" w:rsidRDefault="00C70867" w:rsidP="00C70867">
                  <w:pPr>
                    <w:spacing w:line="276" w:lineRule="auto"/>
                    <w:rPr>
                      <w:szCs w:val="22"/>
                    </w:rPr>
                  </w:pPr>
                  <w:r w:rsidRPr="0027502F">
                    <w:rPr>
                      <w:szCs w:val="22"/>
                    </w:rPr>
                    <w:t>EMCS CAB #190 on 06/05/2020</w:t>
                  </w:r>
                </w:p>
              </w:tc>
            </w:tr>
          </w:tbl>
          <w:p w14:paraId="6D6B6258" w14:textId="77777777" w:rsidR="00C70867" w:rsidRPr="0027502F" w:rsidRDefault="00C70867" w:rsidP="00C70867">
            <w:pPr>
              <w:spacing w:after="0"/>
              <w:jc w:val="left"/>
              <w:rPr>
                <w:szCs w:val="22"/>
                <w:lang w:val="en-US"/>
              </w:rPr>
            </w:pPr>
          </w:p>
        </w:tc>
      </w:tr>
      <w:tr w:rsidR="00C70867" w:rsidRPr="0027502F" w14:paraId="7D20788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1023C5"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5E4C6220"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3900C0" w14:textId="77777777" w:rsidR="00970971" w:rsidRPr="0027502F" w:rsidRDefault="00970971"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0AFF28BF" w14:textId="7D01B7EF"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29E88B54"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D6108" w14:textId="77777777" w:rsidR="00970971" w:rsidRPr="0027502F" w:rsidRDefault="00970971" w:rsidP="004800A7">
                  <w:pPr>
                    <w:spacing w:line="276" w:lineRule="auto"/>
                    <w:jc w:val="left"/>
                    <w:rPr>
                      <w:szCs w:val="22"/>
                    </w:rPr>
                  </w:pPr>
                  <w:r w:rsidRPr="0027502F">
                    <w:rPr>
                      <w:szCs w:val="22"/>
                    </w:rPr>
                    <w:lastRenderedPageBreak/>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6C7FB9E" w14:textId="714C67BE"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72223041"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935CBC3"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13E563CD" w14:textId="2C27129B" w:rsidR="00970971" w:rsidRPr="0027502F" w:rsidRDefault="00970971" w:rsidP="004800A7">
                  <w:pPr>
                    <w:spacing w:line="276" w:lineRule="auto"/>
                    <w:rPr>
                      <w:szCs w:val="22"/>
                    </w:rPr>
                  </w:pPr>
                  <w:r w:rsidRPr="0027502F">
                    <w:rPr>
                      <w:szCs w:val="22"/>
                    </w:rPr>
                    <w:t>13/02/2023</w:t>
                  </w:r>
                </w:p>
              </w:tc>
            </w:tr>
          </w:tbl>
          <w:p w14:paraId="24A23037" w14:textId="77777777" w:rsidR="00C70867" w:rsidRPr="0027502F" w:rsidRDefault="00C70867" w:rsidP="00C70867">
            <w:pPr>
              <w:spacing w:after="0"/>
              <w:jc w:val="left"/>
              <w:rPr>
                <w:szCs w:val="22"/>
                <w:lang w:val="en-US"/>
              </w:rPr>
            </w:pPr>
          </w:p>
        </w:tc>
      </w:tr>
      <w:tr w:rsidR="00C70867" w:rsidRPr="0027502F" w14:paraId="1023BF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1BCEF57"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629E3A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36D937"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B37C914" w14:textId="77777777" w:rsidR="00C70867" w:rsidRPr="0027502F" w:rsidRDefault="00C70867" w:rsidP="00C70867">
                  <w:pPr>
                    <w:spacing w:line="276" w:lineRule="auto"/>
                    <w:rPr>
                      <w:szCs w:val="22"/>
                    </w:rPr>
                  </w:pPr>
                  <w:r w:rsidRPr="0027502F">
                    <w:rPr>
                      <w:szCs w:val="22"/>
                    </w:rPr>
                    <w:t>N/A</w:t>
                  </w:r>
                </w:p>
              </w:tc>
            </w:tr>
            <w:tr w:rsidR="00C70867" w:rsidRPr="0027502F" w14:paraId="72D3D92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0F39EA"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32D7AFC" w14:textId="77777777" w:rsidR="00C70867" w:rsidRPr="0027502F" w:rsidRDefault="00C70867" w:rsidP="00C70867">
                  <w:pPr>
                    <w:spacing w:line="276" w:lineRule="auto"/>
                    <w:rPr>
                      <w:szCs w:val="22"/>
                    </w:rPr>
                  </w:pPr>
                  <w:r w:rsidRPr="0027502F">
                    <w:rPr>
                      <w:szCs w:val="22"/>
                    </w:rPr>
                    <w:t>N/A</w:t>
                  </w:r>
                </w:p>
              </w:tc>
            </w:tr>
          </w:tbl>
          <w:p w14:paraId="443DC10C" w14:textId="77777777" w:rsidR="00C70867" w:rsidRPr="0027502F" w:rsidRDefault="00C70867" w:rsidP="00C70867">
            <w:pPr>
              <w:spacing w:after="0"/>
              <w:jc w:val="left"/>
              <w:rPr>
                <w:szCs w:val="22"/>
                <w:lang w:val="en-US"/>
              </w:rPr>
            </w:pPr>
          </w:p>
        </w:tc>
      </w:tr>
    </w:tbl>
    <w:p w14:paraId="4669142F" w14:textId="77777777" w:rsidR="00C70867" w:rsidRPr="0027502F" w:rsidRDefault="00C70867" w:rsidP="00C70867">
      <w:pPr>
        <w:rPr>
          <w:szCs w:val="22"/>
        </w:rPr>
      </w:pPr>
    </w:p>
    <w:p w14:paraId="483820D2" w14:textId="77777777" w:rsidR="00C70867" w:rsidRPr="0027502F" w:rsidRDefault="00C70867" w:rsidP="00C70867">
      <w:pPr>
        <w:spacing w:after="0" w:line="240" w:lineRule="auto"/>
        <w:jc w:val="left"/>
        <w:rPr>
          <w:color w:val="000000"/>
          <w:szCs w:val="22"/>
        </w:rPr>
      </w:pPr>
      <w:r w:rsidRPr="0027502F">
        <w:rPr>
          <w:color w:val="000000"/>
          <w:szCs w:val="22"/>
        </w:rPr>
        <w:br w:type="page"/>
      </w:r>
    </w:p>
    <w:p w14:paraId="2C4FF8A6" w14:textId="77777777" w:rsidR="00C70867" w:rsidRPr="0027502F" w:rsidRDefault="00C70867" w:rsidP="00C70867">
      <w:pPr>
        <w:pStyle w:val="Heading4"/>
        <w:rPr>
          <w:szCs w:val="22"/>
        </w:rPr>
      </w:pPr>
      <w:r w:rsidRPr="0027502F">
        <w:rPr>
          <w:szCs w:val="22"/>
        </w:rPr>
        <w:lastRenderedPageBreak/>
        <w:t>DDNEA-P4-299 – Computerisation of Duty Paid B2B</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109F452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02C269"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54D73D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E90245"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08FFE2" w14:textId="77777777" w:rsidR="00C70867" w:rsidRPr="0027502F" w:rsidRDefault="00C70867" w:rsidP="00C70867">
                  <w:pPr>
                    <w:spacing w:line="276" w:lineRule="auto"/>
                    <w:rPr>
                      <w:szCs w:val="22"/>
                    </w:rPr>
                  </w:pPr>
                  <w:r w:rsidRPr="0027502F">
                    <w:rPr>
                      <w:bCs/>
                      <w:szCs w:val="22"/>
                    </w:rPr>
                    <w:t>DDNEA-P4-299</w:t>
                  </w:r>
                </w:p>
              </w:tc>
            </w:tr>
            <w:tr w:rsidR="00C70867" w:rsidRPr="0027502F" w14:paraId="07574DA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0F64A"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DD534CC"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1462ED10"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49D2F5"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2EE70F" w14:textId="77777777" w:rsidR="00C70867" w:rsidRPr="0027502F" w:rsidRDefault="00C70867" w:rsidP="00C70867">
                  <w:pPr>
                    <w:spacing w:line="276" w:lineRule="auto"/>
                    <w:rPr>
                      <w:szCs w:val="22"/>
                    </w:rPr>
                  </w:pPr>
                  <w:r w:rsidRPr="0027502F">
                    <w:rPr>
                      <w:szCs w:val="22"/>
                      <w:lang w:eastAsia="nl-BE"/>
                    </w:rPr>
                    <w:t>Increase of Functionality</w:t>
                  </w:r>
                </w:p>
              </w:tc>
            </w:tr>
            <w:tr w:rsidR="00C70867" w:rsidRPr="0027502F" w14:paraId="1A0B023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22D44A6"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AF52E0" w14:textId="77777777" w:rsidR="00C70867" w:rsidRPr="0027502F" w:rsidRDefault="00C70867" w:rsidP="00C70867">
                  <w:pPr>
                    <w:spacing w:line="276" w:lineRule="auto"/>
                    <w:rPr>
                      <w:szCs w:val="22"/>
                    </w:rPr>
                  </w:pPr>
                  <w:r w:rsidRPr="0027502F">
                    <w:rPr>
                      <w:szCs w:val="22"/>
                    </w:rPr>
                    <w:t>IM372196</w:t>
                  </w:r>
                </w:p>
              </w:tc>
            </w:tr>
            <w:tr w:rsidR="00C70867" w:rsidRPr="0027502F" w14:paraId="444BE3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5FC8B9"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A44083"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4FCE2B52"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66F764"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F2D8182" w14:textId="77777777" w:rsidR="00C70867" w:rsidRPr="0027502F" w:rsidRDefault="00C70867" w:rsidP="00C70867">
                  <w:pPr>
                    <w:pStyle w:val="ListParagraph"/>
                    <w:spacing w:line="276" w:lineRule="auto"/>
                    <w:ind w:left="0"/>
                    <w:rPr>
                      <w:szCs w:val="22"/>
                      <w:lang w:val="en-US"/>
                    </w:rPr>
                  </w:pPr>
                  <w:r w:rsidRPr="0027502F">
                    <w:rPr>
                      <w:szCs w:val="22"/>
                      <w:lang w:val="en-US"/>
                    </w:rPr>
                    <w:t>08/11/2019</w:t>
                  </w:r>
                </w:p>
              </w:tc>
            </w:tr>
            <w:tr w:rsidR="00C70867" w:rsidRPr="0027502F" w14:paraId="63804BA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60D37D"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49E2F10" w14:textId="77777777" w:rsidR="00C70867" w:rsidRPr="0027502F" w:rsidRDefault="00C70867" w:rsidP="00C70867">
                  <w:pPr>
                    <w:pStyle w:val="ListParagraph"/>
                    <w:spacing w:line="276" w:lineRule="auto"/>
                    <w:ind w:left="0"/>
                    <w:rPr>
                      <w:szCs w:val="22"/>
                      <w:lang w:val="en-US"/>
                    </w:rPr>
                  </w:pPr>
                  <w:r w:rsidRPr="0027502F">
                    <w:rPr>
                      <w:szCs w:val="22"/>
                      <w:lang w:val="en-US"/>
                    </w:rPr>
                    <w:t>EMCS CPT</w:t>
                  </w:r>
                </w:p>
              </w:tc>
            </w:tr>
          </w:tbl>
          <w:p w14:paraId="4BE44E5E" w14:textId="77777777" w:rsidR="00C70867" w:rsidRPr="0027502F" w:rsidRDefault="00C70867" w:rsidP="00C70867">
            <w:pPr>
              <w:spacing w:after="0"/>
              <w:jc w:val="left"/>
              <w:rPr>
                <w:szCs w:val="22"/>
                <w:lang w:val="en-US"/>
              </w:rPr>
            </w:pPr>
          </w:p>
        </w:tc>
      </w:tr>
      <w:tr w:rsidR="00C70867" w:rsidRPr="0027502F" w14:paraId="4582B46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92D2E01"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74BBFC30"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4ABCB8"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36CF4F" w14:textId="77777777" w:rsidR="00C70867" w:rsidRPr="0027502F" w:rsidRDefault="00C70867" w:rsidP="00C70867">
                  <w:pPr>
                    <w:spacing w:line="276" w:lineRule="auto"/>
                    <w:rPr>
                      <w:szCs w:val="22"/>
                    </w:rPr>
                  </w:pPr>
                  <w:r w:rsidRPr="0027502F">
                    <w:rPr>
                      <w:color w:val="000000" w:themeColor="text1"/>
                      <w:szCs w:val="22"/>
                    </w:rPr>
                    <w:t>High</w:t>
                  </w:r>
                </w:p>
              </w:tc>
            </w:tr>
            <w:tr w:rsidR="00C70867" w:rsidRPr="0027502F" w14:paraId="26AC873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C6AC41"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2CB2C54" w14:textId="77777777" w:rsidR="00C70867" w:rsidRPr="0027502F" w:rsidRDefault="00C70867" w:rsidP="00C70867">
                  <w:pPr>
                    <w:spacing w:line="276" w:lineRule="auto"/>
                    <w:rPr>
                      <w:b/>
                      <w:szCs w:val="22"/>
                    </w:rPr>
                  </w:pPr>
                  <w:r w:rsidRPr="0027502F">
                    <w:rPr>
                      <w:b/>
                      <w:szCs w:val="22"/>
                    </w:rPr>
                    <w:t>Problem Statement</w:t>
                  </w:r>
                </w:p>
                <w:p w14:paraId="27706FF4" w14:textId="77777777" w:rsidR="00C70867" w:rsidRPr="0027502F" w:rsidRDefault="00C70867" w:rsidP="00C70867">
                  <w:pPr>
                    <w:spacing w:after="0"/>
                    <w:rPr>
                      <w:szCs w:val="22"/>
                    </w:rPr>
                  </w:pPr>
                  <w:r w:rsidRPr="0027502F">
                    <w:rPr>
                      <w:szCs w:val="22"/>
                    </w:rPr>
                    <w:t>The major evolution of EMCS Phase 4 is the computerisation of the Duty Paid Business-to-Business (B2B) procedures. Based on the legal package</w:t>
                  </w:r>
                  <w:r w:rsidRPr="0027502F">
                    <w:rPr>
                      <w:szCs w:val="22"/>
                      <w:vertAlign w:val="superscript"/>
                    </w:rPr>
                    <w:footnoteReference w:id="7"/>
                  </w:r>
                  <w:r w:rsidRPr="0027502F">
                    <w:rPr>
                      <w:szCs w:val="22"/>
                    </w:rPr>
                    <w:t xml:space="preserve"> that received a political agreement on 8/11/2019 at the Council, this evolution will be handled by the extension of EMCS to cover the movements of excise goods released for consumption and moved intra-EU cross-border for commercial purposes. </w:t>
                  </w:r>
                </w:p>
                <w:p w14:paraId="1F83AA86" w14:textId="77777777" w:rsidR="00C70867" w:rsidRPr="0027502F" w:rsidRDefault="00C70867" w:rsidP="00C70867">
                  <w:pPr>
                    <w:rPr>
                      <w:szCs w:val="22"/>
                    </w:rPr>
                  </w:pPr>
                </w:p>
                <w:p w14:paraId="1931AA14" w14:textId="77777777" w:rsidR="00C70867" w:rsidRPr="0027502F" w:rsidRDefault="00C70867" w:rsidP="00C70867">
                  <w:pPr>
                    <w:spacing w:line="276" w:lineRule="auto"/>
                    <w:rPr>
                      <w:b/>
                      <w:szCs w:val="22"/>
                    </w:rPr>
                  </w:pPr>
                  <w:r w:rsidRPr="0027502F">
                    <w:rPr>
                      <w:b/>
                      <w:szCs w:val="22"/>
                    </w:rPr>
                    <w:t>Proposed Solution</w:t>
                  </w:r>
                </w:p>
                <w:p w14:paraId="21567B1D"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0DBDC3B5" w14:textId="77777777" w:rsidR="00C70867" w:rsidRPr="0027502F" w:rsidRDefault="00C70867" w:rsidP="00B03D74">
                  <w:pPr>
                    <w:pStyle w:val="ListParagraph"/>
                    <w:numPr>
                      <w:ilvl w:val="0"/>
                      <w:numId w:val="63"/>
                    </w:numPr>
                    <w:spacing w:line="276" w:lineRule="auto"/>
                    <w:contextualSpacing w:val="0"/>
                    <w:rPr>
                      <w:b/>
                      <w:bCs/>
                      <w:szCs w:val="22"/>
                      <w:lang w:val="fr-FR"/>
                    </w:rPr>
                  </w:pPr>
                  <w:r w:rsidRPr="0027502F">
                    <w:rPr>
                      <w:b/>
                      <w:bCs/>
                      <w:szCs w:val="22"/>
                      <w:lang w:val="fr-FR"/>
                    </w:rPr>
                    <w:t>Main Document</w:t>
                  </w:r>
                </w:p>
                <w:p w14:paraId="4409A4C3" w14:textId="4BE57AF1" w:rsidR="00C70867" w:rsidRPr="0027502F" w:rsidRDefault="00C70867" w:rsidP="00C70867">
                  <w:pPr>
                    <w:spacing w:line="276" w:lineRule="auto"/>
                    <w:rPr>
                      <w:szCs w:val="22"/>
                      <w:lang w:val="en-US"/>
                    </w:rPr>
                  </w:pPr>
                  <w:r w:rsidRPr="0027502F">
                    <w:rPr>
                      <w:szCs w:val="22"/>
                      <w:lang w:val="en-US"/>
                    </w:rPr>
                    <w:t>Detailed description of the changes in the DDNEA main document are described in the accompanying Annexes, i.e. designated annexes for updates in the ‘Core Business’ (‘</w:t>
                  </w:r>
                  <w:hyperlink w:anchor="_Annex:_DDNEA-P4-299_–" w:history="1">
                    <w:r w:rsidRPr="0027502F">
                      <w:rPr>
                        <w:rStyle w:val="Hyperlink"/>
                        <w:szCs w:val="22"/>
                        <w:lang w:val="en-US"/>
                      </w:rPr>
                      <w:t>Annex 1</w:t>
                    </w:r>
                  </w:hyperlink>
                  <w:r w:rsidRPr="0027502F">
                    <w:rPr>
                      <w:szCs w:val="22"/>
                      <w:lang w:val="en-US"/>
                    </w:rPr>
                    <w:t>’), ‘Follow-up and Collaboration’ (‘</w:t>
                  </w:r>
                  <w:hyperlink w:anchor="_Annex:_DDNEA-P4-299_–" w:history="1">
                    <w:r w:rsidRPr="0027502F">
                      <w:rPr>
                        <w:rStyle w:val="Hyperlink"/>
                        <w:szCs w:val="22"/>
                        <w:lang w:val="en-US"/>
                      </w:rPr>
                      <w:t>Annex 2</w:t>
                    </w:r>
                  </w:hyperlink>
                  <w:r w:rsidRPr="0027502F">
                    <w:rPr>
                      <w:szCs w:val="22"/>
                      <w:lang w:val="en-US"/>
                    </w:rPr>
                    <w:t>’) and ‘Central Services’ (‘</w:t>
                  </w:r>
                  <w:hyperlink w:anchor="_Annex:_DDNEA-P4-299_–" w:history="1">
                    <w:r w:rsidRPr="0027502F">
                      <w:rPr>
                        <w:rStyle w:val="Hyperlink"/>
                        <w:szCs w:val="22"/>
                        <w:lang w:val="en-US"/>
                      </w:rPr>
                      <w:t>Annex 3</w:t>
                    </w:r>
                  </w:hyperlink>
                  <w:r w:rsidRPr="0027502F">
                    <w:rPr>
                      <w:szCs w:val="22"/>
                      <w:lang w:val="en-US"/>
                    </w:rPr>
                    <w:t xml:space="preserve">’) sections.  </w:t>
                  </w:r>
                </w:p>
                <w:p w14:paraId="4102948C" w14:textId="77777777" w:rsidR="00C70867" w:rsidRPr="0027502F" w:rsidRDefault="00C70867" w:rsidP="00B03D74">
                  <w:pPr>
                    <w:pStyle w:val="ListParagraph"/>
                    <w:numPr>
                      <w:ilvl w:val="0"/>
                      <w:numId w:val="63"/>
                    </w:numPr>
                    <w:spacing w:line="276" w:lineRule="auto"/>
                    <w:contextualSpacing w:val="0"/>
                    <w:rPr>
                      <w:b/>
                      <w:bCs/>
                      <w:szCs w:val="22"/>
                      <w:lang w:val="fr-FR"/>
                    </w:rPr>
                  </w:pPr>
                  <w:r w:rsidRPr="0027502F">
                    <w:rPr>
                      <w:b/>
                      <w:bCs/>
                      <w:szCs w:val="22"/>
                      <w:lang w:val="fr-FR"/>
                    </w:rPr>
                    <w:t>Appendix B: CODELISTS</w:t>
                  </w:r>
                </w:p>
                <w:p w14:paraId="1B09922F"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A new value ‘Origin -Duty Paid’ will be added in the existing ‘TC30 – Origin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06D0CCBC" w14:textId="77777777" w:rsidTr="00C70867">
                    <w:trPr>
                      <w:trHeight w:val="320"/>
                      <w:tblHeader/>
                    </w:trPr>
                    <w:tc>
                      <w:tcPr>
                        <w:tcW w:w="1523" w:type="dxa"/>
                        <w:shd w:val="solid" w:color="D9D9D9" w:fill="auto"/>
                        <w:vAlign w:val="center"/>
                      </w:tcPr>
                      <w:p w14:paraId="5939C7F3" w14:textId="77777777" w:rsidR="00C70867" w:rsidRPr="0027502F" w:rsidRDefault="00C70867" w:rsidP="00C70867">
                        <w:pPr>
                          <w:pStyle w:val="BodyText"/>
                          <w:jc w:val="center"/>
                          <w:rPr>
                            <w:b/>
                            <w:bCs/>
                            <w:sz w:val="22"/>
                            <w:szCs w:val="22"/>
                          </w:rPr>
                        </w:pPr>
                        <w:r w:rsidRPr="0027502F">
                          <w:rPr>
                            <w:b/>
                            <w:bCs/>
                            <w:sz w:val="22"/>
                            <w:szCs w:val="22"/>
                          </w:rPr>
                          <w:lastRenderedPageBreak/>
                          <w:t>Code</w:t>
                        </w:r>
                      </w:p>
                    </w:tc>
                    <w:tc>
                      <w:tcPr>
                        <w:tcW w:w="4786" w:type="dxa"/>
                        <w:shd w:val="solid" w:color="D9D9D9" w:fill="auto"/>
                        <w:vAlign w:val="center"/>
                      </w:tcPr>
                      <w:p w14:paraId="18B89BEF"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3263" w:type="dxa"/>
                        <w:shd w:val="solid" w:color="D9D9D9" w:fill="auto"/>
                        <w:vAlign w:val="center"/>
                      </w:tcPr>
                      <w:p w14:paraId="7D42CD74"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0393BC97" w14:textId="77777777" w:rsidTr="00C70867">
                    <w:tc>
                      <w:tcPr>
                        <w:tcW w:w="1523" w:type="dxa"/>
                      </w:tcPr>
                      <w:p w14:paraId="134B09DD" w14:textId="77777777" w:rsidR="00C70867" w:rsidRPr="0027502F" w:rsidRDefault="00C70867" w:rsidP="00C70867">
                        <w:pPr>
                          <w:pStyle w:val="BodyText"/>
                          <w:jc w:val="center"/>
                          <w:rPr>
                            <w:sz w:val="22"/>
                            <w:szCs w:val="22"/>
                          </w:rPr>
                        </w:pPr>
                        <w:r w:rsidRPr="0027502F">
                          <w:rPr>
                            <w:sz w:val="22"/>
                            <w:szCs w:val="22"/>
                          </w:rPr>
                          <w:t>1</w:t>
                        </w:r>
                      </w:p>
                    </w:tc>
                    <w:tc>
                      <w:tcPr>
                        <w:tcW w:w="4786" w:type="dxa"/>
                      </w:tcPr>
                      <w:p w14:paraId="40C6144A" w14:textId="77777777" w:rsidR="00C70867" w:rsidRPr="0027502F" w:rsidRDefault="00C70867" w:rsidP="00C70867">
                        <w:pPr>
                          <w:pStyle w:val="BodyText"/>
                          <w:rPr>
                            <w:sz w:val="22"/>
                            <w:szCs w:val="22"/>
                          </w:rPr>
                        </w:pPr>
                        <w:r w:rsidRPr="0027502F">
                          <w:rPr>
                            <w:sz w:val="22"/>
                            <w:szCs w:val="22"/>
                          </w:rPr>
                          <w:t>Origin - Tax warehouse</w:t>
                        </w:r>
                      </w:p>
                    </w:tc>
                    <w:tc>
                      <w:tcPr>
                        <w:tcW w:w="3263" w:type="dxa"/>
                      </w:tcPr>
                      <w:p w14:paraId="0A052CC8" w14:textId="77777777" w:rsidR="00C70867" w:rsidRPr="0027502F" w:rsidRDefault="00C70867" w:rsidP="00C70867">
                        <w:pPr>
                          <w:pStyle w:val="BodyText"/>
                          <w:rPr>
                            <w:sz w:val="22"/>
                            <w:szCs w:val="22"/>
                          </w:rPr>
                        </w:pPr>
                      </w:p>
                    </w:tc>
                  </w:tr>
                  <w:tr w:rsidR="00C70867" w:rsidRPr="0027502F" w14:paraId="4B4BEC31" w14:textId="77777777" w:rsidTr="00C70867">
                    <w:tc>
                      <w:tcPr>
                        <w:tcW w:w="1523" w:type="dxa"/>
                      </w:tcPr>
                      <w:p w14:paraId="55B6AEB7" w14:textId="77777777" w:rsidR="00C70867" w:rsidRPr="0027502F" w:rsidRDefault="00C70867" w:rsidP="00C70867">
                        <w:pPr>
                          <w:pStyle w:val="BodyText"/>
                          <w:jc w:val="center"/>
                          <w:rPr>
                            <w:sz w:val="22"/>
                            <w:szCs w:val="22"/>
                          </w:rPr>
                        </w:pPr>
                        <w:r w:rsidRPr="0027502F">
                          <w:rPr>
                            <w:sz w:val="22"/>
                            <w:szCs w:val="22"/>
                          </w:rPr>
                          <w:t>2</w:t>
                        </w:r>
                      </w:p>
                    </w:tc>
                    <w:tc>
                      <w:tcPr>
                        <w:tcW w:w="4786" w:type="dxa"/>
                      </w:tcPr>
                      <w:p w14:paraId="5C5995B8" w14:textId="77777777" w:rsidR="00C70867" w:rsidRPr="0027502F" w:rsidRDefault="00C70867" w:rsidP="00C70867">
                        <w:pPr>
                          <w:pStyle w:val="BodyText"/>
                          <w:rPr>
                            <w:sz w:val="22"/>
                            <w:szCs w:val="22"/>
                          </w:rPr>
                        </w:pPr>
                        <w:r w:rsidRPr="0027502F">
                          <w:rPr>
                            <w:sz w:val="22"/>
                            <w:szCs w:val="22"/>
                          </w:rPr>
                          <w:t>Origin - Import</w:t>
                        </w:r>
                      </w:p>
                    </w:tc>
                    <w:tc>
                      <w:tcPr>
                        <w:tcW w:w="3263" w:type="dxa"/>
                      </w:tcPr>
                      <w:p w14:paraId="73D19B9E" w14:textId="77777777" w:rsidR="00C70867" w:rsidRPr="0027502F" w:rsidRDefault="00C70867" w:rsidP="00C70867">
                        <w:pPr>
                          <w:pStyle w:val="BodyText"/>
                          <w:rPr>
                            <w:sz w:val="22"/>
                            <w:szCs w:val="22"/>
                          </w:rPr>
                        </w:pPr>
                      </w:p>
                    </w:tc>
                  </w:tr>
                  <w:tr w:rsidR="00C70867" w:rsidRPr="0027502F" w14:paraId="50A7409D" w14:textId="77777777" w:rsidTr="00C70867">
                    <w:tc>
                      <w:tcPr>
                        <w:tcW w:w="1523" w:type="dxa"/>
                      </w:tcPr>
                      <w:p w14:paraId="3AB0EDF1" w14:textId="77777777" w:rsidR="00C70867" w:rsidRPr="0027502F" w:rsidRDefault="00C70867" w:rsidP="00C70867">
                        <w:pPr>
                          <w:pStyle w:val="BodyText"/>
                          <w:jc w:val="center"/>
                          <w:rPr>
                            <w:b/>
                            <w:bCs/>
                            <w:i/>
                            <w:iCs/>
                            <w:sz w:val="22"/>
                            <w:szCs w:val="22"/>
                          </w:rPr>
                        </w:pPr>
                        <w:r w:rsidRPr="0027502F">
                          <w:rPr>
                            <w:b/>
                            <w:bCs/>
                            <w:i/>
                            <w:iCs/>
                            <w:sz w:val="22"/>
                            <w:szCs w:val="22"/>
                          </w:rPr>
                          <w:t>3</w:t>
                        </w:r>
                      </w:p>
                    </w:tc>
                    <w:tc>
                      <w:tcPr>
                        <w:tcW w:w="4786" w:type="dxa"/>
                      </w:tcPr>
                      <w:p w14:paraId="30A4FDBC" w14:textId="77777777" w:rsidR="00C70867" w:rsidRPr="0027502F" w:rsidRDefault="00C70867" w:rsidP="00C70867">
                        <w:pPr>
                          <w:pStyle w:val="BodyText"/>
                          <w:rPr>
                            <w:b/>
                            <w:bCs/>
                            <w:i/>
                            <w:iCs/>
                            <w:sz w:val="22"/>
                            <w:szCs w:val="22"/>
                          </w:rPr>
                        </w:pPr>
                        <w:r w:rsidRPr="0027502F">
                          <w:rPr>
                            <w:b/>
                            <w:bCs/>
                            <w:i/>
                            <w:iCs/>
                            <w:sz w:val="22"/>
                            <w:szCs w:val="22"/>
                          </w:rPr>
                          <w:t>Origin – Duty Paid</w:t>
                        </w:r>
                      </w:p>
                    </w:tc>
                    <w:tc>
                      <w:tcPr>
                        <w:tcW w:w="3263" w:type="dxa"/>
                      </w:tcPr>
                      <w:p w14:paraId="44A6DE34" w14:textId="77777777" w:rsidR="00C70867" w:rsidRPr="0027502F" w:rsidRDefault="00C70867" w:rsidP="00C70867">
                        <w:pPr>
                          <w:pStyle w:val="BodyText"/>
                          <w:rPr>
                            <w:b/>
                            <w:bCs/>
                            <w:i/>
                            <w:iCs/>
                            <w:sz w:val="22"/>
                            <w:szCs w:val="22"/>
                          </w:rPr>
                        </w:pPr>
                      </w:p>
                    </w:tc>
                  </w:tr>
                </w:tbl>
                <w:p w14:paraId="3B66AB11" w14:textId="77777777" w:rsidR="00C70867" w:rsidRPr="0027502F" w:rsidRDefault="00C70867" w:rsidP="00C70867">
                  <w:pPr>
                    <w:spacing w:line="276" w:lineRule="auto"/>
                    <w:rPr>
                      <w:szCs w:val="22"/>
                      <w:lang w:val="fr-FR"/>
                    </w:rPr>
                  </w:pPr>
                </w:p>
                <w:p w14:paraId="6CBD7175"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New values will be added in the existing ‘TC32– Destination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565D598C" w14:textId="77777777" w:rsidTr="00C70867">
                    <w:trPr>
                      <w:trHeight w:val="320"/>
                      <w:tblHeader/>
                    </w:trPr>
                    <w:tc>
                      <w:tcPr>
                        <w:tcW w:w="1109" w:type="dxa"/>
                        <w:shd w:val="solid" w:color="D9D9D9" w:fill="auto"/>
                        <w:vAlign w:val="center"/>
                      </w:tcPr>
                      <w:p w14:paraId="3AB67DE1" w14:textId="77777777" w:rsidR="00C70867" w:rsidRPr="0027502F" w:rsidRDefault="00C70867" w:rsidP="00C70867">
                        <w:pPr>
                          <w:pStyle w:val="BodyText"/>
                          <w:jc w:val="center"/>
                          <w:rPr>
                            <w:b/>
                            <w:bCs/>
                            <w:sz w:val="22"/>
                            <w:szCs w:val="22"/>
                          </w:rPr>
                        </w:pPr>
                        <w:r w:rsidRPr="0027502F">
                          <w:rPr>
                            <w:b/>
                            <w:bCs/>
                            <w:sz w:val="22"/>
                            <w:szCs w:val="22"/>
                          </w:rPr>
                          <w:t>Code</w:t>
                        </w:r>
                      </w:p>
                    </w:tc>
                    <w:tc>
                      <w:tcPr>
                        <w:tcW w:w="3323" w:type="dxa"/>
                        <w:shd w:val="solid" w:color="D9D9D9" w:fill="auto"/>
                        <w:vAlign w:val="center"/>
                      </w:tcPr>
                      <w:p w14:paraId="0607FBA1"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7B4D0FA0"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1B859311" w14:textId="77777777" w:rsidTr="00C70867">
                    <w:tc>
                      <w:tcPr>
                        <w:tcW w:w="1109" w:type="dxa"/>
                      </w:tcPr>
                      <w:p w14:paraId="56412367" w14:textId="77777777" w:rsidR="00C70867" w:rsidRPr="0027502F" w:rsidRDefault="00C70867" w:rsidP="00C70867">
                        <w:pPr>
                          <w:pStyle w:val="BodyText"/>
                          <w:jc w:val="center"/>
                          <w:rPr>
                            <w:sz w:val="22"/>
                            <w:szCs w:val="22"/>
                          </w:rPr>
                        </w:pPr>
                        <w:r w:rsidRPr="0027502F">
                          <w:rPr>
                            <w:sz w:val="22"/>
                            <w:szCs w:val="22"/>
                          </w:rPr>
                          <w:t>…</w:t>
                        </w:r>
                      </w:p>
                    </w:tc>
                    <w:tc>
                      <w:tcPr>
                        <w:tcW w:w="3323" w:type="dxa"/>
                      </w:tcPr>
                      <w:p w14:paraId="1BF81491" w14:textId="77777777" w:rsidR="00C70867" w:rsidRPr="0027502F" w:rsidRDefault="00C70867" w:rsidP="00C70867">
                        <w:pPr>
                          <w:pStyle w:val="BodyText"/>
                          <w:rPr>
                            <w:sz w:val="22"/>
                            <w:szCs w:val="22"/>
                          </w:rPr>
                        </w:pPr>
                        <w:r w:rsidRPr="0027502F">
                          <w:rPr>
                            <w:sz w:val="22"/>
                            <w:szCs w:val="22"/>
                          </w:rPr>
                          <w:t>…</w:t>
                        </w:r>
                      </w:p>
                    </w:tc>
                    <w:tc>
                      <w:tcPr>
                        <w:tcW w:w="2289" w:type="dxa"/>
                      </w:tcPr>
                      <w:p w14:paraId="1739B29B" w14:textId="77777777" w:rsidR="00C70867" w:rsidRPr="0027502F" w:rsidRDefault="00C70867" w:rsidP="00C70867">
                        <w:pPr>
                          <w:pStyle w:val="BodyText"/>
                          <w:rPr>
                            <w:sz w:val="22"/>
                            <w:szCs w:val="22"/>
                          </w:rPr>
                        </w:pPr>
                      </w:p>
                    </w:tc>
                  </w:tr>
                  <w:tr w:rsidR="00C70867" w:rsidRPr="0027502F" w14:paraId="6C87D84A" w14:textId="77777777" w:rsidTr="00C70867">
                    <w:tc>
                      <w:tcPr>
                        <w:tcW w:w="1109" w:type="dxa"/>
                      </w:tcPr>
                      <w:p w14:paraId="6E67B3D6" w14:textId="77777777" w:rsidR="00C70867" w:rsidRPr="0027502F" w:rsidRDefault="00C70867" w:rsidP="00C70867">
                        <w:pPr>
                          <w:pStyle w:val="BodyText"/>
                          <w:jc w:val="center"/>
                          <w:rPr>
                            <w:sz w:val="22"/>
                            <w:szCs w:val="22"/>
                          </w:rPr>
                        </w:pPr>
                        <w:r w:rsidRPr="0027502F">
                          <w:rPr>
                            <w:sz w:val="22"/>
                            <w:szCs w:val="22"/>
                          </w:rPr>
                          <w:t>6</w:t>
                        </w:r>
                      </w:p>
                    </w:tc>
                    <w:tc>
                      <w:tcPr>
                        <w:tcW w:w="3323" w:type="dxa"/>
                      </w:tcPr>
                      <w:p w14:paraId="1B6B0F95" w14:textId="77777777" w:rsidR="00C70867" w:rsidRPr="0027502F" w:rsidRDefault="00C70867" w:rsidP="00C70867">
                        <w:pPr>
                          <w:pStyle w:val="BodyText"/>
                          <w:rPr>
                            <w:sz w:val="22"/>
                            <w:szCs w:val="22"/>
                          </w:rPr>
                        </w:pPr>
                        <w:r w:rsidRPr="0027502F">
                          <w:rPr>
                            <w:sz w:val="22"/>
                            <w:szCs w:val="22"/>
                          </w:rPr>
                          <w:t>Destination - Export</w:t>
                        </w:r>
                      </w:p>
                    </w:tc>
                    <w:tc>
                      <w:tcPr>
                        <w:tcW w:w="2289" w:type="dxa"/>
                      </w:tcPr>
                      <w:p w14:paraId="75417DE6" w14:textId="77777777" w:rsidR="00C70867" w:rsidRPr="0027502F" w:rsidRDefault="00C70867" w:rsidP="00C70867">
                        <w:pPr>
                          <w:pStyle w:val="BodyText"/>
                          <w:rPr>
                            <w:sz w:val="22"/>
                            <w:szCs w:val="22"/>
                          </w:rPr>
                        </w:pPr>
                      </w:p>
                    </w:tc>
                  </w:tr>
                  <w:tr w:rsidR="00C70867" w:rsidRPr="0027502F" w14:paraId="17D0D4AF" w14:textId="77777777" w:rsidTr="00C70867">
                    <w:tc>
                      <w:tcPr>
                        <w:tcW w:w="1109" w:type="dxa"/>
                      </w:tcPr>
                      <w:p w14:paraId="328172EA" w14:textId="77777777" w:rsidR="00C70867" w:rsidRPr="0027502F" w:rsidRDefault="00C70867" w:rsidP="00C70867">
                        <w:pPr>
                          <w:pStyle w:val="BodyText"/>
                          <w:jc w:val="center"/>
                          <w:rPr>
                            <w:b/>
                            <w:bCs/>
                            <w:i/>
                            <w:iCs/>
                            <w:sz w:val="22"/>
                            <w:szCs w:val="22"/>
                          </w:rPr>
                        </w:pPr>
                        <w:r w:rsidRPr="0027502F">
                          <w:rPr>
                            <w:sz w:val="22"/>
                            <w:szCs w:val="22"/>
                          </w:rPr>
                          <w:t>7</w:t>
                        </w:r>
                      </w:p>
                    </w:tc>
                    <w:tc>
                      <w:tcPr>
                        <w:tcW w:w="3323" w:type="dxa"/>
                      </w:tcPr>
                      <w:p w14:paraId="2B22415E" w14:textId="77777777" w:rsidR="00C70867" w:rsidRPr="0027502F" w:rsidRDefault="00C70867" w:rsidP="00C70867">
                        <w:pPr>
                          <w:pStyle w:val="BodyText"/>
                          <w:rPr>
                            <w:b/>
                            <w:bCs/>
                            <w:i/>
                            <w:iCs/>
                            <w:sz w:val="22"/>
                            <w:szCs w:val="22"/>
                          </w:rPr>
                        </w:pPr>
                        <w:r w:rsidRPr="0027502F">
                          <w:rPr>
                            <w:sz w:val="22"/>
                            <w:szCs w:val="22"/>
                          </w:rPr>
                          <w:t>(reserved)</w:t>
                        </w:r>
                      </w:p>
                    </w:tc>
                    <w:tc>
                      <w:tcPr>
                        <w:tcW w:w="2289" w:type="dxa"/>
                      </w:tcPr>
                      <w:p w14:paraId="5C327C21" w14:textId="77777777" w:rsidR="00C70867" w:rsidRPr="0027502F" w:rsidRDefault="00C70867" w:rsidP="00C70867">
                        <w:pPr>
                          <w:pStyle w:val="BodyText"/>
                          <w:rPr>
                            <w:b/>
                            <w:bCs/>
                            <w:i/>
                            <w:iCs/>
                            <w:sz w:val="22"/>
                            <w:szCs w:val="22"/>
                          </w:rPr>
                        </w:pPr>
                      </w:p>
                    </w:tc>
                  </w:tr>
                  <w:tr w:rsidR="00C70867" w:rsidRPr="0027502F" w14:paraId="46C77947" w14:textId="77777777" w:rsidTr="00C70867">
                    <w:tc>
                      <w:tcPr>
                        <w:tcW w:w="1109" w:type="dxa"/>
                      </w:tcPr>
                      <w:p w14:paraId="417BF71F" w14:textId="77777777" w:rsidR="00C70867" w:rsidRPr="0027502F" w:rsidRDefault="00C70867" w:rsidP="00C70867">
                        <w:pPr>
                          <w:pStyle w:val="BodyText"/>
                          <w:jc w:val="center"/>
                          <w:rPr>
                            <w:b/>
                            <w:bCs/>
                            <w:i/>
                            <w:iCs/>
                            <w:sz w:val="22"/>
                            <w:szCs w:val="22"/>
                          </w:rPr>
                        </w:pPr>
                        <w:r w:rsidRPr="0027502F">
                          <w:rPr>
                            <w:sz w:val="22"/>
                            <w:szCs w:val="22"/>
                          </w:rPr>
                          <w:t>8</w:t>
                        </w:r>
                      </w:p>
                    </w:tc>
                    <w:tc>
                      <w:tcPr>
                        <w:tcW w:w="3323" w:type="dxa"/>
                      </w:tcPr>
                      <w:p w14:paraId="4BC426EB" w14:textId="77777777" w:rsidR="00C70867" w:rsidRPr="0027502F" w:rsidRDefault="00C70867" w:rsidP="00C70867">
                        <w:pPr>
                          <w:pStyle w:val="BodyText"/>
                          <w:rPr>
                            <w:b/>
                            <w:bCs/>
                            <w:i/>
                            <w:iCs/>
                            <w:sz w:val="22"/>
                            <w:szCs w:val="22"/>
                          </w:rPr>
                        </w:pPr>
                        <w:r w:rsidRPr="0027502F">
                          <w:rPr>
                            <w:sz w:val="22"/>
                            <w:szCs w:val="22"/>
                          </w:rPr>
                          <w:t>Unknown destination (consignee unknown)</w:t>
                        </w:r>
                      </w:p>
                    </w:tc>
                    <w:tc>
                      <w:tcPr>
                        <w:tcW w:w="2289" w:type="dxa"/>
                      </w:tcPr>
                      <w:p w14:paraId="3F15EA3A" w14:textId="77777777" w:rsidR="00C70867" w:rsidRPr="0027502F" w:rsidRDefault="00C70867" w:rsidP="00C70867">
                        <w:pPr>
                          <w:pStyle w:val="BodyText"/>
                          <w:rPr>
                            <w:b/>
                            <w:bCs/>
                            <w:i/>
                            <w:iCs/>
                            <w:sz w:val="22"/>
                            <w:szCs w:val="22"/>
                          </w:rPr>
                        </w:pPr>
                      </w:p>
                    </w:tc>
                  </w:tr>
                  <w:tr w:rsidR="00C70867" w:rsidRPr="0027502F" w14:paraId="53F68D1D" w14:textId="77777777" w:rsidTr="00C70867">
                    <w:tc>
                      <w:tcPr>
                        <w:tcW w:w="1109" w:type="dxa"/>
                      </w:tcPr>
                      <w:p w14:paraId="6D847A33" w14:textId="77777777" w:rsidR="00C70867" w:rsidRPr="0027502F" w:rsidRDefault="00C70867" w:rsidP="00C70867">
                        <w:pPr>
                          <w:pStyle w:val="BodyText"/>
                          <w:jc w:val="center"/>
                          <w:rPr>
                            <w:b/>
                            <w:bCs/>
                            <w:i/>
                            <w:iCs/>
                            <w:sz w:val="22"/>
                            <w:szCs w:val="22"/>
                          </w:rPr>
                        </w:pPr>
                        <w:r w:rsidRPr="0027502F">
                          <w:rPr>
                            <w:b/>
                            <w:bCs/>
                            <w:i/>
                            <w:iCs/>
                            <w:sz w:val="22"/>
                            <w:szCs w:val="22"/>
                          </w:rPr>
                          <w:t>9</w:t>
                        </w:r>
                      </w:p>
                    </w:tc>
                    <w:tc>
                      <w:tcPr>
                        <w:tcW w:w="3323" w:type="dxa"/>
                      </w:tcPr>
                      <w:p w14:paraId="0E50D577" w14:textId="77777777" w:rsidR="00C70867" w:rsidRPr="0027502F" w:rsidRDefault="00C70867" w:rsidP="00C70867">
                        <w:pPr>
                          <w:pStyle w:val="BodyText"/>
                          <w:rPr>
                            <w:b/>
                            <w:bCs/>
                            <w:i/>
                            <w:iCs/>
                            <w:sz w:val="22"/>
                            <w:szCs w:val="22"/>
                          </w:rPr>
                        </w:pPr>
                        <w:r w:rsidRPr="0027502F">
                          <w:rPr>
                            <w:b/>
                            <w:bCs/>
                            <w:i/>
                            <w:iCs/>
                            <w:sz w:val="22"/>
                            <w:szCs w:val="22"/>
                          </w:rPr>
                          <w:t>Destination – Certified Consignee</w:t>
                        </w:r>
                      </w:p>
                    </w:tc>
                    <w:tc>
                      <w:tcPr>
                        <w:tcW w:w="2289" w:type="dxa"/>
                      </w:tcPr>
                      <w:p w14:paraId="4E19EF1A" w14:textId="77777777" w:rsidR="00C70867" w:rsidRPr="0027502F" w:rsidRDefault="00C70867" w:rsidP="00C70867">
                        <w:pPr>
                          <w:pStyle w:val="BodyText"/>
                          <w:rPr>
                            <w:b/>
                            <w:bCs/>
                            <w:i/>
                            <w:iCs/>
                            <w:sz w:val="22"/>
                            <w:szCs w:val="22"/>
                          </w:rPr>
                        </w:pPr>
                      </w:p>
                    </w:tc>
                  </w:tr>
                  <w:tr w:rsidR="00C70867" w:rsidRPr="0027502F" w14:paraId="5DC30ED5" w14:textId="77777777" w:rsidTr="00C70867">
                    <w:tc>
                      <w:tcPr>
                        <w:tcW w:w="1109" w:type="dxa"/>
                      </w:tcPr>
                      <w:p w14:paraId="3490751E" w14:textId="77777777" w:rsidR="00C70867" w:rsidRPr="0027502F" w:rsidRDefault="00C70867" w:rsidP="00C70867">
                        <w:pPr>
                          <w:pStyle w:val="BodyText"/>
                          <w:jc w:val="center"/>
                          <w:rPr>
                            <w:b/>
                            <w:bCs/>
                            <w:i/>
                            <w:iCs/>
                            <w:sz w:val="22"/>
                            <w:szCs w:val="22"/>
                          </w:rPr>
                        </w:pPr>
                        <w:r w:rsidRPr="0027502F">
                          <w:rPr>
                            <w:b/>
                            <w:bCs/>
                            <w:i/>
                            <w:iCs/>
                            <w:sz w:val="22"/>
                            <w:szCs w:val="22"/>
                          </w:rPr>
                          <w:t>10</w:t>
                        </w:r>
                      </w:p>
                    </w:tc>
                    <w:tc>
                      <w:tcPr>
                        <w:tcW w:w="3323" w:type="dxa"/>
                      </w:tcPr>
                      <w:p w14:paraId="24E9C2BD" w14:textId="77777777" w:rsidR="00C70867" w:rsidRPr="0027502F" w:rsidRDefault="00C70867" w:rsidP="00C70867">
                        <w:pPr>
                          <w:pStyle w:val="BodyText"/>
                          <w:rPr>
                            <w:b/>
                            <w:bCs/>
                            <w:i/>
                            <w:iCs/>
                            <w:sz w:val="22"/>
                            <w:szCs w:val="22"/>
                          </w:rPr>
                        </w:pPr>
                        <w:r w:rsidRPr="0027502F">
                          <w:rPr>
                            <w:b/>
                            <w:bCs/>
                            <w:i/>
                            <w:iCs/>
                            <w:sz w:val="22"/>
                            <w:szCs w:val="22"/>
                          </w:rPr>
                          <w:t>Destination – Temporary Certified Consignee</w:t>
                        </w:r>
                      </w:p>
                    </w:tc>
                    <w:tc>
                      <w:tcPr>
                        <w:tcW w:w="2289" w:type="dxa"/>
                      </w:tcPr>
                      <w:p w14:paraId="36E08109" w14:textId="77777777" w:rsidR="00C70867" w:rsidRPr="0027502F" w:rsidRDefault="00C70867" w:rsidP="00C70867">
                        <w:pPr>
                          <w:pStyle w:val="BodyText"/>
                          <w:rPr>
                            <w:b/>
                            <w:bCs/>
                            <w:i/>
                            <w:iCs/>
                            <w:sz w:val="22"/>
                            <w:szCs w:val="22"/>
                          </w:rPr>
                        </w:pPr>
                      </w:p>
                    </w:tc>
                  </w:tr>
                </w:tbl>
                <w:p w14:paraId="1F1CF60B" w14:textId="77777777" w:rsidR="00C70867" w:rsidRPr="0027502F" w:rsidRDefault="00C70867" w:rsidP="00C70867">
                  <w:pPr>
                    <w:spacing w:line="276" w:lineRule="auto"/>
                    <w:rPr>
                      <w:szCs w:val="22"/>
                      <w:lang w:val="fr-FR"/>
                    </w:rPr>
                  </w:pPr>
                </w:p>
                <w:p w14:paraId="3517D6B8"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New values will be added in the existing ‘TC77 – Changed Destination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53275818" w14:textId="77777777" w:rsidTr="00C70867">
                    <w:trPr>
                      <w:trHeight w:val="320"/>
                      <w:tblHeader/>
                    </w:trPr>
                    <w:tc>
                      <w:tcPr>
                        <w:tcW w:w="1109" w:type="dxa"/>
                        <w:shd w:val="solid" w:color="D9D9D9" w:fill="auto"/>
                        <w:vAlign w:val="center"/>
                      </w:tcPr>
                      <w:p w14:paraId="6E9518B3" w14:textId="77777777" w:rsidR="00C70867" w:rsidRPr="0027502F" w:rsidRDefault="00C70867" w:rsidP="00C70867">
                        <w:pPr>
                          <w:pStyle w:val="BodyText"/>
                          <w:jc w:val="center"/>
                          <w:rPr>
                            <w:b/>
                            <w:bCs/>
                            <w:sz w:val="22"/>
                            <w:szCs w:val="22"/>
                          </w:rPr>
                        </w:pPr>
                        <w:r w:rsidRPr="0027502F">
                          <w:rPr>
                            <w:b/>
                            <w:bCs/>
                            <w:sz w:val="22"/>
                            <w:szCs w:val="22"/>
                          </w:rPr>
                          <w:t>Code</w:t>
                        </w:r>
                      </w:p>
                    </w:tc>
                    <w:tc>
                      <w:tcPr>
                        <w:tcW w:w="3323" w:type="dxa"/>
                        <w:shd w:val="solid" w:color="D9D9D9" w:fill="auto"/>
                        <w:vAlign w:val="center"/>
                      </w:tcPr>
                      <w:p w14:paraId="68E16C48"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2B03FDAB"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04F31709" w14:textId="77777777" w:rsidTr="00C70867">
                    <w:tc>
                      <w:tcPr>
                        <w:tcW w:w="1109" w:type="dxa"/>
                      </w:tcPr>
                      <w:p w14:paraId="276B7BCB" w14:textId="77777777" w:rsidR="00C70867" w:rsidRPr="0027502F" w:rsidRDefault="00C70867" w:rsidP="00C70867">
                        <w:pPr>
                          <w:pStyle w:val="BodyText"/>
                          <w:jc w:val="center"/>
                          <w:rPr>
                            <w:sz w:val="22"/>
                            <w:szCs w:val="22"/>
                          </w:rPr>
                        </w:pPr>
                        <w:r w:rsidRPr="0027502F">
                          <w:rPr>
                            <w:sz w:val="22"/>
                            <w:szCs w:val="22"/>
                          </w:rPr>
                          <w:t>…</w:t>
                        </w:r>
                      </w:p>
                    </w:tc>
                    <w:tc>
                      <w:tcPr>
                        <w:tcW w:w="3323" w:type="dxa"/>
                      </w:tcPr>
                      <w:p w14:paraId="6178E3E0" w14:textId="77777777" w:rsidR="00C70867" w:rsidRPr="0027502F" w:rsidRDefault="00C70867" w:rsidP="00C70867">
                        <w:pPr>
                          <w:pStyle w:val="BodyText"/>
                          <w:rPr>
                            <w:sz w:val="22"/>
                            <w:szCs w:val="22"/>
                          </w:rPr>
                        </w:pPr>
                        <w:r w:rsidRPr="0027502F">
                          <w:rPr>
                            <w:sz w:val="22"/>
                            <w:szCs w:val="22"/>
                          </w:rPr>
                          <w:t>…</w:t>
                        </w:r>
                      </w:p>
                    </w:tc>
                    <w:tc>
                      <w:tcPr>
                        <w:tcW w:w="2289" w:type="dxa"/>
                      </w:tcPr>
                      <w:p w14:paraId="75CAED00" w14:textId="77777777" w:rsidR="00C70867" w:rsidRPr="0027502F" w:rsidRDefault="00C70867" w:rsidP="00C70867">
                        <w:pPr>
                          <w:pStyle w:val="BodyText"/>
                          <w:rPr>
                            <w:sz w:val="22"/>
                            <w:szCs w:val="22"/>
                          </w:rPr>
                        </w:pPr>
                      </w:p>
                    </w:tc>
                  </w:tr>
                  <w:tr w:rsidR="00C70867" w:rsidRPr="0027502F" w14:paraId="60D5C898" w14:textId="77777777" w:rsidTr="00C70867">
                    <w:tc>
                      <w:tcPr>
                        <w:tcW w:w="1109" w:type="dxa"/>
                      </w:tcPr>
                      <w:p w14:paraId="7CC75576" w14:textId="77777777" w:rsidR="00C70867" w:rsidRPr="0027502F" w:rsidRDefault="00C70867" w:rsidP="00C70867">
                        <w:pPr>
                          <w:pStyle w:val="BodyText"/>
                          <w:jc w:val="center"/>
                          <w:rPr>
                            <w:sz w:val="22"/>
                            <w:szCs w:val="22"/>
                          </w:rPr>
                        </w:pPr>
                        <w:r w:rsidRPr="0027502F">
                          <w:rPr>
                            <w:sz w:val="22"/>
                            <w:szCs w:val="22"/>
                          </w:rPr>
                          <w:t>6</w:t>
                        </w:r>
                      </w:p>
                    </w:tc>
                    <w:tc>
                      <w:tcPr>
                        <w:tcW w:w="3323" w:type="dxa"/>
                      </w:tcPr>
                      <w:p w14:paraId="06267B9E" w14:textId="77777777" w:rsidR="00C70867" w:rsidRPr="0027502F" w:rsidRDefault="00C70867" w:rsidP="00C70867">
                        <w:pPr>
                          <w:pStyle w:val="BodyText"/>
                          <w:rPr>
                            <w:sz w:val="22"/>
                            <w:szCs w:val="22"/>
                          </w:rPr>
                        </w:pPr>
                        <w:r w:rsidRPr="0027502F">
                          <w:rPr>
                            <w:sz w:val="22"/>
                            <w:szCs w:val="22"/>
                          </w:rPr>
                          <w:t>Destination - Export</w:t>
                        </w:r>
                      </w:p>
                    </w:tc>
                    <w:tc>
                      <w:tcPr>
                        <w:tcW w:w="2289" w:type="dxa"/>
                      </w:tcPr>
                      <w:p w14:paraId="0D6117AC" w14:textId="77777777" w:rsidR="00C70867" w:rsidRPr="0027502F" w:rsidRDefault="00C70867" w:rsidP="00C70867">
                        <w:pPr>
                          <w:pStyle w:val="BodyText"/>
                          <w:rPr>
                            <w:sz w:val="22"/>
                            <w:szCs w:val="22"/>
                          </w:rPr>
                        </w:pPr>
                      </w:p>
                    </w:tc>
                  </w:tr>
                  <w:tr w:rsidR="00C70867" w:rsidRPr="0027502F" w14:paraId="1BAB55A7" w14:textId="77777777" w:rsidTr="00C70867">
                    <w:tc>
                      <w:tcPr>
                        <w:tcW w:w="1109" w:type="dxa"/>
                      </w:tcPr>
                      <w:p w14:paraId="047D6862" w14:textId="77777777" w:rsidR="00C70867" w:rsidRPr="0027502F" w:rsidRDefault="00C70867" w:rsidP="00C70867">
                        <w:pPr>
                          <w:pStyle w:val="BodyText"/>
                          <w:jc w:val="center"/>
                          <w:rPr>
                            <w:b/>
                            <w:bCs/>
                            <w:i/>
                            <w:iCs/>
                            <w:sz w:val="22"/>
                            <w:szCs w:val="22"/>
                          </w:rPr>
                        </w:pPr>
                        <w:r w:rsidRPr="0027502F">
                          <w:rPr>
                            <w:sz w:val="22"/>
                            <w:szCs w:val="22"/>
                          </w:rPr>
                          <w:t>7</w:t>
                        </w:r>
                      </w:p>
                    </w:tc>
                    <w:tc>
                      <w:tcPr>
                        <w:tcW w:w="3323" w:type="dxa"/>
                      </w:tcPr>
                      <w:p w14:paraId="5A1A2010" w14:textId="77777777" w:rsidR="00C70867" w:rsidRPr="0027502F" w:rsidRDefault="00C70867" w:rsidP="00C70867">
                        <w:pPr>
                          <w:pStyle w:val="BodyText"/>
                          <w:rPr>
                            <w:b/>
                            <w:bCs/>
                            <w:i/>
                            <w:iCs/>
                            <w:sz w:val="22"/>
                            <w:szCs w:val="22"/>
                          </w:rPr>
                        </w:pPr>
                        <w:r w:rsidRPr="0027502F">
                          <w:rPr>
                            <w:sz w:val="22"/>
                            <w:szCs w:val="22"/>
                          </w:rPr>
                          <w:t>(reserved)</w:t>
                        </w:r>
                      </w:p>
                    </w:tc>
                    <w:tc>
                      <w:tcPr>
                        <w:tcW w:w="2289" w:type="dxa"/>
                      </w:tcPr>
                      <w:p w14:paraId="374CE2F3" w14:textId="77777777" w:rsidR="00C70867" w:rsidRPr="0027502F" w:rsidRDefault="00C70867" w:rsidP="00C70867">
                        <w:pPr>
                          <w:pStyle w:val="BodyText"/>
                          <w:rPr>
                            <w:b/>
                            <w:bCs/>
                            <w:i/>
                            <w:iCs/>
                            <w:sz w:val="22"/>
                            <w:szCs w:val="22"/>
                          </w:rPr>
                        </w:pPr>
                      </w:p>
                    </w:tc>
                  </w:tr>
                  <w:tr w:rsidR="00C70867" w:rsidRPr="0027502F" w14:paraId="5FDB267E" w14:textId="77777777" w:rsidTr="00C70867">
                    <w:tc>
                      <w:tcPr>
                        <w:tcW w:w="1109" w:type="dxa"/>
                      </w:tcPr>
                      <w:p w14:paraId="1701A530" w14:textId="77777777" w:rsidR="00C70867" w:rsidRPr="0027502F" w:rsidRDefault="00C70867" w:rsidP="00C70867">
                        <w:pPr>
                          <w:pStyle w:val="BodyText"/>
                          <w:jc w:val="center"/>
                          <w:rPr>
                            <w:b/>
                            <w:bCs/>
                            <w:i/>
                            <w:iCs/>
                            <w:sz w:val="22"/>
                            <w:szCs w:val="22"/>
                          </w:rPr>
                        </w:pPr>
                        <w:r w:rsidRPr="0027502F">
                          <w:rPr>
                            <w:sz w:val="22"/>
                            <w:szCs w:val="22"/>
                          </w:rPr>
                          <w:t>8</w:t>
                        </w:r>
                      </w:p>
                    </w:tc>
                    <w:tc>
                      <w:tcPr>
                        <w:tcW w:w="3323" w:type="dxa"/>
                      </w:tcPr>
                      <w:p w14:paraId="352ADAC9" w14:textId="77777777" w:rsidR="00C70867" w:rsidRPr="0027502F" w:rsidRDefault="00C70867" w:rsidP="00C70867">
                        <w:pPr>
                          <w:pStyle w:val="BodyText"/>
                          <w:rPr>
                            <w:b/>
                            <w:bCs/>
                            <w:i/>
                            <w:iCs/>
                            <w:sz w:val="22"/>
                            <w:szCs w:val="22"/>
                          </w:rPr>
                        </w:pPr>
                        <w:r w:rsidRPr="0027502F">
                          <w:rPr>
                            <w:sz w:val="22"/>
                            <w:szCs w:val="22"/>
                          </w:rPr>
                          <w:t>(reserved)</w:t>
                        </w:r>
                      </w:p>
                    </w:tc>
                    <w:tc>
                      <w:tcPr>
                        <w:tcW w:w="2289" w:type="dxa"/>
                      </w:tcPr>
                      <w:p w14:paraId="48181B46" w14:textId="77777777" w:rsidR="00C70867" w:rsidRPr="0027502F" w:rsidRDefault="00C70867" w:rsidP="00C70867">
                        <w:pPr>
                          <w:pStyle w:val="BodyText"/>
                          <w:rPr>
                            <w:b/>
                            <w:bCs/>
                            <w:i/>
                            <w:iCs/>
                            <w:sz w:val="22"/>
                            <w:szCs w:val="22"/>
                          </w:rPr>
                        </w:pPr>
                      </w:p>
                    </w:tc>
                  </w:tr>
                  <w:tr w:rsidR="00C70867" w:rsidRPr="0027502F" w14:paraId="05A6D624" w14:textId="77777777" w:rsidTr="00C70867">
                    <w:tc>
                      <w:tcPr>
                        <w:tcW w:w="1109" w:type="dxa"/>
                      </w:tcPr>
                      <w:p w14:paraId="75609659" w14:textId="77777777" w:rsidR="00C70867" w:rsidRPr="0027502F" w:rsidRDefault="00C70867" w:rsidP="00C70867">
                        <w:pPr>
                          <w:pStyle w:val="BodyText"/>
                          <w:jc w:val="center"/>
                          <w:rPr>
                            <w:b/>
                            <w:bCs/>
                            <w:i/>
                            <w:iCs/>
                            <w:sz w:val="22"/>
                            <w:szCs w:val="22"/>
                          </w:rPr>
                        </w:pPr>
                        <w:r w:rsidRPr="0027502F">
                          <w:rPr>
                            <w:b/>
                            <w:bCs/>
                            <w:i/>
                            <w:iCs/>
                            <w:sz w:val="22"/>
                            <w:szCs w:val="22"/>
                          </w:rPr>
                          <w:t>9</w:t>
                        </w:r>
                      </w:p>
                    </w:tc>
                    <w:tc>
                      <w:tcPr>
                        <w:tcW w:w="3323" w:type="dxa"/>
                      </w:tcPr>
                      <w:p w14:paraId="1574C7B9" w14:textId="77777777" w:rsidR="00C70867" w:rsidRPr="0027502F" w:rsidRDefault="00C70867" w:rsidP="00C70867">
                        <w:pPr>
                          <w:pStyle w:val="BodyText"/>
                          <w:rPr>
                            <w:b/>
                            <w:bCs/>
                            <w:i/>
                            <w:iCs/>
                            <w:sz w:val="22"/>
                            <w:szCs w:val="22"/>
                          </w:rPr>
                        </w:pPr>
                        <w:r w:rsidRPr="0027502F">
                          <w:rPr>
                            <w:b/>
                            <w:bCs/>
                            <w:i/>
                            <w:iCs/>
                            <w:sz w:val="22"/>
                            <w:szCs w:val="22"/>
                          </w:rPr>
                          <w:t>Destination – Certified Consignee</w:t>
                        </w:r>
                      </w:p>
                    </w:tc>
                    <w:tc>
                      <w:tcPr>
                        <w:tcW w:w="2289" w:type="dxa"/>
                      </w:tcPr>
                      <w:p w14:paraId="3C1ED38F" w14:textId="77777777" w:rsidR="00C70867" w:rsidRPr="0027502F" w:rsidRDefault="00C70867" w:rsidP="00C70867">
                        <w:pPr>
                          <w:pStyle w:val="BodyText"/>
                          <w:rPr>
                            <w:b/>
                            <w:bCs/>
                            <w:i/>
                            <w:iCs/>
                            <w:sz w:val="22"/>
                            <w:szCs w:val="22"/>
                          </w:rPr>
                        </w:pPr>
                      </w:p>
                    </w:tc>
                  </w:tr>
                  <w:tr w:rsidR="00C70867" w:rsidRPr="0027502F" w14:paraId="113BBF37" w14:textId="77777777" w:rsidTr="00C70867">
                    <w:tc>
                      <w:tcPr>
                        <w:tcW w:w="1109" w:type="dxa"/>
                      </w:tcPr>
                      <w:p w14:paraId="6C71D79A" w14:textId="77777777" w:rsidR="00C70867" w:rsidRPr="0027502F" w:rsidRDefault="00C70867" w:rsidP="00C70867">
                        <w:pPr>
                          <w:pStyle w:val="BodyText"/>
                          <w:jc w:val="center"/>
                          <w:rPr>
                            <w:b/>
                            <w:bCs/>
                            <w:i/>
                            <w:iCs/>
                            <w:sz w:val="22"/>
                            <w:szCs w:val="22"/>
                          </w:rPr>
                        </w:pPr>
                        <w:r w:rsidRPr="0027502F">
                          <w:rPr>
                            <w:b/>
                            <w:bCs/>
                            <w:i/>
                            <w:iCs/>
                            <w:sz w:val="22"/>
                            <w:szCs w:val="22"/>
                          </w:rPr>
                          <w:t>10</w:t>
                        </w:r>
                      </w:p>
                    </w:tc>
                    <w:tc>
                      <w:tcPr>
                        <w:tcW w:w="3323" w:type="dxa"/>
                      </w:tcPr>
                      <w:p w14:paraId="66691572" w14:textId="77777777" w:rsidR="00C70867" w:rsidRPr="0027502F" w:rsidRDefault="00C70867" w:rsidP="00C70867">
                        <w:pPr>
                          <w:pStyle w:val="BodyText"/>
                          <w:rPr>
                            <w:b/>
                            <w:bCs/>
                            <w:i/>
                            <w:iCs/>
                            <w:sz w:val="22"/>
                            <w:szCs w:val="22"/>
                          </w:rPr>
                        </w:pPr>
                        <w:r w:rsidRPr="0027502F">
                          <w:rPr>
                            <w:b/>
                            <w:bCs/>
                            <w:i/>
                            <w:iCs/>
                            <w:sz w:val="22"/>
                            <w:szCs w:val="22"/>
                          </w:rPr>
                          <w:t>Destination – Temporary Certified Consignee</w:t>
                        </w:r>
                      </w:p>
                    </w:tc>
                    <w:tc>
                      <w:tcPr>
                        <w:tcW w:w="2289" w:type="dxa"/>
                      </w:tcPr>
                      <w:p w14:paraId="6868A2D5" w14:textId="77777777" w:rsidR="00C70867" w:rsidRPr="0027502F" w:rsidRDefault="00C70867" w:rsidP="00C70867">
                        <w:pPr>
                          <w:pStyle w:val="BodyText"/>
                          <w:rPr>
                            <w:b/>
                            <w:bCs/>
                            <w:i/>
                            <w:iCs/>
                            <w:sz w:val="22"/>
                            <w:szCs w:val="22"/>
                          </w:rPr>
                        </w:pPr>
                      </w:p>
                    </w:tc>
                  </w:tr>
                </w:tbl>
                <w:p w14:paraId="3C2361CB" w14:textId="77777777" w:rsidR="00C70867" w:rsidRPr="0027502F" w:rsidRDefault="00C70867" w:rsidP="00C70867">
                  <w:pPr>
                    <w:spacing w:line="276" w:lineRule="auto"/>
                    <w:rPr>
                      <w:szCs w:val="22"/>
                      <w:lang w:val="fr-FR"/>
                    </w:rPr>
                  </w:pPr>
                </w:p>
                <w:p w14:paraId="346B8728"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Existing values will be updated in the existing ‘TC04 – Common Request Type’,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6FB796AB" w14:textId="77777777" w:rsidTr="00C70867">
                    <w:trPr>
                      <w:trHeight w:val="320"/>
                      <w:tblHeader/>
                    </w:trPr>
                    <w:tc>
                      <w:tcPr>
                        <w:tcW w:w="1109" w:type="dxa"/>
                        <w:shd w:val="solid" w:color="D9D9D9" w:fill="auto"/>
                        <w:vAlign w:val="center"/>
                      </w:tcPr>
                      <w:p w14:paraId="1C2CDE47" w14:textId="77777777" w:rsidR="00C70867" w:rsidRPr="0027502F" w:rsidRDefault="00C70867" w:rsidP="00C70867">
                        <w:pPr>
                          <w:pStyle w:val="BodyText"/>
                          <w:jc w:val="center"/>
                          <w:rPr>
                            <w:b/>
                            <w:bCs/>
                            <w:sz w:val="22"/>
                            <w:szCs w:val="22"/>
                          </w:rPr>
                        </w:pPr>
                        <w:r w:rsidRPr="0027502F">
                          <w:rPr>
                            <w:b/>
                            <w:bCs/>
                            <w:sz w:val="22"/>
                            <w:szCs w:val="22"/>
                          </w:rPr>
                          <w:lastRenderedPageBreak/>
                          <w:t>Code</w:t>
                        </w:r>
                      </w:p>
                    </w:tc>
                    <w:tc>
                      <w:tcPr>
                        <w:tcW w:w="3323" w:type="dxa"/>
                        <w:shd w:val="solid" w:color="D9D9D9" w:fill="auto"/>
                        <w:vAlign w:val="center"/>
                      </w:tcPr>
                      <w:p w14:paraId="00580DFB"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4D1D14E6"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61A4A71E" w14:textId="77777777" w:rsidTr="00C70867">
                    <w:tc>
                      <w:tcPr>
                        <w:tcW w:w="1109" w:type="dxa"/>
                      </w:tcPr>
                      <w:p w14:paraId="711C018C" w14:textId="77777777" w:rsidR="00C70867" w:rsidRPr="0027502F" w:rsidRDefault="00C70867" w:rsidP="00C70867">
                        <w:pPr>
                          <w:pStyle w:val="BodyText"/>
                          <w:jc w:val="center"/>
                          <w:rPr>
                            <w:sz w:val="22"/>
                            <w:szCs w:val="22"/>
                          </w:rPr>
                        </w:pPr>
                        <w:r w:rsidRPr="0027502F">
                          <w:rPr>
                            <w:sz w:val="22"/>
                            <w:szCs w:val="22"/>
                          </w:rPr>
                          <w:t>…</w:t>
                        </w:r>
                      </w:p>
                    </w:tc>
                    <w:tc>
                      <w:tcPr>
                        <w:tcW w:w="3323" w:type="dxa"/>
                      </w:tcPr>
                      <w:p w14:paraId="5A74598F" w14:textId="77777777" w:rsidR="00C70867" w:rsidRPr="0027502F" w:rsidRDefault="00C70867" w:rsidP="00C70867">
                        <w:pPr>
                          <w:pStyle w:val="BodyText"/>
                          <w:rPr>
                            <w:sz w:val="22"/>
                            <w:szCs w:val="22"/>
                          </w:rPr>
                        </w:pPr>
                        <w:r w:rsidRPr="0027502F">
                          <w:rPr>
                            <w:sz w:val="22"/>
                            <w:szCs w:val="22"/>
                          </w:rPr>
                          <w:t>…</w:t>
                        </w:r>
                      </w:p>
                    </w:tc>
                    <w:tc>
                      <w:tcPr>
                        <w:tcW w:w="2289" w:type="dxa"/>
                      </w:tcPr>
                      <w:p w14:paraId="3C9CACF9" w14:textId="77777777" w:rsidR="00C70867" w:rsidRPr="0027502F" w:rsidRDefault="00C70867" w:rsidP="00C70867">
                        <w:pPr>
                          <w:pStyle w:val="BodyText"/>
                          <w:rPr>
                            <w:sz w:val="22"/>
                            <w:szCs w:val="22"/>
                          </w:rPr>
                        </w:pPr>
                      </w:p>
                    </w:tc>
                  </w:tr>
                  <w:tr w:rsidR="00C70867" w:rsidRPr="0027502F" w14:paraId="6F11E7CD" w14:textId="77777777" w:rsidTr="00C70867">
                    <w:tc>
                      <w:tcPr>
                        <w:tcW w:w="1109" w:type="dxa"/>
                      </w:tcPr>
                      <w:p w14:paraId="04AC21DD" w14:textId="77777777" w:rsidR="00C70867" w:rsidRPr="0027502F" w:rsidRDefault="00C70867" w:rsidP="00C70867">
                        <w:pPr>
                          <w:pStyle w:val="BodyText"/>
                          <w:jc w:val="center"/>
                          <w:rPr>
                            <w:sz w:val="22"/>
                            <w:szCs w:val="22"/>
                          </w:rPr>
                        </w:pPr>
                        <w:r w:rsidRPr="0027502F">
                          <w:rPr>
                            <w:sz w:val="22"/>
                            <w:szCs w:val="22"/>
                          </w:rPr>
                          <w:t>5</w:t>
                        </w:r>
                      </w:p>
                    </w:tc>
                    <w:tc>
                      <w:tcPr>
                        <w:tcW w:w="3323" w:type="dxa"/>
                      </w:tcPr>
                      <w:p w14:paraId="5A9BC757" w14:textId="77777777" w:rsidR="00C70867" w:rsidRPr="0027502F" w:rsidRDefault="00C70867" w:rsidP="00C70867">
                        <w:pPr>
                          <w:pStyle w:val="BodyText"/>
                          <w:rPr>
                            <w:sz w:val="22"/>
                            <w:szCs w:val="22"/>
                          </w:rPr>
                        </w:pPr>
                        <w:r w:rsidRPr="0027502F">
                          <w:rPr>
                            <w:sz w:val="22"/>
                            <w:szCs w:val="22"/>
                          </w:rPr>
                          <w:t>Request for re-synchronisation of the register of economic operators</w:t>
                        </w:r>
                      </w:p>
                    </w:tc>
                    <w:tc>
                      <w:tcPr>
                        <w:tcW w:w="2289" w:type="dxa"/>
                      </w:tcPr>
                      <w:p w14:paraId="253B4D51" w14:textId="77777777" w:rsidR="00C70867" w:rsidRPr="0027502F" w:rsidRDefault="00C70867" w:rsidP="00C70867">
                        <w:pPr>
                          <w:pStyle w:val="BodyText"/>
                          <w:rPr>
                            <w:sz w:val="22"/>
                            <w:szCs w:val="22"/>
                          </w:rPr>
                        </w:pPr>
                      </w:p>
                    </w:tc>
                  </w:tr>
                  <w:tr w:rsidR="00C70867" w:rsidRPr="0027502F" w14:paraId="4197C3E3" w14:textId="77777777" w:rsidTr="00C70867">
                    <w:tc>
                      <w:tcPr>
                        <w:tcW w:w="1109" w:type="dxa"/>
                      </w:tcPr>
                      <w:p w14:paraId="1CF69956" w14:textId="77777777" w:rsidR="00C70867" w:rsidRPr="0027502F" w:rsidRDefault="00C70867" w:rsidP="00C70867">
                        <w:pPr>
                          <w:pStyle w:val="BodyText"/>
                          <w:jc w:val="center"/>
                          <w:rPr>
                            <w:b/>
                            <w:bCs/>
                            <w:i/>
                            <w:iCs/>
                            <w:sz w:val="22"/>
                            <w:szCs w:val="22"/>
                          </w:rPr>
                        </w:pPr>
                        <w:r w:rsidRPr="0027502F">
                          <w:rPr>
                            <w:sz w:val="22"/>
                            <w:szCs w:val="22"/>
                          </w:rPr>
                          <w:t>6</w:t>
                        </w:r>
                      </w:p>
                    </w:tc>
                    <w:tc>
                      <w:tcPr>
                        <w:tcW w:w="3323" w:type="dxa"/>
                      </w:tcPr>
                      <w:p w14:paraId="3B654771" w14:textId="77777777" w:rsidR="00C70867" w:rsidRPr="0027502F" w:rsidRDefault="00C70867" w:rsidP="00C70867">
                        <w:pPr>
                          <w:pStyle w:val="BodyText"/>
                          <w:rPr>
                            <w:b/>
                            <w:bCs/>
                            <w:i/>
                            <w:iCs/>
                            <w:sz w:val="22"/>
                            <w:szCs w:val="22"/>
                          </w:rPr>
                        </w:pPr>
                        <w:r w:rsidRPr="0027502F">
                          <w:rPr>
                            <w:sz w:val="22"/>
                            <w:szCs w:val="22"/>
                          </w:rPr>
                          <w:t xml:space="preserve">Request for retrieval of a list of </w:t>
                        </w:r>
                        <w:r w:rsidRPr="0027502F">
                          <w:rPr>
                            <w:b/>
                            <w:bCs/>
                            <w:i/>
                            <w:iCs/>
                            <w:sz w:val="22"/>
                            <w:szCs w:val="22"/>
                          </w:rPr>
                          <w:t>e-ADs/e-SADs</w:t>
                        </w:r>
                      </w:p>
                    </w:tc>
                    <w:tc>
                      <w:tcPr>
                        <w:tcW w:w="2289" w:type="dxa"/>
                      </w:tcPr>
                      <w:p w14:paraId="377293AA" w14:textId="77777777" w:rsidR="00C70867" w:rsidRPr="0027502F" w:rsidRDefault="00C70867" w:rsidP="00C70867">
                        <w:pPr>
                          <w:pStyle w:val="BodyText"/>
                          <w:rPr>
                            <w:b/>
                            <w:bCs/>
                            <w:i/>
                            <w:iCs/>
                            <w:sz w:val="22"/>
                            <w:szCs w:val="22"/>
                          </w:rPr>
                        </w:pPr>
                      </w:p>
                    </w:tc>
                  </w:tr>
                  <w:tr w:rsidR="00C70867" w:rsidRPr="0027502F" w14:paraId="66D2664F" w14:textId="77777777" w:rsidTr="00C70867">
                    <w:tc>
                      <w:tcPr>
                        <w:tcW w:w="1109" w:type="dxa"/>
                      </w:tcPr>
                      <w:p w14:paraId="7642C137" w14:textId="77777777" w:rsidR="00C70867" w:rsidRPr="0027502F" w:rsidRDefault="00C70867" w:rsidP="00C70867">
                        <w:pPr>
                          <w:pStyle w:val="BodyText"/>
                          <w:jc w:val="center"/>
                          <w:rPr>
                            <w:b/>
                            <w:bCs/>
                            <w:i/>
                            <w:iCs/>
                            <w:sz w:val="22"/>
                            <w:szCs w:val="22"/>
                          </w:rPr>
                        </w:pPr>
                        <w:r w:rsidRPr="0027502F">
                          <w:rPr>
                            <w:sz w:val="22"/>
                            <w:szCs w:val="22"/>
                          </w:rPr>
                          <w:t>7</w:t>
                        </w:r>
                      </w:p>
                    </w:tc>
                    <w:tc>
                      <w:tcPr>
                        <w:tcW w:w="3323" w:type="dxa"/>
                      </w:tcPr>
                      <w:p w14:paraId="79FB4E71" w14:textId="77777777" w:rsidR="00C70867" w:rsidRPr="0027502F" w:rsidRDefault="00C70867" w:rsidP="00C70867">
                        <w:pPr>
                          <w:pStyle w:val="BodyText"/>
                          <w:rPr>
                            <w:b/>
                            <w:bCs/>
                            <w:i/>
                            <w:iCs/>
                            <w:sz w:val="22"/>
                            <w:szCs w:val="22"/>
                          </w:rPr>
                        </w:pPr>
                        <w:r w:rsidRPr="0027502F">
                          <w:rPr>
                            <w:sz w:val="22"/>
                            <w:szCs w:val="22"/>
                          </w:rPr>
                          <w:t>Request for SEED statistics</w:t>
                        </w:r>
                      </w:p>
                    </w:tc>
                    <w:tc>
                      <w:tcPr>
                        <w:tcW w:w="2289" w:type="dxa"/>
                      </w:tcPr>
                      <w:p w14:paraId="38FD41CF" w14:textId="77777777" w:rsidR="00C70867" w:rsidRPr="0027502F" w:rsidRDefault="00C70867" w:rsidP="00C70867">
                        <w:pPr>
                          <w:pStyle w:val="BodyText"/>
                          <w:rPr>
                            <w:b/>
                            <w:bCs/>
                            <w:i/>
                            <w:iCs/>
                            <w:sz w:val="22"/>
                            <w:szCs w:val="22"/>
                          </w:rPr>
                        </w:pPr>
                      </w:p>
                    </w:tc>
                  </w:tr>
                </w:tbl>
                <w:p w14:paraId="30ABC2CF" w14:textId="77777777" w:rsidR="00C70867" w:rsidRPr="0027502F" w:rsidRDefault="00C70867" w:rsidP="00C70867">
                  <w:pPr>
                    <w:spacing w:line="276" w:lineRule="auto"/>
                    <w:rPr>
                      <w:szCs w:val="22"/>
                      <w:lang w:val="fr-FR"/>
                    </w:rPr>
                  </w:pPr>
                </w:p>
                <w:p w14:paraId="485D5E6F"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The existing codelist ‘TC48 – Reminder Message Type’ will be updated,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36D9986E" w14:textId="77777777" w:rsidTr="00C70867">
                    <w:trPr>
                      <w:trHeight w:val="320"/>
                      <w:tblHeader/>
                    </w:trPr>
                    <w:tc>
                      <w:tcPr>
                        <w:tcW w:w="1109" w:type="dxa"/>
                        <w:shd w:val="solid" w:color="D9D9D9" w:fill="auto"/>
                        <w:vAlign w:val="center"/>
                      </w:tcPr>
                      <w:p w14:paraId="40FC9CFE" w14:textId="77777777" w:rsidR="00C70867" w:rsidRPr="0027502F" w:rsidRDefault="00C70867" w:rsidP="00C70867">
                        <w:pPr>
                          <w:pStyle w:val="BodyText"/>
                          <w:jc w:val="center"/>
                          <w:rPr>
                            <w:b/>
                            <w:bCs/>
                            <w:sz w:val="22"/>
                            <w:szCs w:val="22"/>
                          </w:rPr>
                        </w:pPr>
                        <w:r w:rsidRPr="0027502F">
                          <w:rPr>
                            <w:b/>
                            <w:bCs/>
                            <w:sz w:val="22"/>
                            <w:szCs w:val="22"/>
                          </w:rPr>
                          <w:t>Code</w:t>
                        </w:r>
                      </w:p>
                    </w:tc>
                    <w:tc>
                      <w:tcPr>
                        <w:tcW w:w="3323" w:type="dxa"/>
                        <w:shd w:val="solid" w:color="D9D9D9" w:fill="auto"/>
                        <w:vAlign w:val="center"/>
                      </w:tcPr>
                      <w:p w14:paraId="361F9FDB"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76445764"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3BC7256F" w14:textId="77777777" w:rsidTr="00C70867">
                    <w:tc>
                      <w:tcPr>
                        <w:tcW w:w="1109" w:type="dxa"/>
                      </w:tcPr>
                      <w:p w14:paraId="54B98C9A" w14:textId="77777777" w:rsidR="00C70867" w:rsidRPr="0027502F" w:rsidRDefault="00C70867" w:rsidP="00C70867">
                        <w:pPr>
                          <w:pStyle w:val="BodyText"/>
                          <w:jc w:val="center"/>
                          <w:rPr>
                            <w:sz w:val="22"/>
                            <w:szCs w:val="22"/>
                          </w:rPr>
                        </w:pPr>
                        <w:r w:rsidRPr="0027502F">
                          <w:rPr>
                            <w:sz w:val="22"/>
                            <w:szCs w:val="22"/>
                          </w:rPr>
                          <w:t>1</w:t>
                        </w:r>
                      </w:p>
                    </w:tc>
                    <w:tc>
                      <w:tcPr>
                        <w:tcW w:w="3323" w:type="dxa"/>
                      </w:tcPr>
                      <w:p w14:paraId="6D53C536" w14:textId="77777777" w:rsidR="00C70867" w:rsidRPr="0027502F" w:rsidRDefault="00C70867" w:rsidP="00C70867">
                        <w:pPr>
                          <w:pStyle w:val="BodyText"/>
                          <w:rPr>
                            <w:sz w:val="22"/>
                            <w:szCs w:val="22"/>
                          </w:rPr>
                        </w:pPr>
                        <w:r w:rsidRPr="0027502F">
                          <w:rPr>
                            <w:sz w:val="22"/>
                            <w:szCs w:val="22"/>
                          </w:rPr>
                          <w:t>Reminder message at expiry of time to change destination</w:t>
                        </w:r>
                      </w:p>
                    </w:tc>
                    <w:tc>
                      <w:tcPr>
                        <w:tcW w:w="2289" w:type="dxa"/>
                      </w:tcPr>
                      <w:p w14:paraId="41C19D95" w14:textId="77777777" w:rsidR="00C70867" w:rsidRPr="0027502F" w:rsidRDefault="00C70867" w:rsidP="00C70867">
                        <w:pPr>
                          <w:pStyle w:val="BodyText"/>
                          <w:rPr>
                            <w:sz w:val="22"/>
                            <w:szCs w:val="22"/>
                          </w:rPr>
                        </w:pPr>
                      </w:p>
                    </w:tc>
                  </w:tr>
                  <w:tr w:rsidR="00C70867" w:rsidRPr="0027502F" w14:paraId="21111AD3" w14:textId="77777777" w:rsidTr="00C70867">
                    <w:tc>
                      <w:tcPr>
                        <w:tcW w:w="1109" w:type="dxa"/>
                      </w:tcPr>
                      <w:p w14:paraId="61F3F807" w14:textId="77777777" w:rsidR="00C70867" w:rsidRPr="0027502F" w:rsidRDefault="00C70867" w:rsidP="00C70867">
                        <w:pPr>
                          <w:pStyle w:val="BodyText"/>
                          <w:jc w:val="center"/>
                          <w:rPr>
                            <w:sz w:val="22"/>
                            <w:szCs w:val="22"/>
                          </w:rPr>
                        </w:pPr>
                        <w:r w:rsidRPr="0027502F">
                          <w:rPr>
                            <w:sz w:val="22"/>
                            <w:szCs w:val="22"/>
                          </w:rPr>
                          <w:t>2</w:t>
                        </w:r>
                      </w:p>
                    </w:tc>
                    <w:tc>
                      <w:tcPr>
                        <w:tcW w:w="3323" w:type="dxa"/>
                      </w:tcPr>
                      <w:p w14:paraId="677F032D" w14:textId="77777777" w:rsidR="00C70867" w:rsidRPr="0027502F" w:rsidRDefault="00C70867" w:rsidP="00C70867">
                        <w:pPr>
                          <w:pStyle w:val="BodyText"/>
                          <w:rPr>
                            <w:sz w:val="22"/>
                            <w:szCs w:val="22"/>
                          </w:rPr>
                        </w:pPr>
                        <w:r w:rsidRPr="0027502F">
                          <w:rPr>
                            <w:sz w:val="22"/>
                            <w:szCs w:val="22"/>
                          </w:rPr>
                          <w:t>Reminder message at expiry of time to send the report of receipt/export</w:t>
                        </w:r>
                      </w:p>
                    </w:tc>
                    <w:tc>
                      <w:tcPr>
                        <w:tcW w:w="2289" w:type="dxa"/>
                      </w:tcPr>
                      <w:p w14:paraId="0EA9BF00" w14:textId="77777777" w:rsidR="00C70867" w:rsidRPr="0027502F" w:rsidRDefault="00C70867" w:rsidP="00C70867">
                        <w:pPr>
                          <w:pStyle w:val="BodyText"/>
                          <w:rPr>
                            <w:sz w:val="22"/>
                            <w:szCs w:val="22"/>
                          </w:rPr>
                        </w:pPr>
                      </w:p>
                    </w:tc>
                  </w:tr>
                  <w:tr w:rsidR="00C70867" w:rsidRPr="0027502F" w14:paraId="7C0389B3" w14:textId="77777777" w:rsidTr="00C70867">
                    <w:tc>
                      <w:tcPr>
                        <w:tcW w:w="1109" w:type="dxa"/>
                      </w:tcPr>
                      <w:p w14:paraId="283ED07E" w14:textId="77777777" w:rsidR="00C70867" w:rsidRPr="0027502F" w:rsidRDefault="00C70867" w:rsidP="00C70867">
                        <w:pPr>
                          <w:pStyle w:val="BodyText"/>
                          <w:jc w:val="center"/>
                          <w:rPr>
                            <w:b/>
                            <w:bCs/>
                            <w:i/>
                            <w:iCs/>
                            <w:sz w:val="22"/>
                            <w:szCs w:val="22"/>
                          </w:rPr>
                        </w:pPr>
                        <w:r w:rsidRPr="0027502F">
                          <w:rPr>
                            <w:sz w:val="22"/>
                            <w:szCs w:val="22"/>
                          </w:rPr>
                          <w:t>3</w:t>
                        </w:r>
                      </w:p>
                    </w:tc>
                    <w:tc>
                      <w:tcPr>
                        <w:tcW w:w="3323" w:type="dxa"/>
                      </w:tcPr>
                      <w:p w14:paraId="0CD14253" w14:textId="1B34CA87" w:rsidR="00C70867" w:rsidRPr="0027502F" w:rsidRDefault="00C70867" w:rsidP="00C70867">
                        <w:pPr>
                          <w:pStyle w:val="BodyText"/>
                          <w:rPr>
                            <w:b/>
                            <w:bCs/>
                            <w:i/>
                            <w:iCs/>
                            <w:sz w:val="22"/>
                            <w:szCs w:val="22"/>
                          </w:rPr>
                        </w:pPr>
                        <w:r w:rsidRPr="0027502F">
                          <w:rPr>
                            <w:sz w:val="22"/>
                            <w:szCs w:val="22"/>
                          </w:rPr>
                          <w:t xml:space="preserve">Reminder message at expiry of time to give destination information (Article 22 of Directive </w:t>
                        </w:r>
                        <w:r w:rsidR="00682C8E" w:rsidRPr="0027502F">
                          <w:rPr>
                            <w:sz w:val="22"/>
                            <w:szCs w:val="22"/>
                          </w:rPr>
                          <w:t>2020/262</w:t>
                        </w:r>
                        <w:r w:rsidRPr="0027502F">
                          <w:rPr>
                            <w:sz w:val="22"/>
                            <w:szCs w:val="22"/>
                          </w:rPr>
                          <w:t>)</w:t>
                        </w:r>
                      </w:p>
                    </w:tc>
                    <w:tc>
                      <w:tcPr>
                        <w:tcW w:w="2289" w:type="dxa"/>
                      </w:tcPr>
                      <w:p w14:paraId="52EA27BE" w14:textId="77777777" w:rsidR="00C70867" w:rsidRPr="0027502F" w:rsidRDefault="00C70867" w:rsidP="00C70867">
                        <w:pPr>
                          <w:pStyle w:val="BodyText"/>
                          <w:rPr>
                            <w:b/>
                            <w:bCs/>
                            <w:i/>
                            <w:iCs/>
                            <w:sz w:val="22"/>
                            <w:szCs w:val="22"/>
                          </w:rPr>
                        </w:pPr>
                        <w:r w:rsidRPr="0027502F">
                          <w:rPr>
                            <w:b/>
                            <w:bCs/>
                            <w:i/>
                            <w:iCs/>
                            <w:sz w:val="22"/>
                            <w:szCs w:val="22"/>
                          </w:rPr>
                          <w:t>Not applicable for Duty Paid B2B</w:t>
                        </w:r>
                      </w:p>
                    </w:tc>
                  </w:tr>
                </w:tbl>
                <w:p w14:paraId="2EC68486" w14:textId="77777777" w:rsidR="00C70867" w:rsidRPr="0027502F" w:rsidRDefault="00C70867" w:rsidP="00C70867">
                  <w:pPr>
                    <w:pStyle w:val="ListParagraph"/>
                    <w:spacing w:after="0" w:line="276" w:lineRule="auto"/>
                    <w:jc w:val="left"/>
                    <w:rPr>
                      <w:szCs w:val="22"/>
                      <w:lang w:val="en-US"/>
                    </w:rPr>
                  </w:pPr>
                </w:p>
                <w:p w14:paraId="10D6E31F"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New values will be added in the existing ‘TC65 – Operator Type Code’,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150D7B3C" w14:textId="77777777" w:rsidTr="00C70867">
                    <w:trPr>
                      <w:trHeight w:val="320"/>
                      <w:tblHeader/>
                    </w:trPr>
                    <w:tc>
                      <w:tcPr>
                        <w:tcW w:w="1109" w:type="dxa"/>
                        <w:shd w:val="solid" w:color="D9D9D9" w:fill="auto"/>
                        <w:vAlign w:val="center"/>
                      </w:tcPr>
                      <w:p w14:paraId="1ED3D8F5" w14:textId="77777777" w:rsidR="00C70867" w:rsidRPr="0027502F" w:rsidRDefault="00C70867" w:rsidP="00C70867">
                        <w:pPr>
                          <w:pStyle w:val="BodyText"/>
                          <w:jc w:val="center"/>
                          <w:rPr>
                            <w:b/>
                            <w:bCs/>
                            <w:sz w:val="22"/>
                            <w:szCs w:val="22"/>
                          </w:rPr>
                        </w:pPr>
                        <w:r w:rsidRPr="0027502F">
                          <w:rPr>
                            <w:b/>
                            <w:bCs/>
                            <w:sz w:val="22"/>
                            <w:szCs w:val="22"/>
                          </w:rPr>
                          <w:t>Code</w:t>
                        </w:r>
                      </w:p>
                    </w:tc>
                    <w:tc>
                      <w:tcPr>
                        <w:tcW w:w="3323" w:type="dxa"/>
                        <w:shd w:val="solid" w:color="D9D9D9" w:fill="auto"/>
                        <w:vAlign w:val="center"/>
                      </w:tcPr>
                      <w:p w14:paraId="4036E76D"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155911D3"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7273A073" w14:textId="77777777" w:rsidTr="00C70867">
                    <w:tc>
                      <w:tcPr>
                        <w:tcW w:w="1109" w:type="dxa"/>
                      </w:tcPr>
                      <w:p w14:paraId="413D6D63" w14:textId="77777777" w:rsidR="00C70867" w:rsidRPr="0027502F" w:rsidRDefault="00C70867" w:rsidP="00C70867">
                        <w:pPr>
                          <w:pStyle w:val="BodyText"/>
                          <w:jc w:val="center"/>
                          <w:rPr>
                            <w:sz w:val="22"/>
                            <w:szCs w:val="22"/>
                          </w:rPr>
                        </w:pPr>
                        <w:r w:rsidRPr="0027502F">
                          <w:rPr>
                            <w:sz w:val="22"/>
                            <w:szCs w:val="22"/>
                          </w:rPr>
                          <w:t>1</w:t>
                        </w:r>
                      </w:p>
                    </w:tc>
                    <w:tc>
                      <w:tcPr>
                        <w:tcW w:w="3323" w:type="dxa"/>
                      </w:tcPr>
                      <w:p w14:paraId="6C9A3878" w14:textId="77777777" w:rsidR="00C70867" w:rsidRPr="0027502F" w:rsidRDefault="00C70867" w:rsidP="00C70867">
                        <w:pPr>
                          <w:pStyle w:val="BodyText"/>
                          <w:rPr>
                            <w:sz w:val="22"/>
                            <w:szCs w:val="22"/>
                          </w:rPr>
                        </w:pPr>
                        <w:r w:rsidRPr="0027502F">
                          <w:rPr>
                            <w:sz w:val="22"/>
                            <w:szCs w:val="22"/>
                          </w:rPr>
                          <w:t>Authorised warehouse keeper</w:t>
                        </w:r>
                      </w:p>
                    </w:tc>
                    <w:tc>
                      <w:tcPr>
                        <w:tcW w:w="2289" w:type="dxa"/>
                      </w:tcPr>
                      <w:p w14:paraId="737534B3" w14:textId="77777777" w:rsidR="00C70867" w:rsidRPr="0027502F" w:rsidRDefault="00C70867" w:rsidP="00C70867">
                        <w:pPr>
                          <w:pStyle w:val="BodyText"/>
                          <w:rPr>
                            <w:sz w:val="22"/>
                            <w:szCs w:val="22"/>
                          </w:rPr>
                        </w:pPr>
                      </w:p>
                    </w:tc>
                  </w:tr>
                  <w:tr w:rsidR="00C70867" w:rsidRPr="0027502F" w14:paraId="3EF89CC9" w14:textId="77777777" w:rsidTr="00C70867">
                    <w:tc>
                      <w:tcPr>
                        <w:tcW w:w="1109" w:type="dxa"/>
                      </w:tcPr>
                      <w:p w14:paraId="58DF4B7F" w14:textId="77777777" w:rsidR="00C70867" w:rsidRPr="0027502F" w:rsidRDefault="00C70867" w:rsidP="00C70867">
                        <w:pPr>
                          <w:pStyle w:val="BodyText"/>
                          <w:jc w:val="center"/>
                          <w:rPr>
                            <w:sz w:val="22"/>
                            <w:szCs w:val="22"/>
                          </w:rPr>
                        </w:pPr>
                        <w:r w:rsidRPr="0027502F">
                          <w:rPr>
                            <w:sz w:val="22"/>
                            <w:szCs w:val="22"/>
                          </w:rPr>
                          <w:t>2</w:t>
                        </w:r>
                      </w:p>
                    </w:tc>
                    <w:tc>
                      <w:tcPr>
                        <w:tcW w:w="3323" w:type="dxa"/>
                      </w:tcPr>
                      <w:p w14:paraId="09601A63" w14:textId="77777777" w:rsidR="00C70867" w:rsidRPr="0027502F" w:rsidRDefault="00C70867" w:rsidP="00C70867">
                        <w:pPr>
                          <w:pStyle w:val="BodyText"/>
                          <w:rPr>
                            <w:sz w:val="22"/>
                            <w:szCs w:val="22"/>
                          </w:rPr>
                        </w:pPr>
                        <w:r w:rsidRPr="0027502F">
                          <w:rPr>
                            <w:sz w:val="22"/>
                            <w:szCs w:val="22"/>
                          </w:rPr>
                          <w:t>Registered consignee</w:t>
                        </w:r>
                      </w:p>
                    </w:tc>
                    <w:tc>
                      <w:tcPr>
                        <w:tcW w:w="2289" w:type="dxa"/>
                      </w:tcPr>
                      <w:p w14:paraId="46E0F3DF" w14:textId="77777777" w:rsidR="00C70867" w:rsidRPr="0027502F" w:rsidRDefault="00C70867" w:rsidP="00C70867">
                        <w:pPr>
                          <w:pStyle w:val="BodyText"/>
                          <w:rPr>
                            <w:sz w:val="22"/>
                            <w:szCs w:val="22"/>
                          </w:rPr>
                        </w:pPr>
                      </w:p>
                    </w:tc>
                  </w:tr>
                  <w:tr w:rsidR="00C70867" w:rsidRPr="0027502F" w14:paraId="3BC15311" w14:textId="77777777" w:rsidTr="00C70867">
                    <w:tc>
                      <w:tcPr>
                        <w:tcW w:w="1109" w:type="dxa"/>
                      </w:tcPr>
                      <w:p w14:paraId="62A39EA3" w14:textId="77777777" w:rsidR="00C70867" w:rsidRPr="0027502F" w:rsidRDefault="00C70867" w:rsidP="00C70867">
                        <w:pPr>
                          <w:pStyle w:val="BodyText"/>
                          <w:jc w:val="center"/>
                          <w:rPr>
                            <w:sz w:val="22"/>
                            <w:szCs w:val="22"/>
                          </w:rPr>
                        </w:pPr>
                        <w:r w:rsidRPr="0027502F">
                          <w:rPr>
                            <w:sz w:val="22"/>
                            <w:szCs w:val="22"/>
                          </w:rPr>
                          <w:t>3</w:t>
                        </w:r>
                      </w:p>
                    </w:tc>
                    <w:tc>
                      <w:tcPr>
                        <w:tcW w:w="3323" w:type="dxa"/>
                      </w:tcPr>
                      <w:p w14:paraId="3A09C854" w14:textId="77777777" w:rsidR="00C70867" w:rsidRPr="0027502F" w:rsidRDefault="00C70867" w:rsidP="00C70867">
                        <w:pPr>
                          <w:pStyle w:val="BodyText"/>
                          <w:rPr>
                            <w:sz w:val="22"/>
                            <w:szCs w:val="22"/>
                          </w:rPr>
                        </w:pPr>
                        <w:r w:rsidRPr="0027502F">
                          <w:rPr>
                            <w:sz w:val="22"/>
                            <w:szCs w:val="22"/>
                          </w:rPr>
                          <w:t>Registered consignor</w:t>
                        </w:r>
                      </w:p>
                    </w:tc>
                    <w:tc>
                      <w:tcPr>
                        <w:tcW w:w="2289" w:type="dxa"/>
                      </w:tcPr>
                      <w:p w14:paraId="245714AF" w14:textId="77777777" w:rsidR="00C70867" w:rsidRPr="0027502F" w:rsidRDefault="00C70867" w:rsidP="00C70867">
                        <w:pPr>
                          <w:pStyle w:val="BodyText"/>
                          <w:rPr>
                            <w:sz w:val="22"/>
                            <w:szCs w:val="22"/>
                          </w:rPr>
                        </w:pPr>
                      </w:p>
                    </w:tc>
                  </w:tr>
                  <w:tr w:rsidR="00C70867" w:rsidRPr="0027502F" w14:paraId="45279DD7" w14:textId="77777777" w:rsidTr="00C70867">
                    <w:tc>
                      <w:tcPr>
                        <w:tcW w:w="1109" w:type="dxa"/>
                      </w:tcPr>
                      <w:p w14:paraId="029C96AF" w14:textId="77777777" w:rsidR="00C70867" w:rsidRPr="0027502F" w:rsidRDefault="00C70867" w:rsidP="00C70867">
                        <w:pPr>
                          <w:pStyle w:val="BodyText"/>
                          <w:jc w:val="center"/>
                          <w:rPr>
                            <w:b/>
                            <w:bCs/>
                            <w:i/>
                            <w:iCs/>
                            <w:sz w:val="22"/>
                            <w:szCs w:val="22"/>
                          </w:rPr>
                        </w:pPr>
                        <w:r w:rsidRPr="0027502F">
                          <w:rPr>
                            <w:b/>
                            <w:bCs/>
                            <w:i/>
                            <w:iCs/>
                            <w:sz w:val="22"/>
                            <w:szCs w:val="22"/>
                          </w:rPr>
                          <w:t>4</w:t>
                        </w:r>
                      </w:p>
                    </w:tc>
                    <w:tc>
                      <w:tcPr>
                        <w:tcW w:w="3323" w:type="dxa"/>
                      </w:tcPr>
                      <w:p w14:paraId="4C4D7371" w14:textId="77777777" w:rsidR="00C70867" w:rsidRPr="0027502F" w:rsidRDefault="00C70867" w:rsidP="00C70867">
                        <w:pPr>
                          <w:pStyle w:val="BodyText"/>
                          <w:rPr>
                            <w:b/>
                            <w:bCs/>
                            <w:i/>
                            <w:iCs/>
                            <w:sz w:val="22"/>
                            <w:szCs w:val="22"/>
                          </w:rPr>
                        </w:pPr>
                        <w:r w:rsidRPr="0027502F">
                          <w:rPr>
                            <w:b/>
                            <w:bCs/>
                            <w:i/>
                            <w:iCs/>
                            <w:sz w:val="22"/>
                            <w:szCs w:val="22"/>
                          </w:rPr>
                          <w:t>Certified Consignor</w:t>
                        </w:r>
                      </w:p>
                    </w:tc>
                    <w:tc>
                      <w:tcPr>
                        <w:tcW w:w="2289" w:type="dxa"/>
                      </w:tcPr>
                      <w:p w14:paraId="525294E9" w14:textId="77777777" w:rsidR="00C70867" w:rsidRPr="0027502F" w:rsidRDefault="00C70867" w:rsidP="00C70867">
                        <w:pPr>
                          <w:pStyle w:val="BodyText"/>
                          <w:rPr>
                            <w:sz w:val="22"/>
                            <w:szCs w:val="22"/>
                          </w:rPr>
                        </w:pPr>
                      </w:p>
                    </w:tc>
                  </w:tr>
                  <w:tr w:rsidR="00C70867" w:rsidRPr="0027502F" w14:paraId="4C146418" w14:textId="77777777" w:rsidTr="00C70867">
                    <w:tc>
                      <w:tcPr>
                        <w:tcW w:w="1109" w:type="dxa"/>
                      </w:tcPr>
                      <w:p w14:paraId="1BDF09DD" w14:textId="77777777" w:rsidR="00C70867" w:rsidRPr="0027502F" w:rsidRDefault="00C70867" w:rsidP="00C70867">
                        <w:pPr>
                          <w:pStyle w:val="BodyText"/>
                          <w:jc w:val="center"/>
                          <w:rPr>
                            <w:b/>
                            <w:bCs/>
                            <w:i/>
                            <w:iCs/>
                            <w:sz w:val="22"/>
                            <w:szCs w:val="22"/>
                          </w:rPr>
                        </w:pPr>
                        <w:r w:rsidRPr="0027502F">
                          <w:rPr>
                            <w:b/>
                            <w:bCs/>
                            <w:i/>
                            <w:iCs/>
                            <w:sz w:val="22"/>
                            <w:szCs w:val="22"/>
                          </w:rPr>
                          <w:t>5</w:t>
                        </w:r>
                      </w:p>
                    </w:tc>
                    <w:tc>
                      <w:tcPr>
                        <w:tcW w:w="3323" w:type="dxa"/>
                      </w:tcPr>
                      <w:p w14:paraId="568A2512" w14:textId="77777777" w:rsidR="00C70867" w:rsidRPr="0027502F" w:rsidRDefault="00C70867" w:rsidP="00C70867">
                        <w:pPr>
                          <w:pStyle w:val="BodyText"/>
                          <w:rPr>
                            <w:b/>
                            <w:bCs/>
                            <w:i/>
                            <w:iCs/>
                            <w:sz w:val="22"/>
                            <w:szCs w:val="22"/>
                          </w:rPr>
                        </w:pPr>
                        <w:r w:rsidRPr="0027502F">
                          <w:rPr>
                            <w:b/>
                            <w:bCs/>
                            <w:i/>
                            <w:iCs/>
                            <w:sz w:val="22"/>
                            <w:szCs w:val="22"/>
                          </w:rPr>
                          <w:t>Certified Consignee</w:t>
                        </w:r>
                      </w:p>
                    </w:tc>
                    <w:tc>
                      <w:tcPr>
                        <w:tcW w:w="2289" w:type="dxa"/>
                      </w:tcPr>
                      <w:p w14:paraId="0CBD0FD0" w14:textId="77777777" w:rsidR="00C70867" w:rsidRPr="0027502F" w:rsidRDefault="00C70867" w:rsidP="00C70867">
                        <w:pPr>
                          <w:pStyle w:val="BodyText"/>
                          <w:rPr>
                            <w:sz w:val="22"/>
                            <w:szCs w:val="22"/>
                          </w:rPr>
                        </w:pPr>
                      </w:p>
                    </w:tc>
                  </w:tr>
                </w:tbl>
                <w:p w14:paraId="4550DC23" w14:textId="77777777" w:rsidR="00C70867" w:rsidRPr="0027502F" w:rsidRDefault="00C70867" w:rsidP="00C70867">
                  <w:pPr>
                    <w:spacing w:line="276" w:lineRule="auto"/>
                    <w:rPr>
                      <w:szCs w:val="22"/>
                      <w:lang w:val="en-US"/>
                    </w:rPr>
                  </w:pPr>
                </w:p>
                <w:p w14:paraId="4A1A0860" w14:textId="77777777" w:rsidR="00C70867" w:rsidRPr="0027502F" w:rsidRDefault="00C70867" w:rsidP="00B03D74">
                  <w:pPr>
                    <w:pStyle w:val="ListParagraph"/>
                    <w:numPr>
                      <w:ilvl w:val="0"/>
                      <w:numId w:val="71"/>
                    </w:numPr>
                    <w:spacing w:after="0" w:line="276" w:lineRule="auto"/>
                    <w:jc w:val="left"/>
                    <w:rPr>
                      <w:szCs w:val="22"/>
                      <w:lang w:val="en-US"/>
                    </w:rPr>
                  </w:pPr>
                  <w:r w:rsidRPr="0027502F">
                    <w:rPr>
                      <w:szCs w:val="22"/>
                      <w:lang w:val="en-US"/>
                    </w:rPr>
                    <w:t>New value will be added in the existing ‘TC71 – Submission Type’, as shown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C70867" w:rsidRPr="0027502F" w14:paraId="12321073" w14:textId="77777777" w:rsidTr="00C70867">
                    <w:trPr>
                      <w:trHeight w:val="320"/>
                      <w:tblHeader/>
                    </w:trPr>
                    <w:tc>
                      <w:tcPr>
                        <w:tcW w:w="1109" w:type="dxa"/>
                        <w:shd w:val="solid" w:color="D9D9D9" w:fill="auto"/>
                        <w:vAlign w:val="center"/>
                      </w:tcPr>
                      <w:p w14:paraId="63C026A9" w14:textId="77777777" w:rsidR="00C70867" w:rsidRPr="0027502F" w:rsidRDefault="00C70867" w:rsidP="00C70867">
                        <w:pPr>
                          <w:pStyle w:val="BodyText"/>
                          <w:jc w:val="center"/>
                          <w:rPr>
                            <w:b/>
                            <w:bCs/>
                            <w:sz w:val="22"/>
                            <w:szCs w:val="22"/>
                          </w:rPr>
                        </w:pPr>
                        <w:r w:rsidRPr="0027502F">
                          <w:rPr>
                            <w:b/>
                            <w:bCs/>
                            <w:sz w:val="22"/>
                            <w:szCs w:val="22"/>
                          </w:rPr>
                          <w:t>Code</w:t>
                        </w:r>
                      </w:p>
                    </w:tc>
                    <w:tc>
                      <w:tcPr>
                        <w:tcW w:w="3323" w:type="dxa"/>
                        <w:shd w:val="solid" w:color="D9D9D9" w:fill="auto"/>
                        <w:vAlign w:val="center"/>
                      </w:tcPr>
                      <w:p w14:paraId="5D980ECA" w14:textId="77777777" w:rsidR="00C70867" w:rsidRPr="0027502F" w:rsidRDefault="00C70867" w:rsidP="00C70867">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2D7C3CB7" w14:textId="77777777" w:rsidR="00C70867" w:rsidRPr="0027502F" w:rsidRDefault="00C70867" w:rsidP="00C70867">
                        <w:pPr>
                          <w:pStyle w:val="BodyText"/>
                          <w:jc w:val="center"/>
                          <w:rPr>
                            <w:b/>
                            <w:bCs/>
                            <w:sz w:val="22"/>
                            <w:szCs w:val="22"/>
                          </w:rPr>
                        </w:pPr>
                        <w:r w:rsidRPr="0027502F">
                          <w:rPr>
                            <w:b/>
                            <w:bCs/>
                            <w:sz w:val="22"/>
                            <w:szCs w:val="22"/>
                          </w:rPr>
                          <w:t>Remarks</w:t>
                        </w:r>
                      </w:p>
                    </w:tc>
                  </w:tr>
                  <w:tr w:rsidR="00C70867" w:rsidRPr="0027502F" w14:paraId="1E1F396C" w14:textId="77777777" w:rsidTr="00C70867">
                    <w:tc>
                      <w:tcPr>
                        <w:tcW w:w="1109" w:type="dxa"/>
                      </w:tcPr>
                      <w:p w14:paraId="25ADC8B2" w14:textId="77777777" w:rsidR="00C70867" w:rsidRPr="0027502F" w:rsidRDefault="00C70867" w:rsidP="00C70867">
                        <w:pPr>
                          <w:pStyle w:val="BodyText"/>
                          <w:jc w:val="center"/>
                          <w:rPr>
                            <w:sz w:val="22"/>
                            <w:szCs w:val="22"/>
                          </w:rPr>
                        </w:pPr>
                        <w:r w:rsidRPr="0027502F">
                          <w:rPr>
                            <w:sz w:val="22"/>
                            <w:szCs w:val="22"/>
                          </w:rPr>
                          <w:t>1</w:t>
                        </w:r>
                      </w:p>
                    </w:tc>
                    <w:tc>
                      <w:tcPr>
                        <w:tcW w:w="3323" w:type="dxa"/>
                      </w:tcPr>
                      <w:p w14:paraId="16F921FE" w14:textId="77777777" w:rsidR="00C70867" w:rsidRPr="0027502F" w:rsidRDefault="00C70867" w:rsidP="00C70867">
                        <w:pPr>
                          <w:pStyle w:val="BodyText"/>
                          <w:rPr>
                            <w:sz w:val="22"/>
                            <w:szCs w:val="22"/>
                          </w:rPr>
                        </w:pPr>
                        <w:r w:rsidRPr="0027502F">
                          <w:rPr>
                            <w:sz w:val="22"/>
                            <w:szCs w:val="22"/>
                          </w:rPr>
                          <w:t>Standard submission</w:t>
                        </w:r>
                      </w:p>
                    </w:tc>
                    <w:tc>
                      <w:tcPr>
                        <w:tcW w:w="2289" w:type="dxa"/>
                      </w:tcPr>
                      <w:p w14:paraId="6E99D221" w14:textId="77777777" w:rsidR="00C70867" w:rsidRPr="0027502F" w:rsidRDefault="00C70867" w:rsidP="00C70867">
                        <w:pPr>
                          <w:pStyle w:val="BodyText"/>
                          <w:rPr>
                            <w:sz w:val="22"/>
                            <w:szCs w:val="22"/>
                          </w:rPr>
                        </w:pPr>
                      </w:p>
                    </w:tc>
                  </w:tr>
                  <w:tr w:rsidR="00C70867" w:rsidRPr="0027502F" w14:paraId="1105A988" w14:textId="77777777" w:rsidTr="00C70867">
                    <w:tc>
                      <w:tcPr>
                        <w:tcW w:w="1109" w:type="dxa"/>
                      </w:tcPr>
                      <w:p w14:paraId="2EEA9A69" w14:textId="77777777" w:rsidR="00C70867" w:rsidRPr="0027502F" w:rsidRDefault="00C70867" w:rsidP="00C70867">
                        <w:pPr>
                          <w:pStyle w:val="BodyText"/>
                          <w:jc w:val="center"/>
                          <w:rPr>
                            <w:sz w:val="22"/>
                            <w:szCs w:val="22"/>
                          </w:rPr>
                        </w:pPr>
                        <w:r w:rsidRPr="0027502F">
                          <w:rPr>
                            <w:sz w:val="22"/>
                            <w:szCs w:val="22"/>
                          </w:rPr>
                          <w:lastRenderedPageBreak/>
                          <w:t>2</w:t>
                        </w:r>
                      </w:p>
                    </w:tc>
                    <w:tc>
                      <w:tcPr>
                        <w:tcW w:w="3323" w:type="dxa"/>
                      </w:tcPr>
                      <w:p w14:paraId="79326E21" w14:textId="77777777" w:rsidR="00C70867" w:rsidRPr="0027502F" w:rsidRDefault="00C70867" w:rsidP="00C70867">
                        <w:pPr>
                          <w:pStyle w:val="BodyText"/>
                          <w:rPr>
                            <w:sz w:val="22"/>
                            <w:szCs w:val="22"/>
                          </w:rPr>
                        </w:pPr>
                        <w:r w:rsidRPr="0027502F">
                          <w:rPr>
                            <w:sz w:val="22"/>
                            <w:szCs w:val="22"/>
                          </w:rPr>
                          <w:t>Submission for export (local clearance)</w:t>
                        </w:r>
                      </w:p>
                    </w:tc>
                    <w:tc>
                      <w:tcPr>
                        <w:tcW w:w="2289" w:type="dxa"/>
                      </w:tcPr>
                      <w:p w14:paraId="1EB7ECD7" w14:textId="77777777" w:rsidR="00C70867" w:rsidRPr="0027502F" w:rsidRDefault="00C70867" w:rsidP="00C70867">
                        <w:pPr>
                          <w:pStyle w:val="BodyText"/>
                          <w:rPr>
                            <w:sz w:val="22"/>
                            <w:szCs w:val="22"/>
                          </w:rPr>
                        </w:pPr>
                      </w:p>
                    </w:tc>
                  </w:tr>
                  <w:tr w:rsidR="00C70867" w:rsidRPr="0027502F" w14:paraId="2DD4F1F0" w14:textId="77777777" w:rsidTr="00C70867">
                    <w:tc>
                      <w:tcPr>
                        <w:tcW w:w="1109" w:type="dxa"/>
                      </w:tcPr>
                      <w:p w14:paraId="21458D71" w14:textId="77777777" w:rsidR="00C70867" w:rsidRPr="0027502F" w:rsidRDefault="00C70867" w:rsidP="00C70867">
                        <w:pPr>
                          <w:pStyle w:val="BodyText"/>
                          <w:jc w:val="center"/>
                          <w:rPr>
                            <w:b/>
                            <w:bCs/>
                            <w:i/>
                            <w:iCs/>
                            <w:sz w:val="22"/>
                            <w:szCs w:val="22"/>
                          </w:rPr>
                        </w:pPr>
                        <w:r w:rsidRPr="0027502F">
                          <w:rPr>
                            <w:b/>
                            <w:bCs/>
                            <w:i/>
                            <w:iCs/>
                            <w:sz w:val="22"/>
                            <w:szCs w:val="22"/>
                          </w:rPr>
                          <w:t>3</w:t>
                        </w:r>
                      </w:p>
                    </w:tc>
                    <w:tc>
                      <w:tcPr>
                        <w:tcW w:w="3323" w:type="dxa"/>
                      </w:tcPr>
                      <w:p w14:paraId="044FE306" w14:textId="77777777" w:rsidR="00C70867" w:rsidRPr="0027502F" w:rsidRDefault="00C70867" w:rsidP="00C70867">
                        <w:pPr>
                          <w:pStyle w:val="BodyText"/>
                          <w:rPr>
                            <w:b/>
                            <w:bCs/>
                            <w:i/>
                            <w:iCs/>
                            <w:sz w:val="22"/>
                            <w:szCs w:val="22"/>
                          </w:rPr>
                        </w:pPr>
                        <w:r w:rsidRPr="0027502F">
                          <w:rPr>
                            <w:b/>
                            <w:bCs/>
                            <w:i/>
                            <w:iCs/>
                            <w:sz w:val="22"/>
                            <w:szCs w:val="22"/>
                          </w:rPr>
                          <w:t>Submission for Duty Paid B2B</w:t>
                        </w:r>
                      </w:p>
                    </w:tc>
                    <w:tc>
                      <w:tcPr>
                        <w:tcW w:w="2289" w:type="dxa"/>
                      </w:tcPr>
                      <w:p w14:paraId="07C50EC9" w14:textId="77777777" w:rsidR="00C70867" w:rsidRPr="0027502F" w:rsidRDefault="00C70867" w:rsidP="00C70867">
                        <w:pPr>
                          <w:pStyle w:val="BodyText"/>
                          <w:rPr>
                            <w:b/>
                            <w:bCs/>
                            <w:i/>
                            <w:iCs/>
                            <w:sz w:val="22"/>
                            <w:szCs w:val="22"/>
                          </w:rPr>
                        </w:pPr>
                      </w:p>
                    </w:tc>
                  </w:tr>
                </w:tbl>
                <w:p w14:paraId="5D525183" w14:textId="77777777" w:rsidR="00C70867" w:rsidRPr="0027502F" w:rsidRDefault="00C70867" w:rsidP="00C70867">
                  <w:pPr>
                    <w:spacing w:line="276" w:lineRule="auto"/>
                    <w:rPr>
                      <w:szCs w:val="22"/>
                      <w:lang w:val="en-US"/>
                    </w:rPr>
                  </w:pPr>
                </w:p>
                <w:p w14:paraId="3A0DF9D0" w14:textId="77777777" w:rsidR="00C70867" w:rsidRPr="0027502F" w:rsidRDefault="00C70867" w:rsidP="00B03D74">
                  <w:pPr>
                    <w:pStyle w:val="ListParagraph"/>
                    <w:numPr>
                      <w:ilvl w:val="0"/>
                      <w:numId w:val="63"/>
                    </w:numPr>
                    <w:spacing w:line="276" w:lineRule="auto"/>
                    <w:contextualSpacing w:val="0"/>
                    <w:rPr>
                      <w:b/>
                      <w:bCs/>
                      <w:szCs w:val="22"/>
                      <w:lang w:val="en-US"/>
                    </w:rPr>
                  </w:pPr>
                  <w:r w:rsidRPr="0027502F">
                    <w:rPr>
                      <w:b/>
                      <w:bCs/>
                      <w:szCs w:val="22"/>
                      <w:lang w:val="fr-FR"/>
                    </w:rPr>
                    <w:t xml:space="preserve">Appendix D: TECHNICAL MESSAGE </w:t>
                  </w:r>
                  <w:r w:rsidRPr="0027502F">
                    <w:rPr>
                      <w:b/>
                      <w:bCs/>
                      <w:szCs w:val="22"/>
                      <w:lang w:val="en-US"/>
                    </w:rPr>
                    <w:t>STRUCTURE</w:t>
                  </w:r>
                </w:p>
                <w:p w14:paraId="453577A1" w14:textId="77777777" w:rsidR="00C70867" w:rsidRPr="0027502F" w:rsidRDefault="00C70867" w:rsidP="00C70867">
                  <w:pPr>
                    <w:spacing w:line="276" w:lineRule="auto"/>
                    <w:rPr>
                      <w:b/>
                      <w:bCs/>
                      <w:i/>
                      <w:iCs/>
                      <w:szCs w:val="22"/>
                      <w:u w:val="single"/>
                      <w:lang w:val="en-US"/>
                    </w:rPr>
                  </w:pPr>
                  <w:r w:rsidRPr="0027502F">
                    <w:rPr>
                      <w:b/>
                      <w:bCs/>
                      <w:i/>
                      <w:iCs/>
                      <w:szCs w:val="22"/>
                      <w:u w:val="single"/>
                      <w:lang w:val="en-US"/>
                    </w:rPr>
                    <w:t>Introduction of &lt;Global Excise Trader Identifier&gt; on the IE713 message</w:t>
                  </w:r>
                </w:p>
                <w:p w14:paraId="2F3B37E0" w14:textId="77777777" w:rsidR="00C70867" w:rsidRPr="0027502F" w:rsidRDefault="00C70867" w:rsidP="00B03D74">
                  <w:pPr>
                    <w:pStyle w:val="ListParagraph"/>
                    <w:numPr>
                      <w:ilvl w:val="0"/>
                      <w:numId w:val="70"/>
                    </w:numPr>
                    <w:spacing w:after="0" w:line="276" w:lineRule="auto"/>
                    <w:jc w:val="left"/>
                    <w:rPr>
                      <w:szCs w:val="22"/>
                      <w:lang w:val="en-US"/>
                    </w:rPr>
                  </w:pPr>
                  <w:r w:rsidRPr="0027502F">
                    <w:rPr>
                      <w:szCs w:val="22"/>
                      <w:lang w:val="en-US"/>
                    </w:rPr>
                    <w:t>A new data item &lt;Global Excise Trader Identifier&gt; will be added under the &lt;Trader Authorisation&gt; data group as shown below:</w:t>
                  </w:r>
                </w:p>
                <w:p w14:paraId="0DDB64CB" w14:textId="77777777" w:rsidR="00C70867" w:rsidRPr="0027502F" w:rsidRDefault="00C70867" w:rsidP="00C70867">
                  <w:pPr>
                    <w:spacing w:line="276" w:lineRule="auto"/>
                    <w:ind w:left="360"/>
                    <w:rPr>
                      <w:szCs w:val="22"/>
                      <w:lang w:val="en-US"/>
                    </w:rPr>
                  </w:pPr>
                  <w:r w:rsidRPr="0027502F">
                    <w:rPr>
                      <w:noProof/>
                      <w:szCs w:val="22"/>
                    </w:rPr>
                    <w:drawing>
                      <wp:inline distT="0" distB="0" distL="0" distR="0" wp14:anchorId="3F5C0695" wp14:editId="48754F61">
                        <wp:extent cx="4019550" cy="975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9550" cy="975360"/>
                                </a:xfrm>
                                <a:prstGeom prst="rect">
                                  <a:avLst/>
                                </a:prstGeom>
                              </pic:spPr>
                            </pic:pic>
                          </a:graphicData>
                        </a:graphic>
                      </wp:inline>
                    </w:drawing>
                  </w:r>
                </w:p>
                <w:p w14:paraId="34B6801C" w14:textId="77777777" w:rsidR="00C70867" w:rsidRPr="0027502F" w:rsidRDefault="00C70867" w:rsidP="00C70867">
                  <w:pPr>
                    <w:pStyle w:val="ListParagraph"/>
                    <w:spacing w:line="276" w:lineRule="auto"/>
                    <w:rPr>
                      <w:szCs w:val="22"/>
                      <w:lang w:val="en-US"/>
                    </w:rPr>
                  </w:pPr>
                </w:p>
                <w:p w14:paraId="585D8D22" w14:textId="77777777" w:rsidR="00C70867" w:rsidRPr="0027502F" w:rsidRDefault="00C70867" w:rsidP="00C70867">
                  <w:pPr>
                    <w:pStyle w:val="ListParagraph"/>
                    <w:spacing w:line="276" w:lineRule="auto"/>
                    <w:rPr>
                      <w:szCs w:val="22"/>
                      <w:lang w:val="en-US"/>
                    </w:rPr>
                  </w:pPr>
                </w:p>
                <w:p w14:paraId="17FC3ED3" w14:textId="77777777" w:rsidR="00C70867" w:rsidRPr="0027502F" w:rsidRDefault="00C70867" w:rsidP="00B03D74">
                  <w:pPr>
                    <w:pStyle w:val="ListParagraph"/>
                    <w:numPr>
                      <w:ilvl w:val="0"/>
                      <w:numId w:val="70"/>
                    </w:numPr>
                    <w:spacing w:after="0" w:line="276" w:lineRule="auto"/>
                    <w:jc w:val="left"/>
                    <w:rPr>
                      <w:szCs w:val="22"/>
                      <w:lang w:val="en-US"/>
                    </w:rPr>
                  </w:pPr>
                  <w:r w:rsidRPr="0027502F">
                    <w:rPr>
                      <w:szCs w:val="22"/>
                      <w:lang w:val="en-US"/>
                    </w:rPr>
                    <w:t>The existing data group &lt;(CONSIGNOR) TRADER&gt; under the &lt;TEMPORARY AUTHORISATION&gt; data group will be renamed to &lt;(LINKED TO TEMPORARY AUTHORISATION)TRADER)&gt; as shown below:</w:t>
                  </w:r>
                </w:p>
                <w:p w14:paraId="4302E697" w14:textId="77777777" w:rsidR="00C70867" w:rsidRPr="0027502F" w:rsidRDefault="00C70867" w:rsidP="00C70867">
                  <w:pPr>
                    <w:spacing w:line="276" w:lineRule="auto"/>
                    <w:ind w:left="360"/>
                    <w:rPr>
                      <w:szCs w:val="22"/>
                      <w:lang w:val="en-US"/>
                    </w:rPr>
                  </w:pPr>
                  <w:r w:rsidRPr="0027502F">
                    <w:rPr>
                      <w:noProof/>
                      <w:szCs w:val="22"/>
                    </w:rPr>
                    <w:drawing>
                      <wp:inline distT="0" distB="0" distL="0" distR="0" wp14:anchorId="5773207E" wp14:editId="76B25CF5">
                        <wp:extent cx="4274185" cy="1270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4185" cy="1270000"/>
                                </a:xfrm>
                                <a:prstGeom prst="rect">
                                  <a:avLst/>
                                </a:prstGeom>
                              </pic:spPr>
                            </pic:pic>
                          </a:graphicData>
                        </a:graphic>
                      </wp:inline>
                    </w:drawing>
                  </w:r>
                </w:p>
                <w:p w14:paraId="615502B3" w14:textId="77777777" w:rsidR="00C70867" w:rsidRPr="0027502F" w:rsidRDefault="00C70867" w:rsidP="00C70867">
                  <w:pPr>
                    <w:spacing w:line="276" w:lineRule="auto"/>
                    <w:rPr>
                      <w:b/>
                      <w:bCs/>
                      <w:i/>
                      <w:iCs/>
                      <w:szCs w:val="22"/>
                      <w:u w:val="single"/>
                      <w:lang w:val="en-US"/>
                    </w:rPr>
                  </w:pPr>
                  <w:r w:rsidRPr="0027502F">
                    <w:rPr>
                      <w:b/>
                      <w:bCs/>
                      <w:i/>
                      <w:iCs/>
                      <w:szCs w:val="22"/>
                      <w:u w:val="single"/>
                      <w:lang w:val="en-US"/>
                    </w:rPr>
                    <w:t>Renaming of Data Groups/Data Items</w:t>
                  </w:r>
                </w:p>
                <w:p w14:paraId="155570AF" w14:textId="77777777" w:rsidR="00C70867" w:rsidRPr="0027502F" w:rsidRDefault="00C70867" w:rsidP="00C70867">
                  <w:pPr>
                    <w:spacing w:line="276" w:lineRule="auto"/>
                    <w:rPr>
                      <w:szCs w:val="22"/>
                      <w:lang w:val="en-US"/>
                    </w:rPr>
                  </w:pPr>
                  <w:r w:rsidRPr="0027502F">
                    <w:rPr>
                      <w:szCs w:val="22"/>
                      <w:lang w:val="en-US"/>
                    </w:rPr>
                    <w:t>The naming of existing data groups and data items will be updated, so that they are applicable for the Duty Paid B2B business domain, as well as the introduction of ‘e-SAD’. The following table outlines the list of the identified updates for each impacted message.</w:t>
                  </w:r>
                </w:p>
                <w:tbl>
                  <w:tblPr>
                    <w:tblStyle w:val="TableGrid"/>
                    <w:tblW w:w="6704" w:type="dxa"/>
                    <w:tblLayout w:type="fixed"/>
                    <w:tblLook w:val="04A0" w:firstRow="1" w:lastRow="0" w:firstColumn="1" w:lastColumn="0" w:noHBand="0" w:noVBand="1"/>
                  </w:tblPr>
                  <w:tblGrid>
                    <w:gridCol w:w="1177"/>
                    <w:gridCol w:w="847"/>
                    <w:gridCol w:w="1987"/>
                    <w:gridCol w:w="2693"/>
                  </w:tblGrid>
                  <w:tr w:rsidR="00C70867" w:rsidRPr="0027502F" w14:paraId="2A2F7546" w14:textId="77777777" w:rsidTr="00246E31">
                    <w:trPr>
                      <w:cnfStyle w:val="100000000000" w:firstRow="1" w:lastRow="0" w:firstColumn="0" w:lastColumn="0" w:oddVBand="0" w:evenVBand="0" w:oddHBand="0" w:evenHBand="0" w:firstRowFirstColumn="0" w:firstRowLastColumn="0" w:lastRowFirstColumn="0" w:lastRowLastColumn="0"/>
                    </w:trPr>
                    <w:tc>
                      <w:tcPr>
                        <w:tcW w:w="1177" w:type="dxa"/>
                        <w:shd w:val="clear" w:color="auto" w:fill="D9D9D9" w:themeFill="background1" w:themeFillShade="D9"/>
                      </w:tcPr>
                      <w:p w14:paraId="09D0B362" w14:textId="77777777" w:rsidR="00C70867" w:rsidRPr="0027502F" w:rsidRDefault="00C70867" w:rsidP="00C70867">
                        <w:pPr>
                          <w:spacing w:line="276" w:lineRule="auto"/>
                          <w:rPr>
                            <w:b w:val="0"/>
                            <w:bCs/>
                            <w:szCs w:val="22"/>
                            <w:lang w:val="en-US"/>
                          </w:rPr>
                        </w:pPr>
                        <w:r w:rsidRPr="0027502F">
                          <w:rPr>
                            <w:bCs/>
                            <w:szCs w:val="22"/>
                            <w:lang w:val="en-US"/>
                          </w:rPr>
                          <w:t>Type</w:t>
                        </w:r>
                      </w:p>
                    </w:tc>
                    <w:tc>
                      <w:tcPr>
                        <w:tcW w:w="847" w:type="dxa"/>
                        <w:shd w:val="clear" w:color="auto" w:fill="D9D9D9" w:themeFill="background1" w:themeFillShade="D9"/>
                      </w:tcPr>
                      <w:p w14:paraId="267E66DB" w14:textId="77777777" w:rsidR="00C70867" w:rsidRPr="0027502F" w:rsidRDefault="00C70867" w:rsidP="00C70867">
                        <w:pPr>
                          <w:spacing w:line="276" w:lineRule="auto"/>
                          <w:rPr>
                            <w:b w:val="0"/>
                            <w:bCs/>
                            <w:szCs w:val="22"/>
                            <w:lang w:val="en-US"/>
                          </w:rPr>
                        </w:pPr>
                        <w:r w:rsidRPr="0027502F">
                          <w:rPr>
                            <w:bCs/>
                            <w:szCs w:val="22"/>
                            <w:lang w:val="en-US"/>
                          </w:rPr>
                          <w:t>IE</w:t>
                        </w:r>
                      </w:p>
                    </w:tc>
                    <w:tc>
                      <w:tcPr>
                        <w:tcW w:w="1987" w:type="dxa"/>
                        <w:shd w:val="clear" w:color="auto" w:fill="D9D9D9" w:themeFill="background1" w:themeFillShade="D9"/>
                      </w:tcPr>
                      <w:p w14:paraId="5A3CB87F" w14:textId="77777777" w:rsidR="00C70867" w:rsidRPr="0027502F" w:rsidRDefault="00C70867" w:rsidP="00C70867">
                        <w:pPr>
                          <w:spacing w:line="276" w:lineRule="auto"/>
                          <w:rPr>
                            <w:b w:val="0"/>
                            <w:bCs/>
                            <w:szCs w:val="22"/>
                            <w:lang w:val="en-US"/>
                          </w:rPr>
                        </w:pPr>
                        <w:r w:rsidRPr="0027502F">
                          <w:rPr>
                            <w:bCs/>
                            <w:szCs w:val="22"/>
                            <w:lang w:val="en-US"/>
                          </w:rPr>
                          <w:t>From</w:t>
                        </w:r>
                      </w:p>
                    </w:tc>
                    <w:tc>
                      <w:tcPr>
                        <w:tcW w:w="2693" w:type="dxa"/>
                        <w:shd w:val="clear" w:color="auto" w:fill="D9D9D9" w:themeFill="background1" w:themeFillShade="D9"/>
                      </w:tcPr>
                      <w:p w14:paraId="667ED147" w14:textId="77777777" w:rsidR="00C70867" w:rsidRPr="0027502F" w:rsidRDefault="00C70867" w:rsidP="00C70867">
                        <w:pPr>
                          <w:spacing w:line="276" w:lineRule="auto"/>
                          <w:rPr>
                            <w:b w:val="0"/>
                            <w:bCs/>
                            <w:szCs w:val="22"/>
                            <w:lang w:val="en-US"/>
                          </w:rPr>
                        </w:pPr>
                        <w:r w:rsidRPr="0027502F">
                          <w:rPr>
                            <w:bCs/>
                            <w:szCs w:val="22"/>
                            <w:lang w:val="en-US"/>
                          </w:rPr>
                          <w:t>To</w:t>
                        </w:r>
                      </w:p>
                    </w:tc>
                  </w:tr>
                  <w:tr w:rsidR="00C70867" w:rsidRPr="0027502F" w14:paraId="70AC2B95" w14:textId="77777777" w:rsidTr="00246E31">
                    <w:tc>
                      <w:tcPr>
                        <w:tcW w:w="1177" w:type="dxa"/>
                      </w:tcPr>
                      <w:p w14:paraId="79B2C828"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5AB59C8B" w14:textId="77777777" w:rsidR="00C70867" w:rsidRPr="0027502F" w:rsidRDefault="00C70867" w:rsidP="00C70867">
                        <w:pPr>
                          <w:spacing w:line="276" w:lineRule="auto"/>
                          <w:rPr>
                            <w:szCs w:val="22"/>
                            <w:lang w:val="en-US"/>
                          </w:rPr>
                        </w:pPr>
                        <w:r w:rsidRPr="0027502F">
                          <w:rPr>
                            <w:szCs w:val="22"/>
                            <w:lang w:val="en-US"/>
                          </w:rPr>
                          <w:t>IE701</w:t>
                        </w:r>
                      </w:p>
                    </w:tc>
                    <w:tc>
                      <w:tcPr>
                        <w:tcW w:w="1987" w:type="dxa"/>
                      </w:tcPr>
                      <w:p w14:paraId="04435DA3" w14:textId="77777777" w:rsidR="00C70867" w:rsidRPr="0027502F" w:rsidRDefault="00C70867" w:rsidP="00C70867">
                        <w:pPr>
                          <w:spacing w:line="276" w:lineRule="auto"/>
                          <w:rPr>
                            <w:szCs w:val="22"/>
                            <w:lang w:val="en-US"/>
                          </w:rPr>
                        </w:pPr>
                        <w:r w:rsidRPr="0027502F">
                          <w:rPr>
                            <w:szCs w:val="22"/>
                            <w:lang w:val="en-US"/>
                          </w:rPr>
                          <w:t>E-AD LIST REQUEST</w:t>
                        </w:r>
                      </w:p>
                    </w:tc>
                    <w:tc>
                      <w:tcPr>
                        <w:tcW w:w="2693" w:type="dxa"/>
                      </w:tcPr>
                      <w:p w14:paraId="276BE13A" w14:textId="77777777" w:rsidR="00C70867" w:rsidRPr="0027502F" w:rsidRDefault="00C70867" w:rsidP="00C70867">
                        <w:pPr>
                          <w:spacing w:line="276" w:lineRule="auto"/>
                          <w:rPr>
                            <w:szCs w:val="22"/>
                            <w:lang w:val="en-US"/>
                          </w:rPr>
                        </w:pPr>
                        <w:r w:rsidRPr="0027502F">
                          <w:rPr>
                            <w:szCs w:val="22"/>
                            <w:lang w:val="en-US"/>
                          </w:rPr>
                          <w:t>E-AD/E-SAD LIST REQUEST</w:t>
                        </w:r>
                      </w:p>
                    </w:tc>
                  </w:tr>
                  <w:tr w:rsidR="00C70867" w:rsidRPr="0027502F" w14:paraId="5408D927" w14:textId="77777777" w:rsidTr="00246E31">
                    <w:tc>
                      <w:tcPr>
                        <w:tcW w:w="1177" w:type="dxa"/>
                      </w:tcPr>
                      <w:p w14:paraId="1810F834"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5E0EAD25" w14:textId="77777777" w:rsidR="00C70867" w:rsidRPr="0027502F" w:rsidRDefault="00C70867" w:rsidP="00C70867">
                        <w:pPr>
                          <w:spacing w:line="276" w:lineRule="auto"/>
                          <w:rPr>
                            <w:szCs w:val="22"/>
                            <w:lang w:val="en-US"/>
                          </w:rPr>
                        </w:pPr>
                        <w:r w:rsidRPr="0027502F">
                          <w:rPr>
                            <w:szCs w:val="22"/>
                            <w:lang w:val="en-US"/>
                          </w:rPr>
                          <w:t>IE717</w:t>
                        </w:r>
                      </w:p>
                    </w:tc>
                    <w:tc>
                      <w:tcPr>
                        <w:tcW w:w="1987" w:type="dxa"/>
                      </w:tcPr>
                      <w:p w14:paraId="74153E81"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6E0BC170"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4A1CA25B" w14:textId="77777777" w:rsidTr="00246E31">
                    <w:tc>
                      <w:tcPr>
                        <w:tcW w:w="1177" w:type="dxa"/>
                      </w:tcPr>
                      <w:p w14:paraId="727F838F"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20E6EF5A" w14:textId="77777777" w:rsidR="00C70867" w:rsidRPr="0027502F" w:rsidRDefault="00C70867" w:rsidP="00C70867">
                        <w:pPr>
                          <w:spacing w:line="276" w:lineRule="auto"/>
                          <w:rPr>
                            <w:szCs w:val="22"/>
                            <w:lang w:val="en-US"/>
                          </w:rPr>
                        </w:pPr>
                        <w:r w:rsidRPr="0027502F">
                          <w:rPr>
                            <w:szCs w:val="22"/>
                            <w:lang w:val="en-US"/>
                          </w:rPr>
                          <w:t>IE821</w:t>
                        </w:r>
                      </w:p>
                    </w:tc>
                    <w:tc>
                      <w:tcPr>
                        <w:tcW w:w="1987" w:type="dxa"/>
                      </w:tcPr>
                      <w:p w14:paraId="56790079" w14:textId="77777777" w:rsidR="00C70867" w:rsidRPr="0027502F" w:rsidRDefault="00C70867" w:rsidP="00C70867">
                        <w:pPr>
                          <w:spacing w:line="276" w:lineRule="auto"/>
                          <w:rPr>
                            <w:szCs w:val="22"/>
                            <w:lang w:val="en-US"/>
                          </w:rPr>
                        </w:pPr>
                        <w:r w:rsidRPr="0027502F">
                          <w:rPr>
                            <w:szCs w:val="22"/>
                            <w:lang w:val="en-US"/>
                          </w:rPr>
                          <w:t>E-AD LIST ITEM</w:t>
                        </w:r>
                      </w:p>
                    </w:tc>
                    <w:tc>
                      <w:tcPr>
                        <w:tcW w:w="2693" w:type="dxa"/>
                      </w:tcPr>
                      <w:p w14:paraId="7B14054F" w14:textId="77777777" w:rsidR="00C70867" w:rsidRPr="0027502F" w:rsidRDefault="00C70867" w:rsidP="00C70867">
                        <w:pPr>
                          <w:spacing w:line="276" w:lineRule="auto"/>
                          <w:rPr>
                            <w:szCs w:val="22"/>
                            <w:lang w:val="en-US"/>
                          </w:rPr>
                        </w:pPr>
                        <w:r w:rsidRPr="0027502F">
                          <w:rPr>
                            <w:szCs w:val="22"/>
                            <w:lang w:val="en-US"/>
                          </w:rPr>
                          <w:t>E-AD/E-SAD LIST ITEM</w:t>
                        </w:r>
                      </w:p>
                    </w:tc>
                  </w:tr>
                  <w:tr w:rsidR="00C70867" w:rsidRPr="0027502F" w14:paraId="64448A27" w14:textId="77777777" w:rsidTr="00246E31">
                    <w:tc>
                      <w:tcPr>
                        <w:tcW w:w="1177" w:type="dxa"/>
                      </w:tcPr>
                      <w:p w14:paraId="478D643C" w14:textId="77777777" w:rsidR="00C70867" w:rsidRPr="0027502F" w:rsidRDefault="00C70867" w:rsidP="00C70867">
                        <w:pPr>
                          <w:spacing w:line="276" w:lineRule="auto"/>
                          <w:rPr>
                            <w:szCs w:val="22"/>
                            <w:lang w:val="en-US"/>
                          </w:rPr>
                        </w:pPr>
                        <w:r w:rsidRPr="0027502F">
                          <w:rPr>
                            <w:szCs w:val="22"/>
                            <w:lang w:val="en-US"/>
                          </w:rPr>
                          <w:lastRenderedPageBreak/>
                          <w:t>Data Group</w:t>
                        </w:r>
                      </w:p>
                    </w:tc>
                    <w:tc>
                      <w:tcPr>
                        <w:tcW w:w="847" w:type="dxa"/>
                      </w:tcPr>
                      <w:p w14:paraId="164B3036" w14:textId="77777777" w:rsidR="00C70867" w:rsidRPr="0027502F" w:rsidRDefault="00C70867" w:rsidP="00C70867">
                        <w:pPr>
                          <w:spacing w:line="276" w:lineRule="auto"/>
                          <w:rPr>
                            <w:szCs w:val="22"/>
                            <w:lang w:val="en-US"/>
                          </w:rPr>
                        </w:pPr>
                        <w:r w:rsidRPr="0027502F">
                          <w:rPr>
                            <w:szCs w:val="22"/>
                            <w:lang w:val="en-US"/>
                          </w:rPr>
                          <w:t>IE821</w:t>
                        </w:r>
                      </w:p>
                    </w:tc>
                    <w:tc>
                      <w:tcPr>
                        <w:tcW w:w="1987" w:type="dxa"/>
                      </w:tcPr>
                      <w:p w14:paraId="5D8535FF" w14:textId="77777777" w:rsidR="00C70867" w:rsidRPr="0027502F" w:rsidRDefault="00C70867" w:rsidP="00C70867">
                        <w:pPr>
                          <w:spacing w:line="276" w:lineRule="auto"/>
                          <w:rPr>
                            <w:szCs w:val="22"/>
                            <w:lang w:val="en-US"/>
                          </w:rPr>
                        </w:pPr>
                        <w:r w:rsidRPr="0027502F">
                          <w:rPr>
                            <w:szCs w:val="22"/>
                            <w:lang w:val="en-US"/>
                          </w:rPr>
                          <w:t>EXCISE MOVEMVENT E-AD</w:t>
                        </w:r>
                      </w:p>
                    </w:tc>
                    <w:tc>
                      <w:tcPr>
                        <w:tcW w:w="2693" w:type="dxa"/>
                      </w:tcPr>
                      <w:p w14:paraId="5A75622F"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16F08B12" w14:textId="77777777" w:rsidTr="00246E31">
                    <w:tc>
                      <w:tcPr>
                        <w:tcW w:w="1177" w:type="dxa"/>
                      </w:tcPr>
                      <w:p w14:paraId="3474D548" w14:textId="77777777" w:rsidR="00C70867" w:rsidRPr="0027502F" w:rsidRDefault="00C70867" w:rsidP="00C70867">
                        <w:pPr>
                          <w:spacing w:line="276" w:lineRule="auto"/>
                          <w:rPr>
                            <w:szCs w:val="22"/>
                            <w:lang w:val="en-US"/>
                          </w:rPr>
                        </w:pPr>
                        <w:r w:rsidRPr="0027502F">
                          <w:rPr>
                            <w:szCs w:val="22"/>
                            <w:lang w:val="en-US"/>
                          </w:rPr>
                          <w:t>Data Item</w:t>
                        </w:r>
                      </w:p>
                    </w:tc>
                    <w:tc>
                      <w:tcPr>
                        <w:tcW w:w="847" w:type="dxa"/>
                      </w:tcPr>
                      <w:p w14:paraId="01270034" w14:textId="77777777" w:rsidR="00C70867" w:rsidRPr="0027502F" w:rsidRDefault="00C70867" w:rsidP="00C70867">
                        <w:pPr>
                          <w:spacing w:line="276" w:lineRule="auto"/>
                          <w:rPr>
                            <w:szCs w:val="22"/>
                            <w:lang w:val="en-US"/>
                          </w:rPr>
                        </w:pPr>
                        <w:r w:rsidRPr="0027502F">
                          <w:rPr>
                            <w:szCs w:val="22"/>
                            <w:lang w:val="en-US"/>
                          </w:rPr>
                          <w:t>IE821</w:t>
                        </w:r>
                      </w:p>
                    </w:tc>
                    <w:tc>
                      <w:tcPr>
                        <w:tcW w:w="1987" w:type="dxa"/>
                      </w:tcPr>
                      <w:p w14:paraId="503F8496" w14:textId="77777777" w:rsidR="00C70867" w:rsidRPr="0027502F" w:rsidRDefault="00C70867" w:rsidP="00C70867">
                        <w:pPr>
                          <w:spacing w:line="276" w:lineRule="auto"/>
                          <w:rPr>
                            <w:szCs w:val="22"/>
                            <w:lang w:val="en-US"/>
                          </w:rPr>
                        </w:pPr>
                        <w:r w:rsidRPr="0027502F">
                          <w:rPr>
                            <w:szCs w:val="22"/>
                            <w:lang w:val="en-US"/>
                          </w:rPr>
                          <w:t>Date and Time of Validation of e-AD</w:t>
                        </w:r>
                      </w:p>
                    </w:tc>
                    <w:tc>
                      <w:tcPr>
                        <w:tcW w:w="2693" w:type="dxa"/>
                      </w:tcPr>
                      <w:p w14:paraId="2FCE4317" w14:textId="77777777" w:rsidR="00C70867" w:rsidRPr="0027502F" w:rsidRDefault="00C70867" w:rsidP="00C70867">
                        <w:pPr>
                          <w:spacing w:line="276" w:lineRule="auto"/>
                          <w:rPr>
                            <w:szCs w:val="22"/>
                            <w:lang w:val="en-US"/>
                          </w:rPr>
                        </w:pPr>
                        <w:r w:rsidRPr="0027502F">
                          <w:rPr>
                            <w:szCs w:val="22"/>
                            <w:lang w:val="en-US"/>
                          </w:rPr>
                          <w:t>Date and Time of Validation of e-AD/e-SAD</w:t>
                        </w:r>
                      </w:p>
                    </w:tc>
                  </w:tr>
                  <w:tr w:rsidR="00C70867" w:rsidRPr="0027502F" w14:paraId="5F579A7E" w14:textId="77777777" w:rsidTr="00246E31">
                    <w:tc>
                      <w:tcPr>
                        <w:tcW w:w="1177" w:type="dxa"/>
                      </w:tcPr>
                      <w:p w14:paraId="2513F07B"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08FD6857" w14:textId="77777777" w:rsidR="00C70867" w:rsidRPr="0027502F" w:rsidRDefault="00C70867" w:rsidP="00C70867">
                        <w:pPr>
                          <w:spacing w:line="276" w:lineRule="auto"/>
                          <w:rPr>
                            <w:szCs w:val="22"/>
                            <w:lang w:val="en-US"/>
                          </w:rPr>
                        </w:pPr>
                        <w:r w:rsidRPr="0027502F">
                          <w:rPr>
                            <w:szCs w:val="22"/>
                            <w:lang w:val="en-US"/>
                          </w:rPr>
                          <w:t>IE840</w:t>
                        </w:r>
                      </w:p>
                    </w:tc>
                    <w:tc>
                      <w:tcPr>
                        <w:tcW w:w="1987" w:type="dxa"/>
                      </w:tcPr>
                      <w:p w14:paraId="7C989A48" w14:textId="77777777" w:rsidR="00C70867" w:rsidRPr="0027502F" w:rsidRDefault="00C70867" w:rsidP="00C70867">
                        <w:pPr>
                          <w:spacing w:line="276" w:lineRule="auto"/>
                          <w:rPr>
                            <w:szCs w:val="22"/>
                            <w:lang w:val="en-US"/>
                          </w:rPr>
                        </w:pPr>
                        <w:r w:rsidRPr="0027502F">
                          <w:rPr>
                            <w:szCs w:val="22"/>
                            <w:lang w:val="en-US"/>
                          </w:rPr>
                          <w:t>EXCISE MOVEMVENT E-AD</w:t>
                        </w:r>
                      </w:p>
                    </w:tc>
                    <w:tc>
                      <w:tcPr>
                        <w:tcW w:w="2693" w:type="dxa"/>
                      </w:tcPr>
                      <w:p w14:paraId="0563C3B5"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4DBEFF46" w14:textId="77777777" w:rsidTr="00246E31">
                    <w:tc>
                      <w:tcPr>
                        <w:tcW w:w="1177" w:type="dxa"/>
                      </w:tcPr>
                      <w:p w14:paraId="3ECEC644"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1D98E729" w14:textId="77777777" w:rsidR="00C70867" w:rsidRPr="0027502F" w:rsidRDefault="00C70867" w:rsidP="00C70867">
                        <w:pPr>
                          <w:spacing w:line="276" w:lineRule="auto"/>
                          <w:rPr>
                            <w:szCs w:val="22"/>
                            <w:lang w:val="en-US"/>
                          </w:rPr>
                        </w:pPr>
                        <w:r w:rsidRPr="0027502F">
                          <w:rPr>
                            <w:szCs w:val="22"/>
                            <w:lang w:val="en-US"/>
                          </w:rPr>
                          <w:t>IE801</w:t>
                        </w:r>
                      </w:p>
                    </w:tc>
                    <w:tc>
                      <w:tcPr>
                        <w:tcW w:w="1987" w:type="dxa"/>
                      </w:tcPr>
                      <w:p w14:paraId="0DE8DC2D"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39535A61"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46171ABF" w14:textId="77777777" w:rsidTr="00246E31">
                    <w:tc>
                      <w:tcPr>
                        <w:tcW w:w="1177" w:type="dxa"/>
                      </w:tcPr>
                      <w:p w14:paraId="3353F793"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374D7F65" w14:textId="77777777" w:rsidR="00C70867" w:rsidRPr="0027502F" w:rsidRDefault="00C70867" w:rsidP="00C70867">
                        <w:pPr>
                          <w:spacing w:line="276" w:lineRule="auto"/>
                          <w:rPr>
                            <w:szCs w:val="22"/>
                            <w:lang w:val="en-US"/>
                          </w:rPr>
                        </w:pPr>
                        <w:r w:rsidRPr="0027502F">
                          <w:rPr>
                            <w:szCs w:val="22"/>
                            <w:lang w:val="en-US"/>
                          </w:rPr>
                          <w:t>IE801</w:t>
                        </w:r>
                      </w:p>
                    </w:tc>
                    <w:tc>
                      <w:tcPr>
                        <w:tcW w:w="1987" w:type="dxa"/>
                      </w:tcPr>
                      <w:p w14:paraId="331D19FD" w14:textId="77777777" w:rsidR="00C70867" w:rsidRPr="0027502F" w:rsidRDefault="00C70867" w:rsidP="00C70867">
                        <w:pPr>
                          <w:spacing w:line="276" w:lineRule="auto"/>
                          <w:rPr>
                            <w:szCs w:val="22"/>
                            <w:lang w:val="en-US"/>
                          </w:rPr>
                        </w:pPr>
                        <w:r w:rsidRPr="0027502F">
                          <w:rPr>
                            <w:szCs w:val="22"/>
                            <w:lang w:val="en-US"/>
                          </w:rPr>
                          <w:t>E-AD</w:t>
                        </w:r>
                      </w:p>
                    </w:tc>
                    <w:tc>
                      <w:tcPr>
                        <w:tcW w:w="2693" w:type="dxa"/>
                      </w:tcPr>
                      <w:p w14:paraId="7E7ABFA5" w14:textId="77777777" w:rsidR="00C70867" w:rsidRPr="0027502F" w:rsidRDefault="00C70867" w:rsidP="00C70867">
                        <w:pPr>
                          <w:spacing w:line="276" w:lineRule="auto"/>
                          <w:rPr>
                            <w:szCs w:val="22"/>
                            <w:lang w:val="en-US"/>
                          </w:rPr>
                        </w:pPr>
                        <w:r w:rsidRPr="0027502F">
                          <w:rPr>
                            <w:szCs w:val="22"/>
                            <w:lang w:val="en-US"/>
                          </w:rPr>
                          <w:t>E-AD/E-SAD</w:t>
                        </w:r>
                      </w:p>
                    </w:tc>
                  </w:tr>
                  <w:tr w:rsidR="00C70867" w:rsidRPr="0027502F" w14:paraId="44B46A67" w14:textId="77777777" w:rsidTr="00246E31">
                    <w:tc>
                      <w:tcPr>
                        <w:tcW w:w="1177" w:type="dxa"/>
                      </w:tcPr>
                      <w:p w14:paraId="7F69EA53"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1D4F634C" w14:textId="77777777" w:rsidR="00C70867" w:rsidRPr="0027502F" w:rsidRDefault="00C70867" w:rsidP="00C70867">
                        <w:pPr>
                          <w:spacing w:line="276" w:lineRule="auto"/>
                          <w:rPr>
                            <w:szCs w:val="22"/>
                            <w:lang w:val="en-US"/>
                          </w:rPr>
                        </w:pPr>
                        <w:r w:rsidRPr="0027502F">
                          <w:rPr>
                            <w:szCs w:val="22"/>
                            <w:lang w:val="en-US"/>
                          </w:rPr>
                          <w:t>IE801</w:t>
                        </w:r>
                      </w:p>
                    </w:tc>
                    <w:tc>
                      <w:tcPr>
                        <w:tcW w:w="1987" w:type="dxa"/>
                      </w:tcPr>
                      <w:p w14:paraId="09A118E1" w14:textId="77777777" w:rsidR="00C70867" w:rsidRPr="0027502F" w:rsidRDefault="00C70867" w:rsidP="00C70867">
                        <w:pPr>
                          <w:spacing w:line="276" w:lineRule="auto"/>
                          <w:rPr>
                            <w:szCs w:val="22"/>
                            <w:lang w:val="en-US"/>
                          </w:rPr>
                        </w:pPr>
                        <w:r w:rsidRPr="0027502F">
                          <w:rPr>
                            <w:szCs w:val="22"/>
                            <w:lang w:val="en-US"/>
                          </w:rPr>
                          <w:t>(HEADER) E-AD</w:t>
                        </w:r>
                      </w:p>
                    </w:tc>
                    <w:tc>
                      <w:tcPr>
                        <w:tcW w:w="2693" w:type="dxa"/>
                      </w:tcPr>
                      <w:p w14:paraId="0444210C" w14:textId="77777777" w:rsidR="00C70867" w:rsidRPr="0027502F" w:rsidRDefault="00C70867" w:rsidP="00C70867">
                        <w:pPr>
                          <w:spacing w:line="276" w:lineRule="auto"/>
                          <w:rPr>
                            <w:szCs w:val="22"/>
                            <w:lang w:val="en-US"/>
                          </w:rPr>
                        </w:pPr>
                        <w:r w:rsidRPr="0027502F">
                          <w:rPr>
                            <w:szCs w:val="22"/>
                            <w:lang w:val="en-US"/>
                          </w:rPr>
                          <w:t>(HEADER) E-AD/E-SAD</w:t>
                        </w:r>
                      </w:p>
                    </w:tc>
                  </w:tr>
                  <w:tr w:rsidR="00C70867" w:rsidRPr="0027502F" w14:paraId="21506437" w14:textId="77777777" w:rsidTr="00246E31">
                    <w:tc>
                      <w:tcPr>
                        <w:tcW w:w="1177" w:type="dxa"/>
                      </w:tcPr>
                      <w:p w14:paraId="5862CF3A"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61B4CDCB" w14:textId="77777777" w:rsidR="00C70867" w:rsidRPr="0027502F" w:rsidRDefault="00C70867" w:rsidP="00C70867">
                        <w:pPr>
                          <w:spacing w:line="276" w:lineRule="auto"/>
                          <w:rPr>
                            <w:szCs w:val="22"/>
                            <w:lang w:val="en-US"/>
                          </w:rPr>
                        </w:pPr>
                        <w:r w:rsidRPr="0027502F">
                          <w:rPr>
                            <w:szCs w:val="22"/>
                            <w:lang w:val="en-US"/>
                          </w:rPr>
                          <w:t>IE801</w:t>
                        </w:r>
                      </w:p>
                    </w:tc>
                    <w:tc>
                      <w:tcPr>
                        <w:tcW w:w="1987" w:type="dxa"/>
                      </w:tcPr>
                      <w:p w14:paraId="7047C9E6" w14:textId="77777777" w:rsidR="00C70867" w:rsidRPr="0027502F" w:rsidRDefault="00C70867" w:rsidP="00C70867">
                        <w:pPr>
                          <w:spacing w:line="276" w:lineRule="auto"/>
                          <w:rPr>
                            <w:szCs w:val="22"/>
                            <w:lang w:val="en-US"/>
                          </w:rPr>
                        </w:pPr>
                        <w:r w:rsidRPr="0027502F">
                          <w:rPr>
                            <w:szCs w:val="22"/>
                            <w:lang w:val="en-US"/>
                          </w:rPr>
                          <w:t>(BODY) E-AD</w:t>
                        </w:r>
                      </w:p>
                    </w:tc>
                    <w:tc>
                      <w:tcPr>
                        <w:tcW w:w="2693" w:type="dxa"/>
                      </w:tcPr>
                      <w:p w14:paraId="0D195EA4" w14:textId="77777777" w:rsidR="00C70867" w:rsidRPr="0027502F" w:rsidRDefault="00C70867" w:rsidP="00C70867">
                        <w:pPr>
                          <w:spacing w:line="276" w:lineRule="auto"/>
                          <w:rPr>
                            <w:szCs w:val="22"/>
                            <w:lang w:val="en-US"/>
                          </w:rPr>
                        </w:pPr>
                        <w:r w:rsidRPr="0027502F">
                          <w:rPr>
                            <w:szCs w:val="22"/>
                            <w:lang w:val="en-US"/>
                          </w:rPr>
                          <w:t>(BODY) E-AD/E-SAD</w:t>
                        </w:r>
                      </w:p>
                    </w:tc>
                  </w:tr>
                  <w:tr w:rsidR="00C70867" w:rsidRPr="0027502F" w14:paraId="13485C02" w14:textId="77777777" w:rsidTr="00246E31">
                    <w:tc>
                      <w:tcPr>
                        <w:tcW w:w="1177" w:type="dxa"/>
                      </w:tcPr>
                      <w:p w14:paraId="24215305" w14:textId="77777777" w:rsidR="00C70867" w:rsidRPr="0027502F" w:rsidRDefault="00C70867" w:rsidP="00C70867">
                        <w:pPr>
                          <w:spacing w:line="276" w:lineRule="auto"/>
                          <w:rPr>
                            <w:szCs w:val="22"/>
                            <w:lang w:val="en-US"/>
                          </w:rPr>
                        </w:pPr>
                        <w:r w:rsidRPr="0027502F">
                          <w:rPr>
                            <w:szCs w:val="22"/>
                            <w:lang w:val="en-US"/>
                          </w:rPr>
                          <w:t>Data Item</w:t>
                        </w:r>
                      </w:p>
                    </w:tc>
                    <w:tc>
                      <w:tcPr>
                        <w:tcW w:w="847" w:type="dxa"/>
                      </w:tcPr>
                      <w:p w14:paraId="2D7AB3C5" w14:textId="77777777" w:rsidR="00C70867" w:rsidRPr="0027502F" w:rsidRDefault="00C70867" w:rsidP="00C70867">
                        <w:pPr>
                          <w:spacing w:line="276" w:lineRule="auto"/>
                          <w:rPr>
                            <w:szCs w:val="22"/>
                            <w:lang w:val="en-US"/>
                          </w:rPr>
                        </w:pPr>
                        <w:r w:rsidRPr="0027502F">
                          <w:rPr>
                            <w:szCs w:val="22"/>
                            <w:lang w:val="en-US"/>
                          </w:rPr>
                          <w:t>IE801</w:t>
                        </w:r>
                      </w:p>
                    </w:tc>
                    <w:tc>
                      <w:tcPr>
                        <w:tcW w:w="1987" w:type="dxa"/>
                      </w:tcPr>
                      <w:p w14:paraId="574F54F2" w14:textId="77777777" w:rsidR="00C70867" w:rsidRPr="0027502F" w:rsidRDefault="00C70867" w:rsidP="00C70867">
                        <w:pPr>
                          <w:spacing w:line="276" w:lineRule="auto"/>
                          <w:rPr>
                            <w:szCs w:val="22"/>
                            <w:lang w:val="en-US"/>
                          </w:rPr>
                        </w:pPr>
                        <w:r w:rsidRPr="0027502F">
                          <w:rPr>
                            <w:szCs w:val="22"/>
                            <w:lang w:val="en-US"/>
                          </w:rPr>
                          <w:t>Date and Time of Validation of e-AD</w:t>
                        </w:r>
                      </w:p>
                    </w:tc>
                    <w:tc>
                      <w:tcPr>
                        <w:tcW w:w="2693" w:type="dxa"/>
                      </w:tcPr>
                      <w:p w14:paraId="197AB397" w14:textId="77777777" w:rsidR="00C70867" w:rsidRPr="0027502F" w:rsidRDefault="00C70867" w:rsidP="00C70867">
                        <w:pPr>
                          <w:spacing w:line="276" w:lineRule="auto"/>
                          <w:rPr>
                            <w:szCs w:val="22"/>
                            <w:lang w:val="en-US"/>
                          </w:rPr>
                        </w:pPr>
                        <w:r w:rsidRPr="0027502F">
                          <w:rPr>
                            <w:szCs w:val="22"/>
                            <w:lang w:val="en-US"/>
                          </w:rPr>
                          <w:t>Date and Time of Validation of e-AD/e-SAD</w:t>
                        </w:r>
                      </w:p>
                    </w:tc>
                  </w:tr>
                  <w:tr w:rsidR="00C70867" w:rsidRPr="0027502F" w14:paraId="0EC948DB" w14:textId="77777777" w:rsidTr="00246E31">
                    <w:tc>
                      <w:tcPr>
                        <w:tcW w:w="1177" w:type="dxa"/>
                      </w:tcPr>
                      <w:p w14:paraId="59FE7C63"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12F6BCA2" w14:textId="77777777" w:rsidR="00C70867" w:rsidRPr="0027502F" w:rsidRDefault="00C70867" w:rsidP="00C70867">
                        <w:pPr>
                          <w:spacing w:line="276" w:lineRule="auto"/>
                          <w:rPr>
                            <w:szCs w:val="22"/>
                            <w:lang w:val="en-US"/>
                          </w:rPr>
                        </w:pPr>
                        <w:r w:rsidRPr="0027502F">
                          <w:rPr>
                            <w:szCs w:val="22"/>
                            <w:lang w:val="en-US"/>
                          </w:rPr>
                          <w:t>IE815</w:t>
                        </w:r>
                      </w:p>
                    </w:tc>
                    <w:tc>
                      <w:tcPr>
                        <w:tcW w:w="1987" w:type="dxa"/>
                      </w:tcPr>
                      <w:p w14:paraId="1EAF3E16" w14:textId="77777777" w:rsidR="00C70867" w:rsidRPr="0027502F" w:rsidRDefault="00C70867" w:rsidP="00C70867">
                        <w:pPr>
                          <w:spacing w:line="276" w:lineRule="auto"/>
                          <w:rPr>
                            <w:szCs w:val="22"/>
                            <w:lang w:val="en-US"/>
                          </w:rPr>
                        </w:pPr>
                        <w:r w:rsidRPr="0027502F">
                          <w:rPr>
                            <w:szCs w:val="22"/>
                            <w:lang w:val="en-US"/>
                          </w:rPr>
                          <w:t>(HEADER) E-AD</w:t>
                        </w:r>
                      </w:p>
                    </w:tc>
                    <w:tc>
                      <w:tcPr>
                        <w:tcW w:w="2693" w:type="dxa"/>
                      </w:tcPr>
                      <w:p w14:paraId="43EDA46A" w14:textId="77777777" w:rsidR="00C70867" w:rsidRPr="0027502F" w:rsidRDefault="00C70867" w:rsidP="00C70867">
                        <w:pPr>
                          <w:spacing w:line="276" w:lineRule="auto"/>
                          <w:rPr>
                            <w:szCs w:val="22"/>
                            <w:lang w:val="en-US"/>
                          </w:rPr>
                        </w:pPr>
                        <w:r w:rsidRPr="0027502F">
                          <w:rPr>
                            <w:szCs w:val="22"/>
                            <w:lang w:val="en-US"/>
                          </w:rPr>
                          <w:t>(HEADER) E-AD/E-SAD</w:t>
                        </w:r>
                      </w:p>
                    </w:tc>
                  </w:tr>
                  <w:tr w:rsidR="00C70867" w:rsidRPr="0027502F" w14:paraId="524890C2" w14:textId="77777777" w:rsidTr="00246E31">
                    <w:tc>
                      <w:tcPr>
                        <w:tcW w:w="1177" w:type="dxa"/>
                      </w:tcPr>
                      <w:p w14:paraId="5AFCC4EF"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2E1BFAB0" w14:textId="77777777" w:rsidR="00C70867" w:rsidRPr="0027502F" w:rsidRDefault="00C70867" w:rsidP="00C70867">
                        <w:pPr>
                          <w:spacing w:line="276" w:lineRule="auto"/>
                          <w:rPr>
                            <w:szCs w:val="22"/>
                            <w:lang w:val="en-US"/>
                          </w:rPr>
                        </w:pPr>
                        <w:r w:rsidRPr="0027502F">
                          <w:rPr>
                            <w:szCs w:val="22"/>
                            <w:lang w:val="en-US"/>
                          </w:rPr>
                          <w:t>IE815</w:t>
                        </w:r>
                      </w:p>
                    </w:tc>
                    <w:tc>
                      <w:tcPr>
                        <w:tcW w:w="1987" w:type="dxa"/>
                      </w:tcPr>
                      <w:p w14:paraId="026D0111" w14:textId="77777777" w:rsidR="00C70867" w:rsidRPr="0027502F" w:rsidRDefault="00C70867" w:rsidP="00C70867">
                        <w:pPr>
                          <w:spacing w:line="276" w:lineRule="auto"/>
                          <w:rPr>
                            <w:szCs w:val="22"/>
                            <w:lang w:val="en-US"/>
                          </w:rPr>
                        </w:pPr>
                        <w:r w:rsidRPr="0027502F">
                          <w:rPr>
                            <w:szCs w:val="22"/>
                            <w:lang w:val="en-US"/>
                          </w:rPr>
                          <w:t>(BODY) E-AD</w:t>
                        </w:r>
                      </w:p>
                    </w:tc>
                    <w:tc>
                      <w:tcPr>
                        <w:tcW w:w="2693" w:type="dxa"/>
                      </w:tcPr>
                      <w:p w14:paraId="2ACE9576" w14:textId="77777777" w:rsidR="00C70867" w:rsidRPr="0027502F" w:rsidRDefault="00C70867" w:rsidP="00C70867">
                        <w:pPr>
                          <w:spacing w:line="276" w:lineRule="auto"/>
                          <w:rPr>
                            <w:szCs w:val="22"/>
                            <w:lang w:val="en-US"/>
                          </w:rPr>
                        </w:pPr>
                        <w:r w:rsidRPr="0027502F">
                          <w:rPr>
                            <w:szCs w:val="22"/>
                            <w:lang w:val="en-US"/>
                          </w:rPr>
                          <w:t>(BODY) E-AD/E-SAD</w:t>
                        </w:r>
                      </w:p>
                    </w:tc>
                  </w:tr>
                  <w:tr w:rsidR="00C70867" w:rsidRPr="0027502F" w14:paraId="7B253C01" w14:textId="77777777" w:rsidTr="00246E31">
                    <w:tc>
                      <w:tcPr>
                        <w:tcW w:w="1177" w:type="dxa"/>
                      </w:tcPr>
                      <w:p w14:paraId="44E6387F"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4F1227B1" w14:textId="77777777" w:rsidR="00C70867" w:rsidRPr="0027502F" w:rsidRDefault="00C70867" w:rsidP="00C70867">
                        <w:pPr>
                          <w:spacing w:line="276" w:lineRule="auto"/>
                          <w:rPr>
                            <w:szCs w:val="22"/>
                            <w:lang w:val="en-US"/>
                          </w:rPr>
                        </w:pPr>
                        <w:r w:rsidRPr="0027502F">
                          <w:rPr>
                            <w:szCs w:val="22"/>
                            <w:lang w:val="en-US"/>
                          </w:rPr>
                          <w:t>IE815</w:t>
                        </w:r>
                      </w:p>
                    </w:tc>
                    <w:tc>
                      <w:tcPr>
                        <w:tcW w:w="1987" w:type="dxa"/>
                      </w:tcPr>
                      <w:p w14:paraId="06899D0D" w14:textId="77777777" w:rsidR="00C70867" w:rsidRPr="0027502F" w:rsidRDefault="00C70867" w:rsidP="00C70867">
                        <w:pPr>
                          <w:spacing w:line="276" w:lineRule="auto"/>
                          <w:rPr>
                            <w:szCs w:val="22"/>
                            <w:lang w:val="en-US"/>
                          </w:rPr>
                        </w:pPr>
                        <w:r w:rsidRPr="0027502F">
                          <w:rPr>
                            <w:szCs w:val="22"/>
                            <w:lang w:val="en-US"/>
                          </w:rPr>
                          <w:t>E-AD Draft</w:t>
                        </w:r>
                      </w:p>
                    </w:tc>
                    <w:tc>
                      <w:tcPr>
                        <w:tcW w:w="2693" w:type="dxa"/>
                      </w:tcPr>
                      <w:p w14:paraId="685AB6D7" w14:textId="77777777" w:rsidR="00C70867" w:rsidRPr="0027502F" w:rsidRDefault="00C70867" w:rsidP="00C70867">
                        <w:pPr>
                          <w:spacing w:line="276" w:lineRule="auto"/>
                          <w:rPr>
                            <w:szCs w:val="22"/>
                            <w:lang w:val="en-US"/>
                          </w:rPr>
                        </w:pPr>
                        <w:r w:rsidRPr="0027502F">
                          <w:rPr>
                            <w:szCs w:val="22"/>
                            <w:lang w:val="en-US"/>
                          </w:rPr>
                          <w:t>E-AD/E-SAD Draft</w:t>
                        </w:r>
                      </w:p>
                    </w:tc>
                  </w:tr>
                  <w:tr w:rsidR="00C70867" w:rsidRPr="0027502F" w14:paraId="4217742F" w14:textId="77777777" w:rsidTr="00246E31">
                    <w:tc>
                      <w:tcPr>
                        <w:tcW w:w="1177" w:type="dxa"/>
                      </w:tcPr>
                      <w:p w14:paraId="5E7BF3C3"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5443745A" w14:textId="77777777" w:rsidR="00C70867" w:rsidRPr="0027502F" w:rsidRDefault="00C70867" w:rsidP="00C70867">
                        <w:pPr>
                          <w:spacing w:line="276" w:lineRule="auto"/>
                          <w:rPr>
                            <w:szCs w:val="22"/>
                            <w:lang w:val="en-US"/>
                          </w:rPr>
                        </w:pPr>
                        <w:r w:rsidRPr="0027502F">
                          <w:rPr>
                            <w:szCs w:val="22"/>
                            <w:lang w:val="en-US"/>
                          </w:rPr>
                          <w:t>IE813</w:t>
                        </w:r>
                      </w:p>
                    </w:tc>
                    <w:tc>
                      <w:tcPr>
                        <w:tcW w:w="1987" w:type="dxa"/>
                      </w:tcPr>
                      <w:p w14:paraId="3AD38BD8" w14:textId="77777777" w:rsidR="00C70867" w:rsidRPr="0027502F" w:rsidRDefault="00C70867" w:rsidP="00C70867">
                        <w:pPr>
                          <w:spacing w:line="276" w:lineRule="auto"/>
                          <w:rPr>
                            <w:szCs w:val="22"/>
                            <w:lang w:val="en-US"/>
                          </w:rPr>
                        </w:pPr>
                        <w:r w:rsidRPr="0027502F">
                          <w:rPr>
                            <w:szCs w:val="22"/>
                            <w:lang w:val="en-US"/>
                          </w:rPr>
                          <w:t>(UPDATE) E-AD</w:t>
                        </w:r>
                      </w:p>
                    </w:tc>
                    <w:tc>
                      <w:tcPr>
                        <w:tcW w:w="2693" w:type="dxa"/>
                      </w:tcPr>
                      <w:p w14:paraId="60A8AD91" w14:textId="77777777" w:rsidR="00C70867" w:rsidRPr="0027502F" w:rsidRDefault="00C70867" w:rsidP="00C70867">
                        <w:pPr>
                          <w:spacing w:line="276" w:lineRule="auto"/>
                          <w:rPr>
                            <w:szCs w:val="22"/>
                            <w:lang w:val="en-US"/>
                          </w:rPr>
                        </w:pPr>
                        <w:r w:rsidRPr="0027502F">
                          <w:rPr>
                            <w:szCs w:val="22"/>
                            <w:lang w:val="en-US"/>
                          </w:rPr>
                          <w:t>(UPDATE) E-AD/E-SAD</w:t>
                        </w:r>
                      </w:p>
                    </w:tc>
                  </w:tr>
                  <w:tr w:rsidR="00C70867" w:rsidRPr="0027502F" w14:paraId="60BE8AE1" w14:textId="77777777" w:rsidTr="00246E31">
                    <w:tc>
                      <w:tcPr>
                        <w:tcW w:w="1177" w:type="dxa"/>
                      </w:tcPr>
                      <w:p w14:paraId="18D1071E"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260ACDC9" w14:textId="77777777" w:rsidR="00C70867" w:rsidRPr="0027502F" w:rsidRDefault="00C70867" w:rsidP="00C70867">
                        <w:pPr>
                          <w:spacing w:line="276" w:lineRule="auto"/>
                          <w:rPr>
                            <w:szCs w:val="22"/>
                            <w:lang w:val="en-US"/>
                          </w:rPr>
                        </w:pPr>
                        <w:r w:rsidRPr="0027502F">
                          <w:rPr>
                            <w:szCs w:val="22"/>
                            <w:lang w:val="en-US"/>
                          </w:rPr>
                          <w:t>IE802</w:t>
                        </w:r>
                      </w:p>
                    </w:tc>
                    <w:tc>
                      <w:tcPr>
                        <w:tcW w:w="1987" w:type="dxa"/>
                      </w:tcPr>
                      <w:p w14:paraId="0785613A"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22EFB34E"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386D7386" w14:textId="77777777" w:rsidTr="00246E31">
                    <w:tc>
                      <w:tcPr>
                        <w:tcW w:w="1177" w:type="dxa"/>
                      </w:tcPr>
                      <w:p w14:paraId="08E2C7E3"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7F1B0363" w14:textId="77777777" w:rsidR="00C70867" w:rsidRPr="0027502F" w:rsidRDefault="00C70867" w:rsidP="00C70867">
                        <w:pPr>
                          <w:spacing w:line="276" w:lineRule="auto"/>
                          <w:rPr>
                            <w:szCs w:val="22"/>
                            <w:lang w:val="en-US"/>
                          </w:rPr>
                        </w:pPr>
                        <w:r w:rsidRPr="0027502F">
                          <w:rPr>
                            <w:szCs w:val="22"/>
                            <w:lang w:val="en-US"/>
                          </w:rPr>
                          <w:t>IE818</w:t>
                        </w:r>
                      </w:p>
                    </w:tc>
                    <w:tc>
                      <w:tcPr>
                        <w:tcW w:w="1987" w:type="dxa"/>
                      </w:tcPr>
                      <w:p w14:paraId="4A5DE872"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0FAB4472"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6F7958ED" w14:textId="77777777" w:rsidTr="00246E31">
                    <w:tc>
                      <w:tcPr>
                        <w:tcW w:w="1177" w:type="dxa"/>
                      </w:tcPr>
                      <w:p w14:paraId="59F5B8AA"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42BA3B8F" w14:textId="77777777" w:rsidR="00C70867" w:rsidRPr="0027502F" w:rsidRDefault="00C70867" w:rsidP="00C70867">
                        <w:pPr>
                          <w:spacing w:line="276" w:lineRule="auto"/>
                          <w:rPr>
                            <w:szCs w:val="22"/>
                            <w:lang w:val="en-US"/>
                          </w:rPr>
                        </w:pPr>
                        <w:r w:rsidRPr="0027502F">
                          <w:rPr>
                            <w:szCs w:val="22"/>
                            <w:lang w:val="en-US"/>
                          </w:rPr>
                          <w:t>IE819</w:t>
                        </w:r>
                      </w:p>
                    </w:tc>
                    <w:tc>
                      <w:tcPr>
                        <w:tcW w:w="1987" w:type="dxa"/>
                      </w:tcPr>
                      <w:p w14:paraId="7D8BA2B4"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70EDD7B6" w14:textId="77777777" w:rsidR="00C70867" w:rsidRPr="0027502F" w:rsidRDefault="00C70867" w:rsidP="00C70867">
                        <w:pPr>
                          <w:spacing w:line="276" w:lineRule="auto"/>
                          <w:rPr>
                            <w:szCs w:val="22"/>
                            <w:lang w:val="en-US"/>
                          </w:rPr>
                        </w:pPr>
                        <w:r w:rsidRPr="0027502F">
                          <w:rPr>
                            <w:szCs w:val="22"/>
                            <w:lang w:val="en-US"/>
                          </w:rPr>
                          <w:t>EXCISE MOVEMENT</w:t>
                        </w:r>
                      </w:p>
                    </w:tc>
                  </w:tr>
                  <w:tr w:rsidR="00C70867" w:rsidRPr="0027502F" w14:paraId="0924E7B7" w14:textId="77777777" w:rsidTr="00246E31">
                    <w:tc>
                      <w:tcPr>
                        <w:tcW w:w="1177" w:type="dxa"/>
                      </w:tcPr>
                      <w:p w14:paraId="1D556706" w14:textId="77777777" w:rsidR="00C70867" w:rsidRPr="0027502F" w:rsidRDefault="00C70867" w:rsidP="00C70867">
                        <w:pPr>
                          <w:spacing w:line="276" w:lineRule="auto"/>
                          <w:rPr>
                            <w:szCs w:val="22"/>
                            <w:lang w:val="en-US"/>
                          </w:rPr>
                        </w:pPr>
                        <w:r w:rsidRPr="0027502F">
                          <w:rPr>
                            <w:szCs w:val="22"/>
                            <w:lang w:val="en-US"/>
                          </w:rPr>
                          <w:lastRenderedPageBreak/>
                          <w:t>Data Group</w:t>
                        </w:r>
                      </w:p>
                    </w:tc>
                    <w:tc>
                      <w:tcPr>
                        <w:tcW w:w="847" w:type="dxa"/>
                      </w:tcPr>
                      <w:p w14:paraId="705E0C72" w14:textId="77777777" w:rsidR="00C70867" w:rsidRPr="0027502F" w:rsidRDefault="00C70867" w:rsidP="00C70867">
                        <w:pPr>
                          <w:spacing w:line="276" w:lineRule="auto"/>
                          <w:rPr>
                            <w:szCs w:val="22"/>
                            <w:lang w:val="en-US"/>
                          </w:rPr>
                        </w:pPr>
                        <w:r w:rsidRPr="0027502F">
                          <w:rPr>
                            <w:szCs w:val="22"/>
                            <w:lang w:val="en-US"/>
                          </w:rPr>
                          <w:t>IE819</w:t>
                        </w:r>
                      </w:p>
                    </w:tc>
                    <w:tc>
                      <w:tcPr>
                        <w:tcW w:w="1987" w:type="dxa"/>
                      </w:tcPr>
                      <w:p w14:paraId="63106540" w14:textId="77777777" w:rsidR="00C70867" w:rsidRPr="0027502F" w:rsidRDefault="00C70867" w:rsidP="00C70867">
                        <w:pPr>
                          <w:spacing w:line="276" w:lineRule="auto"/>
                          <w:rPr>
                            <w:szCs w:val="22"/>
                            <w:lang w:val="en-US"/>
                          </w:rPr>
                        </w:pPr>
                        <w:r w:rsidRPr="0027502F">
                          <w:rPr>
                            <w:szCs w:val="22"/>
                            <w:lang w:val="en-US"/>
                          </w:rPr>
                          <w:t>ALERT OR REJECTION OF E-AD REASON</w:t>
                        </w:r>
                      </w:p>
                    </w:tc>
                    <w:tc>
                      <w:tcPr>
                        <w:tcW w:w="2693" w:type="dxa"/>
                      </w:tcPr>
                      <w:p w14:paraId="07094190" w14:textId="77777777" w:rsidR="00C70867" w:rsidRPr="0027502F" w:rsidRDefault="00C70867" w:rsidP="00C70867">
                        <w:pPr>
                          <w:spacing w:line="276" w:lineRule="auto"/>
                          <w:rPr>
                            <w:szCs w:val="22"/>
                            <w:lang w:val="en-US"/>
                          </w:rPr>
                        </w:pPr>
                        <w:r w:rsidRPr="0027502F">
                          <w:rPr>
                            <w:szCs w:val="22"/>
                            <w:lang w:val="en-US"/>
                          </w:rPr>
                          <w:t>ALERT OR REJECTION OF E-AD/E-SAD REASON</w:t>
                        </w:r>
                      </w:p>
                    </w:tc>
                  </w:tr>
                  <w:tr w:rsidR="00C70867" w:rsidRPr="0027502F" w14:paraId="3F684D5D" w14:textId="77777777" w:rsidTr="00246E31">
                    <w:tc>
                      <w:tcPr>
                        <w:tcW w:w="1177" w:type="dxa"/>
                      </w:tcPr>
                      <w:p w14:paraId="67DA0602" w14:textId="77777777" w:rsidR="00C70867" w:rsidRPr="0027502F" w:rsidRDefault="00C70867" w:rsidP="00C70867">
                        <w:pPr>
                          <w:spacing w:line="276" w:lineRule="auto"/>
                          <w:rPr>
                            <w:szCs w:val="22"/>
                            <w:lang w:val="en-US"/>
                          </w:rPr>
                        </w:pPr>
                        <w:r w:rsidRPr="0027502F">
                          <w:rPr>
                            <w:szCs w:val="22"/>
                            <w:lang w:val="en-US"/>
                          </w:rPr>
                          <w:t>Data Item</w:t>
                        </w:r>
                      </w:p>
                    </w:tc>
                    <w:tc>
                      <w:tcPr>
                        <w:tcW w:w="847" w:type="dxa"/>
                      </w:tcPr>
                      <w:p w14:paraId="32257336" w14:textId="77777777" w:rsidR="00C70867" w:rsidRPr="0027502F" w:rsidRDefault="00C70867" w:rsidP="00C70867">
                        <w:pPr>
                          <w:spacing w:line="276" w:lineRule="auto"/>
                          <w:rPr>
                            <w:szCs w:val="22"/>
                            <w:lang w:val="en-US"/>
                          </w:rPr>
                        </w:pPr>
                        <w:r w:rsidRPr="0027502F">
                          <w:rPr>
                            <w:szCs w:val="22"/>
                            <w:lang w:val="en-US"/>
                          </w:rPr>
                          <w:t>IE819</w:t>
                        </w:r>
                      </w:p>
                    </w:tc>
                    <w:tc>
                      <w:tcPr>
                        <w:tcW w:w="1987" w:type="dxa"/>
                      </w:tcPr>
                      <w:p w14:paraId="61C1BB74" w14:textId="77777777" w:rsidR="00C70867" w:rsidRPr="0027502F" w:rsidRDefault="00C70867" w:rsidP="00C70867">
                        <w:pPr>
                          <w:spacing w:line="276" w:lineRule="auto"/>
                          <w:rPr>
                            <w:szCs w:val="22"/>
                            <w:lang w:val="en-US"/>
                          </w:rPr>
                        </w:pPr>
                        <w:r w:rsidRPr="0027502F">
                          <w:rPr>
                            <w:szCs w:val="22"/>
                            <w:lang w:val="en-US"/>
                          </w:rPr>
                          <w:t>E-AD Rejected Flag</w:t>
                        </w:r>
                      </w:p>
                    </w:tc>
                    <w:tc>
                      <w:tcPr>
                        <w:tcW w:w="2693" w:type="dxa"/>
                      </w:tcPr>
                      <w:p w14:paraId="60412D00" w14:textId="77777777" w:rsidR="00C70867" w:rsidRPr="0027502F" w:rsidRDefault="00C70867" w:rsidP="00C70867">
                        <w:pPr>
                          <w:spacing w:line="276" w:lineRule="auto"/>
                          <w:rPr>
                            <w:szCs w:val="22"/>
                            <w:lang w:val="en-US"/>
                          </w:rPr>
                        </w:pPr>
                        <w:r w:rsidRPr="0027502F">
                          <w:rPr>
                            <w:szCs w:val="22"/>
                            <w:lang w:val="en-US"/>
                          </w:rPr>
                          <w:t>E-AD/E-SAD Rejected Flag</w:t>
                        </w:r>
                      </w:p>
                    </w:tc>
                  </w:tr>
                  <w:tr w:rsidR="00C70867" w:rsidRPr="0027502F" w14:paraId="58B36EED" w14:textId="77777777" w:rsidTr="00246E31">
                    <w:tc>
                      <w:tcPr>
                        <w:tcW w:w="1177" w:type="dxa"/>
                      </w:tcPr>
                      <w:p w14:paraId="1F6CC600" w14:textId="77777777" w:rsidR="00C70867" w:rsidRPr="0027502F" w:rsidRDefault="00C70867" w:rsidP="00C70867">
                        <w:pPr>
                          <w:spacing w:line="276" w:lineRule="auto"/>
                          <w:rPr>
                            <w:szCs w:val="22"/>
                            <w:lang w:val="en-US"/>
                          </w:rPr>
                        </w:pPr>
                        <w:r w:rsidRPr="0027502F">
                          <w:rPr>
                            <w:szCs w:val="22"/>
                            <w:lang w:val="en-US"/>
                          </w:rPr>
                          <w:t>Data Item</w:t>
                        </w:r>
                      </w:p>
                    </w:tc>
                    <w:tc>
                      <w:tcPr>
                        <w:tcW w:w="847" w:type="dxa"/>
                      </w:tcPr>
                      <w:p w14:paraId="2AF49FFB" w14:textId="77777777" w:rsidR="00C70867" w:rsidRPr="0027502F" w:rsidRDefault="00C70867" w:rsidP="00C70867">
                        <w:pPr>
                          <w:spacing w:line="276" w:lineRule="auto"/>
                          <w:rPr>
                            <w:szCs w:val="22"/>
                            <w:lang w:val="en-US"/>
                          </w:rPr>
                        </w:pPr>
                        <w:r w:rsidRPr="0027502F">
                          <w:rPr>
                            <w:szCs w:val="22"/>
                            <w:lang w:val="en-US"/>
                          </w:rPr>
                          <w:t>IE819</w:t>
                        </w:r>
                      </w:p>
                    </w:tc>
                    <w:tc>
                      <w:tcPr>
                        <w:tcW w:w="1987" w:type="dxa"/>
                      </w:tcPr>
                      <w:p w14:paraId="05AA1995" w14:textId="77777777" w:rsidR="00C70867" w:rsidRPr="0027502F" w:rsidRDefault="00C70867" w:rsidP="00C70867">
                        <w:pPr>
                          <w:spacing w:line="276" w:lineRule="auto"/>
                          <w:rPr>
                            <w:szCs w:val="22"/>
                            <w:lang w:val="en-US"/>
                          </w:rPr>
                        </w:pPr>
                        <w:r w:rsidRPr="0027502F">
                          <w:rPr>
                            <w:szCs w:val="22"/>
                            <w:lang w:val="en-US"/>
                          </w:rPr>
                          <w:t>Alert or Rejection of E-AD Reason Code</w:t>
                        </w:r>
                      </w:p>
                    </w:tc>
                    <w:tc>
                      <w:tcPr>
                        <w:tcW w:w="2693" w:type="dxa"/>
                      </w:tcPr>
                      <w:p w14:paraId="69A421D9" w14:textId="77777777" w:rsidR="00C70867" w:rsidRPr="0027502F" w:rsidRDefault="00C70867" w:rsidP="00C70867">
                        <w:pPr>
                          <w:spacing w:line="276" w:lineRule="auto"/>
                          <w:rPr>
                            <w:szCs w:val="22"/>
                            <w:lang w:val="en-US"/>
                          </w:rPr>
                        </w:pPr>
                        <w:r w:rsidRPr="0027502F">
                          <w:rPr>
                            <w:szCs w:val="22"/>
                            <w:lang w:val="en-US"/>
                          </w:rPr>
                          <w:t>Alert or Rejection of Movement Reason Code</w:t>
                        </w:r>
                      </w:p>
                    </w:tc>
                  </w:tr>
                  <w:tr w:rsidR="00C70867" w:rsidRPr="0027502F" w14:paraId="38D821FA" w14:textId="77777777" w:rsidTr="00246E31">
                    <w:tc>
                      <w:tcPr>
                        <w:tcW w:w="1177" w:type="dxa"/>
                      </w:tcPr>
                      <w:p w14:paraId="76B365EB"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5B59D0D2" w14:textId="77777777" w:rsidR="00C70867" w:rsidRPr="0027502F" w:rsidRDefault="00C70867" w:rsidP="00C70867">
                        <w:pPr>
                          <w:spacing w:line="276" w:lineRule="auto"/>
                          <w:rPr>
                            <w:szCs w:val="22"/>
                            <w:lang w:val="en-US"/>
                          </w:rPr>
                        </w:pPr>
                        <w:r w:rsidRPr="0027502F">
                          <w:rPr>
                            <w:szCs w:val="22"/>
                            <w:lang w:val="en-US"/>
                          </w:rPr>
                          <w:t>IE861</w:t>
                        </w:r>
                      </w:p>
                    </w:tc>
                    <w:tc>
                      <w:tcPr>
                        <w:tcW w:w="1987" w:type="dxa"/>
                      </w:tcPr>
                      <w:p w14:paraId="1FACEA39"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47A24FB1" w14:textId="77777777" w:rsidR="00C70867" w:rsidRPr="0027502F" w:rsidRDefault="00C70867" w:rsidP="00C70867">
                        <w:pPr>
                          <w:spacing w:line="276" w:lineRule="auto"/>
                          <w:rPr>
                            <w:szCs w:val="22"/>
                            <w:lang w:val="en-US"/>
                          </w:rPr>
                        </w:pPr>
                        <w:r w:rsidRPr="0027502F">
                          <w:rPr>
                            <w:szCs w:val="22"/>
                            <w:lang w:val="en-US"/>
                          </w:rPr>
                          <w:t xml:space="preserve">EXCISE MOVEMENT </w:t>
                        </w:r>
                      </w:p>
                    </w:tc>
                  </w:tr>
                  <w:tr w:rsidR="00C70867" w:rsidRPr="0027502F" w14:paraId="5103DCCF" w14:textId="77777777" w:rsidTr="00246E31">
                    <w:tc>
                      <w:tcPr>
                        <w:tcW w:w="1177" w:type="dxa"/>
                      </w:tcPr>
                      <w:p w14:paraId="569C4424" w14:textId="77777777" w:rsidR="00C70867" w:rsidRPr="0027502F" w:rsidRDefault="00C70867" w:rsidP="00C70867">
                        <w:pPr>
                          <w:spacing w:line="276" w:lineRule="auto"/>
                          <w:rPr>
                            <w:szCs w:val="22"/>
                            <w:lang w:val="en-US"/>
                          </w:rPr>
                        </w:pPr>
                        <w:r w:rsidRPr="0027502F">
                          <w:rPr>
                            <w:szCs w:val="22"/>
                            <w:lang w:val="en-US"/>
                          </w:rPr>
                          <w:t>Data Group</w:t>
                        </w:r>
                      </w:p>
                    </w:tc>
                    <w:tc>
                      <w:tcPr>
                        <w:tcW w:w="847" w:type="dxa"/>
                      </w:tcPr>
                      <w:p w14:paraId="43EF0E7E" w14:textId="77777777" w:rsidR="00C70867" w:rsidRPr="0027502F" w:rsidRDefault="00C70867" w:rsidP="00C70867">
                        <w:pPr>
                          <w:spacing w:line="276" w:lineRule="auto"/>
                          <w:rPr>
                            <w:szCs w:val="22"/>
                            <w:lang w:val="en-US"/>
                          </w:rPr>
                        </w:pPr>
                        <w:r w:rsidRPr="0027502F">
                          <w:rPr>
                            <w:szCs w:val="22"/>
                            <w:lang w:val="en-US"/>
                          </w:rPr>
                          <w:t>IE871</w:t>
                        </w:r>
                      </w:p>
                    </w:tc>
                    <w:tc>
                      <w:tcPr>
                        <w:tcW w:w="1987" w:type="dxa"/>
                      </w:tcPr>
                      <w:p w14:paraId="450BC373" w14:textId="77777777" w:rsidR="00C70867" w:rsidRPr="0027502F" w:rsidRDefault="00C70867" w:rsidP="00C70867">
                        <w:pPr>
                          <w:spacing w:line="276" w:lineRule="auto"/>
                          <w:rPr>
                            <w:szCs w:val="22"/>
                            <w:lang w:val="en-US"/>
                          </w:rPr>
                        </w:pPr>
                        <w:r w:rsidRPr="0027502F">
                          <w:rPr>
                            <w:szCs w:val="22"/>
                            <w:lang w:val="en-US"/>
                          </w:rPr>
                          <w:t>EXCISE MOVEMENT E-AD</w:t>
                        </w:r>
                      </w:p>
                    </w:tc>
                    <w:tc>
                      <w:tcPr>
                        <w:tcW w:w="2693" w:type="dxa"/>
                      </w:tcPr>
                      <w:p w14:paraId="6F55FE26" w14:textId="77777777" w:rsidR="00C70867" w:rsidRPr="0027502F" w:rsidRDefault="00C70867" w:rsidP="00C70867">
                        <w:pPr>
                          <w:spacing w:line="276" w:lineRule="auto"/>
                          <w:rPr>
                            <w:szCs w:val="22"/>
                            <w:lang w:val="en-US"/>
                          </w:rPr>
                        </w:pPr>
                        <w:r w:rsidRPr="0027502F">
                          <w:rPr>
                            <w:szCs w:val="22"/>
                            <w:lang w:val="en-US"/>
                          </w:rPr>
                          <w:t>EXCISE MOVEMENT</w:t>
                        </w:r>
                      </w:p>
                    </w:tc>
                  </w:tr>
                </w:tbl>
                <w:p w14:paraId="1C3AC559" w14:textId="77777777" w:rsidR="00C70867" w:rsidRPr="0027502F" w:rsidRDefault="00C70867" w:rsidP="00C70867">
                  <w:pPr>
                    <w:spacing w:line="276" w:lineRule="auto"/>
                    <w:rPr>
                      <w:b/>
                      <w:bCs/>
                      <w:szCs w:val="22"/>
                      <w:lang w:val="en-US"/>
                    </w:rPr>
                  </w:pPr>
                </w:p>
                <w:p w14:paraId="15B19A23" w14:textId="77777777" w:rsidR="00C70867" w:rsidRPr="0027502F" w:rsidRDefault="00C70867" w:rsidP="00B03D74">
                  <w:pPr>
                    <w:pStyle w:val="ListParagraph"/>
                    <w:numPr>
                      <w:ilvl w:val="0"/>
                      <w:numId w:val="63"/>
                    </w:numPr>
                    <w:spacing w:line="276" w:lineRule="auto"/>
                    <w:contextualSpacing w:val="0"/>
                    <w:rPr>
                      <w:b/>
                      <w:bCs/>
                      <w:szCs w:val="22"/>
                      <w:lang w:val="en-US"/>
                    </w:rPr>
                  </w:pPr>
                  <w:r w:rsidRPr="0027502F">
                    <w:rPr>
                      <w:b/>
                      <w:bCs/>
                      <w:szCs w:val="22"/>
                      <w:lang w:val="fr-FR"/>
                    </w:rPr>
                    <w:t>Appendix D: RULES</w:t>
                  </w:r>
                </w:p>
                <w:p w14:paraId="5972EA09" w14:textId="77777777" w:rsidR="00C70867" w:rsidRPr="0027502F" w:rsidRDefault="00C70867" w:rsidP="00C70867">
                  <w:pPr>
                    <w:spacing w:line="276" w:lineRule="auto"/>
                    <w:rPr>
                      <w:szCs w:val="22"/>
                      <w:lang w:val="en-US"/>
                    </w:rPr>
                  </w:pPr>
                  <w:r w:rsidRPr="0027502F">
                    <w:rPr>
                      <w:szCs w:val="22"/>
                      <w:lang w:val="en-US"/>
                    </w:rPr>
                    <w:t>The following rules will be updated/created as described below:</w:t>
                  </w:r>
                </w:p>
                <w:tbl>
                  <w:tblPr>
                    <w:tblStyle w:val="TableGrid"/>
                    <w:tblW w:w="6696" w:type="dxa"/>
                    <w:tblLayout w:type="fixed"/>
                    <w:tblLook w:val="04A0" w:firstRow="1" w:lastRow="0" w:firstColumn="1" w:lastColumn="0" w:noHBand="0" w:noVBand="1"/>
                  </w:tblPr>
                  <w:tblGrid>
                    <w:gridCol w:w="884"/>
                    <w:gridCol w:w="4820"/>
                    <w:gridCol w:w="992"/>
                  </w:tblGrid>
                  <w:tr w:rsidR="00C70867" w:rsidRPr="0027502F" w14:paraId="1C91F07C" w14:textId="77777777" w:rsidTr="00C70867">
                    <w:trPr>
                      <w:cnfStyle w:val="100000000000" w:firstRow="1" w:lastRow="0" w:firstColumn="0" w:lastColumn="0" w:oddVBand="0" w:evenVBand="0" w:oddHBand="0" w:evenHBand="0" w:firstRowFirstColumn="0" w:firstRowLastColumn="0" w:lastRowFirstColumn="0" w:lastRowLastColumn="0"/>
                    </w:trPr>
                    <w:tc>
                      <w:tcPr>
                        <w:tcW w:w="884" w:type="dxa"/>
                        <w:shd w:val="clear" w:color="auto" w:fill="D9D9D9" w:themeFill="background1" w:themeFillShade="D9"/>
                        <w:vAlign w:val="center"/>
                      </w:tcPr>
                      <w:p w14:paraId="28893363" w14:textId="77777777" w:rsidR="00C70867" w:rsidRPr="0027502F" w:rsidRDefault="00C70867" w:rsidP="00C70867">
                        <w:pPr>
                          <w:spacing w:line="276" w:lineRule="auto"/>
                          <w:jc w:val="center"/>
                          <w:rPr>
                            <w:b w:val="0"/>
                            <w:bCs/>
                            <w:szCs w:val="22"/>
                            <w:lang w:val="en-US"/>
                          </w:rPr>
                        </w:pPr>
                        <w:r w:rsidRPr="0027502F">
                          <w:rPr>
                            <w:bCs/>
                            <w:szCs w:val="22"/>
                            <w:lang w:val="en-US"/>
                          </w:rPr>
                          <w:t>ID</w:t>
                        </w:r>
                      </w:p>
                    </w:tc>
                    <w:tc>
                      <w:tcPr>
                        <w:tcW w:w="4820" w:type="dxa"/>
                        <w:shd w:val="clear" w:color="auto" w:fill="D9D9D9" w:themeFill="background1" w:themeFillShade="D9"/>
                        <w:vAlign w:val="center"/>
                      </w:tcPr>
                      <w:p w14:paraId="328527D2" w14:textId="77777777" w:rsidR="00C70867" w:rsidRPr="0027502F" w:rsidRDefault="00C70867" w:rsidP="00C70867">
                        <w:pPr>
                          <w:spacing w:line="276" w:lineRule="auto"/>
                          <w:jc w:val="center"/>
                          <w:rPr>
                            <w:b w:val="0"/>
                            <w:bCs/>
                            <w:szCs w:val="22"/>
                            <w:lang w:val="en-US"/>
                          </w:rPr>
                        </w:pPr>
                        <w:r w:rsidRPr="0027502F">
                          <w:rPr>
                            <w:bCs/>
                            <w:szCs w:val="22"/>
                            <w:lang w:val="en-US"/>
                          </w:rPr>
                          <w:t>Description</w:t>
                        </w:r>
                      </w:p>
                    </w:tc>
                    <w:tc>
                      <w:tcPr>
                        <w:tcW w:w="992" w:type="dxa"/>
                        <w:shd w:val="clear" w:color="auto" w:fill="D9D9D9" w:themeFill="background1" w:themeFillShade="D9"/>
                        <w:vAlign w:val="center"/>
                      </w:tcPr>
                      <w:p w14:paraId="39556860" w14:textId="77777777" w:rsidR="00C70867" w:rsidRPr="0027502F" w:rsidRDefault="00C70867" w:rsidP="00C70867">
                        <w:pPr>
                          <w:spacing w:line="276" w:lineRule="auto"/>
                          <w:jc w:val="center"/>
                          <w:rPr>
                            <w:b w:val="0"/>
                            <w:bCs/>
                            <w:szCs w:val="22"/>
                            <w:lang w:val="en-US"/>
                          </w:rPr>
                        </w:pPr>
                        <w:r w:rsidRPr="0027502F">
                          <w:rPr>
                            <w:bCs/>
                            <w:szCs w:val="22"/>
                            <w:lang w:val="en-US"/>
                          </w:rPr>
                          <w:t>IEs</w:t>
                        </w:r>
                      </w:p>
                    </w:tc>
                  </w:tr>
                  <w:tr w:rsidR="00C70867" w:rsidRPr="0027502F" w14:paraId="38ED5DC4" w14:textId="77777777" w:rsidTr="00C70867">
                    <w:tc>
                      <w:tcPr>
                        <w:tcW w:w="884" w:type="dxa"/>
                      </w:tcPr>
                      <w:p w14:paraId="25C39512" w14:textId="77777777" w:rsidR="00C70867" w:rsidRPr="0027502F" w:rsidRDefault="00C70867" w:rsidP="00C70867">
                        <w:pPr>
                          <w:spacing w:line="276" w:lineRule="auto"/>
                          <w:rPr>
                            <w:szCs w:val="22"/>
                            <w:lang w:val="en-US"/>
                          </w:rPr>
                        </w:pPr>
                        <w:r w:rsidRPr="0027502F">
                          <w:rPr>
                            <w:szCs w:val="22"/>
                            <w:lang w:val="en-US"/>
                          </w:rPr>
                          <w:t>R030</w:t>
                        </w:r>
                      </w:p>
                    </w:tc>
                    <w:tc>
                      <w:tcPr>
                        <w:tcW w:w="4820" w:type="dxa"/>
                      </w:tcPr>
                      <w:p w14:paraId="5B3AAD14" w14:textId="77777777" w:rsidR="00C70867" w:rsidRPr="0027502F" w:rsidRDefault="00C70867" w:rsidP="00CA062C">
                        <w:pPr>
                          <w:pStyle w:val="NormalWeb"/>
                          <w:spacing w:before="0" w:beforeAutospacing="0" w:after="0" w:afterAutospacing="0"/>
                          <w:jc w:val="both"/>
                          <w:rPr>
                            <w:szCs w:val="22"/>
                          </w:rPr>
                        </w:pPr>
                        <w:r w:rsidRPr="0027502F">
                          <w:rPr>
                            <w:szCs w:val="22"/>
                          </w:rPr>
                          <w:t>The format of &lt;ARC&gt; is defined as per the below structure:</w:t>
                        </w:r>
                        <w:r w:rsidRPr="0027502F">
                          <w:rPr>
                            <w:rStyle w:val="FootnoteReference"/>
                            <w:szCs w:val="22"/>
                          </w:rPr>
                          <w:footnoteReference w:id="8"/>
                        </w:r>
                      </w:p>
                      <w:p w14:paraId="750EB46D" w14:textId="77777777" w:rsidR="00C70867" w:rsidRPr="0027502F" w:rsidRDefault="00C70867" w:rsidP="00CA062C">
                        <w:pPr>
                          <w:pStyle w:val="NormalWeb"/>
                          <w:spacing w:before="0" w:beforeAutospacing="0" w:after="0" w:afterAutospacing="0"/>
                          <w:jc w:val="both"/>
                          <w:rPr>
                            <w:szCs w:val="22"/>
                          </w:rPr>
                        </w:pPr>
                        <w:r w:rsidRPr="0027502F">
                          <w:rPr>
                            <w:szCs w:val="22"/>
                          </w:rPr>
                          <w:t> </w:t>
                        </w:r>
                      </w:p>
                      <w:p w14:paraId="502CA378" w14:textId="77777777" w:rsidR="00C70867" w:rsidRPr="0027502F" w:rsidRDefault="00C70867" w:rsidP="00CA062C">
                        <w:pPr>
                          <w:pStyle w:val="NormalWeb"/>
                          <w:spacing w:before="0" w:beforeAutospacing="0" w:after="0" w:afterAutospacing="0"/>
                          <w:jc w:val="both"/>
                          <w:rPr>
                            <w:szCs w:val="22"/>
                          </w:rPr>
                        </w:pPr>
                        <w:r w:rsidRPr="0027502F">
                          <w:rPr>
                            <w:szCs w:val="22"/>
                          </w:rPr>
                          <w:t>Field / Content / Field type / Examples</w:t>
                        </w:r>
                      </w:p>
                      <w:p w14:paraId="5B8825C2" w14:textId="77777777" w:rsidR="00C70867" w:rsidRPr="0027502F" w:rsidRDefault="00C70867" w:rsidP="00CA062C">
                        <w:pPr>
                          <w:pStyle w:val="NormalWeb"/>
                          <w:spacing w:before="0" w:beforeAutospacing="0" w:after="0" w:afterAutospacing="0"/>
                          <w:jc w:val="both"/>
                          <w:rPr>
                            <w:szCs w:val="22"/>
                          </w:rPr>
                        </w:pPr>
                        <w:r w:rsidRPr="0027502F">
                          <w:rPr>
                            <w:szCs w:val="22"/>
                          </w:rPr>
                          <w:t>1 / Year / Numeric 2 / "05"</w:t>
                        </w:r>
                      </w:p>
                      <w:p w14:paraId="111D6449" w14:textId="77777777" w:rsidR="00C70867" w:rsidRPr="0027502F" w:rsidRDefault="00C70867" w:rsidP="00CA062C">
                        <w:pPr>
                          <w:pStyle w:val="NormalWeb"/>
                          <w:spacing w:before="0" w:beforeAutospacing="0" w:after="0" w:afterAutospacing="0"/>
                          <w:jc w:val="both"/>
                          <w:rPr>
                            <w:szCs w:val="22"/>
                          </w:rPr>
                        </w:pPr>
                        <w:r w:rsidRPr="0027502F">
                          <w:rPr>
                            <w:szCs w:val="22"/>
                          </w:rPr>
                          <w:t>2 / Identifier of the MS where the e-AD/e-SAD was initially submitted / Alphabetic 2 / "ES"</w:t>
                        </w:r>
                      </w:p>
                      <w:p w14:paraId="2F9D1212" w14:textId="77777777" w:rsidR="00C70867" w:rsidRPr="0027502F" w:rsidRDefault="00C70867" w:rsidP="00CA062C">
                        <w:pPr>
                          <w:pStyle w:val="NormalWeb"/>
                          <w:spacing w:before="0" w:beforeAutospacing="0" w:after="0" w:afterAutospacing="0"/>
                          <w:jc w:val="both"/>
                          <w:rPr>
                            <w:szCs w:val="22"/>
                          </w:rPr>
                        </w:pPr>
                        <w:r w:rsidRPr="0027502F">
                          <w:rPr>
                            <w:szCs w:val="22"/>
                          </w:rPr>
                          <w:t>3 / Nationally assigned, unique code / Alphanumeric 15 (digits and capital letters) / "7R19YTE17UIC8J4"</w:t>
                        </w:r>
                      </w:p>
                      <w:p w14:paraId="37CB164E" w14:textId="036AB278" w:rsidR="00C70867" w:rsidRPr="0027502F" w:rsidRDefault="00C70867" w:rsidP="00CA062C">
                        <w:pPr>
                          <w:pStyle w:val="NormalWeb"/>
                          <w:spacing w:before="0" w:beforeAutospacing="0" w:after="0" w:afterAutospacing="0"/>
                          <w:jc w:val="both"/>
                          <w:rPr>
                            <w:szCs w:val="22"/>
                          </w:rPr>
                        </w:pPr>
                        <w:r w:rsidRPr="0027502F">
                          <w:rPr>
                            <w:szCs w:val="22"/>
                          </w:rPr>
                          <w:t>4 / Type of Movement / Alphanumeric 1 / "P"    </w:t>
                        </w:r>
                      </w:p>
                      <w:p w14:paraId="0523790B" w14:textId="77777777" w:rsidR="00C70867" w:rsidRPr="0027502F" w:rsidRDefault="00C70867" w:rsidP="00CA062C">
                        <w:pPr>
                          <w:pStyle w:val="NormalWeb"/>
                          <w:spacing w:before="0" w:beforeAutospacing="0" w:after="0" w:afterAutospacing="0"/>
                          <w:jc w:val="both"/>
                          <w:rPr>
                            <w:szCs w:val="22"/>
                          </w:rPr>
                        </w:pPr>
                        <w:r w:rsidRPr="0027502F">
                          <w:rPr>
                            <w:szCs w:val="22"/>
                          </w:rPr>
                          <w:t>5 / Check Digit / Numeric 1 / "9"</w:t>
                        </w:r>
                      </w:p>
                      <w:p w14:paraId="3CE75225" w14:textId="77777777" w:rsidR="00C70867" w:rsidRPr="0027502F" w:rsidRDefault="00C70867" w:rsidP="00CA062C">
                        <w:pPr>
                          <w:pStyle w:val="NormalWeb"/>
                          <w:spacing w:before="0" w:beforeAutospacing="0" w:after="0" w:afterAutospacing="0"/>
                          <w:jc w:val="both"/>
                          <w:rPr>
                            <w:szCs w:val="22"/>
                          </w:rPr>
                        </w:pPr>
                        <w:r w:rsidRPr="0027502F">
                          <w:rPr>
                            <w:szCs w:val="22"/>
                          </w:rPr>
                          <w:t> </w:t>
                        </w:r>
                      </w:p>
                      <w:p w14:paraId="1147234C" w14:textId="77777777" w:rsidR="00C70867" w:rsidRPr="0027502F" w:rsidRDefault="00C70867" w:rsidP="00CA062C">
                        <w:pPr>
                          <w:pStyle w:val="NormalWeb"/>
                          <w:spacing w:before="0" w:beforeAutospacing="0" w:after="0" w:afterAutospacing="0"/>
                          <w:jc w:val="both"/>
                          <w:rPr>
                            <w:szCs w:val="22"/>
                          </w:rPr>
                        </w:pPr>
                        <w:r w:rsidRPr="0027502F">
                          <w:rPr>
                            <w:szCs w:val="22"/>
                          </w:rPr>
                          <w:t>Field 1 is last two digits of year of formal acceptance of movement.</w:t>
                        </w:r>
                      </w:p>
                      <w:p w14:paraId="7121C384" w14:textId="77777777" w:rsidR="00C70867" w:rsidRPr="0027502F" w:rsidRDefault="00C70867" w:rsidP="00CA062C">
                        <w:pPr>
                          <w:pStyle w:val="NormalWeb"/>
                          <w:spacing w:before="0" w:beforeAutospacing="0" w:after="0" w:afterAutospacing="0"/>
                          <w:jc w:val="both"/>
                          <w:rPr>
                            <w:szCs w:val="22"/>
                          </w:rPr>
                        </w:pPr>
                        <w:r w:rsidRPr="0027502F">
                          <w:rPr>
                            <w:szCs w:val="22"/>
                          </w:rPr>
                          <w:t xml:space="preserve">Field 2 is taken from the list of &lt;MEMBER STATES&gt; </w:t>
                        </w:r>
                      </w:p>
                      <w:p w14:paraId="3756A5E6" w14:textId="77777777" w:rsidR="00C70867" w:rsidRPr="0027502F" w:rsidRDefault="00C70867" w:rsidP="00CA062C">
                        <w:pPr>
                          <w:pStyle w:val="NormalWeb"/>
                          <w:spacing w:before="0" w:beforeAutospacing="0" w:after="0" w:afterAutospacing="0"/>
                          <w:jc w:val="both"/>
                          <w:rPr>
                            <w:szCs w:val="22"/>
                          </w:rPr>
                        </w:pPr>
                        <w:r w:rsidRPr="0027502F">
                          <w:rPr>
                            <w:szCs w:val="22"/>
                          </w:rPr>
                          <w:t xml:space="preserve">Field 3 must be filled with a unique identifier per EMCS movement. The way this field is used is under </w:t>
                        </w:r>
                        <w:r w:rsidRPr="0027502F">
                          <w:rPr>
                            <w:szCs w:val="22"/>
                          </w:rPr>
                          <w:lastRenderedPageBreak/>
                          <w:t>MSAs’ responsibility, but each EMCS movement must have a unique number.</w:t>
                        </w:r>
                      </w:p>
                      <w:p w14:paraId="122747A4" w14:textId="64697B5F" w:rsidR="00C70867" w:rsidRPr="0027502F" w:rsidRDefault="00C70867" w:rsidP="00CA062C">
                        <w:pPr>
                          <w:pStyle w:val="NormalWeb"/>
                          <w:spacing w:before="0" w:beforeAutospacing="0" w:after="0" w:afterAutospacing="0"/>
                          <w:jc w:val="both"/>
                          <w:rPr>
                            <w:szCs w:val="22"/>
                          </w:rPr>
                        </w:pPr>
                        <w:r w:rsidRPr="0027502F">
                          <w:rPr>
                            <w:szCs w:val="22"/>
                          </w:rPr>
                          <w:t>Field 4 gives an identifier for the type of the movement. If &lt;Submission Message Type&gt; is ‘3’, then value ‘P’ must be used</w:t>
                        </w:r>
                        <w:r w:rsidR="008759E7" w:rsidRPr="0027502F">
                          <w:rPr>
                            <w:szCs w:val="22"/>
                          </w:rPr>
                          <w:t xml:space="preserve"> (note: the introduced logic is applicable for ARCs generated after 01/01/2023. Any ARCs generated before 01/01/2023, are associated with a Duty Suspension movement, regardless of the alphanumeric character specified in 'Field 4' of the ARC)</w:t>
                        </w:r>
                        <w:r w:rsidRPr="0027502F">
                          <w:rPr>
                            <w:szCs w:val="22"/>
                          </w:rPr>
                          <w:t>.</w:t>
                        </w:r>
                      </w:p>
                      <w:p w14:paraId="07F42550" w14:textId="77777777" w:rsidR="00C70867" w:rsidRPr="0027502F" w:rsidRDefault="00C70867" w:rsidP="00CA062C">
                        <w:pPr>
                          <w:spacing w:after="0"/>
                          <w:rPr>
                            <w:szCs w:val="22"/>
                          </w:rPr>
                        </w:pPr>
                        <w:r w:rsidRPr="0027502F">
                          <w:rPr>
                            <w:szCs w:val="22"/>
                          </w:rPr>
                          <w:t>Field 5 gives the Check Digit for the whole ARC (see section ‘Design Principles’ of the DDNEA main document), that will help detect an error when keying the ARC.</w:t>
                        </w:r>
                      </w:p>
                    </w:tc>
                    <w:tc>
                      <w:tcPr>
                        <w:tcW w:w="992" w:type="dxa"/>
                      </w:tcPr>
                      <w:p w14:paraId="3C483386" w14:textId="77777777" w:rsidR="00C70867" w:rsidRPr="0027502F" w:rsidRDefault="00C70867" w:rsidP="00C70867">
                        <w:pPr>
                          <w:spacing w:line="276" w:lineRule="auto"/>
                          <w:rPr>
                            <w:szCs w:val="22"/>
                            <w:lang w:val="en-US"/>
                          </w:rPr>
                        </w:pPr>
                        <w:r w:rsidRPr="0027502F">
                          <w:rPr>
                            <w:szCs w:val="22"/>
                            <w:lang w:val="en-US"/>
                          </w:rPr>
                          <w:lastRenderedPageBreak/>
                          <w:t>Any IE which includes ‘ARC’ as a data item (e.g. IE801, IE818, IE721, IE881, etc.)</w:t>
                        </w:r>
                      </w:p>
                    </w:tc>
                  </w:tr>
                  <w:tr w:rsidR="00C70867" w:rsidRPr="0027502F" w14:paraId="74ED4615" w14:textId="77777777" w:rsidTr="00C70867">
                    <w:tc>
                      <w:tcPr>
                        <w:tcW w:w="884" w:type="dxa"/>
                      </w:tcPr>
                      <w:p w14:paraId="053309FD" w14:textId="77777777" w:rsidR="00C70867" w:rsidRPr="0027502F" w:rsidRDefault="00C70867" w:rsidP="00C70867">
                        <w:pPr>
                          <w:spacing w:line="276" w:lineRule="auto"/>
                          <w:rPr>
                            <w:szCs w:val="22"/>
                            <w:highlight w:val="yellow"/>
                            <w:lang w:val="en-US"/>
                          </w:rPr>
                        </w:pPr>
                        <w:r w:rsidRPr="0027502F">
                          <w:rPr>
                            <w:szCs w:val="22"/>
                            <w:lang w:val="en-US"/>
                          </w:rPr>
                          <w:t>R070</w:t>
                        </w:r>
                      </w:p>
                    </w:tc>
                    <w:tc>
                      <w:tcPr>
                        <w:tcW w:w="4820" w:type="dxa"/>
                      </w:tcPr>
                      <w:p w14:paraId="1212E3F6" w14:textId="77777777" w:rsidR="00C70867" w:rsidRPr="0027502F" w:rsidRDefault="00C70867" w:rsidP="00CA062C">
                        <w:pPr>
                          <w:pStyle w:val="NormalWeb"/>
                          <w:spacing w:before="0" w:beforeAutospacing="0" w:after="0" w:afterAutospacing="0"/>
                          <w:jc w:val="both"/>
                          <w:rPr>
                            <w:szCs w:val="22"/>
                          </w:rPr>
                        </w:pPr>
                        <w:r w:rsidRPr="0027502F">
                          <w:rPr>
                            <w:szCs w:val="22"/>
                          </w:rPr>
                          <w:t>The &lt;Trader Excise Number&gt; must be unique in the list of &lt;TRADER AUTHORISATION&gt;. </w:t>
                        </w:r>
                      </w:p>
                      <w:p w14:paraId="79C01EEB" w14:textId="77777777" w:rsidR="00C70867" w:rsidRPr="0027502F" w:rsidRDefault="00C70867" w:rsidP="00CA062C">
                        <w:pPr>
                          <w:spacing w:after="0"/>
                          <w:rPr>
                            <w:szCs w:val="22"/>
                          </w:rPr>
                        </w:pPr>
                        <w:r w:rsidRPr="0027502F">
                          <w:rPr>
                            <w:szCs w:val="22"/>
                          </w:rPr>
                          <w:t>The &lt;Tax Warehouse Reference&gt; must be unique in the list of &lt;TAX WAREHOUSE&gt;". </w:t>
                        </w:r>
                      </w:p>
                      <w:p w14:paraId="5A6F134F" w14:textId="77777777" w:rsidR="00C70867" w:rsidRPr="0027502F" w:rsidRDefault="00C70867" w:rsidP="00CA062C">
                        <w:pPr>
                          <w:spacing w:after="0"/>
                          <w:rPr>
                            <w:szCs w:val="22"/>
                          </w:rPr>
                        </w:pPr>
                        <w:r w:rsidRPr="0027502F">
                          <w:rPr>
                            <w:szCs w:val="22"/>
                          </w:rPr>
                          <w:t> </w:t>
                        </w:r>
                      </w:p>
                      <w:p w14:paraId="724493F0" w14:textId="77777777" w:rsidR="00C70867" w:rsidRPr="0027502F" w:rsidRDefault="00C70867" w:rsidP="00CA062C">
                        <w:pPr>
                          <w:spacing w:after="0"/>
                          <w:rPr>
                            <w:szCs w:val="22"/>
                          </w:rPr>
                        </w:pPr>
                        <w:r w:rsidRPr="0027502F">
                          <w:rPr>
                            <w:szCs w:val="22"/>
                          </w:rPr>
                          <w:t>The format of &lt;Trader Excise Number&gt; or &lt;Tax Warehouse Reference&gt; is defined as per the below structure:</w:t>
                        </w:r>
                      </w:p>
                      <w:p w14:paraId="4BEC6103" w14:textId="77777777" w:rsidR="00C70867" w:rsidRPr="0027502F" w:rsidRDefault="00C70867" w:rsidP="00CA062C">
                        <w:pPr>
                          <w:spacing w:after="0"/>
                          <w:rPr>
                            <w:szCs w:val="22"/>
                          </w:rPr>
                        </w:pPr>
                        <w:r w:rsidRPr="0027502F">
                          <w:rPr>
                            <w:szCs w:val="22"/>
                          </w:rPr>
                          <w:t> </w:t>
                        </w:r>
                      </w:p>
                      <w:p w14:paraId="46528FA0" w14:textId="77777777" w:rsidR="00C70867" w:rsidRPr="0027502F" w:rsidRDefault="00C70867" w:rsidP="00CA062C">
                        <w:pPr>
                          <w:spacing w:after="0"/>
                          <w:rPr>
                            <w:szCs w:val="22"/>
                          </w:rPr>
                        </w:pPr>
                        <w:r w:rsidRPr="0027502F">
                          <w:rPr>
                            <w:szCs w:val="22"/>
                          </w:rPr>
                          <w:t>Field / Content / Field type / Examples</w:t>
                        </w:r>
                      </w:p>
                      <w:p w14:paraId="685CB74D" w14:textId="77777777" w:rsidR="00C70867" w:rsidRPr="0027502F" w:rsidRDefault="00C70867" w:rsidP="00CA062C">
                        <w:pPr>
                          <w:spacing w:after="0"/>
                          <w:rPr>
                            <w:szCs w:val="22"/>
                          </w:rPr>
                        </w:pPr>
                        <w:r w:rsidRPr="0027502F">
                          <w:rPr>
                            <w:szCs w:val="22"/>
                          </w:rPr>
                          <w:t>1 / Identifier of the MS where the economic operator or tax warehouse is registered / Alphabetic 2 / "PL"</w:t>
                        </w:r>
                      </w:p>
                      <w:p w14:paraId="47F0FE6E" w14:textId="77777777" w:rsidR="00C70867" w:rsidRPr="0027502F" w:rsidRDefault="00C70867" w:rsidP="00CA062C">
                        <w:pPr>
                          <w:spacing w:after="0"/>
                          <w:rPr>
                            <w:szCs w:val="22"/>
                          </w:rPr>
                        </w:pPr>
                        <w:r w:rsidRPr="0027502F">
                          <w:rPr>
                            <w:szCs w:val="22"/>
                          </w:rPr>
                          <w:t>2 / Nationally assigned, unique code / Alphanumeric 11 / "2005764CL78"</w:t>
                        </w:r>
                      </w:p>
                      <w:p w14:paraId="035DACAA" w14:textId="77777777" w:rsidR="00C70867" w:rsidRPr="0027502F" w:rsidRDefault="00C70867" w:rsidP="00CA062C">
                        <w:pPr>
                          <w:spacing w:after="0"/>
                          <w:rPr>
                            <w:szCs w:val="22"/>
                          </w:rPr>
                        </w:pPr>
                        <w:r w:rsidRPr="0027502F">
                          <w:rPr>
                            <w:szCs w:val="22"/>
                          </w:rPr>
                          <w:t> </w:t>
                        </w:r>
                      </w:p>
                      <w:p w14:paraId="3BB59C0C" w14:textId="77777777" w:rsidR="00C70867" w:rsidRPr="0027502F" w:rsidRDefault="00C70867" w:rsidP="00CA062C">
                        <w:pPr>
                          <w:spacing w:after="0"/>
                          <w:rPr>
                            <w:szCs w:val="22"/>
                          </w:rPr>
                        </w:pPr>
                        <w:r w:rsidRPr="0027502F">
                          <w:rPr>
                            <w:szCs w:val="22"/>
                          </w:rPr>
                          <w:t>Field 1 is taken from the list of &lt;MEMBER STATES&gt;.</w:t>
                        </w:r>
                      </w:p>
                      <w:p w14:paraId="41304B3B" w14:textId="77777777" w:rsidR="00C70867" w:rsidRPr="0027502F" w:rsidRDefault="00C70867" w:rsidP="00510350">
                        <w:pPr>
                          <w:spacing w:line="276" w:lineRule="auto"/>
                          <w:rPr>
                            <w:szCs w:val="22"/>
                            <w:highlight w:val="yellow"/>
                            <w:lang w:val="en-US"/>
                          </w:rPr>
                        </w:pPr>
                        <w:r w:rsidRPr="0027502F">
                          <w:rPr>
                            <w:szCs w:val="22"/>
                          </w:rPr>
                          <w:t>Field 2 must be filled with a unique identifier for the Excise registered operator (authorised warehouse keeper, registered consignee, registered consignor, certified consignor, and certified consignee) or for the tax warehouse. The way this value is assigned falls under the MSAs’ responsibility, but each Excise registered operator (authorised warehouse keeper, registered consignee, registered consignor, certified consignor, and certified consignee) and each tax warehouse must have a unique number.</w:t>
                        </w:r>
                      </w:p>
                    </w:tc>
                    <w:tc>
                      <w:tcPr>
                        <w:tcW w:w="992" w:type="dxa"/>
                      </w:tcPr>
                      <w:p w14:paraId="74C2EC39" w14:textId="77777777" w:rsidR="00C70867" w:rsidRPr="0027502F" w:rsidRDefault="00C70867" w:rsidP="00C70867">
                        <w:pPr>
                          <w:spacing w:line="276" w:lineRule="auto"/>
                          <w:rPr>
                            <w:szCs w:val="22"/>
                            <w:highlight w:val="yellow"/>
                            <w:lang w:val="en-US"/>
                          </w:rPr>
                        </w:pPr>
                        <w:r w:rsidRPr="0027502F">
                          <w:rPr>
                            <w:szCs w:val="22"/>
                            <w:lang w:val="en-US"/>
                          </w:rPr>
                          <w:t>IE713</w:t>
                        </w:r>
                      </w:p>
                    </w:tc>
                  </w:tr>
                  <w:tr w:rsidR="00C70867" w:rsidRPr="0027502F" w14:paraId="1EC77E15" w14:textId="77777777" w:rsidTr="00C70867">
                    <w:tc>
                      <w:tcPr>
                        <w:tcW w:w="884" w:type="dxa"/>
                      </w:tcPr>
                      <w:p w14:paraId="4DA68BBD" w14:textId="77777777" w:rsidR="00C70867" w:rsidRPr="0027502F" w:rsidRDefault="00C70867" w:rsidP="00C70867">
                        <w:pPr>
                          <w:spacing w:line="276" w:lineRule="auto"/>
                          <w:rPr>
                            <w:szCs w:val="22"/>
                            <w:lang w:val="en-US"/>
                          </w:rPr>
                        </w:pPr>
                        <w:r w:rsidRPr="0027502F">
                          <w:rPr>
                            <w:szCs w:val="22"/>
                          </w:rPr>
                          <w:t>R233</w:t>
                        </w:r>
                      </w:p>
                    </w:tc>
                    <w:tc>
                      <w:tcPr>
                        <w:tcW w:w="4820" w:type="dxa"/>
                      </w:tcPr>
                      <w:p w14:paraId="094BB219" w14:textId="77777777" w:rsidR="00C70867" w:rsidRPr="0027502F" w:rsidRDefault="00C70867" w:rsidP="00CA062C">
                        <w:pPr>
                          <w:spacing w:after="0"/>
                          <w:rPr>
                            <w:rFonts w:eastAsiaTheme="minorHAnsi"/>
                            <w:szCs w:val="22"/>
                          </w:rPr>
                        </w:pPr>
                        <w:r w:rsidRPr="0027502F">
                          <w:rPr>
                            <w:rFonts w:eastAsiaTheme="minorHAnsi"/>
                            <w:szCs w:val="22"/>
                          </w:rPr>
                          <w:t>An existing identifier &lt;Trader Excise Number&gt; in the set of &lt;TRADER AUTHORISATION&gt;</w:t>
                        </w:r>
                      </w:p>
                      <w:p w14:paraId="37FC13CB" w14:textId="77777777" w:rsidR="00C70867" w:rsidRPr="0027502F" w:rsidRDefault="00C70867" w:rsidP="00CA062C">
                        <w:pPr>
                          <w:spacing w:after="0"/>
                          <w:rPr>
                            <w:rFonts w:eastAsiaTheme="minorHAnsi"/>
                            <w:szCs w:val="22"/>
                          </w:rPr>
                        </w:pPr>
                        <w:r w:rsidRPr="0027502F">
                          <w:rPr>
                            <w:rFonts w:eastAsiaTheme="minorHAnsi"/>
                            <w:szCs w:val="22"/>
                          </w:rPr>
                          <w:t>The &lt;Operator Type Code&gt; of the referred &lt;TRADER&gt; must be:</w:t>
                        </w:r>
                      </w:p>
                      <w:p w14:paraId="5C901AC0" w14:textId="77777777" w:rsidR="00C70867" w:rsidRPr="0027502F" w:rsidRDefault="00C70867" w:rsidP="00CA062C">
                        <w:pPr>
                          <w:spacing w:after="0"/>
                          <w:rPr>
                            <w:rFonts w:eastAsiaTheme="minorHAnsi"/>
                            <w:szCs w:val="22"/>
                          </w:rPr>
                        </w:pPr>
                        <w:r w:rsidRPr="0027502F">
                          <w:rPr>
                            <w:rFonts w:eastAsiaTheme="minorHAnsi"/>
                            <w:szCs w:val="22"/>
                          </w:rPr>
                          <w:lastRenderedPageBreak/>
                          <w:t>- "Authorised warehouse keeper" OR "Registered consignor" for &lt;Temporary Registered Consignee&gt; authorisations OR;</w:t>
                        </w:r>
                      </w:p>
                      <w:p w14:paraId="1F5F26F2" w14:textId="77777777" w:rsidR="00C70867" w:rsidRPr="0027502F" w:rsidRDefault="00C70867" w:rsidP="00CA062C">
                        <w:pPr>
                          <w:spacing w:after="0"/>
                          <w:rPr>
                            <w:rFonts w:eastAsiaTheme="minorHAnsi"/>
                            <w:szCs w:val="22"/>
                          </w:rPr>
                        </w:pPr>
                        <w:r w:rsidRPr="0027502F">
                          <w:rPr>
                            <w:rFonts w:eastAsiaTheme="minorHAnsi"/>
                            <w:szCs w:val="22"/>
                          </w:rPr>
                          <w:t>- "Certified Consignor" for &lt;Temporary Certified Consignee&gt; authorisations OR;</w:t>
                        </w:r>
                      </w:p>
                      <w:p w14:paraId="2065DAAC" w14:textId="77777777" w:rsidR="00C70867" w:rsidRPr="0027502F" w:rsidRDefault="00C70867" w:rsidP="00CA062C">
                        <w:pPr>
                          <w:spacing w:after="0"/>
                          <w:rPr>
                            <w:rFonts w:eastAsiaTheme="minorHAnsi"/>
                            <w:szCs w:val="22"/>
                          </w:rPr>
                        </w:pPr>
                        <w:r w:rsidRPr="0027502F">
                          <w:rPr>
                            <w:rFonts w:eastAsiaTheme="minorHAnsi"/>
                            <w:szCs w:val="22"/>
                          </w:rPr>
                          <w:t>- "Certified Consignee" for &lt;Temporary Certified Consignor&gt; authorisations.</w:t>
                        </w:r>
                      </w:p>
                      <w:p w14:paraId="7E82BA45" w14:textId="77777777" w:rsidR="00C70867" w:rsidRPr="0027502F" w:rsidRDefault="00C70867" w:rsidP="00CA062C">
                        <w:pPr>
                          <w:spacing w:after="0"/>
                          <w:rPr>
                            <w:rFonts w:eastAsiaTheme="minorHAnsi"/>
                            <w:szCs w:val="22"/>
                          </w:rPr>
                        </w:pPr>
                        <w:r w:rsidRPr="0027502F">
                          <w:rPr>
                            <w:rFonts w:eastAsiaTheme="minorHAnsi"/>
                            <w:szCs w:val="22"/>
                          </w:rPr>
                          <w:t> </w:t>
                        </w:r>
                      </w:p>
                      <w:p w14:paraId="7830D556" w14:textId="77777777" w:rsidR="00C70867" w:rsidRPr="0027502F" w:rsidRDefault="00C70867" w:rsidP="00510350">
                        <w:pPr>
                          <w:spacing w:line="276" w:lineRule="auto"/>
                          <w:rPr>
                            <w:rFonts w:eastAsiaTheme="minorHAnsi"/>
                            <w:szCs w:val="22"/>
                          </w:rPr>
                        </w:pPr>
                        <w:r w:rsidRPr="0027502F">
                          <w:rPr>
                            <w:rFonts w:eastAsiaTheme="minorHAnsi"/>
                            <w:szCs w:val="22"/>
                          </w:rPr>
                          <w:t>In addition the Member State of the &lt;TRADER AUTHORISATION&gt; must be different from the Member State the &lt;TEMPORARY AUTHORISATION&gt; is registered for.</w:t>
                        </w:r>
                      </w:p>
                    </w:tc>
                    <w:tc>
                      <w:tcPr>
                        <w:tcW w:w="992" w:type="dxa"/>
                      </w:tcPr>
                      <w:p w14:paraId="04753038" w14:textId="77777777" w:rsidR="00C70867" w:rsidRPr="0027502F" w:rsidRDefault="00C70867" w:rsidP="00C70867">
                        <w:pPr>
                          <w:spacing w:line="276" w:lineRule="auto"/>
                          <w:rPr>
                            <w:szCs w:val="22"/>
                            <w:lang w:val="en-US"/>
                          </w:rPr>
                        </w:pPr>
                        <w:r w:rsidRPr="0027502F">
                          <w:rPr>
                            <w:szCs w:val="22"/>
                            <w:lang w:val="en-US"/>
                          </w:rPr>
                          <w:lastRenderedPageBreak/>
                          <w:t>IE713</w:t>
                        </w:r>
                      </w:p>
                    </w:tc>
                  </w:tr>
                  <w:tr w:rsidR="00C70867" w:rsidRPr="0027502F" w14:paraId="33627E08" w14:textId="77777777" w:rsidTr="00C70867">
                    <w:tc>
                      <w:tcPr>
                        <w:tcW w:w="884" w:type="dxa"/>
                      </w:tcPr>
                      <w:p w14:paraId="663CA5C5" w14:textId="77777777" w:rsidR="00C70867" w:rsidRPr="0027502F" w:rsidRDefault="00C70867" w:rsidP="00C70867">
                        <w:pPr>
                          <w:spacing w:line="276" w:lineRule="auto"/>
                          <w:rPr>
                            <w:szCs w:val="22"/>
                            <w:lang w:val="en-US"/>
                          </w:rPr>
                        </w:pPr>
                        <w:r w:rsidRPr="0027502F">
                          <w:rPr>
                            <w:szCs w:val="22"/>
                          </w:rPr>
                          <w:t xml:space="preserve">R044 </w:t>
                        </w:r>
                      </w:p>
                    </w:tc>
                    <w:tc>
                      <w:tcPr>
                        <w:tcW w:w="4820" w:type="dxa"/>
                      </w:tcPr>
                      <w:p w14:paraId="3FB074F9"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For TRADER Consignor</w:t>
                        </w:r>
                      </w:p>
                      <w:p w14:paraId="6F843857" w14:textId="77777777" w:rsidR="00C70867" w:rsidRPr="0027502F" w:rsidRDefault="00C70867" w:rsidP="00CA062C">
                        <w:pPr>
                          <w:autoSpaceDE w:val="0"/>
                          <w:autoSpaceDN w:val="0"/>
                          <w:adjustRightInd w:val="0"/>
                          <w:spacing w:after="0"/>
                          <w:rPr>
                            <w:rFonts w:eastAsiaTheme="minorHAnsi"/>
                            <w:szCs w:val="22"/>
                          </w:rPr>
                        </w:pPr>
                      </w:p>
                      <w:p w14:paraId="3E72512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An existing identifier &lt;Trader Excise Number&gt; in the set of &lt;TRADER AUTHORISATION&gt;</w:t>
                        </w:r>
                      </w:p>
                      <w:p w14:paraId="42A0F0A8" w14:textId="77777777" w:rsidR="00C70867" w:rsidRPr="0027502F" w:rsidRDefault="00C70867" w:rsidP="00CA062C">
                        <w:pPr>
                          <w:autoSpaceDE w:val="0"/>
                          <w:autoSpaceDN w:val="0"/>
                          <w:adjustRightInd w:val="0"/>
                          <w:spacing w:after="0"/>
                          <w:rPr>
                            <w:rFonts w:eastAsiaTheme="minorHAnsi"/>
                            <w:szCs w:val="22"/>
                          </w:rPr>
                        </w:pPr>
                      </w:p>
                      <w:p w14:paraId="333D378C"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&lt;Operator Type Code&gt; of the referred &lt;TRADER&gt; must be:</w:t>
                        </w:r>
                      </w:p>
                      <w:p w14:paraId="4E88B98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"Authorised warehouse keeper"; OR</w:t>
                        </w:r>
                      </w:p>
                      <w:p w14:paraId="6E41FDFA"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"Registered consignor"; OR</w:t>
                        </w:r>
                      </w:p>
                      <w:p w14:paraId="74B957C7" w14:textId="2CA09CEA"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"Certified consignor"</w:t>
                        </w:r>
                        <w:r w:rsidR="00D770A1" w:rsidRPr="0027502F">
                          <w:rPr>
                            <w:rFonts w:eastAsiaTheme="minorHAnsi"/>
                            <w:szCs w:val="22"/>
                          </w:rPr>
                          <w:t>; OR</w:t>
                        </w:r>
                      </w:p>
                      <w:p w14:paraId="28B0901B" w14:textId="4056C937" w:rsidR="00D770A1" w:rsidRPr="0027502F" w:rsidRDefault="00D770A1" w:rsidP="00CA062C">
                        <w:pPr>
                          <w:autoSpaceDE w:val="0"/>
                          <w:autoSpaceDN w:val="0"/>
                          <w:adjustRightInd w:val="0"/>
                          <w:spacing w:after="0"/>
                          <w:rPr>
                            <w:rFonts w:eastAsiaTheme="minorHAnsi"/>
                            <w:szCs w:val="22"/>
                          </w:rPr>
                        </w:pPr>
                        <w:r w:rsidRPr="0027502F">
                          <w:rPr>
                            <w:rFonts w:eastAsiaTheme="minorHAnsi"/>
                            <w:szCs w:val="22"/>
                          </w:rPr>
                          <w:t>- "Temporary Certified Consignor".</w:t>
                        </w:r>
                      </w:p>
                      <w:p w14:paraId="05696628" w14:textId="77777777" w:rsidR="00C70867" w:rsidRPr="0027502F" w:rsidRDefault="00C70867" w:rsidP="00CA062C">
                        <w:pPr>
                          <w:autoSpaceDE w:val="0"/>
                          <w:autoSpaceDN w:val="0"/>
                          <w:adjustRightInd w:val="0"/>
                          <w:spacing w:after="0"/>
                          <w:rPr>
                            <w:rFonts w:eastAsiaTheme="minorHAnsi"/>
                            <w:szCs w:val="22"/>
                          </w:rPr>
                        </w:pPr>
                      </w:p>
                      <w:p w14:paraId="3780BF8F"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For TRADER Place of dispatch</w:t>
                        </w:r>
                      </w:p>
                      <w:p w14:paraId="61419F2C" w14:textId="77777777" w:rsidR="00C70867" w:rsidRPr="0027502F" w:rsidRDefault="00C70867" w:rsidP="00CA062C">
                        <w:pPr>
                          <w:autoSpaceDE w:val="0"/>
                          <w:autoSpaceDN w:val="0"/>
                          <w:adjustRightInd w:val="0"/>
                          <w:spacing w:after="0"/>
                          <w:rPr>
                            <w:rFonts w:eastAsiaTheme="minorHAnsi"/>
                            <w:szCs w:val="22"/>
                          </w:rPr>
                        </w:pPr>
                      </w:p>
                      <w:p w14:paraId="2D844D1A"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An existing identifier &lt;Tax Warehouse Reference&gt; (Excise Number in SEED).</w:t>
                        </w:r>
                      </w:p>
                    </w:tc>
                    <w:tc>
                      <w:tcPr>
                        <w:tcW w:w="992" w:type="dxa"/>
                      </w:tcPr>
                      <w:p w14:paraId="478EAA6C" w14:textId="77777777" w:rsidR="00C70867" w:rsidRPr="0027502F" w:rsidRDefault="00C70867" w:rsidP="00C70867">
                        <w:pPr>
                          <w:spacing w:line="276" w:lineRule="auto"/>
                          <w:rPr>
                            <w:szCs w:val="22"/>
                            <w:lang w:val="en-US"/>
                          </w:rPr>
                        </w:pPr>
                        <w:r w:rsidRPr="0027502F">
                          <w:rPr>
                            <w:szCs w:val="22"/>
                            <w:lang w:val="en-US"/>
                          </w:rPr>
                          <w:t>IE801,</w:t>
                        </w:r>
                      </w:p>
                      <w:p w14:paraId="472CD21E" w14:textId="77777777" w:rsidR="00C70867" w:rsidRPr="0027502F" w:rsidRDefault="00C70867" w:rsidP="00C70867">
                        <w:pPr>
                          <w:spacing w:line="276" w:lineRule="auto"/>
                          <w:rPr>
                            <w:szCs w:val="22"/>
                            <w:lang w:val="en-US"/>
                          </w:rPr>
                        </w:pPr>
                        <w:r w:rsidRPr="0027502F">
                          <w:rPr>
                            <w:szCs w:val="22"/>
                            <w:lang w:val="en-US"/>
                          </w:rPr>
                          <w:t>IE815,</w:t>
                        </w:r>
                      </w:p>
                      <w:p w14:paraId="1D859D6C" w14:textId="77777777" w:rsidR="00C70867" w:rsidRPr="0027502F" w:rsidRDefault="00C70867" w:rsidP="00C70867">
                        <w:pPr>
                          <w:spacing w:line="276" w:lineRule="auto"/>
                          <w:rPr>
                            <w:szCs w:val="22"/>
                            <w:lang w:val="en-US"/>
                          </w:rPr>
                        </w:pPr>
                        <w:r w:rsidRPr="0027502F">
                          <w:rPr>
                            <w:szCs w:val="22"/>
                            <w:lang w:val="en-US"/>
                          </w:rPr>
                          <w:t>IE821,</w:t>
                        </w:r>
                      </w:p>
                      <w:p w14:paraId="29F4E784" w14:textId="77777777" w:rsidR="00C70867" w:rsidRPr="0027502F" w:rsidRDefault="00C70867" w:rsidP="00C70867">
                        <w:pPr>
                          <w:spacing w:line="276" w:lineRule="auto"/>
                          <w:rPr>
                            <w:szCs w:val="22"/>
                            <w:lang w:val="en-US"/>
                          </w:rPr>
                        </w:pPr>
                        <w:r w:rsidRPr="0027502F">
                          <w:rPr>
                            <w:szCs w:val="22"/>
                            <w:lang w:val="en-US"/>
                          </w:rPr>
                          <w:t>IE871.</w:t>
                        </w:r>
                      </w:p>
                    </w:tc>
                  </w:tr>
                  <w:tr w:rsidR="00C70867" w:rsidRPr="0027502F" w14:paraId="652C6A78" w14:textId="77777777" w:rsidTr="00C70867">
                    <w:tc>
                      <w:tcPr>
                        <w:tcW w:w="884" w:type="dxa"/>
                      </w:tcPr>
                      <w:p w14:paraId="6489D2E5" w14:textId="77777777" w:rsidR="00C70867" w:rsidRPr="0027502F" w:rsidRDefault="00C70867" w:rsidP="00C70867">
                        <w:pPr>
                          <w:spacing w:line="276" w:lineRule="auto"/>
                          <w:rPr>
                            <w:szCs w:val="22"/>
                            <w:lang w:val="en-US"/>
                          </w:rPr>
                        </w:pPr>
                        <w:r w:rsidRPr="0027502F">
                          <w:rPr>
                            <w:szCs w:val="22"/>
                          </w:rPr>
                          <w:t>R045</w:t>
                        </w:r>
                      </w:p>
                    </w:tc>
                    <w:tc>
                      <w:tcPr>
                        <w:tcW w:w="4820" w:type="dxa"/>
                      </w:tcPr>
                      <w:p w14:paraId="166C7ACE" w14:textId="77777777" w:rsidR="00C70867" w:rsidRPr="0027502F" w:rsidRDefault="00C70867" w:rsidP="00CA062C">
                        <w:pPr>
                          <w:spacing w:after="0"/>
                          <w:rPr>
                            <w:rFonts w:eastAsiaTheme="minorHAnsi"/>
                            <w:szCs w:val="22"/>
                          </w:rPr>
                        </w:pPr>
                        <w:r w:rsidRPr="0027502F">
                          <w:rPr>
                            <w:rFonts w:eastAsiaTheme="minorHAnsi"/>
                            <w:szCs w:val="22"/>
                          </w:rPr>
                          <w:t>The possible values of &lt;Trader Identification&gt; are described in the following table:</w:t>
                        </w:r>
                      </w:p>
                      <w:p w14:paraId="5AAFDB9E" w14:textId="77777777" w:rsidR="00C70867" w:rsidRPr="0027502F" w:rsidRDefault="00C70867" w:rsidP="00CA062C">
                        <w:pPr>
                          <w:spacing w:after="0"/>
                          <w:rPr>
                            <w:rFonts w:eastAsiaTheme="minorHAnsi"/>
                            <w:szCs w:val="22"/>
                          </w:rPr>
                        </w:pPr>
                        <w:r w:rsidRPr="0027502F">
                          <w:rPr>
                            <w:rFonts w:eastAsiaTheme="minorHAnsi"/>
                            <w:szCs w:val="22"/>
                          </w:rPr>
                          <w:t>If Destination Type Code==1 - Destination - Tax warehouse</w:t>
                        </w:r>
                      </w:p>
                      <w:p w14:paraId="278931BD" w14:textId="77777777" w:rsidR="00C70867" w:rsidRPr="0027502F" w:rsidRDefault="00C70867" w:rsidP="00CA062C">
                        <w:pPr>
                          <w:spacing w:after="0"/>
                          <w:rPr>
                            <w:rFonts w:eastAsiaTheme="minorHAnsi"/>
                            <w:szCs w:val="22"/>
                          </w:rPr>
                        </w:pPr>
                        <w:r w:rsidRPr="0027502F">
                          <w:rPr>
                            <w:rFonts w:eastAsiaTheme="minorHAnsi"/>
                            <w:szCs w:val="22"/>
                          </w:rPr>
                          <w:t>Then</w:t>
                        </w:r>
                      </w:p>
                      <w:p w14:paraId="5545E45E"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Excise number (1)</w:t>
                        </w:r>
                      </w:p>
                      <w:p w14:paraId="7556D9A4"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Tax Warehouse Reference (Excise Number) (5)</w:t>
                        </w:r>
                      </w:p>
                      <w:p w14:paraId="1FE84D36" w14:textId="77777777" w:rsidR="00C70867" w:rsidRPr="0027502F" w:rsidRDefault="00C70867" w:rsidP="00CA062C">
                        <w:pPr>
                          <w:spacing w:after="0"/>
                          <w:rPr>
                            <w:rFonts w:eastAsiaTheme="minorHAnsi"/>
                            <w:szCs w:val="22"/>
                          </w:rPr>
                        </w:pPr>
                        <w:r w:rsidRPr="0027502F">
                          <w:rPr>
                            <w:rFonts w:eastAsiaTheme="minorHAnsi"/>
                            <w:szCs w:val="22"/>
                          </w:rPr>
                          <w:t>If Destination Type Code==2 - Destination - Registered consignee</w:t>
                        </w:r>
                      </w:p>
                      <w:p w14:paraId="2DE6C1FF" w14:textId="77777777" w:rsidR="00C70867" w:rsidRPr="0027502F" w:rsidRDefault="00C70867" w:rsidP="00CA062C">
                        <w:pPr>
                          <w:spacing w:after="0"/>
                          <w:rPr>
                            <w:rFonts w:eastAsiaTheme="minorHAnsi"/>
                            <w:szCs w:val="22"/>
                          </w:rPr>
                        </w:pPr>
                        <w:r w:rsidRPr="0027502F">
                          <w:rPr>
                            <w:rFonts w:eastAsiaTheme="minorHAnsi"/>
                            <w:szCs w:val="22"/>
                          </w:rPr>
                          <w:t>Then</w:t>
                        </w:r>
                      </w:p>
                      <w:p w14:paraId="08AD2204"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Excise number (2)</w:t>
                        </w:r>
                      </w:p>
                      <w:p w14:paraId="74FEA6C7" w14:textId="77777777" w:rsidR="00C70867" w:rsidRPr="0027502F" w:rsidRDefault="00C70867" w:rsidP="00CA062C">
                        <w:pPr>
                          <w:spacing w:after="0"/>
                          <w:rPr>
                            <w:rFonts w:eastAsiaTheme="minorHAnsi"/>
                            <w:szCs w:val="22"/>
                          </w:rPr>
                        </w:pPr>
                        <w:r w:rsidRPr="0027502F">
                          <w:rPr>
                            <w:rFonts w:eastAsiaTheme="minorHAnsi"/>
                            <w:szCs w:val="22"/>
                          </w:rPr>
                          <w:lastRenderedPageBreak/>
                          <w:t>TRADER Place of Delivery.Trader Identification -&gt; Any identification (*)</w:t>
                        </w:r>
                      </w:p>
                      <w:p w14:paraId="68510A64" w14:textId="77777777" w:rsidR="00C70867" w:rsidRPr="0027502F" w:rsidRDefault="00C70867" w:rsidP="00CA062C">
                        <w:pPr>
                          <w:spacing w:after="0"/>
                          <w:rPr>
                            <w:rFonts w:eastAsiaTheme="minorHAnsi"/>
                            <w:szCs w:val="22"/>
                          </w:rPr>
                        </w:pPr>
                        <w:r w:rsidRPr="0027502F">
                          <w:rPr>
                            <w:rFonts w:eastAsiaTheme="minorHAnsi"/>
                            <w:szCs w:val="22"/>
                          </w:rPr>
                          <w:t>If Destination Type Code==3 - Destination - Temporary registered consignee</w:t>
                        </w:r>
                      </w:p>
                      <w:p w14:paraId="08087FF7" w14:textId="77777777" w:rsidR="00C70867" w:rsidRPr="0027502F" w:rsidRDefault="00C70867" w:rsidP="00CA062C">
                        <w:pPr>
                          <w:spacing w:after="0"/>
                          <w:rPr>
                            <w:rFonts w:eastAsiaTheme="minorHAnsi"/>
                            <w:szCs w:val="22"/>
                          </w:rPr>
                        </w:pPr>
                        <w:r w:rsidRPr="0027502F">
                          <w:rPr>
                            <w:rFonts w:eastAsiaTheme="minorHAnsi"/>
                            <w:szCs w:val="22"/>
                          </w:rPr>
                          <w:t>Then</w:t>
                        </w:r>
                      </w:p>
                      <w:p w14:paraId="4921CDD8"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-&gt;Temporary authorisation reference (4)</w:t>
                        </w:r>
                      </w:p>
                      <w:p w14:paraId="30E2AA44"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-&gt;Any identification (*)</w:t>
                        </w:r>
                      </w:p>
                      <w:p w14:paraId="02AAC188" w14:textId="77777777" w:rsidR="00C70867" w:rsidRPr="0027502F" w:rsidRDefault="00C70867" w:rsidP="00CA062C">
                        <w:pPr>
                          <w:spacing w:after="0"/>
                          <w:rPr>
                            <w:rFonts w:eastAsiaTheme="minorHAnsi"/>
                            <w:szCs w:val="22"/>
                          </w:rPr>
                        </w:pPr>
                        <w:r w:rsidRPr="0027502F">
                          <w:rPr>
                            <w:rFonts w:eastAsiaTheme="minorHAnsi"/>
                            <w:szCs w:val="22"/>
                          </w:rPr>
                          <w:t>If Destination Type Code==4 - Destination - Direct delivery</w:t>
                        </w:r>
                      </w:p>
                      <w:p w14:paraId="6BCF352D" w14:textId="77777777" w:rsidR="00C70867" w:rsidRPr="0027502F" w:rsidRDefault="00C70867" w:rsidP="00CA062C">
                        <w:pPr>
                          <w:spacing w:after="0"/>
                          <w:rPr>
                            <w:rFonts w:eastAsiaTheme="minorHAnsi"/>
                            <w:szCs w:val="22"/>
                          </w:rPr>
                        </w:pPr>
                        <w:r w:rsidRPr="0027502F">
                          <w:rPr>
                            <w:rFonts w:eastAsiaTheme="minorHAnsi"/>
                            <w:szCs w:val="22"/>
                          </w:rPr>
                          <w:t>Then</w:t>
                        </w:r>
                      </w:p>
                      <w:p w14:paraId="0737F717"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Excise number (3)</w:t>
                        </w:r>
                      </w:p>
                      <w:p w14:paraId="090EDB97"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(Does not apply)</w:t>
                        </w:r>
                      </w:p>
                      <w:p w14:paraId="1A0AE61B"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Code==5 - Destination - Exempted consignee</w:t>
                        </w:r>
                      </w:p>
                      <w:p w14:paraId="2F2A60C4" w14:textId="77777777" w:rsidR="00C70867" w:rsidRPr="0027502F" w:rsidRDefault="00C70867" w:rsidP="00CA062C">
                        <w:pPr>
                          <w:spacing w:after="0"/>
                          <w:rPr>
                            <w:rFonts w:eastAsiaTheme="minorHAnsi"/>
                            <w:szCs w:val="22"/>
                          </w:rPr>
                        </w:pPr>
                        <w:r w:rsidRPr="0027502F">
                          <w:rPr>
                            <w:rFonts w:eastAsiaTheme="minorHAnsi"/>
                            <w:szCs w:val="22"/>
                          </w:rPr>
                          <w:t>Then</w:t>
                        </w:r>
                      </w:p>
                      <w:p w14:paraId="07CF1992"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(Does not apply)</w:t>
                        </w:r>
                      </w:p>
                      <w:p w14:paraId="2F14ABC4"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Any identification (*)</w:t>
                        </w:r>
                      </w:p>
                      <w:p w14:paraId="470E3ABF"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Code==6 - Destination – Export</w:t>
                        </w:r>
                      </w:p>
                      <w:p w14:paraId="07F0823D" w14:textId="77777777" w:rsidR="00C70867" w:rsidRPr="0027502F" w:rsidRDefault="00C70867" w:rsidP="00CA062C">
                        <w:pPr>
                          <w:spacing w:after="0"/>
                          <w:rPr>
                            <w:rFonts w:eastAsiaTheme="minorHAnsi"/>
                            <w:szCs w:val="22"/>
                          </w:rPr>
                        </w:pPr>
                        <w:r w:rsidRPr="0027502F">
                          <w:rPr>
                            <w:rFonts w:eastAsiaTheme="minorHAnsi"/>
                            <w:szCs w:val="22"/>
                          </w:rPr>
                          <w:t>Then</w:t>
                        </w:r>
                      </w:p>
                      <w:p w14:paraId="30C11143"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VAT number (optional)</w:t>
                        </w:r>
                      </w:p>
                      <w:p w14:paraId="79C00C88"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(The data group &lt;TRADER Place of Delivery&gt; does not exist)</w:t>
                        </w:r>
                      </w:p>
                      <w:p w14:paraId="57ADAB66" w14:textId="77777777" w:rsidR="00C70867" w:rsidRPr="0027502F" w:rsidRDefault="00C70867" w:rsidP="00CA062C">
                        <w:pPr>
                          <w:spacing w:after="0"/>
                          <w:rPr>
                            <w:rFonts w:eastAsiaTheme="minorHAnsi"/>
                            <w:szCs w:val="22"/>
                          </w:rPr>
                        </w:pPr>
                        <w:r w:rsidRPr="0027502F">
                          <w:rPr>
                            <w:rFonts w:eastAsiaTheme="minorHAnsi"/>
                            <w:szCs w:val="22"/>
                          </w:rPr>
                          <w:t> </w:t>
                        </w:r>
                      </w:p>
                      <w:p w14:paraId="3C955AC5" w14:textId="77777777" w:rsidR="00C70867" w:rsidRPr="00FA7B78" w:rsidRDefault="00C70867" w:rsidP="00CA062C">
                        <w:pPr>
                          <w:spacing w:after="0"/>
                          <w:rPr>
                            <w:rFonts w:eastAsiaTheme="minorHAnsi"/>
                            <w:szCs w:val="22"/>
                            <w:lang w:val="fr-BE"/>
                          </w:rPr>
                        </w:pPr>
                        <w:r w:rsidRPr="00FA7B78">
                          <w:rPr>
                            <w:rFonts w:eastAsiaTheme="minorHAnsi"/>
                            <w:szCs w:val="22"/>
                            <w:lang w:val="fr-BE"/>
                          </w:rPr>
                          <w:t>If Destination Type Code==9 - Destination – Certified Consignee</w:t>
                        </w:r>
                      </w:p>
                      <w:p w14:paraId="48C814ED" w14:textId="77777777" w:rsidR="00C70867" w:rsidRPr="0027502F" w:rsidRDefault="00C70867" w:rsidP="00CA062C">
                        <w:pPr>
                          <w:spacing w:after="0"/>
                          <w:rPr>
                            <w:rFonts w:eastAsiaTheme="minorHAnsi"/>
                            <w:szCs w:val="22"/>
                          </w:rPr>
                        </w:pPr>
                        <w:r w:rsidRPr="0027502F">
                          <w:rPr>
                            <w:rFonts w:eastAsiaTheme="minorHAnsi"/>
                            <w:szCs w:val="22"/>
                          </w:rPr>
                          <w:t>Then</w:t>
                        </w:r>
                      </w:p>
                      <w:p w14:paraId="3ED7AE60" w14:textId="77777777" w:rsidR="00C70867" w:rsidRPr="0027502F" w:rsidRDefault="00C70867" w:rsidP="00CA062C">
                        <w:pPr>
                          <w:spacing w:after="0"/>
                          <w:rPr>
                            <w:rFonts w:eastAsiaTheme="minorHAnsi"/>
                            <w:szCs w:val="22"/>
                          </w:rPr>
                        </w:pPr>
                        <w:r w:rsidRPr="0027502F">
                          <w:rPr>
                            <w:rFonts w:eastAsiaTheme="minorHAnsi"/>
                            <w:szCs w:val="22"/>
                          </w:rPr>
                          <w:t>TRADER CONSIGNEE. Trader Identification -&gt; Excise Number (6)</w:t>
                        </w:r>
                      </w:p>
                      <w:p w14:paraId="73497063"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Any identification (*)</w:t>
                        </w:r>
                      </w:p>
                      <w:p w14:paraId="63698C29" w14:textId="77777777" w:rsidR="00C70867" w:rsidRPr="0027502F" w:rsidRDefault="00C70867" w:rsidP="00CA062C">
                        <w:pPr>
                          <w:spacing w:after="0"/>
                          <w:rPr>
                            <w:rFonts w:eastAsiaTheme="minorHAnsi"/>
                            <w:szCs w:val="22"/>
                          </w:rPr>
                        </w:pPr>
                        <w:r w:rsidRPr="0027502F">
                          <w:rPr>
                            <w:rFonts w:eastAsiaTheme="minorHAnsi"/>
                            <w:szCs w:val="22"/>
                          </w:rPr>
                          <w:t> </w:t>
                        </w:r>
                      </w:p>
                      <w:p w14:paraId="6332E705" w14:textId="77777777" w:rsidR="00C70867" w:rsidRPr="0027502F" w:rsidRDefault="00C70867" w:rsidP="00CA062C">
                        <w:pPr>
                          <w:spacing w:after="0"/>
                          <w:rPr>
                            <w:rFonts w:eastAsiaTheme="minorHAnsi"/>
                            <w:szCs w:val="22"/>
                          </w:rPr>
                        </w:pPr>
                        <w:r w:rsidRPr="0027502F">
                          <w:rPr>
                            <w:rFonts w:eastAsiaTheme="minorHAnsi"/>
                            <w:szCs w:val="22"/>
                          </w:rPr>
                          <w:t>If Destination Type Code==10 - Destination – Temporary Certified Consignee</w:t>
                        </w:r>
                      </w:p>
                      <w:p w14:paraId="32D59AC3" w14:textId="77777777" w:rsidR="00C70867" w:rsidRPr="0027502F" w:rsidRDefault="00C70867" w:rsidP="00CA062C">
                        <w:pPr>
                          <w:spacing w:after="0"/>
                          <w:rPr>
                            <w:rFonts w:eastAsiaTheme="minorHAnsi"/>
                            <w:szCs w:val="22"/>
                          </w:rPr>
                        </w:pPr>
                        <w:r w:rsidRPr="0027502F">
                          <w:rPr>
                            <w:rFonts w:eastAsiaTheme="minorHAnsi"/>
                            <w:szCs w:val="22"/>
                          </w:rPr>
                          <w:t>Then</w:t>
                        </w:r>
                      </w:p>
                      <w:p w14:paraId="479EEC8D" w14:textId="77777777" w:rsidR="00C70867" w:rsidRPr="0027502F" w:rsidRDefault="00C70867" w:rsidP="00CA062C">
                        <w:pPr>
                          <w:spacing w:after="0"/>
                          <w:rPr>
                            <w:rFonts w:eastAsiaTheme="minorHAnsi"/>
                            <w:szCs w:val="22"/>
                          </w:rPr>
                        </w:pPr>
                        <w:r w:rsidRPr="0027502F">
                          <w:rPr>
                            <w:rFonts w:eastAsiaTheme="minorHAnsi"/>
                            <w:szCs w:val="22"/>
                          </w:rPr>
                          <w:lastRenderedPageBreak/>
                          <w:t>TRADER CONSIGNEE. Trader Identification -&gt; Temporary Authorisation Reference (4)</w:t>
                        </w:r>
                      </w:p>
                      <w:p w14:paraId="36E5C287" w14:textId="77777777" w:rsidR="00C70867" w:rsidRPr="0027502F" w:rsidRDefault="00C70867" w:rsidP="00CA062C">
                        <w:pPr>
                          <w:spacing w:after="0"/>
                          <w:rPr>
                            <w:rFonts w:eastAsiaTheme="minorHAnsi"/>
                            <w:szCs w:val="22"/>
                          </w:rPr>
                        </w:pPr>
                        <w:r w:rsidRPr="0027502F">
                          <w:rPr>
                            <w:rFonts w:eastAsiaTheme="minorHAnsi"/>
                            <w:szCs w:val="22"/>
                          </w:rPr>
                          <w:t>TRADER Place of Delivery.Trader Identification -&gt; Any identification (*)</w:t>
                        </w:r>
                      </w:p>
                      <w:p w14:paraId="27647EB3" w14:textId="77777777" w:rsidR="00C70867" w:rsidRPr="0027502F" w:rsidRDefault="00C70867" w:rsidP="00CA062C">
                        <w:pPr>
                          <w:spacing w:after="0"/>
                          <w:rPr>
                            <w:rFonts w:eastAsiaTheme="minorHAnsi"/>
                            <w:szCs w:val="22"/>
                          </w:rPr>
                        </w:pPr>
                        <w:r w:rsidRPr="0027502F">
                          <w:rPr>
                            <w:rFonts w:eastAsiaTheme="minorHAnsi"/>
                            <w:szCs w:val="22"/>
                          </w:rPr>
                          <w:t>(1) The operator type of the consignee is "Authorised warehouse keeper". An existing identifier &lt;Trader Excise Number&gt; in the set of &lt;TRADER AUTHORISATION&gt;;</w:t>
                        </w:r>
                      </w:p>
                      <w:p w14:paraId="555D61B5" w14:textId="77777777" w:rsidR="00C70867" w:rsidRPr="0027502F" w:rsidRDefault="00C70867" w:rsidP="00CA062C">
                        <w:pPr>
                          <w:spacing w:after="0"/>
                          <w:rPr>
                            <w:rFonts w:eastAsiaTheme="minorHAnsi"/>
                            <w:szCs w:val="22"/>
                          </w:rPr>
                        </w:pPr>
                        <w:r w:rsidRPr="0027502F">
                          <w:rPr>
                            <w:rFonts w:eastAsiaTheme="minorHAnsi"/>
                            <w:szCs w:val="22"/>
                          </w:rPr>
                          <w:t>(2) The operator type of the consignee is "Registered consignee". An existing identifier &lt;Trader Excise Number&gt; in the set of &lt;TRADER AUTHORISATION&gt;;</w:t>
                        </w:r>
                      </w:p>
                      <w:p w14:paraId="7A7A3DEF" w14:textId="77777777" w:rsidR="00C70867" w:rsidRPr="0027502F" w:rsidRDefault="00C70867" w:rsidP="00CA062C">
                        <w:pPr>
                          <w:spacing w:after="0"/>
                          <w:rPr>
                            <w:rFonts w:eastAsiaTheme="minorHAnsi"/>
                            <w:szCs w:val="22"/>
                          </w:rPr>
                        </w:pPr>
                        <w:r w:rsidRPr="0027502F">
                          <w:rPr>
                            <w:rFonts w:eastAsiaTheme="minorHAnsi"/>
                            <w:szCs w:val="22"/>
                          </w:rPr>
                          <w:t>(3) The operator type of the consignee is either "Authorised warehouse keeper" or "Registered consignee" An existing identifier &lt;Trader Excise Number&gt; in the set of &lt;TRADER AUTHORISATION&gt;;</w:t>
                        </w:r>
                      </w:p>
                      <w:p w14:paraId="3EA6EA38" w14:textId="77777777" w:rsidR="00C70867" w:rsidRPr="0027502F" w:rsidRDefault="00C70867" w:rsidP="00CA062C">
                        <w:pPr>
                          <w:spacing w:after="0"/>
                          <w:rPr>
                            <w:rFonts w:eastAsiaTheme="minorHAnsi"/>
                            <w:szCs w:val="22"/>
                          </w:rPr>
                        </w:pPr>
                        <w:r w:rsidRPr="0027502F">
                          <w:rPr>
                            <w:rFonts w:eastAsiaTheme="minorHAnsi"/>
                            <w:szCs w:val="22"/>
                          </w:rPr>
                          <w:t>(4) An existing &lt;Temporary Authorisation Reference&gt; in the set of &lt;TEMPORARY AUTHORISATION&gt;;</w:t>
                        </w:r>
                      </w:p>
                      <w:p w14:paraId="24742B81" w14:textId="77777777" w:rsidR="00C70867" w:rsidRPr="0027502F" w:rsidRDefault="00C70867" w:rsidP="00CA062C">
                        <w:pPr>
                          <w:spacing w:after="0"/>
                          <w:rPr>
                            <w:rFonts w:eastAsiaTheme="minorHAnsi"/>
                            <w:szCs w:val="22"/>
                          </w:rPr>
                        </w:pPr>
                        <w:r w:rsidRPr="0027502F">
                          <w:rPr>
                            <w:rFonts w:eastAsiaTheme="minorHAnsi"/>
                            <w:szCs w:val="22"/>
                          </w:rPr>
                          <w:t>(5) An existing identifier &lt;Tax Warehouse Reference&gt; in the set of &lt;TAX WAREHOUSE&gt;;</w:t>
                        </w:r>
                      </w:p>
                      <w:p w14:paraId="17B5C071" w14:textId="77777777" w:rsidR="00C70867" w:rsidRPr="0027502F" w:rsidRDefault="00C70867" w:rsidP="00CA062C">
                        <w:pPr>
                          <w:spacing w:after="0"/>
                          <w:rPr>
                            <w:rFonts w:eastAsiaTheme="minorHAnsi"/>
                            <w:szCs w:val="22"/>
                          </w:rPr>
                        </w:pPr>
                        <w:r w:rsidRPr="0027502F">
                          <w:rPr>
                            <w:rFonts w:eastAsiaTheme="minorHAnsi"/>
                            <w:szCs w:val="22"/>
                          </w:rPr>
                          <w:t>(6) The operator type of the consignee is "Certified consignee". An existing identifier &lt;Trader Excise Number&gt; in the set of &lt;TRADER AUTHORISATION&gt;;</w:t>
                        </w:r>
                      </w:p>
                      <w:p w14:paraId="32A47AF4" w14:textId="77777777" w:rsidR="00C70867" w:rsidRPr="0027502F" w:rsidRDefault="00C70867" w:rsidP="00CA062C">
                        <w:pPr>
                          <w:spacing w:after="0"/>
                          <w:rPr>
                            <w:rFonts w:eastAsiaTheme="minorHAnsi"/>
                            <w:szCs w:val="22"/>
                          </w:rPr>
                        </w:pPr>
                        <w:r w:rsidRPr="0027502F">
                          <w:rPr>
                            <w:rFonts w:eastAsiaTheme="minorHAnsi"/>
                            <w:szCs w:val="22"/>
                          </w:rPr>
                          <w:t>(*) For the place of delivery, "Any identification" means: a VAT number or any other identifier; it is optional.</w:t>
                        </w:r>
                      </w:p>
                      <w:p w14:paraId="6B0DBC8D" w14:textId="77777777" w:rsidR="00C70867" w:rsidRPr="0027502F" w:rsidRDefault="00C70867" w:rsidP="00CA062C">
                        <w:pPr>
                          <w:spacing w:after="0"/>
                          <w:rPr>
                            <w:rFonts w:eastAsiaTheme="minorHAnsi"/>
                            <w:szCs w:val="22"/>
                          </w:rPr>
                        </w:pPr>
                        <w:r w:rsidRPr="0027502F">
                          <w:rPr>
                            <w:rFonts w:eastAsiaTheme="minorHAnsi"/>
                            <w:szCs w:val="22"/>
                          </w:rPr>
                          <w:t>When the value of the “TRADER CONSIGNEE.Trader Identification” and “TRADER Place of Delivery. Trader Identification” is any of the following: “Excise Number” or “Tax Warehouse Reference” or “Temporary Authorisation Reference”, then the structure of the value should comply with the structure of the “Trader Excise Number/Tax Warehouse Reference”'.</w:t>
                        </w:r>
                      </w:p>
                    </w:tc>
                    <w:tc>
                      <w:tcPr>
                        <w:tcW w:w="992" w:type="dxa"/>
                      </w:tcPr>
                      <w:p w14:paraId="09076C3B" w14:textId="77777777" w:rsidR="00C70867" w:rsidRPr="00FA7B78" w:rsidRDefault="00C70867" w:rsidP="00C70867">
                        <w:pPr>
                          <w:spacing w:line="276" w:lineRule="auto"/>
                          <w:rPr>
                            <w:szCs w:val="22"/>
                            <w:lang w:val="nl-BE"/>
                          </w:rPr>
                        </w:pPr>
                        <w:r w:rsidRPr="00FA7B78">
                          <w:rPr>
                            <w:szCs w:val="22"/>
                            <w:lang w:val="nl-BE"/>
                          </w:rPr>
                          <w:lastRenderedPageBreak/>
                          <w:t>IE801,</w:t>
                        </w:r>
                      </w:p>
                      <w:p w14:paraId="7CCFC269" w14:textId="77777777" w:rsidR="00C70867" w:rsidRPr="00FA7B78" w:rsidRDefault="00C70867" w:rsidP="00C70867">
                        <w:pPr>
                          <w:spacing w:line="276" w:lineRule="auto"/>
                          <w:rPr>
                            <w:szCs w:val="22"/>
                            <w:lang w:val="nl-BE"/>
                          </w:rPr>
                        </w:pPr>
                        <w:r w:rsidRPr="00FA7B78">
                          <w:rPr>
                            <w:szCs w:val="22"/>
                            <w:lang w:val="nl-BE"/>
                          </w:rPr>
                          <w:t>IE813,</w:t>
                        </w:r>
                      </w:p>
                      <w:p w14:paraId="49623213" w14:textId="77777777" w:rsidR="00C70867" w:rsidRPr="00FA7B78" w:rsidRDefault="00C70867" w:rsidP="00C70867">
                        <w:pPr>
                          <w:spacing w:line="276" w:lineRule="auto"/>
                          <w:rPr>
                            <w:szCs w:val="22"/>
                            <w:lang w:val="nl-BE"/>
                          </w:rPr>
                        </w:pPr>
                        <w:r w:rsidRPr="00FA7B78">
                          <w:rPr>
                            <w:szCs w:val="22"/>
                            <w:lang w:val="nl-BE"/>
                          </w:rPr>
                          <w:t>IE815,</w:t>
                        </w:r>
                      </w:p>
                      <w:p w14:paraId="5727ED86" w14:textId="77777777" w:rsidR="00C70867" w:rsidRPr="00FA7B78" w:rsidRDefault="00C70867" w:rsidP="00C70867">
                        <w:pPr>
                          <w:spacing w:line="276" w:lineRule="auto"/>
                          <w:rPr>
                            <w:szCs w:val="22"/>
                            <w:lang w:val="nl-BE"/>
                          </w:rPr>
                        </w:pPr>
                        <w:r w:rsidRPr="00FA7B78">
                          <w:rPr>
                            <w:szCs w:val="22"/>
                            <w:lang w:val="nl-BE"/>
                          </w:rPr>
                          <w:t>IE818,</w:t>
                        </w:r>
                      </w:p>
                      <w:p w14:paraId="31D019BA" w14:textId="77777777" w:rsidR="00C70867" w:rsidRPr="00FA7B78" w:rsidRDefault="00C70867" w:rsidP="00C70867">
                        <w:pPr>
                          <w:spacing w:line="276" w:lineRule="auto"/>
                          <w:rPr>
                            <w:szCs w:val="22"/>
                            <w:lang w:val="nl-BE"/>
                          </w:rPr>
                        </w:pPr>
                        <w:r w:rsidRPr="00FA7B78">
                          <w:rPr>
                            <w:szCs w:val="22"/>
                            <w:lang w:val="nl-BE"/>
                          </w:rPr>
                          <w:t>IE819</w:t>
                        </w:r>
                      </w:p>
                      <w:p w14:paraId="1777CB91" w14:textId="77777777" w:rsidR="00C70867" w:rsidRPr="00FA7B78" w:rsidRDefault="00C70867" w:rsidP="00C70867">
                        <w:pPr>
                          <w:spacing w:line="276" w:lineRule="auto"/>
                          <w:rPr>
                            <w:szCs w:val="22"/>
                            <w:lang w:val="nl-BE"/>
                          </w:rPr>
                        </w:pPr>
                        <w:r w:rsidRPr="00FA7B78">
                          <w:rPr>
                            <w:szCs w:val="22"/>
                            <w:lang w:val="nl-BE"/>
                          </w:rPr>
                          <w:t>IE821,</w:t>
                        </w:r>
                      </w:p>
                      <w:p w14:paraId="69C928BB" w14:textId="77777777" w:rsidR="00C70867" w:rsidRPr="0027502F" w:rsidRDefault="00C70867" w:rsidP="00C70867">
                        <w:pPr>
                          <w:spacing w:line="276" w:lineRule="auto"/>
                          <w:rPr>
                            <w:szCs w:val="22"/>
                            <w:lang w:val="en-US"/>
                          </w:rPr>
                        </w:pPr>
                        <w:r w:rsidRPr="0027502F">
                          <w:rPr>
                            <w:szCs w:val="22"/>
                            <w:lang w:val="en-US"/>
                          </w:rPr>
                          <w:t>IE871.</w:t>
                        </w:r>
                      </w:p>
                    </w:tc>
                  </w:tr>
                  <w:tr w:rsidR="00C70867" w:rsidRPr="0027502F" w14:paraId="0872D320" w14:textId="77777777" w:rsidTr="00C70867">
                    <w:tc>
                      <w:tcPr>
                        <w:tcW w:w="884" w:type="dxa"/>
                      </w:tcPr>
                      <w:p w14:paraId="73FD63F1" w14:textId="77777777" w:rsidR="00C70867" w:rsidRPr="0027502F" w:rsidRDefault="00C70867" w:rsidP="00C70867">
                        <w:pPr>
                          <w:spacing w:line="276" w:lineRule="auto"/>
                          <w:rPr>
                            <w:szCs w:val="22"/>
                            <w:lang w:val="en-US"/>
                          </w:rPr>
                        </w:pPr>
                        <w:r w:rsidRPr="0027502F">
                          <w:rPr>
                            <w:szCs w:val="22"/>
                          </w:rPr>
                          <w:lastRenderedPageBreak/>
                          <w:t>R058</w:t>
                        </w:r>
                      </w:p>
                    </w:tc>
                    <w:tc>
                      <w:tcPr>
                        <w:tcW w:w="4820" w:type="dxa"/>
                      </w:tcPr>
                      <w:p w14:paraId="5AF01966" w14:textId="77777777" w:rsidR="00C70867" w:rsidRPr="0027502F" w:rsidRDefault="00C70867" w:rsidP="00CA062C">
                        <w:pPr>
                          <w:spacing w:after="0"/>
                          <w:rPr>
                            <w:rFonts w:eastAsiaTheme="minorHAnsi"/>
                            <w:szCs w:val="22"/>
                          </w:rPr>
                        </w:pPr>
                        <w:r w:rsidRPr="0027502F">
                          <w:rPr>
                            <w:rFonts w:eastAsiaTheme="minorHAnsi"/>
                            <w:szCs w:val="22"/>
                          </w:rPr>
                          <w:t>Refers to &lt;Body Record Unique Reference&gt; of the e-AD/e-SAD Body of the associated e-AD/e-SAD AND</w:t>
                        </w:r>
                      </w:p>
                      <w:p w14:paraId="480B39D7" w14:textId="77777777" w:rsidR="00C70867" w:rsidRPr="0027502F" w:rsidRDefault="00C70867" w:rsidP="00CA062C">
                        <w:pPr>
                          <w:spacing w:after="0"/>
                          <w:rPr>
                            <w:rFonts w:eastAsiaTheme="minorHAnsi"/>
                            <w:szCs w:val="22"/>
                          </w:rPr>
                        </w:pPr>
                        <w:r w:rsidRPr="0027502F">
                          <w:rPr>
                            <w:rFonts w:eastAsiaTheme="minorHAnsi"/>
                            <w:szCs w:val="22"/>
                          </w:rPr>
                          <w:t>must be unique within the message.</w:t>
                        </w:r>
                      </w:p>
                    </w:tc>
                    <w:tc>
                      <w:tcPr>
                        <w:tcW w:w="992" w:type="dxa"/>
                      </w:tcPr>
                      <w:p w14:paraId="71B6DA80" w14:textId="77777777" w:rsidR="00C70867" w:rsidRPr="0027502F" w:rsidRDefault="00C70867" w:rsidP="00C70867">
                        <w:pPr>
                          <w:spacing w:line="276" w:lineRule="auto"/>
                          <w:rPr>
                            <w:szCs w:val="22"/>
                            <w:lang w:val="en-US"/>
                          </w:rPr>
                        </w:pPr>
                        <w:r w:rsidRPr="0027502F">
                          <w:rPr>
                            <w:szCs w:val="22"/>
                            <w:lang w:val="en-US"/>
                          </w:rPr>
                          <w:t>IE717,</w:t>
                        </w:r>
                      </w:p>
                      <w:p w14:paraId="0EE941D6" w14:textId="77777777" w:rsidR="00C70867" w:rsidRPr="0027502F" w:rsidRDefault="00C70867" w:rsidP="00C70867">
                        <w:pPr>
                          <w:spacing w:line="276" w:lineRule="auto"/>
                          <w:rPr>
                            <w:szCs w:val="22"/>
                            <w:lang w:val="en-US"/>
                          </w:rPr>
                        </w:pPr>
                        <w:r w:rsidRPr="0027502F">
                          <w:rPr>
                            <w:szCs w:val="22"/>
                            <w:lang w:val="en-US"/>
                          </w:rPr>
                          <w:t>IE818,</w:t>
                        </w:r>
                      </w:p>
                      <w:p w14:paraId="258F606C" w14:textId="77777777" w:rsidR="00C70867" w:rsidRPr="0027502F" w:rsidRDefault="00C70867" w:rsidP="00C70867">
                        <w:pPr>
                          <w:spacing w:line="276" w:lineRule="auto"/>
                          <w:rPr>
                            <w:szCs w:val="22"/>
                            <w:lang w:val="en-US"/>
                          </w:rPr>
                        </w:pPr>
                        <w:r w:rsidRPr="0027502F">
                          <w:rPr>
                            <w:szCs w:val="22"/>
                            <w:lang w:val="en-US"/>
                          </w:rPr>
                          <w:t>IE840.</w:t>
                        </w:r>
                      </w:p>
                    </w:tc>
                  </w:tr>
                  <w:tr w:rsidR="00C70867" w:rsidRPr="0027502F" w14:paraId="38900D96" w14:textId="77777777" w:rsidTr="00C70867">
                    <w:tc>
                      <w:tcPr>
                        <w:tcW w:w="884" w:type="dxa"/>
                      </w:tcPr>
                      <w:p w14:paraId="381A1578" w14:textId="77777777" w:rsidR="00C70867" w:rsidRPr="0027502F" w:rsidRDefault="00C70867" w:rsidP="00C70867">
                        <w:pPr>
                          <w:spacing w:line="276" w:lineRule="auto"/>
                          <w:rPr>
                            <w:szCs w:val="22"/>
                            <w:lang w:val="en-US"/>
                          </w:rPr>
                        </w:pPr>
                        <w:r w:rsidRPr="0027502F">
                          <w:rPr>
                            <w:szCs w:val="22"/>
                          </w:rPr>
                          <w:t>R059</w:t>
                        </w:r>
                      </w:p>
                    </w:tc>
                    <w:tc>
                      <w:tcPr>
                        <w:tcW w:w="4820" w:type="dxa"/>
                      </w:tcPr>
                      <w:p w14:paraId="5BB661D3" w14:textId="77777777" w:rsidR="00C70867" w:rsidRPr="0027502F" w:rsidRDefault="00C70867" w:rsidP="00CA062C">
                        <w:pPr>
                          <w:spacing w:after="0"/>
                          <w:rPr>
                            <w:rFonts w:eastAsiaTheme="minorHAnsi"/>
                            <w:szCs w:val="22"/>
                          </w:rPr>
                        </w:pPr>
                        <w:r w:rsidRPr="0027502F">
                          <w:rPr>
                            <w:rFonts w:eastAsiaTheme="minorHAnsi"/>
                            <w:szCs w:val="22"/>
                          </w:rPr>
                          <w:t>The &lt;Sequence Number&gt; is an automatically generated sequential number, set to 1 at initial submission of the e-AD/e-SAD, and then incremented of 1 upon each change of destination.</w:t>
                        </w:r>
                      </w:p>
                    </w:tc>
                    <w:tc>
                      <w:tcPr>
                        <w:tcW w:w="992" w:type="dxa"/>
                      </w:tcPr>
                      <w:p w14:paraId="7ED3D58F" w14:textId="77777777" w:rsidR="00C70867" w:rsidRPr="0027502F" w:rsidRDefault="00C70867" w:rsidP="00C70867">
                        <w:pPr>
                          <w:spacing w:line="276" w:lineRule="auto"/>
                          <w:rPr>
                            <w:szCs w:val="22"/>
                            <w:lang w:val="en-US"/>
                          </w:rPr>
                        </w:pPr>
                        <w:r w:rsidRPr="0027502F">
                          <w:rPr>
                            <w:szCs w:val="22"/>
                            <w:lang w:val="en-US"/>
                          </w:rPr>
                          <w:t>IE801,</w:t>
                        </w:r>
                      </w:p>
                      <w:p w14:paraId="1FB4BD19" w14:textId="77777777" w:rsidR="00C70867" w:rsidRPr="0027502F" w:rsidRDefault="00C70867" w:rsidP="00C70867">
                        <w:pPr>
                          <w:spacing w:line="276" w:lineRule="auto"/>
                          <w:rPr>
                            <w:szCs w:val="22"/>
                            <w:lang w:val="en-US"/>
                          </w:rPr>
                        </w:pPr>
                        <w:r w:rsidRPr="0027502F">
                          <w:rPr>
                            <w:szCs w:val="22"/>
                            <w:lang w:val="en-US"/>
                          </w:rPr>
                          <w:t>IE813,</w:t>
                        </w:r>
                      </w:p>
                      <w:p w14:paraId="73C71C28" w14:textId="77777777" w:rsidR="00C70867" w:rsidRPr="0027502F" w:rsidRDefault="00C70867" w:rsidP="00C70867">
                        <w:pPr>
                          <w:spacing w:line="276" w:lineRule="auto"/>
                          <w:rPr>
                            <w:szCs w:val="22"/>
                            <w:lang w:val="en-US"/>
                          </w:rPr>
                        </w:pPr>
                        <w:r w:rsidRPr="0027502F">
                          <w:rPr>
                            <w:szCs w:val="22"/>
                            <w:lang w:val="en-US"/>
                          </w:rPr>
                          <w:lastRenderedPageBreak/>
                          <w:t>IE819</w:t>
                        </w:r>
                      </w:p>
                    </w:tc>
                  </w:tr>
                  <w:tr w:rsidR="00C70867" w:rsidRPr="0027502F" w14:paraId="2941B01B" w14:textId="77777777" w:rsidTr="00C70867">
                    <w:tc>
                      <w:tcPr>
                        <w:tcW w:w="884" w:type="dxa"/>
                      </w:tcPr>
                      <w:p w14:paraId="0966126E" w14:textId="77777777" w:rsidR="00C70867" w:rsidRPr="0027502F" w:rsidRDefault="00C70867" w:rsidP="00C70867">
                        <w:pPr>
                          <w:spacing w:line="276" w:lineRule="auto"/>
                          <w:rPr>
                            <w:szCs w:val="22"/>
                            <w:lang w:val="en-US"/>
                          </w:rPr>
                        </w:pPr>
                        <w:r w:rsidRPr="0027502F">
                          <w:rPr>
                            <w:szCs w:val="22"/>
                          </w:rPr>
                          <w:lastRenderedPageBreak/>
                          <w:t>R196</w:t>
                        </w:r>
                      </w:p>
                    </w:tc>
                    <w:tc>
                      <w:tcPr>
                        <w:tcW w:w="4820" w:type="dxa"/>
                      </w:tcPr>
                      <w:p w14:paraId="2BDDBEC2"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In case of standard submission (i.e. &lt;Message Type&gt; is "Standard submission"), the possible values of &lt;Destination Type Code&gt; are:</w:t>
                        </w:r>
                      </w:p>
                      <w:p w14:paraId="74EBE62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- 1 = Destination - Tax warehouse</w:t>
                        </w:r>
                      </w:p>
                      <w:p w14:paraId="18EA340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- 2 = Destination - Registered consignee</w:t>
                        </w:r>
                      </w:p>
                      <w:p w14:paraId="6BDB992F"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- 3 = Destination - Temporary registered consignee</w:t>
                        </w:r>
                      </w:p>
                      <w:p w14:paraId="62907E5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- 4 = Destination - Direct delivery</w:t>
                        </w:r>
                      </w:p>
                      <w:p w14:paraId="5C4B7033"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- 5 = Destination - Exempted consignee</w:t>
                        </w:r>
                      </w:p>
                      <w:p w14:paraId="551C2EE4"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- 6 = Destination - Export</w:t>
                        </w:r>
                      </w:p>
                      <w:p w14:paraId="353FBCEA" w14:textId="77777777" w:rsidR="00C70867" w:rsidRPr="0027502F" w:rsidRDefault="00C70867" w:rsidP="00510350">
                        <w:pPr>
                          <w:spacing w:line="276" w:lineRule="auto"/>
                          <w:rPr>
                            <w:rFonts w:eastAsiaTheme="minorHAnsi"/>
                            <w:szCs w:val="22"/>
                          </w:rPr>
                        </w:pPr>
                        <w:r w:rsidRPr="0027502F">
                          <w:rPr>
                            <w:rFonts w:eastAsiaTheme="minorHAnsi"/>
                            <w:szCs w:val="22"/>
                          </w:rPr>
                          <w:t>- 8 = Unknown destination (consignee unknown)</w:t>
                        </w:r>
                      </w:p>
                      <w:p w14:paraId="693F3FE9"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In case of 'Duty Paid' submission (i.e. &lt;Message Type&gt; is "Duty Paid B2B"), the possible values of &lt;Destination Type Code&gt; are:</w:t>
                        </w:r>
                      </w:p>
                      <w:p w14:paraId="3A83C4DB"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- 9 = Destination - Certified consignee</w:t>
                        </w:r>
                      </w:p>
                      <w:p w14:paraId="6C23DF0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- 10 = Destination - Temporary certified consignee</w:t>
                        </w:r>
                      </w:p>
                      <w:p w14:paraId="372FBE60" w14:textId="77777777" w:rsidR="00C70867" w:rsidRPr="0027502F" w:rsidRDefault="00C70867" w:rsidP="00CA062C">
                        <w:pPr>
                          <w:autoSpaceDE w:val="0"/>
                          <w:autoSpaceDN w:val="0"/>
                          <w:adjustRightInd w:val="0"/>
                          <w:spacing w:after="0"/>
                          <w:rPr>
                            <w:rFonts w:eastAsiaTheme="minorHAnsi"/>
                            <w:szCs w:val="22"/>
                          </w:rPr>
                        </w:pPr>
                      </w:p>
                      <w:p w14:paraId="3DA7309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In the particular case of submission for export (local clearance) (i.e. &lt;Message type&gt; is "Submission for export (local clearance)"), the value of &lt;Destination Type Code&gt; must be set to:</w:t>
                        </w:r>
                      </w:p>
                      <w:p w14:paraId="51FF9773" w14:textId="77777777" w:rsidR="00C70867" w:rsidRPr="0027502F" w:rsidRDefault="00C70867" w:rsidP="00510350">
                        <w:pPr>
                          <w:spacing w:line="276" w:lineRule="auto"/>
                          <w:rPr>
                            <w:rFonts w:eastAsiaTheme="minorHAnsi"/>
                            <w:szCs w:val="22"/>
                          </w:rPr>
                        </w:pPr>
                        <w:r w:rsidRPr="0027502F">
                          <w:rPr>
                            <w:rFonts w:eastAsiaTheme="minorHAnsi"/>
                            <w:szCs w:val="22"/>
                          </w:rPr>
                          <w:t>- 6 = Destination – Export</w:t>
                        </w:r>
                      </w:p>
                    </w:tc>
                    <w:tc>
                      <w:tcPr>
                        <w:tcW w:w="992" w:type="dxa"/>
                      </w:tcPr>
                      <w:p w14:paraId="5561F004" w14:textId="77777777" w:rsidR="00C70867" w:rsidRPr="0027502F" w:rsidRDefault="00C70867" w:rsidP="00C70867">
                        <w:pPr>
                          <w:spacing w:line="276" w:lineRule="auto"/>
                          <w:rPr>
                            <w:szCs w:val="22"/>
                            <w:lang w:val="en-US"/>
                          </w:rPr>
                        </w:pPr>
                        <w:r w:rsidRPr="0027502F">
                          <w:rPr>
                            <w:szCs w:val="22"/>
                            <w:lang w:val="en-US"/>
                          </w:rPr>
                          <w:t>IE815</w:t>
                        </w:r>
                      </w:p>
                    </w:tc>
                  </w:tr>
                  <w:tr w:rsidR="00C70867" w:rsidRPr="0027502F" w14:paraId="3BEDA807" w14:textId="77777777" w:rsidTr="00C70867">
                    <w:tc>
                      <w:tcPr>
                        <w:tcW w:w="884" w:type="dxa"/>
                      </w:tcPr>
                      <w:p w14:paraId="580DCFCD" w14:textId="77777777" w:rsidR="00C70867" w:rsidRPr="0027502F" w:rsidRDefault="00C70867" w:rsidP="00C70867">
                        <w:pPr>
                          <w:spacing w:line="276" w:lineRule="auto"/>
                          <w:rPr>
                            <w:szCs w:val="22"/>
                            <w:lang w:val="en-US"/>
                          </w:rPr>
                        </w:pPr>
                        <w:r w:rsidRPr="0027502F">
                          <w:rPr>
                            <w:szCs w:val="22"/>
                          </w:rPr>
                          <w:t>R231</w:t>
                        </w:r>
                      </w:p>
                    </w:tc>
                    <w:tc>
                      <w:tcPr>
                        <w:tcW w:w="4820" w:type="dxa"/>
                      </w:tcPr>
                      <w:p w14:paraId="24E9DD11" w14:textId="77777777" w:rsidR="00C70867" w:rsidRPr="0027502F" w:rsidRDefault="00C70867" w:rsidP="00CA062C">
                        <w:pPr>
                          <w:spacing w:after="0"/>
                          <w:rPr>
                            <w:szCs w:val="22"/>
                          </w:rPr>
                        </w:pPr>
                        <w:r w:rsidRPr="0027502F">
                          <w:rPr>
                            <w:szCs w:val="22"/>
                          </w:rPr>
                          <w:t>The &lt;Body Record Unique Reference&gt; must be unique within the message and must refer to a &lt;Body Record Unique Reference&gt; of the e-AD/e-SAD Body of the associated e-AD/e-SAD for which shortages or excesses have been declared.</w:t>
                        </w:r>
                      </w:p>
                    </w:tc>
                    <w:tc>
                      <w:tcPr>
                        <w:tcW w:w="992" w:type="dxa"/>
                      </w:tcPr>
                      <w:p w14:paraId="3AD296BD" w14:textId="77777777" w:rsidR="00C70867" w:rsidRPr="0027502F" w:rsidRDefault="00C70867" w:rsidP="00C70867">
                        <w:pPr>
                          <w:spacing w:line="276" w:lineRule="auto"/>
                          <w:rPr>
                            <w:szCs w:val="22"/>
                            <w:lang w:val="en-US"/>
                          </w:rPr>
                        </w:pPr>
                        <w:r w:rsidRPr="0027502F">
                          <w:rPr>
                            <w:szCs w:val="22"/>
                            <w:lang w:val="en-US"/>
                          </w:rPr>
                          <w:t>IE871</w:t>
                        </w:r>
                      </w:p>
                    </w:tc>
                  </w:tr>
                  <w:tr w:rsidR="00C70867" w:rsidRPr="0027502F" w14:paraId="623A3E05" w14:textId="77777777" w:rsidTr="00C70867">
                    <w:tc>
                      <w:tcPr>
                        <w:tcW w:w="884" w:type="dxa"/>
                      </w:tcPr>
                      <w:p w14:paraId="2753E671" w14:textId="77777777" w:rsidR="00C70867" w:rsidRPr="0027502F" w:rsidRDefault="00C70867" w:rsidP="00C70867">
                        <w:pPr>
                          <w:spacing w:line="276" w:lineRule="auto"/>
                          <w:rPr>
                            <w:szCs w:val="22"/>
                            <w:lang w:val="en-US"/>
                          </w:rPr>
                        </w:pPr>
                        <w:r w:rsidRPr="0027502F">
                          <w:rPr>
                            <w:szCs w:val="22"/>
                          </w:rPr>
                          <w:t>R255</w:t>
                        </w:r>
                      </w:p>
                    </w:tc>
                    <w:tc>
                      <w:tcPr>
                        <w:tcW w:w="4820" w:type="dxa"/>
                      </w:tcPr>
                      <w:p w14:paraId="58BC44FB" w14:textId="77777777" w:rsidR="00C70867" w:rsidRPr="0027502F" w:rsidRDefault="00C70867" w:rsidP="00510350">
                        <w:pPr>
                          <w:spacing w:line="276" w:lineRule="auto"/>
                          <w:rPr>
                            <w:szCs w:val="22"/>
                          </w:rPr>
                        </w:pPr>
                        <w:r w:rsidRPr="0027502F">
                          <w:rPr>
                            <w:szCs w:val="22"/>
                          </w:rPr>
                          <w:t>Provide the latest sequence number of the related e-AD/e-SAD.</w:t>
                        </w:r>
                      </w:p>
                    </w:tc>
                    <w:tc>
                      <w:tcPr>
                        <w:tcW w:w="992" w:type="dxa"/>
                      </w:tcPr>
                      <w:p w14:paraId="49AF3969" w14:textId="77777777" w:rsidR="00C70867" w:rsidRPr="0027502F" w:rsidRDefault="00C70867" w:rsidP="00C70867">
                        <w:pPr>
                          <w:spacing w:line="276" w:lineRule="auto"/>
                          <w:rPr>
                            <w:szCs w:val="22"/>
                            <w:lang w:val="en-US"/>
                          </w:rPr>
                        </w:pPr>
                        <w:r w:rsidRPr="0027502F">
                          <w:rPr>
                            <w:szCs w:val="22"/>
                            <w:lang w:val="en-US"/>
                          </w:rPr>
                          <w:t>IE818</w:t>
                        </w:r>
                      </w:p>
                    </w:tc>
                  </w:tr>
                  <w:tr w:rsidR="00C70867" w:rsidRPr="0027502F" w14:paraId="2F8D081A" w14:textId="77777777" w:rsidTr="00C70867">
                    <w:tc>
                      <w:tcPr>
                        <w:tcW w:w="884" w:type="dxa"/>
                      </w:tcPr>
                      <w:p w14:paraId="6F6A2D97" w14:textId="4BFAD8A4" w:rsidR="00C70867" w:rsidRPr="0027502F" w:rsidRDefault="00655ADA" w:rsidP="00C70867">
                        <w:pPr>
                          <w:spacing w:line="276" w:lineRule="auto"/>
                          <w:rPr>
                            <w:szCs w:val="22"/>
                          </w:rPr>
                        </w:pPr>
                        <w:r w:rsidRPr="0027502F">
                          <w:rPr>
                            <w:szCs w:val="22"/>
                          </w:rPr>
                          <w:t>R258</w:t>
                        </w:r>
                      </w:p>
                    </w:tc>
                    <w:tc>
                      <w:tcPr>
                        <w:tcW w:w="4820" w:type="dxa"/>
                      </w:tcPr>
                      <w:p w14:paraId="5763E9A6"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'Destination Type Codes' for Duty Suspension movements are:</w:t>
                        </w:r>
                      </w:p>
                      <w:p w14:paraId="2F075F72"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Destination-Tax Warehouse'</w:t>
                        </w:r>
                      </w:p>
                      <w:p w14:paraId="48E55F99"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'2 - Destination-Registered Consignee'</w:t>
                        </w:r>
                      </w:p>
                      <w:p w14:paraId="2291397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'3 - Destination-Temporary Registered Consignee'</w:t>
                        </w:r>
                      </w:p>
                      <w:p w14:paraId="38574022"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'4 - Destination-Direct Delivery'</w:t>
                        </w:r>
                      </w:p>
                      <w:p w14:paraId="06443C62" w14:textId="77777777" w:rsidR="00C70867" w:rsidRPr="0027502F" w:rsidRDefault="00C70867" w:rsidP="00CA062C">
                        <w:pPr>
                          <w:autoSpaceDE w:val="0"/>
                          <w:autoSpaceDN w:val="0"/>
                          <w:adjustRightInd w:val="0"/>
                          <w:spacing w:after="0"/>
                          <w:rPr>
                            <w:rFonts w:eastAsiaTheme="minorHAnsi"/>
                            <w:szCs w:val="22"/>
                            <w:lang w:val="fr-FR"/>
                          </w:rPr>
                        </w:pPr>
                        <w:r w:rsidRPr="0027502F">
                          <w:rPr>
                            <w:rFonts w:eastAsiaTheme="minorHAnsi"/>
                            <w:szCs w:val="22"/>
                            <w:lang w:val="fr-FR"/>
                          </w:rPr>
                          <w:t>'5 - Destination-Exempted Consignee'</w:t>
                        </w:r>
                      </w:p>
                      <w:p w14:paraId="02CD41E3" w14:textId="77777777" w:rsidR="00C70867" w:rsidRPr="0027502F" w:rsidRDefault="00C70867" w:rsidP="00CA062C">
                        <w:pPr>
                          <w:autoSpaceDE w:val="0"/>
                          <w:autoSpaceDN w:val="0"/>
                          <w:adjustRightInd w:val="0"/>
                          <w:spacing w:after="0"/>
                          <w:rPr>
                            <w:rFonts w:eastAsiaTheme="minorHAnsi"/>
                            <w:szCs w:val="22"/>
                            <w:lang w:val="fr-FR"/>
                          </w:rPr>
                        </w:pPr>
                        <w:r w:rsidRPr="0027502F">
                          <w:rPr>
                            <w:rFonts w:eastAsiaTheme="minorHAnsi"/>
                            <w:szCs w:val="22"/>
                            <w:lang w:val="fr-FR"/>
                          </w:rPr>
                          <w:t>'6 - Destination-Export'</w:t>
                        </w:r>
                      </w:p>
                      <w:p w14:paraId="1765637B" w14:textId="2745B43B"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'8 - Unknown destination (consignee unknown)'</w:t>
                        </w:r>
                      </w:p>
                      <w:p w14:paraId="381FF5CE" w14:textId="3D25A66B" w:rsidR="00F36CE0" w:rsidRPr="0027502F" w:rsidRDefault="00F36CE0" w:rsidP="00CA062C">
                        <w:pPr>
                          <w:autoSpaceDE w:val="0"/>
                          <w:autoSpaceDN w:val="0"/>
                          <w:adjustRightInd w:val="0"/>
                          <w:spacing w:after="0"/>
                          <w:rPr>
                            <w:rFonts w:eastAsiaTheme="minorHAnsi"/>
                            <w:szCs w:val="22"/>
                          </w:rPr>
                        </w:pPr>
                      </w:p>
                      <w:p w14:paraId="2A4580E4"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'Destination Type Codes' for Duty Paid B2B movements are:</w:t>
                        </w:r>
                      </w:p>
                      <w:p w14:paraId="476E6BF1"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lastRenderedPageBreak/>
                          <w:t>'9 - Destination-Certified Consignee'</w:t>
                        </w:r>
                      </w:p>
                      <w:p w14:paraId="314F6FF8" w14:textId="77777777" w:rsidR="00C70867" w:rsidRPr="0027502F" w:rsidRDefault="00C70867" w:rsidP="00510350">
                        <w:pPr>
                          <w:spacing w:line="276" w:lineRule="auto"/>
                          <w:rPr>
                            <w:rFonts w:eastAsiaTheme="minorHAnsi"/>
                            <w:szCs w:val="22"/>
                          </w:rPr>
                        </w:pPr>
                        <w:r w:rsidRPr="0027502F">
                          <w:rPr>
                            <w:rFonts w:eastAsiaTheme="minorHAnsi"/>
                            <w:szCs w:val="22"/>
                          </w:rPr>
                          <w:t>'10 - Destination-Temporary Certified Consignee'</w:t>
                        </w:r>
                      </w:p>
                      <w:p w14:paraId="722FD078" w14:textId="34908749" w:rsidR="00F36CE0" w:rsidRPr="0027502F" w:rsidRDefault="00F36CE0" w:rsidP="00C56B9A">
                        <w:pPr>
                          <w:spacing w:line="276" w:lineRule="auto"/>
                          <w:rPr>
                            <w:szCs w:val="22"/>
                            <w:lang w:val="en-US"/>
                          </w:rPr>
                        </w:pPr>
                        <w:r w:rsidRPr="0027502F">
                          <w:rPr>
                            <w:szCs w:val="22"/>
                            <w:lang w:val="en-US"/>
                          </w:rPr>
                          <w:t>It shall be clarified that the distinction between Duty Paid B2B and Duty Suspension movements should be derived from the ARC structure</w:t>
                        </w:r>
                        <w:r w:rsidR="007A43AC" w:rsidRPr="0027502F">
                          <w:rPr>
                            <w:szCs w:val="22"/>
                            <w:lang w:val="en-US"/>
                          </w:rPr>
                          <w:t xml:space="preserve"> or based on the &lt;Submission Message Type&gt; in case of IE815, where the ARC is not available</w:t>
                        </w:r>
                        <w:r w:rsidRPr="0027502F">
                          <w:rPr>
                            <w:szCs w:val="22"/>
                            <w:lang w:val="en-US"/>
                          </w:rPr>
                          <w:t>.</w:t>
                        </w:r>
                      </w:p>
                    </w:tc>
                    <w:tc>
                      <w:tcPr>
                        <w:tcW w:w="992" w:type="dxa"/>
                      </w:tcPr>
                      <w:p w14:paraId="2F5D7638" w14:textId="77777777" w:rsidR="00C70867" w:rsidRPr="0027502F" w:rsidRDefault="00C70867" w:rsidP="00C70867">
                        <w:pPr>
                          <w:spacing w:line="276" w:lineRule="auto"/>
                          <w:rPr>
                            <w:szCs w:val="22"/>
                            <w:lang w:val="en-US"/>
                          </w:rPr>
                        </w:pPr>
                        <w:r w:rsidRPr="0027502F">
                          <w:rPr>
                            <w:szCs w:val="22"/>
                            <w:lang w:val="en-US"/>
                          </w:rPr>
                          <w:lastRenderedPageBreak/>
                          <w:t>IE801</w:t>
                        </w:r>
                      </w:p>
                    </w:tc>
                  </w:tr>
                  <w:tr w:rsidR="00C70867" w:rsidRPr="0027502F" w14:paraId="71F050BD" w14:textId="77777777" w:rsidTr="00C70867">
                    <w:tc>
                      <w:tcPr>
                        <w:tcW w:w="884" w:type="dxa"/>
                      </w:tcPr>
                      <w:p w14:paraId="507CAB68" w14:textId="41D90C8F" w:rsidR="00C70867" w:rsidRPr="0027502F" w:rsidRDefault="00655ADA" w:rsidP="00C70867">
                        <w:pPr>
                          <w:spacing w:line="276" w:lineRule="auto"/>
                          <w:rPr>
                            <w:szCs w:val="22"/>
                          </w:rPr>
                        </w:pPr>
                        <w:r w:rsidRPr="0027502F">
                          <w:rPr>
                            <w:szCs w:val="22"/>
                          </w:rPr>
                          <w:t>R259</w:t>
                        </w:r>
                      </w:p>
                    </w:tc>
                    <w:tc>
                      <w:tcPr>
                        <w:tcW w:w="4820" w:type="dxa"/>
                      </w:tcPr>
                      <w:p w14:paraId="59C88614"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'Destination Type Codes' for Duty Suspension movements are:</w:t>
                        </w:r>
                      </w:p>
                      <w:p w14:paraId="7CCC8A2C"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Destination-Tax Warehouse'</w:t>
                        </w:r>
                      </w:p>
                      <w:p w14:paraId="4DDDC32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'2 - Destination-Registered Consignee'</w:t>
                        </w:r>
                      </w:p>
                      <w:p w14:paraId="4F9585AA"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'3 - Destination-Temporary Registered Consignee'</w:t>
                        </w:r>
                      </w:p>
                      <w:p w14:paraId="3635AF50"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'4 - Destination-Direct Delivery'</w:t>
                        </w:r>
                      </w:p>
                      <w:p w14:paraId="449360C3"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'6 - Destination-Export'</w:t>
                        </w:r>
                      </w:p>
                      <w:p w14:paraId="64F3E45E" w14:textId="77777777" w:rsidR="00C70867" w:rsidRPr="0027502F" w:rsidRDefault="00C70867" w:rsidP="00CA062C">
                        <w:pPr>
                          <w:autoSpaceDE w:val="0"/>
                          <w:autoSpaceDN w:val="0"/>
                          <w:adjustRightInd w:val="0"/>
                          <w:spacing w:after="0"/>
                          <w:rPr>
                            <w:rFonts w:eastAsiaTheme="minorHAnsi"/>
                            <w:szCs w:val="22"/>
                          </w:rPr>
                        </w:pPr>
                      </w:p>
                      <w:p w14:paraId="7B8CC79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'Destination Type Codes' for Duty Paid B2B movements are:</w:t>
                        </w:r>
                      </w:p>
                      <w:p w14:paraId="62D18C5F"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'9 - Destination-Certified Consignee'</w:t>
                        </w:r>
                      </w:p>
                      <w:p w14:paraId="211ABC13" w14:textId="77777777" w:rsidR="00C70867" w:rsidRPr="0027502F" w:rsidRDefault="00C70867" w:rsidP="00510350">
                        <w:pPr>
                          <w:spacing w:line="276" w:lineRule="auto"/>
                          <w:rPr>
                            <w:rFonts w:eastAsiaTheme="minorHAnsi"/>
                            <w:szCs w:val="22"/>
                          </w:rPr>
                        </w:pPr>
                        <w:r w:rsidRPr="0027502F">
                          <w:rPr>
                            <w:rFonts w:eastAsiaTheme="minorHAnsi"/>
                            <w:szCs w:val="22"/>
                          </w:rPr>
                          <w:t>'10 - Destination-Temporary Certified Consignee'</w:t>
                        </w:r>
                      </w:p>
                      <w:p w14:paraId="1C03126C" w14:textId="268744E4" w:rsidR="00F36CE0" w:rsidRPr="0027502F" w:rsidRDefault="00F36CE0" w:rsidP="00C56B9A">
                        <w:pPr>
                          <w:spacing w:line="276" w:lineRule="auto"/>
                          <w:rPr>
                            <w:szCs w:val="22"/>
                            <w:lang w:val="en-US"/>
                          </w:rPr>
                        </w:pPr>
                        <w:r w:rsidRPr="0027502F">
                          <w:rPr>
                            <w:szCs w:val="22"/>
                            <w:lang w:val="en-US"/>
                          </w:rPr>
                          <w:t>It shall be clarified that the distinction between Duty Paid B2B and Duty Suspension movements should be derived from the ARC structure</w:t>
                        </w:r>
                        <w:r w:rsidR="009E5719" w:rsidRPr="0027502F">
                          <w:rPr>
                            <w:szCs w:val="22"/>
                            <w:lang w:val="en-US"/>
                          </w:rPr>
                          <w:t xml:space="preserve"> or based on the &lt;Submission Message Type&gt; in case of IE815, where the ARC is not available</w:t>
                        </w:r>
                        <w:r w:rsidRPr="0027502F">
                          <w:rPr>
                            <w:szCs w:val="22"/>
                            <w:lang w:val="en-US"/>
                          </w:rPr>
                          <w:t>.</w:t>
                        </w:r>
                      </w:p>
                    </w:tc>
                    <w:tc>
                      <w:tcPr>
                        <w:tcW w:w="992" w:type="dxa"/>
                      </w:tcPr>
                      <w:p w14:paraId="3CE68104" w14:textId="77777777" w:rsidR="00C70867" w:rsidRPr="0027502F" w:rsidRDefault="00C70867" w:rsidP="00C70867">
                        <w:pPr>
                          <w:spacing w:line="276" w:lineRule="auto"/>
                          <w:rPr>
                            <w:szCs w:val="22"/>
                            <w:lang w:val="en-US"/>
                          </w:rPr>
                        </w:pPr>
                        <w:r w:rsidRPr="0027502F">
                          <w:rPr>
                            <w:szCs w:val="22"/>
                            <w:lang w:val="en-US"/>
                          </w:rPr>
                          <w:t>IE813</w:t>
                        </w:r>
                      </w:p>
                    </w:tc>
                  </w:tr>
                  <w:tr w:rsidR="00C70867" w:rsidRPr="0027502F" w14:paraId="45B45491" w14:textId="77777777" w:rsidTr="00C70867">
                    <w:tc>
                      <w:tcPr>
                        <w:tcW w:w="884" w:type="dxa"/>
                      </w:tcPr>
                      <w:p w14:paraId="2B565E25" w14:textId="5F3B7584" w:rsidR="00655ADA" w:rsidRPr="0027502F" w:rsidRDefault="00655ADA" w:rsidP="00C70867">
                        <w:pPr>
                          <w:spacing w:line="276" w:lineRule="auto"/>
                          <w:rPr>
                            <w:szCs w:val="22"/>
                          </w:rPr>
                        </w:pPr>
                        <w:r w:rsidRPr="0027502F">
                          <w:rPr>
                            <w:szCs w:val="22"/>
                          </w:rPr>
                          <w:t>R260</w:t>
                        </w:r>
                      </w:p>
                    </w:tc>
                    <w:tc>
                      <w:tcPr>
                        <w:tcW w:w="4820" w:type="dxa"/>
                      </w:tcPr>
                      <w:p w14:paraId="2B66721B"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'Origin Type Codes' for Duty Suspension movements are:</w:t>
                        </w:r>
                      </w:p>
                      <w:p w14:paraId="14344649"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Origin-Tax Warehouse'</w:t>
                        </w:r>
                      </w:p>
                      <w:p w14:paraId="3479152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'2 - Origin-Import'</w:t>
                        </w:r>
                      </w:p>
                      <w:p w14:paraId="242CEFE1" w14:textId="77777777" w:rsidR="00C70867" w:rsidRPr="0027502F" w:rsidRDefault="00C70867" w:rsidP="00CA062C">
                        <w:pPr>
                          <w:autoSpaceDE w:val="0"/>
                          <w:autoSpaceDN w:val="0"/>
                          <w:adjustRightInd w:val="0"/>
                          <w:spacing w:after="0"/>
                          <w:rPr>
                            <w:rFonts w:eastAsiaTheme="minorHAnsi"/>
                            <w:szCs w:val="22"/>
                          </w:rPr>
                        </w:pPr>
                      </w:p>
                      <w:p w14:paraId="6AFB507F"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'Origin Type Codes' for Duty Paid B2B movements are:</w:t>
                        </w:r>
                      </w:p>
                      <w:p w14:paraId="52116FAD" w14:textId="77777777" w:rsidR="00C70867" w:rsidRPr="0027502F" w:rsidRDefault="00C70867" w:rsidP="00510350">
                        <w:pPr>
                          <w:spacing w:line="276" w:lineRule="auto"/>
                          <w:rPr>
                            <w:rFonts w:eastAsiaTheme="minorHAnsi"/>
                            <w:szCs w:val="22"/>
                          </w:rPr>
                        </w:pPr>
                        <w:r w:rsidRPr="0027502F">
                          <w:rPr>
                            <w:rFonts w:eastAsiaTheme="minorHAnsi"/>
                            <w:szCs w:val="22"/>
                          </w:rPr>
                          <w:t>'3 - Origin-Duty Paid'</w:t>
                        </w:r>
                      </w:p>
                      <w:p w14:paraId="464BF619" w14:textId="4F4C8904" w:rsidR="00F36CE0" w:rsidRPr="0027502F" w:rsidRDefault="00F36CE0" w:rsidP="00C56B9A">
                        <w:pPr>
                          <w:spacing w:line="276" w:lineRule="auto"/>
                          <w:rPr>
                            <w:szCs w:val="22"/>
                            <w:lang w:val="en-US"/>
                          </w:rPr>
                        </w:pPr>
                        <w:r w:rsidRPr="0027502F">
                          <w:rPr>
                            <w:szCs w:val="22"/>
                            <w:lang w:val="en-US"/>
                          </w:rPr>
                          <w:t>It shall be clarified that the distinction between Duty Paid B2B and Duty Suspension movements should be derived from the ARC structure</w:t>
                        </w:r>
                        <w:r w:rsidR="009E5719" w:rsidRPr="0027502F">
                          <w:rPr>
                            <w:szCs w:val="22"/>
                            <w:lang w:val="en-US"/>
                          </w:rPr>
                          <w:t xml:space="preserve"> or based on the &lt;Submission Message Type&gt; in case of IE815, where the ARC is not available</w:t>
                        </w:r>
                        <w:r w:rsidRPr="0027502F">
                          <w:rPr>
                            <w:szCs w:val="22"/>
                            <w:lang w:val="en-US"/>
                          </w:rPr>
                          <w:t>.</w:t>
                        </w:r>
                      </w:p>
                    </w:tc>
                    <w:tc>
                      <w:tcPr>
                        <w:tcW w:w="992" w:type="dxa"/>
                      </w:tcPr>
                      <w:p w14:paraId="6B2CEE87" w14:textId="77777777" w:rsidR="00C70867" w:rsidRPr="0027502F" w:rsidRDefault="00C70867" w:rsidP="00C70867">
                        <w:pPr>
                          <w:spacing w:line="276" w:lineRule="auto"/>
                          <w:rPr>
                            <w:szCs w:val="22"/>
                            <w:lang w:val="en-US"/>
                          </w:rPr>
                        </w:pPr>
                        <w:r w:rsidRPr="0027502F">
                          <w:rPr>
                            <w:szCs w:val="22"/>
                            <w:lang w:val="en-US"/>
                          </w:rPr>
                          <w:t>IE815,</w:t>
                        </w:r>
                      </w:p>
                      <w:p w14:paraId="35C79BE4" w14:textId="77777777" w:rsidR="00C70867" w:rsidRPr="0027502F" w:rsidRDefault="00C70867" w:rsidP="00C70867">
                        <w:pPr>
                          <w:spacing w:line="276" w:lineRule="auto"/>
                          <w:rPr>
                            <w:szCs w:val="22"/>
                            <w:lang w:val="en-US"/>
                          </w:rPr>
                        </w:pPr>
                        <w:r w:rsidRPr="0027502F">
                          <w:rPr>
                            <w:szCs w:val="22"/>
                            <w:lang w:val="en-US"/>
                          </w:rPr>
                          <w:t>IE801</w:t>
                        </w:r>
                      </w:p>
                    </w:tc>
                  </w:tr>
                  <w:tr w:rsidR="00C70867" w:rsidRPr="0027502F" w14:paraId="5AD97C14" w14:textId="77777777" w:rsidTr="00C70867">
                    <w:tc>
                      <w:tcPr>
                        <w:tcW w:w="884" w:type="dxa"/>
                      </w:tcPr>
                      <w:p w14:paraId="321D173E" w14:textId="1B2CD8D9" w:rsidR="00655ADA" w:rsidRPr="0027502F" w:rsidRDefault="00655ADA" w:rsidP="00C70867">
                        <w:pPr>
                          <w:spacing w:line="276" w:lineRule="auto"/>
                          <w:rPr>
                            <w:szCs w:val="22"/>
                          </w:rPr>
                        </w:pPr>
                        <w:r w:rsidRPr="0027502F">
                          <w:rPr>
                            <w:szCs w:val="22"/>
                          </w:rPr>
                          <w:t>R261</w:t>
                        </w:r>
                      </w:p>
                    </w:tc>
                    <w:tc>
                      <w:tcPr>
                        <w:tcW w:w="4820" w:type="dxa"/>
                      </w:tcPr>
                      <w:p w14:paraId="211173D3"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'Submission Type Codes' for Duty Suspension movements are:</w:t>
                        </w:r>
                      </w:p>
                      <w:p w14:paraId="35953860"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Standard Submission'</w:t>
                        </w:r>
                      </w:p>
                      <w:p w14:paraId="38A082BB"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lastRenderedPageBreak/>
                          <w:t>'2 - Submission for export (local clearance)'</w:t>
                        </w:r>
                      </w:p>
                      <w:p w14:paraId="00C42132" w14:textId="7F586758"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w:t>
                        </w:r>
                        <w:r w:rsidR="004E59C3" w:rsidRPr="0027502F">
                          <w:rPr>
                            <w:rFonts w:eastAsiaTheme="minorHAnsi"/>
                            <w:szCs w:val="22"/>
                          </w:rPr>
                          <w:t>Submission</w:t>
                        </w:r>
                        <w:r w:rsidRPr="0027502F">
                          <w:rPr>
                            <w:rFonts w:eastAsiaTheme="minorHAnsi"/>
                            <w:szCs w:val="22"/>
                          </w:rPr>
                          <w:t xml:space="preserve"> Type Codes' for Duty Paid B2B movements are:</w:t>
                        </w:r>
                      </w:p>
                      <w:p w14:paraId="7325D536" w14:textId="77777777" w:rsidR="00C70867" w:rsidRPr="0027502F" w:rsidRDefault="00C70867" w:rsidP="00510350">
                        <w:pPr>
                          <w:spacing w:line="276" w:lineRule="auto"/>
                          <w:rPr>
                            <w:rFonts w:eastAsiaTheme="minorHAnsi"/>
                            <w:szCs w:val="22"/>
                          </w:rPr>
                        </w:pPr>
                        <w:r w:rsidRPr="0027502F">
                          <w:rPr>
                            <w:rFonts w:eastAsiaTheme="minorHAnsi"/>
                            <w:szCs w:val="22"/>
                          </w:rPr>
                          <w:t>'3 - Submission for Duty Paid B2B'</w:t>
                        </w:r>
                      </w:p>
                      <w:p w14:paraId="4E91563D" w14:textId="77777777" w:rsidR="00F36CE0" w:rsidRPr="0027502F" w:rsidRDefault="00F36CE0" w:rsidP="00C56B9A">
                        <w:pPr>
                          <w:spacing w:line="276" w:lineRule="auto"/>
                          <w:rPr>
                            <w:szCs w:val="22"/>
                            <w:lang w:val="en-US"/>
                          </w:rPr>
                        </w:pPr>
                        <w:r w:rsidRPr="0027502F">
                          <w:rPr>
                            <w:szCs w:val="22"/>
                            <w:lang w:val="en-US"/>
                          </w:rPr>
                          <w:t>R994 is applied on IE815, where based on the specified ‘submission message type’ and upon successful validation, the corresponding ARC will be constructed accordingly (as detailed in rule ‘R030’).</w:t>
                        </w:r>
                      </w:p>
                      <w:p w14:paraId="7F3A25CB" w14:textId="6B435027" w:rsidR="00F36CE0" w:rsidRPr="0027502F" w:rsidRDefault="00F36CE0">
                        <w:pPr>
                          <w:spacing w:line="276" w:lineRule="auto"/>
                          <w:rPr>
                            <w:color w:val="00B050"/>
                            <w:szCs w:val="22"/>
                            <w:lang w:val="en-US"/>
                          </w:rPr>
                        </w:pPr>
                        <w:r w:rsidRPr="0027502F">
                          <w:rPr>
                            <w:szCs w:val="22"/>
                            <w:lang w:val="en-US"/>
                          </w:rPr>
                          <w:t>It shall be clarified that the distinction between Duty Paid B2B and Duty Suspension movements should be derived from the ARC structure</w:t>
                        </w:r>
                        <w:r w:rsidR="009E5719" w:rsidRPr="0027502F">
                          <w:rPr>
                            <w:szCs w:val="22"/>
                            <w:lang w:val="en-US"/>
                          </w:rPr>
                          <w:t xml:space="preserve"> or based on the &lt;Submission Message Type&gt; in case of IE815, where the ARC is not available</w:t>
                        </w:r>
                        <w:r w:rsidRPr="0027502F">
                          <w:rPr>
                            <w:szCs w:val="22"/>
                            <w:lang w:val="en-US"/>
                          </w:rPr>
                          <w:t>.</w:t>
                        </w:r>
                      </w:p>
                    </w:tc>
                    <w:tc>
                      <w:tcPr>
                        <w:tcW w:w="992" w:type="dxa"/>
                      </w:tcPr>
                      <w:p w14:paraId="74C8EA82" w14:textId="77777777" w:rsidR="00C70867" w:rsidRPr="0027502F" w:rsidRDefault="00C70867" w:rsidP="00C70867">
                        <w:pPr>
                          <w:spacing w:line="276" w:lineRule="auto"/>
                          <w:rPr>
                            <w:szCs w:val="22"/>
                            <w:lang w:val="en-US"/>
                          </w:rPr>
                        </w:pPr>
                        <w:r w:rsidRPr="0027502F">
                          <w:rPr>
                            <w:szCs w:val="22"/>
                            <w:lang w:val="en-US"/>
                          </w:rPr>
                          <w:lastRenderedPageBreak/>
                          <w:t>IE815</w:t>
                        </w:r>
                      </w:p>
                    </w:tc>
                  </w:tr>
                  <w:tr w:rsidR="00C70867" w:rsidRPr="0027502F" w14:paraId="340A3354" w14:textId="77777777" w:rsidTr="00C70867">
                    <w:tc>
                      <w:tcPr>
                        <w:tcW w:w="884" w:type="dxa"/>
                      </w:tcPr>
                      <w:p w14:paraId="6479F909" w14:textId="5F08C6F1" w:rsidR="00655ADA" w:rsidRPr="0027502F" w:rsidRDefault="00655ADA" w:rsidP="00C70867">
                        <w:pPr>
                          <w:spacing w:line="276" w:lineRule="auto"/>
                          <w:rPr>
                            <w:szCs w:val="22"/>
                          </w:rPr>
                        </w:pPr>
                        <w:r w:rsidRPr="0027502F">
                          <w:rPr>
                            <w:szCs w:val="22"/>
                          </w:rPr>
                          <w:t>R262</w:t>
                        </w:r>
                      </w:p>
                    </w:tc>
                    <w:tc>
                      <w:tcPr>
                        <w:tcW w:w="4820" w:type="dxa"/>
                      </w:tcPr>
                      <w:p w14:paraId="3653AC1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'Reminder Message Type Codes' for Duty Suspension movements are:</w:t>
                        </w:r>
                      </w:p>
                      <w:p w14:paraId="42FD64FD"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Reminder message at expiry of time to change destination'</w:t>
                        </w:r>
                      </w:p>
                      <w:p w14:paraId="0E182311"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'2 - Reminder message at expiry of time to send the report of receipt/export'</w:t>
                        </w:r>
                      </w:p>
                      <w:p w14:paraId="4F05FEE5" w14:textId="6EFCE662"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xml:space="preserve">'3 - Reminder message at expiry of time to give destination information (Article 22 of Directive </w:t>
                        </w:r>
                        <w:r w:rsidR="00682C8E" w:rsidRPr="0027502F">
                          <w:rPr>
                            <w:szCs w:val="22"/>
                          </w:rPr>
                          <w:t>2020/262</w:t>
                        </w:r>
                        <w:r w:rsidRPr="0027502F">
                          <w:rPr>
                            <w:rFonts w:eastAsiaTheme="minorHAnsi"/>
                            <w:szCs w:val="22"/>
                          </w:rPr>
                          <w:t>)'</w:t>
                        </w:r>
                      </w:p>
                      <w:p w14:paraId="3410681D" w14:textId="77777777" w:rsidR="00C70867" w:rsidRPr="0027502F" w:rsidRDefault="00C70867" w:rsidP="00CA062C">
                        <w:pPr>
                          <w:autoSpaceDE w:val="0"/>
                          <w:autoSpaceDN w:val="0"/>
                          <w:adjustRightInd w:val="0"/>
                          <w:spacing w:after="0"/>
                          <w:rPr>
                            <w:rFonts w:eastAsiaTheme="minorHAnsi"/>
                            <w:szCs w:val="22"/>
                          </w:rPr>
                        </w:pPr>
                      </w:p>
                      <w:p w14:paraId="747700F7"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'Reminder Message Type Codes' for Duty Paid B2B movements are:</w:t>
                        </w:r>
                      </w:p>
                      <w:p w14:paraId="146CFB2B"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'1 - Reminder message at expiry of time to change destination'</w:t>
                        </w:r>
                      </w:p>
                      <w:p w14:paraId="6A815323" w14:textId="77777777" w:rsidR="00C70867" w:rsidRPr="0027502F" w:rsidRDefault="00C70867" w:rsidP="00510350">
                        <w:pPr>
                          <w:spacing w:line="276" w:lineRule="auto"/>
                          <w:rPr>
                            <w:rFonts w:eastAsiaTheme="minorHAnsi"/>
                            <w:szCs w:val="22"/>
                          </w:rPr>
                        </w:pPr>
                        <w:r w:rsidRPr="0027502F">
                          <w:rPr>
                            <w:rFonts w:eastAsiaTheme="minorHAnsi"/>
                            <w:szCs w:val="22"/>
                          </w:rPr>
                          <w:t>'2 - Reminder message at expiry of time to send the report of receipt/export'</w:t>
                        </w:r>
                      </w:p>
                      <w:p w14:paraId="33EC68C7" w14:textId="576610D3" w:rsidR="00F36CE0" w:rsidRPr="0027502F" w:rsidRDefault="00F36CE0" w:rsidP="00C56B9A">
                        <w:pPr>
                          <w:spacing w:line="276" w:lineRule="auto"/>
                          <w:rPr>
                            <w:szCs w:val="22"/>
                            <w:lang w:val="en-US"/>
                          </w:rPr>
                        </w:pPr>
                        <w:r w:rsidRPr="0027502F">
                          <w:rPr>
                            <w:szCs w:val="22"/>
                            <w:lang w:val="en-US"/>
                          </w:rPr>
                          <w:t>It shall be clarified that the distinction between Duty Paid B2B and Duty Suspension movements should be derived from the ARC structure</w:t>
                        </w:r>
                        <w:r w:rsidR="009E5719" w:rsidRPr="0027502F">
                          <w:rPr>
                            <w:szCs w:val="22"/>
                            <w:lang w:val="en-US"/>
                          </w:rPr>
                          <w:t xml:space="preserve"> or based on the &lt;Submission Message Type&gt; in case of IE815, where the ARC is not available</w:t>
                        </w:r>
                        <w:r w:rsidRPr="0027502F">
                          <w:rPr>
                            <w:color w:val="00B050"/>
                            <w:szCs w:val="22"/>
                            <w:lang w:val="en-US"/>
                          </w:rPr>
                          <w:t>.</w:t>
                        </w:r>
                      </w:p>
                    </w:tc>
                    <w:tc>
                      <w:tcPr>
                        <w:tcW w:w="992" w:type="dxa"/>
                      </w:tcPr>
                      <w:p w14:paraId="0F7C7110" w14:textId="77777777" w:rsidR="00C70867" w:rsidRPr="0027502F" w:rsidRDefault="00C70867" w:rsidP="00C70867">
                        <w:pPr>
                          <w:spacing w:line="276" w:lineRule="auto"/>
                          <w:rPr>
                            <w:szCs w:val="22"/>
                            <w:lang w:val="en-US"/>
                          </w:rPr>
                        </w:pPr>
                        <w:r w:rsidRPr="0027502F">
                          <w:rPr>
                            <w:szCs w:val="22"/>
                            <w:lang w:val="en-US"/>
                          </w:rPr>
                          <w:t>IE802</w:t>
                        </w:r>
                      </w:p>
                    </w:tc>
                  </w:tr>
                  <w:tr w:rsidR="00C70867" w:rsidRPr="0027502F" w14:paraId="5D71FF40" w14:textId="77777777" w:rsidTr="00C70867">
                    <w:tc>
                      <w:tcPr>
                        <w:tcW w:w="884" w:type="dxa"/>
                      </w:tcPr>
                      <w:p w14:paraId="2C4C996F" w14:textId="771F2FB7" w:rsidR="00C70867" w:rsidRPr="0027502F" w:rsidRDefault="00C70867" w:rsidP="00C70867">
                        <w:pPr>
                          <w:spacing w:line="276" w:lineRule="auto"/>
                          <w:rPr>
                            <w:strike/>
                            <w:color w:val="FF0000"/>
                            <w:szCs w:val="22"/>
                          </w:rPr>
                        </w:pPr>
                      </w:p>
                      <w:p w14:paraId="065FE00E" w14:textId="01D81136" w:rsidR="00655ADA" w:rsidRPr="0027502F" w:rsidRDefault="00655ADA" w:rsidP="00C70867">
                        <w:pPr>
                          <w:spacing w:line="276" w:lineRule="auto"/>
                          <w:rPr>
                            <w:szCs w:val="22"/>
                          </w:rPr>
                        </w:pPr>
                        <w:r w:rsidRPr="0027502F">
                          <w:rPr>
                            <w:szCs w:val="22"/>
                          </w:rPr>
                          <w:t>R263</w:t>
                        </w:r>
                      </w:p>
                    </w:tc>
                    <w:tc>
                      <w:tcPr>
                        <w:tcW w:w="4820" w:type="dxa"/>
                      </w:tcPr>
                      <w:p w14:paraId="272337F4"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'Excise Product Codes' for Duty Suspension movements are:</w:t>
                        </w:r>
                      </w:p>
                      <w:p w14:paraId="1197B952" w14:textId="2D1AC445" w:rsidR="00C70867" w:rsidRPr="0027502F" w:rsidRDefault="00C70867" w:rsidP="00CA062C">
                        <w:pPr>
                          <w:autoSpaceDE w:val="0"/>
                          <w:autoSpaceDN w:val="0"/>
                          <w:adjustRightInd w:val="0"/>
                          <w:spacing w:after="0"/>
                          <w:rPr>
                            <w:rFonts w:eastAsiaTheme="minorHAnsi"/>
                            <w:color w:val="00B050"/>
                            <w:szCs w:val="22"/>
                          </w:rPr>
                        </w:pPr>
                        <w:r w:rsidRPr="0027502F">
                          <w:rPr>
                            <w:rFonts w:eastAsiaTheme="minorHAnsi"/>
                            <w:szCs w:val="22"/>
                          </w:rPr>
                          <w:t xml:space="preserve">- all codes listed in the 'CL - Excise Product' codelist, except from 'S600 - Completely denatured alcohol, falling within Article 20 of Directive 92/83/EEC , being alcohol which has been denatured </w:t>
                        </w:r>
                        <w:r w:rsidR="006A5020" w:rsidRPr="0027502F">
                          <w:rPr>
                            <w:rFonts w:eastAsiaTheme="minorHAnsi"/>
                            <w:szCs w:val="22"/>
                          </w:rPr>
                          <w:t>and fulfils</w:t>
                        </w:r>
                        <w:r w:rsidRPr="0027502F">
                          <w:rPr>
                            <w:rFonts w:eastAsiaTheme="minorHAnsi"/>
                            <w:szCs w:val="22"/>
                          </w:rPr>
                          <w:t xml:space="preserve"> </w:t>
                        </w:r>
                        <w:r w:rsidRPr="0027502F">
                          <w:rPr>
                            <w:rFonts w:eastAsiaTheme="minorHAnsi"/>
                            <w:szCs w:val="22"/>
                          </w:rPr>
                          <w:lastRenderedPageBreak/>
                          <w:t>the conditions to benefit from the exemption provided for in Article 27(1)(a) of that Directive'.</w:t>
                        </w:r>
                      </w:p>
                      <w:p w14:paraId="731682D0" w14:textId="77777777" w:rsidR="006A5020" w:rsidRPr="0027502F" w:rsidRDefault="006A5020" w:rsidP="00CA062C">
                        <w:pPr>
                          <w:autoSpaceDE w:val="0"/>
                          <w:autoSpaceDN w:val="0"/>
                          <w:adjustRightInd w:val="0"/>
                          <w:spacing w:after="0"/>
                          <w:rPr>
                            <w:rFonts w:eastAsiaTheme="minorHAnsi"/>
                            <w:szCs w:val="22"/>
                          </w:rPr>
                        </w:pPr>
                      </w:p>
                      <w:p w14:paraId="0479805A" w14:textId="09C203C0"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applicable 'Excise Product Codes' for Duty Paid B2B movements are:</w:t>
                        </w:r>
                      </w:p>
                      <w:p w14:paraId="53F84837" w14:textId="77777777" w:rsidR="00C70867" w:rsidRPr="0027502F" w:rsidRDefault="00C70867" w:rsidP="00510350">
                        <w:pPr>
                          <w:spacing w:line="276" w:lineRule="auto"/>
                          <w:rPr>
                            <w:rFonts w:eastAsiaTheme="minorHAnsi"/>
                            <w:szCs w:val="22"/>
                          </w:rPr>
                        </w:pPr>
                        <w:r w:rsidRPr="0027502F">
                          <w:rPr>
                            <w:rFonts w:eastAsiaTheme="minorHAnsi"/>
                            <w:szCs w:val="22"/>
                          </w:rPr>
                          <w:t>- all codes listed in the 'CL - Excise Product' codelist'</w:t>
                        </w:r>
                      </w:p>
                      <w:p w14:paraId="443DB019" w14:textId="00D28FDE" w:rsidR="00F36CE0" w:rsidRPr="0027502F" w:rsidRDefault="00F36CE0" w:rsidP="00C56B9A">
                        <w:pPr>
                          <w:spacing w:line="276" w:lineRule="auto"/>
                          <w:rPr>
                            <w:szCs w:val="22"/>
                            <w:lang w:val="en-US"/>
                          </w:rPr>
                        </w:pPr>
                        <w:r w:rsidRPr="0027502F">
                          <w:rPr>
                            <w:szCs w:val="22"/>
                            <w:lang w:val="en-US"/>
                          </w:rPr>
                          <w:t>It shall be clarified that the distinction between Duty Paid B2B and Duty Suspension movements should be derived from the ARC structure</w:t>
                        </w:r>
                        <w:r w:rsidR="009E5719" w:rsidRPr="0027502F">
                          <w:rPr>
                            <w:szCs w:val="22"/>
                            <w:lang w:val="en-US"/>
                          </w:rPr>
                          <w:t xml:space="preserve"> or based on the &lt;Submission Message Type&gt; in case of IE815, where the ARC is not available</w:t>
                        </w:r>
                        <w:r w:rsidRPr="0027502F">
                          <w:rPr>
                            <w:szCs w:val="22"/>
                            <w:lang w:val="en-US"/>
                          </w:rPr>
                          <w:t>.</w:t>
                        </w:r>
                      </w:p>
                    </w:tc>
                    <w:tc>
                      <w:tcPr>
                        <w:tcW w:w="992" w:type="dxa"/>
                      </w:tcPr>
                      <w:p w14:paraId="0D9979CA" w14:textId="77777777" w:rsidR="00C70867" w:rsidRPr="0027502F" w:rsidRDefault="00C70867" w:rsidP="00C70867">
                        <w:pPr>
                          <w:spacing w:line="276" w:lineRule="auto"/>
                          <w:rPr>
                            <w:szCs w:val="22"/>
                            <w:lang w:val="en-US"/>
                          </w:rPr>
                        </w:pPr>
                        <w:r w:rsidRPr="0027502F">
                          <w:rPr>
                            <w:szCs w:val="22"/>
                            <w:lang w:val="en-US"/>
                          </w:rPr>
                          <w:lastRenderedPageBreak/>
                          <w:t>IE815,</w:t>
                        </w:r>
                      </w:p>
                      <w:p w14:paraId="53E1F187" w14:textId="77777777" w:rsidR="00C70867" w:rsidRPr="0027502F" w:rsidRDefault="00C70867" w:rsidP="00C70867">
                        <w:pPr>
                          <w:spacing w:line="276" w:lineRule="auto"/>
                          <w:rPr>
                            <w:szCs w:val="22"/>
                            <w:lang w:val="en-US"/>
                          </w:rPr>
                        </w:pPr>
                        <w:r w:rsidRPr="0027502F">
                          <w:rPr>
                            <w:szCs w:val="22"/>
                            <w:lang w:val="en-US"/>
                          </w:rPr>
                          <w:t>IE801,</w:t>
                        </w:r>
                      </w:p>
                      <w:p w14:paraId="1DFBBC42" w14:textId="77777777" w:rsidR="00C70867" w:rsidRPr="0027502F" w:rsidRDefault="00C70867" w:rsidP="00C70867">
                        <w:pPr>
                          <w:spacing w:line="276" w:lineRule="auto"/>
                          <w:rPr>
                            <w:szCs w:val="22"/>
                            <w:lang w:val="en-US"/>
                          </w:rPr>
                        </w:pPr>
                        <w:r w:rsidRPr="0027502F">
                          <w:rPr>
                            <w:szCs w:val="22"/>
                            <w:lang w:val="en-US"/>
                          </w:rPr>
                          <w:t>IE818</w:t>
                        </w:r>
                      </w:p>
                    </w:tc>
                  </w:tr>
                  <w:tr w:rsidR="00C70867" w:rsidRPr="0027502F" w14:paraId="606ACA4C" w14:textId="77777777" w:rsidTr="00C70867">
                    <w:tc>
                      <w:tcPr>
                        <w:tcW w:w="884" w:type="dxa"/>
                      </w:tcPr>
                      <w:p w14:paraId="795A1AD4" w14:textId="5094A065" w:rsidR="00655ADA" w:rsidRPr="0027502F" w:rsidRDefault="00655ADA" w:rsidP="00C56B9A">
                        <w:pPr>
                          <w:spacing w:line="276" w:lineRule="auto"/>
                          <w:rPr>
                            <w:szCs w:val="22"/>
                            <w:lang w:val="en-US"/>
                          </w:rPr>
                        </w:pPr>
                        <w:r w:rsidRPr="0027502F">
                          <w:rPr>
                            <w:szCs w:val="22"/>
                            <w:lang w:val="en-US"/>
                          </w:rPr>
                          <w:t>R264</w:t>
                        </w:r>
                      </w:p>
                    </w:tc>
                    <w:tc>
                      <w:tcPr>
                        <w:tcW w:w="4820" w:type="dxa"/>
                      </w:tcPr>
                      <w:p w14:paraId="10C43C64" w14:textId="77777777" w:rsidR="00C70867" w:rsidRPr="0027502F" w:rsidRDefault="00C70867" w:rsidP="00CA062C">
                        <w:pPr>
                          <w:autoSpaceDE w:val="0"/>
                          <w:autoSpaceDN w:val="0"/>
                          <w:adjustRightInd w:val="0"/>
                          <w:spacing w:after="0"/>
                          <w:rPr>
                            <w:szCs w:val="22"/>
                            <w:lang w:val="en-US"/>
                          </w:rPr>
                        </w:pPr>
                        <w:r w:rsidRPr="0027502F">
                          <w:rPr>
                            <w:rFonts w:eastAsiaTheme="minorHAnsi"/>
                            <w:szCs w:val="22"/>
                          </w:rPr>
                          <w:t>The Excise Product Code 'S600' is only applicable to the 'Certified Consignor' and 'Certified Consignee' authorisation types.</w:t>
                        </w:r>
                      </w:p>
                    </w:tc>
                    <w:tc>
                      <w:tcPr>
                        <w:tcW w:w="992" w:type="dxa"/>
                      </w:tcPr>
                      <w:p w14:paraId="534D8817" w14:textId="77777777" w:rsidR="00C70867" w:rsidRPr="0027502F" w:rsidRDefault="00C70867" w:rsidP="00C70867">
                        <w:pPr>
                          <w:spacing w:line="276" w:lineRule="auto"/>
                          <w:rPr>
                            <w:szCs w:val="22"/>
                            <w:lang w:val="en-US"/>
                          </w:rPr>
                        </w:pPr>
                        <w:r w:rsidRPr="0027502F">
                          <w:rPr>
                            <w:szCs w:val="22"/>
                            <w:lang w:val="en-US"/>
                          </w:rPr>
                          <w:t>IE713</w:t>
                        </w:r>
                      </w:p>
                    </w:tc>
                  </w:tr>
                  <w:tr w:rsidR="00C70867" w:rsidRPr="0027502F" w14:paraId="194E3A29" w14:textId="77777777" w:rsidTr="00C70867">
                    <w:tc>
                      <w:tcPr>
                        <w:tcW w:w="884" w:type="dxa"/>
                      </w:tcPr>
                      <w:p w14:paraId="7BDFADAE" w14:textId="342552B2" w:rsidR="00655ADA" w:rsidRPr="0027502F" w:rsidRDefault="00655ADA" w:rsidP="00C56B9A">
                        <w:pPr>
                          <w:spacing w:line="276" w:lineRule="auto"/>
                          <w:rPr>
                            <w:szCs w:val="22"/>
                            <w:lang w:val="en-US"/>
                          </w:rPr>
                        </w:pPr>
                        <w:r w:rsidRPr="0027502F">
                          <w:rPr>
                            <w:szCs w:val="22"/>
                            <w:lang w:val="en-US"/>
                          </w:rPr>
                          <w:t>R265</w:t>
                        </w:r>
                      </w:p>
                    </w:tc>
                    <w:tc>
                      <w:tcPr>
                        <w:tcW w:w="4820" w:type="dxa"/>
                      </w:tcPr>
                      <w:p w14:paraId="4F16F7E0"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possible values of &lt;Operator Role Code&gt; are:</w:t>
                        </w:r>
                      </w:p>
                      <w:p w14:paraId="3F303C65"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- 1 = Allowed to practise direct delivery</w:t>
                        </w:r>
                      </w:p>
                      <w:p w14:paraId="3889B75F" w14:textId="1E586B1C"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xml:space="preserve">- 2 = Allowed to leave empty the destination fields according to Article 22 of Directive </w:t>
                        </w:r>
                        <w:r w:rsidR="00682C8E" w:rsidRPr="0027502F">
                          <w:rPr>
                            <w:szCs w:val="22"/>
                          </w:rPr>
                          <w:t>2020/262</w:t>
                        </w:r>
                      </w:p>
                      <w:p w14:paraId="164C98B2" w14:textId="77777777" w:rsidR="00C70867" w:rsidRPr="0027502F" w:rsidRDefault="00C70867" w:rsidP="00CA062C">
                        <w:pPr>
                          <w:autoSpaceDE w:val="0"/>
                          <w:autoSpaceDN w:val="0"/>
                          <w:adjustRightInd w:val="0"/>
                          <w:spacing w:after="0"/>
                          <w:rPr>
                            <w:rFonts w:eastAsiaTheme="minorHAnsi"/>
                            <w:szCs w:val="22"/>
                          </w:rPr>
                        </w:pPr>
                      </w:p>
                      <w:p w14:paraId="138AAEB2"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The couplings &lt;Operator Type / Operator Role Code&gt; are as follows:</w:t>
                        </w:r>
                      </w:p>
                      <w:p w14:paraId="4A5CA7D3"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- 1 = Allowed to practise direct delivery--&gt; Applicable for 'Authorised Warehouse Keeper' and 'Registered Consignee'</w:t>
                        </w:r>
                      </w:p>
                      <w:p w14:paraId="5F9F163A" w14:textId="77777777" w:rsidR="00C70867" w:rsidRPr="0027502F" w:rsidRDefault="00C70867" w:rsidP="00CA062C">
                        <w:pPr>
                          <w:autoSpaceDE w:val="0"/>
                          <w:autoSpaceDN w:val="0"/>
                          <w:adjustRightInd w:val="0"/>
                          <w:spacing w:after="0"/>
                          <w:rPr>
                            <w:rFonts w:eastAsiaTheme="minorHAnsi"/>
                            <w:szCs w:val="22"/>
                          </w:rPr>
                        </w:pPr>
                        <w:r w:rsidRPr="0027502F">
                          <w:rPr>
                            <w:rFonts w:eastAsiaTheme="minorHAnsi"/>
                            <w:szCs w:val="22"/>
                          </w:rPr>
                          <w:t>- 2 = Allowed to leave empty the destination fields according to Article 22 of Directive 2008/118/EC --&gt; Applicable for 'Authorised Warehouse Keeper' and 'Registered Consignor'</w:t>
                        </w:r>
                      </w:p>
                    </w:tc>
                    <w:tc>
                      <w:tcPr>
                        <w:tcW w:w="992" w:type="dxa"/>
                      </w:tcPr>
                      <w:p w14:paraId="7524A155" w14:textId="77777777" w:rsidR="00C70867" w:rsidRPr="0027502F" w:rsidRDefault="00C70867" w:rsidP="00C70867">
                        <w:pPr>
                          <w:spacing w:line="276" w:lineRule="auto"/>
                          <w:rPr>
                            <w:szCs w:val="22"/>
                            <w:lang w:val="en-US"/>
                          </w:rPr>
                        </w:pPr>
                        <w:r w:rsidRPr="0027502F">
                          <w:rPr>
                            <w:szCs w:val="22"/>
                            <w:lang w:val="en-US"/>
                          </w:rPr>
                          <w:t>IE713</w:t>
                        </w:r>
                      </w:p>
                    </w:tc>
                  </w:tr>
                  <w:tr w:rsidR="00C70867" w:rsidRPr="0027502F" w14:paraId="43D7190D" w14:textId="77777777" w:rsidTr="00C70867">
                    <w:tc>
                      <w:tcPr>
                        <w:tcW w:w="884" w:type="dxa"/>
                      </w:tcPr>
                      <w:p w14:paraId="6919E92B" w14:textId="71095D58" w:rsidR="00C70867" w:rsidRPr="0027502F" w:rsidRDefault="00655ADA" w:rsidP="00C56B9A">
                        <w:pPr>
                          <w:spacing w:line="276" w:lineRule="auto"/>
                          <w:rPr>
                            <w:strike/>
                            <w:color w:val="FF0000"/>
                            <w:szCs w:val="22"/>
                            <w:lang w:val="en-US"/>
                          </w:rPr>
                        </w:pPr>
                        <w:r w:rsidRPr="0027502F">
                          <w:rPr>
                            <w:szCs w:val="22"/>
                            <w:lang w:val="en-US"/>
                          </w:rPr>
                          <w:t>R266</w:t>
                        </w:r>
                      </w:p>
                    </w:tc>
                    <w:tc>
                      <w:tcPr>
                        <w:tcW w:w="4820" w:type="dxa"/>
                      </w:tcPr>
                      <w:p w14:paraId="22131241" w14:textId="77777777" w:rsidR="00C70867" w:rsidRPr="0027502F" w:rsidRDefault="00C70867">
                        <w:pPr>
                          <w:spacing w:line="276" w:lineRule="auto"/>
                          <w:rPr>
                            <w:szCs w:val="22"/>
                            <w:lang w:val="en-US"/>
                          </w:rPr>
                        </w:pPr>
                        <w:r w:rsidRPr="0027502F">
                          <w:rPr>
                            <w:szCs w:val="22"/>
                            <w:lang w:val="en-US"/>
                          </w:rPr>
                          <w:t>The format of &lt;Global Excise Trader Identifier&gt; is defined as per the below structure:</w:t>
                        </w:r>
                      </w:p>
                      <w:p w14:paraId="50B01636" w14:textId="77777777" w:rsidR="00C70867" w:rsidRPr="0027502F" w:rsidRDefault="00C70867">
                        <w:pPr>
                          <w:spacing w:line="276" w:lineRule="auto"/>
                          <w:rPr>
                            <w:szCs w:val="22"/>
                            <w:lang w:val="en-US"/>
                          </w:rPr>
                        </w:pPr>
                        <w:r w:rsidRPr="0027502F">
                          <w:rPr>
                            <w:szCs w:val="22"/>
                            <w:lang w:val="en-US"/>
                          </w:rPr>
                          <w:t>Field / Content / Field type / Examples1 / Identifier of the MS where the economic operator or tax warehouse is registered / Alphabetic 2 / "PL"2 / Nationally assigned, unique code / Alphanumeric 20 / "2005764CL78232ERW123"</w:t>
                        </w:r>
                      </w:p>
                      <w:p w14:paraId="0E510437" w14:textId="77777777" w:rsidR="00C70867" w:rsidRPr="0027502F" w:rsidRDefault="00C70867">
                        <w:pPr>
                          <w:spacing w:line="276" w:lineRule="auto"/>
                          <w:rPr>
                            <w:szCs w:val="22"/>
                            <w:lang w:val="en-US"/>
                          </w:rPr>
                        </w:pPr>
                        <w:r w:rsidRPr="0027502F">
                          <w:rPr>
                            <w:szCs w:val="22"/>
                            <w:lang w:val="en-US"/>
                          </w:rPr>
                          <w:t>Field 1 is taken from the list of &lt;MEMBER STATES&gt;.</w:t>
                        </w:r>
                      </w:p>
                      <w:p w14:paraId="551B695A" w14:textId="77777777" w:rsidR="00C70867" w:rsidRPr="0027502F" w:rsidRDefault="00C70867" w:rsidP="00CA062C">
                        <w:pPr>
                          <w:autoSpaceDE w:val="0"/>
                          <w:autoSpaceDN w:val="0"/>
                          <w:adjustRightInd w:val="0"/>
                          <w:spacing w:after="0"/>
                          <w:rPr>
                            <w:rFonts w:eastAsiaTheme="minorHAnsi"/>
                            <w:szCs w:val="22"/>
                          </w:rPr>
                        </w:pPr>
                        <w:r w:rsidRPr="0027502F">
                          <w:rPr>
                            <w:szCs w:val="22"/>
                            <w:lang w:val="en-US"/>
                          </w:rPr>
                          <w:t xml:space="preserve">Field 2 must be filled with a unique identifier that will allow linking of the different authorisation types (authorised warehouse keeper, registered consignee, registered consignor, certified consignor, and </w:t>
                        </w:r>
                        <w:r w:rsidRPr="0027502F">
                          <w:rPr>
                            <w:szCs w:val="22"/>
                            <w:lang w:val="en-US"/>
                          </w:rPr>
                          <w:lastRenderedPageBreak/>
                          <w:t>certified consignee) of a single Excise economic operator.</w:t>
                        </w:r>
                      </w:p>
                    </w:tc>
                    <w:tc>
                      <w:tcPr>
                        <w:tcW w:w="992" w:type="dxa"/>
                      </w:tcPr>
                      <w:p w14:paraId="17A58474" w14:textId="77777777" w:rsidR="00C70867" w:rsidRPr="0027502F" w:rsidRDefault="00C70867" w:rsidP="00C70867">
                        <w:pPr>
                          <w:spacing w:line="276" w:lineRule="auto"/>
                          <w:rPr>
                            <w:szCs w:val="22"/>
                            <w:lang w:val="en-US"/>
                          </w:rPr>
                        </w:pPr>
                        <w:r w:rsidRPr="0027502F">
                          <w:rPr>
                            <w:szCs w:val="22"/>
                            <w:lang w:val="en-US"/>
                          </w:rPr>
                          <w:lastRenderedPageBreak/>
                          <w:t>IE713</w:t>
                        </w:r>
                      </w:p>
                    </w:tc>
                  </w:tr>
                </w:tbl>
                <w:p w14:paraId="2DE8E96E" w14:textId="77777777" w:rsidR="00C70867" w:rsidRPr="0027502F" w:rsidRDefault="00C70867" w:rsidP="00C70867">
                  <w:pPr>
                    <w:spacing w:line="276" w:lineRule="auto"/>
                    <w:rPr>
                      <w:szCs w:val="22"/>
                      <w:lang w:val="fr-FR"/>
                    </w:rPr>
                  </w:pPr>
                </w:p>
                <w:p w14:paraId="5B4FF567" w14:textId="77777777" w:rsidR="00C70867" w:rsidRPr="0027502F" w:rsidRDefault="00C70867" w:rsidP="00B03D74">
                  <w:pPr>
                    <w:pStyle w:val="ListParagraph"/>
                    <w:numPr>
                      <w:ilvl w:val="0"/>
                      <w:numId w:val="63"/>
                    </w:numPr>
                    <w:spacing w:line="276" w:lineRule="auto"/>
                    <w:contextualSpacing w:val="0"/>
                    <w:rPr>
                      <w:b/>
                      <w:bCs/>
                      <w:szCs w:val="22"/>
                      <w:lang w:val="en-US"/>
                    </w:rPr>
                  </w:pPr>
                  <w:r w:rsidRPr="0027502F">
                    <w:rPr>
                      <w:b/>
                      <w:bCs/>
                      <w:szCs w:val="22"/>
                      <w:lang w:val="fr-FR"/>
                    </w:rPr>
                    <w:t>Appendix D: CONDITIONS</w:t>
                  </w:r>
                </w:p>
                <w:p w14:paraId="25866575" w14:textId="77777777" w:rsidR="00C70867" w:rsidRPr="0027502F" w:rsidRDefault="00C70867" w:rsidP="00C70867">
                  <w:pPr>
                    <w:spacing w:line="276" w:lineRule="auto"/>
                    <w:rPr>
                      <w:szCs w:val="22"/>
                      <w:lang w:val="en-US"/>
                    </w:rPr>
                  </w:pPr>
                  <w:r w:rsidRPr="0027502F">
                    <w:rPr>
                      <w:szCs w:val="22"/>
                      <w:lang w:val="en-US"/>
                    </w:rPr>
                    <w:t>The following conditions will be updated/created as described below:</w:t>
                  </w:r>
                </w:p>
                <w:tbl>
                  <w:tblPr>
                    <w:tblStyle w:val="TableGrid"/>
                    <w:tblW w:w="6696" w:type="dxa"/>
                    <w:tblLayout w:type="fixed"/>
                    <w:tblLook w:val="04A0" w:firstRow="1" w:lastRow="0" w:firstColumn="1" w:lastColumn="0" w:noHBand="0" w:noVBand="1"/>
                  </w:tblPr>
                  <w:tblGrid>
                    <w:gridCol w:w="884"/>
                    <w:gridCol w:w="4820"/>
                    <w:gridCol w:w="992"/>
                  </w:tblGrid>
                  <w:tr w:rsidR="00C70867" w:rsidRPr="0027502F" w14:paraId="4A28DF87" w14:textId="77777777" w:rsidTr="00C70867">
                    <w:trPr>
                      <w:cnfStyle w:val="100000000000" w:firstRow="1" w:lastRow="0" w:firstColumn="0" w:lastColumn="0" w:oddVBand="0" w:evenVBand="0" w:oddHBand="0" w:evenHBand="0" w:firstRowFirstColumn="0" w:firstRowLastColumn="0" w:lastRowFirstColumn="0" w:lastRowLastColumn="0"/>
                    </w:trPr>
                    <w:tc>
                      <w:tcPr>
                        <w:tcW w:w="884" w:type="dxa"/>
                        <w:shd w:val="clear" w:color="auto" w:fill="D9D9D9" w:themeFill="background1" w:themeFillShade="D9"/>
                        <w:vAlign w:val="center"/>
                      </w:tcPr>
                      <w:p w14:paraId="2FEF08B4" w14:textId="77777777" w:rsidR="00C70867" w:rsidRPr="0027502F" w:rsidRDefault="00C70867" w:rsidP="00C70867">
                        <w:pPr>
                          <w:spacing w:line="276" w:lineRule="auto"/>
                          <w:jc w:val="center"/>
                          <w:rPr>
                            <w:b w:val="0"/>
                            <w:bCs/>
                            <w:szCs w:val="22"/>
                            <w:lang w:val="en-US"/>
                          </w:rPr>
                        </w:pPr>
                        <w:r w:rsidRPr="0027502F">
                          <w:rPr>
                            <w:bCs/>
                            <w:szCs w:val="22"/>
                            <w:lang w:val="en-US"/>
                          </w:rPr>
                          <w:t>ID</w:t>
                        </w:r>
                      </w:p>
                    </w:tc>
                    <w:tc>
                      <w:tcPr>
                        <w:tcW w:w="4820" w:type="dxa"/>
                        <w:shd w:val="clear" w:color="auto" w:fill="D9D9D9" w:themeFill="background1" w:themeFillShade="D9"/>
                        <w:vAlign w:val="center"/>
                      </w:tcPr>
                      <w:p w14:paraId="002DBB02" w14:textId="77777777" w:rsidR="00C70867" w:rsidRPr="0027502F" w:rsidRDefault="00C70867" w:rsidP="00C70867">
                        <w:pPr>
                          <w:spacing w:line="276" w:lineRule="auto"/>
                          <w:jc w:val="center"/>
                          <w:rPr>
                            <w:b w:val="0"/>
                            <w:bCs/>
                            <w:szCs w:val="22"/>
                            <w:lang w:val="en-US"/>
                          </w:rPr>
                        </w:pPr>
                        <w:r w:rsidRPr="0027502F">
                          <w:rPr>
                            <w:bCs/>
                            <w:szCs w:val="22"/>
                            <w:lang w:val="en-US"/>
                          </w:rPr>
                          <w:t>Description</w:t>
                        </w:r>
                      </w:p>
                    </w:tc>
                    <w:tc>
                      <w:tcPr>
                        <w:tcW w:w="992" w:type="dxa"/>
                        <w:shd w:val="clear" w:color="auto" w:fill="D9D9D9" w:themeFill="background1" w:themeFillShade="D9"/>
                        <w:vAlign w:val="center"/>
                      </w:tcPr>
                      <w:p w14:paraId="756BF87E" w14:textId="77777777" w:rsidR="00C70867" w:rsidRPr="0027502F" w:rsidRDefault="00C70867" w:rsidP="00C70867">
                        <w:pPr>
                          <w:spacing w:line="276" w:lineRule="auto"/>
                          <w:jc w:val="center"/>
                          <w:rPr>
                            <w:b w:val="0"/>
                            <w:bCs/>
                            <w:szCs w:val="22"/>
                            <w:lang w:val="en-US"/>
                          </w:rPr>
                        </w:pPr>
                        <w:r w:rsidRPr="0027502F">
                          <w:rPr>
                            <w:bCs/>
                            <w:szCs w:val="22"/>
                            <w:lang w:val="en-US"/>
                          </w:rPr>
                          <w:t>IEs</w:t>
                        </w:r>
                      </w:p>
                    </w:tc>
                  </w:tr>
                  <w:tr w:rsidR="00C70867" w:rsidRPr="0027502F" w14:paraId="4297B7DE" w14:textId="77777777" w:rsidTr="00C70867">
                    <w:tc>
                      <w:tcPr>
                        <w:tcW w:w="884" w:type="dxa"/>
                      </w:tcPr>
                      <w:p w14:paraId="1D141988" w14:textId="77777777" w:rsidR="00C70867" w:rsidRPr="0027502F" w:rsidRDefault="00C70867" w:rsidP="00C70867">
                        <w:pPr>
                          <w:spacing w:line="276" w:lineRule="auto"/>
                          <w:rPr>
                            <w:szCs w:val="22"/>
                            <w:lang w:val="en-US"/>
                          </w:rPr>
                        </w:pPr>
                        <w:r w:rsidRPr="0027502F">
                          <w:rPr>
                            <w:szCs w:val="22"/>
                            <w:lang w:val="en-US"/>
                          </w:rPr>
                          <w:t xml:space="preserve">C010 </w:t>
                        </w:r>
                      </w:p>
                    </w:tc>
                    <w:tc>
                      <w:tcPr>
                        <w:tcW w:w="4820" w:type="dxa"/>
                      </w:tcPr>
                      <w:p w14:paraId="272447EE" w14:textId="77777777" w:rsidR="00C70867" w:rsidRPr="0027502F" w:rsidRDefault="00C70867" w:rsidP="00CA062C">
                        <w:pPr>
                          <w:spacing w:after="0"/>
                          <w:rPr>
                            <w:rFonts w:eastAsiaTheme="minorHAnsi"/>
                            <w:szCs w:val="22"/>
                          </w:rPr>
                        </w:pPr>
                        <w:r w:rsidRPr="0027502F">
                          <w:rPr>
                            <w:rFonts w:eastAsiaTheme="minorHAnsi"/>
                            <w:szCs w:val="22"/>
                          </w:rPr>
                          <w:t>IF &lt;Destination Type Code&gt; is in:</w:t>
                        </w:r>
                      </w:p>
                      <w:p w14:paraId="35E840EA" w14:textId="77777777" w:rsidR="00C70867" w:rsidRPr="0027502F" w:rsidRDefault="00C70867" w:rsidP="00CA062C">
                        <w:pPr>
                          <w:spacing w:after="0"/>
                          <w:rPr>
                            <w:rFonts w:eastAsiaTheme="minorHAnsi"/>
                            <w:szCs w:val="22"/>
                          </w:rPr>
                        </w:pPr>
                        <w:r w:rsidRPr="0027502F">
                          <w:rPr>
                            <w:rFonts w:eastAsiaTheme="minorHAnsi"/>
                            <w:szCs w:val="22"/>
                          </w:rPr>
                          <w:t>- "Destination - Tax warehouse" </w:t>
                        </w:r>
                      </w:p>
                      <w:p w14:paraId="2A0F277A" w14:textId="77777777" w:rsidR="00C70867" w:rsidRPr="0027502F" w:rsidRDefault="00C70867" w:rsidP="00CA062C">
                        <w:pPr>
                          <w:spacing w:after="0"/>
                          <w:rPr>
                            <w:rFonts w:eastAsiaTheme="minorHAnsi"/>
                            <w:szCs w:val="22"/>
                          </w:rPr>
                        </w:pPr>
                        <w:r w:rsidRPr="0027502F">
                          <w:rPr>
                            <w:rFonts w:eastAsiaTheme="minorHAnsi"/>
                            <w:szCs w:val="22"/>
                          </w:rPr>
                          <w:t>- "Destination - Registered consignee"</w:t>
                        </w:r>
                      </w:p>
                      <w:p w14:paraId="226A3E53" w14:textId="77777777" w:rsidR="00C70867" w:rsidRPr="0027502F" w:rsidRDefault="00C70867" w:rsidP="00CA062C">
                        <w:pPr>
                          <w:spacing w:after="0"/>
                          <w:rPr>
                            <w:rFonts w:eastAsiaTheme="minorHAnsi"/>
                            <w:szCs w:val="22"/>
                          </w:rPr>
                        </w:pPr>
                        <w:r w:rsidRPr="0027502F">
                          <w:rPr>
                            <w:rFonts w:eastAsiaTheme="minorHAnsi"/>
                            <w:szCs w:val="22"/>
                          </w:rPr>
                          <w:t>- "Destination - Temporary registered consignee"</w:t>
                        </w:r>
                      </w:p>
                      <w:p w14:paraId="60E5C92C" w14:textId="77777777" w:rsidR="00C70867" w:rsidRPr="0027502F" w:rsidRDefault="00C70867" w:rsidP="00CA062C">
                        <w:pPr>
                          <w:spacing w:after="0"/>
                          <w:rPr>
                            <w:rFonts w:eastAsiaTheme="minorHAnsi"/>
                            <w:szCs w:val="22"/>
                          </w:rPr>
                        </w:pPr>
                        <w:r w:rsidRPr="0027502F">
                          <w:rPr>
                            <w:rFonts w:eastAsiaTheme="minorHAnsi"/>
                            <w:szCs w:val="22"/>
                          </w:rPr>
                          <w:t>- "Destination - Direct delivery"</w:t>
                        </w:r>
                      </w:p>
                      <w:p w14:paraId="6A6380B6" w14:textId="77777777" w:rsidR="00C70867" w:rsidRPr="0027502F" w:rsidRDefault="00C70867" w:rsidP="00CA062C">
                        <w:pPr>
                          <w:spacing w:after="0"/>
                          <w:rPr>
                            <w:rFonts w:eastAsiaTheme="minorHAnsi"/>
                            <w:szCs w:val="22"/>
                          </w:rPr>
                        </w:pPr>
                        <w:r w:rsidRPr="0027502F">
                          <w:rPr>
                            <w:rFonts w:eastAsiaTheme="minorHAnsi"/>
                            <w:szCs w:val="22"/>
                          </w:rPr>
                          <w:t>- "Destination - Certified Consignee"</w:t>
                        </w:r>
                      </w:p>
                      <w:p w14:paraId="064DBD42" w14:textId="77777777" w:rsidR="00C70867" w:rsidRPr="0027502F" w:rsidRDefault="00C70867" w:rsidP="00CA062C">
                        <w:pPr>
                          <w:spacing w:after="0"/>
                          <w:rPr>
                            <w:rFonts w:eastAsiaTheme="minorHAnsi"/>
                            <w:szCs w:val="22"/>
                          </w:rPr>
                        </w:pPr>
                        <w:r w:rsidRPr="0027502F">
                          <w:rPr>
                            <w:rFonts w:eastAsiaTheme="minorHAnsi"/>
                            <w:szCs w:val="22"/>
                          </w:rPr>
                          <w:t>- "Destination - Temporary Certified Consignee"</w:t>
                        </w:r>
                      </w:p>
                      <w:p w14:paraId="6F62391B" w14:textId="77777777" w:rsidR="00C70867" w:rsidRPr="0027502F" w:rsidRDefault="00C70867" w:rsidP="00CA062C">
                        <w:pPr>
                          <w:spacing w:after="0"/>
                          <w:rPr>
                            <w:rFonts w:eastAsiaTheme="minorHAnsi"/>
                            <w:szCs w:val="22"/>
                          </w:rPr>
                        </w:pPr>
                        <w:r w:rsidRPr="0027502F">
                          <w:rPr>
                            <w:rFonts w:eastAsiaTheme="minorHAnsi"/>
                            <w:szCs w:val="22"/>
                          </w:rPr>
                          <w:t>THEN &lt;TRADER Consignee.Trader Identification&gt; is 'R'</w:t>
                        </w:r>
                      </w:p>
                      <w:p w14:paraId="2635C07D" w14:textId="77777777" w:rsidR="00C70867" w:rsidRPr="0027502F" w:rsidRDefault="00C70867" w:rsidP="00CA062C">
                        <w:pPr>
                          <w:spacing w:after="0"/>
                          <w:rPr>
                            <w:rFonts w:eastAsiaTheme="minorHAnsi"/>
                            <w:szCs w:val="22"/>
                          </w:rPr>
                        </w:pPr>
                        <w:r w:rsidRPr="0027502F">
                          <w:rPr>
                            <w:rFonts w:eastAsiaTheme="minorHAnsi"/>
                            <w:szCs w:val="22"/>
                          </w:rPr>
                          <w:t>ELSE </w:t>
                        </w:r>
                      </w:p>
                      <w:p w14:paraId="772642AA" w14:textId="77777777" w:rsidR="00C70867" w:rsidRPr="0027502F" w:rsidRDefault="00C70867" w:rsidP="00CA062C">
                        <w:pPr>
                          <w:spacing w:after="0"/>
                          <w:rPr>
                            <w:rFonts w:eastAsiaTheme="minorHAnsi"/>
                            <w:szCs w:val="22"/>
                          </w:rPr>
                        </w:pPr>
                        <w:r w:rsidRPr="0027502F">
                          <w:rPr>
                            <w:rFonts w:eastAsiaTheme="minorHAnsi"/>
                            <w:szCs w:val="22"/>
                          </w:rPr>
                          <w:t>IF &lt;Destination Type Code&gt; is:</w:t>
                        </w:r>
                      </w:p>
                      <w:p w14:paraId="11D869FF" w14:textId="77777777" w:rsidR="00C70867" w:rsidRPr="0027502F" w:rsidRDefault="00C70867" w:rsidP="00CA062C">
                        <w:pPr>
                          <w:spacing w:after="0"/>
                          <w:rPr>
                            <w:rFonts w:eastAsiaTheme="minorHAnsi"/>
                            <w:szCs w:val="22"/>
                          </w:rPr>
                        </w:pPr>
                        <w:r w:rsidRPr="0027502F">
                          <w:rPr>
                            <w:rFonts w:eastAsiaTheme="minorHAnsi"/>
                            <w:szCs w:val="22"/>
                          </w:rPr>
                          <w:t>- "Destination – Export"</w:t>
                        </w:r>
                      </w:p>
                      <w:p w14:paraId="36672764" w14:textId="77777777" w:rsidR="00C70867" w:rsidRPr="0027502F" w:rsidRDefault="00C70867" w:rsidP="00CA062C">
                        <w:pPr>
                          <w:spacing w:after="0"/>
                          <w:rPr>
                            <w:rFonts w:eastAsiaTheme="minorHAnsi"/>
                            <w:szCs w:val="22"/>
                          </w:rPr>
                        </w:pPr>
                        <w:r w:rsidRPr="0027502F">
                          <w:rPr>
                            <w:rFonts w:eastAsiaTheme="minorHAnsi"/>
                            <w:szCs w:val="22"/>
                          </w:rPr>
                          <w:t>THEN &lt;TRADER Consignee.Trader Identification&gt; is 'O'</w:t>
                        </w:r>
                      </w:p>
                      <w:p w14:paraId="2E5EF34F" w14:textId="77777777" w:rsidR="00C70867" w:rsidRPr="0027502F" w:rsidRDefault="00C70867" w:rsidP="00CA062C">
                        <w:pPr>
                          <w:spacing w:after="0"/>
                          <w:rPr>
                            <w:szCs w:val="22"/>
                          </w:rPr>
                        </w:pPr>
                        <w:r w:rsidRPr="0027502F">
                          <w:rPr>
                            <w:rFonts w:eastAsiaTheme="minorHAnsi"/>
                            <w:szCs w:val="22"/>
                          </w:rPr>
                          <w:t>ELSE &lt;TRADER Consignee.Trader Identification&gt; does not apply</w:t>
                        </w:r>
                      </w:p>
                    </w:tc>
                    <w:tc>
                      <w:tcPr>
                        <w:tcW w:w="992" w:type="dxa"/>
                      </w:tcPr>
                      <w:p w14:paraId="0BA8D839" w14:textId="77777777" w:rsidR="00C70867" w:rsidRPr="00FA7B78" w:rsidRDefault="00C70867" w:rsidP="00C70867">
                        <w:pPr>
                          <w:spacing w:line="276" w:lineRule="auto"/>
                          <w:rPr>
                            <w:szCs w:val="22"/>
                            <w:lang w:val="nl-BE"/>
                          </w:rPr>
                        </w:pPr>
                        <w:r w:rsidRPr="00FA7B78">
                          <w:rPr>
                            <w:szCs w:val="22"/>
                            <w:lang w:val="nl-BE"/>
                          </w:rPr>
                          <w:t>IE801,</w:t>
                        </w:r>
                      </w:p>
                      <w:p w14:paraId="677BB0DC" w14:textId="77777777" w:rsidR="00C70867" w:rsidRPr="00FA7B78" w:rsidRDefault="00C70867" w:rsidP="00C70867">
                        <w:pPr>
                          <w:spacing w:line="276" w:lineRule="auto"/>
                          <w:rPr>
                            <w:szCs w:val="22"/>
                            <w:lang w:val="nl-BE"/>
                          </w:rPr>
                        </w:pPr>
                        <w:r w:rsidRPr="00FA7B78">
                          <w:rPr>
                            <w:szCs w:val="22"/>
                            <w:lang w:val="nl-BE"/>
                          </w:rPr>
                          <w:t>IE813,</w:t>
                        </w:r>
                      </w:p>
                      <w:p w14:paraId="0F3CE3EE" w14:textId="77777777" w:rsidR="00C70867" w:rsidRPr="00FA7B78" w:rsidRDefault="00C70867" w:rsidP="00C70867">
                        <w:pPr>
                          <w:spacing w:line="276" w:lineRule="auto"/>
                          <w:rPr>
                            <w:szCs w:val="22"/>
                            <w:lang w:val="nl-BE"/>
                          </w:rPr>
                        </w:pPr>
                        <w:r w:rsidRPr="00FA7B78">
                          <w:rPr>
                            <w:szCs w:val="22"/>
                            <w:lang w:val="nl-BE"/>
                          </w:rPr>
                          <w:t>IE815,</w:t>
                        </w:r>
                      </w:p>
                      <w:p w14:paraId="2E00EC8A" w14:textId="77777777" w:rsidR="00C70867" w:rsidRPr="00FA7B78" w:rsidRDefault="00C70867" w:rsidP="00C70867">
                        <w:pPr>
                          <w:spacing w:line="276" w:lineRule="auto"/>
                          <w:rPr>
                            <w:szCs w:val="22"/>
                            <w:lang w:val="nl-BE"/>
                          </w:rPr>
                        </w:pPr>
                        <w:r w:rsidRPr="00FA7B78">
                          <w:rPr>
                            <w:szCs w:val="22"/>
                            <w:lang w:val="nl-BE"/>
                          </w:rPr>
                          <w:t>IE818,</w:t>
                        </w:r>
                      </w:p>
                      <w:p w14:paraId="747F441E" w14:textId="77777777" w:rsidR="00C70867" w:rsidRPr="00FA7B78" w:rsidRDefault="00C70867" w:rsidP="00C70867">
                        <w:pPr>
                          <w:spacing w:line="276" w:lineRule="auto"/>
                          <w:rPr>
                            <w:szCs w:val="22"/>
                            <w:lang w:val="nl-BE"/>
                          </w:rPr>
                        </w:pPr>
                        <w:r w:rsidRPr="00FA7B78">
                          <w:rPr>
                            <w:szCs w:val="22"/>
                            <w:lang w:val="nl-BE"/>
                          </w:rPr>
                          <w:t>IE819,</w:t>
                        </w:r>
                      </w:p>
                      <w:p w14:paraId="516538DF" w14:textId="77777777" w:rsidR="00C70867" w:rsidRPr="0027502F" w:rsidRDefault="00C70867" w:rsidP="00C70867">
                        <w:pPr>
                          <w:spacing w:line="276" w:lineRule="auto"/>
                          <w:rPr>
                            <w:szCs w:val="22"/>
                            <w:lang w:val="en-US"/>
                          </w:rPr>
                        </w:pPr>
                        <w:r w:rsidRPr="0027502F">
                          <w:rPr>
                            <w:szCs w:val="22"/>
                            <w:lang w:val="en-US"/>
                          </w:rPr>
                          <w:t>IE821.</w:t>
                        </w:r>
                      </w:p>
                      <w:p w14:paraId="33439429" w14:textId="77777777" w:rsidR="00C70867" w:rsidRPr="0027502F" w:rsidRDefault="00C70867" w:rsidP="00C70867">
                        <w:pPr>
                          <w:spacing w:line="276" w:lineRule="auto"/>
                          <w:rPr>
                            <w:szCs w:val="22"/>
                            <w:lang w:val="en-US"/>
                          </w:rPr>
                        </w:pPr>
                      </w:p>
                    </w:tc>
                  </w:tr>
                  <w:tr w:rsidR="00C70867" w:rsidRPr="0027502F" w14:paraId="1C410864" w14:textId="77777777" w:rsidTr="00C70867">
                    <w:tc>
                      <w:tcPr>
                        <w:tcW w:w="884" w:type="dxa"/>
                      </w:tcPr>
                      <w:p w14:paraId="5175AAB8" w14:textId="77777777" w:rsidR="00C70867" w:rsidRPr="0027502F" w:rsidRDefault="00C70867" w:rsidP="00C70867">
                        <w:pPr>
                          <w:spacing w:line="276" w:lineRule="auto"/>
                          <w:rPr>
                            <w:szCs w:val="22"/>
                            <w:lang w:val="en-US"/>
                          </w:rPr>
                        </w:pPr>
                        <w:r w:rsidRPr="0027502F">
                          <w:rPr>
                            <w:szCs w:val="22"/>
                            <w:lang w:val="en-US"/>
                          </w:rPr>
                          <w:t>C012</w:t>
                        </w:r>
                      </w:p>
                    </w:tc>
                    <w:tc>
                      <w:tcPr>
                        <w:tcW w:w="4820" w:type="dxa"/>
                      </w:tcPr>
                      <w:p w14:paraId="2A234457" w14:textId="13622536" w:rsidR="00C70867" w:rsidRPr="0027502F" w:rsidRDefault="00C70867" w:rsidP="00CA062C">
                        <w:pPr>
                          <w:spacing w:after="0"/>
                          <w:rPr>
                            <w:rFonts w:eastAsiaTheme="minorHAnsi"/>
                            <w:szCs w:val="22"/>
                          </w:rPr>
                        </w:pPr>
                        <w:r w:rsidRPr="0027502F">
                          <w:rPr>
                            <w:rFonts w:eastAsiaTheme="minorHAnsi"/>
                            <w:szCs w:val="22"/>
                          </w:rPr>
                          <w:t>IF &lt;E-AD</w:t>
                        </w:r>
                        <w:r w:rsidR="004E59C3" w:rsidRPr="0027502F">
                          <w:rPr>
                            <w:rFonts w:eastAsiaTheme="minorHAnsi"/>
                            <w:szCs w:val="22"/>
                          </w:rPr>
                          <w:t>/E-SAD</w:t>
                        </w:r>
                        <w:r w:rsidRPr="0027502F">
                          <w:rPr>
                            <w:rFonts w:eastAsiaTheme="minorHAnsi"/>
                            <w:szCs w:val="22"/>
                          </w:rPr>
                          <w:t>.Origin Type Code&gt; is "Origin - Tax warehouse"</w:t>
                        </w:r>
                        <w:r w:rsidR="004E59C3" w:rsidRPr="0027502F">
                          <w:rPr>
                            <w:rFonts w:eastAsiaTheme="minorHAnsi"/>
                            <w:szCs w:val="22"/>
                          </w:rPr>
                          <w:t xml:space="preserve"> OR &lt;E-AD/E-SAD.Origin Type Code&gt; is "Duty Paid"</w:t>
                        </w:r>
                      </w:p>
                      <w:p w14:paraId="26017BDF" w14:textId="77777777" w:rsidR="00C70867" w:rsidRPr="0027502F" w:rsidRDefault="00C70867" w:rsidP="00CA062C">
                        <w:pPr>
                          <w:spacing w:after="0"/>
                          <w:rPr>
                            <w:rFonts w:eastAsiaTheme="minorHAnsi"/>
                            <w:szCs w:val="22"/>
                          </w:rPr>
                        </w:pPr>
                        <w:r w:rsidRPr="0027502F">
                          <w:rPr>
                            <w:rFonts w:eastAsiaTheme="minorHAnsi"/>
                            <w:szCs w:val="22"/>
                          </w:rPr>
                          <w:t>THEN</w:t>
                        </w:r>
                      </w:p>
                      <w:p w14:paraId="21F9F1AE" w14:textId="77777777" w:rsidR="00C70867" w:rsidRPr="0027502F" w:rsidRDefault="00C70867" w:rsidP="00CA062C">
                        <w:pPr>
                          <w:spacing w:after="0"/>
                          <w:rPr>
                            <w:rFonts w:eastAsiaTheme="minorHAnsi"/>
                            <w:szCs w:val="22"/>
                          </w:rPr>
                        </w:pPr>
                        <w:r w:rsidRPr="0027502F">
                          <w:rPr>
                            <w:rFonts w:eastAsiaTheme="minorHAnsi"/>
                            <w:szCs w:val="22"/>
                          </w:rPr>
                          <w:t>&lt;TRADER Place of Dispatch&gt; is 'R'</w:t>
                        </w:r>
                      </w:p>
                      <w:p w14:paraId="0CB9679F" w14:textId="77777777" w:rsidR="00C70867" w:rsidRPr="0027502F" w:rsidRDefault="00C70867" w:rsidP="00CA062C">
                        <w:pPr>
                          <w:spacing w:after="0"/>
                          <w:rPr>
                            <w:rFonts w:eastAsiaTheme="minorHAnsi"/>
                            <w:szCs w:val="22"/>
                          </w:rPr>
                        </w:pPr>
                        <w:r w:rsidRPr="0027502F">
                          <w:rPr>
                            <w:rFonts w:eastAsiaTheme="minorHAnsi"/>
                            <w:szCs w:val="22"/>
                          </w:rPr>
                          <w:t>&lt;OFFICE of Dispatch - Import&gt; does not apply</w:t>
                        </w:r>
                      </w:p>
                      <w:p w14:paraId="3FC8F636" w14:textId="77777777" w:rsidR="00C70867" w:rsidRPr="0027502F" w:rsidRDefault="00C70867" w:rsidP="00CA062C">
                        <w:pPr>
                          <w:spacing w:after="0"/>
                          <w:rPr>
                            <w:rFonts w:eastAsiaTheme="minorHAnsi"/>
                            <w:szCs w:val="22"/>
                          </w:rPr>
                        </w:pPr>
                        <w:r w:rsidRPr="0027502F">
                          <w:rPr>
                            <w:rFonts w:eastAsiaTheme="minorHAnsi"/>
                            <w:szCs w:val="22"/>
                          </w:rPr>
                          <w:t>ELSE</w:t>
                        </w:r>
                      </w:p>
                      <w:p w14:paraId="1B9A38FB" w14:textId="77777777" w:rsidR="00C70867" w:rsidRPr="0027502F" w:rsidRDefault="00C70867" w:rsidP="00CA062C">
                        <w:pPr>
                          <w:spacing w:after="0"/>
                          <w:rPr>
                            <w:rFonts w:eastAsiaTheme="minorHAnsi"/>
                            <w:szCs w:val="22"/>
                          </w:rPr>
                        </w:pPr>
                        <w:r w:rsidRPr="0027502F">
                          <w:rPr>
                            <w:rFonts w:eastAsiaTheme="minorHAnsi"/>
                            <w:szCs w:val="22"/>
                          </w:rPr>
                          <w:t>&lt;TRADER Place of Dispatch&gt; does not apply</w:t>
                        </w:r>
                      </w:p>
                      <w:p w14:paraId="0688B3FA" w14:textId="77777777" w:rsidR="00C70867" w:rsidRPr="0027502F" w:rsidRDefault="00C70867" w:rsidP="00CA062C">
                        <w:pPr>
                          <w:spacing w:after="0"/>
                          <w:rPr>
                            <w:rFonts w:eastAsiaTheme="minorHAnsi"/>
                            <w:szCs w:val="22"/>
                          </w:rPr>
                        </w:pPr>
                        <w:r w:rsidRPr="0027502F">
                          <w:rPr>
                            <w:rFonts w:eastAsiaTheme="minorHAnsi"/>
                            <w:szCs w:val="22"/>
                          </w:rPr>
                          <w:t>&lt;OFFICE of Dispatch - Import&gt; is 'R'</w:t>
                        </w:r>
                      </w:p>
                    </w:tc>
                    <w:tc>
                      <w:tcPr>
                        <w:tcW w:w="992" w:type="dxa"/>
                      </w:tcPr>
                      <w:p w14:paraId="456D398A" w14:textId="77777777" w:rsidR="00C70867" w:rsidRPr="0027502F" w:rsidRDefault="00C70867" w:rsidP="00C70867">
                        <w:pPr>
                          <w:spacing w:line="276" w:lineRule="auto"/>
                          <w:rPr>
                            <w:szCs w:val="22"/>
                            <w:lang w:val="en-US"/>
                          </w:rPr>
                        </w:pPr>
                        <w:r w:rsidRPr="0027502F">
                          <w:rPr>
                            <w:szCs w:val="22"/>
                            <w:lang w:val="en-US"/>
                          </w:rPr>
                          <w:t>IE801,</w:t>
                        </w:r>
                      </w:p>
                      <w:p w14:paraId="0A45340F" w14:textId="77777777" w:rsidR="00C70867" w:rsidRPr="0027502F" w:rsidRDefault="00C70867" w:rsidP="00C70867">
                        <w:pPr>
                          <w:spacing w:line="276" w:lineRule="auto"/>
                          <w:rPr>
                            <w:szCs w:val="22"/>
                            <w:lang w:val="en-US"/>
                          </w:rPr>
                        </w:pPr>
                        <w:r w:rsidRPr="0027502F">
                          <w:rPr>
                            <w:szCs w:val="22"/>
                            <w:lang w:val="en-US"/>
                          </w:rPr>
                          <w:t>IE815,</w:t>
                        </w:r>
                      </w:p>
                      <w:p w14:paraId="1BEADD85" w14:textId="77777777" w:rsidR="00C70867" w:rsidRPr="0027502F" w:rsidRDefault="00C70867" w:rsidP="00C70867">
                        <w:pPr>
                          <w:spacing w:line="276" w:lineRule="auto"/>
                          <w:rPr>
                            <w:szCs w:val="22"/>
                            <w:lang w:val="en-US"/>
                          </w:rPr>
                        </w:pPr>
                        <w:r w:rsidRPr="0027502F">
                          <w:rPr>
                            <w:szCs w:val="22"/>
                            <w:lang w:val="en-US"/>
                          </w:rPr>
                          <w:t>IE821.</w:t>
                        </w:r>
                      </w:p>
                    </w:tc>
                  </w:tr>
                  <w:tr w:rsidR="00C70867" w:rsidRPr="0027502F" w14:paraId="58AD2715" w14:textId="77777777" w:rsidTr="00C70867">
                    <w:tc>
                      <w:tcPr>
                        <w:tcW w:w="884" w:type="dxa"/>
                      </w:tcPr>
                      <w:p w14:paraId="05EBAC57" w14:textId="77777777" w:rsidR="00C70867" w:rsidRPr="0027502F" w:rsidRDefault="00C70867" w:rsidP="00C70867">
                        <w:pPr>
                          <w:spacing w:line="276" w:lineRule="auto"/>
                          <w:rPr>
                            <w:szCs w:val="22"/>
                            <w:lang w:val="en-US"/>
                          </w:rPr>
                        </w:pPr>
                        <w:r w:rsidRPr="0027502F">
                          <w:rPr>
                            <w:szCs w:val="22"/>
                            <w:lang w:val="en-US"/>
                          </w:rPr>
                          <w:t>C013</w:t>
                        </w:r>
                      </w:p>
                    </w:tc>
                    <w:tc>
                      <w:tcPr>
                        <w:tcW w:w="4820" w:type="dxa"/>
                      </w:tcPr>
                      <w:p w14:paraId="3D3F2813" w14:textId="77777777" w:rsidR="00C70867" w:rsidRPr="0027502F" w:rsidRDefault="00C70867" w:rsidP="00CA062C">
                        <w:pPr>
                          <w:spacing w:after="0"/>
                          <w:rPr>
                            <w:rFonts w:eastAsiaTheme="minorHAnsi"/>
                            <w:szCs w:val="22"/>
                          </w:rPr>
                        </w:pPr>
                        <w:r w:rsidRPr="0027502F">
                          <w:rPr>
                            <w:rFonts w:eastAsiaTheme="minorHAnsi"/>
                            <w:szCs w:val="22"/>
                          </w:rPr>
                          <w:t>The optionality of the data groups &lt;TRADER Place of Delivery&gt; and &lt;OFFICE Place of Delivery – Customs&gt; are described in the table below, according to the &lt;Destination Type Code&gt;:</w:t>
                        </w:r>
                      </w:p>
                      <w:p w14:paraId="3AF129A9" w14:textId="77777777" w:rsidR="00C70867" w:rsidRPr="0027502F" w:rsidRDefault="00C70867" w:rsidP="00CA062C">
                        <w:pPr>
                          <w:spacing w:after="0"/>
                          <w:rPr>
                            <w:rFonts w:eastAsiaTheme="minorHAnsi"/>
                            <w:szCs w:val="22"/>
                          </w:rPr>
                        </w:pPr>
                        <w:r w:rsidRPr="0027502F">
                          <w:rPr>
                            <w:rFonts w:eastAsiaTheme="minorHAnsi"/>
                            <w:szCs w:val="22"/>
                          </w:rPr>
                          <w:t>If Destination Type Code ==1 - Destination - Tax warehouse</w:t>
                        </w:r>
                      </w:p>
                      <w:p w14:paraId="50D7FA2E" w14:textId="77777777" w:rsidR="00C70867" w:rsidRPr="0027502F" w:rsidRDefault="00C70867" w:rsidP="00CA062C">
                        <w:pPr>
                          <w:spacing w:after="0"/>
                          <w:rPr>
                            <w:rFonts w:eastAsiaTheme="minorHAnsi"/>
                            <w:szCs w:val="22"/>
                          </w:rPr>
                        </w:pPr>
                        <w:r w:rsidRPr="0027502F">
                          <w:rPr>
                            <w:rFonts w:eastAsiaTheme="minorHAnsi"/>
                            <w:szCs w:val="22"/>
                          </w:rPr>
                          <w:t>Then</w:t>
                        </w:r>
                      </w:p>
                      <w:p w14:paraId="08A5A2FC"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-&gt;R</w:t>
                        </w:r>
                      </w:p>
                      <w:p w14:paraId="556A6314"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6D67E5AE" w14:textId="77777777" w:rsidR="00C70867" w:rsidRPr="0027502F" w:rsidRDefault="00C70867" w:rsidP="00CA062C">
                        <w:pPr>
                          <w:spacing w:after="0"/>
                          <w:rPr>
                            <w:rFonts w:eastAsiaTheme="minorHAnsi"/>
                            <w:szCs w:val="22"/>
                          </w:rPr>
                        </w:pPr>
                        <w:r w:rsidRPr="0027502F">
                          <w:rPr>
                            <w:rFonts w:eastAsiaTheme="minorHAnsi"/>
                            <w:szCs w:val="22"/>
                          </w:rPr>
                          <w:lastRenderedPageBreak/>
                          <w:t> </w:t>
                        </w:r>
                      </w:p>
                      <w:p w14:paraId="45E3483C" w14:textId="77777777" w:rsidR="00C70867" w:rsidRPr="0027502F" w:rsidRDefault="00C70867" w:rsidP="00CA062C">
                        <w:pPr>
                          <w:spacing w:after="0"/>
                          <w:rPr>
                            <w:rFonts w:eastAsiaTheme="minorHAnsi"/>
                            <w:szCs w:val="22"/>
                          </w:rPr>
                        </w:pPr>
                        <w:r w:rsidRPr="0027502F">
                          <w:rPr>
                            <w:rFonts w:eastAsiaTheme="minorHAnsi"/>
                            <w:szCs w:val="22"/>
                          </w:rPr>
                          <w:t>If Destination Type Code==2 - Destination - Registered consignee</w:t>
                        </w:r>
                      </w:p>
                      <w:p w14:paraId="3B5701BC" w14:textId="77777777" w:rsidR="00C70867" w:rsidRPr="0027502F" w:rsidRDefault="00C70867" w:rsidP="00CA062C">
                        <w:pPr>
                          <w:spacing w:after="0"/>
                          <w:rPr>
                            <w:rFonts w:eastAsiaTheme="minorHAnsi"/>
                            <w:szCs w:val="22"/>
                          </w:rPr>
                        </w:pPr>
                        <w:r w:rsidRPr="0027502F">
                          <w:rPr>
                            <w:rFonts w:eastAsiaTheme="minorHAnsi"/>
                            <w:szCs w:val="22"/>
                          </w:rPr>
                          <w:t>Then</w:t>
                        </w:r>
                      </w:p>
                      <w:p w14:paraId="13EA5E45"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212F2FCC"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2A495776" w14:textId="77777777" w:rsidR="00C70867" w:rsidRPr="0027502F" w:rsidRDefault="00C70867" w:rsidP="00CA062C">
                        <w:pPr>
                          <w:spacing w:after="0"/>
                          <w:rPr>
                            <w:rFonts w:eastAsiaTheme="minorHAnsi"/>
                            <w:szCs w:val="22"/>
                          </w:rPr>
                        </w:pPr>
                        <w:r w:rsidRPr="0027502F">
                          <w:rPr>
                            <w:rFonts w:eastAsiaTheme="minorHAnsi"/>
                            <w:szCs w:val="22"/>
                          </w:rPr>
                          <w:t> </w:t>
                        </w:r>
                      </w:p>
                      <w:p w14:paraId="5AAD261A" w14:textId="77777777" w:rsidR="00C70867" w:rsidRPr="0027502F" w:rsidRDefault="00C70867" w:rsidP="00CA062C">
                        <w:pPr>
                          <w:spacing w:after="0"/>
                          <w:rPr>
                            <w:rFonts w:eastAsiaTheme="minorHAnsi"/>
                            <w:szCs w:val="22"/>
                          </w:rPr>
                        </w:pPr>
                        <w:r w:rsidRPr="0027502F">
                          <w:rPr>
                            <w:rFonts w:eastAsiaTheme="minorHAnsi"/>
                            <w:szCs w:val="22"/>
                          </w:rPr>
                          <w:t>If Destination Type Code==3 - Destination - Temporary registered consignee</w:t>
                        </w:r>
                      </w:p>
                      <w:p w14:paraId="3F9BA44A" w14:textId="77777777" w:rsidR="00C70867" w:rsidRPr="0027502F" w:rsidRDefault="00C70867" w:rsidP="00CA062C">
                        <w:pPr>
                          <w:spacing w:after="0"/>
                          <w:rPr>
                            <w:rFonts w:eastAsiaTheme="minorHAnsi"/>
                            <w:szCs w:val="22"/>
                          </w:rPr>
                        </w:pPr>
                        <w:r w:rsidRPr="0027502F">
                          <w:rPr>
                            <w:rFonts w:eastAsiaTheme="minorHAnsi"/>
                            <w:szCs w:val="22"/>
                          </w:rPr>
                          <w:t>Then</w:t>
                        </w:r>
                      </w:p>
                      <w:p w14:paraId="50FA737D" w14:textId="77777777" w:rsidR="00C70867" w:rsidRPr="0027502F" w:rsidRDefault="00C70867" w:rsidP="00CA062C">
                        <w:pPr>
                          <w:spacing w:after="0"/>
                          <w:rPr>
                            <w:rFonts w:eastAsiaTheme="minorHAnsi"/>
                            <w:szCs w:val="22"/>
                          </w:rPr>
                        </w:pPr>
                        <w:r w:rsidRPr="0027502F">
                          <w:rPr>
                            <w:rFonts w:eastAsiaTheme="minorHAnsi"/>
                            <w:szCs w:val="22"/>
                          </w:rPr>
                          <w:t> &lt;TRADER Place of Delivery&gt; -&gt;O</w:t>
                        </w:r>
                      </w:p>
                      <w:p w14:paraId="332D5CA0"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6E473446" w14:textId="77777777" w:rsidR="00C70867" w:rsidRPr="0027502F" w:rsidRDefault="00C70867" w:rsidP="00CA062C">
                        <w:pPr>
                          <w:spacing w:after="0"/>
                          <w:rPr>
                            <w:rFonts w:eastAsiaTheme="minorHAnsi"/>
                            <w:szCs w:val="22"/>
                          </w:rPr>
                        </w:pPr>
                        <w:r w:rsidRPr="0027502F">
                          <w:rPr>
                            <w:rFonts w:eastAsiaTheme="minorHAnsi"/>
                            <w:szCs w:val="22"/>
                          </w:rPr>
                          <w:t>If Destination Type Code==4 - Destination - Direct delivery</w:t>
                        </w:r>
                      </w:p>
                      <w:p w14:paraId="3CAD4C94" w14:textId="77777777" w:rsidR="00C70867" w:rsidRPr="0027502F" w:rsidRDefault="00C70867" w:rsidP="00CA062C">
                        <w:pPr>
                          <w:spacing w:after="0"/>
                          <w:rPr>
                            <w:rFonts w:eastAsiaTheme="minorHAnsi"/>
                            <w:szCs w:val="22"/>
                          </w:rPr>
                        </w:pPr>
                        <w:r w:rsidRPr="0027502F">
                          <w:rPr>
                            <w:rFonts w:eastAsiaTheme="minorHAnsi"/>
                            <w:szCs w:val="22"/>
                          </w:rPr>
                          <w:t>Then</w:t>
                        </w:r>
                      </w:p>
                      <w:p w14:paraId="5F5F9A03"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-&gt;R</w:t>
                        </w:r>
                      </w:p>
                      <w:p w14:paraId="71A45388"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48257E91"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Code==5 - Destination - Exempted consignee</w:t>
                        </w:r>
                      </w:p>
                      <w:p w14:paraId="61756BBF" w14:textId="77777777" w:rsidR="00C70867" w:rsidRPr="0027502F" w:rsidRDefault="00C70867" w:rsidP="00CA062C">
                        <w:pPr>
                          <w:spacing w:after="0"/>
                          <w:rPr>
                            <w:rFonts w:eastAsiaTheme="minorHAnsi"/>
                            <w:szCs w:val="22"/>
                          </w:rPr>
                        </w:pPr>
                        <w:r w:rsidRPr="0027502F">
                          <w:rPr>
                            <w:rFonts w:eastAsiaTheme="minorHAnsi"/>
                            <w:szCs w:val="22"/>
                          </w:rPr>
                          <w:t>Then</w:t>
                        </w:r>
                      </w:p>
                      <w:p w14:paraId="70B36DE1"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2E8B355E"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2D8B2EE4"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Code==6 - Destination – Export</w:t>
                        </w:r>
                      </w:p>
                      <w:p w14:paraId="4F92AF34" w14:textId="77777777" w:rsidR="00C70867" w:rsidRPr="0027502F" w:rsidRDefault="00C70867" w:rsidP="00CA062C">
                        <w:pPr>
                          <w:spacing w:after="0"/>
                          <w:rPr>
                            <w:rFonts w:eastAsiaTheme="minorHAnsi"/>
                            <w:szCs w:val="22"/>
                          </w:rPr>
                        </w:pPr>
                        <w:r w:rsidRPr="0027502F">
                          <w:rPr>
                            <w:rFonts w:eastAsiaTheme="minorHAnsi"/>
                            <w:szCs w:val="22"/>
                          </w:rPr>
                          <w:t>Then</w:t>
                        </w:r>
                      </w:p>
                      <w:p w14:paraId="49583794" w14:textId="77777777" w:rsidR="00C70867" w:rsidRPr="0027502F" w:rsidRDefault="00C70867" w:rsidP="00CA062C">
                        <w:pPr>
                          <w:spacing w:after="0"/>
                          <w:rPr>
                            <w:rFonts w:eastAsiaTheme="minorHAnsi"/>
                            <w:szCs w:val="22"/>
                          </w:rPr>
                        </w:pPr>
                        <w:r w:rsidRPr="0027502F">
                          <w:rPr>
                            <w:rFonts w:eastAsiaTheme="minorHAnsi"/>
                            <w:szCs w:val="22"/>
                          </w:rPr>
                          <w:t>&lt;TRADER Place of Delivery&gt;Does not apply </w:t>
                        </w:r>
                      </w:p>
                      <w:p w14:paraId="585912DD"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-&gt;'R'</w:t>
                        </w:r>
                      </w:p>
                      <w:p w14:paraId="6C3589EA" w14:textId="77777777" w:rsidR="00C70867" w:rsidRPr="0027502F" w:rsidRDefault="00C70867" w:rsidP="00CA062C">
                        <w:pPr>
                          <w:spacing w:after="0"/>
                          <w:rPr>
                            <w:rFonts w:eastAsiaTheme="minorHAnsi"/>
                            <w:szCs w:val="22"/>
                          </w:rPr>
                        </w:pPr>
                        <w:r w:rsidRPr="0027502F">
                          <w:rPr>
                            <w:rFonts w:eastAsiaTheme="minorHAnsi"/>
                            <w:szCs w:val="22"/>
                          </w:rPr>
                          <w:t> </w:t>
                        </w:r>
                      </w:p>
                      <w:p w14:paraId="5CF8C9D8" w14:textId="77777777" w:rsidR="00C70867" w:rsidRPr="0027502F" w:rsidRDefault="00C70867" w:rsidP="00CA062C">
                        <w:pPr>
                          <w:spacing w:after="0"/>
                          <w:rPr>
                            <w:rFonts w:eastAsiaTheme="minorHAnsi"/>
                            <w:szCs w:val="22"/>
                          </w:rPr>
                        </w:pPr>
                        <w:r w:rsidRPr="0027502F">
                          <w:rPr>
                            <w:rFonts w:eastAsiaTheme="minorHAnsi"/>
                            <w:szCs w:val="22"/>
                          </w:rPr>
                          <w:t>If Destination Type Code==8 - Unknown destination (consignee unknown)</w:t>
                        </w:r>
                      </w:p>
                      <w:p w14:paraId="4F645CC7" w14:textId="77777777" w:rsidR="00C70867" w:rsidRPr="0027502F" w:rsidRDefault="00C70867" w:rsidP="00CA062C">
                        <w:pPr>
                          <w:spacing w:after="0"/>
                          <w:rPr>
                            <w:rFonts w:eastAsiaTheme="minorHAnsi"/>
                            <w:szCs w:val="22"/>
                          </w:rPr>
                        </w:pPr>
                        <w:r w:rsidRPr="0027502F">
                          <w:rPr>
                            <w:rFonts w:eastAsiaTheme="minorHAnsi"/>
                            <w:szCs w:val="22"/>
                          </w:rPr>
                          <w:t>Then</w:t>
                        </w:r>
                      </w:p>
                      <w:p w14:paraId="58481B0E" w14:textId="77777777" w:rsidR="00C70867" w:rsidRPr="0027502F" w:rsidRDefault="00C70867" w:rsidP="00CA062C">
                        <w:pPr>
                          <w:spacing w:after="0"/>
                          <w:rPr>
                            <w:rFonts w:eastAsiaTheme="minorHAnsi"/>
                            <w:szCs w:val="22"/>
                          </w:rPr>
                        </w:pPr>
                        <w:r w:rsidRPr="0027502F">
                          <w:rPr>
                            <w:rFonts w:eastAsiaTheme="minorHAnsi"/>
                            <w:szCs w:val="22"/>
                          </w:rPr>
                          <w:t>&lt;TRADER Place of Delivery&gt;Does not apply </w:t>
                        </w:r>
                      </w:p>
                      <w:p w14:paraId="6142BCFA"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p w14:paraId="5858BB4E" w14:textId="77777777" w:rsidR="00C70867" w:rsidRPr="0027502F" w:rsidRDefault="00C70867" w:rsidP="00CA062C">
                        <w:pPr>
                          <w:spacing w:after="0"/>
                          <w:rPr>
                            <w:rFonts w:eastAsiaTheme="minorHAnsi"/>
                            <w:szCs w:val="22"/>
                          </w:rPr>
                        </w:pPr>
                        <w:r w:rsidRPr="0027502F">
                          <w:rPr>
                            <w:rFonts w:eastAsiaTheme="minorHAnsi"/>
                            <w:szCs w:val="22"/>
                          </w:rPr>
                          <w:t> </w:t>
                        </w:r>
                      </w:p>
                      <w:p w14:paraId="5F167C2C" w14:textId="77777777" w:rsidR="00C70867" w:rsidRPr="0027502F" w:rsidRDefault="00C70867" w:rsidP="00CA062C">
                        <w:pPr>
                          <w:spacing w:after="0"/>
                          <w:rPr>
                            <w:rFonts w:eastAsiaTheme="minorHAnsi"/>
                            <w:szCs w:val="22"/>
                          </w:rPr>
                        </w:pPr>
                        <w:r w:rsidRPr="0027502F">
                          <w:rPr>
                            <w:rFonts w:eastAsiaTheme="minorHAnsi"/>
                            <w:szCs w:val="22"/>
                          </w:rPr>
                          <w:t>If Destination Type Code==9 - Certified Consignee</w:t>
                        </w:r>
                      </w:p>
                      <w:p w14:paraId="7CA67FD8" w14:textId="77777777" w:rsidR="00C70867" w:rsidRPr="0027502F" w:rsidRDefault="00C70867" w:rsidP="00CA062C">
                        <w:pPr>
                          <w:spacing w:after="0"/>
                          <w:rPr>
                            <w:rFonts w:eastAsiaTheme="minorHAnsi"/>
                            <w:szCs w:val="22"/>
                          </w:rPr>
                        </w:pPr>
                        <w:r w:rsidRPr="0027502F">
                          <w:rPr>
                            <w:rFonts w:eastAsiaTheme="minorHAnsi"/>
                            <w:szCs w:val="22"/>
                          </w:rPr>
                          <w:t>Then</w:t>
                        </w:r>
                      </w:p>
                      <w:p w14:paraId="1A8375D6"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R </w:t>
                        </w:r>
                      </w:p>
                      <w:p w14:paraId="404C49AA" w14:textId="77777777" w:rsidR="00C70867" w:rsidRPr="0027502F" w:rsidRDefault="00C70867" w:rsidP="00CA062C">
                        <w:pPr>
                          <w:spacing w:after="0"/>
                          <w:rPr>
                            <w:rFonts w:eastAsiaTheme="minorHAnsi"/>
                            <w:szCs w:val="22"/>
                          </w:rPr>
                        </w:pPr>
                        <w:r w:rsidRPr="0027502F">
                          <w:rPr>
                            <w:rFonts w:eastAsiaTheme="minorHAnsi"/>
                            <w:szCs w:val="22"/>
                          </w:rPr>
                          <w:lastRenderedPageBreak/>
                          <w:t>&lt;OFFICE Place of Delivery – Customs&gt; -&gt;Does not apply</w:t>
                        </w:r>
                      </w:p>
                      <w:p w14:paraId="49B2DE11" w14:textId="77777777" w:rsidR="00C70867" w:rsidRPr="0027502F" w:rsidRDefault="00C70867" w:rsidP="00CA062C">
                        <w:pPr>
                          <w:spacing w:after="0"/>
                          <w:rPr>
                            <w:rFonts w:eastAsiaTheme="minorHAnsi"/>
                            <w:szCs w:val="22"/>
                          </w:rPr>
                        </w:pPr>
                        <w:r w:rsidRPr="0027502F">
                          <w:rPr>
                            <w:rFonts w:eastAsiaTheme="minorHAnsi"/>
                            <w:szCs w:val="22"/>
                          </w:rPr>
                          <w:t> </w:t>
                        </w:r>
                      </w:p>
                      <w:p w14:paraId="6DFE0DD0" w14:textId="77777777" w:rsidR="00C70867" w:rsidRPr="0027502F" w:rsidRDefault="00C70867" w:rsidP="00CA062C">
                        <w:pPr>
                          <w:spacing w:after="0"/>
                          <w:rPr>
                            <w:rFonts w:eastAsiaTheme="minorHAnsi"/>
                            <w:szCs w:val="22"/>
                          </w:rPr>
                        </w:pPr>
                        <w:r w:rsidRPr="0027502F">
                          <w:rPr>
                            <w:rFonts w:eastAsiaTheme="minorHAnsi"/>
                            <w:szCs w:val="22"/>
                          </w:rPr>
                          <w:t> If Destination Type Code==10 - Temporary Certified Consignee</w:t>
                        </w:r>
                      </w:p>
                      <w:p w14:paraId="4664C405" w14:textId="77777777" w:rsidR="00C70867" w:rsidRPr="0027502F" w:rsidRDefault="00C70867" w:rsidP="00CA062C">
                        <w:pPr>
                          <w:spacing w:after="0"/>
                          <w:rPr>
                            <w:rFonts w:eastAsiaTheme="minorHAnsi"/>
                            <w:szCs w:val="22"/>
                          </w:rPr>
                        </w:pPr>
                        <w:r w:rsidRPr="0027502F">
                          <w:rPr>
                            <w:rFonts w:eastAsiaTheme="minorHAnsi"/>
                            <w:szCs w:val="22"/>
                          </w:rPr>
                          <w:t>Then</w:t>
                        </w:r>
                      </w:p>
                      <w:p w14:paraId="22C0DD8B"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R </w:t>
                        </w:r>
                      </w:p>
                      <w:p w14:paraId="5BFFDC49" w14:textId="77777777" w:rsidR="00C70867" w:rsidRPr="0027502F" w:rsidRDefault="00C70867" w:rsidP="00CA062C">
                        <w:pPr>
                          <w:spacing w:after="0"/>
                          <w:rPr>
                            <w:rFonts w:eastAsiaTheme="minorHAnsi"/>
                            <w:szCs w:val="22"/>
                          </w:rPr>
                        </w:pPr>
                        <w:r w:rsidRPr="0027502F">
                          <w:rPr>
                            <w:rFonts w:eastAsiaTheme="minorHAnsi"/>
                            <w:szCs w:val="22"/>
                          </w:rPr>
                          <w:t>&lt;OFFICE Place of Delivery – Customs&gt; -&gt;Does not apply</w:t>
                        </w:r>
                      </w:p>
                    </w:tc>
                    <w:tc>
                      <w:tcPr>
                        <w:tcW w:w="992" w:type="dxa"/>
                      </w:tcPr>
                      <w:p w14:paraId="01B2BE9B" w14:textId="77777777" w:rsidR="00C70867" w:rsidRPr="0027502F" w:rsidRDefault="00C70867" w:rsidP="00C70867">
                        <w:pPr>
                          <w:spacing w:line="276" w:lineRule="auto"/>
                          <w:rPr>
                            <w:szCs w:val="22"/>
                            <w:lang w:val="en-US"/>
                          </w:rPr>
                        </w:pPr>
                        <w:r w:rsidRPr="0027502F">
                          <w:rPr>
                            <w:szCs w:val="22"/>
                            <w:lang w:val="en-US"/>
                          </w:rPr>
                          <w:lastRenderedPageBreak/>
                          <w:t>IE801,</w:t>
                        </w:r>
                      </w:p>
                      <w:p w14:paraId="4146EADE" w14:textId="77777777" w:rsidR="00C70867" w:rsidRPr="0027502F" w:rsidRDefault="00C70867" w:rsidP="00C70867">
                        <w:pPr>
                          <w:spacing w:line="276" w:lineRule="auto"/>
                          <w:rPr>
                            <w:szCs w:val="22"/>
                            <w:lang w:val="en-US"/>
                          </w:rPr>
                        </w:pPr>
                        <w:r w:rsidRPr="0027502F">
                          <w:rPr>
                            <w:szCs w:val="22"/>
                            <w:lang w:val="en-US"/>
                          </w:rPr>
                          <w:t>IE821.</w:t>
                        </w:r>
                      </w:p>
                    </w:tc>
                  </w:tr>
                  <w:tr w:rsidR="00C70867" w:rsidRPr="0027502F" w14:paraId="1DD60E66" w14:textId="77777777" w:rsidTr="00C70867">
                    <w:tc>
                      <w:tcPr>
                        <w:tcW w:w="884" w:type="dxa"/>
                      </w:tcPr>
                      <w:p w14:paraId="05C138B5" w14:textId="77777777" w:rsidR="00C70867" w:rsidRPr="0027502F" w:rsidRDefault="00C70867" w:rsidP="00C70867">
                        <w:pPr>
                          <w:spacing w:line="276" w:lineRule="auto"/>
                          <w:rPr>
                            <w:szCs w:val="22"/>
                            <w:lang w:val="en-US"/>
                          </w:rPr>
                        </w:pPr>
                        <w:r w:rsidRPr="0027502F">
                          <w:rPr>
                            <w:szCs w:val="22"/>
                            <w:lang w:val="en-US"/>
                          </w:rPr>
                          <w:lastRenderedPageBreak/>
                          <w:t>C052</w:t>
                        </w:r>
                      </w:p>
                    </w:tc>
                    <w:tc>
                      <w:tcPr>
                        <w:tcW w:w="4820" w:type="dxa"/>
                      </w:tcPr>
                      <w:p w14:paraId="60A936B1" w14:textId="77777777" w:rsidR="00C70867" w:rsidRPr="0027502F" w:rsidRDefault="00C70867" w:rsidP="00CA062C">
                        <w:pPr>
                          <w:spacing w:after="0"/>
                          <w:rPr>
                            <w:rFonts w:eastAsiaTheme="minorHAnsi"/>
                            <w:szCs w:val="22"/>
                          </w:rPr>
                        </w:pPr>
                        <w:r w:rsidRPr="0027502F">
                          <w:rPr>
                            <w:rFonts w:eastAsiaTheme="minorHAnsi"/>
                            <w:szCs w:val="22"/>
                          </w:rPr>
                          <w:t>IF &lt;Request Type&gt; is "Request for retrieval of a list of e-ADs/e-SADs"</w:t>
                        </w:r>
                      </w:p>
                      <w:p w14:paraId="56A41451" w14:textId="77777777" w:rsidR="00C70867" w:rsidRPr="0027502F" w:rsidRDefault="00C70867" w:rsidP="00CA062C">
                        <w:pPr>
                          <w:spacing w:after="0"/>
                          <w:rPr>
                            <w:rFonts w:eastAsiaTheme="minorHAnsi"/>
                            <w:szCs w:val="22"/>
                          </w:rPr>
                        </w:pPr>
                        <w:r w:rsidRPr="0027502F">
                          <w:rPr>
                            <w:rFonts w:eastAsiaTheme="minorHAnsi"/>
                            <w:szCs w:val="22"/>
                          </w:rPr>
                          <w:t>  THEN &lt;E-AD/E-SAD LIST REQUEST&gt; is 'R'</w:t>
                        </w:r>
                      </w:p>
                      <w:p w14:paraId="6FAC5678" w14:textId="77777777" w:rsidR="00C70867" w:rsidRPr="0027502F" w:rsidRDefault="00C70867" w:rsidP="00CA062C">
                        <w:pPr>
                          <w:spacing w:after="0"/>
                          <w:rPr>
                            <w:rFonts w:eastAsiaTheme="minorHAnsi"/>
                            <w:szCs w:val="22"/>
                          </w:rPr>
                        </w:pPr>
                        <w:r w:rsidRPr="0027502F">
                          <w:rPr>
                            <w:rFonts w:eastAsiaTheme="minorHAnsi"/>
                            <w:szCs w:val="22"/>
                          </w:rPr>
                          <w:t>  ELSE &lt;E-AD/E-SAD LIST REQUEST&gt; does not apply</w:t>
                        </w:r>
                      </w:p>
                    </w:tc>
                    <w:tc>
                      <w:tcPr>
                        <w:tcW w:w="992" w:type="dxa"/>
                      </w:tcPr>
                      <w:p w14:paraId="417E1AC7" w14:textId="77777777" w:rsidR="00C70867" w:rsidRPr="0027502F" w:rsidRDefault="00C70867" w:rsidP="00C70867">
                        <w:pPr>
                          <w:spacing w:line="276" w:lineRule="auto"/>
                          <w:rPr>
                            <w:szCs w:val="22"/>
                            <w:lang w:val="en-US"/>
                          </w:rPr>
                        </w:pPr>
                        <w:r w:rsidRPr="0027502F">
                          <w:rPr>
                            <w:szCs w:val="22"/>
                            <w:lang w:val="en-US"/>
                          </w:rPr>
                          <w:t>IE701</w:t>
                        </w:r>
                      </w:p>
                    </w:tc>
                  </w:tr>
                  <w:tr w:rsidR="00C70867" w:rsidRPr="0027502F" w14:paraId="56DED900" w14:textId="77777777" w:rsidTr="00C70867">
                    <w:tc>
                      <w:tcPr>
                        <w:tcW w:w="884" w:type="dxa"/>
                      </w:tcPr>
                      <w:p w14:paraId="37F32B2F" w14:textId="77777777" w:rsidR="00C70867" w:rsidRPr="0027502F" w:rsidRDefault="00C70867" w:rsidP="00C70867">
                        <w:pPr>
                          <w:spacing w:line="276" w:lineRule="auto"/>
                          <w:rPr>
                            <w:szCs w:val="22"/>
                            <w:lang w:val="en-US"/>
                          </w:rPr>
                        </w:pPr>
                        <w:r w:rsidRPr="0027502F">
                          <w:rPr>
                            <w:szCs w:val="22"/>
                            <w:lang w:val="en-US"/>
                          </w:rPr>
                          <w:t>C066</w:t>
                        </w:r>
                      </w:p>
                    </w:tc>
                    <w:tc>
                      <w:tcPr>
                        <w:tcW w:w="4820" w:type="dxa"/>
                      </w:tcPr>
                      <w:p w14:paraId="06CC7289" w14:textId="77777777" w:rsidR="00C70867" w:rsidRPr="0027502F" w:rsidRDefault="00C70867" w:rsidP="002B5D49">
                        <w:pPr>
                          <w:spacing w:line="276" w:lineRule="auto"/>
                          <w:rPr>
                            <w:rFonts w:eastAsiaTheme="minorHAnsi"/>
                            <w:szCs w:val="22"/>
                          </w:rPr>
                        </w:pPr>
                        <w:r w:rsidRPr="0027502F">
                          <w:rPr>
                            <w:rFonts w:eastAsiaTheme="minorHAnsi"/>
                            <w:szCs w:val="22"/>
                          </w:rPr>
                          <w:t>IF &lt;Sequence Number&gt; is 1</w:t>
                        </w:r>
                      </w:p>
                      <w:p w14:paraId="6C5297AE" w14:textId="77777777" w:rsidR="00C70867" w:rsidRPr="0027502F" w:rsidRDefault="00C70867" w:rsidP="00C56B9A">
                        <w:pPr>
                          <w:spacing w:line="276" w:lineRule="auto"/>
                          <w:rPr>
                            <w:rFonts w:eastAsiaTheme="minorHAnsi"/>
                            <w:szCs w:val="22"/>
                          </w:rPr>
                        </w:pPr>
                        <w:r w:rsidRPr="0027502F">
                          <w:rPr>
                            <w:rFonts w:eastAsiaTheme="minorHAnsi"/>
                            <w:szCs w:val="22"/>
                          </w:rPr>
                          <w:t>THEN &lt;Date and Time of Validation of Update&gt; is equal to &lt;EXCISE MOVEMENT e-AD/e-SAD.Date and Time of Validation&gt;</w:t>
                        </w:r>
                      </w:p>
                      <w:p w14:paraId="3791EAF8" w14:textId="77777777" w:rsidR="00C70867" w:rsidRPr="0027502F" w:rsidRDefault="00C70867">
                        <w:pPr>
                          <w:spacing w:line="276" w:lineRule="auto"/>
                          <w:rPr>
                            <w:rFonts w:eastAsiaTheme="minorHAnsi"/>
                            <w:szCs w:val="22"/>
                          </w:rPr>
                        </w:pPr>
                        <w:r w:rsidRPr="0027502F">
                          <w:rPr>
                            <w:rFonts w:eastAsiaTheme="minorHAnsi"/>
                            <w:szCs w:val="22"/>
                          </w:rPr>
                          <w:t>ELSE &lt;Date and Time of Validation of Update&gt; is equal to the date and time of the change of destination</w:t>
                        </w:r>
                      </w:p>
                    </w:tc>
                    <w:tc>
                      <w:tcPr>
                        <w:tcW w:w="992" w:type="dxa"/>
                      </w:tcPr>
                      <w:p w14:paraId="73EFF033" w14:textId="77777777" w:rsidR="00C70867" w:rsidRPr="0027502F" w:rsidRDefault="00C70867" w:rsidP="00C70867">
                        <w:pPr>
                          <w:spacing w:line="276" w:lineRule="auto"/>
                          <w:rPr>
                            <w:szCs w:val="22"/>
                            <w:lang w:val="en-US"/>
                          </w:rPr>
                        </w:pPr>
                        <w:r w:rsidRPr="0027502F">
                          <w:rPr>
                            <w:szCs w:val="22"/>
                            <w:lang w:val="en-US"/>
                          </w:rPr>
                          <w:t>IE801</w:t>
                        </w:r>
                      </w:p>
                    </w:tc>
                  </w:tr>
                  <w:tr w:rsidR="00C70867" w:rsidRPr="00FA7B78" w14:paraId="10028793" w14:textId="77777777" w:rsidTr="00C70867">
                    <w:tc>
                      <w:tcPr>
                        <w:tcW w:w="884" w:type="dxa"/>
                      </w:tcPr>
                      <w:p w14:paraId="3E37B43C" w14:textId="77777777" w:rsidR="00C70867" w:rsidRPr="0027502F" w:rsidRDefault="00C70867" w:rsidP="00C70867">
                        <w:pPr>
                          <w:spacing w:line="276" w:lineRule="auto"/>
                          <w:rPr>
                            <w:szCs w:val="22"/>
                            <w:lang w:val="en-US"/>
                          </w:rPr>
                        </w:pPr>
                        <w:r w:rsidRPr="0027502F">
                          <w:rPr>
                            <w:szCs w:val="22"/>
                            <w:lang w:val="en-US"/>
                          </w:rPr>
                          <w:t>C074</w:t>
                        </w:r>
                      </w:p>
                    </w:tc>
                    <w:tc>
                      <w:tcPr>
                        <w:tcW w:w="4820" w:type="dxa"/>
                      </w:tcPr>
                      <w:p w14:paraId="7A0A3676" w14:textId="77777777" w:rsidR="00C70867" w:rsidRPr="0027502F" w:rsidRDefault="00C70867" w:rsidP="00CA062C">
                        <w:pPr>
                          <w:spacing w:after="0"/>
                          <w:rPr>
                            <w:rFonts w:eastAsiaTheme="minorHAnsi"/>
                            <w:szCs w:val="22"/>
                          </w:rPr>
                        </w:pPr>
                        <w:r w:rsidRPr="0027502F">
                          <w:rPr>
                            <w:rFonts w:eastAsiaTheme="minorHAnsi"/>
                            <w:szCs w:val="22"/>
                          </w:rPr>
                          <w:t>IF &lt;Destination Type Code&gt; is "Destination - Tax warehouse" or "Destination - Certified Consignee" or "Destination – Temporary Certified Consignee"</w:t>
                        </w:r>
                      </w:p>
                      <w:p w14:paraId="74D856CF" w14:textId="77777777" w:rsidR="00C70867" w:rsidRPr="0027502F" w:rsidRDefault="00C70867" w:rsidP="00CA062C">
                        <w:pPr>
                          <w:spacing w:after="0"/>
                          <w:rPr>
                            <w:rFonts w:eastAsiaTheme="minorHAnsi"/>
                            <w:szCs w:val="22"/>
                          </w:rPr>
                        </w:pPr>
                        <w:r w:rsidRPr="0027502F">
                          <w:rPr>
                            <w:rFonts w:eastAsiaTheme="minorHAnsi"/>
                            <w:szCs w:val="22"/>
                          </w:rPr>
                          <w:t>THEN &lt;TRADER Place of Delivery.Trader Identification&gt; is 'R'</w:t>
                        </w:r>
                      </w:p>
                      <w:p w14:paraId="2A872C7A" w14:textId="77777777" w:rsidR="00C70867" w:rsidRPr="0027502F" w:rsidRDefault="00C70867" w:rsidP="00CA062C">
                        <w:pPr>
                          <w:spacing w:after="0"/>
                          <w:rPr>
                            <w:rFonts w:eastAsiaTheme="minorHAnsi"/>
                            <w:szCs w:val="22"/>
                          </w:rPr>
                        </w:pPr>
                        <w:r w:rsidRPr="0027502F">
                          <w:rPr>
                            <w:rFonts w:eastAsiaTheme="minorHAnsi"/>
                            <w:szCs w:val="22"/>
                          </w:rPr>
                          <w:t>ELSE</w:t>
                        </w:r>
                      </w:p>
                      <w:p w14:paraId="1EC1FFBE" w14:textId="77777777" w:rsidR="00C70867" w:rsidRPr="0027502F" w:rsidRDefault="00C70867" w:rsidP="00CA062C">
                        <w:pPr>
                          <w:spacing w:after="0"/>
                          <w:rPr>
                            <w:rFonts w:eastAsiaTheme="minorHAnsi"/>
                            <w:szCs w:val="22"/>
                          </w:rPr>
                        </w:pPr>
                        <w:r w:rsidRPr="0027502F">
                          <w:rPr>
                            <w:rFonts w:eastAsiaTheme="minorHAnsi"/>
                            <w:szCs w:val="22"/>
                          </w:rPr>
                          <w:t>IF &lt;Destination Type Code&gt; is "Destination - Direct delivery"</w:t>
                        </w:r>
                      </w:p>
                      <w:p w14:paraId="137CD113" w14:textId="77777777" w:rsidR="00C70867" w:rsidRPr="0027502F" w:rsidRDefault="00C70867" w:rsidP="00CA062C">
                        <w:pPr>
                          <w:spacing w:after="0"/>
                          <w:rPr>
                            <w:rFonts w:eastAsiaTheme="minorHAnsi"/>
                            <w:szCs w:val="22"/>
                          </w:rPr>
                        </w:pPr>
                        <w:r w:rsidRPr="0027502F">
                          <w:rPr>
                            <w:rFonts w:eastAsiaTheme="minorHAnsi"/>
                            <w:szCs w:val="22"/>
                          </w:rPr>
                          <w:t>THEN &lt;TRADER Place of Delivery.Trader Identification&gt; does not apply</w:t>
                        </w:r>
                      </w:p>
                      <w:p w14:paraId="366D9075" w14:textId="77777777" w:rsidR="00C70867" w:rsidRPr="0027502F" w:rsidRDefault="00C70867" w:rsidP="00CA062C">
                        <w:pPr>
                          <w:spacing w:after="0"/>
                          <w:rPr>
                            <w:rFonts w:eastAsiaTheme="minorHAnsi"/>
                            <w:szCs w:val="22"/>
                          </w:rPr>
                        </w:pPr>
                        <w:r w:rsidRPr="0027502F">
                          <w:rPr>
                            <w:rFonts w:eastAsiaTheme="minorHAnsi"/>
                            <w:szCs w:val="22"/>
                          </w:rPr>
                          <w:t>ELSE &lt;TRADER Place of Delivery.Trader Identification&gt; is 'O'</w:t>
                        </w:r>
                      </w:p>
                    </w:tc>
                    <w:tc>
                      <w:tcPr>
                        <w:tcW w:w="992" w:type="dxa"/>
                      </w:tcPr>
                      <w:p w14:paraId="244BA814" w14:textId="77777777" w:rsidR="00C70867" w:rsidRPr="00FA7B78" w:rsidRDefault="00C70867" w:rsidP="00C70867">
                        <w:pPr>
                          <w:spacing w:line="276" w:lineRule="auto"/>
                          <w:rPr>
                            <w:szCs w:val="22"/>
                            <w:lang w:val="nl-BE"/>
                          </w:rPr>
                        </w:pPr>
                        <w:r w:rsidRPr="00FA7B78">
                          <w:rPr>
                            <w:szCs w:val="22"/>
                            <w:lang w:val="nl-BE"/>
                          </w:rPr>
                          <w:t>IE801,</w:t>
                        </w:r>
                      </w:p>
                      <w:p w14:paraId="057BDD5D" w14:textId="77777777" w:rsidR="00C70867" w:rsidRPr="00FA7B78" w:rsidRDefault="00C70867" w:rsidP="00C70867">
                        <w:pPr>
                          <w:spacing w:line="276" w:lineRule="auto"/>
                          <w:rPr>
                            <w:szCs w:val="22"/>
                            <w:lang w:val="nl-BE"/>
                          </w:rPr>
                        </w:pPr>
                        <w:r w:rsidRPr="00FA7B78">
                          <w:rPr>
                            <w:szCs w:val="22"/>
                            <w:lang w:val="nl-BE"/>
                          </w:rPr>
                          <w:t>IE813,</w:t>
                        </w:r>
                      </w:p>
                      <w:p w14:paraId="7BE7E0F2" w14:textId="77777777" w:rsidR="00C70867" w:rsidRPr="00FA7B78" w:rsidRDefault="00C70867" w:rsidP="00C70867">
                        <w:pPr>
                          <w:spacing w:line="276" w:lineRule="auto"/>
                          <w:rPr>
                            <w:szCs w:val="22"/>
                            <w:lang w:val="nl-BE"/>
                          </w:rPr>
                        </w:pPr>
                        <w:r w:rsidRPr="00FA7B78">
                          <w:rPr>
                            <w:szCs w:val="22"/>
                            <w:lang w:val="nl-BE"/>
                          </w:rPr>
                          <w:t>IE815,</w:t>
                        </w:r>
                      </w:p>
                      <w:p w14:paraId="09AD8B8B" w14:textId="77777777" w:rsidR="00C70867" w:rsidRPr="00FA7B78" w:rsidRDefault="00C70867" w:rsidP="00C70867">
                        <w:pPr>
                          <w:spacing w:line="276" w:lineRule="auto"/>
                          <w:rPr>
                            <w:szCs w:val="22"/>
                            <w:lang w:val="nl-BE"/>
                          </w:rPr>
                        </w:pPr>
                        <w:r w:rsidRPr="00FA7B78">
                          <w:rPr>
                            <w:szCs w:val="22"/>
                            <w:lang w:val="nl-BE"/>
                          </w:rPr>
                          <w:t>IE818,</w:t>
                        </w:r>
                      </w:p>
                      <w:p w14:paraId="61CF0F10" w14:textId="77777777" w:rsidR="00C70867" w:rsidRPr="00FA7B78" w:rsidRDefault="00C70867" w:rsidP="00C70867">
                        <w:pPr>
                          <w:spacing w:line="276" w:lineRule="auto"/>
                          <w:rPr>
                            <w:szCs w:val="22"/>
                            <w:lang w:val="nl-BE"/>
                          </w:rPr>
                        </w:pPr>
                        <w:r w:rsidRPr="00FA7B78">
                          <w:rPr>
                            <w:szCs w:val="22"/>
                            <w:lang w:val="nl-BE"/>
                          </w:rPr>
                          <w:t>IE821.</w:t>
                        </w:r>
                      </w:p>
                      <w:p w14:paraId="5F81C229" w14:textId="77777777" w:rsidR="00C70867" w:rsidRPr="00FA7B78" w:rsidRDefault="00C70867" w:rsidP="00C70867">
                        <w:pPr>
                          <w:spacing w:line="276" w:lineRule="auto"/>
                          <w:rPr>
                            <w:szCs w:val="22"/>
                            <w:lang w:val="nl-BE"/>
                          </w:rPr>
                        </w:pPr>
                      </w:p>
                    </w:tc>
                  </w:tr>
                  <w:tr w:rsidR="00C70867" w:rsidRPr="0027502F" w14:paraId="2DF95EE8" w14:textId="77777777" w:rsidTr="00C70867">
                    <w:tc>
                      <w:tcPr>
                        <w:tcW w:w="884" w:type="dxa"/>
                      </w:tcPr>
                      <w:p w14:paraId="4C17BC5D" w14:textId="77777777" w:rsidR="00C70867" w:rsidRPr="0027502F" w:rsidRDefault="00C70867" w:rsidP="00C70867">
                        <w:pPr>
                          <w:spacing w:line="276" w:lineRule="auto"/>
                          <w:rPr>
                            <w:szCs w:val="22"/>
                            <w:lang w:val="en-US"/>
                          </w:rPr>
                        </w:pPr>
                        <w:r w:rsidRPr="0027502F">
                          <w:rPr>
                            <w:szCs w:val="22"/>
                            <w:lang w:val="en-US"/>
                          </w:rPr>
                          <w:t>C102</w:t>
                        </w:r>
                      </w:p>
                    </w:tc>
                    <w:tc>
                      <w:tcPr>
                        <w:tcW w:w="4820" w:type="dxa"/>
                      </w:tcPr>
                      <w:p w14:paraId="45A20AD6" w14:textId="77777777" w:rsidR="00C70867" w:rsidRPr="0027502F" w:rsidRDefault="00C70867" w:rsidP="00CA062C">
                        <w:pPr>
                          <w:spacing w:after="0"/>
                          <w:rPr>
                            <w:rFonts w:eastAsiaTheme="minorHAnsi"/>
                            <w:szCs w:val="22"/>
                          </w:rPr>
                        </w:pPr>
                        <w:r w:rsidRPr="0027502F">
                          <w:rPr>
                            <w:rFonts w:eastAsiaTheme="minorHAnsi"/>
                            <w:szCs w:val="22"/>
                          </w:rPr>
                          <w:t>IF &lt;E-AD/E-SAD Header.Transport Arrangement&gt;(IE801) (or &lt;E-AD/E-SAD Header.Transport Arrangement&gt;(IE815)) is "Consignor" or "consignee"</w:t>
                        </w:r>
                      </w:p>
                      <w:p w14:paraId="74867F6B" w14:textId="77777777" w:rsidR="00C70867" w:rsidRPr="0027502F" w:rsidRDefault="00C70867" w:rsidP="00CA062C">
                        <w:pPr>
                          <w:spacing w:after="0"/>
                          <w:rPr>
                            <w:rFonts w:eastAsiaTheme="minorHAnsi"/>
                            <w:szCs w:val="22"/>
                          </w:rPr>
                        </w:pPr>
                        <w:r w:rsidRPr="0027502F">
                          <w:rPr>
                            <w:rFonts w:eastAsiaTheme="minorHAnsi"/>
                            <w:szCs w:val="22"/>
                          </w:rPr>
                          <w:t>THEN &lt;TRADER Transport Arranger&gt; does not apply</w:t>
                        </w:r>
                      </w:p>
                      <w:p w14:paraId="66D3173E" w14:textId="77777777" w:rsidR="00C70867" w:rsidRPr="0027502F" w:rsidRDefault="00C70867" w:rsidP="00CA062C">
                        <w:pPr>
                          <w:spacing w:after="0"/>
                          <w:rPr>
                            <w:rFonts w:eastAsiaTheme="minorHAnsi"/>
                            <w:szCs w:val="22"/>
                          </w:rPr>
                        </w:pPr>
                        <w:r w:rsidRPr="0027502F">
                          <w:rPr>
                            <w:rFonts w:eastAsiaTheme="minorHAnsi"/>
                            <w:szCs w:val="22"/>
                          </w:rPr>
                          <w:t>ELSE &lt;TRADER Transport Arranger&gt; is 'R'</w:t>
                        </w:r>
                      </w:p>
                    </w:tc>
                    <w:tc>
                      <w:tcPr>
                        <w:tcW w:w="992" w:type="dxa"/>
                      </w:tcPr>
                      <w:p w14:paraId="4B2F8A9A" w14:textId="77777777" w:rsidR="00C70867" w:rsidRPr="0027502F" w:rsidRDefault="00C70867" w:rsidP="00C70867">
                        <w:pPr>
                          <w:spacing w:line="276" w:lineRule="auto"/>
                          <w:rPr>
                            <w:szCs w:val="22"/>
                            <w:lang w:val="en-US"/>
                          </w:rPr>
                        </w:pPr>
                        <w:r w:rsidRPr="0027502F">
                          <w:rPr>
                            <w:szCs w:val="22"/>
                            <w:lang w:val="en-US"/>
                          </w:rPr>
                          <w:t>IE801,</w:t>
                        </w:r>
                      </w:p>
                      <w:p w14:paraId="79E5110E" w14:textId="77777777" w:rsidR="00C70867" w:rsidRPr="0027502F" w:rsidRDefault="00C70867" w:rsidP="00C70867">
                        <w:pPr>
                          <w:spacing w:line="276" w:lineRule="auto"/>
                          <w:rPr>
                            <w:szCs w:val="22"/>
                            <w:lang w:val="en-US"/>
                          </w:rPr>
                        </w:pPr>
                        <w:r w:rsidRPr="0027502F">
                          <w:rPr>
                            <w:szCs w:val="22"/>
                            <w:lang w:val="en-US"/>
                          </w:rPr>
                          <w:t>IE815,</w:t>
                        </w:r>
                      </w:p>
                      <w:p w14:paraId="63CC417E" w14:textId="77777777" w:rsidR="00C70867" w:rsidRPr="0027502F" w:rsidRDefault="00C70867" w:rsidP="00C70867">
                        <w:pPr>
                          <w:spacing w:line="276" w:lineRule="auto"/>
                          <w:rPr>
                            <w:szCs w:val="22"/>
                            <w:lang w:val="en-US"/>
                          </w:rPr>
                        </w:pPr>
                        <w:r w:rsidRPr="0027502F">
                          <w:rPr>
                            <w:szCs w:val="22"/>
                            <w:lang w:val="en-US"/>
                          </w:rPr>
                          <w:t>IE821.</w:t>
                        </w:r>
                      </w:p>
                    </w:tc>
                  </w:tr>
                  <w:tr w:rsidR="00C70867" w:rsidRPr="0027502F" w14:paraId="0BA765AA" w14:textId="77777777" w:rsidTr="00C70867">
                    <w:tc>
                      <w:tcPr>
                        <w:tcW w:w="884" w:type="dxa"/>
                      </w:tcPr>
                      <w:p w14:paraId="52BAC5D8" w14:textId="77777777" w:rsidR="00C70867" w:rsidRPr="0027502F" w:rsidRDefault="00C70867" w:rsidP="002B5D49">
                        <w:pPr>
                          <w:spacing w:line="276" w:lineRule="auto"/>
                          <w:rPr>
                            <w:szCs w:val="22"/>
                            <w:lang w:val="en-US"/>
                          </w:rPr>
                        </w:pPr>
                        <w:r w:rsidRPr="0027502F">
                          <w:rPr>
                            <w:szCs w:val="22"/>
                            <w:lang w:val="en-US"/>
                          </w:rPr>
                          <w:lastRenderedPageBreak/>
                          <w:t>C118</w:t>
                        </w:r>
                      </w:p>
                    </w:tc>
                    <w:tc>
                      <w:tcPr>
                        <w:tcW w:w="4820" w:type="dxa"/>
                      </w:tcPr>
                      <w:p w14:paraId="6244C7F5" w14:textId="77777777" w:rsidR="00C70867" w:rsidRPr="0027502F" w:rsidRDefault="00C70867" w:rsidP="00CA062C">
                        <w:pPr>
                          <w:spacing w:after="0"/>
                          <w:rPr>
                            <w:rFonts w:eastAsiaTheme="minorHAnsi"/>
                            <w:szCs w:val="22"/>
                          </w:rPr>
                        </w:pPr>
                        <w:r w:rsidRPr="0027502F">
                          <w:rPr>
                            <w:rFonts w:eastAsiaTheme="minorHAnsi"/>
                            <w:szCs w:val="22"/>
                          </w:rPr>
                          <w:t>The optionality of the data group &lt;TRADER Place of Delivery&gt; is described in the table below, according to the &lt;Destination Type Code&gt;:</w:t>
                        </w:r>
                      </w:p>
                      <w:p w14:paraId="03B7EFB4" w14:textId="77777777" w:rsidR="00C70867" w:rsidRPr="0027502F" w:rsidRDefault="00C70867" w:rsidP="00CA062C">
                        <w:pPr>
                          <w:spacing w:after="0"/>
                          <w:rPr>
                            <w:rFonts w:eastAsiaTheme="minorHAnsi"/>
                            <w:szCs w:val="22"/>
                          </w:rPr>
                        </w:pPr>
                        <w:r w:rsidRPr="0027502F">
                          <w:rPr>
                            <w:rFonts w:eastAsiaTheme="minorHAnsi"/>
                            <w:szCs w:val="22"/>
                          </w:rPr>
                          <w:t> </w:t>
                        </w:r>
                      </w:p>
                      <w:p w14:paraId="42737CDF" w14:textId="77777777" w:rsidR="00C70867" w:rsidRPr="0027502F" w:rsidRDefault="00C70867" w:rsidP="00CA062C">
                        <w:pPr>
                          <w:spacing w:after="0"/>
                          <w:rPr>
                            <w:rFonts w:eastAsiaTheme="minorHAnsi"/>
                            <w:szCs w:val="22"/>
                          </w:rPr>
                        </w:pPr>
                        <w:r w:rsidRPr="0027502F">
                          <w:rPr>
                            <w:rFonts w:eastAsiaTheme="minorHAnsi"/>
                            <w:szCs w:val="22"/>
                          </w:rPr>
                          <w:t>If Destination Type Code==1 - Destination - Tax warehouse</w:t>
                        </w:r>
                      </w:p>
                      <w:p w14:paraId="638A3E7E" w14:textId="77777777" w:rsidR="00C70867" w:rsidRPr="0027502F" w:rsidRDefault="00C70867" w:rsidP="00CA062C">
                        <w:pPr>
                          <w:spacing w:after="0"/>
                          <w:rPr>
                            <w:rFonts w:eastAsiaTheme="minorHAnsi"/>
                            <w:szCs w:val="22"/>
                          </w:rPr>
                        </w:pPr>
                        <w:r w:rsidRPr="0027502F">
                          <w:rPr>
                            <w:rFonts w:eastAsiaTheme="minorHAnsi"/>
                            <w:szCs w:val="22"/>
                          </w:rPr>
                          <w:t>Then</w:t>
                        </w:r>
                      </w:p>
                      <w:p w14:paraId="498C4C8D"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-&gt;R</w:t>
                        </w:r>
                      </w:p>
                      <w:p w14:paraId="2661A2D4" w14:textId="77777777" w:rsidR="00C70867" w:rsidRPr="0027502F" w:rsidRDefault="00C70867" w:rsidP="00CA062C">
                        <w:pPr>
                          <w:spacing w:after="0"/>
                          <w:rPr>
                            <w:rFonts w:eastAsiaTheme="minorHAnsi"/>
                            <w:szCs w:val="22"/>
                          </w:rPr>
                        </w:pPr>
                        <w:r w:rsidRPr="0027502F">
                          <w:rPr>
                            <w:rFonts w:eastAsiaTheme="minorHAnsi"/>
                            <w:szCs w:val="22"/>
                          </w:rPr>
                          <w:t> </w:t>
                        </w:r>
                      </w:p>
                      <w:p w14:paraId="0AB05E2F" w14:textId="77777777" w:rsidR="00C70867" w:rsidRPr="0027502F" w:rsidRDefault="00C70867" w:rsidP="00CA062C">
                        <w:pPr>
                          <w:spacing w:after="0"/>
                          <w:rPr>
                            <w:rFonts w:eastAsiaTheme="minorHAnsi"/>
                            <w:szCs w:val="22"/>
                          </w:rPr>
                        </w:pPr>
                        <w:r w:rsidRPr="0027502F">
                          <w:rPr>
                            <w:rFonts w:eastAsiaTheme="minorHAnsi"/>
                            <w:szCs w:val="22"/>
                          </w:rPr>
                          <w:t>If Destination Type Code==2 - Destination - Registered consignee</w:t>
                        </w:r>
                      </w:p>
                      <w:p w14:paraId="2B19E946" w14:textId="77777777" w:rsidR="00C70867" w:rsidRPr="0027502F" w:rsidRDefault="00C70867" w:rsidP="00CA062C">
                        <w:pPr>
                          <w:spacing w:after="0"/>
                          <w:rPr>
                            <w:rFonts w:eastAsiaTheme="minorHAnsi"/>
                            <w:szCs w:val="22"/>
                          </w:rPr>
                        </w:pPr>
                        <w:r w:rsidRPr="0027502F">
                          <w:rPr>
                            <w:rFonts w:eastAsiaTheme="minorHAnsi"/>
                            <w:szCs w:val="22"/>
                          </w:rPr>
                          <w:t>Then</w:t>
                        </w:r>
                      </w:p>
                      <w:p w14:paraId="1C16DEC0"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346C27B2" w14:textId="77777777" w:rsidR="00C70867" w:rsidRPr="0027502F" w:rsidRDefault="00C70867" w:rsidP="00CA062C">
                        <w:pPr>
                          <w:spacing w:after="0"/>
                          <w:rPr>
                            <w:rFonts w:eastAsiaTheme="minorHAnsi"/>
                            <w:szCs w:val="22"/>
                          </w:rPr>
                        </w:pPr>
                        <w:r w:rsidRPr="0027502F">
                          <w:rPr>
                            <w:rFonts w:eastAsiaTheme="minorHAnsi"/>
                            <w:szCs w:val="22"/>
                          </w:rPr>
                          <w:t> </w:t>
                        </w:r>
                      </w:p>
                      <w:p w14:paraId="343B9721" w14:textId="77777777" w:rsidR="00C70867" w:rsidRPr="0027502F" w:rsidRDefault="00C70867" w:rsidP="00CA062C">
                        <w:pPr>
                          <w:spacing w:after="0"/>
                          <w:rPr>
                            <w:rFonts w:eastAsiaTheme="minorHAnsi"/>
                            <w:szCs w:val="22"/>
                          </w:rPr>
                        </w:pPr>
                        <w:r w:rsidRPr="0027502F">
                          <w:rPr>
                            <w:rFonts w:eastAsiaTheme="minorHAnsi"/>
                            <w:szCs w:val="22"/>
                          </w:rPr>
                          <w:t>If Destination Type Code==3 - Destination - Temporary registered consignee</w:t>
                        </w:r>
                      </w:p>
                      <w:p w14:paraId="6D21A10E" w14:textId="77777777" w:rsidR="00C70867" w:rsidRPr="0027502F" w:rsidRDefault="00C70867" w:rsidP="00CA062C">
                        <w:pPr>
                          <w:spacing w:after="0"/>
                          <w:rPr>
                            <w:rFonts w:eastAsiaTheme="minorHAnsi"/>
                            <w:szCs w:val="22"/>
                          </w:rPr>
                        </w:pPr>
                        <w:r w:rsidRPr="0027502F">
                          <w:rPr>
                            <w:rFonts w:eastAsiaTheme="minorHAnsi"/>
                            <w:szCs w:val="22"/>
                          </w:rPr>
                          <w:t>Then</w:t>
                        </w:r>
                      </w:p>
                      <w:p w14:paraId="3E2C8EA5"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4E6933D2" w14:textId="77777777" w:rsidR="00C70867" w:rsidRPr="0027502F" w:rsidRDefault="00C70867" w:rsidP="00CA062C">
                        <w:pPr>
                          <w:spacing w:after="0"/>
                          <w:rPr>
                            <w:rFonts w:eastAsiaTheme="minorHAnsi"/>
                            <w:szCs w:val="22"/>
                          </w:rPr>
                        </w:pPr>
                        <w:r w:rsidRPr="0027502F">
                          <w:rPr>
                            <w:rFonts w:eastAsiaTheme="minorHAnsi"/>
                            <w:szCs w:val="22"/>
                          </w:rPr>
                          <w:t> </w:t>
                        </w:r>
                      </w:p>
                      <w:p w14:paraId="34F5DE00" w14:textId="77777777" w:rsidR="00C70867" w:rsidRPr="0027502F" w:rsidRDefault="00C70867" w:rsidP="00CA062C">
                        <w:pPr>
                          <w:spacing w:after="0"/>
                          <w:rPr>
                            <w:rFonts w:eastAsiaTheme="minorHAnsi"/>
                            <w:szCs w:val="22"/>
                          </w:rPr>
                        </w:pPr>
                        <w:r w:rsidRPr="0027502F">
                          <w:rPr>
                            <w:rFonts w:eastAsiaTheme="minorHAnsi"/>
                            <w:szCs w:val="22"/>
                          </w:rPr>
                          <w:t>If Destination Type Code==4 - Destination - Direct delivery</w:t>
                        </w:r>
                      </w:p>
                      <w:p w14:paraId="57527041" w14:textId="77777777" w:rsidR="00C70867" w:rsidRPr="0027502F" w:rsidRDefault="00C70867" w:rsidP="00CA062C">
                        <w:pPr>
                          <w:spacing w:after="0"/>
                          <w:rPr>
                            <w:rFonts w:eastAsiaTheme="minorHAnsi"/>
                            <w:szCs w:val="22"/>
                          </w:rPr>
                        </w:pPr>
                        <w:r w:rsidRPr="0027502F">
                          <w:rPr>
                            <w:rFonts w:eastAsiaTheme="minorHAnsi"/>
                            <w:szCs w:val="22"/>
                          </w:rPr>
                          <w:t>Then</w:t>
                        </w:r>
                      </w:p>
                      <w:p w14:paraId="10A947AE"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R</w:t>
                        </w:r>
                      </w:p>
                      <w:p w14:paraId="492F9E6D" w14:textId="77777777" w:rsidR="00C70867" w:rsidRPr="0027502F" w:rsidRDefault="00C70867" w:rsidP="00CA062C">
                        <w:pPr>
                          <w:spacing w:after="0"/>
                          <w:rPr>
                            <w:rFonts w:eastAsiaTheme="minorHAnsi"/>
                            <w:szCs w:val="22"/>
                          </w:rPr>
                        </w:pPr>
                        <w:r w:rsidRPr="0027502F">
                          <w:rPr>
                            <w:rFonts w:eastAsiaTheme="minorHAnsi"/>
                            <w:szCs w:val="22"/>
                          </w:rPr>
                          <w:t> </w:t>
                        </w:r>
                      </w:p>
                      <w:p w14:paraId="42DD88A0"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Code==5 - Destination - Exempted consignee</w:t>
                        </w:r>
                      </w:p>
                      <w:p w14:paraId="47CF3179" w14:textId="77777777" w:rsidR="00C70867" w:rsidRPr="0027502F" w:rsidRDefault="00C70867" w:rsidP="00CA062C">
                        <w:pPr>
                          <w:spacing w:after="0"/>
                          <w:rPr>
                            <w:rFonts w:eastAsiaTheme="minorHAnsi"/>
                            <w:szCs w:val="22"/>
                          </w:rPr>
                        </w:pPr>
                        <w:r w:rsidRPr="0027502F">
                          <w:rPr>
                            <w:rFonts w:eastAsiaTheme="minorHAnsi"/>
                            <w:szCs w:val="22"/>
                          </w:rPr>
                          <w:t>Then</w:t>
                        </w:r>
                      </w:p>
                      <w:p w14:paraId="72A9D681"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7897141D" w14:textId="77777777" w:rsidR="00C70867" w:rsidRPr="0027502F" w:rsidRDefault="00C70867" w:rsidP="00CA062C">
                        <w:pPr>
                          <w:spacing w:after="0"/>
                          <w:rPr>
                            <w:rFonts w:eastAsiaTheme="minorHAnsi"/>
                            <w:szCs w:val="22"/>
                          </w:rPr>
                        </w:pPr>
                        <w:r w:rsidRPr="0027502F">
                          <w:rPr>
                            <w:rFonts w:eastAsiaTheme="minorHAnsi"/>
                            <w:szCs w:val="22"/>
                          </w:rPr>
                          <w:t> </w:t>
                        </w:r>
                      </w:p>
                      <w:p w14:paraId="56EB831C"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Code==6 - Destination – Export</w:t>
                        </w:r>
                      </w:p>
                      <w:p w14:paraId="2411BCA3" w14:textId="77777777" w:rsidR="00C70867" w:rsidRPr="0027502F" w:rsidRDefault="00C70867" w:rsidP="00CA062C">
                        <w:pPr>
                          <w:spacing w:after="0"/>
                          <w:rPr>
                            <w:rFonts w:eastAsiaTheme="minorHAnsi"/>
                            <w:szCs w:val="22"/>
                          </w:rPr>
                        </w:pPr>
                        <w:r w:rsidRPr="0027502F">
                          <w:rPr>
                            <w:rFonts w:eastAsiaTheme="minorHAnsi"/>
                            <w:szCs w:val="22"/>
                          </w:rPr>
                          <w:t>Then</w:t>
                        </w:r>
                      </w:p>
                      <w:p w14:paraId="577E8F88"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-&gt;Does not apply</w:t>
                        </w:r>
                      </w:p>
                      <w:p w14:paraId="2D5537D6" w14:textId="77777777" w:rsidR="00C70867" w:rsidRPr="0027502F" w:rsidRDefault="00C70867" w:rsidP="00CA062C">
                        <w:pPr>
                          <w:spacing w:after="0"/>
                          <w:rPr>
                            <w:rFonts w:eastAsiaTheme="minorHAnsi"/>
                            <w:szCs w:val="22"/>
                          </w:rPr>
                        </w:pPr>
                        <w:r w:rsidRPr="0027502F">
                          <w:rPr>
                            <w:rFonts w:eastAsiaTheme="minorHAnsi"/>
                            <w:szCs w:val="22"/>
                          </w:rPr>
                          <w:t> </w:t>
                        </w:r>
                      </w:p>
                      <w:p w14:paraId="394BE801" w14:textId="77777777" w:rsidR="00C70867" w:rsidRPr="00FA7B78" w:rsidRDefault="00C70867" w:rsidP="00CA062C">
                        <w:pPr>
                          <w:spacing w:after="0"/>
                          <w:rPr>
                            <w:rFonts w:eastAsiaTheme="minorHAnsi"/>
                            <w:szCs w:val="22"/>
                            <w:lang w:val="fr-BE"/>
                          </w:rPr>
                        </w:pPr>
                        <w:r w:rsidRPr="0027502F">
                          <w:rPr>
                            <w:rFonts w:eastAsiaTheme="minorHAnsi"/>
                            <w:szCs w:val="22"/>
                          </w:rPr>
                          <w:t> </w:t>
                        </w:r>
                        <w:r w:rsidRPr="00FA7B78">
                          <w:rPr>
                            <w:rFonts w:eastAsiaTheme="minorHAnsi"/>
                            <w:szCs w:val="22"/>
                            <w:lang w:val="fr-BE"/>
                          </w:rPr>
                          <w:t>If Destination Type Code==9 - Destination - Certified consignee</w:t>
                        </w:r>
                      </w:p>
                      <w:p w14:paraId="30105158" w14:textId="77777777" w:rsidR="00C70867" w:rsidRPr="0027502F" w:rsidRDefault="00C70867" w:rsidP="00CA062C">
                        <w:pPr>
                          <w:spacing w:after="0"/>
                          <w:rPr>
                            <w:rFonts w:eastAsiaTheme="minorHAnsi"/>
                            <w:szCs w:val="22"/>
                          </w:rPr>
                        </w:pPr>
                        <w:r w:rsidRPr="0027502F">
                          <w:rPr>
                            <w:rFonts w:eastAsiaTheme="minorHAnsi"/>
                            <w:szCs w:val="22"/>
                          </w:rPr>
                          <w:t>Then</w:t>
                        </w:r>
                      </w:p>
                      <w:p w14:paraId="7D0D74C8"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-&gt;O</w:t>
                        </w:r>
                      </w:p>
                      <w:p w14:paraId="0846185E" w14:textId="77777777" w:rsidR="00C70867" w:rsidRPr="0027502F" w:rsidRDefault="00C70867" w:rsidP="00CA062C">
                        <w:pPr>
                          <w:spacing w:after="0"/>
                          <w:rPr>
                            <w:rFonts w:eastAsiaTheme="minorHAnsi"/>
                            <w:szCs w:val="22"/>
                          </w:rPr>
                        </w:pPr>
                        <w:r w:rsidRPr="0027502F">
                          <w:rPr>
                            <w:rFonts w:eastAsiaTheme="minorHAnsi"/>
                            <w:szCs w:val="22"/>
                          </w:rPr>
                          <w:t> </w:t>
                        </w:r>
                      </w:p>
                      <w:p w14:paraId="04217D6F" w14:textId="77777777" w:rsidR="00C70867" w:rsidRPr="0027502F" w:rsidRDefault="00C70867" w:rsidP="00CA062C">
                        <w:pPr>
                          <w:spacing w:after="0"/>
                          <w:rPr>
                            <w:rFonts w:eastAsiaTheme="minorHAnsi"/>
                            <w:szCs w:val="22"/>
                          </w:rPr>
                        </w:pPr>
                        <w:r w:rsidRPr="0027502F">
                          <w:rPr>
                            <w:rFonts w:eastAsiaTheme="minorHAnsi"/>
                            <w:szCs w:val="22"/>
                          </w:rPr>
                          <w:t>If Destination Type Code==10 - Destination - Temporary certified consignee</w:t>
                        </w:r>
                      </w:p>
                      <w:p w14:paraId="13D5B00B" w14:textId="77777777" w:rsidR="00C70867" w:rsidRPr="0027502F" w:rsidRDefault="00C70867" w:rsidP="00CA062C">
                        <w:pPr>
                          <w:spacing w:after="0"/>
                          <w:rPr>
                            <w:rFonts w:eastAsiaTheme="minorHAnsi"/>
                            <w:szCs w:val="22"/>
                          </w:rPr>
                        </w:pPr>
                        <w:r w:rsidRPr="0027502F">
                          <w:rPr>
                            <w:rFonts w:eastAsiaTheme="minorHAnsi"/>
                            <w:szCs w:val="22"/>
                          </w:rPr>
                          <w:t>Then</w:t>
                        </w:r>
                      </w:p>
                      <w:p w14:paraId="07CF49A0" w14:textId="77777777" w:rsidR="00C70867" w:rsidRPr="0027502F" w:rsidRDefault="00C70867" w:rsidP="00CA062C">
                        <w:pPr>
                          <w:spacing w:after="0"/>
                          <w:rPr>
                            <w:rFonts w:eastAsiaTheme="minorHAnsi"/>
                            <w:szCs w:val="22"/>
                          </w:rPr>
                        </w:pPr>
                        <w:r w:rsidRPr="0027502F">
                          <w:rPr>
                            <w:rFonts w:eastAsiaTheme="minorHAnsi"/>
                            <w:szCs w:val="22"/>
                          </w:rPr>
                          <w:lastRenderedPageBreak/>
                          <w:t>&lt;TRADER Place of Delivery&gt; -&gt;O</w:t>
                        </w:r>
                      </w:p>
                    </w:tc>
                    <w:tc>
                      <w:tcPr>
                        <w:tcW w:w="992" w:type="dxa"/>
                      </w:tcPr>
                      <w:p w14:paraId="3648385F" w14:textId="77777777" w:rsidR="00C70867" w:rsidRPr="0027502F" w:rsidRDefault="00C70867" w:rsidP="00C70867">
                        <w:pPr>
                          <w:spacing w:line="276" w:lineRule="auto"/>
                          <w:rPr>
                            <w:szCs w:val="22"/>
                            <w:lang w:val="en-US"/>
                          </w:rPr>
                        </w:pPr>
                        <w:r w:rsidRPr="0027502F">
                          <w:rPr>
                            <w:szCs w:val="22"/>
                            <w:lang w:val="en-US"/>
                          </w:rPr>
                          <w:lastRenderedPageBreak/>
                          <w:t>IE818</w:t>
                        </w:r>
                      </w:p>
                    </w:tc>
                  </w:tr>
                  <w:tr w:rsidR="00C70867" w:rsidRPr="0027502F" w14:paraId="40A4FA7A" w14:textId="77777777" w:rsidTr="00C70867">
                    <w:tc>
                      <w:tcPr>
                        <w:tcW w:w="884" w:type="dxa"/>
                      </w:tcPr>
                      <w:p w14:paraId="2FF3D35F" w14:textId="77777777" w:rsidR="00C70867" w:rsidRPr="0027502F" w:rsidRDefault="00C70867" w:rsidP="002B5D49">
                        <w:pPr>
                          <w:spacing w:line="276" w:lineRule="auto"/>
                          <w:rPr>
                            <w:szCs w:val="22"/>
                            <w:lang w:val="en-US"/>
                          </w:rPr>
                        </w:pPr>
                        <w:r w:rsidRPr="0027502F">
                          <w:rPr>
                            <w:szCs w:val="22"/>
                            <w:lang w:val="en-US"/>
                          </w:rPr>
                          <w:t>C161</w:t>
                        </w:r>
                      </w:p>
                    </w:tc>
                    <w:tc>
                      <w:tcPr>
                        <w:tcW w:w="4820" w:type="dxa"/>
                      </w:tcPr>
                      <w:p w14:paraId="3800A839" w14:textId="77777777" w:rsidR="00C70867" w:rsidRPr="0027502F" w:rsidRDefault="00C70867" w:rsidP="00CA062C">
                        <w:pPr>
                          <w:spacing w:after="0"/>
                          <w:rPr>
                            <w:rFonts w:eastAsiaTheme="minorHAnsi"/>
                            <w:szCs w:val="22"/>
                          </w:rPr>
                        </w:pPr>
                        <w:r w:rsidRPr="0027502F">
                          <w:rPr>
                            <w:rFonts w:eastAsiaTheme="minorHAnsi"/>
                            <w:szCs w:val="22"/>
                          </w:rPr>
                          <w:t>IF &lt;Alert or Rejection of E-AD/E-SAD Reason Code&gt; is "Other"</w:t>
                        </w:r>
                      </w:p>
                      <w:p w14:paraId="0C425BD7" w14:textId="77777777" w:rsidR="00C70867" w:rsidRPr="0027502F" w:rsidRDefault="00C70867" w:rsidP="00CA062C">
                        <w:pPr>
                          <w:spacing w:after="0"/>
                          <w:rPr>
                            <w:rFonts w:eastAsiaTheme="minorHAnsi"/>
                            <w:szCs w:val="22"/>
                          </w:rPr>
                        </w:pPr>
                        <w:r w:rsidRPr="0027502F">
                          <w:rPr>
                            <w:rFonts w:eastAsiaTheme="minorHAnsi"/>
                            <w:szCs w:val="22"/>
                          </w:rPr>
                          <w:t>THEN</w:t>
                        </w:r>
                      </w:p>
                      <w:p w14:paraId="68CA055E" w14:textId="77777777" w:rsidR="00C70867" w:rsidRPr="0027502F" w:rsidRDefault="00C70867" w:rsidP="00CA062C">
                        <w:pPr>
                          <w:spacing w:after="0"/>
                          <w:rPr>
                            <w:rFonts w:eastAsiaTheme="minorHAnsi"/>
                            <w:szCs w:val="22"/>
                          </w:rPr>
                        </w:pPr>
                        <w:r w:rsidRPr="0027502F">
                          <w:rPr>
                            <w:rFonts w:eastAsiaTheme="minorHAnsi"/>
                            <w:szCs w:val="22"/>
                          </w:rPr>
                          <w:t>&lt;Complementary Information&gt; is 'R'</w:t>
                        </w:r>
                      </w:p>
                      <w:p w14:paraId="293CE52E" w14:textId="77777777" w:rsidR="00C70867" w:rsidRPr="0027502F" w:rsidRDefault="00C70867" w:rsidP="00CA062C">
                        <w:pPr>
                          <w:spacing w:after="0"/>
                          <w:rPr>
                            <w:rFonts w:eastAsiaTheme="minorHAnsi"/>
                            <w:szCs w:val="22"/>
                          </w:rPr>
                        </w:pPr>
                        <w:r w:rsidRPr="0027502F">
                          <w:rPr>
                            <w:rFonts w:eastAsiaTheme="minorHAnsi"/>
                            <w:szCs w:val="22"/>
                          </w:rPr>
                          <w:t>ELSE</w:t>
                        </w:r>
                      </w:p>
                      <w:p w14:paraId="2030DD1F" w14:textId="77777777" w:rsidR="00C70867" w:rsidRPr="0027502F" w:rsidRDefault="00C70867" w:rsidP="00CA062C">
                        <w:pPr>
                          <w:spacing w:after="0"/>
                          <w:rPr>
                            <w:rFonts w:eastAsiaTheme="minorHAnsi"/>
                            <w:szCs w:val="22"/>
                          </w:rPr>
                        </w:pPr>
                        <w:r w:rsidRPr="0027502F">
                          <w:rPr>
                            <w:rFonts w:eastAsiaTheme="minorHAnsi"/>
                            <w:szCs w:val="22"/>
                          </w:rPr>
                          <w:t>&lt;Complementary Information&gt; is 'O'</w:t>
                        </w:r>
                      </w:p>
                    </w:tc>
                    <w:tc>
                      <w:tcPr>
                        <w:tcW w:w="992" w:type="dxa"/>
                      </w:tcPr>
                      <w:p w14:paraId="0D9FA5B6" w14:textId="77777777" w:rsidR="00C70867" w:rsidRPr="0027502F" w:rsidRDefault="00C70867" w:rsidP="00C70867">
                        <w:pPr>
                          <w:spacing w:line="276" w:lineRule="auto"/>
                          <w:rPr>
                            <w:szCs w:val="22"/>
                            <w:lang w:val="en-US"/>
                          </w:rPr>
                        </w:pPr>
                        <w:r w:rsidRPr="0027502F">
                          <w:rPr>
                            <w:szCs w:val="22"/>
                            <w:lang w:val="en-US"/>
                          </w:rPr>
                          <w:t>IE819</w:t>
                        </w:r>
                      </w:p>
                    </w:tc>
                  </w:tr>
                  <w:tr w:rsidR="00C70867" w:rsidRPr="0027502F" w14:paraId="0D68CD30" w14:textId="77777777" w:rsidTr="00C70867">
                    <w:tc>
                      <w:tcPr>
                        <w:tcW w:w="884" w:type="dxa"/>
                      </w:tcPr>
                      <w:p w14:paraId="1429FF7A" w14:textId="77777777" w:rsidR="00C70867" w:rsidRPr="0027502F" w:rsidRDefault="00C70867" w:rsidP="002B5D49">
                        <w:pPr>
                          <w:spacing w:line="276" w:lineRule="auto"/>
                          <w:rPr>
                            <w:szCs w:val="22"/>
                            <w:lang w:val="en-US"/>
                          </w:rPr>
                        </w:pPr>
                        <w:r w:rsidRPr="0027502F">
                          <w:rPr>
                            <w:szCs w:val="22"/>
                            <w:lang w:val="en-US"/>
                          </w:rPr>
                          <w:t>C165</w:t>
                        </w:r>
                      </w:p>
                    </w:tc>
                    <w:tc>
                      <w:tcPr>
                        <w:tcW w:w="4820" w:type="dxa"/>
                      </w:tcPr>
                      <w:p w14:paraId="2A3AA70A" w14:textId="77777777" w:rsidR="00C70867" w:rsidRPr="0027502F" w:rsidRDefault="00C70867" w:rsidP="00CA062C">
                        <w:pPr>
                          <w:spacing w:after="0"/>
                          <w:rPr>
                            <w:rFonts w:eastAsiaTheme="minorHAnsi"/>
                            <w:szCs w:val="22"/>
                          </w:rPr>
                        </w:pPr>
                        <w:r w:rsidRPr="0027502F">
                          <w:rPr>
                            <w:rFonts w:eastAsiaTheme="minorHAnsi"/>
                            <w:szCs w:val="22"/>
                          </w:rPr>
                          <w:t>The optionality of the data groups &lt;TRADER Place of Delivery&gt; and &lt;OFFICE Place of Delivery – Customs&gt; are described in the table below, according to the &lt;Destination Type Code&gt;:</w:t>
                        </w:r>
                      </w:p>
                      <w:p w14:paraId="2726FB8F" w14:textId="77777777" w:rsidR="00C70867" w:rsidRPr="0027502F" w:rsidRDefault="00C70867" w:rsidP="00CA062C">
                        <w:pPr>
                          <w:spacing w:after="0"/>
                          <w:rPr>
                            <w:rFonts w:eastAsiaTheme="minorHAnsi"/>
                            <w:szCs w:val="22"/>
                          </w:rPr>
                        </w:pPr>
                        <w:r w:rsidRPr="0027502F">
                          <w:rPr>
                            <w:rFonts w:eastAsiaTheme="minorHAnsi"/>
                            <w:szCs w:val="22"/>
                          </w:rPr>
                          <w:t>  </w:t>
                        </w:r>
                      </w:p>
                      <w:p w14:paraId="1D8D5705" w14:textId="77777777" w:rsidR="00C70867" w:rsidRPr="0027502F" w:rsidRDefault="00C70867" w:rsidP="00CA062C">
                        <w:pPr>
                          <w:spacing w:after="0"/>
                          <w:rPr>
                            <w:rFonts w:eastAsiaTheme="minorHAnsi"/>
                            <w:szCs w:val="22"/>
                          </w:rPr>
                        </w:pPr>
                        <w:r w:rsidRPr="0027502F">
                          <w:rPr>
                            <w:rFonts w:eastAsiaTheme="minorHAnsi"/>
                            <w:szCs w:val="22"/>
                          </w:rPr>
                          <w:t>If Destination Type Code==1 - Destination - Tax warehouse                             </w:t>
                        </w:r>
                      </w:p>
                      <w:p w14:paraId="52502BE3" w14:textId="77777777" w:rsidR="00C70867" w:rsidRPr="0027502F" w:rsidRDefault="00C70867" w:rsidP="00CA062C">
                        <w:pPr>
                          <w:spacing w:after="0"/>
                          <w:rPr>
                            <w:rFonts w:eastAsiaTheme="minorHAnsi"/>
                            <w:szCs w:val="22"/>
                          </w:rPr>
                        </w:pPr>
                        <w:r w:rsidRPr="0027502F">
                          <w:rPr>
                            <w:rFonts w:eastAsiaTheme="minorHAnsi"/>
                            <w:szCs w:val="22"/>
                          </w:rPr>
                          <w:t>Then</w:t>
                        </w:r>
                      </w:p>
                      <w:p w14:paraId="68B091D5"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R</w:t>
                        </w:r>
                      </w:p>
                      <w:p w14:paraId="58D78792"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5F78DB28" w14:textId="77777777" w:rsidR="00C70867" w:rsidRPr="0027502F" w:rsidRDefault="00C70867" w:rsidP="00CA062C">
                        <w:pPr>
                          <w:spacing w:after="0"/>
                          <w:rPr>
                            <w:rFonts w:eastAsiaTheme="minorHAnsi"/>
                            <w:szCs w:val="22"/>
                          </w:rPr>
                        </w:pPr>
                        <w:r w:rsidRPr="0027502F">
                          <w:rPr>
                            <w:rFonts w:eastAsiaTheme="minorHAnsi"/>
                            <w:szCs w:val="22"/>
                          </w:rPr>
                          <w:t> </w:t>
                        </w:r>
                      </w:p>
                      <w:p w14:paraId="3A7C75AF" w14:textId="77777777" w:rsidR="00C70867" w:rsidRPr="0027502F" w:rsidRDefault="00C70867" w:rsidP="00CA062C">
                        <w:pPr>
                          <w:spacing w:after="0"/>
                          <w:rPr>
                            <w:rFonts w:eastAsiaTheme="minorHAnsi"/>
                            <w:szCs w:val="22"/>
                          </w:rPr>
                        </w:pPr>
                        <w:r w:rsidRPr="0027502F">
                          <w:rPr>
                            <w:rFonts w:eastAsiaTheme="minorHAnsi"/>
                            <w:szCs w:val="22"/>
                          </w:rPr>
                          <w:t>If Destination Type Code==2 - Destination - Registered consignee                    </w:t>
                        </w:r>
                      </w:p>
                      <w:p w14:paraId="53BB807B" w14:textId="77777777" w:rsidR="00C70867" w:rsidRPr="0027502F" w:rsidRDefault="00C70867" w:rsidP="00CA062C">
                        <w:pPr>
                          <w:spacing w:after="0"/>
                          <w:rPr>
                            <w:rFonts w:eastAsiaTheme="minorHAnsi"/>
                            <w:szCs w:val="22"/>
                          </w:rPr>
                        </w:pPr>
                        <w:r w:rsidRPr="0027502F">
                          <w:rPr>
                            <w:rFonts w:eastAsiaTheme="minorHAnsi"/>
                            <w:szCs w:val="22"/>
                          </w:rPr>
                          <w:t>Then</w:t>
                        </w:r>
                      </w:p>
                      <w:p w14:paraId="5B3CDA94" w14:textId="77777777" w:rsidR="00C70867" w:rsidRPr="0027502F" w:rsidRDefault="00C70867" w:rsidP="00CA062C">
                        <w:pPr>
                          <w:spacing w:after="0"/>
                          <w:rPr>
                            <w:rFonts w:eastAsiaTheme="minorHAnsi"/>
                            <w:szCs w:val="22"/>
                          </w:rPr>
                        </w:pPr>
                        <w:r w:rsidRPr="0027502F">
                          <w:rPr>
                            <w:rFonts w:eastAsiaTheme="minorHAnsi"/>
                            <w:szCs w:val="22"/>
                          </w:rPr>
                          <w:t>the &lt;TRADER Place of Delivery&gt; Data Group is optional after successful validation, otherwise it is not applicable</w:t>
                        </w:r>
                      </w:p>
                      <w:p w14:paraId="489A4F2F"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62DC9BBC" w14:textId="77777777" w:rsidR="00C70867" w:rsidRPr="0027502F" w:rsidRDefault="00C70867" w:rsidP="00CA062C">
                        <w:pPr>
                          <w:spacing w:after="0"/>
                          <w:rPr>
                            <w:rFonts w:eastAsiaTheme="minorHAnsi"/>
                            <w:szCs w:val="22"/>
                          </w:rPr>
                        </w:pPr>
                        <w:r w:rsidRPr="0027502F">
                          <w:rPr>
                            <w:rFonts w:eastAsiaTheme="minorHAnsi"/>
                            <w:szCs w:val="22"/>
                          </w:rPr>
                          <w:t> </w:t>
                        </w:r>
                      </w:p>
                      <w:p w14:paraId="444F5716" w14:textId="77777777" w:rsidR="00C70867" w:rsidRPr="0027502F" w:rsidRDefault="00C70867" w:rsidP="00CA062C">
                        <w:pPr>
                          <w:spacing w:after="0"/>
                          <w:rPr>
                            <w:rFonts w:eastAsiaTheme="minorHAnsi"/>
                            <w:szCs w:val="22"/>
                          </w:rPr>
                        </w:pPr>
                        <w:r w:rsidRPr="0027502F">
                          <w:rPr>
                            <w:rFonts w:eastAsiaTheme="minorHAnsi"/>
                            <w:szCs w:val="22"/>
                          </w:rPr>
                          <w:t>If Destination Type Code==3 - Destination - Temporary registered consignee     </w:t>
                        </w:r>
                      </w:p>
                      <w:p w14:paraId="32CCAE06" w14:textId="77777777" w:rsidR="00C70867" w:rsidRPr="0027502F" w:rsidRDefault="00C70867" w:rsidP="00CA062C">
                        <w:pPr>
                          <w:spacing w:after="0"/>
                          <w:rPr>
                            <w:rFonts w:eastAsiaTheme="minorHAnsi"/>
                            <w:szCs w:val="22"/>
                          </w:rPr>
                        </w:pPr>
                        <w:r w:rsidRPr="0027502F">
                          <w:rPr>
                            <w:rFonts w:eastAsiaTheme="minorHAnsi"/>
                            <w:szCs w:val="22"/>
                          </w:rPr>
                          <w:t>Then</w:t>
                        </w:r>
                      </w:p>
                      <w:p w14:paraId="713CFD82"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O</w:t>
                        </w:r>
                      </w:p>
                      <w:p w14:paraId="4BD6628E"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7A8FC503" w14:textId="77777777" w:rsidR="00C70867" w:rsidRPr="0027502F" w:rsidRDefault="00C70867" w:rsidP="00CA062C">
                        <w:pPr>
                          <w:spacing w:after="0"/>
                          <w:rPr>
                            <w:rFonts w:eastAsiaTheme="minorHAnsi"/>
                            <w:szCs w:val="22"/>
                          </w:rPr>
                        </w:pPr>
                        <w:r w:rsidRPr="0027502F">
                          <w:rPr>
                            <w:rFonts w:eastAsiaTheme="minorHAnsi"/>
                            <w:szCs w:val="22"/>
                          </w:rPr>
                          <w:t> </w:t>
                        </w:r>
                      </w:p>
                      <w:p w14:paraId="788605B6" w14:textId="77777777" w:rsidR="00C70867" w:rsidRPr="0027502F" w:rsidRDefault="00C70867" w:rsidP="00CA062C">
                        <w:pPr>
                          <w:spacing w:after="0"/>
                          <w:rPr>
                            <w:rFonts w:eastAsiaTheme="minorHAnsi"/>
                            <w:szCs w:val="22"/>
                          </w:rPr>
                        </w:pPr>
                        <w:r w:rsidRPr="0027502F">
                          <w:rPr>
                            <w:rFonts w:eastAsiaTheme="minorHAnsi"/>
                            <w:szCs w:val="22"/>
                          </w:rPr>
                          <w:t>If Destination Type Code==4 - Destination - Direct delivery</w:t>
                        </w:r>
                      </w:p>
                      <w:p w14:paraId="4896209C" w14:textId="77777777" w:rsidR="00C70867" w:rsidRPr="0027502F" w:rsidRDefault="00C70867" w:rsidP="00CA062C">
                        <w:pPr>
                          <w:spacing w:after="0"/>
                          <w:rPr>
                            <w:rFonts w:eastAsiaTheme="minorHAnsi"/>
                            <w:szCs w:val="22"/>
                          </w:rPr>
                        </w:pPr>
                        <w:r w:rsidRPr="0027502F">
                          <w:rPr>
                            <w:rFonts w:eastAsiaTheme="minorHAnsi"/>
                            <w:szCs w:val="22"/>
                          </w:rPr>
                          <w:t>Then</w:t>
                        </w:r>
                      </w:p>
                      <w:p w14:paraId="426DE680"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R</w:t>
                        </w:r>
                      </w:p>
                      <w:p w14:paraId="0D309093"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1B27033D" w14:textId="77777777" w:rsidR="00C70867" w:rsidRPr="0027502F" w:rsidRDefault="00C70867" w:rsidP="00CA062C">
                        <w:pPr>
                          <w:spacing w:after="0"/>
                          <w:rPr>
                            <w:rFonts w:eastAsiaTheme="minorHAnsi"/>
                            <w:szCs w:val="22"/>
                          </w:rPr>
                        </w:pPr>
                        <w:r w:rsidRPr="0027502F">
                          <w:rPr>
                            <w:rFonts w:eastAsiaTheme="minorHAnsi"/>
                            <w:szCs w:val="22"/>
                          </w:rPr>
                          <w:t> </w:t>
                        </w:r>
                      </w:p>
                      <w:p w14:paraId="42B3F89A" w14:textId="77777777" w:rsidR="00C70867" w:rsidRPr="0027502F" w:rsidRDefault="00C70867" w:rsidP="00CA062C">
                        <w:pPr>
                          <w:spacing w:after="0"/>
                          <w:rPr>
                            <w:rFonts w:eastAsiaTheme="minorHAnsi"/>
                            <w:szCs w:val="22"/>
                            <w:lang w:val="fr-FR"/>
                          </w:rPr>
                        </w:pPr>
                        <w:r w:rsidRPr="0027502F">
                          <w:rPr>
                            <w:rFonts w:eastAsiaTheme="minorHAnsi"/>
                            <w:szCs w:val="22"/>
                            <w:lang w:val="fr-FR"/>
                          </w:rPr>
                          <w:lastRenderedPageBreak/>
                          <w:t>If Destination Type Code==5 - Destination - Exempted consignee</w:t>
                        </w:r>
                      </w:p>
                      <w:p w14:paraId="0D5503B1" w14:textId="77777777" w:rsidR="00C70867" w:rsidRPr="0027502F" w:rsidRDefault="00C70867" w:rsidP="00CA062C">
                        <w:pPr>
                          <w:spacing w:after="0"/>
                          <w:rPr>
                            <w:rFonts w:eastAsiaTheme="minorHAnsi"/>
                            <w:szCs w:val="22"/>
                          </w:rPr>
                        </w:pPr>
                        <w:r w:rsidRPr="0027502F">
                          <w:rPr>
                            <w:rFonts w:eastAsiaTheme="minorHAnsi"/>
                            <w:szCs w:val="22"/>
                          </w:rPr>
                          <w:t>Then</w:t>
                        </w:r>
                      </w:p>
                      <w:p w14:paraId="117B4551"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O</w:t>
                        </w:r>
                      </w:p>
                      <w:p w14:paraId="411EE7C0"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59AD9AD9" w14:textId="77777777" w:rsidR="00C70867" w:rsidRPr="0027502F" w:rsidRDefault="00C70867" w:rsidP="00CA062C">
                        <w:pPr>
                          <w:spacing w:after="0"/>
                          <w:rPr>
                            <w:rFonts w:eastAsiaTheme="minorHAnsi"/>
                            <w:szCs w:val="22"/>
                          </w:rPr>
                        </w:pPr>
                        <w:r w:rsidRPr="0027502F">
                          <w:rPr>
                            <w:rFonts w:eastAsiaTheme="minorHAnsi"/>
                            <w:szCs w:val="22"/>
                          </w:rPr>
                          <w:t> </w:t>
                        </w:r>
                      </w:p>
                      <w:p w14:paraId="741A5876" w14:textId="77777777" w:rsidR="00C70867" w:rsidRPr="0027502F" w:rsidRDefault="00C70867" w:rsidP="00CA062C">
                        <w:pPr>
                          <w:spacing w:after="0"/>
                          <w:rPr>
                            <w:rFonts w:eastAsiaTheme="minorHAnsi"/>
                            <w:szCs w:val="22"/>
                            <w:lang w:val="fr-FR"/>
                          </w:rPr>
                        </w:pPr>
                        <w:r w:rsidRPr="0027502F">
                          <w:rPr>
                            <w:rFonts w:eastAsiaTheme="minorHAnsi"/>
                            <w:szCs w:val="22"/>
                            <w:lang w:val="fr-FR"/>
                          </w:rPr>
                          <w:t>If Destination Type Code==6 - Destination – Export</w:t>
                        </w:r>
                      </w:p>
                      <w:p w14:paraId="31C09AB5" w14:textId="77777777" w:rsidR="00C70867" w:rsidRPr="0027502F" w:rsidRDefault="00C70867" w:rsidP="00CA062C">
                        <w:pPr>
                          <w:spacing w:after="0"/>
                          <w:rPr>
                            <w:rFonts w:eastAsiaTheme="minorHAnsi"/>
                            <w:szCs w:val="22"/>
                          </w:rPr>
                        </w:pPr>
                        <w:r w:rsidRPr="0027502F">
                          <w:rPr>
                            <w:rFonts w:eastAsiaTheme="minorHAnsi"/>
                            <w:szCs w:val="22"/>
                          </w:rPr>
                          <w:t>Then</w:t>
                        </w:r>
                      </w:p>
                      <w:p w14:paraId="44FBE4B3"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-&gt;Does not apply</w:t>
                        </w:r>
                      </w:p>
                      <w:p w14:paraId="0E8183CB"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 R</w:t>
                        </w:r>
                      </w:p>
                      <w:p w14:paraId="19A9B147" w14:textId="77777777" w:rsidR="00C70867" w:rsidRPr="0027502F" w:rsidRDefault="00C70867" w:rsidP="00CA062C">
                        <w:pPr>
                          <w:spacing w:after="0"/>
                          <w:rPr>
                            <w:rFonts w:eastAsiaTheme="minorHAnsi"/>
                            <w:szCs w:val="22"/>
                          </w:rPr>
                        </w:pPr>
                        <w:r w:rsidRPr="0027502F">
                          <w:rPr>
                            <w:rFonts w:eastAsiaTheme="minorHAnsi"/>
                            <w:szCs w:val="22"/>
                          </w:rPr>
                          <w:t> </w:t>
                        </w:r>
                      </w:p>
                      <w:p w14:paraId="1E02C2EB" w14:textId="77777777" w:rsidR="00C70867" w:rsidRPr="0027502F" w:rsidRDefault="00C70867" w:rsidP="00CA062C">
                        <w:pPr>
                          <w:spacing w:after="0"/>
                          <w:rPr>
                            <w:rFonts w:eastAsiaTheme="minorHAnsi"/>
                            <w:szCs w:val="22"/>
                          </w:rPr>
                        </w:pPr>
                        <w:r w:rsidRPr="0027502F">
                          <w:rPr>
                            <w:rFonts w:eastAsiaTheme="minorHAnsi"/>
                            <w:szCs w:val="22"/>
                          </w:rPr>
                          <w:t>If Destination Type Code==8 - Unknown destination (consignee unknown)</w:t>
                        </w:r>
                      </w:p>
                      <w:p w14:paraId="6AFC67D7" w14:textId="77777777" w:rsidR="00C70867" w:rsidRPr="0027502F" w:rsidRDefault="00C70867" w:rsidP="00CA062C">
                        <w:pPr>
                          <w:spacing w:after="0"/>
                          <w:rPr>
                            <w:rFonts w:eastAsiaTheme="minorHAnsi"/>
                            <w:szCs w:val="22"/>
                          </w:rPr>
                        </w:pPr>
                        <w:r w:rsidRPr="0027502F">
                          <w:rPr>
                            <w:rFonts w:eastAsiaTheme="minorHAnsi"/>
                            <w:szCs w:val="22"/>
                          </w:rPr>
                          <w:t>Then</w:t>
                        </w:r>
                      </w:p>
                      <w:p w14:paraId="7028A554"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Does not apply</w:t>
                        </w:r>
                      </w:p>
                      <w:p w14:paraId="625B7C07"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 Does not apply</w:t>
                        </w:r>
                      </w:p>
                      <w:p w14:paraId="6AB203C3" w14:textId="77777777" w:rsidR="00C70867" w:rsidRPr="0027502F" w:rsidRDefault="00C70867" w:rsidP="00CA062C">
                        <w:pPr>
                          <w:spacing w:after="0"/>
                          <w:rPr>
                            <w:rFonts w:eastAsiaTheme="minorHAnsi"/>
                            <w:szCs w:val="22"/>
                          </w:rPr>
                        </w:pPr>
                        <w:r w:rsidRPr="0027502F">
                          <w:rPr>
                            <w:rFonts w:eastAsiaTheme="minorHAnsi"/>
                            <w:szCs w:val="22"/>
                          </w:rPr>
                          <w:t> </w:t>
                        </w:r>
                      </w:p>
                      <w:p w14:paraId="4A474D45" w14:textId="77777777" w:rsidR="00C70867" w:rsidRPr="00FA7B78" w:rsidRDefault="00C70867" w:rsidP="00CA062C">
                        <w:pPr>
                          <w:spacing w:after="0"/>
                          <w:rPr>
                            <w:rFonts w:eastAsiaTheme="minorHAnsi"/>
                            <w:szCs w:val="22"/>
                            <w:lang w:val="fr-BE"/>
                          </w:rPr>
                        </w:pPr>
                        <w:r w:rsidRPr="0027502F">
                          <w:rPr>
                            <w:rFonts w:eastAsiaTheme="minorHAnsi"/>
                            <w:szCs w:val="22"/>
                          </w:rPr>
                          <w:t> </w:t>
                        </w:r>
                        <w:r w:rsidRPr="00FA7B78">
                          <w:rPr>
                            <w:rFonts w:eastAsiaTheme="minorHAnsi"/>
                            <w:szCs w:val="22"/>
                            <w:lang w:val="fr-BE"/>
                          </w:rPr>
                          <w:t>If Destination Type Code==9 - Destination - Certified consignee                    </w:t>
                        </w:r>
                      </w:p>
                      <w:p w14:paraId="2C6C2C74" w14:textId="77777777" w:rsidR="00C70867" w:rsidRPr="0027502F" w:rsidRDefault="00C70867" w:rsidP="00CA062C">
                        <w:pPr>
                          <w:spacing w:after="0"/>
                          <w:rPr>
                            <w:rFonts w:eastAsiaTheme="minorHAnsi"/>
                            <w:szCs w:val="22"/>
                          </w:rPr>
                        </w:pPr>
                        <w:r w:rsidRPr="0027502F">
                          <w:rPr>
                            <w:rFonts w:eastAsiaTheme="minorHAnsi"/>
                            <w:szCs w:val="22"/>
                          </w:rPr>
                          <w:t>Then</w:t>
                        </w:r>
                      </w:p>
                      <w:p w14:paraId="4CF2368E" w14:textId="77777777" w:rsidR="00C70867" w:rsidRPr="0027502F" w:rsidRDefault="00C70867" w:rsidP="00CA062C">
                        <w:pPr>
                          <w:spacing w:after="0"/>
                          <w:rPr>
                            <w:rFonts w:eastAsiaTheme="minorHAnsi"/>
                            <w:szCs w:val="22"/>
                          </w:rPr>
                        </w:pPr>
                        <w:r w:rsidRPr="0027502F">
                          <w:rPr>
                            <w:rFonts w:eastAsiaTheme="minorHAnsi"/>
                            <w:szCs w:val="22"/>
                          </w:rPr>
                          <w:t>the &lt;TRADER Place of Delivery&gt; Data Group is optional after successful validation, otherwise it is not applicable</w:t>
                        </w:r>
                      </w:p>
                      <w:p w14:paraId="0323CC51"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p w14:paraId="0F61F407" w14:textId="77777777" w:rsidR="00C70867" w:rsidRPr="0027502F" w:rsidRDefault="00C70867" w:rsidP="00CA062C">
                        <w:pPr>
                          <w:spacing w:after="0"/>
                          <w:rPr>
                            <w:rFonts w:eastAsiaTheme="minorHAnsi"/>
                            <w:szCs w:val="22"/>
                          </w:rPr>
                        </w:pPr>
                        <w:r w:rsidRPr="0027502F">
                          <w:rPr>
                            <w:rFonts w:eastAsiaTheme="minorHAnsi"/>
                            <w:szCs w:val="22"/>
                          </w:rPr>
                          <w:t> </w:t>
                        </w:r>
                      </w:p>
                      <w:p w14:paraId="3BDB77A7" w14:textId="77777777" w:rsidR="00C70867" w:rsidRPr="0027502F" w:rsidRDefault="00C70867" w:rsidP="00CA062C">
                        <w:pPr>
                          <w:spacing w:after="0"/>
                          <w:rPr>
                            <w:rFonts w:eastAsiaTheme="minorHAnsi"/>
                            <w:szCs w:val="22"/>
                          </w:rPr>
                        </w:pPr>
                        <w:r w:rsidRPr="0027502F">
                          <w:rPr>
                            <w:rFonts w:eastAsiaTheme="minorHAnsi"/>
                            <w:szCs w:val="22"/>
                          </w:rPr>
                          <w:t>If Destination Type Code==10 - Destination - Temporary certified consignee     </w:t>
                        </w:r>
                      </w:p>
                      <w:p w14:paraId="6D8A1A9B" w14:textId="77777777" w:rsidR="00C70867" w:rsidRPr="0027502F" w:rsidRDefault="00C70867" w:rsidP="00CA062C">
                        <w:pPr>
                          <w:spacing w:after="0"/>
                          <w:rPr>
                            <w:rFonts w:eastAsiaTheme="minorHAnsi"/>
                            <w:szCs w:val="22"/>
                          </w:rPr>
                        </w:pPr>
                        <w:r w:rsidRPr="0027502F">
                          <w:rPr>
                            <w:rFonts w:eastAsiaTheme="minorHAnsi"/>
                            <w:szCs w:val="22"/>
                          </w:rPr>
                          <w:t>Then</w:t>
                        </w:r>
                      </w:p>
                      <w:p w14:paraId="662B9D73" w14:textId="77777777" w:rsidR="00C70867" w:rsidRPr="0027502F" w:rsidRDefault="00C70867" w:rsidP="00CA062C">
                        <w:pPr>
                          <w:spacing w:after="0"/>
                          <w:rPr>
                            <w:rFonts w:eastAsiaTheme="minorHAnsi"/>
                            <w:szCs w:val="22"/>
                          </w:rPr>
                        </w:pPr>
                        <w:r w:rsidRPr="0027502F">
                          <w:rPr>
                            <w:rFonts w:eastAsiaTheme="minorHAnsi"/>
                            <w:szCs w:val="22"/>
                          </w:rPr>
                          <w:t>&lt;TRADER Place of Delivery&gt; -&gt; O</w:t>
                        </w:r>
                      </w:p>
                      <w:p w14:paraId="32442968" w14:textId="77777777" w:rsidR="00C70867" w:rsidRPr="0027502F" w:rsidRDefault="00C70867" w:rsidP="00CA062C">
                        <w:pPr>
                          <w:spacing w:after="0"/>
                          <w:rPr>
                            <w:rFonts w:eastAsiaTheme="minorHAnsi"/>
                            <w:szCs w:val="22"/>
                          </w:rPr>
                        </w:pPr>
                        <w:r w:rsidRPr="0027502F">
                          <w:rPr>
                            <w:rFonts w:eastAsiaTheme="minorHAnsi"/>
                            <w:szCs w:val="22"/>
                          </w:rPr>
                          <w:t>&lt;OFFICE Place of Delivery –Customs&gt; -&gt;Does not apply</w:t>
                        </w:r>
                      </w:p>
                    </w:tc>
                    <w:tc>
                      <w:tcPr>
                        <w:tcW w:w="992" w:type="dxa"/>
                      </w:tcPr>
                      <w:p w14:paraId="7BF55272" w14:textId="77777777" w:rsidR="00C70867" w:rsidRPr="0027502F" w:rsidRDefault="00C70867" w:rsidP="00C70867">
                        <w:pPr>
                          <w:spacing w:line="276" w:lineRule="auto"/>
                          <w:rPr>
                            <w:szCs w:val="22"/>
                            <w:lang w:val="en-US"/>
                          </w:rPr>
                        </w:pPr>
                        <w:r w:rsidRPr="0027502F">
                          <w:rPr>
                            <w:szCs w:val="22"/>
                            <w:lang w:val="en-US"/>
                          </w:rPr>
                          <w:lastRenderedPageBreak/>
                          <w:t>IE813</w:t>
                        </w:r>
                      </w:p>
                    </w:tc>
                  </w:tr>
                  <w:tr w:rsidR="00C70867" w:rsidRPr="0027502F" w14:paraId="7C68CC1E" w14:textId="77777777" w:rsidTr="00C70867">
                    <w:tc>
                      <w:tcPr>
                        <w:tcW w:w="884" w:type="dxa"/>
                      </w:tcPr>
                      <w:p w14:paraId="089461F7" w14:textId="77777777" w:rsidR="00C70867" w:rsidRPr="0027502F" w:rsidRDefault="00C70867" w:rsidP="002B5D49">
                        <w:pPr>
                          <w:spacing w:line="276" w:lineRule="auto"/>
                          <w:rPr>
                            <w:szCs w:val="22"/>
                            <w:lang w:val="en-US"/>
                          </w:rPr>
                        </w:pPr>
                        <w:r w:rsidRPr="0027502F">
                          <w:rPr>
                            <w:szCs w:val="22"/>
                            <w:lang w:val="en-US"/>
                          </w:rPr>
                          <w:t>C191</w:t>
                        </w:r>
                      </w:p>
                    </w:tc>
                    <w:tc>
                      <w:tcPr>
                        <w:tcW w:w="4820" w:type="dxa"/>
                      </w:tcPr>
                      <w:p w14:paraId="3F7EE4B2" w14:textId="77777777" w:rsidR="00C70867" w:rsidRPr="0027502F" w:rsidRDefault="00C70867" w:rsidP="00CA062C">
                        <w:pPr>
                          <w:spacing w:after="0"/>
                          <w:rPr>
                            <w:rFonts w:eastAsiaTheme="minorHAnsi"/>
                            <w:szCs w:val="22"/>
                          </w:rPr>
                        </w:pPr>
                        <w:r w:rsidRPr="0027502F">
                          <w:rPr>
                            <w:rFonts w:eastAsiaTheme="minorHAnsi"/>
                            <w:szCs w:val="22"/>
                          </w:rPr>
                          <w:t>One of the &lt;EXCISE MOVEMENT e-AD/e-SAD&gt; or &lt;OTHER ACCOMPANYING DOCUMENT&gt; data groups must be present</w:t>
                        </w:r>
                      </w:p>
                    </w:tc>
                    <w:tc>
                      <w:tcPr>
                        <w:tcW w:w="992" w:type="dxa"/>
                      </w:tcPr>
                      <w:p w14:paraId="021861B3" w14:textId="77777777" w:rsidR="00C70867" w:rsidRPr="0027502F" w:rsidRDefault="00C70867" w:rsidP="00C70867">
                        <w:pPr>
                          <w:spacing w:line="276" w:lineRule="auto"/>
                          <w:rPr>
                            <w:szCs w:val="22"/>
                            <w:lang w:val="en-US"/>
                          </w:rPr>
                        </w:pPr>
                        <w:r w:rsidRPr="0027502F">
                          <w:rPr>
                            <w:szCs w:val="22"/>
                            <w:lang w:val="en-US"/>
                          </w:rPr>
                          <w:t>IE717</w:t>
                        </w:r>
                      </w:p>
                    </w:tc>
                  </w:tr>
                  <w:tr w:rsidR="00C70867" w:rsidRPr="0027502F" w14:paraId="33593AB9" w14:textId="77777777" w:rsidTr="00C70867">
                    <w:tc>
                      <w:tcPr>
                        <w:tcW w:w="884" w:type="dxa"/>
                      </w:tcPr>
                      <w:p w14:paraId="5B6B8EAA" w14:textId="77777777" w:rsidR="00C70867" w:rsidRPr="0027502F" w:rsidRDefault="00C70867" w:rsidP="002B5D49">
                        <w:pPr>
                          <w:spacing w:line="276" w:lineRule="auto"/>
                          <w:rPr>
                            <w:szCs w:val="22"/>
                            <w:lang w:val="en-US"/>
                          </w:rPr>
                        </w:pPr>
                        <w:r w:rsidRPr="0027502F">
                          <w:rPr>
                            <w:szCs w:val="22"/>
                            <w:lang w:val="en-US"/>
                          </w:rPr>
                          <w:t>C192</w:t>
                        </w:r>
                      </w:p>
                    </w:tc>
                    <w:tc>
                      <w:tcPr>
                        <w:tcW w:w="4820" w:type="dxa"/>
                      </w:tcPr>
                      <w:p w14:paraId="484CF297" w14:textId="77777777" w:rsidR="00C70867" w:rsidRPr="0027502F" w:rsidRDefault="00C70867" w:rsidP="00CA062C">
                        <w:pPr>
                          <w:spacing w:after="0"/>
                          <w:rPr>
                            <w:rFonts w:eastAsiaTheme="minorHAnsi"/>
                            <w:szCs w:val="22"/>
                          </w:rPr>
                        </w:pPr>
                        <w:r w:rsidRPr="0027502F">
                          <w:rPr>
                            <w:rFonts w:eastAsiaTheme="minorHAnsi"/>
                            <w:szCs w:val="22"/>
                          </w:rPr>
                          <w:t>IF the &lt;EXCISE MOVEMENT e-AD/e-SAD&gt; data group is present</w:t>
                        </w:r>
                      </w:p>
                      <w:p w14:paraId="4B0354BC" w14:textId="77777777" w:rsidR="00C70867" w:rsidRPr="0027502F" w:rsidRDefault="00C70867" w:rsidP="00CA062C">
                        <w:pPr>
                          <w:spacing w:after="0"/>
                          <w:rPr>
                            <w:rFonts w:eastAsiaTheme="minorHAnsi"/>
                            <w:szCs w:val="22"/>
                          </w:rPr>
                        </w:pPr>
                        <w:r w:rsidRPr="0027502F">
                          <w:rPr>
                            <w:rFonts w:eastAsiaTheme="minorHAnsi"/>
                            <w:szCs w:val="22"/>
                          </w:rPr>
                          <w:t>  THEN </w:t>
                        </w:r>
                      </w:p>
                      <w:p w14:paraId="59D68DE2" w14:textId="77777777" w:rsidR="00C70867" w:rsidRPr="0027502F" w:rsidRDefault="00C70867" w:rsidP="00CA062C">
                        <w:pPr>
                          <w:spacing w:after="0"/>
                          <w:rPr>
                            <w:rFonts w:eastAsiaTheme="minorHAnsi"/>
                            <w:szCs w:val="22"/>
                          </w:rPr>
                        </w:pPr>
                        <w:r w:rsidRPr="0027502F">
                          <w:rPr>
                            <w:rFonts w:eastAsiaTheme="minorHAnsi"/>
                            <w:szCs w:val="22"/>
                          </w:rPr>
                          <w:t>    &lt;Body Record Unique Reference&gt; is 'R'</w:t>
                        </w:r>
                      </w:p>
                      <w:p w14:paraId="170DEBEC" w14:textId="77777777" w:rsidR="00C70867" w:rsidRPr="0027502F" w:rsidRDefault="00C70867" w:rsidP="00CA062C">
                        <w:pPr>
                          <w:spacing w:after="0"/>
                          <w:rPr>
                            <w:rFonts w:eastAsiaTheme="minorHAnsi"/>
                            <w:szCs w:val="22"/>
                          </w:rPr>
                        </w:pPr>
                        <w:r w:rsidRPr="0027502F">
                          <w:rPr>
                            <w:rFonts w:eastAsiaTheme="minorHAnsi"/>
                            <w:szCs w:val="22"/>
                          </w:rPr>
                          <w:t>  ELSE</w:t>
                        </w:r>
                      </w:p>
                      <w:p w14:paraId="0C2087E4" w14:textId="77777777" w:rsidR="00C70867" w:rsidRPr="0027502F" w:rsidRDefault="00C70867" w:rsidP="00CA062C">
                        <w:pPr>
                          <w:spacing w:after="0"/>
                          <w:rPr>
                            <w:rFonts w:eastAsiaTheme="minorHAnsi"/>
                            <w:szCs w:val="22"/>
                          </w:rPr>
                        </w:pPr>
                        <w:r w:rsidRPr="0027502F">
                          <w:rPr>
                            <w:rFonts w:eastAsiaTheme="minorHAnsi"/>
                            <w:szCs w:val="22"/>
                          </w:rPr>
                          <w:lastRenderedPageBreak/>
                          <w:t>    &lt;Body Record Unique Reference&gt; does not apply</w:t>
                        </w:r>
                      </w:p>
                    </w:tc>
                    <w:tc>
                      <w:tcPr>
                        <w:tcW w:w="992" w:type="dxa"/>
                      </w:tcPr>
                      <w:p w14:paraId="5709F06C" w14:textId="77777777" w:rsidR="00C70867" w:rsidRPr="0027502F" w:rsidRDefault="00C70867" w:rsidP="00C70867">
                        <w:pPr>
                          <w:spacing w:line="276" w:lineRule="auto"/>
                          <w:rPr>
                            <w:szCs w:val="22"/>
                            <w:lang w:val="en-US"/>
                          </w:rPr>
                        </w:pPr>
                        <w:r w:rsidRPr="0027502F">
                          <w:rPr>
                            <w:szCs w:val="22"/>
                            <w:lang w:val="en-US"/>
                          </w:rPr>
                          <w:lastRenderedPageBreak/>
                          <w:t>IE717</w:t>
                        </w:r>
                      </w:p>
                    </w:tc>
                  </w:tr>
                  <w:tr w:rsidR="00C70867" w:rsidRPr="0027502F" w14:paraId="77D519DD" w14:textId="77777777" w:rsidTr="00C70867">
                    <w:tc>
                      <w:tcPr>
                        <w:tcW w:w="884" w:type="dxa"/>
                      </w:tcPr>
                      <w:p w14:paraId="012E9CBC" w14:textId="77777777" w:rsidR="00C70867" w:rsidRPr="0027502F" w:rsidRDefault="00C70867" w:rsidP="002B5D49">
                        <w:pPr>
                          <w:spacing w:line="276" w:lineRule="auto"/>
                          <w:rPr>
                            <w:szCs w:val="22"/>
                            <w:lang w:val="en-US"/>
                          </w:rPr>
                        </w:pPr>
                        <w:r w:rsidRPr="0027502F">
                          <w:rPr>
                            <w:szCs w:val="22"/>
                            <w:lang w:val="en-US"/>
                          </w:rPr>
                          <w:t>C196</w:t>
                        </w:r>
                      </w:p>
                    </w:tc>
                    <w:tc>
                      <w:tcPr>
                        <w:tcW w:w="4820" w:type="dxa"/>
                      </w:tcPr>
                      <w:p w14:paraId="743F7D62" w14:textId="77777777" w:rsidR="00C70867" w:rsidRPr="0027502F" w:rsidRDefault="00C70867" w:rsidP="00CA062C">
                        <w:pPr>
                          <w:spacing w:after="0"/>
                          <w:rPr>
                            <w:rFonts w:eastAsiaTheme="minorHAnsi"/>
                            <w:szCs w:val="22"/>
                          </w:rPr>
                        </w:pPr>
                        <w:r w:rsidRPr="0027502F">
                          <w:rPr>
                            <w:rFonts w:eastAsiaTheme="minorHAnsi"/>
                            <w:szCs w:val="22"/>
                          </w:rPr>
                          <w:t>One of the &lt;EXCISE MOVEMENT e-AD/e-SAD&gt; or &lt;OTHER ACCOMPANYING DOCUMENT&gt; data groups must be present</w:t>
                        </w:r>
                      </w:p>
                    </w:tc>
                    <w:tc>
                      <w:tcPr>
                        <w:tcW w:w="992" w:type="dxa"/>
                      </w:tcPr>
                      <w:p w14:paraId="42BA156F" w14:textId="77777777" w:rsidR="00C70867" w:rsidRPr="0027502F" w:rsidRDefault="00C70867" w:rsidP="00C70867">
                        <w:pPr>
                          <w:spacing w:line="276" w:lineRule="auto"/>
                          <w:rPr>
                            <w:szCs w:val="22"/>
                            <w:lang w:val="en-US"/>
                          </w:rPr>
                        </w:pPr>
                        <w:r w:rsidRPr="0027502F">
                          <w:rPr>
                            <w:szCs w:val="22"/>
                            <w:lang w:val="en-US"/>
                          </w:rPr>
                          <w:t>IE840</w:t>
                        </w:r>
                      </w:p>
                    </w:tc>
                  </w:tr>
                  <w:tr w:rsidR="00C70867" w:rsidRPr="0027502F" w14:paraId="42C27B2E" w14:textId="77777777" w:rsidTr="00C70867">
                    <w:tc>
                      <w:tcPr>
                        <w:tcW w:w="884" w:type="dxa"/>
                      </w:tcPr>
                      <w:p w14:paraId="454E2B9F" w14:textId="6F825B8A" w:rsidR="00655ADA" w:rsidRPr="0027502F" w:rsidRDefault="00655ADA">
                        <w:pPr>
                          <w:spacing w:line="276" w:lineRule="auto"/>
                          <w:rPr>
                            <w:szCs w:val="22"/>
                            <w:lang w:val="en-US"/>
                          </w:rPr>
                        </w:pPr>
                        <w:r w:rsidRPr="0027502F">
                          <w:rPr>
                            <w:szCs w:val="22"/>
                            <w:lang w:val="en-US"/>
                          </w:rPr>
                          <w:t>C207</w:t>
                        </w:r>
                      </w:p>
                    </w:tc>
                    <w:tc>
                      <w:tcPr>
                        <w:tcW w:w="4820" w:type="dxa"/>
                      </w:tcPr>
                      <w:p w14:paraId="62EC41CF" w14:textId="77777777" w:rsidR="00C70867" w:rsidRPr="0027502F" w:rsidRDefault="00C70867" w:rsidP="00CA062C">
                        <w:pPr>
                          <w:spacing w:after="0"/>
                          <w:rPr>
                            <w:rFonts w:eastAsiaTheme="minorHAnsi"/>
                            <w:szCs w:val="22"/>
                          </w:rPr>
                        </w:pPr>
                        <w:r w:rsidRPr="0027502F">
                          <w:rPr>
                            <w:rFonts w:eastAsiaTheme="minorHAnsi"/>
                            <w:szCs w:val="22"/>
                          </w:rPr>
                          <w:t>IF &lt;ARC&gt; is related to a Duty Paid B2B movement (as derived from its structure defined in 'R030')</w:t>
                        </w:r>
                      </w:p>
                      <w:p w14:paraId="1CA5943E" w14:textId="77777777" w:rsidR="00C70867" w:rsidRPr="0027502F" w:rsidRDefault="00C70867" w:rsidP="00CA062C">
                        <w:pPr>
                          <w:spacing w:after="0"/>
                          <w:rPr>
                            <w:rFonts w:eastAsiaTheme="minorHAnsi"/>
                            <w:szCs w:val="22"/>
                          </w:rPr>
                        </w:pPr>
                        <w:r w:rsidRPr="0027502F">
                          <w:rPr>
                            <w:rFonts w:eastAsiaTheme="minorHAnsi"/>
                            <w:szCs w:val="22"/>
                          </w:rPr>
                          <w:t>THEN</w:t>
                        </w:r>
                      </w:p>
                      <w:p w14:paraId="1734D389" w14:textId="77777777" w:rsidR="00C70867" w:rsidRPr="0027502F" w:rsidRDefault="00C70867" w:rsidP="00CA062C">
                        <w:pPr>
                          <w:spacing w:after="0"/>
                          <w:rPr>
                            <w:rFonts w:eastAsiaTheme="minorHAnsi"/>
                            <w:szCs w:val="22"/>
                          </w:rPr>
                        </w:pPr>
                        <w:r w:rsidRPr="0027502F">
                          <w:rPr>
                            <w:rFonts w:eastAsiaTheme="minorHAnsi"/>
                            <w:szCs w:val="22"/>
                          </w:rPr>
                          <w:t>&lt; Trader Name &gt; is 'R'</w:t>
                        </w:r>
                      </w:p>
                      <w:p w14:paraId="60A3ED68" w14:textId="77777777" w:rsidR="00C70867" w:rsidRPr="0027502F" w:rsidRDefault="00C70867" w:rsidP="00CA062C">
                        <w:pPr>
                          <w:spacing w:after="0"/>
                          <w:rPr>
                            <w:rFonts w:eastAsiaTheme="minorHAnsi"/>
                            <w:szCs w:val="22"/>
                          </w:rPr>
                        </w:pPr>
                        <w:r w:rsidRPr="0027502F">
                          <w:rPr>
                            <w:rFonts w:eastAsiaTheme="minorHAnsi"/>
                            <w:szCs w:val="22"/>
                          </w:rPr>
                          <w:t>&lt; Street Name &gt; is 'R' </w:t>
                        </w:r>
                      </w:p>
                      <w:p w14:paraId="0BD7A94B" w14:textId="77777777" w:rsidR="00C70867" w:rsidRPr="0027502F" w:rsidRDefault="00C70867" w:rsidP="00CA062C">
                        <w:pPr>
                          <w:spacing w:after="0"/>
                          <w:rPr>
                            <w:rFonts w:eastAsiaTheme="minorHAnsi"/>
                            <w:szCs w:val="22"/>
                          </w:rPr>
                        </w:pPr>
                        <w:r w:rsidRPr="0027502F">
                          <w:rPr>
                            <w:rFonts w:eastAsiaTheme="minorHAnsi"/>
                            <w:szCs w:val="22"/>
                          </w:rPr>
                          <w:t>&lt; Post Code &gt; is 'R' </w:t>
                        </w:r>
                      </w:p>
                      <w:p w14:paraId="6B86550C" w14:textId="77777777" w:rsidR="00C70867" w:rsidRPr="0027502F" w:rsidRDefault="00C70867" w:rsidP="00CA062C">
                        <w:pPr>
                          <w:spacing w:after="0"/>
                          <w:rPr>
                            <w:rFonts w:eastAsiaTheme="minorHAnsi"/>
                            <w:szCs w:val="22"/>
                          </w:rPr>
                        </w:pPr>
                        <w:r w:rsidRPr="0027502F">
                          <w:rPr>
                            <w:rFonts w:eastAsiaTheme="minorHAnsi"/>
                            <w:szCs w:val="22"/>
                          </w:rPr>
                          <w:t>&lt; City &gt; is 'R' </w:t>
                        </w:r>
                      </w:p>
                      <w:p w14:paraId="1B798D0C" w14:textId="77777777" w:rsidR="00C70867" w:rsidRPr="0027502F" w:rsidRDefault="00C70867" w:rsidP="00CA062C">
                        <w:pPr>
                          <w:spacing w:after="0"/>
                          <w:rPr>
                            <w:rFonts w:eastAsiaTheme="minorHAnsi"/>
                            <w:szCs w:val="22"/>
                          </w:rPr>
                        </w:pPr>
                        <w:r w:rsidRPr="0027502F">
                          <w:rPr>
                            <w:rFonts w:eastAsiaTheme="minorHAnsi"/>
                            <w:szCs w:val="22"/>
                          </w:rPr>
                          <w:t>ELSE</w:t>
                        </w:r>
                      </w:p>
                      <w:p w14:paraId="2124B730" w14:textId="77777777" w:rsidR="00C70867" w:rsidRPr="0027502F" w:rsidRDefault="00C70867" w:rsidP="00CA062C">
                        <w:pPr>
                          <w:spacing w:after="0"/>
                          <w:rPr>
                            <w:rFonts w:eastAsiaTheme="minorHAnsi"/>
                            <w:szCs w:val="22"/>
                          </w:rPr>
                        </w:pPr>
                        <w:r w:rsidRPr="0027502F">
                          <w:rPr>
                            <w:rFonts w:eastAsiaTheme="minorHAnsi"/>
                            <w:szCs w:val="22"/>
                          </w:rPr>
                          <w:t>&lt; Trader Name &gt; is 'O'</w:t>
                        </w:r>
                      </w:p>
                      <w:p w14:paraId="18947E43" w14:textId="77777777" w:rsidR="00C70867" w:rsidRPr="0027502F" w:rsidRDefault="00C70867" w:rsidP="00CA062C">
                        <w:pPr>
                          <w:spacing w:after="0"/>
                          <w:rPr>
                            <w:rFonts w:eastAsiaTheme="minorHAnsi"/>
                            <w:szCs w:val="22"/>
                          </w:rPr>
                        </w:pPr>
                        <w:r w:rsidRPr="0027502F">
                          <w:rPr>
                            <w:rFonts w:eastAsiaTheme="minorHAnsi"/>
                            <w:szCs w:val="22"/>
                          </w:rPr>
                          <w:t>&lt; Street Name &gt; is 'O' </w:t>
                        </w:r>
                      </w:p>
                      <w:p w14:paraId="13BC914E" w14:textId="77777777" w:rsidR="00C70867" w:rsidRPr="0027502F" w:rsidRDefault="00C70867" w:rsidP="00CA062C">
                        <w:pPr>
                          <w:spacing w:after="0"/>
                          <w:rPr>
                            <w:rFonts w:eastAsiaTheme="minorHAnsi"/>
                            <w:szCs w:val="22"/>
                          </w:rPr>
                        </w:pPr>
                        <w:r w:rsidRPr="0027502F">
                          <w:rPr>
                            <w:rFonts w:eastAsiaTheme="minorHAnsi"/>
                            <w:szCs w:val="22"/>
                          </w:rPr>
                          <w:t>&lt; Post Code &gt; is 'O' </w:t>
                        </w:r>
                      </w:p>
                      <w:p w14:paraId="441F2352" w14:textId="77777777" w:rsidR="00C70867" w:rsidRPr="0027502F" w:rsidRDefault="00C70867" w:rsidP="00CA062C">
                        <w:pPr>
                          <w:spacing w:after="0"/>
                          <w:rPr>
                            <w:rFonts w:eastAsiaTheme="minorHAnsi"/>
                            <w:szCs w:val="22"/>
                          </w:rPr>
                        </w:pPr>
                        <w:r w:rsidRPr="0027502F">
                          <w:rPr>
                            <w:rFonts w:eastAsiaTheme="minorHAnsi"/>
                            <w:szCs w:val="22"/>
                          </w:rPr>
                          <w:t>&lt; City &gt; is 'O' </w:t>
                        </w:r>
                      </w:p>
                    </w:tc>
                    <w:tc>
                      <w:tcPr>
                        <w:tcW w:w="992" w:type="dxa"/>
                      </w:tcPr>
                      <w:p w14:paraId="799ACD4A" w14:textId="1940098D" w:rsidR="00C70867" w:rsidRPr="0027502F" w:rsidRDefault="00C70867" w:rsidP="00C70867">
                        <w:pPr>
                          <w:spacing w:line="276" w:lineRule="auto"/>
                          <w:rPr>
                            <w:szCs w:val="22"/>
                            <w:lang w:val="en-US"/>
                          </w:rPr>
                        </w:pPr>
                        <w:r w:rsidRPr="0027502F">
                          <w:rPr>
                            <w:szCs w:val="22"/>
                            <w:lang w:val="en-US"/>
                          </w:rPr>
                          <w:t>IE801</w:t>
                        </w:r>
                        <w:r w:rsidR="005E6CBF" w:rsidRPr="0027502F">
                          <w:rPr>
                            <w:rStyle w:val="FootnoteReference"/>
                            <w:color w:val="00B050"/>
                            <w:szCs w:val="22"/>
                            <w:lang w:val="en-US"/>
                          </w:rPr>
                          <w:footnoteReference w:id="9"/>
                        </w:r>
                      </w:p>
                    </w:tc>
                  </w:tr>
                  <w:tr w:rsidR="00C70867" w:rsidRPr="0027502F" w14:paraId="486180AA" w14:textId="77777777" w:rsidTr="00C70867">
                    <w:tc>
                      <w:tcPr>
                        <w:tcW w:w="884" w:type="dxa"/>
                      </w:tcPr>
                      <w:p w14:paraId="39FC71BF" w14:textId="3CA94101" w:rsidR="00655ADA" w:rsidRPr="0027502F" w:rsidRDefault="00655ADA">
                        <w:pPr>
                          <w:spacing w:line="276" w:lineRule="auto"/>
                          <w:rPr>
                            <w:strike/>
                            <w:szCs w:val="22"/>
                            <w:lang w:val="en-US"/>
                          </w:rPr>
                        </w:pPr>
                        <w:r w:rsidRPr="0027502F">
                          <w:rPr>
                            <w:szCs w:val="22"/>
                            <w:lang w:val="en-US"/>
                          </w:rPr>
                          <w:t>C208</w:t>
                        </w:r>
                      </w:p>
                    </w:tc>
                    <w:tc>
                      <w:tcPr>
                        <w:tcW w:w="4820" w:type="dxa"/>
                      </w:tcPr>
                      <w:p w14:paraId="24A484A7" w14:textId="77777777" w:rsidR="00C70867" w:rsidRPr="0027502F" w:rsidRDefault="00C70867" w:rsidP="00CA062C">
                        <w:pPr>
                          <w:spacing w:after="0"/>
                          <w:rPr>
                            <w:rFonts w:eastAsiaTheme="minorHAnsi"/>
                            <w:szCs w:val="22"/>
                          </w:rPr>
                        </w:pPr>
                        <w:r w:rsidRPr="0027502F">
                          <w:rPr>
                            <w:rFonts w:eastAsiaTheme="minorHAnsi"/>
                            <w:szCs w:val="22"/>
                          </w:rPr>
                          <w:t> IF &lt;ARC&gt; is related to a Duty Paid B2B movement (as derived from its structure defined in 'R030')</w:t>
                        </w:r>
                      </w:p>
                      <w:p w14:paraId="5681D375" w14:textId="77777777" w:rsidR="00C70867" w:rsidRPr="0027502F" w:rsidRDefault="00C70867" w:rsidP="00CA062C">
                        <w:pPr>
                          <w:spacing w:after="0"/>
                          <w:rPr>
                            <w:rFonts w:eastAsiaTheme="minorHAnsi"/>
                            <w:szCs w:val="22"/>
                          </w:rPr>
                        </w:pPr>
                        <w:r w:rsidRPr="0027502F">
                          <w:rPr>
                            <w:rFonts w:eastAsiaTheme="minorHAnsi"/>
                            <w:szCs w:val="22"/>
                          </w:rPr>
                          <w:t>THEN</w:t>
                        </w:r>
                      </w:p>
                      <w:p w14:paraId="4D9A12B5" w14:textId="77777777" w:rsidR="00C70867" w:rsidRPr="0027502F" w:rsidRDefault="00C70867" w:rsidP="00CA062C">
                        <w:pPr>
                          <w:spacing w:after="0"/>
                          <w:rPr>
                            <w:rFonts w:eastAsiaTheme="minorHAnsi"/>
                            <w:szCs w:val="22"/>
                          </w:rPr>
                        </w:pPr>
                        <w:r w:rsidRPr="0027502F">
                          <w:rPr>
                            <w:rFonts w:eastAsiaTheme="minorHAnsi"/>
                            <w:szCs w:val="22"/>
                          </w:rPr>
                          <w:t>&lt;Tax Warehouse Reference&gt; is N/A</w:t>
                        </w:r>
                      </w:p>
                      <w:p w14:paraId="2ACC967A" w14:textId="77777777" w:rsidR="00C70867" w:rsidRPr="0027502F" w:rsidRDefault="00C70867" w:rsidP="00CA062C">
                        <w:pPr>
                          <w:spacing w:after="0"/>
                          <w:rPr>
                            <w:rFonts w:eastAsiaTheme="minorHAnsi"/>
                            <w:szCs w:val="22"/>
                          </w:rPr>
                        </w:pPr>
                        <w:r w:rsidRPr="0027502F">
                          <w:rPr>
                            <w:rFonts w:eastAsiaTheme="minorHAnsi"/>
                            <w:szCs w:val="22"/>
                          </w:rPr>
                          <w:t>ELSE</w:t>
                        </w:r>
                      </w:p>
                      <w:p w14:paraId="05B58F4E" w14:textId="77777777" w:rsidR="00C70867" w:rsidRPr="0027502F" w:rsidRDefault="00C70867" w:rsidP="00CA062C">
                        <w:pPr>
                          <w:spacing w:after="0"/>
                          <w:rPr>
                            <w:rFonts w:eastAsiaTheme="minorHAnsi"/>
                            <w:szCs w:val="22"/>
                          </w:rPr>
                        </w:pPr>
                        <w:r w:rsidRPr="0027502F">
                          <w:rPr>
                            <w:rFonts w:eastAsiaTheme="minorHAnsi"/>
                            <w:szCs w:val="22"/>
                          </w:rPr>
                          <w:t>&lt;Tax Warehouse Reference&gt; is 'R'</w:t>
                        </w:r>
                      </w:p>
                    </w:tc>
                    <w:tc>
                      <w:tcPr>
                        <w:tcW w:w="992" w:type="dxa"/>
                      </w:tcPr>
                      <w:p w14:paraId="214753AB" w14:textId="008FED8C" w:rsidR="00C70867" w:rsidRPr="0027502F" w:rsidRDefault="00C70867" w:rsidP="00C70867">
                        <w:pPr>
                          <w:spacing w:line="276" w:lineRule="auto"/>
                          <w:rPr>
                            <w:szCs w:val="22"/>
                            <w:lang w:val="en-US"/>
                          </w:rPr>
                        </w:pPr>
                        <w:r w:rsidRPr="0027502F">
                          <w:rPr>
                            <w:szCs w:val="22"/>
                            <w:lang w:val="en-US"/>
                          </w:rPr>
                          <w:t>IE801</w:t>
                        </w:r>
                        <w:r w:rsidR="00B65722" w:rsidRPr="0027502F">
                          <w:rPr>
                            <w:rStyle w:val="FootnoteReference"/>
                            <w:color w:val="00B050"/>
                            <w:szCs w:val="22"/>
                            <w:lang w:val="en-US"/>
                          </w:rPr>
                          <w:footnoteReference w:id="10"/>
                        </w:r>
                      </w:p>
                    </w:tc>
                  </w:tr>
                </w:tbl>
                <w:p w14:paraId="5F91E6C7" w14:textId="77777777" w:rsidR="00C70867" w:rsidRPr="0027502F" w:rsidRDefault="00C70867" w:rsidP="00C70867">
                  <w:pPr>
                    <w:spacing w:line="276" w:lineRule="auto"/>
                    <w:rPr>
                      <w:szCs w:val="22"/>
                      <w:lang w:val="fr-FR"/>
                    </w:rPr>
                  </w:pPr>
                </w:p>
                <w:p w14:paraId="7B4F4525" w14:textId="77777777" w:rsidR="00C70867" w:rsidRPr="0027502F" w:rsidRDefault="00C70867" w:rsidP="00B03D74">
                  <w:pPr>
                    <w:pStyle w:val="ListParagraph"/>
                    <w:numPr>
                      <w:ilvl w:val="0"/>
                      <w:numId w:val="63"/>
                    </w:numPr>
                    <w:spacing w:line="276" w:lineRule="auto"/>
                    <w:contextualSpacing w:val="0"/>
                    <w:rPr>
                      <w:b/>
                      <w:bCs/>
                      <w:szCs w:val="22"/>
                      <w:lang w:val="fr-FR"/>
                    </w:rPr>
                  </w:pPr>
                  <w:r w:rsidRPr="0027502F">
                    <w:rPr>
                      <w:b/>
                      <w:bCs/>
                      <w:szCs w:val="22"/>
                      <w:lang w:val="fr-FR"/>
                    </w:rPr>
                    <w:t>Appendix C: EMCS CORRELATION TABLES</w:t>
                  </w:r>
                </w:p>
                <w:p w14:paraId="2B1C8904" w14:textId="77777777" w:rsidR="00C70867" w:rsidRPr="0027502F" w:rsidRDefault="00C70867" w:rsidP="00C70867">
                  <w:pPr>
                    <w:spacing w:line="276" w:lineRule="auto"/>
                    <w:rPr>
                      <w:szCs w:val="22"/>
                      <w:lang w:val="en-US"/>
                    </w:rPr>
                  </w:pPr>
                  <w:r w:rsidRPr="0027502F">
                    <w:rPr>
                      <w:szCs w:val="22"/>
                      <w:lang w:val="en-US"/>
                    </w:rPr>
                    <w:t>All data groups/data items which have been renamed or newly introduced (i.e. as detailed in the previous section of this RFC regarding the impact on Appendix D) will be included in the updated ‘Appendix C’.</w:t>
                  </w:r>
                </w:p>
                <w:p w14:paraId="00C11993" w14:textId="77777777" w:rsidR="00C70867" w:rsidRPr="0027502F" w:rsidRDefault="00C70867" w:rsidP="00B03D74">
                  <w:pPr>
                    <w:pStyle w:val="ListParagraph"/>
                    <w:numPr>
                      <w:ilvl w:val="0"/>
                      <w:numId w:val="63"/>
                    </w:numPr>
                    <w:spacing w:line="276" w:lineRule="auto"/>
                    <w:contextualSpacing w:val="0"/>
                    <w:rPr>
                      <w:b/>
                      <w:bCs/>
                      <w:szCs w:val="22"/>
                      <w:lang w:val="fr-FR"/>
                    </w:rPr>
                  </w:pPr>
                  <w:r w:rsidRPr="0027502F">
                    <w:rPr>
                      <w:b/>
                      <w:bCs/>
                      <w:szCs w:val="22"/>
                      <w:lang w:val="fr-FR"/>
                    </w:rPr>
                    <w:t>Appendix E: XML MAPPING</w:t>
                  </w:r>
                </w:p>
                <w:p w14:paraId="0AFEDBF2" w14:textId="77777777" w:rsidR="00C70867" w:rsidRPr="0027502F" w:rsidRDefault="00C70867" w:rsidP="00C70867">
                  <w:pPr>
                    <w:spacing w:line="276" w:lineRule="auto"/>
                    <w:rPr>
                      <w:szCs w:val="22"/>
                      <w:lang w:val="en-US"/>
                    </w:rPr>
                  </w:pPr>
                  <w:r w:rsidRPr="0027502F">
                    <w:rPr>
                      <w:szCs w:val="22"/>
                      <w:lang w:val="en-US"/>
                    </w:rPr>
                    <w:t>All data groups/data items which have been renamed or newly introduced (i.e. as detailed in the previous section of this RFC regarding the impact on Appendix D) will be included in the updated ‘Appendix E’.</w:t>
                  </w:r>
                </w:p>
                <w:p w14:paraId="6E488796" w14:textId="77777777" w:rsidR="00C70867" w:rsidRPr="0027502F" w:rsidRDefault="00C70867" w:rsidP="00B03D74">
                  <w:pPr>
                    <w:pStyle w:val="ListParagraph"/>
                    <w:numPr>
                      <w:ilvl w:val="0"/>
                      <w:numId w:val="63"/>
                    </w:numPr>
                    <w:spacing w:line="276" w:lineRule="auto"/>
                    <w:contextualSpacing w:val="0"/>
                    <w:rPr>
                      <w:b/>
                      <w:bCs/>
                      <w:szCs w:val="22"/>
                      <w:lang w:val="fr-FR"/>
                    </w:rPr>
                  </w:pPr>
                  <w:r w:rsidRPr="0027502F">
                    <w:rPr>
                      <w:b/>
                      <w:bCs/>
                      <w:szCs w:val="22"/>
                      <w:lang w:val="fr-FR"/>
                    </w:rPr>
                    <w:t>Appendix G: DATA ITEMS</w:t>
                  </w:r>
                </w:p>
                <w:p w14:paraId="6F86856E" w14:textId="77777777" w:rsidR="00C70867" w:rsidRPr="0027502F" w:rsidRDefault="00C70867" w:rsidP="00C70867">
                  <w:pPr>
                    <w:spacing w:line="276" w:lineRule="auto"/>
                    <w:rPr>
                      <w:b/>
                      <w:bCs/>
                      <w:szCs w:val="22"/>
                      <w:lang w:val="en-US"/>
                    </w:rPr>
                  </w:pPr>
                  <w:r w:rsidRPr="0027502F">
                    <w:rPr>
                      <w:szCs w:val="22"/>
                      <w:lang w:val="en-US"/>
                    </w:rPr>
                    <w:t>All data items which have been renamed or newly introduced (i.e. as detailed in the previous section of this RFC regarding the impact on Appendix D) will be included in the updated ‘Appendix G’.</w:t>
                  </w:r>
                </w:p>
                <w:p w14:paraId="16B9BFD4" w14:textId="77777777" w:rsidR="00C70867" w:rsidRPr="0027502F" w:rsidRDefault="00C70867" w:rsidP="00B03D74">
                  <w:pPr>
                    <w:pStyle w:val="ListParagraph"/>
                    <w:numPr>
                      <w:ilvl w:val="0"/>
                      <w:numId w:val="63"/>
                    </w:numPr>
                    <w:spacing w:line="276" w:lineRule="auto"/>
                    <w:contextualSpacing w:val="0"/>
                    <w:rPr>
                      <w:b/>
                      <w:bCs/>
                      <w:szCs w:val="22"/>
                      <w:lang w:val="en-US"/>
                    </w:rPr>
                  </w:pPr>
                  <w:r w:rsidRPr="0027502F">
                    <w:rPr>
                      <w:b/>
                      <w:bCs/>
                      <w:szCs w:val="22"/>
                      <w:lang w:val="en-US"/>
                    </w:rPr>
                    <w:lastRenderedPageBreak/>
                    <w:t>Appendix K: RULES AND CONDITIONS MAPPING</w:t>
                  </w:r>
                </w:p>
                <w:p w14:paraId="6F00ED06" w14:textId="77777777" w:rsidR="00C70867" w:rsidRPr="0027502F" w:rsidRDefault="00C70867" w:rsidP="00C70867">
                  <w:pPr>
                    <w:spacing w:line="276" w:lineRule="auto"/>
                    <w:rPr>
                      <w:b/>
                      <w:bCs/>
                      <w:szCs w:val="22"/>
                      <w:lang w:val="en-US"/>
                    </w:rPr>
                  </w:pPr>
                  <w:r w:rsidRPr="0027502F">
                    <w:rPr>
                      <w:szCs w:val="22"/>
                      <w:lang w:val="en-US"/>
                    </w:rPr>
                    <w:t>The newly created rules and conditions (i.e. as detailed in the previous section of this RFC regarding the impact on Appendix D) will be included in the updated ‘Appendix K’.</w:t>
                  </w:r>
                </w:p>
                <w:p w14:paraId="1191E430" w14:textId="77777777" w:rsidR="00C70867" w:rsidRPr="0027502F" w:rsidRDefault="00C70867" w:rsidP="00B03D74">
                  <w:pPr>
                    <w:pStyle w:val="ListParagraph"/>
                    <w:numPr>
                      <w:ilvl w:val="0"/>
                      <w:numId w:val="63"/>
                    </w:numPr>
                    <w:spacing w:line="276" w:lineRule="auto"/>
                    <w:contextualSpacing w:val="0"/>
                    <w:rPr>
                      <w:b/>
                      <w:bCs/>
                      <w:szCs w:val="22"/>
                      <w:lang w:val="en-US"/>
                    </w:rPr>
                  </w:pPr>
                  <w:r w:rsidRPr="0027502F">
                    <w:rPr>
                      <w:b/>
                      <w:bCs/>
                      <w:szCs w:val="22"/>
                      <w:lang w:val="en-US"/>
                    </w:rPr>
                    <w:t>Appendix H: DIRECTORY WITH XML SCHEMAS (XSDS)</w:t>
                  </w:r>
                </w:p>
                <w:p w14:paraId="24EBB338" w14:textId="77777777" w:rsidR="00C70867" w:rsidRPr="0027502F" w:rsidRDefault="00C70867" w:rsidP="00C70867">
                  <w:pPr>
                    <w:spacing w:line="276" w:lineRule="auto"/>
                    <w:rPr>
                      <w:szCs w:val="22"/>
                      <w:lang w:val="en-US"/>
                    </w:rPr>
                  </w:pPr>
                  <w:r w:rsidRPr="0027502F">
                    <w:rPr>
                      <w:szCs w:val="22"/>
                      <w:lang w:val="en-US"/>
                    </w:rPr>
                    <w:t xml:space="preserve">Based on the updated message structure, detailed in the previous section of this RFC regarding the impact on Appendix D, new .xsd files will be created in alignment with the previously described updates. </w:t>
                  </w:r>
                </w:p>
                <w:p w14:paraId="01474483" w14:textId="77777777" w:rsidR="00C70867" w:rsidRPr="0027502F" w:rsidRDefault="00C70867" w:rsidP="00C70867">
                  <w:pPr>
                    <w:spacing w:line="276" w:lineRule="auto"/>
                    <w:rPr>
                      <w:szCs w:val="22"/>
                      <w:lang w:val="en-US"/>
                    </w:rPr>
                  </w:pPr>
                  <w:r w:rsidRPr="0027502F">
                    <w:rPr>
                      <w:szCs w:val="22"/>
                      <w:lang w:val="en-US"/>
                    </w:rPr>
                    <w:t>The .xsd files that will be directly impacted by the aforementioned updates are ie801.xsd, ie815.xsd, ie813.xsd, ie818.xsd, ie713.xsd, ie717.xsd, ie840.xsd, ie821.xsd, ie819.xsd, ie871.xsd, types.xsd and tcl.xsd</w:t>
                  </w:r>
                </w:p>
                <w:p w14:paraId="261C0EE9" w14:textId="77777777" w:rsidR="00C70867" w:rsidRPr="0027502F" w:rsidRDefault="00C70867" w:rsidP="00B03D74">
                  <w:pPr>
                    <w:pStyle w:val="ListParagraph"/>
                    <w:numPr>
                      <w:ilvl w:val="0"/>
                      <w:numId w:val="63"/>
                    </w:numPr>
                    <w:spacing w:line="276" w:lineRule="auto"/>
                    <w:contextualSpacing w:val="0"/>
                    <w:rPr>
                      <w:b/>
                      <w:bCs/>
                      <w:szCs w:val="22"/>
                    </w:rPr>
                  </w:pPr>
                  <w:r w:rsidRPr="0027502F">
                    <w:rPr>
                      <w:b/>
                      <w:bCs/>
                      <w:szCs w:val="22"/>
                    </w:rPr>
                    <w:t>APPENDIX I: DIRECTORY WITH WEB SERVICE INTERFACE DEFINITIONS (WSDLS)</w:t>
                  </w:r>
                </w:p>
                <w:p w14:paraId="1D74D8C4" w14:textId="77777777" w:rsidR="00C70867" w:rsidRPr="0027502F" w:rsidRDefault="00C70867" w:rsidP="00C70867">
                  <w:pPr>
                    <w:spacing w:line="276" w:lineRule="auto"/>
                    <w:rPr>
                      <w:szCs w:val="22"/>
                      <w:lang w:val="en-US"/>
                    </w:rPr>
                  </w:pPr>
                  <w:r w:rsidRPr="0027502F">
                    <w:rPr>
                      <w:szCs w:val="22"/>
                      <w:lang w:val="en-US"/>
                    </w:rPr>
                    <w:t>The changes applicable to the types.xsd, tcl.xsd and ie713.xsd files in Appendix H are also applicable to Appendix I.</w:t>
                  </w:r>
                </w:p>
              </w:tc>
            </w:tr>
            <w:tr w:rsidR="00C70867" w:rsidRPr="0027502F" w14:paraId="58547572"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CB5CE6"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BB7A993" w14:textId="77777777" w:rsidR="00C70867" w:rsidRPr="0027502F" w:rsidRDefault="00C70867" w:rsidP="00C70867">
                  <w:pPr>
                    <w:spacing w:after="0" w:line="276" w:lineRule="auto"/>
                    <w:rPr>
                      <w:szCs w:val="22"/>
                    </w:rPr>
                  </w:pPr>
                  <w:r w:rsidRPr="0027502F">
                    <w:rPr>
                      <w:szCs w:val="22"/>
                    </w:rPr>
                    <w:t>Specification Documents:</w:t>
                  </w:r>
                </w:p>
                <w:p w14:paraId="7FF14F9B"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(High);</w:t>
                  </w:r>
                </w:p>
                <w:p w14:paraId="6787DA07"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(High);</w:t>
                  </w:r>
                </w:p>
                <w:p w14:paraId="61C42DF6"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(High).</w:t>
                  </w:r>
                </w:p>
                <w:p w14:paraId="3E241407" w14:textId="77777777" w:rsidR="00C70867" w:rsidRPr="0027502F" w:rsidRDefault="00C70867" w:rsidP="00C70867">
                  <w:pPr>
                    <w:spacing w:after="0" w:line="276" w:lineRule="auto"/>
                    <w:rPr>
                      <w:szCs w:val="22"/>
                    </w:rPr>
                  </w:pPr>
                </w:p>
                <w:p w14:paraId="09212C55" w14:textId="77777777" w:rsidR="00C70867" w:rsidRPr="0027502F" w:rsidRDefault="00C70867" w:rsidP="00C70867">
                  <w:pPr>
                    <w:spacing w:after="0" w:line="276" w:lineRule="auto"/>
                    <w:rPr>
                      <w:szCs w:val="22"/>
                    </w:rPr>
                  </w:pPr>
                  <w:r w:rsidRPr="0027502F">
                    <w:rPr>
                      <w:szCs w:val="22"/>
                    </w:rPr>
                    <w:t>CDEAs:</w:t>
                  </w:r>
                </w:p>
                <w:p w14:paraId="58AE7FE9"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(High);</w:t>
                  </w:r>
                </w:p>
                <w:p w14:paraId="396DEEFA"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4975C4C9"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(High).</w:t>
                  </w:r>
                </w:p>
                <w:p w14:paraId="460B364D" w14:textId="77777777" w:rsidR="00C70867" w:rsidRPr="0027502F" w:rsidRDefault="00C70867" w:rsidP="00C70867">
                  <w:pPr>
                    <w:spacing w:after="0" w:line="276" w:lineRule="auto"/>
                    <w:rPr>
                      <w:szCs w:val="22"/>
                    </w:rPr>
                  </w:pPr>
                </w:p>
                <w:p w14:paraId="372EF54D" w14:textId="77777777" w:rsidR="00C70867" w:rsidRPr="0027502F" w:rsidRDefault="00C70867" w:rsidP="00C70867">
                  <w:pPr>
                    <w:spacing w:after="0" w:line="276" w:lineRule="auto"/>
                    <w:rPr>
                      <w:szCs w:val="22"/>
                    </w:rPr>
                  </w:pPr>
                  <w:r w:rsidRPr="0027502F">
                    <w:rPr>
                      <w:szCs w:val="22"/>
                    </w:rPr>
                    <w:t>NEAs:</w:t>
                  </w:r>
                </w:p>
                <w:p w14:paraId="1F854FD6" w14:textId="77777777" w:rsidR="00C70867" w:rsidRPr="0027502F" w:rsidRDefault="00C70867" w:rsidP="00B03D74">
                  <w:pPr>
                    <w:numPr>
                      <w:ilvl w:val="0"/>
                      <w:numId w:val="45"/>
                    </w:numPr>
                    <w:spacing w:after="0" w:line="276" w:lineRule="auto"/>
                    <w:rPr>
                      <w:bCs/>
                      <w:szCs w:val="22"/>
                    </w:rPr>
                  </w:pPr>
                  <w:r w:rsidRPr="0027502F">
                    <w:rPr>
                      <w:szCs w:val="22"/>
                    </w:rPr>
                    <w:t>Impact on NEAs (High</w:t>
                  </w:r>
                  <w:r w:rsidRPr="0027502F">
                    <w:rPr>
                      <w:bCs/>
                      <w:szCs w:val="22"/>
                    </w:rPr>
                    <w:t>).</w:t>
                  </w:r>
                </w:p>
              </w:tc>
            </w:tr>
            <w:tr w:rsidR="00C70867" w:rsidRPr="0027502F" w14:paraId="49DFBD31"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2A72CD"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682FAE3" w14:textId="77777777" w:rsidR="00C70867" w:rsidRPr="0027502F" w:rsidRDefault="00C70867" w:rsidP="00C70867">
                  <w:pPr>
                    <w:spacing w:line="276" w:lineRule="auto"/>
                    <w:rPr>
                      <w:szCs w:val="22"/>
                    </w:rPr>
                  </w:pPr>
                  <w:r w:rsidRPr="0027502F">
                    <w:rPr>
                      <w:szCs w:val="22"/>
                    </w:rPr>
                    <w:t xml:space="preserve">If the proposed change is not implemented, then DDNEA will not be aligned with the legislation and FESS regarding the computerisation of the Duty Paid B2B business domain. </w:t>
                  </w:r>
                </w:p>
              </w:tc>
            </w:tr>
            <w:tr w:rsidR="00C70867" w:rsidRPr="0027502F" w14:paraId="3E5ADCD0"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9DBC4"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320B550" w14:textId="77777777" w:rsidR="00C70867" w:rsidRPr="0027502F" w:rsidRDefault="00C70867" w:rsidP="00C70867">
                  <w:pPr>
                    <w:suppressAutoHyphens/>
                    <w:rPr>
                      <w:iCs/>
                      <w:szCs w:val="22"/>
                    </w:rPr>
                  </w:pPr>
                  <w:r w:rsidRPr="0027502F">
                    <w:rPr>
                      <w:i/>
                      <w:szCs w:val="22"/>
                      <w:u w:val="single"/>
                    </w:rPr>
                    <w:t>Disclaimer</w:t>
                  </w:r>
                  <w:r w:rsidRPr="0027502F">
                    <w:rPr>
                      <w:iCs/>
                      <w:szCs w:val="22"/>
                    </w:rPr>
                    <w:t xml:space="preserve">: </w:t>
                  </w:r>
                  <w:r w:rsidRPr="0027502F">
                    <w:rPr>
                      <w:i/>
                      <w:szCs w:val="22"/>
                    </w:rPr>
                    <w:t>This ‘Risk Assessment’ analysis focuses on the proposed functionality updates and how these could be introduced during a migration period. However, specific elements of the described updates may be deployed in a phased approach in alignment with any corresponding planning decisions taken (e.g. early SEED release). Such decisions are not taken into consideration in this RFC, which purely focuses on the introduced functional enhancements.</w:t>
                  </w:r>
                </w:p>
                <w:p w14:paraId="38D88000" w14:textId="77777777" w:rsidR="00C70867" w:rsidRPr="0027502F" w:rsidRDefault="00C70867" w:rsidP="00C70867">
                  <w:pPr>
                    <w:suppressAutoHyphens/>
                    <w:rPr>
                      <w:iCs/>
                      <w:szCs w:val="22"/>
                    </w:rPr>
                  </w:pPr>
                  <w:r w:rsidRPr="0027502F">
                    <w:rPr>
                      <w:iCs/>
                      <w:szCs w:val="22"/>
                    </w:rPr>
                    <w:t>This RFC includes a significant amount of changes at both syntactic and semantic level. Essentially, all required updates for the computerisation of Duty Paid B2B business domain are listed in this RFC, including, but not limited to:</w:t>
                  </w:r>
                </w:p>
                <w:p w14:paraId="64B353D8" w14:textId="77777777" w:rsidR="00C70867" w:rsidRPr="0027502F" w:rsidRDefault="00C70867" w:rsidP="00B03D74">
                  <w:pPr>
                    <w:pStyle w:val="ListParagraph"/>
                    <w:numPr>
                      <w:ilvl w:val="0"/>
                      <w:numId w:val="70"/>
                    </w:numPr>
                    <w:suppressAutoHyphens/>
                    <w:spacing w:after="0"/>
                    <w:jc w:val="left"/>
                    <w:rPr>
                      <w:iCs/>
                      <w:szCs w:val="22"/>
                    </w:rPr>
                  </w:pPr>
                  <w:r w:rsidRPr="0027502F">
                    <w:rPr>
                      <w:iCs/>
                      <w:szCs w:val="22"/>
                    </w:rPr>
                    <w:t>Updates on the messages structure of existing messages;</w:t>
                  </w:r>
                </w:p>
                <w:p w14:paraId="4EA4691F" w14:textId="77777777" w:rsidR="00C70867" w:rsidRPr="0027502F" w:rsidRDefault="00C70867" w:rsidP="00B03D74">
                  <w:pPr>
                    <w:pStyle w:val="ListParagraph"/>
                    <w:numPr>
                      <w:ilvl w:val="0"/>
                      <w:numId w:val="70"/>
                    </w:numPr>
                    <w:suppressAutoHyphens/>
                    <w:spacing w:after="0"/>
                    <w:jc w:val="left"/>
                    <w:rPr>
                      <w:iCs/>
                      <w:szCs w:val="22"/>
                    </w:rPr>
                  </w:pPr>
                  <w:r w:rsidRPr="0027502F">
                    <w:rPr>
                      <w:iCs/>
                      <w:szCs w:val="22"/>
                    </w:rPr>
                    <w:lastRenderedPageBreak/>
                    <w:t>introduction of new data items;</w:t>
                  </w:r>
                </w:p>
                <w:p w14:paraId="1461BA6F" w14:textId="10A2D695" w:rsidR="00C70867" w:rsidRPr="0027502F" w:rsidRDefault="00C70867" w:rsidP="00B03D74">
                  <w:pPr>
                    <w:pStyle w:val="ListParagraph"/>
                    <w:numPr>
                      <w:ilvl w:val="0"/>
                      <w:numId w:val="70"/>
                    </w:numPr>
                    <w:suppressAutoHyphens/>
                    <w:spacing w:after="0"/>
                    <w:jc w:val="left"/>
                    <w:rPr>
                      <w:iCs/>
                      <w:szCs w:val="22"/>
                    </w:rPr>
                  </w:pPr>
                  <w:r w:rsidRPr="0027502F">
                    <w:rPr>
                      <w:iCs/>
                      <w:szCs w:val="22"/>
                    </w:rPr>
                    <w:t>updates of rules, conditions, and codelists</w:t>
                  </w:r>
                  <w:r w:rsidR="002B5D49" w:rsidRPr="0027502F">
                    <w:rPr>
                      <w:iCs/>
                      <w:szCs w:val="22"/>
                    </w:rPr>
                    <w:t>.</w:t>
                  </w:r>
                </w:p>
                <w:p w14:paraId="0439E495" w14:textId="77777777" w:rsidR="00C70867" w:rsidRPr="0027502F" w:rsidRDefault="00C70867" w:rsidP="00C70867">
                  <w:pPr>
                    <w:pStyle w:val="ListParagraph"/>
                    <w:suppressAutoHyphens/>
                    <w:rPr>
                      <w:iCs/>
                      <w:szCs w:val="22"/>
                    </w:rPr>
                  </w:pPr>
                </w:p>
                <w:p w14:paraId="3C02DAB5" w14:textId="77777777" w:rsidR="00C70867" w:rsidRPr="0027502F" w:rsidRDefault="00C70867" w:rsidP="00C70867">
                  <w:pPr>
                    <w:suppressAutoHyphens/>
                    <w:rPr>
                      <w:iCs/>
                      <w:szCs w:val="22"/>
                    </w:rPr>
                  </w:pPr>
                  <w:r w:rsidRPr="0027502F">
                    <w:rPr>
                      <w:iCs/>
                      <w:szCs w:val="22"/>
                    </w:rPr>
                    <w:t>If not all MSAs deploy this RFC in production at the same time when the sender is aligned with the new .xsd files while the receiver is not, the respective messages will not be validated successfully by the receiver.</w:t>
                  </w:r>
                </w:p>
                <w:p w14:paraId="548D1C88" w14:textId="77777777" w:rsidR="00C70867" w:rsidRPr="0027502F" w:rsidRDefault="00C70867" w:rsidP="00C70867">
                  <w:pPr>
                    <w:suppressAutoHyphens/>
                    <w:rPr>
                      <w:iCs/>
                      <w:szCs w:val="22"/>
                    </w:rPr>
                  </w:pPr>
                  <w:r w:rsidRPr="0027502F">
                    <w:rPr>
                      <w:iCs/>
                      <w:szCs w:val="22"/>
                    </w:rPr>
                    <w:t>It shall be noted that a transformation solution is not suggested in this case, due to the large amount and the corresponding complexity of the introduced changes.</w:t>
                  </w:r>
                </w:p>
                <w:p w14:paraId="448C71E3" w14:textId="77777777" w:rsidR="00C70867" w:rsidRPr="0027502F" w:rsidRDefault="00C70867" w:rsidP="00C70867">
                  <w:pPr>
                    <w:suppressAutoHyphens/>
                    <w:rPr>
                      <w:iCs/>
                      <w:szCs w:val="22"/>
                    </w:rPr>
                  </w:pPr>
                  <w:r w:rsidRPr="0027502F">
                    <w:rPr>
                      <w:iCs/>
                      <w:szCs w:val="22"/>
                    </w:rPr>
                    <w:t>Hence, unless the MSAs that opt to deploy this RFC in production before Mm, are capable of differentiating the behaviour of their NEAs so that it behaves as today when communicating with Phase 3.4 MSAs (i.e. MSAs that have not deployed the Duty Paid B2B functionality), whereas it behaves in alignment with this RFC when communicating with Phase 4 MSAs (only) (i.e. MSAs that have deployed the Duty Paid B2B functionality), a simultaneous deployment by all MSAs is proposed to be followed for the roll-out of this RFC so that no syntactic violations and business continuity issues occur.</w:t>
                  </w:r>
                </w:p>
                <w:p w14:paraId="5AF9DB31" w14:textId="77777777" w:rsidR="00C70867" w:rsidRPr="0027502F" w:rsidRDefault="00C70867" w:rsidP="00C70867">
                  <w:pPr>
                    <w:suppressAutoHyphens/>
                    <w:rPr>
                      <w:iCs/>
                      <w:color w:val="FF0000"/>
                      <w:szCs w:val="22"/>
                    </w:rPr>
                  </w:pPr>
                  <w:r w:rsidRPr="0027502F">
                    <w:rPr>
                      <w:i/>
                      <w:szCs w:val="22"/>
                    </w:rPr>
                    <w:t>It should be noted that the changes introduced by this specific RFC affect both the External and Common Domain since the impacted messages are exchanged over both domains.</w:t>
                  </w:r>
                </w:p>
              </w:tc>
            </w:tr>
            <w:tr w:rsidR="00C70867" w:rsidRPr="0027502F" w14:paraId="43B4EB0B"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D5F4A0"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166888" w14:textId="77777777" w:rsidR="00C70867" w:rsidRPr="0027502F" w:rsidRDefault="00C70867" w:rsidP="00C70867">
                  <w:pPr>
                    <w:spacing w:line="276" w:lineRule="auto"/>
                    <w:rPr>
                      <w:color w:val="000000"/>
                      <w:szCs w:val="22"/>
                    </w:rPr>
                  </w:pPr>
                  <w:r w:rsidRPr="0027502F">
                    <w:rPr>
                      <w:szCs w:val="22"/>
                      <w:lang w:val="en-US"/>
                    </w:rPr>
                    <w:t xml:space="preserve">This RFC shall be </w:t>
                  </w:r>
                  <w:r w:rsidRPr="0027502F">
                    <w:rPr>
                      <w:b/>
                      <w:szCs w:val="22"/>
                      <w:lang w:val="en-US"/>
                    </w:rPr>
                    <w:t>simultaneously deployed</w:t>
                  </w:r>
                  <w:r w:rsidRPr="0027502F">
                    <w:rPr>
                      <w:szCs w:val="22"/>
                      <w:lang w:val="en-US"/>
                    </w:rPr>
                    <w:t xml:space="preserve"> by all MSAs at Mm due to the entailed business continuity risks.</w:t>
                  </w:r>
                </w:p>
              </w:tc>
            </w:tr>
            <w:tr w:rsidR="00C70867" w:rsidRPr="0027502F" w14:paraId="551DCF8C"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EA9E356"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68301A8"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FESS-264;</w:t>
                  </w:r>
                </w:p>
                <w:p w14:paraId="0AE35257" w14:textId="3E716D1C"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SEED-</w:t>
                  </w:r>
                  <w:r w:rsidR="00CD66E8" w:rsidRPr="0027502F">
                    <w:rPr>
                      <w:rFonts w:ascii="Times New Roman" w:hAnsi="Times New Roman" w:cs="Times New Roman"/>
                      <w:bCs w:val="0"/>
                      <w:sz w:val="22"/>
                      <w:szCs w:val="22"/>
                    </w:rPr>
                    <w:t>166</w:t>
                  </w:r>
                  <w:r w:rsidRPr="0027502F">
                    <w:rPr>
                      <w:rFonts w:ascii="Times New Roman" w:hAnsi="Times New Roman" w:cs="Times New Roman"/>
                      <w:bCs w:val="0"/>
                      <w:sz w:val="22"/>
                      <w:szCs w:val="22"/>
                    </w:rPr>
                    <w:t>, SEED CTP-</w:t>
                  </w:r>
                  <w:r w:rsidR="00CD66E8" w:rsidRPr="0027502F">
                    <w:rPr>
                      <w:rFonts w:ascii="Times New Roman" w:hAnsi="Times New Roman" w:cs="Times New Roman"/>
                      <w:bCs w:val="0"/>
                      <w:sz w:val="22"/>
                      <w:szCs w:val="22"/>
                    </w:rPr>
                    <w:t>008</w:t>
                  </w:r>
                  <w:r w:rsidRPr="0027502F">
                    <w:rPr>
                      <w:rFonts w:ascii="Times New Roman" w:hAnsi="Times New Roman" w:cs="Times New Roman"/>
                      <w:bCs w:val="0"/>
                      <w:sz w:val="22"/>
                      <w:szCs w:val="22"/>
                    </w:rPr>
                    <w:t>, CTP-P4-</w:t>
                  </w:r>
                  <w:r w:rsidR="00CD66E8" w:rsidRPr="0027502F">
                    <w:rPr>
                      <w:rFonts w:ascii="Times New Roman" w:hAnsi="Times New Roman" w:cs="Times New Roman"/>
                      <w:bCs w:val="0"/>
                      <w:sz w:val="22"/>
                      <w:szCs w:val="22"/>
                    </w:rPr>
                    <w:t>017</w:t>
                  </w:r>
                  <w:r w:rsidRPr="0027502F">
                    <w:rPr>
                      <w:rFonts w:ascii="Times New Roman" w:hAnsi="Times New Roman" w:cs="Times New Roman"/>
                      <w:bCs w:val="0"/>
                      <w:sz w:val="22"/>
                      <w:szCs w:val="22"/>
                    </w:rPr>
                    <w:t>, CS/MISE-</w:t>
                  </w:r>
                  <w:r w:rsidR="00CD66E8" w:rsidRPr="0027502F">
                    <w:rPr>
                      <w:rFonts w:ascii="Times New Roman" w:hAnsi="Times New Roman" w:cs="Times New Roman"/>
                      <w:bCs w:val="0"/>
                      <w:sz w:val="22"/>
                      <w:szCs w:val="22"/>
                    </w:rPr>
                    <w:t>171</w:t>
                  </w:r>
                  <w:r w:rsidRPr="0027502F">
                    <w:rPr>
                      <w:rFonts w:ascii="Times New Roman" w:hAnsi="Times New Roman" w:cs="Times New Roman"/>
                      <w:sz w:val="22"/>
                      <w:szCs w:val="22"/>
                    </w:rPr>
                    <w:t>;</w:t>
                  </w:r>
                </w:p>
                <w:p w14:paraId="4DDA91F2" w14:textId="5D848BA1"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TRP-P4-</w:t>
                  </w:r>
                  <w:r w:rsidR="00CD66E8" w:rsidRPr="0027502F">
                    <w:rPr>
                      <w:rFonts w:ascii="Times New Roman" w:hAnsi="Times New Roman" w:cs="Times New Roman"/>
                      <w:bCs w:val="0"/>
                      <w:sz w:val="22"/>
                      <w:szCs w:val="22"/>
                    </w:rPr>
                    <w:t>017</w:t>
                  </w:r>
                  <w:r w:rsidRPr="0027502F">
                    <w:rPr>
                      <w:rFonts w:ascii="Times New Roman" w:hAnsi="Times New Roman" w:cs="Times New Roman"/>
                      <w:bCs w:val="0"/>
                      <w:sz w:val="22"/>
                      <w:szCs w:val="22"/>
                    </w:rPr>
                    <w:t>, IE734-</w:t>
                  </w:r>
                  <w:r w:rsidR="00CD66E8" w:rsidRPr="0027502F">
                    <w:rPr>
                      <w:rFonts w:ascii="Times New Roman" w:hAnsi="Times New Roman" w:cs="Times New Roman"/>
                      <w:bCs w:val="0"/>
                      <w:sz w:val="22"/>
                      <w:szCs w:val="22"/>
                    </w:rPr>
                    <w:t>045</w:t>
                  </w:r>
                  <w:r w:rsidRPr="0027502F">
                    <w:rPr>
                      <w:rFonts w:ascii="Times New Roman" w:hAnsi="Times New Roman" w:cs="Times New Roman"/>
                      <w:sz w:val="22"/>
                      <w:szCs w:val="22"/>
                    </w:rPr>
                    <w:t>.</w:t>
                  </w:r>
                </w:p>
              </w:tc>
            </w:tr>
          </w:tbl>
          <w:p w14:paraId="73B01781" w14:textId="77777777" w:rsidR="00C70867" w:rsidRPr="0027502F" w:rsidRDefault="00C70867" w:rsidP="00C70867">
            <w:pPr>
              <w:spacing w:after="0"/>
              <w:jc w:val="left"/>
              <w:rPr>
                <w:szCs w:val="22"/>
                <w:lang w:val="en-US"/>
              </w:rPr>
            </w:pPr>
          </w:p>
        </w:tc>
      </w:tr>
      <w:tr w:rsidR="00C70867" w:rsidRPr="0027502F" w14:paraId="561C9E59"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250066C"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1B39FF2F"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1334C1"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DB8995" w14:textId="77777777" w:rsidR="00C70867" w:rsidRPr="0027502F" w:rsidRDefault="00C70867" w:rsidP="00C70867">
                  <w:pPr>
                    <w:spacing w:line="276" w:lineRule="auto"/>
                    <w:rPr>
                      <w:szCs w:val="22"/>
                    </w:rPr>
                  </w:pPr>
                  <w:r w:rsidRPr="0027502F">
                    <w:rPr>
                      <w:szCs w:val="22"/>
                      <w:lang w:val="en-US"/>
                    </w:rPr>
                    <w:t>N/A</w:t>
                  </w:r>
                </w:p>
              </w:tc>
            </w:tr>
            <w:tr w:rsidR="00C70867" w:rsidRPr="0027502F" w14:paraId="201FCB7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FF70B0"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492D5C5" w14:textId="77777777" w:rsidR="00C70867" w:rsidRPr="0027502F" w:rsidRDefault="00C70867" w:rsidP="00C70867">
                  <w:pPr>
                    <w:spacing w:line="276" w:lineRule="auto"/>
                    <w:rPr>
                      <w:szCs w:val="22"/>
                    </w:rPr>
                  </w:pPr>
                  <w:r w:rsidRPr="0027502F">
                    <w:rPr>
                      <w:szCs w:val="22"/>
                      <w:lang w:val="en-US"/>
                    </w:rPr>
                    <w:t>N/A</w:t>
                  </w:r>
                </w:p>
              </w:tc>
            </w:tr>
          </w:tbl>
          <w:p w14:paraId="7ECE944F" w14:textId="77777777" w:rsidR="00C70867" w:rsidRPr="0027502F" w:rsidRDefault="00C70867" w:rsidP="00C70867">
            <w:pPr>
              <w:spacing w:after="0"/>
              <w:jc w:val="left"/>
              <w:rPr>
                <w:szCs w:val="22"/>
                <w:lang w:val="en-US"/>
              </w:rPr>
            </w:pPr>
          </w:p>
        </w:tc>
      </w:tr>
      <w:tr w:rsidR="00C70867" w:rsidRPr="0027502F" w14:paraId="60B93B7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2F39BB8"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34E40CB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A99E15"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64228D54"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C94B98B" w14:textId="77777777" w:rsidR="00C70867" w:rsidRPr="0027502F" w:rsidRDefault="00C70867" w:rsidP="00B03D74">
                  <w:pPr>
                    <w:numPr>
                      <w:ilvl w:val="0"/>
                      <w:numId w:val="25"/>
                    </w:numPr>
                    <w:spacing w:line="276" w:lineRule="auto"/>
                    <w:rPr>
                      <w:szCs w:val="22"/>
                    </w:rPr>
                  </w:pPr>
                  <w:r w:rsidRPr="0027502F">
                    <w:rPr>
                      <w:b/>
                      <w:szCs w:val="22"/>
                    </w:rPr>
                    <w:t>Approval process:</w:t>
                  </w:r>
                </w:p>
                <w:p w14:paraId="109EBDCD"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4C7E060B"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C84E2D"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3E6BE6B2" w14:textId="77777777" w:rsidR="00C70867" w:rsidRPr="0027502F" w:rsidRDefault="00C70867" w:rsidP="00C70867">
                  <w:pPr>
                    <w:spacing w:line="276" w:lineRule="auto"/>
                    <w:rPr>
                      <w:szCs w:val="22"/>
                    </w:rPr>
                  </w:pPr>
                  <w:r w:rsidRPr="0027502F">
                    <w:rPr>
                      <w:szCs w:val="22"/>
                    </w:rPr>
                    <w:t>N/A</w:t>
                  </w:r>
                </w:p>
              </w:tc>
            </w:tr>
            <w:tr w:rsidR="00C70867" w:rsidRPr="0027502F" w14:paraId="4A72F2FC"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9BAA37F" w14:textId="77777777" w:rsidR="00C70867" w:rsidRPr="0027502F" w:rsidRDefault="00C70867" w:rsidP="00C70867">
                  <w:pPr>
                    <w:spacing w:line="276" w:lineRule="auto"/>
                    <w:jc w:val="left"/>
                    <w:rPr>
                      <w:szCs w:val="22"/>
                    </w:rPr>
                  </w:pPr>
                  <w:r w:rsidRPr="0027502F">
                    <w:rPr>
                      <w:szCs w:val="22"/>
                    </w:rPr>
                    <w:lastRenderedPageBreak/>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81F0E43" w14:textId="77777777" w:rsidR="00C70867" w:rsidRPr="0027502F" w:rsidRDefault="00C70867" w:rsidP="00C70867">
                  <w:pPr>
                    <w:spacing w:line="276" w:lineRule="auto"/>
                    <w:rPr>
                      <w:szCs w:val="22"/>
                    </w:rPr>
                  </w:pPr>
                  <w:r w:rsidRPr="0027502F">
                    <w:rPr>
                      <w:szCs w:val="22"/>
                    </w:rPr>
                    <w:t>EMCS CAB #191 on 26/05/2020</w:t>
                  </w:r>
                </w:p>
              </w:tc>
            </w:tr>
          </w:tbl>
          <w:p w14:paraId="36E094CD" w14:textId="77777777" w:rsidR="00C70867" w:rsidRPr="0027502F" w:rsidRDefault="00C70867" w:rsidP="00C70867">
            <w:pPr>
              <w:spacing w:after="0"/>
              <w:jc w:val="left"/>
              <w:rPr>
                <w:szCs w:val="22"/>
                <w:lang w:val="en-US"/>
              </w:rPr>
            </w:pPr>
          </w:p>
        </w:tc>
      </w:tr>
      <w:tr w:rsidR="00C70867" w:rsidRPr="0027502F" w14:paraId="343BAEC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D2BFB09"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5670C7E9"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4A4CD4"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564CA5CB" w14:textId="3B2D4DEB"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7ADB1F7E"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B20C90"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5A5F9B6B" w14:textId="6774CA3C"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134A0953"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354311D"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71F633A4" w14:textId="75C6F5F7" w:rsidR="009F28D6" w:rsidRPr="0027502F" w:rsidRDefault="009F28D6" w:rsidP="004800A7">
                  <w:pPr>
                    <w:spacing w:line="276" w:lineRule="auto"/>
                    <w:rPr>
                      <w:szCs w:val="22"/>
                    </w:rPr>
                  </w:pPr>
                  <w:r w:rsidRPr="0027502F">
                    <w:rPr>
                      <w:szCs w:val="22"/>
                    </w:rPr>
                    <w:t>13/02/2023</w:t>
                  </w:r>
                </w:p>
              </w:tc>
            </w:tr>
          </w:tbl>
          <w:p w14:paraId="1A546F39" w14:textId="77777777" w:rsidR="00C70867" w:rsidRPr="0027502F" w:rsidRDefault="00C70867" w:rsidP="00C70867">
            <w:pPr>
              <w:spacing w:after="0"/>
              <w:jc w:val="left"/>
              <w:rPr>
                <w:szCs w:val="22"/>
                <w:lang w:val="en-US"/>
              </w:rPr>
            </w:pPr>
          </w:p>
        </w:tc>
      </w:tr>
      <w:tr w:rsidR="00C70867" w:rsidRPr="0027502F" w14:paraId="78D4805B"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ACF6A9"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1BEC0DD3"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7FA097"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940899C" w14:textId="77777777" w:rsidR="00C70867" w:rsidRPr="0027502F" w:rsidRDefault="00C70867" w:rsidP="00C70867">
                  <w:pPr>
                    <w:spacing w:line="276" w:lineRule="auto"/>
                    <w:rPr>
                      <w:szCs w:val="22"/>
                    </w:rPr>
                  </w:pPr>
                  <w:r w:rsidRPr="0027502F">
                    <w:rPr>
                      <w:szCs w:val="22"/>
                    </w:rPr>
                    <w:t>N/A</w:t>
                  </w:r>
                </w:p>
              </w:tc>
            </w:tr>
            <w:tr w:rsidR="00C70867" w:rsidRPr="0027502F" w14:paraId="745067E2"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9DB1D8F"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7609E2D8" w14:textId="77777777" w:rsidR="00C70867" w:rsidRPr="0027502F" w:rsidRDefault="00C70867" w:rsidP="00C70867">
                  <w:pPr>
                    <w:spacing w:line="276" w:lineRule="auto"/>
                    <w:rPr>
                      <w:szCs w:val="22"/>
                    </w:rPr>
                  </w:pPr>
                  <w:r w:rsidRPr="0027502F">
                    <w:rPr>
                      <w:szCs w:val="22"/>
                    </w:rPr>
                    <w:t>N/A</w:t>
                  </w:r>
                </w:p>
              </w:tc>
            </w:tr>
          </w:tbl>
          <w:p w14:paraId="4BAE4D33" w14:textId="77777777" w:rsidR="00C70867" w:rsidRPr="0027502F" w:rsidRDefault="00C70867" w:rsidP="00C70867">
            <w:pPr>
              <w:spacing w:after="0"/>
              <w:jc w:val="left"/>
              <w:rPr>
                <w:szCs w:val="22"/>
                <w:lang w:val="en-US"/>
              </w:rPr>
            </w:pPr>
          </w:p>
        </w:tc>
      </w:tr>
    </w:tbl>
    <w:p w14:paraId="0B4D134E" w14:textId="77777777" w:rsidR="00C70867" w:rsidRPr="0027502F" w:rsidRDefault="00C70867" w:rsidP="00C70867">
      <w:pPr>
        <w:rPr>
          <w:szCs w:val="22"/>
        </w:rPr>
      </w:pPr>
    </w:p>
    <w:p w14:paraId="26EA4EB6" w14:textId="77777777" w:rsidR="00C70867" w:rsidRPr="0027502F" w:rsidRDefault="00C70867" w:rsidP="00C70867">
      <w:pPr>
        <w:spacing w:after="0" w:line="240" w:lineRule="auto"/>
        <w:jc w:val="left"/>
        <w:rPr>
          <w:szCs w:val="22"/>
        </w:rPr>
      </w:pPr>
      <w:r w:rsidRPr="0027502F">
        <w:rPr>
          <w:szCs w:val="22"/>
        </w:rPr>
        <w:br w:type="page"/>
      </w:r>
    </w:p>
    <w:p w14:paraId="05DA5883" w14:textId="77777777" w:rsidR="00C70867" w:rsidRPr="0027502F" w:rsidRDefault="00C70867" w:rsidP="00C70867">
      <w:pPr>
        <w:pStyle w:val="Heading4"/>
        <w:rPr>
          <w:szCs w:val="22"/>
        </w:rPr>
      </w:pPr>
      <w:r w:rsidRPr="0027502F">
        <w:rPr>
          <w:szCs w:val="22"/>
        </w:rPr>
        <w:lastRenderedPageBreak/>
        <w:t>DDNEA-P4-300 – Remove references to FESS appendices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44C65F9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825C81"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51598EB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237C35"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460D1B3" w14:textId="77777777" w:rsidR="00C70867" w:rsidRPr="0027502F" w:rsidRDefault="00C70867" w:rsidP="00C70867">
                  <w:pPr>
                    <w:spacing w:line="276" w:lineRule="auto"/>
                    <w:rPr>
                      <w:szCs w:val="22"/>
                    </w:rPr>
                  </w:pPr>
                  <w:r w:rsidRPr="0027502F">
                    <w:rPr>
                      <w:bCs/>
                      <w:szCs w:val="22"/>
                    </w:rPr>
                    <w:t>DDNEA-P4-300</w:t>
                  </w:r>
                </w:p>
              </w:tc>
            </w:tr>
            <w:tr w:rsidR="00C70867" w:rsidRPr="0027502F" w14:paraId="3BB1FEB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C45E96"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6DA078"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1FD997E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685E4F6"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9AD7E78" w14:textId="77777777" w:rsidR="00C70867" w:rsidRPr="0027502F" w:rsidRDefault="00C70867" w:rsidP="00C70867">
                  <w:pPr>
                    <w:spacing w:line="276" w:lineRule="auto"/>
                    <w:rPr>
                      <w:szCs w:val="22"/>
                    </w:rPr>
                  </w:pPr>
                  <w:r w:rsidRPr="0027502F">
                    <w:rPr>
                      <w:szCs w:val="22"/>
                      <w:lang w:eastAsia="nl-BE"/>
                    </w:rPr>
                    <w:t>Change of Functionality</w:t>
                  </w:r>
                </w:p>
              </w:tc>
            </w:tr>
            <w:tr w:rsidR="00C70867" w:rsidRPr="0027502F" w14:paraId="2C56436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A5A912"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54192A" w14:textId="77777777" w:rsidR="00C70867" w:rsidRPr="0027502F" w:rsidRDefault="00C70867" w:rsidP="00C70867">
                  <w:pPr>
                    <w:spacing w:line="276" w:lineRule="auto"/>
                    <w:rPr>
                      <w:szCs w:val="22"/>
                    </w:rPr>
                  </w:pPr>
                  <w:r w:rsidRPr="0027502F">
                    <w:rPr>
                      <w:szCs w:val="22"/>
                    </w:rPr>
                    <w:t>IM373790</w:t>
                  </w:r>
                </w:p>
              </w:tc>
            </w:tr>
            <w:tr w:rsidR="00C70867" w:rsidRPr="0027502F" w14:paraId="38D1BF3B"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6412B9"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E2EE9F3" w14:textId="77777777" w:rsidR="00C70867" w:rsidRPr="0027502F" w:rsidRDefault="00C70867" w:rsidP="00C70867">
                  <w:pPr>
                    <w:spacing w:line="276" w:lineRule="auto"/>
                    <w:rPr>
                      <w:szCs w:val="22"/>
                    </w:rPr>
                  </w:pPr>
                  <w:r w:rsidRPr="0027502F">
                    <w:rPr>
                      <w:color w:val="000000"/>
                      <w:szCs w:val="22"/>
                      <w:lang w:eastAsia="el-GR"/>
                    </w:rPr>
                    <w:t>N/A</w:t>
                  </w:r>
                </w:p>
              </w:tc>
            </w:tr>
            <w:tr w:rsidR="00C70867" w:rsidRPr="0027502F" w14:paraId="487D17D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A21DDD"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360828D" w14:textId="77777777" w:rsidR="00C70867" w:rsidRPr="0027502F" w:rsidRDefault="00C70867" w:rsidP="00C70867">
                  <w:pPr>
                    <w:pStyle w:val="ListParagraph"/>
                    <w:spacing w:line="276" w:lineRule="auto"/>
                    <w:ind w:left="0"/>
                    <w:rPr>
                      <w:szCs w:val="22"/>
                      <w:lang w:val="en-US"/>
                    </w:rPr>
                  </w:pPr>
                  <w:r w:rsidRPr="0027502F">
                    <w:rPr>
                      <w:szCs w:val="22"/>
                      <w:lang w:val="en-US"/>
                    </w:rPr>
                    <w:t>28/04/2020</w:t>
                  </w:r>
                </w:p>
              </w:tc>
            </w:tr>
            <w:tr w:rsidR="00C70867" w:rsidRPr="0027502F" w14:paraId="080195D7"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2086AED"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7FAB515" w14:textId="77777777" w:rsidR="00C70867" w:rsidRPr="0027502F" w:rsidRDefault="00C70867" w:rsidP="00C70867">
                  <w:pPr>
                    <w:pStyle w:val="ListParagraph"/>
                    <w:spacing w:line="276" w:lineRule="auto"/>
                    <w:ind w:left="0"/>
                    <w:rPr>
                      <w:szCs w:val="22"/>
                      <w:lang w:val="en-US"/>
                    </w:rPr>
                  </w:pPr>
                  <w:r w:rsidRPr="0027502F">
                    <w:rPr>
                      <w:szCs w:val="22"/>
                      <w:lang w:val="en-US"/>
                    </w:rPr>
                    <w:t>EMCS CPT</w:t>
                  </w:r>
                </w:p>
              </w:tc>
            </w:tr>
          </w:tbl>
          <w:p w14:paraId="3FDE0DDB" w14:textId="77777777" w:rsidR="00C70867" w:rsidRPr="0027502F" w:rsidRDefault="00C70867" w:rsidP="00C70867">
            <w:pPr>
              <w:spacing w:after="0"/>
              <w:jc w:val="left"/>
              <w:rPr>
                <w:szCs w:val="22"/>
                <w:lang w:val="en-US"/>
              </w:rPr>
            </w:pPr>
          </w:p>
        </w:tc>
      </w:tr>
      <w:tr w:rsidR="00C70867" w:rsidRPr="0027502F" w14:paraId="2BAED14A"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94E7702" w14:textId="77777777" w:rsidR="00C70867" w:rsidRPr="0027502F" w:rsidRDefault="00C70867" w:rsidP="00C70867">
            <w:pPr>
              <w:spacing w:line="276" w:lineRule="auto"/>
              <w:rPr>
                <w:b/>
                <w:szCs w:val="22"/>
              </w:rPr>
            </w:pPr>
            <w:r w:rsidRPr="0027502F">
              <w:rPr>
                <w:b/>
                <w:szCs w:val="22"/>
              </w:rPr>
              <w:t>Change Assessment</w:t>
            </w:r>
          </w:p>
          <w:tbl>
            <w:tblPr>
              <w:tblW w:w="9253" w:type="dxa"/>
              <w:tblInd w:w="250"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36"/>
              <w:gridCol w:w="2132"/>
              <w:gridCol w:w="7046"/>
              <w:gridCol w:w="39"/>
            </w:tblGrid>
            <w:tr w:rsidR="00C70867" w:rsidRPr="0027502F" w14:paraId="403B785B" w14:textId="77777777" w:rsidTr="00C70867">
              <w:trPr>
                <w:gridAfter w:val="1"/>
                <w:wAfter w:w="39" w:type="dxa"/>
                <w:trHeight w:val="339"/>
              </w:trPr>
              <w:tc>
                <w:tcPr>
                  <w:tcW w:w="2168" w:type="dxa"/>
                  <w:gridSpan w:val="2"/>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3835F6" w14:textId="77777777" w:rsidR="00C70867" w:rsidRPr="0027502F" w:rsidRDefault="00C70867" w:rsidP="00C70867">
                  <w:pPr>
                    <w:spacing w:line="276" w:lineRule="auto"/>
                    <w:jc w:val="left"/>
                    <w:rPr>
                      <w:szCs w:val="22"/>
                    </w:rPr>
                  </w:pPr>
                  <w:r w:rsidRPr="0027502F">
                    <w:rPr>
                      <w:szCs w:val="22"/>
                    </w:rPr>
                    <w:t>Change priority</w:t>
                  </w:r>
                </w:p>
              </w:tc>
              <w:tc>
                <w:tcPr>
                  <w:tcW w:w="70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17AD49D" w14:textId="77777777" w:rsidR="00C70867" w:rsidRPr="0027502F" w:rsidRDefault="00C70867" w:rsidP="00C70867">
                  <w:pPr>
                    <w:spacing w:line="276" w:lineRule="auto"/>
                    <w:rPr>
                      <w:szCs w:val="22"/>
                    </w:rPr>
                  </w:pPr>
                  <w:r w:rsidRPr="0027502F">
                    <w:rPr>
                      <w:szCs w:val="22"/>
                    </w:rPr>
                    <w:t>High</w:t>
                  </w:r>
                </w:p>
              </w:tc>
            </w:tr>
            <w:tr w:rsidR="00C70867" w:rsidRPr="0027502F" w14:paraId="6D229DAD" w14:textId="77777777" w:rsidTr="00C70867">
              <w:trPr>
                <w:gridBefore w:val="1"/>
                <w:wBefore w:w="36" w:type="dxa"/>
                <w:trHeight w:val="806"/>
              </w:trPr>
              <w:tc>
                <w:tcPr>
                  <w:tcW w:w="2132"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85156C" w14:textId="77777777" w:rsidR="00C70867" w:rsidRPr="0027502F" w:rsidRDefault="00C70867" w:rsidP="00C70867">
                  <w:pPr>
                    <w:spacing w:line="276" w:lineRule="auto"/>
                    <w:jc w:val="left"/>
                    <w:rPr>
                      <w:szCs w:val="22"/>
                    </w:rPr>
                  </w:pPr>
                  <w:r w:rsidRPr="0027502F">
                    <w:rPr>
                      <w:szCs w:val="22"/>
                    </w:rPr>
                    <w:t>Change Description</w:t>
                  </w:r>
                </w:p>
              </w:tc>
              <w:tc>
                <w:tcPr>
                  <w:tcW w:w="7085" w:type="dxa"/>
                  <w:gridSpan w:val="2"/>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093AC52" w14:textId="77777777" w:rsidR="00C70867" w:rsidRPr="0027502F" w:rsidRDefault="00C70867" w:rsidP="00C70867">
                  <w:pPr>
                    <w:spacing w:line="276" w:lineRule="auto"/>
                    <w:rPr>
                      <w:b/>
                      <w:szCs w:val="22"/>
                    </w:rPr>
                  </w:pPr>
                  <w:r w:rsidRPr="0027502F">
                    <w:rPr>
                      <w:b/>
                      <w:szCs w:val="22"/>
                    </w:rPr>
                    <w:t>Problem Statement</w:t>
                  </w:r>
                </w:p>
                <w:p w14:paraId="7C46A8B1" w14:textId="77777777" w:rsidR="00C70867" w:rsidRPr="0027502F" w:rsidRDefault="00C70867" w:rsidP="00C70867">
                  <w:pPr>
                    <w:spacing w:line="276" w:lineRule="auto"/>
                    <w:rPr>
                      <w:szCs w:val="22"/>
                    </w:rPr>
                  </w:pPr>
                  <w:r w:rsidRPr="0027502F">
                    <w:rPr>
                      <w:szCs w:val="22"/>
                    </w:rPr>
                    <w:t xml:space="preserve">The agreed approach to be followed from EMCS Phase 4 onwards is that Excise BPMs and related artefacts will replace the existing FESS documentation. In this scope, in the EMCS Phase 4, FESS documentation will be replaced by the ARIS BPMs, thus making any references in all DDNEA documents and appendixes to the existing FESS document obsolete.   </w:t>
                  </w:r>
                </w:p>
                <w:p w14:paraId="3DC28583" w14:textId="77777777" w:rsidR="00C70867" w:rsidRPr="0027502F" w:rsidRDefault="00C70867" w:rsidP="00C70867">
                  <w:pPr>
                    <w:spacing w:line="276" w:lineRule="auto"/>
                    <w:rPr>
                      <w:szCs w:val="22"/>
                    </w:rPr>
                  </w:pPr>
                </w:p>
                <w:p w14:paraId="6A88CC20" w14:textId="77777777" w:rsidR="00C70867" w:rsidRPr="0027502F" w:rsidRDefault="00C70867" w:rsidP="00C70867">
                  <w:pPr>
                    <w:spacing w:line="276" w:lineRule="auto"/>
                    <w:rPr>
                      <w:b/>
                      <w:szCs w:val="22"/>
                    </w:rPr>
                  </w:pPr>
                  <w:r w:rsidRPr="0027502F">
                    <w:rPr>
                      <w:b/>
                      <w:szCs w:val="22"/>
                    </w:rPr>
                    <w:t>Proposed Solution</w:t>
                  </w:r>
                </w:p>
                <w:p w14:paraId="1D0BEA27" w14:textId="3DAA4D5D" w:rsidR="00C70867" w:rsidRPr="0027502F" w:rsidRDefault="00C70867" w:rsidP="00C70867">
                  <w:pPr>
                    <w:spacing w:line="276" w:lineRule="auto"/>
                    <w:rPr>
                      <w:szCs w:val="22"/>
                    </w:rPr>
                  </w:pPr>
                  <w:r w:rsidRPr="0027502F">
                    <w:rPr>
                      <w:szCs w:val="22"/>
                    </w:rPr>
                    <w:t xml:space="preserve">As per the analysis provided in the [Problem Statement], all references to the existing FESS documents in the DDNEA documents must be replaced, since the FESS documentation will no longer be valid in EMCS Phase 4. In detail, the list of updates that shall be performed are detailed in the attached </w:t>
                  </w:r>
                  <w:hyperlink w:anchor="_Annex:_DDNEA-P4-300_–" w:history="1">
                    <w:r w:rsidRPr="0027502F">
                      <w:rPr>
                        <w:rStyle w:val="Hyperlink"/>
                        <w:szCs w:val="22"/>
                      </w:rPr>
                      <w:t>Annex</w:t>
                    </w:r>
                  </w:hyperlink>
                  <w:r w:rsidRPr="0027502F">
                    <w:rPr>
                      <w:szCs w:val="22"/>
                    </w:rPr>
                    <w:t>. It shall be clarified that the list included in the annex aims to be exhaustive. However, in any case, any reference to FESS appendices in the BPMs will have to be adjusted accordingly.</w:t>
                  </w:r>
                </w:p>
              </w:tc>
            </w:tr>
            <w:tr w:rsidR="00C70867" w:rsidRPr="0027502F" w14:paraId="770030BC" w14:textId="77777777" w:rsidTr="00C70867">
              <w:trPr>
                <w:gridAfter w:val="1"/>
                <w:wAfter w:w="39" w:type="dxa"/>
                <w:trHeight w:val="700"/>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07E8F0" w14:textId="77777777" w:rsidR="00C70867" w:rsidRPr="0027502F" w:rsidRDefault="00C70867" w:rsidP="00C70867">
                  <w:pPr>
                    <w:spacing w:line="276" w:lineRule="auto"/>
                    <w:jc w:val="left"/>
                    <w:rPr>
                      <w:szCs w:val="22"/>
                    </w:rPr>
                  </w:pPr>
                  <w:r w:rsidRPr="0027502F">
                    <w:rPr>
                      <w:szCs w:val="22"/>
                    </w:rPr>
                    <w:t>Impact assessment</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E801907" w14:textId="77777777" w:rsidR="00C70867" w:rsidRPr="0027502F" w:rsidRDefault="00C70867" w:rsidP="00C70867">
                  <w:pPr>
                    <w:spacing w:line="276" w:lineRule="auto"/>
                    <w:rPr>
                      <w:szCs w:val="22"/>
                    </w:rPr>
                  </w:pPr>
                  <w:r w:rsidRPr="0027502F">
                    <w:rPr>
                      <w:szCs w:val="22"/>
                    </w:rPr>
                    <w:t>Specification Documents:</w:t>
                  </w:r>
                </w:p>
                <w:p w14:paraId="334CF337" w14:textId="77777777" w:rsidR="00C70867" w:rsidRPr="0027502F" w:rsidRDefault="00C70867" w:rsidP="00B03D74">
                  <w:pPr>
                    <w:pStyle w:val="Bulleted1"/>
                    <w:numPr>
                      <w:ilvl w:val="0"/>
                      <w:numId w:val="45"/>
                    </w:numPr>
                    <w:spacing w:after="60"/>
                    <w:contextualSpacing/>
                    <w:rPr>
                      <w:rFonts w:ascii="Times New Roman" w:hAnsi="Times New Roman" w:cs="Times New Roman"/>
                      <w:sz w:val="22"/>
                      <w:szCs w:val="22"/>
                      <w:lang w:val="nn-NO"/>
                    </w:rPr>
                  </w:pPr>
                  <w:r w:rsidRPr="0027502F">
                    <w:rPr>
                      <w:rFonts w:ascii="Times New Roman" w:hAnsi="Times New Roman" w:cs="Times New Roman"/>
                      <w:sz w:val="22"/>
                      <w:szCs w:val="22"/>
                      <w:lang w:val="nn-NO"/>
                    </w:rPr>
                    <w:t>FESS Excise BPMs (Low);</w:t>
                  </w:r>
                </w:p>
                <w:p w14:paraId="2A1B5E5F" w14:textId="77777777" w:rsidR="00C70867" w:rsidRPr="0027502F" w:rsidRDefault="00C70867" w:rsidP="00B03D74">
                  <w:pPr>
                    <w:numPr>
                      <w:ilvl w:val="0"/>
                      <w:numId w:val="45"/>
                    </w:numPr>
                    <w:spacing w:line="276" w:lineRule="auto"/>
                    <w:rPr>
                      <w:szCs w:val="22"/>
                    </w:rPr>
                  </w:pPr>
                  <w:r w:rsidRPr="0027502F">
                    <w:rPr>
                      <w:szCs w:val="22"/>
                      <w:lang w:val="nn-NO"/>
                    </w:rPr>
                    <w:t>DDNEA for EMCS Phase 4 (Low).</w:t>
                  </w:r>
                </w:p>
              </w:tc>
            </w:tr>
            <w:tr w:rsidR="00C70867" w:rsidRPr="0027502F" w14:paraId="4F5109CD" w14:textId="77777777" w:rsidTr="00C70867">
              <w:trPr>
                <w:gridAfter w:val="1"/>
                <w:wAfter w:w="39" w:type="dxa"/>
                <w:trHeight w:val="794"/>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D5A8E69" w14:textId="77777777" w:rsidR="00C70867" w:rsidRPr="0027502F" w:rsidRDefault="00C70867" w:rsidP="00C70867">
                  <w:pPr>
                    <w:spacing w:line="276" w:lineRule="auto"/>
                    <w:jc w:val="left"/>
                    <w:rPr>
                      <w:szCs w:val="22"/>
                    </w:rPr>
                  </w:pPr>
                  <w:r w:rsidRPr="0027502F">
                    <w:rPr>
                      <w:szCs w:val="22"/>
                    </w:rPr>
                    <w:t>Effect of not implementing the Change</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616448F" w14:textId="77777777" w:rsidR="00C70867" w:rsidRPr="0027502F" w:rsidRDefault="00C70867" w:rsidP="00C70867">
                  <w:pPr>
                    <w:spacing w:line="276" w:lineRule="auto"/>
                    <w:rPr>
                      <w:szCs w:val="22"/>
                    </w:rPr>
                  </w:pPr>
                  <w:r w:rsidRPr="0027502F">
                    <w:rPr>
                      <w:szCs w:val="22"/>
                    </w:rPr>
                    <w:t>If the changes are not implemented, the DDNEA documentation will be misaligned as far as references to the FESS documentation are concerned.</w:t>
                  </w:r>
                </w:p>
              </w:tc>
            </w:tr>
            <w:tr w:rsidR="00C70867" w:rsidRPr="0027502F" w14:paraId="6C416064" w14:textId="77777777" w:rsidTr="00C70867">
              <w:trPr>
                <w:gridAfter w:val="1"/>
                <w:wAfter w:w="39" w:type="dxa"/>
                <w:trHeight w:val="324"/>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F1CE05" w14:textId="77777777" w:rsidR="00C70867" w:rsidRPr="0027502F" w:rsidRDefault="00C70867" w:rsidP="00C70867">
                  <w:pPr>
                    <w:spacing w:line="276" w:lineRule="auto"/>
                    <w:jc w:val="left"/>
                    <w:rPr>
                      <w:szCs w:val="22"/>
                    </w:rPr>
                  </w:pPr>
                  <w:r w:rsidRPr="0027502F">
                    <w:rPr>
                      <w:szCs w:val="22"/>
                    </w:rPr>
                    <w:t>Risk assessment</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17979C5" w14:textId="77777777" w:rsidR="00C70867" w:rsidRPr="0027502F" w:rsidRDefault="00C70867" w:rsidP="00C70867">
                  <w:pPr>
                    <w:spacing w:after="0"/>
                    <w:rPr>
                      <w:iCs/>
                      <w:szCs w:val="22"/>
                    </w:rPr>
                  </w:pPr>
                  <w:r w:rsidRPr="0027502F">
                    <w:rPr>
                      <w:iCs/>
                      <w:szCs w:val="22"/>
                    </w:rPr>
                    <w:t>This RFC entails no business continuity risk since it concerns a documentation update.</w:t>
                  </w:r>
                </w:p>
              </w:tc>
            </w:tr>
            <w:tr w:rsidR="00C70867" w:rsidRPr="0027502F" w14:paraId="7ED501D0" w14:textId="77777777" w:rsidTr="00C70867">
              <w:trPr>
                <w:gridAfter w:val="1"/>
                <w:wAfter w:w="39" w:type="dxa"/>
                <w:trHeight w:val="339"/>
              </w:trPr>
              <w:tc>
                <w:tcPr>
                  <w:tcW w:w="2168" w:type="dxa"/>
                  <w:gridSpan w:val="2"/>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1BD6C3" w14:textId="77777777" w:rsidR="00C70867" w:rsidRPr="0027502F" w:rsidRDefault="00C70867" w:rsidP="00C70867">
                  <w:pPr>
                    <w:spacing w:line="276" w:lineRule="auto"/>
                    <w:jc w:val="left"/>
                    <w:rPr>
                      <w:szCs w:val="22"/>
                    </w:rPr>
                  </w:pPr>
                  <w:r w:rsidRPr="0027502F">
                    <w:rPr>
                      <w:szCs w:val="22"/>
                    </w:rPr>
                    <w:lastRenderedPageBreak/>
                    <w:t>Deployment approach</w:t>
                  </w:r>
                </w:p>
              </w:tc>
              <w:tc>
                <w:tcPr>
                  <w:tcW w:w="704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0AC92F" w14:textId="77777777" w:rsidR="00C70867" w:rsidRPr="0027502F" w:rsidRDefault="00C70867" w:rsidP="00C70867">
                  <w:pPr>
                    <w:spacing w:line="276" w:lineRule="auto"/>
                    <w:rPr>
                      <w:color w:val="000000"/>
                      <w:szCs w:val="22"/>
                    </w:rPr>
                  </w:pPr>
                  <w:r w:rsidRPr="0027502F">
                    <w:rPr>
                      <w:iCs/>
                      <w:szCs w:val="22"/>
                    </w:rPr>
                    <w:t>The RFC can be deployed in a Migration Period with no business continuity risks.</w:t>
                  </w:r>
                </w:p>
              </w:tc>
            </w:tr>
            <w:tr w:rsidR="00C70867" w:rsidRPr="0027502F" w14:paraId="5347B8BB" w14:textId="77777777" w:rsidTr="00C70867">
              <w:trPr>
                <w:gridAfter w:val="1"/>
                <w:wAfter w:w="39" w:type="dxa"/>
                <w:trHeight w:val="573"/>
              </w:trPr>
              <w:tc>
                <w:tcPr>
                  <w:tcW w:w="2168" w:type="dxa"/>
                  <w:gridSpan w:val="2"/>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B37E93" w14:textId="77777777" w:rsidR="00C70867" w:rsidRPr="0027502F" w:rsidRDefault="00C70867" w:rsidP="00C70867">
                  <w:pPr>
                    <w:spacing w:line="276" w:lineRule="auto"/>
                    <w:jc w:val="left"/>
                    <w:rPr>
                      <w:szCs w:val="22"/>
                    </w:rPr>
                  </w:pPr>
                  <w:r w:rsidRPr="0027502F">
                    <w:rPr>
                      <w:szCs w:val="22"/>
                    </w:rPr>
                    <w:t>Reference to other RFCs</w:t>
                  </w:r>
                </w:p>
              </w:tc>
              <w:tc>
                <w:tcPr>
                  <w:tcW w:w="70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D0BAA8A"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FESS-267;</w:t>
                  </w:r>
                </w:p>
                <w:p w14:paraId="639A4181" w14:textId="0D925288"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SEED-</w:t>
                  </w:r>
                  <w:r w:rsidR="00CB0BF2" w:rsidRPr="0027502F">
                    <w:rPr>
                      <w:rFonts w:ascii="Times New Roman" w:hAnsi="Times New Roman" w:cs="Times New Roman"/>
                      <w:bCs w:val="0"/>
                      <w:sz w:val="22"/>
                      <w:szCs w:val="22"/>
                    </w:rPr>
                    <w:t>163</w:t>
                  </w:r>
                  <w:r w:rsidRPr="0027502F">
                    <w:rPr>
                      <w:rFonts w:ascii="Times New Roman" w:hAnsi="Times New Roman" w:cs="Times New Roman"/>
                      <w:b/>
                      <w:sz w:val="22"/>
                      <w:szCs w:val="22"/>
                    </w:rPr>
                    <w:t>;</w:t>
                  </w:r>
                </w:p>
                <w:p w14:paraId="2FCFD5BE" w14:textId="77777777" w:rsidR="00C70867" w:rsidRPr="0027502F" w:rsidRDefault="00C70867" w:rsidP="00B03D74">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Other RFCs: -.</w:t>
                  </w:r>
                </w:p>
              </w:tc>
            </w:tr>
          </w:tbl>
          <w:p w14:paraId="0186CE8E" w14:textId="77777777" w:rsidR="00C70867" w:rsidRPr="0027502F" w:rsidRDefault="00C70867" w:rsidP="00C70867">
            <w:pPr>
              <w:spacing w:after="0"/>
              <w:jc w:val="left"/>
              <w:rPr>
                <w:szCs w:val="22"/>
                <w:lang w:val="en-US"/>
              </w:rPr>
            </w:pPr>
          </w:p>
        </w:tc>
      </w:tr>
      <w:tr w:rsidR="00C70867" w:rsidRPr="0027502F" w14:paraId="149C2EE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9FC418"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D46E10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32CB9C"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B9FDB5" w14:textId="77777777" w:rsidR="00C70867" w:rsidRPr="0027502F" w:rsidRDefault="00C70867" w:rsidP="00C70867">
                  <w:pPr>
                    <w:spacing w:line="276" w:lineRule="auto"/>
                    <w:rPr>
                      <w:szCs w:val="22"/>
                    </w:rPr>
                  </w:pPr>
                  <w:r w:rsidRPr="0027502F">
                    <w:rPr>
                      <w:szCs w:val="22"/>
                    </w:rPr>
                    <w:t>N/A</w:t>
                  </w:r>
                </w:p>
              </w:tc>
            </w:tr>
            <w:tr w:rsidR="00C70867" w:rsidRPr="0027502F" w14:paraId="479EB42E"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33559C"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367FE98" w14:textId="77777777" w:rsidR="00C70867" w:rsidRPr="0027502F" w:rsidRDefault="00C70867" w:rsidP="00C70867">
                  <w:pPr>
                    <w:spacing w:line="276" w:lineRule="auto"/>
                    <w:rPr>
                      <w:szCs w:val="22"/>
                    </w:rPr>
                  </w:pPr>
                  <w:r w:rsidRPr="0027502F">
                    <w:rPr>
                      <w:szCs w:val="22"/>
                    </w:rPr>
                    <w:t>N/A</w:t>
                  </w:r>
                </w:p>
              </w:tc>
            </w:tr>
          </w:tbl>
          <w:p w14:paraId="2E7333EF" w14:textId="77777777" w:rsidR="00C70867" w:rsidRPr="0027502F" w:rsidRDefault="00C70867" w:rsidP="00C70867">
            <w:pPr>
              <w:spacing w:after="0"/>
              <w:jc w:val="left"/>
              <w:rPr>
                <w:szCs w:val="22"/>
                <w:lang w:val="en-US"/>
              </w:rPr>
            </w:pPr>
          </w:p>
        </w:tc>
      </w:tr>
      <w:tr w:rsidR="00C70867" w:rsidRPr="0027502F" w14:paraId="5A5F72A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BFBD37" w14:textId="77777777" w:rsidR="00C70867" w:rsidRPr="0027502F" w:rsidRDefault="00C70867" w:rsidP="00C70867">
            <w:pPr>
              <w:spacing w:line="276" w:lineRule="auto"/>
              <w:rPr>
                <w:b/>
                <w:szCs w:val="22"/>
              </w:rPr>
            </w:pPr>
            <w:r w:rsidRPr="0027502F">
              <w:rPr>
                <w:b/>
                <w:szCs w:val="22"/>
              </w:rPr>
              <w:t>Approval Process</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782"/>
            </w:tblGrid>
            <w:tr w:rsidR="00C70867" w:rsidRPr="0027502F" w14:paraId="12C03C23" w14:textId="77777777" w:rsidTr="00C7086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CABF65" w14:textId="77777777" w:rsidR="00C70867" w:rsidRPr="0027502F" w:rsidRDefault="00C70867" w:rsidP="00C70867">
                  <w:pPr>
                    <w:spacing w:line="276" w:lineRule="auto"/>
                    <w:jc w:val="left"/>
                    <w:rPr>
                      <w:szCs w:val="22"/>
                    </w:rPr>
                  </w:pPr>
                  <w:r w:rsidRPr="0027502F">
                    <w:rPr>
                      <w:szCs w:val="22"/>
                    </w:rPr>
                    <w:t>CAB recommendation</w:t>
                  </w:r>
                </w:p>
              </w:tc>
              <w:tc>
                <w:tcPr>
                  <w:tcW w:w="6782" w:type="dxa"/>
                  <w:tcBorders>
                    <w:top w:val="single" w:sz="4" w:space="0" w:color="808080"/>
                    <w:left w:val="dotted" w:sz="4" w:space="0" w:color="808080"/>
                    <w:bottom w:val="dotted" w:sz="4" w:space="0" w:color="808080"/>
                    <w:right w:val="single" w:sz="4" w:space="0" w:color="808080"/>
                  </w:tcBorders>
                  <w:shd w:val="clear" w:color="auto" w:fill="FFFFFF"/>
                  <w:hideMark/>
                </w:tcPr>
                <w:p w14:paraId="311D6C6B"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50D51FD5" w14:textId="77777777" w:rsidR="00C70867" w:rsidRPr="0027502F" w:rsidRDefault="00C70867" w:rsidP="00B03D74">
                  <w:pPr>
                    <w:numPr>
                      <w:ilvl w:val="0"/>
                      <w:numId w:val="25"/>
                    </w:numPr>
                    <w:spacing w:line="276" w:lineRule="auto"/>
                    <w:rPr>
                      <w:szCs w:val="22"/>
                    </w:rPr>
                  </w:pPr>
                  <w:r w:rsidRPr="0027502F">
                    <w:rPr>
                      <w:b/>
                      <w:szCs w:val="22"/>
                    </w:rPr>
                    <w:t>Approval process:</w:t>
                  </w:r>
                </w:p>
                <w:p w14:paraId="1B331BDA"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08E8F73F" w14:textId="77777777" w:rsidTr="00C7086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CFB832" w14:textId="77777777" w:rsidR="00C70867" w:rsidRPr="0027502F" w:rsidRDefault="00C70867" w:rsidP="00C70867">
                  <w:pPr>
                    <w:spacing w:line="276" w:lineRule="auto"/>
                    <w:jc w:val="left"/>
                    <w:rPr>
                      <w:szCs w:val="22"/>
                    </w:rPr>
                  </w:pPr>
                  <w:r w:rsidRPr="0027502F">
                    <w:rPr>
                      <w:szCs w:val="22"/>
                    </w:rPr>
                    <w:t>ECWP position</w:t>
                  </w:r>
                </w:p>
              </w:tc>
              <w:tc>
                <w:tcPr>
                  <w:tcW w:w="6782" w:type="dxa"/>
                  <w:tcBorders>
                    <w:top w:val="dotted" w:sz="4" w:space="0" w:color="808080"/>
                    <w:left w:val="dotted" w:sz="4" w:space="0" w:color="808080"/>
                    <w:bottom w:val="dotted" w:sz="4" w:space="0" w:color="808080"/>
                    <w:right w:val="single" w:sz="4" w:space="0" w:color="808080"/>
                  </w:tcBorders>
                  <w:shd w:val="clear" w:color="auto" w:fill="FFFFFF"/>
                </w:tcPr>
                <w:p w14:paraId="02DA39D3" w14:textId="77777777" w:rsidR="00C70867" w:rsidRPr="0027502F" w:rsidRDefault="00C70867" w:rsidP="00C70867">
                  <w:pPr>
                    <w:spacing w:line="276" w:lineRule="auto"/>
                    <w:rPr>
                      <w:szCs w:val="22"/>
                    </w:rPr>
                  </w:pPr>
                  <w:r w:rsidRPr="0027502F">
                    <w:rPr>
                      <w:szCs w:val="22"/>
                    </w:rPr>
                    <w:t>N/A</w:t>
                  </w:r>
                </w:p>
              </w:tc>
            </w:tr>
            <w:tr w:rsidR="00C70867" w:rsidRPr="0027502F" w14:paraId="44BED8B1" w14:textId="77777777" w:rsidTr="00C7086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61EA14" w14:textId="77777777" w:rsidR="00C70867" w:rsidRPr="0027502F" w:rsidRDefault="00C70867" w:rsidP="00C70867">
                  <w:pPr>
                    <w:spacing w:line="276" w:lineRule="auto"/>
                    <w:jc w:val="left"/>
                    <w:rPr>
                      <w:szCs w:val="22"/>
                    </w:rPr>
                  </w:pPr>
                  <w:r w:rsidRPr="0027502F">
                    <w:rPr>
                      <w:szCs w:val="22"/>
                    </w:rPr>
                    <w:t>Authorisation date and process</w:t>
                  </w:r>
                </w:p>
              </w:tc>
              <w:tc>
                <w:tcPr>
                  <w:tcW w:w="6782" w:type="dxa"/>
                  <w:tcBorders>
                    <w:top w:val="dotted" w:sz="4" w:space="0" w:color="808080"/>
                    <w:left w:val="dotted" w:sz="4" w:space="0" w:color="808080"/>
                    <w:bottom w:val="single" w:sz="4" w:space="0" w:color="808080"/>
                    <w:right w:val="single" w:sz="4" w:space="0" w:color="808080"/>
                  </w:tcBorders>
                  <w:shd w:val="clear" w:color="auto" w:fill="FFFFFF"/>
                </w:tcPr>
                <w:p w14:paraId="035DE8F6" w14:textId="77777777" w:rsidR="00C70867" w:rsidRPr="0027502F" w:rsidRDefault="00C70867" w:rsidP="00C70867">
                  <w:pPr>
                    <w:spacing w:line="276" w:lineRule="auto"/>
                    <w:rPr>
                      <w:szCs w:val="22"/>
                    </w:rPr>
                  </w:pPr>
                  <w:r w:rsidRPr="0027502F">
                    <w:rPr>
                      <w:szCs w:val="22"/>
                    </w:rPr>
                    <w:t>EMCS CAB #191 on 26/05/2020</w:t>
                  </w:r>
                </w:p>
              </w:tc>
            </w:tr>
          </w:tbl>
          <w:p w14:paraId="688BE866" w14:textId="77777777" w:rsidR="00C70867" w:rsidRPr="0027502F" w:rsidRDefault="00C70867" w:rsidP="00C70867">
            <w:pPr>
              <w:spacing w:after="0"/>
              <w:jc w:val="left"/>
              <w:rPr>
                <w:szCs w:val="22"/>
                <w:lang w:val="en-US"/>
              </w:rPr>
            </w:pPr>
          </w:p>
        </w:tc>
      </w:tr>
      <w:tr w:rsidR="00C70867" w:rsidRPr="0027502F" w14:paraId="6BA82AC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BF976A"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70971" w:rsidRPr="0027502F" w14:paraId="44B43508" w14:textId="77777777" w:rsidTr="00970971">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20904E" w14:textId="77777777" w:rsidR="00970971" w:rsidRPr="0027502F" w:rsidRDefault="00970971"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85EECDC" w14:textId="22E2517F" w:rsidR="00970971" w:rsidRPr="0027502F" w:rsidRDefault="00970971" w:rsidP="004800A7">
                  <w:pPr>
                    <w:spacing w:line="276" w:lineRule="auto"/>
                    <w:rPr>
                      <w:color w:val="000000" w:themeColor="text1"/>
                      <w:szCs w:val="22"/>
                    </w:rPr>
                  </w:pPr>
                  <w:r w:rsidRPr="0027502F">
                    <w:rPr>
                      <w:color w:val="000000" w:themeColor="text1"/>
                      <w:szCs w:val="22"/>
                    </w:rPr>
                    <w:t>v3.00</w:t>
                  </w:r>
                </w:p>
              </w:tc>
            </w:tr>
            <w:tr w:rsidR="00970971" w:rsidRPr="0027502F" w14:paraId="539EDD31" w14:textId="77777777" w:rsidTr="00970971">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634547" w14:textId="77777777" w:rsidR="00970971" w:rsidRPr="0027502F" w:rsidRDefault="00970971"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20BB18FB" w14:textId="067F3C43" w:rsidR="00970971"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70971" w:rsidRPr="0027502F" w14:paraId="1811AA67" w14:textId="77777777" w:rsidTr="00970971">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098916C" w14:textId="77777777" w:rsidR="00970971" w:rsidRPr="0027502F" w:rsidRDefault="00970971"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34A256C0" w14:textId="13CF2201" w:rsidR="00970971" w:rsidRPr="0027502F" w:rsidRDefault="00970971" w:rsidP="004800A7">
                  <w:pPr>
                    <w:spacing w:line="276" w:lineRule="auto"/>
                    <w:rPr>
                      <w:szCs w:val="22"/>
                    </w:rPr>
                  </w:pPr>
                  <w:r w:rsidRPr="0027502F">
                    <w:rPr>
                      <w:szCs w:val="22"/>
                    </w:rPr>
                    <w:t>13/02/2023</w:t>
                  </w:r>
                </w:p>
              </w:tc>
            </w:tr>
          </w:tbl>
          <w:p w14:paraId="78C2FE71" w14:textId="77777777" w:rsidR="00C70867" w:rsidRPr="0027502F" w:rsidRDefault="00C70867" w:rsidP="00C70867">
            <w:pPr>
              <w:spacing w:after="0"/>
              <w:jc w:val="left"/>
              <w:rPr>
                <w:szCs w:val="22"/>
                <w:lang w:val="en-US"/>
              </w:rPr>
            </w:pPr>
          </w:p>
        </w:tc>
      </w:tr>
      <w:tr w:rsidR="00C70867" w:rsidRPr="0027502F" w14:paraId="204384F3"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D7D6278"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451E23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37512A"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B317B3E" w14:textId="77777777" w:rsidR="00C70867" w:rsidRPr="0027502F" w:rsidRDefault="00C70867" w:rsidP="00C70867">
                  <w:pPr>
                    <w:spacing w:line="276" w:lineRule="auto"/>
                    <w:rPr>
                      <w:szCs w:val="22"/>
                    </w:rPr>
                  </w:pPr>
                  <w:r w:rsidRPr="0027502F">
                    <w:rPr>
                      <w:szCs w:val="22"/>
                    </w:rPr>
                    <w:t>N/A</w:t>
                  </w:r>
                </w:p>
              </w:tc>
            </w:tr>
            <w:tr w:rsidR="00C70867" w:rsidRPr="0027502F" w14:paraId="45DA767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45F8EED"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0FAF01D" w14:textId="77777777" w:rsidR="00C70867" w:rsidRPr="0027502F" w:rsidRDefault="00C70867" w:rsidP="00C70867">
                  <w:pPr>
                    <w:spacing w:line="276" w:lineRule="auto"/>
                    <w:rPr>
                      <w:szCs w:val="22"/>
                    </w:rPr>
                  </w:pPr>
                  <w:r w:rsidRPr="0027502F">
                    <w:rPr>
                      <w:szCs w:val="22"/>
                    </w:rPr>
                    <w:t>N/A</w:t>
                  </w:r>
                </w:p>
              </w:tc>
            </w:tr>
          </w:tbl>
          <w:p w14:paraId="68FF2BE3" w14:textId="77777777" w:rsidR="00C70867" w:rsidRPr="0027502F" w:rsidRDefault="00C70867" w:rsidP="00C70867">
            <w:pPr>
              <w:spacing w:after="0"/>
              <w:jc w:val="left"/>
              <w:rPr>
                <w:szCs w:val="22"/>
                <w:lang w:val="en-US"/>
              </w:rPr>
            </w:pPr>
          </w:p>
        </w:tc>
      </w:tr>
    </w:tbl>
    <w:p w14:paraId="59501DD1" w14:textId="77777777" w:rsidR="00C70867" w:rsidRPr="0027502F" w:rsidRDefault="00C70867" w:rsidP="00C70867">
      <w:pPr>
        <w:rPr>
          <w:szCs w:val="22"/>
        </w:rPr>
      </w:pPr>
    </w:p>
    <w:p w14:paraId="7194B5F6" w14:textId="77777777" w:rsidR="00C70867" w:rsidRPr="0027502F" w:rsidRDefault="00C70867" w:rsidP="00C70867">
      <w:pPr>
        <w:spacing w:after="0" w:line="240" w:lineRule="auto"/>
        <w:jc w:val="left"/>
        <w:rPr>
          <w:szCs w:val="22"/>
        </w:rPr>
      </w:pPr>
      <w:r w:rsidRPr="0027502F">
        <w:rPr>
          <w:szCs w:val="22"/>
        </w:rPr>
        <w:br w:type="page"/>
      </w:r>
    </w:p>
    <w:p w14:paraId="711592CE" w14:textId="77777777" w:rsidR="00C70867" w:rsidRPr="0027502F" w:rsidRDefault="00C70867" w:rsidP="00C70867">
      <w:pPr>
        <w:pStyle w:val="Heading4"/>
        <w:rPr>
          <w:szCs w:val="22"/>
        </w:rPr>
      </w:pPr>
      <w:r w:rsidRPr="0027502F">
        <w:rPr>
          <w:szCs w:val="22"/>
        </w:rPr>
        <w:lastRenderedPageBreak/>
        <w:t xml:space="preserve">DDNEA-P4-301 – Deprecation of the IE820 message </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585FDF0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3ADCD2A"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55427742"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A4A67E"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093E845" w14:textId="77777777" w:rsidR="00C70867" w:rsidRPr="0027502F" w:rsidRDefault="00C70867" w:rsidP="00C70867">
                  <w:pPr>
                    <w:spacing w:line="276" w:lineRule="auto"/>
                    <w:rPr>
                      <w:szCs w:val="22"/>
                    </w:rPr>
                  </w:pPr>
                  <w:r w:rsidRPr="0027502F">
                    <w:rPr>
                      <w:bCs/>
                      <w:szCs w:val="22"/>
                    </w:rPr>
                    <w:t>DDNEA-P4-301</w:t>
                  </w:r>
                </w:p>
              </w:tc>
            </w:tr>
            <w:tr w:rsidR="00C70867" w:rsidRPr="0027502F" w14:paraId="2D97F3BF"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E5F0CC"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53A970"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219923B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6EB9DC"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7DCEDBC" w14:textId="77777777" w:rsidR="00C70867" w:rsidRPr="0027502F" w:rsidRDefault="00C70867" w:rsidP="00C70867">
                  <w:pPr>
                    <w:spacing w:line="276" w:lineRule="auto"/>
                    <w:rPr>
                      <w:szCs w:val="22"/>
                    </w:rPr>
                  </w:pPr>
                  <w:r w:rsidRPr="0027502F">
                    <w:rPr>
                      <w:szCs w:val="22"/>
                      <w:lang w:eastAsia="nl-BE"/>
                    </w:rPr>
                    <w:t xml:space="preserve">Incompliance with specification </w:t>
                  </w:r>
                </w:p>
              </w:tc>
            </w:tr>
            <w:tr w:rsidR="00C70867" w:rsidRPr="0027502F" w14:paraId="35864BA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FBAB80"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EF11AF" w14:textId="77777777" w:rsidR="00C70867" w:rsidRPr="0027502F" w:rsidRDefault="00C70867" w:rsidP="00C70867">
                  <w:pPr>
                    <w:spacing w:line="276" w:lineRule="auto"/>
                    <w:rPr>
                      <w:szCs w:val="22"/>
                    </w:rPr>
                  </w:pPr>
                  <w:r w:rsidRPr="0027502F">
                    <w:rPr>
                      <w:szCs w:val="22"/>
                      <w:lang w:eastAsia="nl-BE"/>
                    </w:rPr>
                    <w:t>IM375589</w:t>
                  </w:r>
                </w:p>
              </w:tc>
            </w:tr>
            <w:tr w:rsidR="00C70867" w:rsidRPr="0027502F" w14:paraId="307AB5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1120DA"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8264D92" w14:textId="77777777" w:rsidR="00C70867" w:rsidRPr="0027502F" w:rsidRDefault="00C70867" w:rsidP="00C70867">
                  <w:pPr>
                    <w:spacing w:line="276" w:lineRule="auto"/>
                    <w:rPr>
                      <w:szCs w:val="22"/>
                    </w:rPr>
                  </w:pPr>
                  <w:r w:rsidRPr="0027502F">
                    <w:rPr>
                      <w:szCs w:val="22"/>
                    </w:rPr>
                    <w:t>KE19885</w:t>
                  </w:r>
                </w:p>
              </w:tc>
            </w:tr>
            <w:tr w:rsidR="00C70867" w:rsidRPr="0027502F" w14:paraId="511B1E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A40CC9"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8B7A79" w14:textId="77777777" w:rsidR="00C70867" w:rsidRPr="0027502F" w:rsidRDefault="00C70867" w:rsidP="00C70867">
                  <w:pPr>
                    <w:pStyle w:val="ListParagraph"/>
                    <w:spacing w:line="276" w:lineRule="auto"/>
                    <w:ind w:left="0"/>
                    <w:rPr>
                      <w:szCs w:val="22"/>
                      <w:lang w:val="en-US"/>
                    </w:rPr>
                  </w:pPr>
                  <w:r w:rsidRPr="0027502F">
                    <w:rPr>
                      <w:szCs w:val="22"/>
                      <w:lang w:eastAsia="nl-BE"/>
                    </w:rPr>
                    <w:t>08/05/2020</w:t>
                  </w:r>
                </w:p>
                <w:p w14:paraId="4FE64CBF" w14:textId="77777777" w:rsidR="00C70867" w:rsidRPr="0027502F" w:rsidRDefault="00C70867" w:rsidP="00C70867">
                  <w:pPr>
                    <w:rPr>
                      <w:szCs w:val="22"/>
                      <w:lang w:val="en-US"/>
                    </w:rPr>
                  </w:pPr>
                </w:p>
              </w:tc>
            </w:tr>
            <w:tr w:rsidR="00C70867" w:rsidRPr="0027502F" w14:paraId="675B1F14"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717394"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36BBDBF" w14:textId="77777777" w:rsidR="00C70867" w:rsidRPr="0027502F" w:rsidRDefault="00C70867" w:rsidP="00C70867">
                  <w:pPr>
                    <w:pStyle w:val="ListParagraph"/>
                    <w:spacing w:line="276" w:lineRule="auto"/>
                    <w:ind w:left="0"/>
                    <w:rPr>
                      <w:szCs w:val="22"/>
                      <w:lang w:val="en-US"/>
                    </w:rPr>
                  </w:pPr>
                  <w:r w:rsidRPr="0027502F">
                    <w:rPr>
                      <w:szCs w:val="22"/>
                      <w:lang w:eastAsia="nl-BE"/>
                    </w:rPr>
                    <w:t>EMCS CPT</w:t>
                  </w:r>
                </w:p>
              </w:tc>
            </w:tr>
          </w:tbl>
          <w:p w14:paraId="2DC4222D" w14:textId="77777777" w:rsidR="00C70867" w:rsidRPr="0027502F" w:rsidRDefault="00C70867" w:rsidP="00C70867">
            <w:pPr>
              <w:spacing w:after="0"/>
              <w:jc w:val="left"/>
              <w:rPr>
                <w:szCs w:val="22"/>
                <w:lang w:val="en-US"/>
              </w:rPr>
            </w:pPr>
          </w:p>
        </w:tc>
      </w:tr>
      <w:tr w:rsidR="00C70867" w:rsidRPr="0027502F" w14:paraId="401F142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FB0E37"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E45D94C"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5D408D"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242B5" w14:textId="77777777" w:rsidR="00C70867" w:rsidRPr="0027502F" w:rsidRDefault="00C70867" w:rsidP="00C70867">
                  <w:pPr>
                    <w:spacing w:line="276" w:lineRule="auto"/>
                    <w:rPr>
                      <w:szCs w:val="22"/>
                    </w:rPr>
                  </w:pPr>
                  <w:r w:rsidRPr="0027502F">
                    <w:rPr>
                      <w:szCs w:val="22"/>
                    </w:rPr>
                    <w:t>Low</w:t>
                  </w:r>
                </w:p>
              </w:tc>
            </w:tr>
            <w:tr w:rsidR="00C70867" w:rsidRPr="0027502F" w14:paraId="7A6888B5"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ADED48"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74D798" w14:textId="77777777" w:rsidR="00C70867" w:rsidRPr="0027502F" w:rsidRDefault="00C70867" w:rsidP="00C70867">
                  <w:pPr>
                    <w:spacing w:line="276" w:lineRule="auto"/>
                    <w:rPr>
                      <w:b/>
                      <w:szCs w:val="22"/>
                    </w:rPr>
                  </w:pPr>
                  <w:r w:rsidRPr="0027502F">
                    <w:rPr>
                      <w:b/>
                      <w:szCs w:val="22"/>
                    </w:rPr>
                    <w:t>Problem Statement</w:t>
                  </w:r>
                </w:p>
                <w:p w14:paraId="747FC68B" w14:textId="77777777" w:rsidR="00C70867" w:rsidRPr="0027502F" w:rsidRDefault="00C70867" w:rsidP="00C70867">
                  <w:pPr>
                    <w:rPr>
                      <w:szCs w:val="22"/>
                    </w:rPr>
                  </w:pPr>
                  <w:r w:rsidRPr="0027502F">
                    <w:rPr>
                      <w:szCs w:val="22"/>
                    </w:rPr>
                    <w:t xml:space="preserve">The present RFC incorporates the necessary changes in order to align the DDNEA specifications with the changes proposed for FESS by RFC FESS-268. </w:t>
                  </w:r>
                </w:p>
                <w:p w14:paraId="64F0CB03" w14:textId="77777777" w:rsidR="00C70867" w:rsidRPr="0027502F" w:rsidRDefault="00C70867" w:rsidP="00C70867">
                  <w:pPr>
                    <w:rPr>
                      <w:szCs w:val="22"/>
                    </w:rPr>
                  </w:pPr>
                  <w:r w:rsidRPr="0027502F">
                    <w:rPr>
                      <w:szCs w:val="22"/>
                    </w:rPr>
                    <w:t xml:space="preserve">More specifically, the FESS-268 RFC proposes the phasing-out of the IE820 message, due to the low usage of the “Access to the history of movements” functionality. The necessary updates need to take place in the DDNEA specifications, so that the deprecation of the IE820 message is done correctly. </w:t>
                  </w:r>
                </w:p>
                <w:p w14:paraId="04A9307F" w14:textId="77777777" w:rsidR="00C70867" w:rsidRPr="0027502F" w:rsidRDefault="00C70867" w:rsidP="00C70867">
                  <w:pPr>
                    <w:rPr>
                      <w:szCs w:val="22"/>
                    </w:rPr>
                  </w:pPr>
                </w:p>
                <w:p w14:paraId="69B63C05" w14:textId="77777777" w:rsidR="00C70867" w:rsidRPr="0027502F" w:rsidRDefault="00C70867" w:rsidP="00C70867">
                  <w:pPr>
                    <w:spacing w:line="276" w:lineRule="auto"/>
                    <w:rPr>
                      <w:b/>
                      <w:szCs w:val="22"/>
                    </w:rPr>
                  </w:pPr>
                  <w:r w:rsidRPr="0027502F">
                    <w:rPr>
                      <w:b/>
                      <w:szCs w:val="22"/>
                    </w:rPr>
                    <w:t>Proposed Solution</w:t>
                  </w:r>
                </w:p>
                <w:p w14:paraId="0F297B63"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456F4A33" w14:textId="77777777" w:rsidR="00C70867" w:rsidRPr="0027502F" w:rsidRDefault="00C70867" w:rsidP="00B03D74">
                  <w:pPr>
                    <w:pStyle w:val="ListParagraph"/>
                    <w:numPr>
                      <w:ilvl w:val="0"/>
                      <w:numId w:val="72"/>
                    </w:numPr>
                    <w:spacing w:after="0" w:line="276" w:lineRule="auto"/>
                    <w:jc w:val="left"/>
                    <w:rPr>
                      <w:szCs w:val="22"/>
                    </w:rPr>
                  </w:pPr>
                  <w:r w:rsidRPr="0027502F">
                    <w:rPr>
                      <w:szCs w:val="22"/>
                    </w:rPr>
                    <w:t>DDNEA Main Document:</w:t>
                  </w:r>
                </w:p>
                <w:p w14:paraId="597E5A12" w14:textId="77777777" w:rsidR="00C70867" w:rsidRPr="0027502F" w:rsidRDefault="00C70867" w:rsidP="00CA062C">
                  <w:pPr>
                    <w:pStyle w:val="ListParagraph"/>
                    <w:numPr>
                      <w:ilvl w:val="1"/>
                      <w:numId w:val="72"/>
                    </w:numPr>
                    <w:spacing w:after="0" w:line="276" w:lineRule="auto"/>
                    <w:rPr>
                      <w:szCs w:val="22"/>
                    </w:rPr>
                  </w:pPr>
                  <w:r w:rsidRPr="0027502F">
                    <w:rPr>
                      <w:szCs w:val="22"/>
                    </w:rPr>
                    <w:t>From section III.I.12 “Download of an e-AD (UC3.31)” the first paragraph will be reworded to remove references to the “Request for history information” and will become:</w:t>
                  </w:r>
                </w:p>
                <w:p w14:paraId="5F5252AF" w14:textId="77777777" w:rsidR="00C70867" w:rsidRPr="0027502F" w:rsidRDefault="00C70867" w:rsidP="002B5D49">
                  <w:pPr>
                    <w:pStyle w:val="ListParagraph"/>
                    <w:spacing w:line="276" w:lineRule="auto"/>
                    <w:ind w:left="1080"/>
                    <w:rPr>
                      <w:i/>
                      <w:iCs/>
                      <w:szCs w:val="22"/>
                    </w:rPr>
                  </w:pPr>
                  <w:r w:rsidRPr="0027502F">
                    <w:rPr>
                      <w:i/>
                      <w:iCs/>
                      <w:szCs w:val="22"/>
                    </w:rPr>
                    <w:t>“This use case describes the message exchange protocol for requesting to download an e-AD. It describes the case where the e-AD is available on-line in which case the MSA of Dispatch responds with a data packaging message (IE934: C_PAC_DAT) that includes all business messages comprising the movement history.”.</w:t>
                  </w:r>
                </w:p>
                <w:p w14:paraId="743ADDDC" w14:textId="77777777" w:rsidR="00C70867" w:rsidRPr="0027502F" w:rsidRDefault="00C70867" w:rsidP="00CA062C">
                  <w:pPr>
                    <w:pStyle w:val="ListParagraph"/>
                    <w:numPr>
                      <w:ilvl w:val="1"/>
                      <w:numId w:val="72"/>
                    </w:numPr>
                    <w:spacing w:after="0" w:line="276" w:lineRule="auto"/>
                    <w:rPr>
                      <w:szCs w:val="22"/>
                    </w:rPr>
                  </w:pPr>
                  <w:r w:rsidRPr="0027502F">
                    <w:rPr>
                      <w:szCs w:val="22"/>
                    </w:rPr>
                    <w:t>From section III.I.12.2 “Download of an e-AD failed” the following phrase shall be deleted “</w:t>
                  </w:r>
                  <w:r w:rsidRPr="0027502F">
                    <w:rPr>
                      <w:i/>
                      <w:iCs/>
                      <w:szCs w:val="22"/>
                    </w:rPr>
                    <w:t xml:space="preserve">When deemed necessary a MSA may request archived/historical data to be retrieved by </w:t>
                  </w:r>
                  <w:r w:rsidRPr="0027502F">
                    <w:rPr>
                      <w:i/>
                      <w:iCs/>
                      <w:szCs w:val="22"/>
                    </w:rPr>
                    <w:lastRenderedPageBreak/>
                    <w:t>following the scenarios described in IV.III.1 Request for history information”.</w:t>
                  </w:r>
                </w:p>
                <w:p w14:paraId="115E3C68" w14:textId="77777777" w:rsidR="00C70867" w:rsidRPr="0027502F" w:rsidRDefault="00C70867" w:rsidP="00CA062C">
                  <w:pPr>
                    <w:pStyle w:val="ListParagraph"/>
                    <w:numPr>
                      <w:ilvl w:val="1"/>
                      <w:numId w:val="72"/>
                    </w:numPr>
                    <w:spacing w:after="0" w:line="276" w:lineRule="auto"/>
                    <w:rPr>
                      <w:szCs w:val="22"/>
                    </w:rPr>
                  </w:pPr>
                  <w:r w:rsidRPr="0027502F">
                    <w:rPr>
                      <w:szCs w:val="22"/>
                      <w:lang w:val="en-US"/>
                    </w:rPr>
                    <w:t xml:space="preserve">From section III.I.13 “General query to retrieve an e-AD (UC3.32)” the following phrase shall be removed: </w:t>
                  </w:r>
                  <w:r w:rsidRPr="0027502F">
                    <w:rPr>
                      <w:i/>
                      <w:iCs/>
                      <w:szCs w:val="22"/>
                      <w:lang w:val="en-US"/>
                    </w:rPr>
                    <w:t>“If the e-AD is archived and the MSA Official still wants to retrieve this e-AD, then Section IV.III.1 “Request for history information” that includes use case UC3.29 should be considered.”.</w:t>
                  </w:r>
                </w:p>
                <w:p w14:paraId="67402271" w14:textId="77777777" w:rsidR="00C70867" w:rsidRPr="0027502F" w:rsidRDefault="00C70867" w:rsidP="00CA062C">
                  <w:pPr>
                    <w:pStyle w:val="ListParagraph"/>
                    <w:numPr>
                      <w:ilvl w:val="1"/>
                      <w:numId w:val="72"/>
                    </w:numPr>
                    <w:spacing w:after="0" w:line="276" w:lineRule="auto"/>
                    <w:rPr>
                      <w:szCs w:val="22"/>
                    </w:rPr>
                  </w:pPr>
                  <w:r w:rsidRPr="0027502F">
                    <w:rPr>
                      <w:szCs w:val="22"/>
                    </w:rPr>
                    <w:t>Sub-Section IV.III “Access to the history of movements” shall be removed.</w:t>
                  </w:r>
                </w:p>
                <w:p w14:paraId="22763FE4" w14:textId="77777777" w:rsidR="00C70867" w:rsidRPr="0027502F" w:rsidRDefault="00C70867" w:rsidP="00CA062C">
                  <w:pPr>
                    <w:pStyle w:val="ListParagraph"/>
                    <w:numPr>
                      <w:ilvl w:val="1"/>
                      <w:numId w:val="72"/>
                    </w:numPr>
                    <w:spacing w:after="0" w:line="276" w:lineRule="auto"/>
                    <w:rPr>
                      <w:szCs w:val="22"/>
                    </w:rPr>
                  </w:pPr>
                  <w:r w:rsidRPr="0027502F">
                    <w:rPr>
                      <w:szCs w:val="22"/>
                      <w:lang w:val="en-US"/>
                    </w:rPr>
                    <w:t>References to the IE820 message shall be removed from the following parts of DDNEA Section X “Transport of messages via CCN/CSI”:</w:t>
                  </w:r>
                </w:p>
                <w:p w14:paraId="2D7DC474" w14:textId="77777777" w:rsidR="00C70867" w:rsidRPr="0027502F" w:rsidRDefault="00C70867" w:rsidP="00CA062C">
                  <w:pPr>
                    <w:pStyle w:val="ListParagraph"/>
                    <w:numPr>
                      <w:ilvl w:val="2"/>
                      <w:numId w:val="72"/>
                    </w:numPr>
                    <w:spacing w:after="0" w:line="276" w:lineRule="auto"/>
                    <w:rPr>
                      <w:szCs w:val="22"/>
                    </w:rPr>
                  </w:pPr>
                  <w:bookmarkStart w:id="83" w:name="_Ref458499428"/>
                  <w:bookmarkStart w:id="84" w:name="_Ref77397821"/>
                  <w:bookmarkStart w:id="85" w:name="_Ref135478917"/>
                  <w:bookmarkStart w:id="86" w:name="_Toc178390879"/>
                  <w:bookmarkStart w:id="87" w:name="_Toc191308468"/>
                  <w:bookmarkStart w:id="88" w:name="_Toc191309325"/>
                  <w:bookmarkStart w:id="89" w:name="_Toc1400634"/>
                  <w:r w:rsidRPr="0027502F">
                    <w:rPr>
                      <w:szCs w:val="22"/>
                    </w:rPr>
                    <w:t>From X.I.2.2.5 “Encoding the CSIDD</w:t>
                  </w:r>
                  <w:bookmarkEnd w:id="83"/>
                  <w:r w:rsidRPr="0027502F">
                    <w:rPr>
                      <w:szCs w:val="22"/>
                    </w:rPr>
                    <w:t xml:space="preserve"> for </w:t>
                  </w:r>
                  <w:bookmarkEnd w:id="84"/>
                  <w:r w:rsidRPr="0027502F">
                    <w:rPr>
                      <w:szCs w:val="22"/>
                    </w:rPr>
                    <w:t>EMCS</w:t>
                  </w:r>
                  <w:bookmarkEnd w:id="85"/>
                  <w:bookmarkEnd w:id="86"/>
                  <w:bookmarkEnd w:id="87"/>
                  <w:bookmarkEnd w:id="88"/>
                  <w:bookmarkEnd w:id="89"/>
                  <w:r w:rsidRPr="0027502F">
                    <w:rPr>
                      <w:szCs w:val="22"/>
                    </w:rPr>
                    <w:t>”, the entry of IE820 History Results will be removed from Table 45: “MsgTypId used for an Information Exchange of EMCS”.</w:t>
                  </w:r>
                </w:p>
                <w:p w14:paraId="4CE65993" w14:textId="77777777" w:rsidR="00C70867" w:rsidRPr="0027502F" w:rsidRDefault="00C70867" w:rsidP="00CA062C">
                  <w:pPr>
                    <w:pStyle w:val="ListParagraph"/>
                    <w:numPr>
                      <w:ilvl w:val="2"/>
                      <w:numId w:val="72"/>
                    </w:numPr>
                    <w:spacing w:after="0" w:line="276" w:lineRule="auto"/>
                    <w:rPr>
                      <w:szCs w:val="22"/>
                    </w:rPr>
                  </w:pPr>
                  <w:bookmarkStart w:id="90" w:name="_Toc113879356"/>
                  <w:bookmarkStart w:id="91" w:name="_Ref135419849"/>
                  <w:bookmarkStart w:id="92" w:name="_Toc178390891"/>
                  <w:bookmarkStart w:id="93" w:name="_Toc191308480"/>
                  <w:bookmarkStart w:id="94" w:name="_Toc191309333"/>
                  <w:bookmarkStart w:id="95" w:name="_Ref264464477"/>
                  <w:bookmarkStart w:id="96" w:name="_Ref264464481"/>
                  <w:bookmarkStart w:id="97" w:name="_Ref264464486"/>
                  <w:bookmarkStart w:id="98" w:name="_Toc1400647"/>
                  <w:bookmarkStart w:id="99" w:name="_Toc42771400"/>
                  <w:r w:rsidRPr="0027502F">
                    <w:rPr>
                      <w:szCs w:val="22"/>
                    </w:rPr>
                    <w:t>From X.I.3 “Environment</w:t>
                  </w:r>
                  <w:bookmarkEnd w:id="90"/>
                  <w:bookmarkEnd w:id="91"/>
                  <w:bookmarkEnd w:id="92"/>
                  <w:bookmarkEnd w:id="93"/>
                  <w:bookmarkEnd w:id="94"/>
                  <w:bookmarkEnd w:id="95"/>
                  <w:bookmarkEnd w:id="96"/>
                  <w:bookmarkEnd w:id="97"/>
                  <w:bookmarkEnd w:id="98"/>
                  <w:r w:rsidRPr="0027502F">
                    <w:rPr>
                      <w:szCs w:val="22"/>
                    </w:rPr>
                    <w:t>”, the entry of IE820 History Results will be removed from Table 50: “Information Exchanges exchanged via the ‘Core flow’ queue”.</w:t>
                  </w:r>
                  <w:bookmarkEnd w:id="99"/>
                </w:p>
                <w:p w14:paraId="3C074886" w14:textId="77777777" w:rsidR="00C70867" w:rsidRPr="0027502F" w:rsidRDefault="00C70867" w:rsidP="00CA062C">
                  <w:pPr>
                    <w:pStyle w:val="ListParagraph"/>
                    <w:numPr>
                      <w:ilvl w:val="2"/>
                      <w:numId w:val="72"/>
                    </w:numPr>
                    <w:spacing w:after="0" w:line="276" w:lineRule="auto"/>
                    <w:rPr>
                      <w:szCs w:val="22"/>
                    </w:rPr>
                  </w:pPr>
                  <w:r w:rsidRPr="0027502F">
                    <w:rPr>
                      <w:szCs w:val="22"/>
                    </w:rPr>
                    <w:t>From X.I.5 “Configuration”’:</w:t>
                  </w:r>
                </w:p>
                <w:p w14:paraId="7E761AA3" w14:textId="77777777" w:rsidR="00C70867" w:rsidRPr="0027502F" w:rsidRDefault="00C70867" w:rsidP="00CA062C">
                  <w:pPr>
                    <w:pStyle w:val="ListParagraph"/>
                    <w:numPr>
                      <w:ilvl w:val="3"/>
                      <w:numId w:val="72"/>
                    </w:numPr>
                    <w:spacing w:after="0" w:line="276" w:lineRule="auto"/>
                    <w:rPr>
                      <w:szCs w:val="22"/>
                    </w:rPr>
                  </w:pPr>
                  <w:r w:rsidRPr="0027502F">
                    <w:rPr>
                      <w:szCs w:val="22"/>
                    </w:rPr>
                    <w:t>In X.I.5.3.1.4 “ccnMessageId”, the entry “CD820A-MSG.emcs” will be removed</w:t>
                  </w:r>
                </w:p>
                <w:p w14:paraId="13E8D6E1" w14:textId="77777777" w:rsidR="00C70867" w:rsidRPr="0027502F" w:rsidRDefault="00C70867" w:rsidP="00CA062C">
                  <w:pPr>
                    <w:pStyle w:val="ListParagraph"/>
                    <w:numPr>
                      <w:ilvl w:val="3"/>
                      <w:numId w:val="72"/>
                    </w:numPr>
                    <w:spacing w:after="0" w:line="276" w:lineRule="auto"/>
                    <w:rPr>
                      <w:szCs w:val="22"/>
                    </w:rPr>
                  </w:pPr>
                  <w:r w:rsidRPr="0027502F">
                    <w:rPr>
                      <w:szCs w:val="22"/>
                    </w:rPr>
                    <w:t>In X.I.5.3.2 “Message configuration procedure for EMCS” the following will be removed from Table 59: “IDL definition of CCN messages for EMCS”</w:t>
                  </w:r>
                </w:p>
                <w:p w14:paraId="66882C5C" w14:textId="77777777" w:rsidR="00C70867" w:rsidRPr="0027502F" w:rsidRDefault="00C70867" w:rsidP="00C70867">
                  <w:pPr>
                    <w:pStyle w:val="ListParagraph"/>
                    <w:spacing w:line="276" w:lineRule="auto"/>
                    <w:ind w:left="2880"/>
                    <w:rPr>
                      <w:szCs w:val="22"/>
                    </w:rPr>
                  </w:pPr>
                  <w:r w:rsidRPr="0027502F">
                    <w:rPr>
                      <w:szCs w:val="22"/>
                    </w:rPr>
                    <w:t>interface CD820A-MSG.emcs</w:t>
                  </w:r>
                </w:p>
                <w:p w14:paraId="111AAF39" w14:textId="77777777" w:rsidR="00C70867" w:rsidRPr="0027502F" w:rsidRDefault="00C70867" w:rsidP="00C70867">
                  <w:pPr>
                    <w:pStyle w:val="ListParagraph"/>
                    <w:spacing w:line="276" w:lineRule="auto"/>
                    <w:ind w:left="2880"/>
                    <w:rPr>
                      <w:szCs w:val="22"/>
                    </w:rPr>
                  </w:pPr>
                  <w:r w:rsidRPr="0027502F">
                    <w:rPr>
                      <w:szCs w:val="22"/>
                    </w:rPr>
                    <w:t>{</w:t>
                  </w:r>
                </w:p>
                <w:p w14:paraId="47C0E377" w14:textId="77777777" w:rsidR="00C70867" w:rsidRPr="0027502F" w:rsidRDefault="00C70867" w:rsidP="00C70867">
                  <w:pPr>
                    <w:pStyle w:val="ListParagraph"/>
                    <w:spacing w:line="276" w:lineRule="auto"/>
                    <w:ind w:left="2880"/>
                    <w:rPr>
                      <w:szCs w:val="22"/>
                    </w:rPr>
                  </w:pPr>
                  <w:r w:rsidRPr="0027502F">
                    <w:rPr>
                      <w:szCs w:val="22"/>
                    </w:rPr>
                    <w:t>typedef byte RawBuffer ;</w:t>
                  </w:r>
                </w:p>
                <w:p w14:paraId="4DE32A31" w14:textId="77777777" w:rsidR="00C70867" w:rsidRPr="0027502F" w:rsidRDefault="00C70867" w:rsidP="00C70867">
                  <w:pPr>
                    <w:pStyle w:val="ListParagraph"/>
                    <w:spacing w:line="276" w:lineRule="auto"/>
                    <w:ind w:left="2880"/>
                    <w:rPr>
                      <w:szCs w:val="22"/>
                    </w:rPr>
                  </w:pPr>
                  <w:r w:rsidRPr="0027502F">
                    <w:rPr>
                      <w:szCs w:val="22"/>
                    </w:rPr>
                    <w:t>}</w:t>
                  </w:r>
                </w:p>
                <w:p w14:paraId="1ED66B1A" w14:textId="77777777" w:rsidR="00C70867" w:rsidRPr="00FA7B78" w:rsidRDefault="00C70867" w:rsidP="00B03D74">
                  <w:pPr>
                    <w:pStyle w:val="ListParagraph"/>
                    <w:numPr>
                      <w:ilvl w:val="0"/>
                      <w:numId w:val="72"/>
                    </w:numPr>
                    <w:spacing w:after="0" w:line="276" w:lineRule="auto"/>
                    <w:jc w:val="left"/>
                    <w:rPr>
                      <w:szCs w:val="22"/>
                      <w:lang w:val="fr-BE"/>
                    </w:rPr>
                  </w:pPr>
                  <w:r w:rsidRPr="00FA7B78">
                    <w:rPr>
                      <w:szCs w:val="22"/>
                      <w:lang w:val="fr-BE"/>
                    </w:rPr>
                    <w:t>Appendix D: Technical Message Structure:</w:t>
                  </w:r>
                </w:p>
                <w:p w14:paraId="22D77AFF" w14:textId="77777777" w:rsidR="00C70867" w:rsidRPr="0027502F" w:rsidRDefault="00C70867" w:rsidP="00CA062C">
                  <w:pPr>
                    <w:pStyle w:val="ListParagraph"/>
                    <w:numPr>
                      <w:ilvl w:val="1"/>
                      <w:numId w:val="72"/>
                    </w:numPr>
                    <w:spacing w:after="0" w:line="276" w:lineRule="auto"/>
                    <w:rPr>
                      <w:szCs w:val="22"/>
                    </w:rPr>
                  </w:pPr>
                  <w:r w:rsidRPr="0027502F">
                    <w:rPr>
                      <w:szCs w:val="22"/>
                    </w:rPr>
                    <w:t>The message IE820 - HISTORY RESULTS shall be removed.</w:t>
                  </w:r>
                </w:p>
                <w:p w14:paraId="3F96451B" w14:textId="77777777" w:rsidR="00C70867" w:rsidRPr="0027502F" w:rsidRDefault="00C70867" w:rsidP="00CA062C">
                  <w:pPr>
                    <w:pStyle w:val="ListParagraph"/>
                    <w:numPr>
                      <w:ilvl w:val="1"/>
                      <w:numId w:val="72"/>
                    </w:numPr>
                    <w:spacing w:after="0" w:line="276" w:lineRule="auto"/>
                    <w:rPr>
                      <w:szCs w:val="22"/>
                    </w:rPr>
                  </w:pPr>
                  <w:r w:rsidRPr="0027502F">
                    <w:rPr>
                      <w:szCs w:val="22"/>
                    </w:rPr>
                    <w:t>The &lt;HISTORY REQUEST&gt; Data Group with all included data items will be removed from the IE721 message, as shown below:</w:t>
                  </w:r>
                </w:p>
                <w:p w14:paraId="02E5E6B1" w14:textId="77777777" w:rsidR="00C70867" w:rsidRPr="0027502F" w:rsidRDefault="00C70867" w:rsidP="002B5D49">
                  <w:pPr>
                    <w:pStyle w:val="ListParagraph"/>
                    <w:spacing w:line="276" w:lineRule="auto"/>
                    <w:ind w:left="1080"/>
                    <w:rPr>
                      <w:szCs w:val="22"/>
                    </w:rPr>
                  </w:pPr>
                </w:p>
                <w:p w14:paraId="48CFCB86" w14:textId="77777777" w:rsidR="00C70867" w:rsidRPr="0027502F" w:rsidRDefault="00C70867" w:rsidP="00890864">
                  <w:pPr>
                    <w:spacing w:after="0" w:line="276" w:lineRule="auto"/>
                    <w:jc w:val="left"/>
                    <w:rPr>
                      <w:szCs w:val="22"/>
                    </w:rPr>
                  </w:pPr>
                  <w:bookmarkStart w:id="100" w:name="_Toc42771401"/>
                  <w:r w:rsidRPr="0027502F">
                    <w:rPr>
                      <w:szCs w:val="22"/>
                    </w:rPr>
                    <w:t>IE721 - ADMINISTRATIVE COOPERATION COMMON REQUEST (C_COO_SUB)</w:t>
                  </w:r>
                  <w:bookmarkEnd w:id="100"/>
                </w:p>
                <w:tbl>
                  <w:tblPr>
                    <w:tblW w:w="6811" w:type="dxa"/>
                    <w:tblBorders>
                      <w:bottom w:val="single" w:sz="12" w:space="0" w:color="808080"/>
                    </w:tblBorders>
                    <w:tblLayout w:type="fixed"/>
                    <w:tblCellMar>
                      <w:top w:w="28" w:type="dxa"/>
                      <w:left w:w="57" w:type="dxa"/>
                      <w:bottom w:w="28" w:type="dxa"/>
                      <w:right w:w="57" w:type="dxa"/>
                    </w:tblCellMar>
                    <w:tblLook w:val="04A0" w:firstRow="1" w:lastRow="0" w:firstColumn="1" w:lastColumn="0" w:noHBand="0" w:noVBand="1"/>
                  </w:tblPr>
                  <w:tblGrid>
                    <w:gridCol w:w="4578"/>
                    <w:gridCol w:w="850"/>
                    <w:gridCol w:w="674"/>
                    <w:gridCol w:w="709"/>
                  </w:tblGrid>
                  <w:tr w:rsidR="00C70867" w:rsidRPr="0027502F" w14:paraId="452D4BCE" w14:textId="77777777" w:rsidTr="00C70867">
                    <w:trPr>
                      <w:cantSplit/>
                    </w:trPr>
                    <w:tc>
                      <w:tcPr>
                        <w:tcW w:w="4578" w:type="dxa"/>
                        <w:tcBorders>
                          <w:top w:val="nil"/>
                          <w:bottom w:val="nil"/>
                        </w:tcBorders>
                        <w:tcMar>
                          <w:top w:w="113" w:type="dxa"/>
                          <w:bottom w:w="113" w:type="dxa"/>
                        </w:tcMar>
                      </w:tcPr>
                      <w:p w14:paraId="66BFA880" w14:textId="77777777" w:rsidR="00C70867" w:rsidRPr="0027502F" w:rsidRDefault="00C70867" w:rsidP="00C70867">
                        <w:pPr>
                          <w:pStyle w:val="BodyText"/>
                          <w:rPr>
                            <w:sz w:val="22"/>
                            <w:szCs w:val="22"/>
                          </w:rPr>
                        </w:pPr>
                        <w:r w:rsidRPr="0027502F">
                          <w:rPr>
                            <w:sz w:val="22"/>
                            <w:szCs w:val="22"/>
                          </w:rPr>
                          <w:t>MESSAGE</w:t>
                        </w:r>
                      </w:p>
                    </w:tc>
                    <w:tc>
                      <w:tcPr>
                        <w:tcW w:w="850" w:type="dxa"/>
                        <w:tcBorders>
                          <w:top w:val="nil"/>
                          <w:bottom w:val="nil"/>
                        </w:tcBorders>
                        <w:tcMar>
                          <w:top w:w="113" w:type="dxa"/>
                          <w:bottom w:w="113" w:type="dxa"/>
                        </w:tcMar>
                      </w:tcPr>
                      <w:p w14:paraId="61B018A8" w14:textId="77777777" w:rsidR="00C70867" w:rsidRPr="0027502F" w:rsidRDefault="00C70867" w:rsidP="00C70867">
                        <w:pPr>
                          <w:pStyle w:val="BodyText"/>
                          <w:rPr>
                            <w:sz w:val="22"/>
                            <w:szCs w:val="22"/>
                          </w:rPr>
                        </w:pPr>
                        <w:r w:rsidRPr="0027502F">
                          <w:rPr>
                            <w:sz w:val="22"/>
                            <w:szCs w:val="22"/>
                          </w:rPr>
                          <w:t>1x</w:t>
                        </w:r>
                      </w:p>
                    </w:tc>
                    <w:tc>
                      <w:tcPr>
                        <w:tcW w:w="674" w:type="dxa"/>
                        <w:tcBorders>
                          <w:top w:val="nil"/>
                          <w:bottom w:val="nil"/>
                        </w:tcBorders>
                        <w:tcMar>
                          <w:top w:w="113" w:type="dxa"/>
                          <w:bottom w:w="113" w:type="dxa"/>
                        </w:tcMar>
                      </w:tcPr>
                      <w:p w14:paraId="3BAEBCEC" w14:textId="77777777" w:rsidR="00C70867" w:rsidRPr="0027502F" w:rsidRDefault="00C70867" w:rsidP="00C70867">
                        <w:pPr>
                          <w:pStyle w:val="BodyText"/>
                          <w:rPr>
                            <w:sz w:val="22"/>
                            <w:szCs w:val="22"/>
                          </w:rPr>
                        </w:pPr>
                        <w:r w:rsidRPr="0027502F">
                          <w:rPr>
                            <w:sz w:val="22"/>
                            <w:szCs w:val="22"/>
                          </w:rPr>
                          <w:t>R</w:t>
                        </w:r>
                      </w:p>
                    </w:tc>
                    <w:tc>
                      <w:tcPr>
                        <w:tcW w:w="709" w:type="dxa"/>
                        <w:tcBorders>
                          <w:top w:val="nil"/>
                          <w:bottom w:val="nil"/>
                        </w:tcBorders>
                        <w:tcMar>
                          <w:top w:w="113" w:type="dxa"/>
                          <w:bottom w:w="113" w:type="dxa"/>
                        </w:tcMar>
                      </w:tcPr>
                      <w:p w14:paraId="3992860C" w14:textId="77777777" w:rsidR="00C70867" w:rsidRPr="0027502F" w:rsidRDefault="00C70867" w:rsidP="00C70867">
                        <w:pPr>
                          <w:pStyle w:val="BodyText"/>
                          <w:rPr>
                            <w:sz w:val="22"/>
                            <w:szCs w:val="22"/>
                          </w:rPr>
                        </w:pPr>
                      </w:p>
                    </w:tc>
                  </w:tr>
                  <w:tr w:rsidR="00C70867" w:rsidRPr="0027502F" w14:paraId="215B8097" w14:textId="77777777" w:rsidTr="00C70867">
                    <w:trPr>
                      <w:cantSplit/>
                    </w:trPr>
                    <w:tc>
                      <w:tcPr>
                        <w:tcW w:w="4578" w:type="dxa"/>
                        <w:tcBorders>
                          <w:top w:val="nil"/>
                          <w:bottom w:val="nil"/>
                        </w:tcBorders>
                        <w:tcMar>
                          <w:top w:w="113" w:type="dxa"/>
                          <w:bottom w:w="113" w:type="dxa"/>
                        </w:tcMar>
                      </w:tcPr>
                      <w:p w14:paraId="75C208AE" w14:textId="77777777" w:rsidR="00C70867" w:rsidRPr="0027502F" w:rsidRDefault="00C70867" w:rsidP="00C70867">
                        <w:pPr>
                          <w:pStyle w:val="BodyText"/>
                          <w:rPr>
                            <w:sz w:val="22"/>
                            <w:szCs w:val="22"/>
                          </w:rPr>
                        </w:pPr>
                        <w:r w:rsidRPr="0027502F">
                          <w:rPr>
                            <w:sz w:val="22"/>
                            <w:szCs w:val="22"/>
                          </w:rPr>
                          <w:t>---HEADER</w:t>
                        </w:r>
                      </w:p>
                    </w:tc>
                    <w:tc>
                      <w:tcPr>
                        <w:tcW w:w="850" w:type="dxa"/>
                        <w:tcBorders>
                          <w:top w:val="nil"/>
                          <w:bottom w:val="nil"/>
                        </w:tcBorders>
                        <w:tcMar>
                          <w:top w:w="113" w:type="dxa"/>
                          <w:bottom w:w="113" w:type="dxa"/>
                        </w:tcMar>
                      </w:tcPr>
                      <w:p w14:paraId="2FD3FC2A" w14:textId="77777777" w:rsidR="00C70867" w:rsidRPr="0027502F" w:rsidRDefault="00C70867" w:rsidP="00C70867">
                        <w:pPr>
                          <w:pStyle w:val="BodyText"/>
                          <w:rPr>
                            <w:sz w:val="22"/>
                            <w:szCs w:val="22"/>
                          </w:rPr>
                        </w:pPr>
                        <w:r w:rsidRPr="0027502F">
                          <w:rPr>
                            <w:sz w:val="22"/>
                            <w:szCs w:val="22"/>
                          </w:rPr>
                          <w:t>1x</w:t>
                        </w:r>
                      </w:p>
                    </w:tc>
                    <w:tc>
                      <w:tcPr>
                        <w:tcW w:w="674" w:type="dxa"/>
                        <w:tcBorders>
                          <w:top w:val="nil"/>
                          <w:bottom w:val="nil"/>
                        </w:tcBorders>
                        <w:tcMar>
                          <w:top w:w="113" w:type="dxa"/>
                          <w:bottom w:w="113" w:type="dxa"/>
                        </w:tcMar>
                      </w:tcPr>
                      <w:p w14:paraId="727DA1F5" w14:textId="77777777" w:rsidR="00C70867" w:rsidRPr="0027502F" w:rsidRDefault="00C70867" w:rsidP="00C70867">
                        <w:pPr>
                          <w:pStyle w:val="BodyText"/>
                          <w:rPr>
                            <w:sz w:val="22"/>
                            <w:szCs w:val="22"/>
                          </w:rPr>
                        </w:pPr>
                        <w:r w:rsidRPr="0027502F">
                          <w:rPr>
                            <w:sz w:val="22"/>
                            <w:szCs w:val="22"/>
                          </w:rPr>
                          <w:t>R</w:t>
                        </w:r>
                      </w:p>
                    </w:tc>
                    <w:tc>
                      <w:tcPr>
                        <w:tcW w:w="709" w:type="dxa"/>
                        <w:tcBorders>
                          <w:top w:val="nil"/>
                          <w:bottom w:val="nil"/>
                        </w:tcBorders>
                        <w:tcMar>
                          <w:top w:w="113" w:type="dxa"/>
                          <w:bottom w:w="113" w:type="dxa"/>
                        </w:tcMar>
                      </w:tcPr>
                      <w:p w14:paraId="58BB37E0" w14:textId="77777777" w:rsidR="00C70867" w:rsidRPr="0027502F" w:rsidRDefault="00C70867" w:rsidP="00C70867">
                        <w:pPr>
                          <w:pStyle w:val="BodyText"/>
                          <w:rPr>
                            <w:sz w:val="22"/>
                            <w:szCs w:val="22"/>
                          </w:rPr>
                        </w:pPr>
                      </w:p>
                    </w:tc>
                  </w:tr>
                  <w:tr w:rsidR="00C70867" w:rsidRPr="0027502F" w14:paraId="5B07F8FD" w14:textId="77777777" w:rsidTr="00C70867">
                    <w:trPr>
                      <w:cantSplit/>
                    </w:trPr>
                    <w:tc>
                      <w:tcPr>
                        <w:tcW w:w="4578" w:type="dxa"/>
                        <w:tcBorders>
                          <w:top w:val="nil"/>
                          <w:bottom w:val="nil"/>
                        </w:tcBorders>
                        <w:tcMar>
                          <w:top w:w="113" w:type="dxa"/>
                          <w:bottom w:w="113" w:type="dxa"/>
                        </w:tcMar>
                      </w:tcPr>
                      <w:p w14:paraId="4E60F021" w14:textId="77777777" w:rsidR="00C70867" w:rsidRPr="0027502F" w:rsidRDefault="00C70867" w:rsidP="00C70867">
                        <w:pPr>
                          <w:pStyle w:val="BodyText"/>
                          <w:rPr>
                            <w:sz w:val="22"/>
                            <w:szCs w:val="22"/>
                          </w:rPr>
                        </w:pPr>
                        <w:r w:rsidRPr="0027502F">
                          <w:rPr>
                            <w:sz w:val="22"/>
                            <w:szCs w:val="22"/>
                          </w:rPr>
                          <w:t>---FOLLOW UP</w:t>
                        </w:r>
                      </w:p>
                    </w:tc>
                    <w:tc>
                      <w:tcPr>
                        <w:tcW w:w="850" w:type="dxa"/>
                        <w:tcBorders>
                          <w:top w:val="nil"/>
                          <w:bottom w:val="nil"/>
                        </w:tcBorders>
                        <w:tcMar>
                          <w:top w:w="113" w:type="dxa"/>
                          <w:bottom w:w="113" w:type="dxa"/>
                        </w:tcMar>
                      </w:tcPr>
                      <w:p w14:paraId="77E90291" w14:textId="77777777" w:rsidR="00C70867" w:rsidRPr="0027502F" w:rsidRDefault="00C70867" w:rsidP="00C70867">
                        <w:pPr>
                          <w:pStyle w:val="BodyText"/>
                          <w:rPr>
                            <w:sz w:val="22"/>
                            <w:szCs w:val="22"/>
                          </w:rPr>
                        </w:pPr>
                        <w:r w:rsidRPr="0027502F">
                          <w:rPr>
                            <w:sz w:val="22"/>
                            <w:szCs w:val="22"/>
                          </w:rPr>
                          <w:t>1x</w:t>
                        </w:r>
                      </w:p>
                    </w:tc>
                    <w:tc>
                      <w:tcPr>
                        <w:tcW w:w="674" w:type="dxa"/>
                        <w:tcBorders>
                          <w:top w:val="nil"/>
                          <w:bottom w:val="nil"/>
                        </w:tcBorders>
                        <w:tcMar>
                          <w:top w:w="113" w:type="dxa"/>
                          <w:bottom w:w="113" w:type="dxa"/>
                        </w:tcMar>
                      </w:tcPr>
                      <w:p w14:paraId="41147A0C" w14:textId="77777777" w:rsidR="00C70867" w:rsidRPr="0027502F" w:rsidRDefault="00C70867" w:rsidP="00C70867">
                        <w:pPr>
                          <w:pStyle w:val="BodyText"/>
                          <w:rPr>
                            <w:sz w:val="22"/>
                            <w:szCs w:val="22"/>
                          </w:rPr>
                        </w:pPr>
                        <w:r w:rsidRPr="0027502F">
                          <w:rPr>
                            <w:sz w:val="22"/>
                            <w:szCs w:val="22"/>
                          </w:rPr>
                          <w:t>R</w:t>
                        </w:r>
                      </w:p>
                    </w:tc>
                    <w:tc>
                      <w:tcPr>
                        <w:tcW w:w="709" w:type="dxa"/>
                        <w:tcBorders>
                          <w:top w:val="nil"/>
                          <w:bottom w:val="nil"/>
                        </w:tcBorders>
                        <w:tcMar>
                          <w:top w:w="113" w:type="dxa"/>
                          <w:bottom w:w="113" w:type="dxa"/>
                        </w:tcMar>
                      </w:tcPr>
                      <w:p w14:paraId="499B047D" w14:textId="77777777" w:rsidR="00C70867" w:rsidRPr="0027502F" w:rsidRDefault="00C70867" w:rsidP="00C70867">
                        <w:pPr>
                          <w:pStyle w:val="BodyText"/>
                          <w:rPr>
                            <w:sz w:val="22"/>
                            <w:szCs w:val="22"/>
                          </w:rPr>
                        </w:pPr>
                      </w:p>
                    </w:tc>
                  </w:tr>
                  <w:tr w:rsidR="00C70867" w:rsidRPr="0027502F" w14:paraId="356BAE6E" w14:textId="77777777" w:rsidTr="00C70867">
                    <w:trPr>
                      <w:cantSplit/>
                    </w:trPr>
                    <w:tc>
                      <w:tcPr>
                        <w:tcW w:w="4578" w:type="dxa"/>
                        <w:tcBorders>
                          <w:top w:val="nil"/>
                          <w:bottom w:val="nil"/>
                        </w:tcBorders>
                        <w:tcMar>
                          <w:top w:w="113" w:type="dxa"/>
                          <w:bottom w:w="113" w:type="dxa"/>
                        </w:tcMar>
                      </w:tcPr>
                      <w:p w14:paraId="5BE7E9FC" w14:textId="77777777" w:rsidR="00C70867" w:rsidRPr="0027502F" w:rsidRDefault="00C70867" w:rsidP="00C70867">
                        <w:pPr>
                          <w:pStyle w:val="BodyText"/>
                          <w:rPr>
                            <w:sz w:val="22"/>
                            <w:szCs w:val="22"/>
                          </w:rPr>
                        </w:pPr>
                        <w:r w:rsidRPr="0027502F">
                          <w:rPr>
                            <w:sz w:val="22"/>
                            <w:szCs w:val="22"/>
                          </w:rPr>
                          <w:lastRenderedPageBreak/>
                          <w:t>---(ADMINISTRATIVE COOPERATION) REQUEST</w:t>
                        </w:r>
                      </w:p>
                    </w:tc>
                    <w:tc>
                      <w:tcPr>
                        <w:tcW w:w="850" w:type="dxa"/>
                        <w:tcBorders>
                          <w:top w:val="nil"/>
                          <w:bottom w:val="nil"/>
                        </w:tcBorders>
                        <w:tcMar>
                          <w:top w:w="113" w:type="dxa"/>
                          <w:bottom w:w="113" w:type="dxa"/>
                        </w:tcMar>
                      </w:tcPr>
                      <w:p w14:paraId="6B084DD9" w14:textId="77777777" w:rsidR="00C70867" w:rsidRPr="0027502F" w:rsidRDefault="00C70867" w:rsidP="00C70867">
                        <w:pPr>
                          <w:pStyle w:val="BodyText"/>
                          <w:rPr>
                            <w:sz w:val="22"/>
                            <w:szCs w:val="22"/>
                          </w:rPr>
                        </w:pPr>
                        <w:r w:rsidRPr="0027502F">
                          <w:rPr>
                            <w:sz w:val="22"/>
                            <w:szCs w:val="22"/>
                          </w:rPr>
                          <w:t>1x</w:t>
                        </w:r>
                      </w:p>
                    </w:tc>
                    <w:tc>
                      <w:tcPr>
                        <w:tcW w:w="674" w:type="dxa"/>
                        <w:tcBorders>
                          <w:top w:val="nil"/>
                          <w:bottom w:val="nil"/>
                        </w:tcBorders>
                        <w:tcMar>
                          <w:top w:w="113" w:type="dxa"/>
                          <w:bottom w:w="113" w:type="dxa"/>
                        </w:tcMar>
                      </w:tcPr>
                      <w:p w14:paraId="389F6DDA" w14:textId="77777777" w:rsidR="00C70867" w:rsidRPr="0027502F" w:rsidRDefault="00C70867" w:rsidP="00C70867">
                        <w:pPr>
                          <w:pStyle w:val="BodyText"/>
                          <w:rPr>
                            <w:sz w:val="22"/>
                            <w:szCs w:val="22"/>
                          </w:rPr>
                        </w:pPr>
                        <w:r w:rsidRPr="0027502F">
                          <w:rPr>
                            <w:sz w:val="22"/>
                            <w:szCs w:val="22"/>
                          </w:rPr>
                          <w:t>D</w:t>
                        </w:r>
                      </w:p>
                    </w:tc>
                    <w:tc>
                      <w:tcPr>
                        <w:tcW w:w="709" w:type="dxa"/>
                        <w:tcBorders>
                          <w:top w:val="nil"/>
                          <w:bottom w:val="nil"/>
                        </w:tcBorders>
                        <w:tcMar>
                          <w:top w:w="113" w:type="dxa"/>
                          <w:bottom w:w="113" w:type="dxa"/>
                        </w:tcMar>
                      </w:tcPr>
                      <w:p w14:paraId="57460CF3" w14:textId="77777777" w:rsidR="00C70867" w:rsidRPr="0027502F" w:rsidRDefault="00C70867" w:rsidP="00C70867">
                        <w:pPr>
                          <w:pStyle w:val="BodyText"/>
                          <w:rPr>
                            <w:sz w:val="22"/>
                            <w:szCs w:val="22"/>
                          </w:rPr>
                        </w:pPr>
                        <w:r w:rsidRPr="0027502F">
                          <w:rPr>
                            <w:sz w:val="22"/>
                            <w:szCs w:val="22"/>
                          </w:rPr>
                          <w:t>C055</w:t>
                        </w:r>
                      </w:p>
                    </w:tc>
                  </w:tr>
                  <w:tr w:rsidR="00C70867" w:rsidRPr="0027502F" w14:paraId="524523E8" w14:textId="77777777" w:rsidTr="00C70867">
                    <w:trPr>
                      <w:cantSplit/>
                    </w:trPr>
                    <w:tc>
                      <w:tcPr>
                        <w:tcW w:w="4578" w:type="dxa"/>
                        <w:tcBorders>
                          <w:top w:val="nil"/>
                          <w:bottom w:val="nil"/>
                        </w:tcBorders>
                        <w:tcMar>
                          <w:top w:w="113" w:type="dxa"/>
                          <w:bottom w:w="113" w:type="dxa"/>
                        </w:tcMar>
                      </w:tcPr>
                      <w:p w14:paraId="7F0F77DE" w14:textId="77777777" w:rsidR="00C70867" w:rsidRPr="0027502F" w:rsidRDefault="00C70867" w:rsidP="00C70867">
                        <w:pPr>
                          <w:pStyle w:val="BodyText"/>
                          <w:rPr>
                            <w:sz w:val="22"/>
                            <w:szCs w:val="22"/>
                          </w:rPr>
                        </w:pPr>
                        <w:r w:rsidRPr="0027502F">
                          <w:rPr>
                            <w:sz w:val="22"/>
                            <w:szCs w:val="22"/>
                          </w:rPr>
                          <w:t>------REQUEST REASON</w:t>
                        </w:r>
                      </w:p>
                    </w:tc>
                    <w:tc>
                      <w:tcPr>
                        <w:tcW w:w="850" w:type="dxa"/>
                        <w:tcBorders>
                          <w:top w:val="nil"/>
                          <w:bottom w:val="nil"/>
                        </w:tcBorders>
                        <w:tcMar>
                          <w:top w:w="113" w:type="dxa"/>
                          <w:bottom w:w="113" w:type="dxa"/>
                        </w:tcMar>
                      </w:tcPr>
                      <w:p w14:paraId="0F766B8C" w14:textId="77777777" w:rsidR="00C70867" w:rsidRPr="0027502F" w:rsidRDefault="00C70867" w:rsidP="00C70867">
                        <w:pPr>
                          <w:pStyle w:val="BodyText"/>
                          <w:rPr>
                            <w:sz w:val="22"/>
                            <w:szCs w:val="22"/>
                          </w:rPr>
                        </w:pPr>
                        <w:r w:rsidRPr="0027502F">
                          <w:rPr>
                            <w:sz w:val="22"/>
                            <w:szCs w:val="22"/>
                          </w:rPr>
                          <w:t>99x</w:t>
                        </w:r>
                      </w:p>
                    </w:tc>
                    <w:tc>
                      <w:tcPr>
                        <w:tcW w:w="674" w:type="dxa"/>
                        <w:tcBorders>
                          <w:top w:val="nil"/>
                          <w:bottom w:val="nil"/>
                        </w:tcBorders>
                        <w:tcMar>
                          <w:top w:w="113" w:type="dxa"/>
                          <w:bottom w:w="113" w:type="dxa"/>
                        </w:tcMar>
                      </w:tcPr>
                      <w:p w14:paraId="4D08A2EA" w14:textId="77777777" w:rsidR="00C70867" w:rsidRPr="0027502F" w:rsidRDefault="00C70867" w:rsidP="00C70867">
                        <w:pPr>
                          <w:pStyle w:val="BodyText"/>
                          <w:rPr>
                            <w:sz w:val="22"/>
                            <w:szCs w:val="22"/>
                          </w:rPr>
                        </w:pPr>
                        <w:r w:rsidRPr="0027502F">
                          <w:rPr>
                            <w:sz w:val="22"/>
                            <w:szCs w:val="22"/>
                          </w:rPr>
                          <w:t>R</w:t>
                        </w:r>
                      </w:p>
                    </w:tc>
                    <w:tc>
                      <w:tcPr>
                        <w:tcW w:w="709" w:type="dxa"/>
                        <w:tcBorders>
                          <w:top w:val="nil"/>
                          <w:bottom w:val="nil"/>
                        </w:tcBorders>
                        <w:tcMar>
                          <w:top w:w="113" w:type="dxa"/>
                          <w:bottom w:w="113" w:type="dxa"/>
                        </w:tcMar>
                      </w:tcPr>
                      <w:p w14:paraId="5F5EC8AB" w14:textId="77777777" w:rsidR="00C70867" w:rsidRPr="0027502F" w:rsidRDefault="00C70867" w:rsidP="00C70867">
                        <w:pPr>
                          <w:pStyle w:val="BodyText"/>
                          <w:rPr>
                            <w:sz w:val="22"/>
                            <w:szCs w:val="22"/>
                          </w:rPr>
                        </w:pPr>
                      </w:p>
                    </w:tc>
                  </w:tr>
                  <w:tr w:rsidR="00C70867" w:rsidRPr="0027502F" w14:paraId="31E3D951" w14:textId="77777777" w:rsidTr="00C70867">
                    <w:trPr>
                      <w:cantSplit/>
                    </w:trPr>
                    <w:tc>
                      <w:tcPr>
                        <w:tcW w:w="4578" w:type="dxa"/>
                        <w:tcBorders>
                          <w:top w:val="nil"/>
                          <w:bottom w:val="nil"/>
                        </w:tcBorders>
                        <w:tcMar>
                          <w:top w:w="113" w:type="dxa"/>
                          <w:bottom w:w="113" w:type="dxa"/>
                        </w:tcMar>
                      </w:tcPr>
                      <w:p w14:paraId="417F68AD" w14:textId="77777777" w:rsidR="00C70867" w:rsidRPr="0027502F" w:rsidRDefault="00C70867" w:rsidP="00C70867">
                        <w:pPr>
                          <w:pStyle w:val="BodyText"/>
                          <w:rPr>
                            <w:sz w:val="22"/>
                            <w:szCs w:val="22"/>
                          </w:rPr>
                        </w:pPr>
                        <w:r w:rsidRPr="0027502F">
                          <w:rPr>
                            <w:sz w:val="22"/>
                            <w:szCs w:val="22"/>
                          </w:rPr>
                          <w:t>---------RISK ASSESSMENT REFERENCE</w:t>
                        </w:r>
                      </w:p>
                    </w:tc>
                    <w:tc>
                      <w:tcPr>
                        <w:tcW w:w="850" w:type="dxa"/>
                        <w:tcBorders>
                          <w:top w:val="nil"/>
                          <w:bottom w:val="nil"/>
                        </w:tcBorders>
                        <w:tcMar>
                          <w:top w:w="113" w:type="dxa"/>
                          <w:bottom w:w="113" w:type="dxa"/>
                        </w:tcMar>
                      </w:tcPr>
                      <w:p w14:paraId="4FDF962E" w14:textId="77777777" w:rsidR="00C70867" w:rsidRPr="0027502F" w:rsidRDefault="00C70867" w:rsidP="00C70867">
                        <w:pPr>
                          <w:pStyle w:val="BodyText"/>
                          <w:rPr>
                            <w:sz w:val="22"/>
                            <w:szCs w:val="22"/>
                          </w:rPr>
                        </w:pPr>
                        <w:r w:rsidRPr="0027502F">
                          <w:rPr>
                            <w:sz w:val="22"/>
                            <w:szCs w:val="22"/>
                          </w:rPr>
                          <w:t>99x</w:t>
                        </w:r>
                      </w:p>
                    </w:tc>
                    <w:tc>
                      <w:tcPr>
                        <w:tcW w:w="674" w:type="dxa"/>
                        <w:tcBorders>
                          <w:top w:val="nil"/>
                          <w:bottom w:val="nil"/>
                        </w:tcBorders>
                        <w:tcMar>
                          <w:top w:w="113" w:type="dxa"/>
                          <w:bottom w:w="113" w:type="dxa"/>
                        </w:tcMar>
                      </w:tcPr>
                      <w:p w14:paraId="4F913AAD"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1184E221" w14:textId="77777777" w:rsidR="00C70867" w:rsidRPr="0027502F" w:rsidRDefault="00C70867" w:rsidP="00C70867">
                        <w:pPr>
                          <w:pStyle w:val="BodyText"/>
                          <w:rPr>
                            <w:sz w:val="22"/>
                            <w:szCs w:val="22"/>
                          </w:rPr>
                        </w:pPr>
                      </w:p>
                    </w:tc>
                  </w:tr>
                  <w:tr w:rsidR="00C70867" w:rsidRPr="0027502F" w14:paraId="3984A4C4" w14:textId="77777777" w:rsidTr="00C70867">
                    <w:trPr>
                      <w:cantSplit/>
                    </w:trPr>
                    <w:tc>
                      <w:tcPr>
                        <w:tcW w:w="4578" w:type="dxa"/>
                        <w:tcBorders>
                          <w:top w:val="nil"/>
                          <w:bottom w:val="nil"/>
                        </w:tcBorders>
                        <w:tcMar>
                          <w:top w:w="113" w:type="dxa"/>
                          <w:bottom w:w="113" w:type="dxa"/>
                        </w:tcMar>
                      </w:tcPr>
                      <w:p w14:paraId="0D14BD4A" w14:textId="77777777" w:rsidR="00C70867" w:rsidRPr="0027502F" w:rsidRDefault="00C70867" w:rsidP="00C70867">
                        <w:pPr>
                          <w:pStyle w:val="BodyText"/>
                          <w:rPr>
                            <w:sz w:val="22"/>
                            <w:szCs w:val="22"/>
                          </w:rPr>
                        </w:pPr>
                        <w:r w:rsidRPr="0027502F">
                          <w:rPr>
                            <w:sz w:val="22"/>
                            <w:szCs w:val="22"/>
                          </w:rPr>
                          <w:t>------ARC LIST</w:t>
                        </w:r>
                      </w:p>
                    </w:tc>
                    <w:tc>
                      <w:tcPr>
                        <w:tcW w:w="850" w:type="dxa"/>
                        <w:tcBorders>
                          <w:top w:val="nil"/>
                          <w:bottom w:val="nil"/>
                        </w:tcBorders>
                        <w:tcMar>
                          <w:top w:w="113" w:type="dxa"/>
                          <w:bottom w:w="113" w:type="dxa"/>
                        </w:tcMar>
                      </w:tcPr>
                      <w:p w14:paraId="6FAE7095" w14:textId="77777777" w:rsidR="00C70867" w:rsidRPr="0027502F" w:rsidRDefault="00C70867" w:rsidP="00C70867">
                        <w:pPr>
                          <w:pStyle w:val="BodyText"/>
                          <w:rPr>
                            <w:sz w:val="22"/>
                            <w:szCs w:val="22"/>
                          </w:rPr>
                        </w:pPr>
                        <w:r w:rsidRPr="0027502F">
                          <w:rPr>
                            <w:sz w:val="22"/>
                            <w:szCs w:val="22"/>
                          </w:rPr>
                          <w:t>99x</w:t>
                        </w:r>
                      </w:p>
                    </w:tc>
                    <w:tc>
                      <w:tcPr>
                        <w:tcW w:w="674" w:type="dxa"/>
                        <w:tcBorders>
                          <w:top w:val="nil"/>
                          <w:bottom w:val="nil"/>
                        </w:tcBorders>
                        <w:tcMar>
                          <w:top w:w="113" w:type="dxa"/>
                          <w:bottom w:w="113" w:type="dxa"/>
                        </w:tcMar>
                      </w:tcPr>
                      <w:p w14:paraId="122206E2"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3E6EBE3B" w14:textId="77777777" w:rsidR="00C70867" w:rsidRPr="0027502F" w:rsidRDefault="00C70867" w:rsidP="00C70867">
                        <w:pPr>
                          <w:pStyle w:val="BodyText"/>
                          <w:rPr>
                            <w:sz w:val="22"/>
                            <w:szCs w:val="22"/>
                          </w:rPr>
                        </w:pPr>
                      </w:p>
                    </w:tc>
                  </w:tr>
                  <w:tr w:rsidR="00C70867" w:rsidRPr="0027502F" w14:paraId="10BA7AEC" w14:textId="77777777" w:rsidTr="00C70867">
                    <w:trPr>
                      <w:cantSplit/>
                    </w:trPr>
                    <w:tc>
                      <w:tcPr>
                        <w:tcW w:w="4578" w:type="dxa"/>
                        <w:tcBorders>
                          <w:top w:val="nil"/>
                          <w:bottom w:val="nil"/>
                        </w:tcBorders>
                        <w:tcMar>
                          <w:top w:w="113" w:type="dxa"/>
                          <w:bottom w:w="113" w:type="dxa"/>
                        </w:tcMar>
                      </w:tcPr>
                      <w:p w14:paraId="30B1CA0C" w14:textId="77777777" w:rsidR="00C70867" w:rsidRPr="0027502F" w:rsidRDefault="00C70867" w:rsidP="00C70867">
                        <w:pPr>
                          <w:pStyle w:val="BodyText"/>
                          <w:rPr>
                            <w:sz w:val="22"/>
                            <w:szCs w:val="22"/>
                          </w:rPr>
                        </w:pPr>
                        <w:r w:rsidRPr="0027502F">
                          <w:rPr>
                            <w:sz w:val="22"/>
                            <w:szCs w:val="22"/>
                          </w:rPr>
                          <w:t>------(PERSON) TRADER</w:t>
                        </w:r>
                      </w:p>
                    </w:tc>
                    <w:tc>
                      <w:tcPr>
                        <w:tcW w:w="850" w:type="dxa"/>
                        <w:tcBorders>
                          <w:top w:val="nil"/>
                          <w:bottom w:val="nil"/>
                        </w:tcBorders>
                        <w:tcMar>
                          <w:top w:w="113" w:type="dxa"/>
                          <w:bottom w:w="113" w:type="dxa"/>
                        </w:tcMar>
                      </w:tcPr>
                      <w:p w14:paraId="2FA0F5D8" w14:textId="77777777" w:rsidR="00C70867" w:rsidRPr="0027502F" w:rsidRDefault="00C70867" w:rsidP="00C70867">
                        <w:pPr>
                          <w:pStyle w:val="BodyText"/>
                          <w:rPr>
                            <w:sz w:val="22"/>
                            <w:szCs w:val="22"/>
                          </w:rPr>
                        </w:pPr>
                        <w:r w:rsidRPr="0027502F">
                          <w:rPr>
                            <w:sz w:val="22"/>
                            <w:szCs w:val="22"/>
                          </w:rPr>
                          <w:t>99x</w:t>
                        </w:r>
                      </w:p>
                    </w:tc>
                    <w:tc>
                      <w:tcPr>
                        <w:tcW w:w="674" w:type="dxa"/>
                        <w:tcBorders>
                          <w:top w:val="nil"/>
                          <w:bottom w:val="nil"/>
                        </w:tcBorders>
                        <w:tcMar>
                          <w:top w:w="113" w:type="dxa"/>
                          <w:bottom w:w="113" w:type="dxa"/>
                        </w:tcMar>
                      </w:tcPr>
                      <w:p w14:paraId="4D041DE2"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31FB4CB5" w14:textId="77777777" w:rsidR="00C70867" w:rsidRPr="0027502F" w:rsidRDefault="00C70867" w:rsidP="00C70867">
                        <w:pPr>
                          <w:pStyle w:val="BodyText"/>
                          <w:rPr>
                            <w:sz w:val="22"/>
                            <w:szCs w:val="22"/>
                          </w:rPr>
                        </w:pPr>
                      </w:p>
                    </w:tc>
                  </w:tr>
                  <w:tr w:rsidR="00C70867" w:rsidRPr="0027502F" w14:paraId="770F0807" w14:textId="77777777" w:rsidTr="00C70867">
                    <w:trPr>
                      <w:cantSplit/>
                    </w:trPr>
                    <w:tc>
                      <w:tcPr>
                        <w:tcW w:w="4578" w:type="dxa"/>
                        <w:tcBorders>
                          <w:top w:val="nil"/>
                          <w:bottom w:val="nil"/>
                        </w:tcBorders>
                        <w:tcMar>
                          <w:top w:w="113" w:type="dxa"/>
                          <w:bottom w:w="113" w:type="dxa"/>
                        </w:tcMar>
                      </w:tcPr>
                      <w:p w14:paraId="5D0A67EE" w14:textId="77777777" w:rsidR="00C70867" w:rsidRPr="0027502F" w:rsidRDefault="00C70867" w:rsidP="00C70867">
                        <w:pPr>
                          <w:pStyle w:val="BodyText"/>
                          <w:rPr>
                            <w:sz w:val="22"/>
                            <w:szCs w:val="22"/>
                          </w:rPr>
                        </w:pPr>
                        <w:r w:rsidRPr="0027502F">
                          <w:rPr>
                            <w:sz w:val="22"/>
                            <w:szCs w:val="22"/>
                          </w:rPr>
                          <w:t>------SUPPORTING DOCUMENTS</w:t>
                        </w:r>
                      </w:p>
                    </w:tc>
                    <w:tc>
                      <w:tcPr>
                        <w:tcW w:w="850" w:type="dxa"/>
                        <w:tcBorders>
                          <w:top w:val="nil"/>
                          <w:bottom w:val="nil"/>
                        </w:tcBorders>
                        <w:tcMar>
                          <w:top w:w="113" w:type="dxa"/>
                          <w:bottom w:w="113" w:type="dxa"/>
                        </w:tcMar>
                      </w:tcPr>
                      <w:p w14:paraId="7341F824" w14:textId="77777777" w:rsidR="00C70867" w:rsidRPr="0027502F" w:rsidRDefault="00C70867" w:rsidP="00C70867">
                        <w:pPr>
                          <w:pStyle w:val="BodyText"/>
                          <w:rPr>
                            <w:sz w:val="22"/>
                            <w:szCs w:val="22"/>
                          </w:rPr>
                        </w:pPr>
                        <w:r w:rsidRPr="0027502F">
                          <w:rPr>
                            <w:sz w:val="22"/>
                            <w:szCs w:val="22"/>
                          </w:rPr>
                          <w:t>9x</w:t>
                        </w:r>
                      </w:p>
                    </w:tc>
                    <w:tc>
                      <w:tcPr>
                        <w:tcW w:w="674" w:type="dxa"/>
                        <w:tcBorders>
                          <w:top w:val="nil"/>
                          <w:bottom w:val="nil"/>
                        </w:tcBorders>
                        <w:tcMar>
                          <w:top w:w="113" w:type="dxa"/>
                          <w:bottom w:w="113" w:type="dxa"/>
                        </w:tcMar>
                      </w:tcPr>
                      <w:p w14:paraId="44D95F62"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622D186D" w14:textId="77777777" w:rsidR="00C70867" w:rsidRPr="0027502F" w:rsidRDefault="00C70867" w:rsidP="00C70867">
                        <w:pPr>
                          <w:pStyle w:val="BodyText"/>
                          <w:rPr>
                            <w:sz w:val="22"/>
                            <w:szCs w:val="22"/>
                          </w:rPr>
                        </w:pPr>
                      </w:p>
                    </w:tc>
                  </w:tr>
                  <w:tr w:rsidR="00C70867" w:rsidRPr="0027502F" w14:paraId="4F4E7832" w14:textId="77777777" w:rsidTr="00C70867">
                    <w:trPr>
                      <w:cantSplit/>
                    </w:trPr>
                    <w:tc>
                      <w:tcPr>
                        <w:tcW w:w="4578" w:type="dxa"/>
                        <w:tcBorders>
                          <w:top w:val="nil"/>
                          <w:bottom w:val="nil"/>
                        </w:tcBorders>
                        <w:tcMar>
                          <w:top w:w="113" w:type="dxa"/>
                          <w:bottom w:w="113" w:type="dxa"/>
                        </w:tcMar>
                      </w:tcPr>
                      <w:p w14:paraId="16B3ED1B" w14:textId="77777777" w:rsidR="00C70867" w:rsidRPr="0027502F" w:rsidRDefault="00C70867" w:rsidP="00C70867">
                        <w:pPr>
                          <w:pStyle w:val="BodyText"/>
                          <w:rPr>
                            <w:sz w:val="22"/>
                            <w:szCs w:val="22"/>
                          </w:rPr>
                        </w:pPr>
                        <w:r w:rsidRPr="0027502F">
                          <w:rPr>
                            <w:sz w:val="22"/>
                            <w:szCs w:val="22"/>
                          </w:rPr>
                          <w:t>------ACTIONS REQUESTED</w:t>
                        </w:r>
                      </w:p>
                    </w:tc>
                    <w:tc>
                      <w:tcPr>
                        <w:tcW w:w="850" w:type="dxa"/>
                        <w:tcBorders>
                          <w:top w:val="nil"/>
                          <w:bottom w:val="nil"/>
                        </w:tcBorders>
                        <w:tcMar>
                          <w:top w:w="113" w:type="dxa"/>
                          <w:bottom w:w="113" w:type="dxa"/>
                        </w:tcMar>
                      </w:tcPr>
                      <w:p w14:paraId="0F9BE254" w14:textId="77777777" w:rsidR="00C70867" w:rsidRPr="0027502F" w:rsidRDefault="00C70867" w:rsidP="00C70867">
                        <w:pPr>
                          <w:pStyle w:val="BodyText"/>
                          <w:rPr>
                            <w:sz w:val="22"/>
                            <w:szCs w:val="22"/>
                          </w:rPr>
                        </w:pPr>
                        <w:r w:rsidRPr="0027502F">
                          <w:rPr>
                            <w:sz w:val="22"/>
                            <w:szCs w:val="22"/>
                          </w:rPr>
                          <w:t>99x</w:t>
                        </w:r>
                      </w:p>
                    </w:tc>
                    <w:tc>
                      <w:tcPr>
                        <w:tcW w:w="674" w:type="dxa"/>
                        <w:tcBorders>
                          <w:top w:val="nil"/>
                          <w:bottom w:val="nil"/>
                        </w:tcBorders>
                        <w:tcMar>
                          <w:top w:w="113" w:type="dxa"/>
                          <w:bottom w:w="113" w:type="dxa"/>
                        </w:tcMar>
                      </w:tcPr>
                      <w:p w14:paraId="6A4668DC"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2A31B08A" w14:textId="77777777" w:rsidR="00C70867" w:rsidRPr="0027502F" w:rsidRDefault="00C70867" w:rsidP="00C70867">
                        <w:pPr>
                          <w:pStyle w:val="BodyText"/>
                          <w:rPr>
                            <w:sz w:val="22"/>
                            <w:szCs w:val="22"/>
                          </w:rPr>
                        </w:pPr>
                      </w:p>
                    </w:tc>
                  </w:tr>
                  <w:tr w:rsidR="00C70867" w:rsidRPr="0027502F" w14:paraId="068CAB3F" w14:textId="77777777" w:rsidTr="00C70867">
                    <w:trPr>
                      <w:cantSplit/>
                    </w:trPr>
                    <w:tc>
                      <w:tcPr>
                        <w:tcW w:w="4578" w:type="dxa"/>
                        <w:tcBorders>
                          <w:top w:val="nil"/>
                          <w:bottom w:val="nil"/>
                        </w:tcBorders>
                        <w:tcMar>
                          <w:top w:w="113" w:type="dxa"/>
                          <w:bottom w:w="113" w:type="dxa"/>
                        </w:tcMar>
                      </w:tcPr>
                      <w:p w14:paraId="1065FCBE" w14:textId="77777777" w:rsidR="00C70867" w:rsidRPr="0027502F" w:rsidRDefault="00C70867" w:rsidP="00C70867">
                        <w:pPr>
                          <w:pStyle w:val="BodyText"/>
                          <w:rPr>
                            <w:strike/>
                            <w:sz w:val="22"/>
                            <w:szCs w:val="22"/>
                          </w:rPr>
                        </w:pPr>
                        <w:r w:rsidRPr="0027502F">
                          <w:rPr>
                            <w:strike/>
                            <w:sz w:val="22"/>
                            <w:szCs w:val="22"/>
                          </w:rPr>
                          <w:t>---HISTORY REQUEST</w:t>
                        </w:r>
                      </w:p>
                    </w:tc>
                    <w:tc>
                      <w:tcPr>
                        <w:tcW w:w="850" w:type="dxa"/>
                        <w:tcBorders>
                          <w:top w:val="nil"/>
                          <w:bottom w:val="nil"/>
                        </w:tcBorders>
                        <w:tcMar>
                          <w:top w:w="113" w:type="dxa"/>
                          <w:bottom w:w="113" w:type="dxa"/>
                        </w:tcMar>
                      </w:tcPr>
                      <w:p w14:paraId="339DD20D" w14:textId="77777777" w:rsidR="00C70867" w:rsidRPr="0027502F" w:rsidRDefault="00C70867" w:rsidP="00C70867">
                        <w:pPr>
                          <w:pStyle w:val="BodyText"/>
                          <w:rPr>
                            <w:strike/>
                            <w:sz w:val="22"/>
                            <w:szCs w:val="22"/>
                          </w:rPr>
                        </w:pPr>
                        <w:r w:rsidRPr="0027502F">
                          <w:rPr>
                            <w:strike/>
                            <w:sz w:val="22"/>
                            <w:szCs w:val="22"/>
                          </w:rPr>
                          <w:t>1x</w:t>
                        </w:r>
                      </w:p>
                    </w:tc>
                    <w:tc>
                      <w:tcPr>
                        <w:tcW w:w="674" w:type="dxa"/>
                        <w:tcBorders>
                          <w:top w:val="nil"/>
                          <w:bottom w:val="nil"/>
                        </w:tcBorders>
                        <w:tcMar>
                          <w:top w:w="113" w:type="dxa"/>
                          <w:bottom w:w="113" w:type="dxa"/>
                        </w:tcMar>
                      </w:tcPr>
                      <w:p w14:paraId="48900C12" w14:textId="77777777" w:rsidR="00C70867" w:rsidRPr="0027502F" w:rsidRDefault="00C70867" w:rsidP="00C70867">
                        <w:pPr>
                          <w:pStyle w:val="BodyText"/>
                          <w:rPr>
                            <w:strike/>
                            <w:sz w:val="22"/>
                            <w:szCs w:val="22"/>
                          </w:rPr>
                        </w:pPr>
                        <w:r w:rsidRPr="0027502F">
                          <w:rPr>
                            <w:strike/>
                            <w:sz w:val="22"/>
                            <w:szCs w:val="22"/>
                          </w:rPr>
                          <w:t>D</w:t>
                        </w:r>
                      </w:p>
                    </w:tc>
                    <w:tc>
                      <w:tcPr>
                        <w:tcW w:w="709" w:type="dxa"/>
                        <w:tcBorders>
                          <w:top w:val="nil"/>
                          <w:bottom w:val="nil"/>
                        </w:tcBorders>
                        <w:tcMar>
                          <w:top w:w="113" w:type="dxa"/>
                          <w:bottom w:w="113" w:type="dxa"/>
                        </w:tcMar>
                      </w:tcPr>
                      <w:p w14:paraId="592BF617" w14:textId="77777777" w:rsidR="00C70867" w:rsidRPr="0027502F" w:rsidRDefault="00C70867" w:rsidP="00C70867">
                        <w:pPr>
                          <w:pStyle w:val="BodyText"/>
                          <w:rPr>
                            <w:strike/>
                            <w:sz w:val="22"/>
                            <w:szCs w:val="22"/>
                          </w:rPr>
                        </w:pPr>
                        <w:r w:rsidRPr="0027502F">
                          <w:rPr>
                            <w:strike/>
                            <w:sz w:val="22"/>
                            <w:szCs w:val="22"/>
                          </w:rPr>
                          <w:t>C056</w:t>
                        </w:r>
                      </w:p>
                    </w:tc>
                  </w:tr>
                  <w:tr w:rsidR="00C70867" w:rsidRPr="0027502F" w14:paraId="1025E5FD" w14:textId="77777777" w:rsidTr="00C70867">
                    <w:trPr>
                      <w:cantSplit/>
                    </w:trPr>
                    <w:tc>
                      <w:tcPr>
                        <w:tcW w:w="4578" w:type="dxa"/>
                        <w:tcBorders>
                          <w:top w:val="nil"/>
                          <w:bottom w:val="nil"/>
                        </w:tcBorders>
                        <w:tcMar>
                          <w:top w:w="113" w:type="dxa"/>
                          <w:bottom w:w="113" w:type="dxa"/>
                        </w:tcMar>
                      </w:tcPr>
                      <w:p w14:paraId="5D925006" w14:textId="77777777" w:rsidR="00C70867" w:rsidRPr="0027502F" w:rsidRDefault="00C70867" w:rsidP="00C70867">
                        <w:pPr>
                          <w:pStyle w:val="BodyText"/>
                          <w:rPr>
                            <w:sz w:val="22"/>
                            <w:szCs w:val="22"/>
                          </w:rPr>
                        </w:pPr>
                        <w:r w:rsidRPr="0027502F">
                          <w:rPr>
                            <w:sz w:val="22"/>
                            <w:szCs w:val="22"/>
                          </w:rPr>
                          <w:t>---CONTACT</w:t>
                        </w:r>
                      </w:p>
                    </w:tc>
                    <w:tc>
                      <w:tcPr>
                        <w:tcW w:w="850" w:type="dxa"/>
                        <w:tcBorders>
                          <w:top w:val="nil"/>
                          <w:bottom w:val="nil"/>
                        </w:tcBorders>
                        <w:tcMar>
                          <w:top w:w="113" w:type="dxa"/>
                          <w:bottom w:w="113" w:type="dxa"/>
                        </w:tcMar>
                      </w:tcPr>
                      <w:p w14:paraId="5114E29A" w14:textId="77777777" w:rsidR="00C70867" w:rsidRPr="0027502F" w:rsidRDefault="00C70867" w:rsidP="00C70867">
                        <w:pPr>
                          <w:pStyle w:val="BodyText"/>
                          <w:rPr>
                            <w:sz w:val="22"/>
                            <w:szCs w:val="22"/>
                          </w:rPr>
                        </w:pPr>
                        <w:r w:rsidRPr="0027502F">
                          <w:rPr>
                            <w:sz w:val="22"/>
                            <w:szCs w:val="22"/>
                          </w:rPr>
                          <w:t>1x</w:t>
                        </w:r>
                      </w:p>
                    </w:tc>
                    <w:tc>
                      <w:tcPr>
                        <w:tcW w:w="674" w:type="dxa"/>
                        <w:tcBorders>
                          <w:top w:val="nil"/>
                          <w:bottom w:val="nil"/>
                        </w:tcBorders>
                        <w:tcMar>
                          <w:top w:w="113" w:type="dxa"/>
                          <w:bottom w:w="113" w:type="dxa"/>
                        </w:tcMar>
                      </w:tcPr>
                      <w:p w14:paraId="2946016B" w14:textId="77777777" w:rsidR="00C70867" w:rsidRPr="0027502F" w:rsidRDefault="00C70867" w:rsidP="00C70867">
                        <w:pPr>
                          <w:pStyle w:val="BodyText"/>
                          <w:rPr>
                            <w:sz w:val="22"/>
                            <w:szCs w:val="22"/>
                          </w:rPr>
                        </w:pPr>
                        <w:r w:rsidRPr="0027502F">
                          <w:rPr>
                            <w:sz w:val="22"/>
                            <w:szCs w:val="22"/>
                          </w:rPr>
                          <w:t>O</w:t>
                        </w:r>
                      </w:p>
                    </w:tc>
                    <w:tc>
                      <w:tcPr>
                        <w:tcW w:w="709" w:type="dxa"/>
                        <w:tcBorders>
                          <w:top w:val="nil"/>
                          <w:bottom w:val="nil"/>
                        </w:tcBorders>
                        <w:tcMar>
                          <w:top w:w="113" w:type="dxa"/>
                          <w:bottom w:w="113" w:type="dxa"/>
                        </w:tcMar>
                      </w:tcPr>
                      <w:p w14:paraId="7DB126AE" w14:textId="77777777" w:rsidR="00C70867" w:rsidRPr="0027502F" w:rsidRDefault="00C70867" w:rsidP="00C70867">
                        <w:pPr>
                          <w:pStyle w:val="BodyText"/>
                          <w:rPr>
                            <w:sz w:val="22"/>
                            <w:szCs w:val="22"/>
                          </w:rPr>
                        </w:pPr>
                      </w:p>
                    </w:tc>
                  </w:tr>
                </w:tbl>
                <w:p w14:paraId="18F4C94B" w14:textId="77777777" w:rsidR="00C70867" w:rsidRPr="0027502F" w:rsidRDefault="00C70867" w:rsidP="00C70867">
                  <w:pPr>
                    <w:pStyle w:val="ListParagraph"/>
                    <w:spacing w:line="276" w:lineRule="auto"/>
                    <w:ind w:left="1080"/>
                    <w:rPr>
                      <w:szCs w:val="22"/>
                    </w:rPr>
                  </w:pPr>
                </w:p>
                <w:p w14:paraId="01DB066F" w14:textId="77777777" w:rsidR="00C70867" w:rsidRPr="0027502F" w:rsidRDefault="00C70867" w:rsidP="00CA062C">
                  <w:pPr>
                    <w:pStyle w:val="ListParagraph"/>
                    <w:numPr>
                      <w:ilvl w:val="1"/>
                      <w:numId w:val="72"/>
                    </w:numPr>
                    <w:spacing w:after="0" w:line="276" w:lineRule="auto"/>
                    <w:rPr>
                      <w:szCs w:val="22"/>
                    </w:rPr>
                  </w:pPr>
                  <w:r w:rsidRPr="0027502F">
                    <w:rPr>
                      <w:szCs w:val="22"/>
                    </w:rPr>
                    <w:t>Condition C056 shall be deleted, as it is applied only to the &lt;HISTORY REQUEST&gt; Data Group in messages IE721 and IE820.</w:t>
                  </w:r>
                </w:p>
                <w:p w14:paraId="4A928F0A" w14:textId="77777777" w:rsidR="00C70867" w:rsidRPr="0027502F" w:rsidRDefault="00C70867" w:rsidP="00CA062C">
                  <w:pPr>
                    <w:pStyle w:val="ListParagraph"/>
                    <w:numPr>
                      <w:ilvl w:val="1"/>
                      <w:numId w:val="72"/>
                    </w:numPr>
                    <w:spacing w:after="0" w:line="276" w:lineRule="auto"/>
                    <w:rPr>
                      <w:szCs w:val="22"/>
                    </w:rPr>
                  </w:pPr>
                  <w:r w:rsidRPr="0027502F">
                    <w:rPr>
                      <w:szCs w:val="22"/>
                    </w:rPr>
                    <w:t xml:space="preserve">Condition C035 shall be deleted as it is applied only to the “Scope Date” Data Item, which along with the &lt;HISTORY REQUEST&gt; Data Group in message IE721 and message IE820, shall be deleted. </w:t>
                  </w:r>
                </w:p>
                <w:p w14:paraId="73864DBF" w14:textId="77777777" w:rsidR="00C70867" w:rsidRPr="0027502F" w:rsidRDefault="00C70867" w:rsidP="00CA062C">
                  <w:pPr>
                    <w:pStyle w:val="ListParagraph"/>
                    <w:numPr>
                      <w:ilvl w:val="1"/>
                      <w:numId w:val="72"/>
                    </w:numPr>
                    <w:spacing w:after="0" w:line="276" w:lineRule="auto"/>
                    <w:rPr>
                      <w:szCs w:val="22"/>
                    </w:rPr>
                  </w:pPr>
                  <w:r w:rsidRPr="0027502F">
                    <w:rPr>
                      <w:szCs w:val="22"/>
                    </w:rPr>
                    <w:t xml:space="preserve">The description of rule R213 will be reworded from </w:t>
                  </w:r>
                  <w:r w:rsidRPr="0027502F">
                    <w:rPr>
                      <w:i/>
                      <w:iCs/>
                      <w:szCs w:val="22"/>
                    </w:rPr>
                    <w:t xml:space="preserve">“A Control Report IE717 exists in the system (including the case that it is encapsulated in a received IE934/IE820) having the same &lt;Control Report Reference&gt;with that of the submitted message. In addition if the ARC is provided in the submitted message then it coincides with the ARC of the referenced Control Report IE717”, </w:t>
                  </w:r>
                  <w:r w:rsidRPr="0027502F">
                    <w:rPr>
                      <w:szCs w:val="22"/>
                    </w:rPr>
                    <w:t xml:space="preserve">to </w:t>
                  </w:r>
                </w:p>
                <w:p w14:paraId="02618470" w14:textId="77777777" w:rsidR="00C70867" w:rsidRPr="0027502F" w:rsidRDefault="00C70867" w:rsidP="002B5D49">
                  <w:pPr>
                    <w:pStyle w:val="ListParagraph"/>
                    <w:spacing w:line="276" w:lineRule="auto"/>
                    <w:ind w:left="1080"/>
                    <w:rPr>
                      <w:szCs w:val="22"/>
                    </w:rPr>
                  </w:pPr>
                  <w:r w:rsidRPr="0027502F">
                    <w:rPr>
                      <w:i/>
                      <w:iCs/>
                      <w:szCs w:val="22"/>
                    </w:rPr>
                    <w:t>“A Control Report IE717 exists in the system (including the case that it is encapsulated in a received IE934) having the same &lt;Control Report Reference&gt;with that of the submitted message. In addition if the ARC is provided in the submitted message then it coincides with the ARC of the referenced Control Report IE717”.</w:t>
                  </w:r>
                </w:p>
                <w:p w14:paraId="72226D77" w14:textId="77777777" w:rsidR="00C70867" w:rsidRPr="0027502F" w:rsidRDefault="00C70867" w:rsidP="00CA062C">
                  <w:pPr>
                    <w:pStyle w:val="ListParagraph"/>
                    <w:numPr>
                      <w:ilvl w:val="1"/>
                      <w:numId w:val="72"/>
                    </w:numPr>
                    <w:spacing w:after="0" w:line="276" w:lineRule="auto"/>
                    <w:rPr>
                      <w:szCs w:val="22"/>
                    </w:rPr>
                  </w:pPr>
                  <w:r w:rsidRPr="0027502F">
                    <w:rPr>
                      <w:szCs w:val="22"/>
                    </w:rPr>
                    <w:t xml:space="preserve">The description of Technical Rule TR9120 will be reworded from </w:t>
                  </w:r>
                  <w:r w:rsidRPr="0027502F">
                    <w:rPr>
                      <w:i/>
                      <w:iCs/>
                      <w:szCs w:val="22"/>
                    </w:rPr>
                    <w:t xml:space="preserve">“The value of this field shall be ‘1’ in case a Status Synchronisation Request is requested. The value of this attribute </w:t>
                  </w:r>
                  <w:r w:rsidRPr="0027502F">
                    <w:rPr>
                      <w:i/>
                      <w:iCs/>
                      <w:szCs w:val="22"/>
                    </w:rPr>
                    <w:lastRenderedPageBreak/>
                    <w:t xml:space="preserve">shall be ‘2’ in case a Movement History Request is requested. If it is not used a Status Request/Response will be performed”, </w:t>
                  </w:r>
                  <w:r w:rsidRPr="0027502F">
                    <w:rPr>
                      <w:szCs w:val="22"/>
                    </w:rPr>
                    <w:t xml:space="preserve">to </w:t>
                  </w:r>
                </w:p>
                <w:p w14:paraId="2DCE5197" w14:textId="77777777" w:rsidR="00C70867" w:rsidRPr="0027502F" w:rsidRDefault="00C70867" w:rsidP="00C70867">
                  <w:pPr>
                    <w:pStyle w:val="ListParagraph"/>
                    <w:spacing w:line="276" w:lineRule="auto"/>
                    <w:ind w:left="1080"/>
                    <w:rPr>
                      <w:szCs w:val="22"/>
                    </w:rPr>
                  </w:pPr>
                  <w:r w:rsidRPr="0027502F">
                    <w:rPr>
                      <w:i/>
                      <w:iCs/>
                      <w:szCs w:val="22"/>
                    </w:rPr>
                    <w:t>“The value of this field shall be ‘1’ in case a Status Synchronisation Request is requested. If it is not used a Status Request/Response will be performed”.</w:t>
                  </w:r>
                </w:p>
                <w:p w14:paraId="5F1CD2DD" w14:textId="77777777" w:rsidR="00C70867" w:rsidRPr="0027502F" w:rsidRDefault="00C70867" w:rsidP="00C70867">
                  <w:pPr>
                    <w:pStyle w:val="ListParagraph"/>
                    <w:spacing w:line="276" w:lineRule="auto"/>
                    <w:ind w:left="1080"/>
                    <w:rPr>
                      <w:szCs w:val="22"/>
                    </w:rPr>
                  </w:pPr>
                </w:p>
                <w:p w14:paraId="6FD24D49" w14:textId="77777777" w:rsidR="00C70867" w:rsidRPr="0027502F" w:rsidRDefault="00C70867" w:rsidP="00C70867">
                  <w:pPr>
                    <w:pStyle w:val="ListParagraph"/>
                    <w:spacing w:after="240"/>
                    <w:ind w:left="360"/>
                    <w:rPr>
                      <w:b/>
                      <w:bCs/>
                      <w:szCs w:val="22"/>
                    </w:rPr>
                  </w:pPr>
                  <w:r w:rsidRPr="0027502F">
                    <w:rPr>
                      <w:szCs w:val="22"/>
                    </w:rPr>
                    <w:t>Note: in alignment to the aforementioned changes in Appendix D, the following Appendices will be updated accordingly: Appendix A: Message Scope, Appendix C: EMCS Correlation Table, Appendix E: XML Mapping, Appendix F: Data Groups &amp; Transaction Hierarchy, Appendix G: Data Items, Appendix K: Rules and Conditions</w:t>
                  </w:r>
                </w:p>
                <w:p w14:paraId="71EBE406" w14:textId="77777777" w:rsidR="00C70867" w:rsidRPr="0027502F" w:rsidRDefault="00C70867" w:rsidP="00C70867">
                  <w:pPr>
                    <w:pStyle w:val="ListParagraph"/>
                    <w:spacing w:line="276" w:lineRule="auto"/>
                    <w:ind w:left="1080"/>
                    <w:rPr>
                      <w:szCs w:val="22"/>
                    </w:rPr>
                  </w:pPr>
                </w:p>
                <w:p w14:paraId="0197B9C9" w14:textId="77777777" w:rsidR="00C70867" w:rsidRPr="0027502F" w:rsidRDefault="00C70867" w:rsidP="00B03D74">
                  <w:pPr>
                    <w:pStyle w:val="ListParagraph"/>
                    <w:numPr>
                      <w:ilvl w:val="0"/>
                      <w:numId w:val="72"/>
                    </w:numPr>
                    <w:spacing w:after="240"/>
                    <w:jc w:val="left"/>
                    <w:rPr>
                      <w:b/>
                      <w:bCs/>
                      <w:szCs w:val="22"/>
                    </w:rPr>
                  </w:pPr>
                  <w:r w:rsidRPr="0027502F">
                    <w:rPr>
                      <w:szCs w:val="22"/>
                    </w:rPr>
                    <w:t>Appendix B: Codelists:</w:t>
                  </w:r>
                </w:p>
                <w:p w14:paraId="34BF1462" w14:textId="77777777" w:rsidR="00C70867" w:rsidRPr="0027502F" w:rsidRDefault="00C70867" w:rsidP="00B03D74">
                  <w:pPr>
                    <w:pStyle w:val="ListParagraph"/>
                    <w:numPr>
                      <w:ilvl w:val="1"/>
                      <w:numId w:val="72"/>
                    </w:numPr>
                    <w:spacing w:after="0" w:line="276" w:lineRule="auto"/>
                    <w:rPr>
                      <w:szCs w:val="22"/>
                    </w:rPr>
                  </w:pPr>
                  <w:r w:rsidRPr="0027502F">
                    <w:rPr>
                      <w:szCs w:val="22"/>
                    </w:rPr>
                    <w:t>In Technical Codelist TC86 - “Answer Message Type”, the description of code ‘2’ will be updated from ‘History answer message’ to ‘(reserved)’In Technical Codelist TC90 - “ACO Request Type”, the description of code ‘2’ will be updated from ‘Request for history’ to ‘(reserved)’</w:t>
                  </w:r>
                </w:p>
                <w:p w14:paraId="217DCE91" w14:textId="77777777" w:rsidR="00C70867" w:rsidRPr="0027502F" w:rsidRDefault="00C70867" w:rsidP="00B03D74">
                  <w:pPr>
                    <w:pStyle w:val="ListParagraph"/>
                    <w:numPr>
                      <w:ilvl w:val="1"/>
                      <w:numId w:val="72"/>
                    </w:numPr>
                    <w:spacing w:after="0" w:line="276" w:lineRule="auto"/>
                    <w:rPr>
                      <w:szCs w:val="22"/>
                    </w:rPr>
                  </w:pPr>
                  <w:r w:rsidRPr="0027502F">
                    <w:rPr>
                      <w:szCs w:val="22"/>
                    </w:rPr>
                    <w:t>In Technical Codelist TC93 - “ACO Reminder Message Type”</w:t>
                  </w:r>
                  <w:r w:rsidRPr="0027502F" w:rsidDel="00F24ABC">
                    <w:rPr>
                      <w:szCs w:val="22"/>
                    </w:rPr>
                    <w:t xml:space="preserve"> </w:t>
                  </w:r>
                  <w:r w:rsidRPr="0027502F">
                    <w:rPr>
                      <w:szCs w:val="22"/>
                    </w:rPr>
                    <w:t>, the description of code ‘2’ will be updated from ‘History results reminder message’ to ‘(reserved)’</w:t>
                  </w:r>
                </w:p>
                <w:p w14:paraId="726A6348" w14:textId="77777777" w:rsidR="00C70867" w:rsidRPr="0027502F" w:rsidRDefault="00C70867" w:rsidP="00B03D74">
                  <w:pPr>
                    <w:pStyle w:val="ListParagraph"/>
                    <w:numPr>
                      <w:ilvl w:val="1"/>
                      <w:numId w:val="72"/>
                    </w:numPr>
                    <w:spacing w:after="240"/>
                    <w:jc w:val="left"/>
                    <w:rPr>
                      <w:b/>
                      <w:bCs/>
                      <w:szCs w:val="22"/>
                    </w:rPr>
                  </w:pPr>
                  <w:r w:rsidRPr="0027502F">
                    <w:rPr>
                      <w:szCs w:val="22"/>
                    </w:rPr>
                    <w:t xml:space="preserve">The Technical Codelist TC91 – “History Request Scope Type” will be deleted </w:t>
                  </w:r>
                </w:p>
                <w:p w14:paraId="766FB81A" w14:textId="77777777" w:rsidR="00C70867" w:rsidRPr="0027502F" w:rsidRDefault="00C70867" w:rsidP="00C70867">
                  <w:pPr>
                    <w:pStyle w:val="ListParagraph"/>
                    <w:spacing w:after="240"/>
                    <w:ind w:left="1080"/>
                    <w:rPr>
                      <w:b/>
                      <w:bCs/>
                      <w:szCs w:val="22"/>
                    </w:rPr>
                  </w:pPr>
                </w:p>
                <w:p w14:paraId="36F6B81B" w14:textId="77777777" w:rsidR="00C70867" w:rsidRPr="0027502F" w:rsidRDefault="00C70867" w:rsidP="00B03D74">
                  <w:pPr>
                    <w:pStyle w:val="ListParagraph"/>
                    <w:numPr>
                      <w:ilvl w:val="0"/>
                      <w:numId w:val="72"/>
                    </w:numPr>
                    <w:spacing w:after="0"/>
                    <w:jc w:val="left"/>
                    <w:rPr>
                      <w:szCs w:val="22"/>
                    </w:rPr>
                  </w:pPr>
                  <w:r w:rsidRPr="0027502F">
                    <w:rPr>
                      <w:szCs w:val="22"/>
                    </w:rPr>
                    <w:t>Appendix H: Directory with XML SCHEMAS (XSDS)</w:t>
                  </w:r>
                </w:p>
                <w:p w14:paraId="3201A49F" w14:textId="77777777" w:rsidR="00C70867" w:rsidRPr="0027502F" w:rsidRDefault="00C70867" w:rsidP="00B03D74">
                  <w:pPr>
                    <w:pStyle w:val="ListParagraph"/>
                    <w:numPr>
                      <w:ilvl w:val="1"/>
                      <w:numId w:val="72"/>
                    </w:numPr>
                    <w:spacing w:after="240"/>
                    <w:jc w:val="left"/>
                    <w:rPr>
                      <w:b/>
                      <w:bCs/>
                      <w:szCs w:val="22"/>
                    </w:rPr>
                  </w:pPr>
                  <w:r w:rsidRPr="0027502F">
                    <w:rPr>
                      <w:szCs w:val="22"/>
                    </w:rPr>
                    <w:t xml:space="preserve">The "HistoryRequestType" complex type shall be deleted from the ie721.xsd: </w:t>
                  </w:r>
                </w:p>
                <w:p w14:paraId="0415462D" w14:textId="77777777" w:rsidR="00C70867" w:rsidRPr="0027502F" w:rsidRDefault="00C70867" w:rsidP="00C70867">
                  <w:pPr>
                    <w:pStyle w:val="ListParagraph"/>
                    <w:spacing w:after="240"/>
                    <w:ind w:left="1080"/>
                    <w:rPr>
                      <w:i/>
                      <w:iCs/>
                      <w:szCs w:val="22"/>
                    </w:rPr>
                  </w:pPr>
                  <w:r w:rsidRPr="0027502F">
                    <w:rPr>
                      <w:i/>
                      <w:iCs/>
                      <w:szCs w:val="22"/>
                    </w:rPr>
                    <w:t>“…</w:t>
                  </w:r>
                </w:p>
                <w:p w14:paraId="3F31DABB" w14:textId="77777777" w:rsidR="00C70867" w:rsidRPr="0027502F" w:rsidRDefault="00C70867" w:rsidP="00C70867">
                  <w:pPr>
                    <w:pStyle w:val="ListParagraph"/>
                    <w:spacing w:after="240"/>
                    <w:ind w:left="1080"/>
                    <w:rPr>
                      <w:i/>
                      <w:iCs/>
                      <w:strike/>
                      <w:szCs w:val="22"/>
                    </w:rPr>
                  </w:pPr>
                  <w:r w:rsidRPr="0027502F">
                    <w:rPr>
                      <w:i/>
                      <w:iCs/>
                      <w:strike/>
                      <w:szCs w:val="22"/>
                    </w:rPr>
                    <w:t>&lt;xs:complexType name="HistoryRequestType"&gt;</w:t>
                  </w:r>
                </w:p>
                <w:p w14:paraId="76A0FC1E"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&lt;xs:annotation&gt;</w:t>
                  </w:r>
                </w:p>
                <w:p w14:paraId="18F4EFFB" w14:textId="77777777" w:rsidR="00C70867" w:rsidRPr="00FA7B78" w:rsidRDefault="00C70867" w:rsidP="00C70867">
                  <w:pPr>
                    <w:pStyle w:val="ListParagraph"/>
                    <w:spacing w:after="240"/>
                    <w:ind w:left="1080"/>
                    <w:rPr>
                      <w:i/>
                      <w:iCs/>
                      <w:strike/>
                      <w:szCs w:val="22"/>
                      <w:lang w:val="fr-BE"/>
                    </w:rPr>
                  </w:pPr>
                  <w:r w:rsidRPr="0027502F">
                    <w:rPr>
                      <w:i/>
                      <w:iCs/>
                      <w:strike/>
                      <w:szCs w:val="22"/>
                    </w:rPr>
                    <w:t xml:space="preserve">      </w:t>
                  </w:r>
                  <w:r w:rsidRPr="00FA7B78">
                    <w:rPr>
                      <w:i/>
                      <w:iCs/>
                      <w:strike/>
                      <w:szCs w:val="22"/>
                      <w:lang w:val="fr-BE"/>
                    </w:rPr>
                    <w:t>&lt;xs:documentation&gt;</w:t>
                  </w:r>
                </w:p>
                <w:p w14:paraId="07A72503" w14:textId="77777777" w:rsidR="00C70867" w:rsidRPr="00FA7B78" w:rsidRDefault="00C70867" w:rsidP="00C70867">
                  <w:pPr>
                    <w:pStyle w:val="ListParagraph"/>
                    <w:spacing w:after="240"/>
                    <w:ind w:left="1080"/>
                    <w:rPr>
                      <w:i/>
                      <w:iCs/>
                      <w:strike/>
                      <w:szCs w:val="22"/>
                      <w:lang w:val="fr-BE"/>
                    </w:rPr>
                  </w:pPr>
                  <w:r w:rsidRPr="00FA7B78">
                    <w:rPr>
                      <w:i/>
                      <w:iCs/>
                      <w:strike/>
                      <w:szCs w:val="22"/>
                      <w:lang w:val="fr-BE"/>
                    </w:rPr>
                    <w:t xml:space="preserve">        &lt;doc:description value="HISTORY REQUEST" /&gt;</w:t>
                  </w:r>
                </w:p>
                <w:p w14:paraId="324399BD" w14:textId="77777777" w:rsidR="00C70867" w:rsidRPr="00FA7B78" w:rsidRDefault="00C70867" w:rsidP="00C70867">
                  <w:pPr>
                    <w:pStyle w:val="ListParagraph"/>
                    <w:spacing w:after="240"/>
                    <w:ind w:left="1080"/>
                    <w:rPr>
                      <w:i/>
                      <w:iCs/>
                      <w:strike/>
                      <w:szCs w:val="22"/>
                      <w:lang w:val="fr-BE"/>
                    </w:rPr>
                  </w:pPr>
                  <w:r w:rsidRPr="00FA7B78">
                    <w:rPr>
                      <w:i/>
                      <w:iCs/>
                      <w:strike/>
                      <w:szCs w:val="22"/>
                      <w:lang w:val="fr-BE"/>
                    </w:rPr>
                    <w:t xml:space="preserve">      &lt;/xs:documentation&gt;</w:t>
                  </w:r>
                </w:p>
                <w:p w14:paraId="666DC398" w14:textId="77777777" w:rsidR="00C70867" w:rsidRPr="0027502F" w:rsidRDefault="00C70867" w:rsidP="00C70867">
                  <w:pPr>
                    <w:pStyle w:val="ListParagraph"/>
                    <w:spacing w:after="240"/>
                    <w:ind w:left="1080"/>
                    <w:rPr>
                      <w:i/>
                      <w:iCs/>
                      <w:strike/>
                      <w:szCs w:val="22"/>
                    </w:rPr>
                  </w:pPr>
                  <w:r w:rsidRPr="00FA7B78">
                    <w:rPr>
                      <w:i/>
                      <w:iCs/>
                      <w:strike/>
                      <w:szCs w:val="22"/>
                      <w:lang w:val="fr-BE"/>
                    </w:rPr>
                    <w:t xml:space="preserve">    </w:t>
                  </w:r>
                  <w:r w:rsidRPr="0027502F">
                    <w:rPr>
                      <w:i/>
                      <w:iCs/>
                      <w:strike/>
                      <w:szCs w:val="22"/>
                    </w:rPr>
                    <w:t>&lt;/xs:annotation&gt;</w:t>
                  </w:r>
                </w:p>
                <w:p w14:paraId="1BF5998E"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&lt;xs:sequence&gt;</w:t>
                  </w:r>
                </w:p>
                <w:p w14:paraId="38108F50"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&lt;xs:element name="AdministrativeReferenceCode" type="emcs:AdministrativeReferenceCodeType" /&gt;</w:t>
                  </w:r>
                </w:p>
                <w:p w14:paraId="6E56C8C6"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&lt;xs:element name="HistoryRequestScopeType" type="tcl:HistoryRequestScopeType" /&gt;</w:t>
                  </w:r>
                </w:p>
                <w:p w14:paraId="12615688"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&lt;xs:element name="ScopeDate" type="emcs:DateType" minOccurs="0" /&gt;</w:t>
                  </w:r>
                </w:p>
                <w:p w14:paraId="3B4169F6"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&lt;xs:element name="HistoryRequestReason" type="ie:LSDHistoryRequestReasonType" /&gt;</w:t>
                  </w:r>
                </w:p>
                <w:p w14:paraId="578AD1F1"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&lt;/xs:sequence&gt;</w:t>
                  </w:r>
                </w:p>
                <w:p w14:paraId="03A4E0A6" w14:textId="77777777" w:rsidR="00C70867" w:rsidRPr="0027502F" w:rsidRDefault="00C70867" w:rsidP="00C70867">
                  <w:pPr>
                    <w:pStyle w:val="ListParagraph"/>
                    <w:spacing w:after="240"/>
                    <w:ind w:left="1080"/>
                    <w:rPr>
                      <w:i/>
                      <w:iCs/>
                      <w:strike/>
                      <w:szCs w:val="22"/>
                    </w:rPr>
                  </w:pPr>
                  <w:r w:rsidRPr="0027502F">
                    <w:rPr>
                      <w:i/>
                      <w:iCs/>
                      <w:strike/>
                      <w:szCs w:val="22"/>
                    </w:rPr>
                    <w:t xml:space="preserve">  &lt;/xs:complexType&gt;”</w:t>
                  </w:r>
                </w:p>
                <w:p w14:paraId="674AE877" w14:textId="77777777" w:rsidR="00C70867" w:rsidRPr="0027502F" w:rsidRDefault="00C70867" w:rsidP="00C70867">
                  <w:pPr>
                    <w:pStyle w:val="ListParagraph"/>
                    <w:spacing w:after="240"/>
                    <w:ind w:left="1080"/>
                    <w:rPr>
                      <w:i/>
                      <w:iCs/>
                      <w:szCs w:val="22"/>
                    </w:rPr>
                  </w:pPr>
                  <w:r w:rsidRPr="0027502F">
                    <w:rPr>
                      <w:i/>
                      <w:iCs/>
                      <w:szCs w:val="22"/>
                    </w:rPr>
                    <w:t>…”</w:t>
                  </w:r>
                </w:p>
                <w:p w14:paraId="3FC504DB" w14:textId="77777777" w:rsidR="00C70867" w:rsidRPr="0027502F" w:rsidRDefault="00C70867" w:rsidP="00B03D74">
                  <w:pPr>
                    <w:pStyle w:val="ListParagraph"/>
                    <w:numPr>
                      <w:ilvl w:val="1"/>
                      <w:numId w:val="72"/>
                    </w:numPr>
                    <w:spacing w:after="240"/>
                    <w:jc w:val="left"/>
                    <w:rPr>
                      <w:b/>
                      <w:bCs/>
                      <w:szCs w:val="22"/>
                    </w:rPr>
                  </w:pPr>
                  <w:r w:rsidRPr="0027502F">
                    <w:rPr>
                      <w:szCs w:val="22"/>
                    </w:rPr>
                    <w:t>The ie820.xsd will be removed</w:t>
                  </w:r>
                </w:p>
                <w:p w14:paraId="0458276B" w14:textId="77777777" w:rsidR="00C70867" w:rsidRPr="0027502F" w:rsidRDefault="00C70867" w:rsidP="00B03D74">
                  <w:pPr>
                    <w:pStyle w:val="ListParagraph"/>
                    <w:numPr>
                      <w:ilvl w:val="1"/>
                      <w:numId w:val="72"/>
                    </w:numPr>
                    <w:spacing w:after="240"/>
                    <w:jc w:val="left"/>
                    <w:rPr>
                      <w:b/>
                      <w:bCs/>
                      <w:szCs w:val="22"/>
                    </w:rPr>
                  </w:pPr>
                  <w:r w:rsidRPr="0027502F">
                    <w:rPr>
                      <w:szCs w:val="22"/>
                    </w:rPr>
                    <w:t>The following updates will take place in tcl.xsd:</w:t>
                  </w:r>
                </w:p>
                <w:p w14:paraId="44ECEFE4" w14:textId="77777777" w:rsidR="00C70867" w:rsidRPr="0027502F" w:rsidRDefault="00C70867" w:rsidP="00B03D74">
                  <w:pPr>
                    <w:pStyle w:val="ListParagraph"/>
                    <w:numPr>
                      <w:ilvl w:val="2"/>
                      <w:numId w:val="72"/>
                    </w:numPr>
                    <w:spacing w:after="240"/>
                    <w:jc w:val="left"/>
                    <w:rPr>
                      <w:b/>
                      <w:bCs/>
                      <w:szCs w:val="22"/>
                    </w:rPr>
                  </w:pPr>
                  <w:r w:rsidRPr="0027502F">
                    <w:rPr>
                      <w:szCs w:val="22"/>
                    </w:rPr>
                    <w:t>TC86 will be updated as follows:</w:t>
                  </w:r>
                </w:p>
                <w:p w14:paraId="50BBC443" w14:textId="77777777" w:rsidR="00C70867" w:rsidRPr="0027502F" w:rsidRDefault="00C70867" w:rsidP="00C70867">
                  <w:pPr>
                    <w:pStyle w:val="ListParagraph"/>
                    <w:spacing w:after="240"/>
                    <w:ind w:left="360"/>
                    <w:rPr>
                      <w:szCs w:val="22"/>
                    </w:rPr>
                  </w:pPr>
                  <w:r w:rsidRPr="0027502F">
                    <w:rPr>
                      <w:i/>
                      <w:szCs w:val="22"/>
                      <w:lang w:eastAsia="el-GR"/>
                    </w:rPr>
                    <w:t>“…</w:t>
                  </w:r>
                </w:p>
                <w:p w14:paraId="4E650E4A" w14:textId="77777777" w:rsidR="00C70867" w:rsidRPr="0027502F" w:rsidRDefault="00C70867" w:rsidP="00C70867">
                  <w:pPr>
                    <w:pStyle w:val="ListParagraph"/>
                    <w:spacing w:after="240"/>
                    <w:ind w:left="360"/>
                    <w:rPr>
                      <w:i/>
                      <w:iCs/>
                      <w:szCs w:val="22"/>
                    </w:rPr>
                  </w:pPr>
                  <w:r w:rsidRPr="0027502F">
                    <w:rPr>
                      <w:i/>
                      <w:iCs/>
                      <w:szCs w:val="22"/>
                    </w:rPr>
                    <w:lastRenderedPageBreak/>
                    <w:t>&lt;!--=========================================--&gt;</w:t>
                  </w:r>
                </w:p>
                <w:p w14:paraId="15E1FF75" w14:textId="77777777" w:rsidR="00C70867" w:rsidRPr="0027502F" w:rsidRDefault="00C70867" w:rsidP="00C70867">
                  <w:pPr>
                    <w:pStyle w:val="ListParagraph"/>
                    <w:spacing w:after="240"/>
                    <w:ind w:left="360"/>
                    <w:rPr>
                      <w:i/>
                      <w:iCs/>
                      <w:szCs w:val="22"/>
                    </w:rPr>
                  </w:pPr>
                  <w:r w:rsidRPr="0027502F">
                    <w:rPr>
                      <w:i/>
                      <w:iCs/>
                      <w:szCs w:val="22"/>
                    </w:rPr>
                    <w:t xml:space="preserve">  &lt;!--===== Answer Message Type =====--&gt;</w:t>
                  </w:r>
                </w:p>
                <w:p w14:paraId="1A11E56D" w14:textId="77777777" w:rsidR="00C70867" w:rsidRPr="0027502F" w:rsidRDefault="00C70867" w:rsidP="00C70867">
                  <w:pPr>
                    <w:pStyle w:val="ListParagraph"/>
                    <w:spacing w:after="240"/>
                    <w:ind w:left="360"/>
                    <w:rPr>
                      <w:i/>
                      <w:iCs/>
                      <w:szCs w:val="22"/>
                    </w:rPr>
                  </w:pPr>
                  <w:r w:rsidRPr="0027502F">
                    <w:rPr>
                      <w:i/>
                      <w:iCs/>
                      <w:szCs w:val="22"/>
                    </w:rPr>
                    <w:t xml:space="preserve">  &lt;!--=========================================--&gt;</w:t>
                  </w:r>
                </w:p>
                <w:p w14:paraId="3B9B49BC" w14:textId="77777777" w:rsidR="00C70867" w:rsidRPr="0027502F" w:rsidRDefault="00C70867" w:rsidP="00C70867">
                  <w:pPr>
                    <w:pStyle w:val="ListParagraph"/>
                    <w:spacing w:after="240"/>
                    <w:ind w:left="360"/>
                    <w:rPr>
                      <w:i/>
                      <w:iCs/>
                      <w:szCs w:val="22"/>
                    </w:rPr>
                  </w:pPr>
                  <w:r w:rsidRPr="0027502F">
                    <w:rPr>
                      <w:i/>
                      <w:szCs w:val="22"/>
                      <w:lang w:eastAsia="el-GR"/>
                    </w:rPr>
                    <w:t xml:space="preserve"> …..</w:t>
                  </w:r>
                </w:p>
                <w:p w14:paraId="4F68818B" w14:textId="77777777" w:rsidR="00C70867" w:rsidRPr="0027502F" w:rsidRDefault="00C70867" w:rsidP="00C70867">
                  <w:pPr>
                    <w:pStyle w:val="ListParagraph"/>
                    <w:spacing w:after="240"/>
                    <w:ind w:left="360"/>
                    <w:rPr>
                      <w:i/>
                      <w:iCs/>
                      <w:szCs w:val="22"/>
                    </w:rPr>
                  </w:pPr>
                  <w:r w:rsidRPr="0027502F">
                    <w:rPr>
                      <w:i/>
                      <w:iCs/>
                      <w:szCs w:val="22"/>
                    </w:rPr>
                    <w:t xml:space="preserve">      &lt;xs:enumeration value="2"&gt;</w:t>
                  </w:r>
                </w:p>
                <w:p w14:paraId="773E9FF0" w14:textId="77777777" w:rsidR="00C70867" w:rsidRPr="0027502F" w:rsidRDefault="00C70867" w:rsidP="00C70867">
                  <w:pPr>
                    <w:pStyle w:val="ListParagraph"/>
                    <w:spacing w:after="240"/>
                    <w:ind w:left="360"/>
                    <w:rPr>
                      <w:i/>
                      <w:iCs/>
                      <w:szCs w:val="22"/>
                    </w:rPr>
                  </w:pPr>
                  <w:r w:rsidRPr="0027502F">
                    <w:rPr>
                      <w:i/>
                      <w:iCs/>
                      <w:szCs w:val="22"/>
                    </w:rPr>
                    <w:t xml:space="preserve">        &lt;xs:annotation&gt;</w:t>
                  </w:r>
                </w:p>
                <w:p w14:paraId="388AB05A" w14:textId="77777777" w:rsidR="00C70867" w:rsidRPr="00FA7B78" w:rsidRDefault="00C70867" w:rsidP="00C70867">
                  <w:pPr>
                    <w:pStyle w:val="ListParagraph"/>
                    <w:spacing w:after="240"/>
                    <w:ind w:left="360"/>
                    <w:rPr>
                      <w:i/>
                      <w:iCs/>
                      <w:szCs w:val="22"/>
                      <w:lang w:val="fr-BE"/>
                    </w:rPr>
                  </w:pPr>
                  <w:r w:rsidRPr="0027502F">
                    <w:rPr>
                      <w:i/>
                      <w:iCs/>
                      <w:szCs w:val="22"/>
                    </w:rPr>
                    <w:t xml:space="preserve">          </w:t>
                  </w:r>
                  <w:r w:rsidRPr="00FA7B78">
                    <w:rPr>
                      <w:i/>
                      <w:iCs/>
                      <w:szCs w:val="22"/>
                      <w:lang w:val="fr-BE"/>
                    </w:rPr>
                    <w:t>&lt;xs:documentation&gt;(reserved)&lt;/xs:documentation&gt;</w:t>
                  </w:r>
                </w:p>
                <w:p w14:paraId="3B9C3168" w14:textId="77777777" w:rsidR="00C70867" w:rsidRPr="0027502F" w:rsidRDefault="00C70867" w:rsidP="00C70867">
                  <w:pPr>
                    <w:pStyle w:val="ListParagraph"/>
                    <w:spacing w:after="240"/>
                    <w:ind w:left="360"/>
                    <w:rPr>
                      <w:i/>
                      <w:iCs/>
                      <w:szCs w:val="22"/>
                    </w:rPr>
                  </w:pPr>
                  <w:r w:rsidRPr="00FA7B78">
                    <w:rPr>
                      <w:i/>
                      <w:iCs/>
                      <w:szCs w:val="22"/>
                      <w:lang w:val="fr-BE"/>
                    </w:rPr>
                    <w:t xml:space="preserve">        </w:t>
                  </w:r>
                  <w:r w:rsidRPr="0027502F">
                    <w:rPr>
                      <w:i/>
                      <w:iCs/>
                      <w:szCs w:val="22"/>
                    </w:rPr>
                    <w:t>&lt;/xs:annotation&gt;</w:t>
                  </w:r>
                </w:p>
                <w:p w14:paraId="72202BE9" w14:textId="77777777" w:rsidR="00C70867" w:rsidRPr="0027502F" w:rsidRDefault="00C70867" w:rsidP="00C70867">
                  <w:pPr>
                    <w:pStyle w:val="ListParagraph"/>
                    <w:spacing w:after="240"/>
                    <w:ind w:left="360"/>
                    <w:rPr>
                      <w:i/>
                      <w:iCs/>
                      <w:szCs w:val="22"/>
                    </w:rPr>
                  </w:pPr>
                  <w:r w:rsidRPr="0027502F">
                    <w:rPr>
                      <w:i/>
                      <w:iCs/>
                      <w:szCs w:val="22"/>
                    </w:rPr>
                    <w:t xml:space="preserve">      &lt;/xs:enumeration&gt;</w:t>
                  </w:r>
                </w:p>
                <w:p w14:paraId="57416E46" w14:textId="77777777" w:rsidR="00C70867" w:rsidRPr="0027502F" w:rsidRDefault="00C70867" w:rsidP="00C70867">
                  <w:pPr>
                    <w:pStyle w:val="ListParagraph"/>
                    <w:spacing w:after="240"/>
                    <w:ind w:left="360"/>
                    <w:rPr>
                      <w:i/>
                      <w:iCs/>
                      <w:szCs w:val="22"/>
                    </w:rPr>
                  </w:pPr>
                  <w:r w:rsidRPr="0027502F">
                    <w:rPr>
                      <w:i/>
                      <w:iCs/>
                      <w:szCs w:val="22"/>
                    </w:rPr>
                    <w:t xml:space="preserve">    &lt;/xs:restriction&gt;</w:t>
                  </w:r>
                </w:p>
                <w:p w14:paraId="04304B2D" w14:textId="77777777" w:rsidR="00C70867" w:rsidRPr="0027502F" w:rsidRDefault="00C70867" w:rsidP="00C70867">
                  <w:pPr>
                    <w:pStyle w:val="ListParagraph"/>
                    <w:spacing w:after="240"/>
                    <w:ind w:left="360"/>
                    <w:rPr>
                      <w:i/>
                      <w:iCs/>
                      <w:szCs w:val="22"/>
                    </w:rPr>
                  </w:pPr>
                  <w:r w:rsidRPr="0027502F">
                    <w:rPr>
                      <w:i/>
                      <w:iCs/>
                      <w:szCs w:val="22"/>
                    </w:rPr>
                    <w:t xml:space="preserve">  &lt;/xs:simpleType&gt;</w:t>
                  </w:r>
                </w:p>
                <w:p w14:paraId="4BC0A55C" w14:textId="77777777" w:rsidR="00C70867" w:rsidRPr="0027502F" w:rsidRDefault="00C70867" w:rsidP="00C70867">
                  <w:pPr>
                    <w:pStyle w:val="ListParagraph"/>
                    <w:spacing w:after="240"/>
                    <w:ind w:left="360"/>
                    <w:rPr>
                      <w:i/>
                      <w:szCs w:val="22"/>
                      <w:lang w:eastAsia="el-GR"/>
                    </w:rPr>
                  </w:pPr>
                  <w:r w:rsidRPr="0027502F">
                    <w:rPr>
                      <w:i/>
                      <w:szCs w:val="22"/>
                      <w:lang w:eastAsia="el-GR"/>
                    </w:rPr>
                    <w:t>…”</w:t>
                  </w:r>
                </w:p>
                <w:p w14:paraId="3894941D" w14:textId="77777777" w:rsidR="00C70867" w:rsidRPr="0027502F" w:rsidRDefault="00C70867" w:rsidP="00B03D74">
                  <w:pPr>
                    <w:pStyle w:val="ListParagraph"/>
                    <w:numPr>
                      <w:ilvl w:val="2"/>
                      <w:numId w:val="72"/>
                    </w:numPr>
                    <w:spacing w:after="240"/>
                    <w:jc w:val="left"/>
                    <w:rPr>
                      <w:b/>
                      <w:bCs/>
                      <w:szCs w:val="22"/>
                    </w:rPr>
                  </w:pPr>
                  <w:r w:rsidRPr="0027502F">
                    <w:rPr>
                      <w:szCs w:val="22"/>
                    </w:rPr>
                    <w:t>TC90 will be updated as follows:</w:t>
                  </w:r>
                </w:p>
                <w:p w14:paraId="3702E045" w14:textId="77777777" w:rsidR="00C70867" w:rsidRPr="0027502F" w:rsidRDefault="00C70867" w:rsidP="00C70867">
                  <w:pPr>
                    <w:pStyle w:val="ListParagraph"/>
                    <w:spacing w:after="240"/>
                    <w:ind w:left="360"/>
                    <w:rPr>
                      <w:szCs w:val="22"/>
                    </w:rPr>
                  </w:pPr>
                  <w:r w:rsidRPr="0027502F">
                    <w:rPr>
                      <w:i/>
                      <w:szCs w:val="22"/>
                      <w:lang w:eastAsia="el-GR"/>
                    </w:rPr>
                    <w:t>“…</w:t>
                  </w:r>
                </w:p>
                <w:p w14:paraId="046298B4" w14:textId="77777777" w:rsidR="00C70867" w:rsidRPr="0027502F" w:rsidRDefault="00C70867" w:rsidP="00C70867">
                  <w:pPr>
                    <w:pStyle w:val="ListParagraph"/>
                    <w:spacing w:after="240"/>
                    <w:ind w:left="360"/>
                    <w:rPr>
                      <w:i/>
                      <w:iCs/>
                      <w:szCs w:val="22"/>
                    </w:rPr>
                  </w:pPr>
                  <w:r w:rsidRPr="0027502F">
                    <w:rPr>
                      <w:i/>
                      <w:iCs/>
                      <w:szCs w:val="22"/>
                    </w:rPr>
                    <w:t>&lt;!--=========================================--&gt;</w:t>
                  </w:r>
                </w:p>
                <w:p w14:paraId="5588D881" w14:textId="77777777" w:rsidR="00C70867" w:rsidRPr="0027502F" w:rsidRDefault="00C70867" w:rsidP="00C70867">
                  <w:pPr>
                    <w:pStyle w:val="ListParagraph"/>
                    <w:spacing w:after="240"/>
                    <w:ind w:left="360"/>
                    <w:rPr>
                      <w:i/>
                      <w:iCs/>
                      <w:szCs w:val="22"/>
                    </w:rPr>
                  </w:pPr>
                  <w:r w:rsidRPr="0027502F">
                    <w:rPr>
                      <w:i/>
                      <w:iCs/>
                      <w:szCs w:val="22"/>
                    </w:rPr>
                    <w:t xml:space="preserve">  &lt;!--===== ACO Request Type=====--&gt;</w:t>
                  </w:r>
                </w:p>
                <w:p w14:paraId="7DE69FA8" w14:textId="77777777" w:rsidR="00C70867" w:rsidRPr="0027502F" w:rsidRDefault="00C70867" w:rsidP="00C70867">
                  <w:pPr>
                    <w:pStyle w:val="ListParagraph"/>
                    <w:spacing w:after="240"/>
                    <w:ind w:left="360"/>
                    <w:rPr>
                      <w:i/>
                      <w:iCs/>
                      <w:szCs w:val="22"/>
                    </w:rPr>
                  </w:pPr>
                  <w:r w:rsidRPr="0027502F">
                    <w:rPr>
                      <w:i/>
                      <w:iCs/>
                      <w:szCs w:val="22"/>
                    </w:rPr>
                    <w:t xml:space="preserve">  &lt;!--=========================================--&gt;</w:t>
                  </w:r>
                </w:p>
                <w:p w14:paraId="1387E539" w14:textId="77777777" w:rsidR="00C70867" w:rsidRPr="0027502F" w:rsidRDefault="00C70867" w:rsidP="00C70867">
                  <w:pPr>
                    <w:pStyle w:val="ListParagraph"/>
                    <w:spacing w:after="240"/>
                    <w:ind w:left="360"/>
                    <w:rPr>
                      <w:i/>
                      <w:iCs/>
                      <w:szCs w:val="22"/>
                    </w:rPr>
                  </w:pPr>
                  <w:r w:rsidRPr="0027502F">
                    <w:rPr>
                      <w:i/>
                      <w:szCs w:val="22"/>
                      <w:lang w:eastAsia="el-GR"/>
                    </w:rPr>
                    <w:t xml:space="preserve"> …..</w:t>
                  </w:r>
                </w:p>
                <w:p w14:paraId="5F71727A" w14:textId="77777777" w:rsidR="00C70867" w:rsidRPr="0027502F" w:rsidRDefault="00C70867" w:rsidP="00C70867">
                  <w:pPr>
                    <w:pStyle w:val="ListParagraph"/>
                    <w:spacing w:after="240"/>
                    <w:ind w:left="360"/>
                    <w:rPr>
                      <w:i/>
                      <w:iCs/>
                      <w:szCs w:val="22"/>
                    </w:rPr>
                  </w:pPr>
                  <w:r w:rsidRPr="0027502F">
                    <w:rPr>
                      <w:i/>
                      <w:iCs/>
                      <w:szCs w:val="22"/>
                    </w:rPr>
                    <w:t xml:space="preserve">      &lt;xs:enumeration value="2"&gt;</w:t>
                  </w:r>
                </w:p>
                <w:p w14:paraId="1E41AA0F" w14:textId="77777777" w:rsidR="00C70867" w:rsidRPr="0027502F" w:rsidRDefault="00C70867" w:rsidP="00C70867">
                  <w:pPr>
                    <w:pStyle w:val="ListParagraph"/>
                    <w:spacing w:after="240"/>
                    <w:ind w:left="360"/>
                    <w:rPr>
                      <w:i/>
                      <w:iCs/>
                      <w:szCs w:val="22"/>
                    </w:rPr>
                  </w:pPr>
                  <w:r w:rsidRPr="0027502F">
                    <w:rPr>
                      <w:i/>
                      <w:iCs/>
                      <w:szCs w:val="22"/>
                    </w:rPr>
                    <w:t xml:space="preserve">        &lt;xs:annotation&gt;</w:t>
                  </w:r>
                </w:p>
                <w:p w14:paraId="5825BEF7" w14:textId="77777777" w:rsidR="00C70867" w:rsidRPr="00FA7B78" w:rsidRDefault="00C70867" w:rsidP="00C70867">
                  <w:pPr>
                    <w:pStyle w:val="ListParagraph"/>
                    <w:spacing w:after="240"/>
                    <w:ind w:left="360"/>
                    <w:rPr>
                      <w:i/>
                      <w:iCs/>
                      <w:szCs w:val="22"/>
                      <w:lang w:val="fr-BE"/>
                    </w:rPr>
                  </w:pPr>
                  <w:r w:rsidRPr="0027502F">
                    <w:rPr>
                      <w:i/>
                      <w:iCs/>
                      <w:szCs w:val="22"/>
                    </w:rPr>
                    <w:t xml:space="preserve">          </w:t>
                  </w:r>
                  <w:r w:rsidRPr="00FA7B78">
                    <w:rPr>
                      <w:i/>
                      <w:iCs/>
                      <w:szCs w:val="22"/>
                      <w:lang w:val="fr-BE"/>
                    </w:rPr>
                    <w:t>&lt;xs:documentation&gt;(reserved)&lt;/xs:documentation&gt;</w:t>
                  </w:r>
                </w:p>
                <w:p w14:paraId="3B1BE871" w14:textId="77777777" w:rsidR="00C70867" w:rsidRPr="0027502F" w:rsidRDefault="00C70867" w:rsidP="00C70867">
                  <w:pPr>
                    <w:pStyle w:val="ListParagraph"/>
                    <w:spacing w:after="240"/>
                    <w:ind w:left="360"/>
                    <w:rPr>
                      <w:i/>
                      <w:iCs/>
                      <w:szCs w:val="22"/>
                    </w:rPr>
                  </w:pPr>
                  <w:r w:rsidRPr="00FA7B78">
                    <w:rPr>
                      <w:i/>
                      <w:iCs/>
                      <w:szCs w:val="22"/>
                      <w:lang w:val="fr-BE"/>
                    </w:rPr>
                    <w:t xml:space="preserve">        </w:t>
                  </w:r>
                  <w:r w:rsidRPr="0027502F">
                    <w:rPr>
                      <w:i/>
                      <w:iCs/>
                      <w:szCs w:val="22"/>
                    </w:rPr>
                    <w:t>&lt;/xs:annotation&gt;</w:t>
                  </w:r>
                </w:p>
                <w:p w14:paraId="38B1014E" w14:textId="77777777" w:rsidR="00C70867" w:rsidRPr="0027502F" w:rsidRDefault="00C70867" w:rsidP="00C70867">
                  <w:pPr>
                    <w:pStyle w:val="ListParagraph"/>
                    <w:spacing w:after="240"/>
                    <w:ind w:left="360"/>
                    <w:rPr>
                      <w:i/>
                      <w:iCs/>
                      <w:szCs w:val="22"/>
                    </w:rPr>
                  </w:pPr>
                  <w:r w:rsidRPr="0027502F">
                    <w:rPr>
                      <w:i/>
                      <w:iCs/>
                      <w:szCs w:val="22"/>
                    </w:rPr>
                    <w:t xml:space="preserve">      &lt;/xs:enumeration&gt;</w:t>
                  </w:r>
                </w:p>
                <w:p w14:paraId="798BE766" w14:textId="77777777" w:rsidR="00C70867" w:rsidRPr="0027502F" w:rsidRDefault="00C70867" w:rsidP="00C70867">
                  <w:pPr>
                    <w:pStyle w:val="ListParagraph"/>
                    <w:spacing w:after="240"/>
                    <w:ind w:left="360"/>
                    <w:rPr>
                      <w:i/>
                      <w:iCs/>
                      <w:szCs w:val="22"/>
                    </w:rPr>
                  </w:pPr>
                  <w:r w:rsidRPr="0027502F">
                    <w:rPr>
                      <w:i/>
                      <w:iCs/>
                      <w:szCs w:val="22"/>
                    </w:rPr>
                    <w:t xml:space="preserve">    &lt;/xs:restriction&gt;</w:t>
                  </w:r>
                </w:p>
                <w:p w14:paraId="07391AA3" w14:textId="77777777" w:rsidR="00C70867" w:rsidRPr="0027502F" w:rsidRDefault="00C70867" w:rsidP="00C70867">
                  <w:pPr>
                    <w:pStyle w:val="ListParagraph"/>
                    <w:spacing w:after="240"/>
                    <w:ind w:left="360"/>
                    <w:rPr>
                      <w:i/>
                      <w:iCs/>
                      <w:szCs w:val="22"/>
                    </w:rPr>
                  </w:pPr>
                  <w:r w:rsidRPr="0027502F">
                    <w:rPr>
                      <w:i/>
                      <w:iCs/>
                      <w:szCs w:val="22"/>
                    </w:rPr>
                    <w:t xml:space="preserve">  &lt;/xs:simpleType&gt;</w:t>
                  </w:r>
                </w:p>
                <w:p w14:paraId="34BF85F4" w14:textId="77777777" w:rsidR="00C70867" w:rsidRPr="0027502F" w:rsidRDefault="00C70867" w:rsidP="00C70867">
                  <w:pPr>
                    <w:pStyle w:val="ListParagraph"/>
                    <w:spacing w:after="240"/>
                    <w:ind w:left="360"/>
                    <w:rPr>
                      <w:i/>
                      <w:szCs w:val="22"/>
                      <w:lang w:eastAsia="el-GR"/>
                    </w:rPr>
                  </w:pPr>
                  <w:r w:rsidRPr="0027502F">
                    <w:rPr>
                      <w:i/>
                      <w:szCs w:val="22"/>
                      <w:lang w:eastAsia="el-GR"/>
                    </w:rPr>
                    <w:t>…”</w:t>
                  </w:r>
                </w:p>
                <w:p w14:paraId="3282B7F6" w14:textId="77777777" w:rsidR="00C70867" w:rsidRPr="0027502F" w:rsidRDefault="00C70867" w:rsidP="00C70867">
                  <w:pPr>
                    <w:pStyle w:val="ListParagraph"/>
                    <w:spacing w:after="240"/>
                    <w:ind w:left="1800"/>
                    <w:rPr>
                      <w:b/>
                      <w:bCs/>
                      <w:szCs w:val="22"/>
                    </w:rPr>
                  </w:pPr>
                </w:p>
                <w:p w14:paraId="5BD8156F" w14:textId="77777777" w:rsidR="00C70867" w:rsidRPr="0027502F" w:rsidRDefault="00C70867" w:rsidP="00B03D74">
                  <w:pPr>
                    <w:pStyle w:val="ListParagraph"/>
                    <w:numPr>
                      <w:ilvl w:val="2"/>
                      <w:numId w:val="72"/>
                    </w:numPr>
                    <w:spacing w:after="240"/>
                    <w:jc w:val="left"/>
                    <w:rPr>
                      <w:b/>
                      <w:bCs/>
                      <w:szCs w:val="22"/>
                    </w:rPr>
                  </w:pPr>
                  <w:r w:rsidRPr="0027502F">
                    <w:rPr>
                      <w:szCs w:val="22"/>
                    </w:rPr>
                    <w:t>TC93 will be updated as follows:</w:t>
                  </w:r>
                </w:p>
                <w:p w14:paraId="0BBB1E97" w14:textId="77777777" w:rsidR="00C70867" w:rsidRPr="0027502F" w:rsidRDefault="00C70867" w:rsidP="00C70867">
                  <w:pPr>
                    <w:pStyle w:val="ListParagraph"/>
                    <w:spacing w:after="240"/>
                    <w:ind w:left="360"/>
                    <w:rPr>
                      <w:szCs w:val="22"/>
                    </w:rPr>
                  </w:pPr>
                  <w:r w:rsidRPr="0027502F">
                    <w:rPr>
                      <w:i/>
                      <w:szCs w:val="22"/>
                      <w:lang w:eastAsia="el-GR"/>
                    </w:rPr>
                    <w:t>“…</w:t>
                  </w:r>
                </w:p>
                <w:p w14:paraId="24914379" w14:textId="77777777" w:rsidR="00C70867" w:rsidRPr="0027502F" w:rsidRDefault="00C70867" w:rsidP="00C70867">
                  <w:pPr>
                    <w:pStyle w:val="ListParagraph"/>
                    <w:spacing w:after="240"/>
                    <w:ind w:left="360"/>
                    <w:rPr>
                      <w:i/>
                      <w:iCs/>
                      <w:szCs w:val="22"/>
                    </w:rPr>
                  </w:pPr>
                  <w:r w:rsidRPr="0027502F">
                    <w:rPr>
                      <w:i/>
                      <w:iCs/>
                      <w:szCs w:val="22"/>
                    </w:rPr>
                    <w:t>&lt;!--=========================================--&gt;</w:t>
                  </w:r>
                </w:p>
                <w:p w14:paraId="73D650C5" w14:textId="77777777" w:rsidR="00C70867" w:rsidRPr="0027502F" w:rsidRDefault="00C70867" w:rsidP="00C70867">
                  <w:pPr>
                    <w:pStyle w:val="ListParagraph"/>
                    <w:spacing w:after="240"/>
                    <w:ind w:left="360"/>
                    <w:rPr>
                      <w:i/>
                      <w:iCs/>
                      <w:szCs w:val="22"/>
                    </w:rPr>
                  </w:pPr>
                  <w:r w:rsidRPr="0027502F">
                    <w:rPr>
                      <w:i/>
                      <w:iCs/>
                      <w:szCs w:val="22"/>
                    </w:rPr>
                    <w:t xml:space="preserve">  &lt;!--===== ACO Reminder Message Type=====--&gt;</w:t>
                  </w:r>
                </w:p>
                <w:p w14:paraId="7FE59145" w14:textId="77777777" w:rsidR="00C70867" w:rsidRPr="0027502F" w:rsidRDefault="00C70867" w:rsidP="00C70867">
                  <w:pPr>
                    <w:pStyle w:val="ListParagraph"/>
                    <w:spacing w:after="240"/>
                    <w:ind w:left="360"/>
                    <w:rPr>
                      <w:i/>
                      <w:iCs/>
                      <w:szCs w:val="22"/>
                    </w:rPr>
                  </w:pPr>
                  <w:r w:rsidRPr="0027502F">
                    <w:rPr>
                      <w:i/>
                      <w:iCs/>
                      <w:szCs w:val="22"/>
                    </w:rPr>
                    <w:t xml:space="preserve">  &lt;!--=========================================--&gt;</w:t>
                  </w:r>
                </w:p>
                <w:p w14:paraId="25030013" w14:textId="77777777" w:rsidR="00C70867" w:rsidRPr="0027502F" w:rsidRDefault="00C70867" w:rsidP="00C70867">
                  <w:pPr>
                    <w:pStyle w:val="ListParagraph"/>
                    <w:spacing w:after="240"/>
                    <w:ind w:left="360"/>
                    <w:rPr>
                      <w:i/>
                      <w:iCs/>
                      <w:szCs w:val="22"/>
                    </w:rPr>
                  </w:pPr>
                  <w:r w:rsidRPr="0027502F">
                    <w:rPr>
                      <w:i/>
                      <w:szCs w:val="22"/>
                      <w:lang w:eastAsia="el-GR"/>
                    </w:rPr>
                    <w:t xml:space="preserve"> …..</w:t>
                  </w:r>
                </w:p>
                <w:p w14:paraId="7F26A40D" w14:textId="77777777" w:rsidR="00C70867" w:rsidRPr="0027502F" w:rsidRDefault="00C70867" w:rsidP="00C70867">
                  <w:pPr>
                    <w:pStyle w:val="ListParagraph"/>
                    <w:spacing w:after="240"/>
                    <w:ind w:left="360"/>
                    <w:rPr>
                      <w:i/>
                      <w:iCs/>
                      <w:szCs w:val="22"/>
                    </w:rPr>
                  </w:pPr>
                  <w:r w:rsidRPr="0027502F">
                    <w:rPr>
                      <w:i/>
                      <w:iCs/>
                      <w:szCs w:val="22"/>
                    </w:rPr>
                    <w:t xml:space="preserve">      &lt;xs:enumeration value="2"&gt;</w:t>
                  </w:r>
                </w:p>
                <w:p w14:paraId="08708E0C" w14:textId="77777777" w:rsidR="00C70867" w:rsidRPr="0027502F" w:rsidRDefault="00C70867" w:rsidP="00C70867">
                  <w:pPr>
                    <w:pStyle w:val="ListParagraph"/>
                    <w:spacing w:after="240"/>
                    <w:ind w:left="360"/>
                    <w:rPr>
                      <w:i/>
                      <w:iCs/>
                      <w:szCs w:val="22"/>
                    </w:rPr>
                  </w:pPr>
                  <w:r w:rsidRPr="0027502F">
                    <w:rPr>
                      <w:i/>
                      <w:iCs/>
                      <w:szCs w:val="22"/>
                    </w:rPr>
                    <w:t xml:space="preserve">        &lt;xs:annotation&gt;</w:t>
                  </w:r>
                </w:p>
                <w:p w14:paraId="610617A2" w14:textId="77777777" w:rsidR="00C70867" w:rsidRPr="00FA7B78" w:rsidRDefault="00C70867" w:rsidP="00C70867">
                  <w:pPr>
                    <w:pStyle w:val="ListParagraph"/>
                    <w:spacing w:after="240"/>
                    <w:ind w:left="360"/>
                    <w:rPr>
                      <w:i/>
                      <w:iCs/>
                      <w:szCs w:val="22"/>
                      <w:lang w:val="fr-BE"/>
                    </w:rPr>
                  </w:pPr>
                  <w:r w:rsidRPr="0027502F">
                    <w:rPr>
                      <w:i/>
                      <w:iCs/>
                      <w:szCs w:val="22"/>
                    </w:rPr>
                    <w:t xml:space="preserve">          </w:t>
                  </w:r>
                  <w:r w:rsidRPr="00FA7B78">
                    <w:rPr>
                      <w:i/>
                      <w:iCs/>
                      <w:szCs w:val="22"/>
                      <w:lang w:val="fr-BE"/>
                    </w:rPr>
                    <w:t>&lt;xs:documentation&gt;(reserved)&lt;/xs:documentation&gt;</w:t>
                  </w:r>
                </w:p>
                <w:p w14:paraId="41C5814F" w14:textId="77777777" w:rsidR="00C70867" w:rsidRPr="0027502F" w:rsidRDefault="00C70867" w:rsidP="00C70867">
                  <w:pPr>
                    <w:pStyle w:val="ListParagraph"/>
                    <w:spacing w:after="240"/>
                    <w:ind w:left="360"/>
                    <w:rPr>
                      <w:i/>
                      <w:iCs/>
                      <w:szCs w:val="22"/>
                    </w:rPr>
                  </w:pPr>
                  <w:r w:rsidRPr="00FA7B78">
                    <w:rPr>
                      <w:i/>
                      <w:iCs/>
                      <w:szCs w:val="22"/>
                      <w:lang w:val="fr-BE"/>
                    </w:rPr>
                    <w:t xml:space="preserve">        </w:t>
                  </w:r>
                  <w:r w:rsidRPr="0027502F">
                    <w:rPr>
                      <w:i/>
                      <w:iCs/>
                      <w:szCs w:val="22"/>
                    </w:rPr>
                    <w:t>&lt;/xs:annotation&gt;</w:t>
                  </w:r>
                </w:p>
                <w:p w14:paraId="50FE9D46" w14:textId="77777777" w:rsidR="00C70867" w:rsidRPr="0027502F" w:rsidRDefault="00C70867" w:rsidP="00C70867">
                  <w:pPr>
                    <w:pStyle w:val="ListParagraph"/>
                    <w:spacing w:after="240"/>
                    <w:ind w:left="360"/>
                    <w:rPr>
                      <w:i/>
                      <w:iCs/>
                      <w:szCs w:val="22"/>
                    </w:rPr>
                  </w:pPr>
                  <w:r w:rsidRPr="0027502F">
                    <w:rPr>
                      <w:i/>
                      <w:iCs/>
                      <w:szCs w:val="22"/>
                    </w:rPr>
                    <w:t xml:space="preserve">      &lt;/xs:enumeration&gt;</w:t>
                  </w:r>
                </w:p>
                <w:p w14:paraId="52E45DA5" w14:textId="77777777" w:rsidR="00C70867" w:rsidRPr="0027502F" w:rsidRDefault="00C70867" w:rsidP="00C70867">
                  <w:pPr>
                    <w:pStyle w:val="ListParagraph"/>
                    <w:spacing w:after="240"/>
                    <w:ind w:left="360"/>
                    <w:rPr>
                      <w:i/>
                      <w:iCs/>
                      <w:szCs w:val="22"/>
                    </w:rPr>
                  </w:pPr>
                  <w:r w:rsidRPr="0027502F">
                    <w:rPr>
                      <w:i/>
                      <w:iCs/>
                      <w:szCs w:val="22"/>
                    </w:rPr>
                    <w:t xml:space="preserve">    &lt;/xs:restriction&gt;</w:t>
                  </w:r>
                </w:p>
                <w:p w14:paraId="1DE96D44" w14:textId="77777777" w:rsidR="00C70867" w:rsidRPr="0027502F" w:rsidRDefault="00C70867" w:rsidP="00C70867">
                  <w:pPr>
                    <w:pStyle w:val="ListParagraph"/>
                    <w:spacing w:after="240"/>
                    <w:ind w:left="360"/>
                    <w:rPr>
                      <w:i/>
                      <w:iCs/>
                      <w:szCs w:val="22"/>
                    </w:rPr>
                  </w:pPr>
                  <w:r w:rsidRPr="0027502F">
                    <w:rPr>
                      <w:i/>
                      <w:iCs/>
                      <w:szCs w:val="22"/>
                    </w:rPr>
                    <w:t xml:space="preserve">  &lt;/xs:simpleType&gt;</w:t>
                  </w:r>
                </w:p>
                <w:p w14:paraId="1F1199E1" w14:textId="77777777" w:rsidR="00C70867" w:rsidRPr="0027502F" w:rsidRDefault="00C70867" w:rsidP="00C70867">
                  <w:pPr>
                    <w:pStyle w:val="ListParagraph"/>
                    <w:spacing w:after="240"/>
                    <w:ind w:left="360"/>
                    <w:rPr>
                      <w:i/>
                      <w:szCs w:val="22"/>
                      <w:lang w:eastAsia="el-GR"/>
                    </w:rPr>
                  </w:pPr>
                  <w:r w:rsidRPr="0027502F">
                    <w:rPr>
                      <w:i/>
                      <w:szCs w:val="22"/>
                      <w:lang w:eastAsia="el-GR"/>
                    </w:rPr>
                    <w:t>…”</w:t>
                  </w:r>
                </w:p>
                <w:p w14:paraId="01490DDB" w14:textId="77777777" w:rsidR="00C70867" w:rsidRPr="0027502F" w:rsidRDefault="00C70867" w:rsidP="00C70867">
                  <w:pPr>
                    <w:pStyle w:val="ListParagraph"/>
                    <w:spacing w:after="240"/>
                    <w:ind w:left="1800"/>
                    <w:rPr>
                      <w:b/>
                      <w:bCs/>
                      <w:szCs w:val="22"/>
                    </w:rPr>
                  </w:pPr>
                </w:p>
                <w:p w14:paraId="6AA5381D" w14:textId="77777777" w:rsidR="00C70867" w:rsidRPr="0027502F" w:rsidRDefault="00C70867" w:rsidP="00B03D74">
                  <w:pPr>
                    <w:pStyle w:val="ListParagraph"/>
                    <w:numPr>
                      <w:ilvl w:val="2"/>
                      <w:numId w:val="72"/>
                    </w:numPr>
                    <w:spacing w:after="240"/>
                    <w:jc w:val="left"/>
                    <w:rPr>
                      <w:b/>
                      <w:bCs/>
                      <w:szCs w:val="22"/>
                    </w:rPr>
                  </w:pPr>
                  <w:r w:rsidRPr="0027502F">
                    <w:rPr>
                      <w:szCs w:val="22"/>
                    </w:rPr>
                    <w:lastRenderedPageBreak/>
                    <w:t>TC91 will be deleted:</w:t>
                  </w:r>
                </w:p>
                <w:p w14:paraId="5F669B28" w14:textId="77777777" w:rsidR="00C70867" w:rsidRPr="0027502F" w:rsidRDefault="00C70867" w:rsidP="00C70867">
                  <w:pPr>
                    <w:pStyle w:val="ListParagraph"/>
                    <w:spacing w:after="240"/>
                    <w:ind w:left="360"/>
                    <w:rPr>
                      <w:szCs w:val="22"/>
                    </w:rPr>
                  </w:pPr>
                  <w:r w:rsidRPr="0027502F">
                    <w:rPr>
                      <w:i/>
                      <w:szCs w:val="22"/>
                      <w:lang w:eastAsia="el-GR"/>
                    </w:rPr>
                    <w:t>“…</w:t>
                  </w:r>
                </w:p>
                <w:p w14:paraId="7E5B450A" w14:textId="77777777" w:rsidR="00C70867" w:rsidRPr="0027502F" w:rsidRDefault="00C70867" w:rsidP="00C70867">
                  <w:pPr>
                    <w:pStyle w:val="ListParagraph"/>
                    <w:spacing w:after="240"/>
                    <w:ind w:left="1800"/>
                    <w:rPr>
                      <w:b/>
                      <w:bCs/>
                      <w:szCs w:val="22"/>
                    </w:rPr>
                  </w:pPr>
                </w:p>
                <w:p w14:paraId="0E7485F9" w14:textId="77777777" w:rsidR="00C70867" w:rsidRPr="0027502F" w:rsidRDefault="00C70867" w:rsidP="00C70867">
                  <w:pPr>
                    <w:pStyle w:val="ListParagraph"/>
                    <w:spacing w:after="240"/>
                    <w:ind w:left="0"/>
                    <w:rPr>
                      <w:i/>
                      <w:iCs/>
                      <w:strike/>
                      <w:szCs w:val="22"/>
                    </w:rPr>
                  </w:pPr>
                  <w:r w:rsidRPr="0027502F">
                    <w:rPr>
                      <w:i/>
                      <w:iCs/>
                      <w:strike/>
                      <w:szCs w:val="22"/>
                    </w:rPr>
                    <w:t>&lt;!--=========================================--&gt;</w:t>
                  </w:r>
                </w:p>
                <w:p w14:paraId="27446651" w14:textId="77777777" w:rsidR="00C70867" w:rsidRPr="0027502F" w:rsidRDefault="00C70867" w:rsidP="00C70867">
                  <w:pPr>
                    <w:pStyle w:val="ListParagraph"/>
                    <w:spacing w:after="240"/>
                    <w:ind w:left="0"/>
                    <w:rPr>
                      <w:i/>
                      <w:iCs/>
                      <w:strike/>
                      <w:szCs w:val="22"/>
                    </w:rPr>
                  </w:pPr>
                  <w:r w:rsidRPr="0027502F">
                    <w:rPr>
                      <w:i/>
                      <w:iCs/>
                      <w:strike/>
                      <w:szCs w:val="22"/>
                    </w:rPr>
                    <w:t xml:space="preserve">  &lt;!--===== History Request Scope Type =====--&gt;</w:t>
                  </w:r>
                </w:p>
                <w:p w14:paraId="0616087F" w14:textId="77777777" w:rsidR="00C70867" w:rsidRPr="0027502F" w:rsidRDefault="00C70867" w:rsidP="00C70867">
                  <w:pPr>
                    <w:pStyle w:val="ListParagraph"/>
                    <w:spacing w:after="240"/>
                    <w:ind w:left="0"/>
                    <w:rPr>
                      <w:i/>
                      <w:iCs/>
                      <w:strike/>
                      <w:szCs w:val="22"/>
                    </w:rPr>
                  </w:pPr>
                  <w:r w:rsidRPr="0027502F">
                    <w:rPr>
                      <w:i/>
                      <w:iCs/>
                      <w:strike/>
                      <w:szCs w:val="22"/>
                    </w:rPr>
                    <w:t xml:space="preserve">  &lt;!--=========================================--&gt;</w:t>
                  </w:r>
                </w:p>
                <w:p w14:paraId="1650A62A" w14:textId="77777777" w:rsidR="00C70867" w:rsidRPr="0027502F" w:rsidRDefault="00C70867" w:rsidP="00C70867">
                  <w:pPr>
                    <w:pStyle w:val="ListParagraph"/>
                    <w:spacing w:after="240"/>
                    <w:ind w:left="0"/>
                    <w:rPr>
                      <w:i/>
                      <w:iCs/>
                      <w:strike/>
                      <w:szCs w:val="22"/>
                    </w:rPr>
                  </w:pPr>
                  <w:r w:rsidRPr="0027502F">
                    <w:rPr>
                      <w:i/>
                      <w:iCs/>
                      <w:strike/>
                      <w:szCs w:val="22"/>
                    </w:rPr>
                    <w:t xml:space="preserve">  &lt;xs:simpleType name="HistoryRequestScopeType"&gt;</w:t>
                  </w:r>
                </w:p>
                <w:p w14:paraId="2F034B50"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2C6CFC6D" w14:textId="77777777" w:rsidR="00C70867" w:rsidRPr="0027502F" w:rsidRDefault="00C70867" w:rsidP="00C70867">
                  <w:pPr>
                    <w:pStyle w:val="ListParagraph"/>
                    <w:spacing w:after="240"/>
                    <w:ind w:left="0"/>
                    <w:rPr>
                      <w:i/>
                      <w:iCs/>
                      <w:strike/>
                      <w:szCs w:val="22"/>
                    </w:rPr>
                  </w:pPr>
                  <w:r w:rsidRPr="0027502F">
                    <w:rPr>
                      <w:i/>
                      <w:iCs/>
                      <w:strike/>
                      <w:szCs w:val="22"/>
                    </w:rPr>
                    <w:t xml:space="preserve">      &lt;xs:documentation&gt;History Request Scope Type&lt;/xs:documentation&gt;</w:t>
                  </w:r>
                </w:p>
                <w:p w14:paraId="6C1CBC8F"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257AA76C" w14:textId="77777777" w:rsidR="00C70867" w:rsidRPr="0027502F" w:rsidRDefault="00C70867" w:rsidP="00C70867">
                  <w:pPr>
                    <w:pStyle w:val="ListParagraph"/>
                    <w:spacing w:after="240"/>
                    <w:ind w:left="0"/>
                    <w:rPr>
                      <w:i/>
                      <w:iCs/>
                      <w:strike/>
                      <w:szCs w:val="22"/>
                    </w:rPr>
                  </w:pPr>
                  <w:r w:rsidRPr="0027502F">
                    <w:rPr>
                      <w:i/>
                      <w:iCs/>
                      <w:strike/>
                      <w:szCs w:val="22"/>
                    </w:rPr>
                    <w:t xml:space="preserve">    &lt;xs:restriction base="xs:nonNegativeInteger"&gt;</w:t>
                  </w:r>
                </w:p>
                <w:p w14:paraId="6D759C3E"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 value="1"&gt;</w:t>
                  </w:r>
                </w:p>
                <w:p w14:paraId="53F7F7B3"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6AE66D8F" w14:textId="77777777" w:rsidR="00C70867" w:rsidRPr="0027502F" w:rsidRDefault="00C70867" w:rsidP="00C70867">
                  <w:pPr>
                    <w:pStyle w:val="ListParagraph"/>
                    <w:spacing w:after="240"/>
                    <w:ind w:left="0"/>
                    <w:rPr>
                      <w:i/>
                      <w:iCs/>
                      <w:strike/>
                      <w:szCs w:val="22"/>
                    </w:rPr>
                  </w:pPr>
                  <w:r w:rsidRPr="0027502F">
                    <w:rPr>
                      <w:i/>
                      <w:iCs/>
                      <w:strike/>
                      <w:szCs w:val="22"/>
                    </w:rPr>
                    <w:t xml:space="preserve">          &lt;xs:documentation&gt;Applicable data at a given date set by the &amp;lt;Scope Date&amp;gt;&lt;/xs:documentation&gt;</w:t>
                  </w:r>
                </w:p>
                <w:p w14:paraId="2505F77E"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70F47004"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&lt;/xs:enumeration&gt;</w:t>
                  </w:r>
                </w:p>
                <w:p w14:paraId="6C7A4216"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 value="2"&gt;</w:t>
                  </w:r>
                </w:p>
                <w:p w14:paraId="294630EB"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04CF62A5" w14:textId="77777777" w:rsidR="00C70867" w:rsidRPr="0027502F" w:rsidRDefault="00C70867" w:rsidP="00C70867">
                  <w:pPr>
                    <w:pStyle w:val="ListParagraph"/>
                    <w:spacing w:after="240"/>
                    <w:ind w:left="0"/>
                    <w:rPr>
                      <w:i/>
                      <w:iCs/>
                      <w:strike/>
                      <w:szCs w:val="22"/>
                    </w:rPr>
                  </w:pPr>
                  <w:r w:rsidRPr="0027502F">
                    <w:rPr>
                      <w:i/>
                      <w:iCs/>
                      <w:strike/>
                      <w:szCs w:val="22"/>
                    </w:rPr>
                    <w:t xml:space="preserve">          &lt;xs:documentation&gt;History of data since a given date set by the &amp;lt;Scope Date&amp;gt;&lt;/xs:documentation&gt;</w:t>
                  </w:r>
                </w:p>
                <w:p w14:paraId="2307FB0E"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04371AE3"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&lt;/xs:enumeration&gt;</w:t>
                  </w:r>
                </w:p>
                <w:p w14:paraId="510F1EED"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 value="3"&gt;</w:t>
                  </w:r>
                </w:p>
                <w:p w14:paraId="4C22473C"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5A139A2B" w14:textId="77777777" w:rsidR="00C70867" w:rsidRPr="0027502F" w:rsidRDefault="00C70867" w:rsidP="00C70867">
                  <w:pPr>
                    <w:pStyle w:val="ListParagraph"/>
                    <w:spacing w:after="240"/>
                    <w:ind w:left="0"/>
                    <w:rPr>
                      <w:i/>
                      <w:iCs/>
                      <w:strike/>
                      <w:szCs w:val="22"/>
                    </w:rPr>
                  </w:pPr>
                  <w:r w:rsidRPr="0027502F">
                    <w:rPr>
                      <w:i/>
                      <w:iCs/>
                      <w:strike/>
                      <w:szCs w:val="22"/>
                    </w:rPr>
                    <w:t xml:space="preserve">          &lt;xs:documentation&gt;Complete history of data&lt;/xs:documentation&gt;</w:t>
                  </w:r>
                </w:p>
                <w:p w14:paraId="3D0E4780" w14:textId="77777777" w:rsidR="00C70867" w:rsidRPr="0027502F" w:rsidRDefault="00C70867" w:rsidP="00C70867">
                  <w:pPr>
                    <w:pStyle w:val="ListParagraph"/>
                    <w:spacing w:after="240"/>
                    <w:ind w:left="0"/>
                    <w:rPr>
                      <w:i/>
                      <w:iCs/>
                      <w:strike/>
                      <w:szCs w:val="22"/>
                    </w:rPr>
                  </w:pPr>
                  <w:r w:rsidRPr="0027502F">
                    <w:rPr>
                      <w:i/>
                      <w:iCs/>
                      <w:strike/>
                      <w:szCs w:val="22"/>
                    </w:rPr>
                    <w:t xml:space="preserve">        &lt;/xs:annotation&gt;</w:t>
                  </w:r>
                </w:p>
                <w:p w14:paraId="67D9D835" w14:textId="77777777" w:rsidR="00C70867" w:rsidRPr="0027502F" w:rsidRDefault="00C70867" w:rsidP="00C70867">
                  <w:pPr>
                    <w:pStyle w:val="ListParagraph"/>
                    <w:spacing w:after="240"/>
                    <w:ind w:left="0"/>
                    <w:rPr>
                      <w:i/>
                      <w:iCs/>
                      <w:strike/>
                      <w:szCs w:val="22"/>
                    </w:rPr>
                  </w:pPr>
                  <w:r w:rsidRPr="0027502F">
                    <w:rPr>
                      <w:i/>
                      <w:iCs/>
                      <w:strike/>
                      <w:szCs w:val="22"/>
                    </w:rPr>
                    <w:t xml:space="preserve">      &lt;/xs:enumeration&gt;</w:t>
                  </w:r>
                </w:p>
                <w:p w14:paraId="2B4859DF" w14:textId="77777777" w:rsidR="00C70867" w:rsidRPr="0027502F" w:rsidRDefault="00C70867" w:rsidP="00C70867">
                  <w:pPr>
                    <w:pStyle w:val="ListParagraph"/>
                    <w:spacing w:after="240"/>
                    <w:ind w:left="0"/>
                    <w:rPr>
                      <w:i/>
                      <w:iCs/>
                      <w:strike/>
                      <w:szCs w:val="22"/>
                    </w:rPr>
                  </w:pPr>
                  <w:r w:rsidRPr="0027502F">
                    <w:rPr>
                      <w:i/>
                      <w:iCs/>
                      <w:strike/>
                      <w:szCs w:val="22"/>
                    </w:rPr>
                    <w:t xml:space="preserve">    &lt;/xs:restriction&gt;</w:t>
                  </w:r>
                </w:p>
                <w:p w14:paraId="11AC9A14" w14:textId="77777777" w:rsidR="00C70867" w:rsidRPr="0027502F" w:rsidRDefault="00C70867" w:rsidP="00C70867">
                  <w:pPr>
                    <w:pStyle w:val="ListParagraph"/>
                    <w:spacing w:after="240"/>
                    <w:ind w:left="0"/>
                    <w:rPr>
                      <w:i/>
                      <w:iCs/>
                      <w:strike/>
                      <w:szCs w:val="22"/>
                    </w:rPr>
                  </w:pPr>
                  <w:r w:rsidRPr="0027502F">
                    <w:rPr>
                      <w:i/>
                      <w:iCs/>
                      <w:strike/>
                      <w:szCs w:val="22"/>
                    </w:rPr>
                    <w:t xml:space="preserve">  &lt;/xs:simpleType&gt;</w:t>
                  </w:r>
                </w:p>
                <w:p w14:paraId="259FB17B" w14:textId="77777777" w:rsidR="00C70867" w:rsidRPr="0027502F" w:rsidRDefault="00C70867" w:rsidP="00C70867">
                  <w:pPr>
                    <w:pStyle w:val="ListParagraph"/>
                    <w:spacing w:after="240"/>
                    <w:ind w:left="360"/>
                    <w:rPr>
                      <w:i/>
                      <w:szCs w:val="22"/>
                      <w:lang w:eastAsia="el-GR"/>
                    </w:rPr>
                  </w:pPr>
                  <w:r w:rsidRPr="0027502F">
                    <w:rPr>
                      <w:i/>
                      <w:szCs w:val="22"/>
                      <w:lang w:eastAsia="el-GR"/>
                    </w:rPr>
                    <w:t>…”</w:t>
                  </w:r>
                </w:p>
              </w:tc>
            </w:tr>
            <w:tr w:rsidR="00C70867" w:rsidRPr="0027502F" w14:paraId="126FDD0B"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517D78"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C4725DC" w14:textId="77777777" w:rsidR="00C70867" w:rsidRPr="0027502F" w:rsidRDefault="00C70867" w:rsidP="00C70867">
                  <w:pPr>
                    <w:spacing w:after="0" w:line="276" w:lineRule="auto"/>
                    <w:rPr>
                      <w:szCs w:val="22"/>
                    </w:rPr>
                  </w:pPr>
                  <w:r w:rsidRPr="0027502F">
                    <w:rPr>
                      <w:szCs w:val="22"/>
                    </w:rPr>
                    <w:t>Specification Documents:</w:t>
                  </w:r>
                </w:p>
                <w:p w14:paraId="4084246A"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(Medium);</w:t>
                  </w:r>
                </w:p>
                <w:p w14:paraId="2875D8E4"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Medium</w:t>
                  </w:r>
                  <w:r w:rsidRPr="0027502F">
                    <w:rPr>
                      <w:rFonts w:ascii="Times New Roman" w:hAnsi="Times New Roman" w:cs="Times New Roman"/>
                      <w:sz w:val="22"/>
                      <w:szCs w:val="22"/>
                    </w:rPr>
                    <w:t>);</w:t>
                  </w:r>
                </w:p>
                <w:p w14:paraId="4C0E6943"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4 (</w:t>
                  </w:r>
                  <w:r w:rsidRPr="0027502F">
                    <w:rPr>
                      <w:rFonts w:ascii="Times New Roman" w:hAnsi="Times New Roman" w:cs="Times New Roman"/>
                      <w:sz w:val="22"/>
                      <w:szCs w:val="22"/>
                      <w:lang w:val="nn-NO"/>
                    </w:rPr>
                    <w:t>Medium</w:t>
                  </w:r>
                  <w:r w:rsidRPr="0027502F">
                    <w:rPr>
                      <w:rFonts w:ascii="Times New Roman" w:hAnsi="Times New Roman" w:cs="Times New Roman"/>
                      <w:sz w:val="22"/>
                      <w:szCs w:val="22"/>
                    </w:rPr>
                    <w:t>).</w:t>
                  </w:r>
                </w:p>
                <w:p w14:paraId="5FE8FF49" w14:textId="77777777" w:rsidR="00C70867" w:rsidRPr="0027502F" w:rsidRDefault="00C70867" w:rsidP="00C70867">
                  <w:pPr>
                    <w:spacing w:after="0" w:line="276" w:lineRule="auto"/>
                    <w:rPr>
                      <w:szCs w:val="22"/>
                    </w:rPr>
                  </w:pPr>
                </w:p>
                <w:p w14:paraId="08968C75" w14:textId="77777777" w:rsidR="00C70867" w:rsidRPr="0027502F" w:rsidRDefault="00C70867" w:rsidP="00C70867">
                  <w:pPr>
                    <w:spacing w:after="0" w:line="276" w:lineRule="auto"/>
                    <w:rPr>
                      <w:szCs w:val="22"/>
                    </w:rPr>
                  </w:pPr>
                  <w:r w:rsidRPr="0027502F">
                    <w:rPr>
                      <w:szCs w:val="22"/>
                    </w:rPr>
                    <w:t>CDEAs:</w:t>
                  </w:r>
                </w:p>
                <w:p w14:paraId="12971E6D" w14:textId="4174D0F2"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w:t>
                  </w:r>
                  <w:r w:rsidR="00F33786" w:rsidRPr="0027502F">
                    <w:rPr>
                      <w:rFonts w:ascii="Times New Roman" w:hAnsi="Times New Roman" w:cs="Times New Roman"/>
                      <w:sz w:val="22"/>
                      <w:szCs w:val="22"/>
                    </w:rPr>
                    <w:t>None</w:t>
                  </w:r>
                  <w:r w:rsidRPr="0027502F">
                    <w:rPr>
                      <w:rFonts w:ascii="Times New Roman" w:hAnsi="Times New Roman" w:cs="Times New Roman"/>
                      <w:sz w:val="22"/>
                      <w:szCs w:val="22"/>
                    </w:rPr>
                    <w:t>);</w:t>
                  </w:r>
                </w:p>
                <w:p w14:paraId="4A76FEBC"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5217428B"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(High).</w:t>
                  </w:r>
                </w:p>
                <w:p w14:paraId="6160BCF0" w14:textId="77777777" w:rsidR="00C70867" w:rsidRPr="0027502F" w:rsidRDefault="00C70867" w:rsidP="00C70867">
                  <w:pPr>
                    <w:spacing w:after="0" w:line="276" w:lineRule="auto"/>
                    <w:rPr>
                      <w:szCs w:val="22"/>
                    </w:rPr>
                  </w:pPr>
                </w:p>
                <w:p w14:paraId="573D3959" w14:textId="77777777" w:rsidR="00C70867" w:rsidRPr="0027502F" w:rsidRDefault="00C70867" w:rsidP="00C70867">
                  <w:pPr>
                    <w:spacing w:after="0" w:line="276" w:lineRule="auto"/>
                    <w:rPr>
                      <w:szCs w:val="22"/>
                    </w:rPr>
                  </w:pPr>
                  <w:r w:rsidRPr="0027502F">
                    <w:rPr>
                      <w:szCs w:val="22"/>
                    </w:rPr>
                    <w:t>NEAs:</w:t>
                  </w:r>
                </w:p>
                <w:p w14:paraId="62CDF654" w14:textId="77777777" w:rsidR="00C70867" w:rsidRPr="0027502F" w:rsidRDefault="00C70867" w:rsidP="00B03D74">
                  <w:pPr>
                    <w:numPr>
                      <w:ilvl w:val="0"/>
                      <w:numId w:val="45"/>
                    </w:numPr>
                    <w:spacing w:line="276" w:lineRule="auto"/>
                    <w:rPr>
                      <w:szCs w:val="22"/>
                    </w:rPr>
                  </w:pPr>
                  <w:r w:rsidRPr="0027502F">
                    <w:rPr>
                      <w:szCs w:val="22"/>
                    </w:rPr>
                    <w:t>Impact on NEAs (</w:t>
                  </w:r>
                  <w:r w:rsidRPr="0027502F">
                    <w:rPr>
                      <w:szCs w:val="22"/>
                      <w:lang w:val="nn-NO"/>
                    </w:rPr>
                    <w:t>Medium</w:t>
                  </w:r>
                  <w:r w:rsidRPr="0027502F">
                    <w:rPr>
                      <w:szCs w:val="22"/>
                    </w:rPr>
                    <w:t>).</w:t>
                  </w:r>
                </w:p>
              </w:tc>
            </w:tr>
            <w:tr w:rsidR="00C70867" w:rsidRPr="0027502F" w14:paraId="6B01C31E"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87FB161" w14:textId="77777777" w:rsidR="00C70867" w:rsidRPr="0027502F" w:rsidRDefault="00C70867" w:rsidP="00C70867">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C4D3E6" w14:textId="77777777" w:rsidR="00C70867" w:rsidRPr="0027502F" w:rsidRDefault="00C70867" w:rsidP="00C70867">
                  <w:pPr>
                    <w:spacing w:line="276" w:lineRule="auto"/>
                    <w:rPr>
                      <w:szCs w:val="22"/>
                    </w:rPr>
                  </w:pPr>
                  <w:r w:rsidRPr="0027502F">
                    <w:rPr>
                      <w:szCs w:val="22"/>
                      <w:lang w:eastAsia="el-GR"/>
                    </w:rPr>
                    <w:t>If the proposed change is not implemented, then the DDNEA will be in misalignment with the changes proposed for FESS by FESS-268 RFC.</w:t>
                  </w:r>
                </w:p>
              </w:tc>
            </w:tr>
            <w:tr w:rsidR="00C70867" w:rsidRPr="0027502F" w14:paraId="6C1DB745" w14:textId="77777777" w:rsidTr="00931CDE">
              <w:trPr>
                <w:trHeight w:val="6571"/>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A74850" w14:textId="77777777" w:rsidR="00C70867" w:rsidRPr="0027502F" w:rsidRDefault="00C70867" w:rsidP="00C70867">
                  <w:pPr>
                    <w:spacing w:line="276" w:lineRule="auto"/>
                    <w:jc w:val="left"/>
                    <w:rPr>
                      <w:szCs w:val="22"/>
                    </w:rPr>
                  </w:pPr>
                  <w:r w:rsidRPr="0027502F">
                    <w:rPr>
                      <w:szCs w:val="22"/>
                    </w:rPr>
                    <w:lastRenderedPageBreak/>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8E0CFD" w14:textId="77777777" w:rsidR="00C70867" w:rsidRPr="0027502F" w:rsidRDefault="00C70867" w:rsidP="002B5D49">
                  <w:pPr>
                    <w:tabs>
                      <w:tab w:val="left" w:pos="4302"/>
                    </w:tabs>
                    <w:rPr>
                      <w:szCs w:val="22"/>
                    </w:rPr>
                  </w:pPr>
                  <w:r w:rsidRPr="0027502F">
                    <w:rPr>
                      <w:szCs w:val="22"/>
                    </w:rPr>
                    <w:t xml:space="preserve">This RFC concerns changes at the syntactic level regarding the removal of the &lt;HISTORY REQUEST&gt; Data Group in the IE721 message and the deprecation of the IE820 message. Concerning the .xsd changes, it is considered that they pose no impact on business continuity, thus, this RFC can be deployed in a Migration period, providing that sending applications which have not implemented this RFC, do not request for history information from receiving applications that are aligned to Phase 4 regarding this RFC. </w:t>
                  </w:r>
                </w:p>
                <w:p w14:paraId="45951D47" w14:textId="77777777" w:rsidR="00C70867" w:rsidRPr="0027502F" w:rsidRDefault="00C70867">
                  <w:pPr>
                    <w:suppressAutoHyphens/>
                    <w:rPr>
                      <w:szCs w:val="22"/>
                    </w:rPr>
                  </w:pPr>
                  <w:r w:rsidRPr="0027502F">
                    <w:rPr>
                      <w:szCs w:val="22"/>
                    </w:rPr>
                    <w:t>More specifically:</w:t>
                  </w:r>
                </w:p>
                <w:p w14:paraId="0490FEB2" w14:textId="77777777" w:rsidR="00C70867" w:rsidRPr="0027502F" w:rsidRDefault="00C70867" w:rsidP="00CA062C">
                  <w:pPr>
                    <w:pStyle w:val="ListParagraph"/>
                    <w:numPr>
                      <w:ilvl w:val="0"/>
                      <w:numId w:val="73"/>
                    </w:numPr>
                    <w:suppressAutoHyphens/>
                    <w:spacing w:after="0"/>
                    <w:rPr>
                      <w:szCs w:val="22"/>
                    </w:rPr>
                  </w:pPr>
                  <w:r w:rsidRPr="0027502F">
                    <w:rPr>
                      <w:szCs w:val="22"/>
                    </w:rPr>
                    <w:t>Assuming that the sending application has implemented the change whereas the receiving application has not, the IE721 message that will be sent will not contain the Data Group &lt;HISTORY REQUEST&gt;. The received message will be validated successfully by the receiving application since the &lt;HISTORY REQUEST&gt; Data Group is not currently a Required one;</w:t>
                  </w:r>
                </w:p>
                <w:p w14:paraId="4987943B" w14:textId="77777777" w:rsidR="00C70867" w:rsidRPr="0027502F" w:rsidRDefault="00C70867" w:rsidP="00CA062C">
                  <w:pPr>
                    <w:pStyle w:val="ListParagraph"/>
                    <w:numPr>
                      <w:ilvl w:val="0"/>
                      <w:numId w:val="73"/>
                    </w:numPr>
                    <w:suppressAutoHyphens/>
                    <w:spacing w:after="0"/>
                    <w:rPr>
                      <w:szCs w:val="22"/>
                    </w:rPr>
                  </w:pPr>
                  <w:r w:rsidRPr="0027502F">
                    <w:rPr>
                      <w:szCs w:val="22"/>
                    </w:rPr>
                    <w:t xml:space="preserve">Assuming that the receiving application has implemented the change whereas the sending application has not, in case an IE721 message is sent containing the &lt;HISTORY REQUEST&gt; Data Group, this will not be validated successfully by the receiving application. For this scenario, a transformation solution is not proposed, on the basis that the History Request functionality has a very low usage volume (i.e. 1 registered History Request case in 2019). It proposed that the sending applications which will not be aligned to this RFC, shall not request for history information from receiving applications that have implemented this RFC for Phase 4. </w:t>
                  </w:r>
                </w:p>
                <w:p w14:paraId="714E83A8" w14:textId="77777777" w:rsidR="00C70867" w:rsidRPr="0027502F" w:rsidRDefault="00C70867" w:rsidP="002B5D49">
                  <w:pPr>
                    <w:suppressAutoHyphens/>
                    <w:rPr>
                      <w:szCs w:val="22"/>
                      <w:lang w:val="en-US"/>
                    </w:rPr>
                  </w:pPr>
                </w:p>
              </w:tc>
            </w:tr>
            <w:tr w:rsidR="00C70867" w:rsidRPr="0027502F" w14:paraId="6382715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0CB9FE"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481CB7" w14:textId="77777777" w:rsidR="00C70867" w:rsidRPr="0027502F" w:rsidRDefault="00C70867" w:rsidP="002B5D49">
                  <w:pPr>
                    <w:spacing w:line="276" w:lineRule="auto"/>
                    <w:rPr>
                      <w:bCs/>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219E9D23"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432725"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14178AE" w14:textId="77777777" w:rsidR="00C70867" w:rsidRPr="0027502F" w:rsidRDefault="00C70867" w:rsidP="00B03D74">
                  <w:pPr>
                    <w:pStyle w:val="Bulleted1"/>
                    <w:numPr>
                      <w:ilvl w:val="0"/>
                      <w:numId w:val="27"/>
                    </w:numPr>
                    <w:spacing w:after="60"/>
                    <w:contextualSpacing/>
                    <w:jc w:val="both"/>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 xml:space="preserve">FESS-268; </w:t>
                  </w:r>
                </w:p>
                <w:p w14:paraId="17BF7492" w14:textId="3980ADD4" w:rsidR="00C70867" w:rsidRPr="0027502F" w:rsidRDefault="00C70867" w:rsidP="00B03D74">
                  <w:pPr>
                    <w:pStyle w:val="Bulleted1"/>
                    <w:numPr>
                      <w:ilvl w:val="0"/>
                      <w:numId w:val="27"/>
                    </w:numPr>
                    <w:spacing w:after="60"/>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TRP-P4-</w:t>
                  </w:r>
                  <w:r w:rsidR="00CD66E8" w:rsidRPr="0027502F">
                    <w:rPr>
                      <w:rFonts w:ascii="Times New Roman" w:hAnsi="Times New Roman" w:cs="Times New Roman"/>
                      <w:sz w:val="22"/>
                      <w:szCs w:val="22"/>
                    </w:rPr>
                    <w:t>007</w:t>
                  </w:r>
                  <w:r w:rsidRPr="0027502F">
                    <w:rPr>
                      <w:rFonts w:ascii="Times New Roman" w:hAnsi="Times New Roman" w:cs="Times New Roman"/>
                      <w:sz w:val="22"/>
                      <w:szCs w:val="22"/>
                    </w:rPr>
                    <w:t>, CTP-P4-</w:t>
                  </w:r>
                  <w:r w:rsidR="00CD66E8" w:rsidRPr="0027502F">
                    <w:rPr>
                      <w:rFonts w:ascii="Times New Roman" w:hAnsi="Times New Roman" w:cs="Times New Roman"/>
                      <w:sz w:val="22"/>
                      <w:szCs w:val="22"/>
                    </w:rPr>
                    <w:t>007</w:t>
                  </w:r>
                  <w:r w:rsidRPr="0027502F">
                    <w:rPr>
                      <w:rFonts w:ascii="Times New Roman" w:hAnsi="Times New Roman" w:cs="Times New Roman"/>
                      <w:sz w:val="22"/>
                      <w:szCs w:val="22"/>
                    </w:rPr>
                    <w:t>, CSMISE-</w:t>
                  </w:r>
                  <w:r w:rsidR="00CD66E8" w:rsidRPr="0027502F">
                    <w:rPr>
                      <w:rFonts w:ascii="Times New Roman" w:hAnsi="Times New Roman" w:cs="Times New Roman"/>
                      <w:sz w:val="22"/>
                      <w:szCs w:val="22"/>
                    </w:rPr>
                    <w:t>172</w:t>
                  </w:r>
                  <w:r w:rsidRPr="0027502F">
                    <w:rPr>
                      <w:rFonts w:ascii="Times New Roman" w:hAnsi="Times New Roman" w:cs="Times New Roman"/>
                      <w:sz w:val="22"/>
                      <w:szCs w:val="22"/>
                    </w:rPr>
                    <w:t>;</w:t>
                  </w:r>
                </w:p>
                <w:p w14:paraId="26E7B1D9" w14:textId="77777777" w:rsidR="00C70867" w:rsidRPr="0027502F" w:rsidRDefault="00C70867" w:rsidP="00B03D74">
                  <w:pPr>
                    <w:pStyle w:val="Bulleted1"/>
                    <w:numPr>
                      <w:ilvl w:val="0"/>
                      <w:numId w:val="27"/>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p>
              </w:tc>
            </w:tr>
          </w:tbl>
          <w:p w14:paraId="5CFF103E" w14:textId="77777777" w:rsidR="00C70867" w:rsidRPr="0027502F" w:rsidRDefault="00C70867" w:rsidP="00C70867">
            <w:pPr>
              <w:spacing w:after="0"/>
              <w:jc w:val="left"/>
              <w:rPr>
                <w:szCs w:val="22"/>
                <w:lang w:val="en-US"/>
              </w:rPr>
            </w:pPr>
          </w:p>
        </w:tc>
      </w:tr>
      <w:tr w:rsidR="00C70867" w:rsidRPr="0027502F" w14:paraId="085AB2F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3542EA0"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5A70051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8D7489"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BC7F65" w14:textId="77777777" w:rsidR="00C70867" w:rsidRPr="0027502F" w:rsidRDefault="00C70867" w:rsidP="00C70867">
                  <w:pPr>
                    <w:spacing w:line="276" w:lineRule="auto"/>
                    <w:rPr>
                      <w:szCs w:val="22"/>
                    </w:rPr>
                  </w:pPr>
                  <w:r w:rsidRPr="0027502F">
                    <w:rPr>
                      <w:szCs w:val="22"/>
                    </w:rPr>
                    <w:t>N/A</w:t>
                  </w:r>
                </w:p>
              </w:tc>
            </w:tr>
            <w:tr w:rsidR="00C70867" w:rsidRPr="0027502F" w14:paraId="05954DE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7FC3BC"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E84BEB7" w14:textId="77777777" w:rsidR="00C70867" w:rsidRPr="0027502F" w:rsidRDefault="00C70867" w:rsidP="00C70867">
                  <w:pPr>
                    <w:spacing w:line="276" w:lineRule="auto"/>
                    <w:rPr>
                      <w:szCs w:val="22"/>
                    </w:rPr>
                  </w:pPr>
                  <w:r w:rsidRPr="0027502F">
                    <w:rPr>
                      <w:szCs w:val="22"/>
                    </w:rPr>
                    <w:t>N/A</w:t>
                  </w:r>
                </w:p>
              </w:tc>
            </w:tr>
          </w:tbl>
          <w:p w14:paraId="4BDA14BF" w14:textId="77777777" w:rsidR="00C70867" w:rsidRPr="0027502F" w:rsidRDefault="00C70867" w:rsidP="00C70867">
            <w:pPr>
              <w:spacing w:after="0"/>
              <w:jc w:val="left"/>
              <w:rPr>
                <w:szCs w:val="22"/>
                <w:lang w:val="en-US"/>
              </w:rPr>
            </w:pPr>
          </w:p>
        </w:tc>
      </w:tr>
      <w:tr w:rsidR="00C70867" w:rsidRPr="0027502F" w14:paraId="6612A0F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A905D76"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5F75CDBF" w14:textId="77777777" w:rsidTr="00C70867">
              <w:trPr>
                <w:trHeight w:val="404"/>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5E4665"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EBF51F4"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1CB7DF80" w14:textId="77777777" w:rsidR="00C70867" w:rsidRPr="0027502F" w:rsidRDefault="00C70867" w:rsidP="00B03D74">
                  <w:pPr>
                    <w:numPr>
                      <w:ilvl w:val="0"/>
                      <w:numId w:val="25"/>
                    </w:numPr>
                    <w:spacing w:line="276" w:lineRule="auto"/>
                    <w:rPr>
                      <w:szCs w:val="22"/>
                    </w:rPr>
                  </w:pPr>
                  <w:r w:rsidRPr="0027502F">
                    <w:rPr>
                      <w:b/>
                      <w:szCs w:val="22"/>
                    </w:rPr>
                    <w:t>Approval process:</w:t>
                  </w:r>
                </w:p>
                <w:p w14:paraId="5505ED84"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924BCDD"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630EB3"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0437BB9A" w14:textId="77777777" w:rsidR="00C70867" w:rsidRPr="0027502F" w:rsidRDefault="00C70867" w:rsidP="00C70867">
                  <w:pPr>
                    <w:spacing w:line="276" w:lineRule="auto"/>
                    <w:rPr>
                      <w:szCs w:val="22"/>
                    </w:rPr>
                  </w:pPr>
                  <w:r w:rsidRPr="0027502F">
                    <w:rPr>
                      <w:szCs w:val="22"/>
                    </w:rPr>
                    <w:t>N/A</w:t>
                  </w:r>
                </w:p>
              </w:tc>
            </w:tr>
            <w:tr w:rsidR="00C70867" w:rsidRPr="0027502F" w14:paraId="19101D26"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16E53C9" w14:textId="77777777" w:rsidR="00C70867" w:rsidRPr="0027502F" w:rsidRDefault="00C70867" w:rsidP="00C70867">
                  <w:pPr>
                    <w:spacing w:line="276" w:lineRule="auto"/>
                    <w:jc w:val="left"/>
                    <w:rPr>
                      <w:szCs w:val="22"/>
                    </w:rPr>
                  </w:pPr>
                  <w:r w:rsidRPr="0027502F">
                    <w:rPr>
                      <w:szCs w:val="22"/>
                    </w:rPr>
                    <w:lastRenderedPageBreak/>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40911645" w14:textId="77777777" w:rsidR="00C70867" w:rsidRPr="0027502F" w:rsidRDefault="00C70867" w:rsidP="00C70867">
                  <w:pPr>
                    <w:spacing w:line="276" w:lineRule="auto"/>
                    <w:rPr>
                      <w:szCs w:val="22"/>
                    </w:rPr>
                  </w:pPr>
                  <w:r w:rsidRPr="0027502F">
                    <w:rPr>
                      <w:szCs w:val="22"/>
                    </w:rPr>
                    <w:t>EMCS CAB #191 on 26/05/2020</w:t>
                  </w:r>
                </w:p>
              </w:tc>
            </w:tr>
          </w:tbl>
          <w:p w14:paraId="1A3B0A9B" w14:textId="77777777" w:rsidR="00C70867" w:rsidRPr="0027502F" w:rsidRDefault="00C70867" w:rsidP="00C70867">
            <w:pPr>
              <w:spacing w:after="0"/>
              <w:jc w:val="left"/>
              <w:rPr>
                <w:szCs w:val="22"/>
                <w:lang w:val="en-US"/>
              </w:rPr>
            </w:pPr>
          </w:p>
        </w:tc>
      </w:tr>
      <w:tr w:rsidR="00C70867" w:rsidRPr="0027502F" w14:paraId="4316A5D4"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3B52613" w14:textId="77777777" w:rsidR="00C70867" w:rsidRPr="0027502F" w:rsidRDefault="00C70867" w:rsidP="00C70867">
            <w:pPr>
              <w:spacing w:line="276" w:lineRule="auto"/>
              <w:rPr>
                <w:b/>
                <w:szCs w:val="22"/>
              </w:rPr>
            </w:pPr>
            <w:r w:rsidRPr="0027502F">
              <w:rPr>
                <w:b/>
                <w:szCs w:val="22"/>
              </w:rPr>
              <w:lastRenderedPageBreak/>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10DBF80A"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828FA8"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7100340D" w14:textId="31438316"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3B9C5E06"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C75B71"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51A164A8" w14:textId="5A378F5C"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0E22079C"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8CFDF59"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783445C2" w14:textId="184C8889" w:rsidR="009F28D6" w:rsidRPr="0027502F" w:rsidRDefault="009F28D6" w:rsidP="004800A7">
                  <w:pPr>
                    <w:spacing w:line="276" w:lineRule="auto"/>
                    <w:rPr>
                      <w:szCs w:val="22"/>
                    </w:rPr>
                  </w:pPr>
                  <w:r w:rsidRPr="0027502F">
                    <w:rPr>
                      <w:szCs w:val="22"/>
                    </w:rPr>
                    <w:t>13/02/2023</w:t>
                  </w:r>
                </w:p>
              </w:tc>
            </w:tr>
          </w:tbl>
          <w:p w14:paraId="4A8A9F86" w14:textId="77777777" w:rsidR="00C70867" w:rsidRPr="0027502F" w:rsidRDefault="00C70867" w:rsidP="00C70867">
            <w:pPr>
              <w:spacing w:after="0"/>
              <w:jc w:val="left"/>
              <w:rPr>
                <w:szCs w:val="22"/>
                <w:lang w:val="en-US"/>
              </w:rPr>
            </w:pPr>
          </w:p>
        </w:tc>
      </w:tr>
      <w:tr w:rsidR="00C70867" w:rsidRPr="0027502F" w14:paraId="5F66CA5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6E4A129"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686481B7"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07985C"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A6CBB90" w14:textId="77777777" w:rsidR="00C70867" w:rsidRPr="0027502F" w:rsidRDefault="00C70867" w:rsidP="00C70867">
                  <w:pPr>
                    <w:spacing w:line="276" w:lineRule="auto"/>
                    <w:rPr>
                      <w:szCs w:val="22"/>
                    </w:rPr>
                  </w:pPr>
                  <w:r w:rsidRPr="0027502F">
                    <w:rPr>
                      <w:szCs w:val="22"/>
                    </w:rPr>
                    <w:t>N/A</w:t>
                  </w:r>
                </w:p>
              </w:tc>
            </w:tr>
            <w:tr w:rsidR="00C70867" w:rsidRPr="0027502F" w14:paraId="2D876863"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2D133BA"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EBA5623" w14:textId="77777777" w:rsidR="00C70867" w:rsidRPr="0027502F" w:rsidRDefault="00C70867" w:rsidP="00C70867">
                  <w:pPr>
                    <w:spacing w:line="276" w:lineRule="auto"/>
                    <w:rPr>
                      <w:szCs w:val="22"/>
                    </w:rPr>
                  </w:pPr>
                  <w:r w:rsidRPr="0027502F">
                    <w:rPr>
                      <w:szCs w:val="22"/>
                    </w:rPr>
                    <w:t>N/A</w:t>
                  </w:r>
                </w:p>
              </w:tc>
            </w:tr>
          </w:tbl>
          <w:p w14:paraId="3EBC787B" w14:textId="77777777" w:rsidR="00C70867" w:rsidRPr="0027502F" w:rsidRDefault="00C70867" w:rsidP="00C70867">
            <w:pPr>
              <w:spacing w:after="0"/>
              <w:jc w:val="left"/>
              <w:rPr>
                <w:szCs w:val="22"/>
                <w:lang w:val="en-US"/>
              </w:rPr>
            </w:pPr>
          </w:p>
        </w:tc>
      </w:tr>
    </w:tbl>
    <w:p w14:paraId="056D6CA3" w14:textId="77777777" w:rsidR="00C70867" w:rsidRPr="0027502F" w:rsidRDefault="00C70867" w:rsidP="00C70867">
      <w:pPr>
        <w:rPr>
          <w:szCs w:val="22"/>
        </w:rPr>
      </w:pPr>
    </w:p>
    <w:p w14:paraId="51ED5473" w14:textId="77777777" w:rsidR="00C70867" w:rsidRPr="0027502F" w:rsidRDefault="00C70867" w:rsidP="00C70867">
      <w:pPr>
        <w:spacing w:after="0" w:line="240" w:lineRule="auto"/>
        <w:jc w:val="left"/>
        <w:rPr>
          <w:szCs w:val="22"/>
        </w:rPr>
      </w:pPr>
      <w:r w:rsidRPr="0027502F">
        <w:rPr>
          <w:szCs w:val="22"/>
        </w:rPr>
        <w:br w:type="page"/>
      </w:r>
    </w:p>
    <w:p w14:paraId="18CD9234" w14:textId="77777777" w:rsidR="00C70867" w:rsidRPr="0027502F" w:rsidRDefault="00C70867" w:rsidP="00C70867">
      <w:pPr>
        <w:pStyle w:val="Heading4"/>
        <w:rPr>
          <w:szCs w:val="22"/>
        </w:rPr>
      </w:pPr>
      <w:r w:rsidRPr="0027502F">
        <w:rPr>
          <w:szCs w:val="22"/>
        </w:rPr>
        <w:lastRenderedPageBreak/>
        <w:t>DDNEA-P4-302 – Handling of Timers for manually closed movements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155BEAB2"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6E80E0"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5B8A0128"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52DCC1"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EBA79D" w14:textId="77777777" w:rsidR="00C70867" w:rsidRPr="0027502F" w:rsidRDefault="00C70867" w:rsidP="00C70867">
                  <w:pPr>
                    <w:spacing w:line="276" w:lineRule="auto"/>
                    <w:rPr>
                      <w:szCs w:val="22"/>
                    </w:rPr>
                  </w:pPr>
                  <w:r w:rsidRPr="0027502F">
                    <w:rPr>
                      <w:bCs/>
                      <w:szCs w:val="22"/>
                    </w:rPr>
                    <w:t>DDNEA-P4-302</w:t>
                  </w:r>
                </w:p>
              </w:tc>
            </w:tr>
            <w:tr w:rsidR="00C70867" w:rsidRPr="0027502F" w14:paraId="6B25A9F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5B548A"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C71962"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0BCDB09"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F6D2CF"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0213C1"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76F8BCD8"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2BAEE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EE29EF4" w14:textId="77777777" w:rsidR="00C70867" w:rsidRPr="0027502F" w:rsidRDefault="00C70867" w:rsidP="00C70867">
                  <w:pPr>
                    <w:spacing w:line="276" w:lineRule="auto"/>
                    <w:rPr>
                      <w:szCs w:val="22"/>
                    </w:rPr>
                  </w:pPr>
                  <w:r w:rsidRPr="0027502F">
                    <w:rPr>
                      <w:szCs w:val="22"/>
                      <w:lang w:eastAsia="nl-BE"/>
                    </w:rPr>
                    <w:t>IM377465</w:t>
                  </w:r>
                </w:p>
              </w:tc>
            </w:tr>
            <w:tr w:rsidR="00C70867" w:rsidRPr="0027502F" w14:paraId="453050E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71B23D"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7CFAD19" w14:textId="77777777" w:rsidR="00C70867" w:rsidRPr="0027502F" w:rsidRDefault="00C70867" w:rsidP="00C70867">
                  <w:pPr>
                    <w:spacing w:line="276" w:lineRule="auto"/>
                    <w:rPr>
                      <w:szCs w:val="22"/>
                    </w:rPr>
                  </w:pPr>
                  <w:r w:rsidRPr="0027502F">
                    <w:rPr>
                      <w:szCs w:val="22"/>
                    </w:rPr>
                    <w:t>N/A</w:t>
                  </w:r>
                </w:p>
              </w:tc>
            </w:tr>
            <w:tr w:rsidR="00C70867" w:rsidRPr="0027502F" w14:paraId="032442A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9B9570"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C0D164" w14:textId="77777777" w:rsidR="00C70867" w:rsidRPr="0027502F" w:rsidRDefault="00C70867" w:rsidP="00C70867">
                  <w:pPr>
                    <w:pStyle w:val="ListParagraph"/>
                    <w:spacing w:line="276" w:lineRule="auto"/>
                    <w:ind w:left="0"/>
                    <w:rPr>
                      <w:szCs w:val="22"/>
                      <w:lang w:val="en-US"/>
                    </w:rPr>
                  </w:pPr>
                  <w:r w:rsidRPr="0027502F">
                    <w:rPr>
                      <w:szCs w:val="22"/>
                      <w:lang w:eastAsia="nl-BE"/>
                    </w:rPr>
                    <w:t>21/05/2020</w:t>
                  </w:r>
                </w:p>
                <w:p w14:paraId="502DABCA" w14:textId="77777777" w:rsidR="00C70867" w:rsidRPr="0027502F" w:rsidRDefault="00C70867" w:rsidP="00C70867">
                  <w:pPr>
                    <w:rPr>
                      <w:szCs w:val="22"/>
                      <w:lang w:val="en-US"/>
                    </w:rPr>
                  </w:pPr>
                </w:p>
              </w:tc>
            </w:tr>
            <w:tr w:rsidR="00C70867" w:rsidRPr="0027502F" w14:paraId="6E108DAD"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1D7AC0"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2FAE42F" w14:textId="77777777" w:rsidR="00C70867" w:rsidRPr="0027502F" w:rsidRDefault="00C70867" w:rsidP="00C70867">
                  <w:pPr>
                    <w:pStyle w:val="ListParagraph"/>
                    <w:spacing w:line="276" w:lineRule="auto"/>
                    <w:ind w:left="0"/>
                    <w:rPr>
                      <w:szCs w:val="22"/>
                      <w:lang w:val="en-US"/>
                    </w:rPr>
                  </w:pPr>
                  <w:r w:rsidRPr="0027502F">
                    <w:rPr>
                      <w:szCs w:val="22"/>
                      <w:lang w:eastAsia="nl-BE"/>
                    </w:rPr>
                    <w:t>MSA-NL</w:t>
                  </w:r>
                </w:p>
              </w:tc>
            </w:tr>
          </w:tbl>
          <w:p w14:paraId="0C18254E" w14:textId="77777777" w:rsidR="00C70867" w:rsidRPr="0027502F" w:rsidRDefault="00C70867" w:rsidP="00C70867">
            <w:pPr>
              <w:spacing w:after="0"/>
              <w:jc w:val="left"/>
              <w:rPr>
                <w:szCs w:val="22"/>
                <w:lang w:val="en-US"/>
              </w:rPr>
            </w:pPr>
          </w:p>
        </w:tc>
      </w:tr>
      <w:tr w:rsidR="00C70867" w:rsidRPr="0027502F" w14:paraId="2740E876"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2475B7A"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4627B41"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8CFC44"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B65EDF" w14:textId="77777777" w:rsidR="00C70867" w:rsidRPr="0027502F" w:rsidRDefault="00C70867" w:rsidP="00C70867">
                  <w:pPr>
                    <w:spacing w:line="276" w:lineRule="auto"/>
                    <w:rPr>
                      <w:szCs w:val="22"/>
                    </w:rPr>
                  </w:pPr>
                  <w:r w:rsidRPr="0027502F">
                    <w:rPr>
                      <w:szCs w:val="22"/>
                    </w:rPr>
                    <w:t>Low</w:t>
                  </w:r>
                </w:p>
              </w:tc>
            </w:tr>
            <w:tr w:rsidR="00C70867" w:rsidRPr="0027502F" w14:paraId="68765C19"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1F2689"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31618E8" w14:textId="77777777" w:rsidR="00C70867" w:rsidRPr="0027502F" w:rsidRDefault="00C70867" w:rsidP="00C70867">
                  <w:pPr>
                    <w:spacing w:line="276" w:lineRule="auto"/>
                    <w:rPr>
                      <w:b/>
                      <w:szCs w:val="22"/>
                    </w:rPr>
                  </w:pPr>
                  <w:r w:rsidRPr="0027502F">
                    <w:rPr>
                      <w:b/>
                      <w:szCs w:val="22"/>
                    </w:rPr>
                    <w:t>Problem Statement</w:t>
                  </w:r>
                </w:p>
                <w:p w14:paraId="41C64C88" w14:textId="77777777" w:rsidR="00C70867" w:rsidRPr="0027502F" w:rsidRDefault="00C70867" w:rsidP="00C70867">
                  <w:pPr>
                    <w:rPr>
                      <w:szCs w:val="22"/>
                    </w:rPr>
                  </w:pPr>
                  <w:r w:rsidRPr="0027502F">
                    <w:rPr>
                      <w:szCs w:val="22"/>
                    </w:rPr>
                    <w:t xml:space="preserve">The present RFC incorporates the necessary changes in order to align the DDNEA specifications with the changes proposed for FESS by RFC FESS-269. </w:t>
                  </w:r>
                </w:p>
                <w:p w14:paraId="6F72C57C" w14:textId="77777777" w:rsidR="00C70867" w:rsidRPr="0027502F" w:rsidRDefault="00C70867" w:rsidP="00C70867">
                  <w:pPr>
                    <w:spacing w:line="276" w:lineRule="auto"/>
                    <w:rPr>
                      <w:szCs w:val="22"/>
                    </w:rPr>
                  </w:pPr>
                  <w:r w:rsidRPr="0027502F">
                    <w:rPr>
                      <w:szCs w:val="22"/>
                    </w:rPr>
                    <w:t>More specifically, it describes the necessary updates in the DDNEA documentation so that the handling of timers for manually closed movements is clearly illustrated.</w:t>
                  </w:r>
                </w:p>
                <w:p w14:paraId="210F1C36" w14:textId="77777777" w:rsidR="00C70867" w:rsidRPr="0027502F" w:rsidRDefault="00C70867" w:rsidP="00C70867">
                  <w:pPr>
                    <w:rPr>
                      <w:szCs w:val="22"/>
                    </w:rPr>
                  </w:pPr>
                </w:p>
                <w:p w14:paraId="5BBA0853" w14:textId="77777777" w:rsidR="00C70867" w:rsidRPr="0027502F" w:rsidRDefault="00C70867" w:rsidP="00C70867">
                  <w:pPr>
                    <w:spacing w:line="276" w:lineRule="auto"/>
                    <w:rPr>
                      <w:b/>
                      <w:szCs w:val="22"/>
                    </w:rPr>
                  </w:pPr>
                  <w:r w:rsidRPr="0027502F">
                    <w:rPr>
                      <w:b/>
                      <w:szCs w:val="22"/>
                    </w:rPr>
                    <w:t>Proposed Solution</w:t>
                  </w:r>
                </w:p>
                <w:p w14:paraId="0ADE47A6" w14:textId="77777777" w:rsidR="00C70867" w:rsidRPr="0027502F" w:rsidRDefault="00C70867" w:rsidP="00C70867">
                  <w:pPr>
                    <w:spacing w:line="276" w:lineRule="auto"/>
                    <w:rPr>
                      <w:szCs w:val="22"/>
                      <w:lang w:val="en-US"/>
                    </w:rPr>
                  </w:pPr>
                  <w:r w:rsidRPr="0027502F">
                    <w:rPr>
                      <w:szCs w:val="22"/>
                    </w:rPr>
                    <w:t>As per the analysis provided in the [Problem Statement], the following update shall be performed in DDNEA</w:t>
                  </w:r>
                  <w:r w:rsidRPr="0027502F">
                    <w:rPr>
                      <w:szCs w:val="22"/>
                      <w:lang w:val="en-US"/>
                    </w:rPr>
                    <w:t xml:space="preserve">, Main Document: </w:t>
                  </w:r>
                </w:p>
                <w:p w14:paraId="0C6F6993" w14:textId="77777777" w:rsidR="00C70867" w:rsidRPr="0027502F" w:rsidRDefault="00C70867" w:rsidP="00C70867">
                  <w:pPr>
                    <w:spacing w:line="276" w:lineRule="auto"/>
                    <w:rPr>
                      <w:szCs w:val="22"/>
                      <w:lang w:val="en-US"/>
                    </w:rPr>
                  </w:pPr>
                  <w:r w:rsidRPr="0027502F">
                    <w:rPr>
                      <w:szCs w:val="22"/>
                      <w:lang w:val="en-US"/>
                    </w:rPr>
                    <w:t>In sub-section “IV.I.4.1 Manual Closing is initiated by an Excise Officer of MSA Dispatch”, the following paragraph:</w:t>
                  </w:r>
                </w:p>
                <w:p w14:paraId="2931DDB5" w14:textId="77777777" w:rsidR="00C70867" w:rsidRPr="0027502F" w:rsidRDefault="00C70867" w:rsidP="00C70867">
                  <w:pPr>
                    <w:rPr>
                      <w:i/>
                      <w:szCs w:val="22"/>
                    </w:rPr>
                  </w:pPr>
                  <w:r w:rsidRPr="0027502F">
                    <w:rPr>
                      <w:i/>
                      <w:szCs w:val="22"/>
                      <w:lang w:val="en-US"/>
                    </w:rPr>
                    <w:t>“</w:t>
                  </w:r>
                  <w:r w:rsidRPr="0027502F">
                    <w:rPr>
                      <w:i/>
                      <w:szCs w:val="22"/>
                    </w:rPr>
                    <w:t>The MSA dispatch application after validating the received message structure, registers the manual closure and the state of the movement at the MSA of Dispatch is set to ‘e-AD Manually Closed’. Additionally, the MSA dispatch application transfers the manual closure response message (IE881: C_MNC_RES), including the status of the movement (i.e. e-AD Manually Closed) to the MSA destination application and notifies the requesting Excise Officer and the relevant Consignor.</w:t>
                  </w:r>
                  <w:r w:rsidRPr="0027502F">
                    <w:rPr>
                      <w:i/>
                      <w:szCs w:val="22"/>
                      <w:lang w:val="en-US"/>
                    </w:rPr>
                    <w:t>”</w:t>
                  </w:r>
                </w:p>
                <w:p w14:paraId="79133028" w14:textId="77777777" w:rsidR="00C70867" w:rsidRPr="0027502F" w:rsidRDefault="00C70867" w:rsidP="00C70867">
                  <w:pPr>
                    <w:spacing w:line="276" w:lineRule="auto"/>
                    <w:rPr>
                      <w:szCs w:val="22"/>
                      <w:lang w:val="en-US"/>
                    </w:rPr>
                  </w:pPr>
                  <w:r w:rsidRPr="0027502F">
                    <w:rPr>
                      <w:szCs w:val="22"/>
                      <w:lang w:val="en-US"/>
                    </w:rPr>
                    <w:t xml:space="preserve">will be updated as follows: </w:t>
                  </w:r>
                </w:p>
                <w:p w14:paraId="702B72B4" w14:textId="453D2AC8" w:rsidR="00C70867" w:rsidRPr="0027502F" w:rsidRDefault="00C70867" w:rsidP="00C70867">
                  <w:pPr>
                    <w:rPr>
                      <w:i/>
                      <w:szCs w:val="22"/>
                      <w:lang w:val="en-US"/>
                    </w:rPr>
                  </w:pPr>
                  <w:r w:rsidRPr="0027502F">
                    <w:rPr>
                      <w:i/>
                      <w:szCs w:val="22"/>
                      <w:lang w:val="en-US"/>
                    </w:rPr>
                    <w:t>“</w:t>
                  </w:r>
                  <w:r w:rsidRPr="0027502F">
                    <w:rPr>
                      <w:i/>
                      <w:szCs w:val="22"/>
                    </w:rPr>
                    <w:t xml:space="preserve">The MSA dispatch application after validating the received message structure, registers the manual closure and the state of the movement at the MSA of Dispatch is set to ‘e-AD Manually Closed’. Additionally, the MSA </w:t>
                  </w:r>
                  <w:r w:rsidRPr="0027502F">
                    <w:rPr>
                      <w:i/>
                      <w:szCs w:val="22"/>
                    </w:rPr>
                    <w:lastRenderedPageBreak/>
                    <w:t>dispatch application transfers the manual closure response message (IE881: C_MNC_RES), including the status of the movement (i.e. e-AD Manually Closed) to the MSA destination application and notifies the requesting Excise Officer and the relevant Consignor.</w:t>
                  </w:r>
                  <w:r w:rsidRPr="0027502F">
                    <w:rPr>
                      <w:szCs w:val="22"/>
                    </w:rPr>
                    <w:t xml:space="preserve"> </w:t>
                  </w:r>
                  <w:r w:rsidRPr="0027502F">
                    <w:rPr>
                      <w:b/>
                      <w:bCs/>
                      <w:i/>
                      <w:iCs/>
                      <w:szCs w:val="22"/>
                    </w:rPr>
                    <w:t xml:space="preserve">If </w:t>
                  </w:r>
                  <w:r w:rsidR="003573BF" w:rsidRPr="0027502F">
                    <w:rPr>
                      <w:b/>
                      <w:bCs/>
                      <w:i/>
                      <w:iCs/>
                      <w:szCs w:val="22"/>
                    </w:rPr>
                    <w:t>TIM_EAD, TIM_FDF and TIM_CHS</w:t>
                  </w:r>
                  <w:r w:rsidRPr="0027502F">
                    <w:rPr>
                      <w:b/>
                      <w:bCs/>
                      <w:i/>
                      <w:iCs/>
                      <w:szCs w:val="22"/>
                    </w:rPr>
                    <w:t xml:space="preserve"> have already expired at the limit date, the MSA dispatch application resets their flag that has been raised locally at the expiration time. If any timers associated with the manually closed movement are still running, the MSA dispatch application stops them</w:t>
                  </w:r>
                  <w:r w:rsidRPr="0027502F">
                    <w:rPr>
                      <w:i/>
                      <w:szCs w:val="22"/>
                      <w:lang w:val="en-US"/>
                    </w:rPr>
                    <w:t>”.</w:t>
                  </w:r>
                </w:p>
                <w:p w14:paraId="4DDC4D1D" w14:textId="77777777" w:rsidR="00C70867" w:rsidRPr="0027502F" w:rsidRDefault="00C70867" w:rsidP="00C70867">
                  <w:pPr>
                    <w:spacing w:line="276" w:lineRule="auto"/>
                    <w:rPr>
                      <w:szCs w:val="22"/>
                      <w:lang w:val="en-US"/>
                    </w:rPr>
                  </w:pPr>
                </w:p>
                <w:p w14:paraId="178736C4" w14:textId="77777777" w:rsidR="00C70867" w:rsidRPr="0027502F" w:rsidRDefault="00C70867" w:rsidP="00C70867">
                  <w:pPr>
                    <w:spacing w:line="276" w:lineRule="auto"/>
                    <w:rPr>
                      <w:szCs w:val="22"/>
                      <w:lang w:val="en-US"/>
                    </w:rPr>
                  </w:pPr>
                  <w:r w:rsidRPr="0027502F">
                    <w:rPr>
                      <w:szCs w:val="22"/>
                      <w:lang w:val="en-US"/>
                    </w:rPr>
                    <w:t>In sub-section “IV.I.4.2 Manual Closing is initiated by an Excise Officer of MSA Dispatch”, the following paragraph:</w:t>
                  </w:r>
                </w:p>
                <w:p w14:paraId="394CBFE4" w14:textId="77777777" w:rsidR="00C70867" w:rsidRPr="0027502F" w:rsidRDefault="00C70867" w:rsidP="00C70867">
                  <w:pPr>
                    <w:rPr>
                      <w:i/>
                      <w:szCs w:val="22"/>
                    </w:rPr>
                  </w:pPr>
                  <w:r w:rsidRPr="0027502F">
                    <w:rPr>
                      <w:i/>
                      <w:szCs w:val="22"/>
                      <w:lang w:val="en-US"/>
                    </w:rPr>
                    <w:t>“</w:t>
                  </w:r>
                  <w:r w:rsidRPr="0027502F">
                    <w:rPr>
                      <w:i/>
                      <w:iCs/>
                      <w:szCs w:val="22"/>
                    </w:rPr>
                    <w:t>Upon successful validation, the MSA destination application transfers the manual closure request to the MSA dispatch application which in turn, after validating the received message structure, registers the manual closure and the state of the movement at the MSA of Dispatch is set to ‘e-AD Manually Closed’.</w:t>
                  </w:r>
                  <w:r w:rsidRPr="0027502F">
                    <w:rPr>
                      <w:i/>
                      <w:iCs/>
                      <w:szCs w:val="22"/>
                      <w:lang w:val="en-US"/>
                    </w:rPr>
                    <w:t>”</w:t>
                  </w:r>
                </w:p>
                <w:p w14:paraId="506A5AA1" w14:textId="77777777" w:rsidR="00C70867" w:rsidRPr="0027502F" w:rsidRDefault="00C70867" w:rsidP="00C70867">
                  <w:pPr>
                    <w:spacing w:line="276" w:lineRule="auto"/>
                    <w:rPr>
                      <w:szCs w:val="22"/>
                      <w:lang w:val="en-US"/>
                    </w:rPr>
                  </w:pPr>
                  <w:r w:rsidRPr="0027502F">
                    <w:rPr>
                      <w:szCs w:val="22"/>
                      <w:lang w:val="en-US"/>
                    </w:rPr>
                    <w:t xml:space="preserve">will be updated as follows: </w:t>
                  </w:r>
                </w:p>
                <w:p w14:paraId="1B23B34C" w14:textId="315AACDE" w:rsidR="00C70867" w:rsidRPr="0027502F" w:rsidRDefault="00C70867" w:rsidP="00C70867">
                  <w:pPr>
                    <w:rPr>
                      <w:i/>
                      <w:szCs w:val="22"/>
                      <w:lang w:val="en-US"/>
                    </w:rPr>
                  </w:pPr>
                  <w:r w:rsidRPr="0027502F">
                    <w:rPr>
                      <w:i/>
                      <w:szCs w:val="22"/>
                      <w:lang w:val="en-US"/>
                    </w:rPr>
                    <w:t>“</w:t>
                  </w:r>
                  <w:r w:rsidRPr="0027502F">
                    <w:rPr>
                      <w:i/>
                      <w:iCs/>
                      <w:szCs w:val="22"/>
                    </w:rPr>
                    <w:t>Upon successful validation, the MSA destination application transfers the manual closure request to the MSA dispatch application which in turn, after validating the received message structure, registers the manual closure and the state of the movement at the MSA of Dispatch is set to ‘e-AD Manually Closed’</w:t>
                  </w:r>
                  <w:r w:rsidRPr="0027502F">
                    <w:rPr>
                      <w:i/>
                      <w:szCs w:val="22"/>
                    </w:rPr>
                    <w:t>.</w:t>
                  </w:r>
                  <w:r w:rsidRPr="0027502F">
                    <w:rPr>
                      <w:szCs w:val="22"/>
                    </w:rPr>
                    <w:t xml:space="preserve"> </w:t>
                  </w:r>
                  <w:r w:rsidRPr="0027502F">
                    <w:rPr>
                      <w:b/>
                      <w:bCs/>
                      <w:i/>
                      <w:iCs/>
                      <w:szCs w:val="22"/>
                    </w:rPr>
                    <w:t xml:space="preserve">If </w:t>
                  </w:r>
                  <w:r w:rsidR="003573BF" w:rsidRPr="0027502F">
                    <w:rPr>
                      <w:b/>
                      <w:bCs/>
                      <w:i/>
                      <w:iCs/>
                      <w:szCs w:val="22"/>
                    </w:rPr>
                    <w:t xml:space="preserve">TIM_EAD, TIM_FDF and TIM_CHS </w:t>
                  </w:r>
                  <w:r w:rsidRPr="0027502F">
                    <w:rPr>
                      <w:b/>
                      <w:bCs/>
                      <w:i/>
                      <w:iCs/>
                      <w:szCs w:val="22"/>
                    </w:rPr>
                    <w:t>have already expired at the limit date, the MSA dispatch application resets their flag that has been raised locally at the expiration time. If any timers associated with the manually closed movement are still running, the MSA dispatch application stops them</w:t>
                  </w:r>
                  <w:r w:rsidRPr="0027502F">
                    <w:rPr>
                      <w:i/>
                      <w:szCs w:val="22"/>
                      <w:lang w:val="en-US"/>
                    </w:rPr>
                    <w:t>”.</w:t>
                  </w:r>
                </w:p>
                <w:p w14:paraId="43A23829" w14:textId="77777777" w:rsidR="00C70867" w:rsidRPr="0027502F" w:rsidRDefault="00C70867" w:rsidP="00C70867">
                  <w:pPr>
                    <w:rPr>
                      <w:i/>
                      <w:szCs w:val="22"/>
                      <w:lang w:val="en-US"/>
                    </w:rPr>
                  </w:pPr>
                </w:p>
                <w:p w14:paraId="415156A9" w14:textId="77777777" w:rsidR="00C70867" w:rsidRPr="0027502F" w:rsidRDefault="00C70867" w:rsidP="00C70867">
                  <w:pPr>
                    <w:rPr>
                      <w:iCs/>
                      <w:szCs w:val="22"/>
                    </w:rPr>
                  </w:pPr>
                  <w:r w:rsidRPr="0027502F">
                    <w:rPr>
                      <w:iCs/>
                      <w:szCs w:val="22"/>
                      <w:lang w:val="en-US"/>
                    </w:rPr>
                    <w:t>Additionally, the Time Sequence Diagrams (TSD) of ‘</w:t>
                  </w:r>
                  <w:r w:rsidRPr="0027502F">
                    <w:rPr>
                      <w:szCs w:val="22"/>
                    </w:rPr>
                    <w:t xml:space="preserve">Manual closure initiated by an Excise Officer of MSA Dispatch’ and ‘Manual closure initiated by an Excise Officer of MSA Destination’ will be updated to include a ‘Stop Running Timers’ step associated to ‘MSA Dispatch Application’ actor, in alignment with other processes described in the DDNEA. </w:t>
                  </w:r>
                </w:p>
              </w:tc>
            </w:tr>
            <w:tr w:rsidR="00C70867" w:rsidRPr="0027502F" w14:paraId="74E26311" w14:textId="77777777" w:rsidTr="00C70867">
              <w:trPr>
                <w:trHeight w:val="403"/>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B80898" w14:textId="77777777" w:rsidR="00C70867" w:rsidRPr="0027502F" w:rsidRDefault="00C70867" w:rsidP="00C70867">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22E7D11" w14:textId="77777777" w:rsidR="00C70867" w:rsidRPr="0027502F" w:rsidRDefault="00C70867" w:rsidP="00C70867">
                  <w:pPr>
                    <w:spacing w:after="0" w:line="276" w:lineRule="auto"/>
                    <w:rPr>
                      <w:szCs w:val="22"/>
                    </w:rPr>
                  </w:pPr>
                  <w:r w:rsidRPr="0027502F">
                    <w:rPr>
                      <w:szCs w:val="22"/>
                    </w:rPr>
                    <w:t>Specification Documents:</w:t>
                  </w:r>
                </w:p>
                <w:p w14:paraId="7C80EACF"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(Medium);</w:t>
                  </w:r>
                </w:p>
                <w:p w14:paraId="78BD0E4B"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07DA4045"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4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5AE055A1" w14:textId="77777777" w:rsidR="00C70867" w:rsidRPr="0027502F" w:rsidRDefault="00C70867" w:rsidP="00C70867">
                  <w:pPr>
                    <w:spacing w:after="0" w:line="276" w:lineRule="auto"/>
                    <w:rPr>
                      <w:szCs w:val="22"/>
                    </w:rPr>
                  </w:pPr>
                </w:p>
                <w:p w14:paraId="6B41F506" w14:textId="77777777" w:rsidR="00C70867" w:rsidRPr="0027502F" w:rsidRDefault="00C70867" w:rsidP="00C70867">
                  <w:pPr>
                    <w:spacing w:after="0" w:line="276" w:lineRule="auto"/>
                    <w:rPr>
                      <w:szCs w:val="22"/>
                    </w:rPr>
                  </w:pPr>
                  <w:r w:rsidRPr="0027502F">
                    <w:rPr>
                      <w:szCs w:val="22"/>
                    </w:rPr>
                    <w:t>CDEAs:</w:t>
                  </w:r>
                </w:p>
                <w:p w14:paraId="5C61EAD4"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337AA667"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034E79AA"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749E23BB" w14:textId="77777777" w:rsidR="00C70867" w:rsidRPr="0027502F" w:rsidRDefault="00C70867" w:rsidP="00C70867">
                  <w:pPr>
                    <w:spacing w:after="0" w:line="276" w:lineRule="auto"/>
                    <w:rPr>
                      <w:szCs w:val="22"/>
                    </w:rPr>
                  </w:pPr>
                </w:p>
                <w:p w14:paraId="71CDA6E2" w14:textId="77777777" w:rsidR="00C70867" w:rsidRPr="0027502F" w:rsidRDefault="00C70867" w:rsidP="00C70867">
                  <w:pPr>
                    <w:spacing w:after="0" w:line="276" w:lineRule="auto"/>
                    <w:rPr>
                      <w:szCs w:val="22"/>
                    </w:rPr>
                  </w:pPr>
                  <w:r w:rsidRPr="0027502F">
                    <w:rPr>
                      <w:szCs w:val="22"/>
                    </w:rPr>
                    <w:t>NEAs:</w:t>
                  </w:r>
                </w:p>
                <w:p w14:paraId="798816DF" w14:textId="77777777" w:rsidR="00C70867" w:rsidRPr="0027502F" w:rsidRDefault="00C70867" w:rsidP="00B03D74">
                  <w:pPr>
                    <w:numPr>
                      <w:ilvl w:val="0"/>
                      <w:numId w:val="45"/>
                    </w:numPr>
                    <w:spacing w:line="276" w:lineRule="auto"/>
                    <w:rPr>
                      <w:szCs w:val="22"/>
                    </w:rPr>
                  </w:pPr>
                  <w:r w:rsidRPr="0027502F">
                    <w:rPr>
                      <w:szCs w:val="22"/>
                    </w:rPr>
                    <w:t>Impact on NEAs (</w:t>
                  </w:r>
                  <w:r w:rsidRPr="0027502F">
                    <w:rPr>
                      <w:szCs w:val="22"/>
                      <w:lang w:val="nn-NO"/>
                    </w:rPr>
                    <w:t>Low</w:t>
                  </w:r>
                  <w:r w:rsidRPr="0027502F">
                    <w:rPr>
                      <w:szCs w:val="22"/>
                    </w:rPr>
                    <w:t>).</w:t>
                  </w:r>
                </w:p>
              </w:tc>
            </w:tr>
            <w:tr w:rsidR="00C70867" w:rsidRPr="0027502F" w14:paraId="2CF8DAC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FF7F55"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3C4B8F9" w14:textId="77777777" w:rsidR="00C70867" w:rsidRPr="0027502F" w:rsidRDefault="00C70867" w:rsidP="00C70867">
                  <w:pPr>
                    <w:spacing w:line="276" w:lineRule="auto"/>
                    <w:rPr>
                      <w:szCs w:val="22"/>
                    </w:rPr>
                  </w:pPr>
                  <w:r w:rsidRPr="0027502F">
                    <w:rPr>
                      <w:szCs w:val="22"/>
                      <w:lang w:eastAsia="el-GR"/>
                    </w:rPr>
                    <w:t>If the proposed change is not implemented, then the DDNEA will be in misalignment with the changes proposed for FESS by FESS-269 RFC.</w:t>
                  </w:r>
                </w:p>
              </w:tc>
            </w:tr>
            <w:tr w:rsidR="00C70867" w:rsidRPr="0027502F" w14:paraId="2EB729AC"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EF136F"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C97A2B" w14:textId="77777777" w:rsidR="00C70867" w:rsidRPr="0027502F" w:rsidRDefault="00C70867" w:rsidP="00C70867">
                  <w:pPr>
                    <w:spacing w:line="276" w:lineRule="auto"/>
                    <w:rPr>
                      <w:color w:val="000000"/>
                      <w:szCs w:val="22"/>
                    </w:rPr>
                  </w:pPr>
                  <w:r w:rsidRPr="0027502F">
                    <w:rPr>
                      <w:color w:val="000000"/>
                      <w:szCs w:val="22"/>
                    </w:rPr>
                    <w:t>This RFC entails no business continuity risks, since it concerns documentation updates of the DDNEA document, in relation to the handling of timers for manually closed movements.</w:t>
                  </w:r>
                </w:p>
                <w:p w14:paraId="6B608C39" w14:textId="77777777" w:rsidR="00C70867" w:rsidRPr="0027502F" w:rsidRDefault="00C70867" w:rsidP="00C70867">
                  <w:pPr>
                    <w:spacing w:line="276" w:lineRule="auto"/>
                    <w:rPr>
                      <w:color w:val="000000"/>
                      <w:szCs w:val="22"/>
                    </w:rPr>
                  </w:pPr>
                  <w:r w:rsidRPr="0027502F">
                    <w:rPr>
                      <w:color w:val="000000"/>
                      <w:szCs w:val="22"/>
                    </w:rPr>
                    <w:t xml:space="preserve">It should be highlighted that at a national administration level, even in cases where the TIM_EAD would expire for a movement that is actually manually closed, then according to the DDNEA specifications, an </w:t>
                  </w:r>
                  <w:r w:rsidRPr="0027502F">
                    <w:rPr>
                      <w:szCs w:val="22"/>
                    </w:rPr>
                    <w:t>automatic Status Request/Response should be triggered by the MSA dispatch application to examine why the TIM_EAD timer expired; prior to the MSA of Dispatch proceeding with further actions, such as the sending of an IE802 message.</w:t>
                  </w:r>
                </w:p>
                <w:p w14:paraId="71F06748" w14:textId="77777777" w:rsidR="00C70867" w:rsidRPr="0027502F" w:rsidRDefault="00C70867" w:rsidP="00C70867">
                  <w:pPr>
                    <w:suppressAutoHyphens/>
                    <w:rPr>
                      <w:szCs w:val="22"/>
                      <w:lang w:val="en-US"/>
                    </w:rPr>
                  </w:pPr>
                </w:p>
              </w:tc>
            </w:tr>
            <w:tr w:rsidR="00C70867" w:rsidRPr="0027502F" w14:paraId="180AB0A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C67058"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D0B709" w14:textId="77777777" w:rsidR="00C70867" w:rsidRPr="0027502F" w:rsidRDefault="00C70867" w:rsidP="00C70867">
                  <w:pPr>
                    <w:spacing w:line="276" w:lineRule="auto"/>
                    <w:rPr>
                      <w:bCs/>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75FF01A2"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D27F572"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0FFFD24" w14:textId="77777777" w:rsidR="00C70867" w:rsidRPr="0027502F" w:rsidRDefault="00C70867" w:rsidP="00B03D74">
                  <w:pPr>
                    <w:pStyle w:val="Bulleted1"/>
                    <w:numPr>
                      <w:ilvl w:val="0"/>
                      <w:numId w:val="27"/>
                    </w:numPr>
                    <w:spacing w:after="60"/>
                    <w:contextualSpacing/>
                    <w:jc w:val="both"/>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 xml:space="preserve">FESS-269; </w:t>
                  </w:r>
                </w:p>
                <w:p w14:paraId="679F291D" w14:textId="77777777" w:rsidR="00C70867" w:rsidRPr="0027502F" w:rsidRDefault="00C70867" w:rsidP="00B03D74">
                  <w:pPr>
                    <w:pStyle w:val="Bulleted1"/>
                    <w:numPr>
                      <w:ilvl w:val="0"/>
                      <w:numId w:val="27"/>
                    </w:numPr>
                    <w:spacing w:after="60"/>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w:t>
                  </w:r>
                </w:p>
                <w:p w14:paraId="5FF931F9" w14:textId="77777777" w:rsidR="00C70867" w:rsidRPr="0027502F" w:rsidRDefault="00C70867" w:rsidP="00B03D74">
                  <w:pPr>
                    <w:pStyle w:val="Bulleted1"/>
                    <w:numPr>
                      <w:ilvl w:val="0"/>
                      <w:numId w:val="27"/>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Other RFCs:</w:t>
                  </w:r>
                  <w:r w:rsidRPr="0027502F">
                    <w:rPr>
                      <w:rFonts w:ascii="Times New Roman" w:hAnsi="Times New Roman" w:cs="Times New Roman"/>
                      <w:sz w:val="22"/>
                      <w:szCs w:val="22"/>
                    </w:rPr>
                    <w:t xml:space="preserve"> -.</w:t>
                  </w:r>
                </w:p>
              </w:tc>
            </w:tr>
          </w:tbl>
          <w:p w14:paraId="52EE9E6F" w14:textId="77777777" w:rsidR="00C70867" w:rsidRPr="0027502F" w:rsidRDefault="00C70867" w:rsidP="00C70867">
            <w:pPr>
              <w:spacing w:after="0"/>
              <w:jc w:val="left"/>
              <w:rPr>
                <w:szCs w:val="22"/>
                <w:lang w:val="en-US"/>
              </w:rPr>
            </w:pPr>
          </w:p>
        </w:tc>
      </w:tr>
      <w:tr w:rsidR="00C70867" w:rsidRPr="0027502F" w14:paraId="22ECC55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22AC12"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3E52925F"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2FE0AA"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0CAC774" w14:textId="77777777" w:rsidR="00C70867" w:rsidRPr="0027502F" w:rsidRDefault="00C70867" w:rsidP="00C70867">
                  <w:pPr>
                    <w:spacing w:line="276" w:lineRule="auto"/>
                    <w:rPr>
                      <w:szCs w:val="22"/>
                    </w:rPr>
                  </w:pPr>
                  <w:r w:rsidRPr="0027502F">
                    <w:rPr>
                      <w:szCs w:val="22"/>
                    </w:rPr>
                    <w:t>N/A</w:t>
                  </w:r>
                </w:p>
              </w:tc>
            </w:tr>
            <w:tr w:rsidR="00C70867" w:rsidRPr="0027502F" w14:paraId="016E9554"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C60934"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85BB654" w14:textId="77777777" w:rsidR="00C70867" w:rsidRPr="0027502F" w:rsidRDefault="00C70867" w:rsidP="00C70867">
                  <w:pPr>
                    <w:spacing w:line="276" w:lineRule="auto"/>
                    <w:rPr>
                      <w:szCs w:val="22"/>
                    </w:rPr>
                  </w:pPr>
                  <w:r w:rsidRPr="0027502F">
                    <w:rPr>
                      <w:szCs w:val="22"/>
                    </w:rPr>
                    <w:t>N/A</w:t>
                  </w:r>
                </w:p>
              </w:tc>
            </w:tr>
          </w:tbl>
          <w:p w14:paraId="0A636A2C" w14:textId="77777777" w:rsidR="00C70867" w:rsidRPr="0027502F" w:rsidRDefault="00C70867" w:rsidP="00C70867">
            <w:pPr>
              <w:spacing w:after="0"/>
              <w:jc w:val="left"/>
              <w:rPr>
                <w:szCs w:val="22"/>
                <w:lang w:val="en-US"/>
              </w:rPr>
            </w:pPr>
          </w:p>
        </w:tc>
      </w:tr>
      <w:tr w:rsidR="00C70867" w:rsidRPr="0027502F" w14:paraId="7507C4E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05C9301"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03B37E89"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808C7B"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209A1756"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527E111D" w14:textId="77777777" w:rsidR="00C70867" w:rsidRPr="0027502F" w:rsidRDefault="00C70867" w:rsidP="00B03D74">
                  <w:pPr>
                    <w:numPr>
                      <w:ilvl w:val="0"/>
                      <w:numId w:val="25"/>
                    </w:numPr>
                    <w:spacing w:line="276" w:lineRule="auto"/>
                    <w:rPr>
                      <w:szCs w:val="22"/>
                    </w:rPr>
                  </w:pPr>
                  <w:r w:rsidRPr="0027502F">
                    <w:rPr>
                      <w:b/>
                      <w:szCs w:val="22"/>
                    </w:rPr>
                    <w:t>Approval process:</w:t>
                  </w:r>
                </w:p>
                <w:p w14:paraId="49635B54"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3BE75E26"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09F928"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51A82D86" w14:textId="77777777" w:rsidR="00C70867" w:rsidRPr="0027502F" w:rsidRDefault="00C70867" w:rsidP="00C70867">
                  <w:pPr>
                    <w:spacing w:line="276" w:lineRule="auto"/>
                    <w:rPr>
                      <w:szCs w:val="22"/>
                    </w:rPr>
                  </w:pPr>
                  <w:r w:rsidRPr="0027502F">
                    <w:rPr>
                      <w:szCs w:val="22"/>
                    </w:rPr>
                    <w:t>N/A</w:t>
                  </w:r>
                </w:p>
              </w:tc>
            </w:tr>
            <w:tr w:rsidR="00C70867" w:rsidRPr="0027502F" w14:paraId="4437266F"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613A3EF"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A84D048" w14:textId="77777777" w:rsidR="00C70867" w:rsidRPr="0027502F" w:rsidRDefault="00C70867" w:rsidP="00C70867">
                  <w:pPr>
                    <w:spacing w:line="276" w:lineRule="auto"/>
                    <w:rPr>
                      <w:szCs w:val="22"/>
                    </w:rPr>
                  </w:pPr>
                  <w:r w:rsidRPr="0027502F">
                    <w:rPr>
                      <w:szCs w:val="22"/>
                    </w:rPr>
                    <w:t>EMCS CAB #191 on 26/05/2020</w:t>
                  </w:r>
                </w:p>
              </w:tc>
            </w:tr>
          </w:tbl>
          <w:p w14:paraId="12CA46B8" w14:textId="77777777" w:rsidR="00C70867" w:rsidRPr="0027502F" w:rsidRDefault="00C70867" w:rsidP="00C70867">
            <w:pPr>
              <w:spacing w:after="0"/>
              <w:jc w:val="left"/>
              <w:rPr>
                <w:szCs w:val="22"/>
                <w:lang w:val="en-US"/>
              </w:rPr>
            </w:pPr>
          </w:p>
        </w:tc>
      </w:tr>
      <w:tr w:rsidR="00C70867" w:rsidRPr="0027502F" w14:paraId="2762B440"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618C2E1"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4F8BDA15"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F9152B"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CF2839D" w14:textId="49EE9643"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226C3AF0"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3A2F85"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6D04DDBB" w14:textId="7EA69743"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13BD1589"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D1DCDAC" w14:textId="77777777" w:rsidR="009F28D6" w:rsidRPr="0027502F" w:rsidRDefault="009F28D6" w:rsidP="004800A7">
                  <w:pPr>
                    <w:spacing w:line="276" w:lineRule="auto"/>
                    <w:jc w:val="left"/>
                    <w:rPr>
                      <w:szCs w:val="22"/>
                    </w:rPr>
                  </w:pPr>
                  <w:r w:rsidRPr="0027502F">
                    <w:rPr>
                      <w:szCs w:val="22"/>
                    </w:rPr>
                    <w:lastRenderedPageBreak/>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1EDE313F" w14:textId="7276BA14" w:rsidR="009F28D6" w:rsidRPr="0027502F" w:rsidRDefault="009F28D6" w:rsidP="004800A7">
                  <w:pPr>
                    <w:spacing w:line="276" w:lineRule="auto"/>
                    <w:rPr>
                      <w:szCs w:val="22"/>
                    </w:rPr>
                  </w:pPr>
                  <w:r w:rsidRPr="0027502F">
                    <w:rPr>
                      <w:szCs w:val="22"/>
                    </w:rPr>
                    <w:t>13/02/2023</w:t>
                  </w:r>
                </w:p>
              </w:tc>
            </w:tr>
          </w:tbl>
          <w:p w14:paraId="57EFD8F3" w14:textId="77777777" w:rsidR="00C70867" w:rsidRPr="0027502F" w:rsidRDefault="00C70867" w:rsidP="00C70867">
            <w:pPr>
              <w:spacing w:after="0"/>
              <w:jc w:val="left"/>
              <w:rPr>
                <w:szCs w:val="22"/>
                <w:lang w:val="en-US"/>
              </w:rPr>
            </w:pPr>
          </w:p>
        </w:tc>
      </w:tr>
      <w:tr w:rsidR="00C70867" w:rsidRPr="0027502F" w14:paraId="2DA9216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A9CA27"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2C679F72"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CBCF7E8"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87F72E5" w14:textId="77777777" w:rsidR="00C70867" w:rsidRPr="0027502F" w:rsidRDefault="00C70867" w:rsidP="00C70867">
                  <w:pPr>
                    <w:spacing w:line="276" w:lineRule="auto"/>
                    <w:rPr>
                      <w:szCs w:val="22"/>
                    </w:rPr>
                  </w:pPr>
                  <w:r w:rsidRPr="0027502F">
                    <w:rPr>
                      <w:szCs w:val="22"/>
                    </w:rPr>
                    <w:t>N/A</w:t>
                  </w:r>
                </w:p>
              </w:tc>
            </w:tr>
            <w:tr w:rsidR="00C70867" w:rsidRPr="0027502F" w14:paraId="20A8F0F1"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E5CB39B"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62F6F5" w14:textId="77777777" w:rsidR="00C70867" w:rsidRPr="0027502F" w:rsidRDefault="00C70867" w:rsidP="00C70867">
                  <w:pPr>
                    <w:spacing w:line="276" w:lineRule="auto"/>
                    <w:rPr>
                      <w:szCs w:val="22"/>
                    </w:rPr>
                  </w:pPr>
                  <w:r w:rsidRPr="0027502F">
                    <w:rPr>
                      <w:szCs w:val="22"/>
                    </w:rPr>
                    <w:t>N/A</w:t>
                  </w:r>
                </w:p>
              </w:tc>
            </w:tr>
          </w:tbl>
          <w:p w14:paraId="0C302286" w14:textId="77777777" w:rsidR="00C70867" w:rsidRPr="0027502F" w:rsidRDefault="00C70867" w:rsidP="00C70867">
            <w:pPr>
              <w:spacing w:after="0"/>
              <w:jc w:val="left"/>
              <w:rPr>
                <w:szCs w:val="22"/>
                <w:lang w:val="en-US"/>
              </w:rPr>
            </w:pPr>
          </w:p>
        </w:tc>
      </w:tr>
    </w:tbl>
    <w:p w14:paraId="4C736B7F" w14:textId="77777777" w:rsidR="00C70867" w:rsidRPr="0027502F" w:rsidRDefault="00C70867" w:rsidP="00C70867">
      <w:pPr>
        <w:rPr>
          <w:szCs w:val="22"/>
        </w:rPr>
      </w:pPr>
    </w:p>
    <w:p w14:paraId="02EFC361" w14:textId="77777777" w:rsidR="00C70867" w:rsidRPr="0027502F" w:rsidRDefault="00C70867" w:rsidP="00C70867">
      <w:pPr>
        <w:spacing w:after="0" w:line="240" w:lineRule="auto"/>
        <w:jc w:val="left"/>
        <w:rPr>
          <w:szCs w:val="22"/>
        </w:rPr>
      </w:pPr>
      <w:r w:rsidRPr="0027502F">
        <w:rPr>
          <w:szCs w:val="22"/>
        </w:rPr>
        <w:br w:type="page"/>
      </w:r>
    </w:p>
    <w:p w14:paraId="4327045B" w14:textId="77777777" w:rsidR="00C70867" w:rsidRPr="0027502F" w:rsidRDefault="00C70867" w:rsidP="00C70867">
      <w:pPr>
        <w:pStyle w:val="Heading4"/>
        <w:rPr>
          <w:szCs w:val="22"/>
        </w:rPr>
      </w:pPr>
      <w:r w:rsidRPr="0027502F">
        <w:rPr>
          <w:szCs w:val="22"/>
        </w:rPr>
        <w:lastRenderedPageBreak/>
        <w:t>DDNEA-P4-303 – Modification of figures in DDNEA “</w:t>
      </w:r>
      <w:r w:rsidRPr="0027502F">
        <w:rPr>
          <w:szCs w:val="22"/>
          <w:lang w:val="en-US"/>
        </w:rPr>
        <w:t>X.I.3.3 Queues usage Overview</w:t>
      </w:r>
      <w:r w:rsidRPr="0027502F">
        <w:rPr>
          <w:szCs w:val="22"/>
        </w:rPr>
        <w:t>” section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82ADA2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DEDFAB"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162E8DE4"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376DF9"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82D4E7" w14:textId="77777777" w:rsidR="00C70867" w:rsidRPr="0027502F" w:rsidRDefault="00C70867" w:rsidP="00C70867">
                  <w:pPr>
                    <w:spacing w:line="276" w:lineRule="auto"/>
                    <w:rPr>
                      <w:szCs w:val="22"/>
                    </w:rPr>
                  </w:pPr>
                  <w:r w:rsidRPr="0027502F">
                    <w:rPr>
                      <w:bCs/>
                      <w:szCs w:val="22"/>
                    </w:rPr>
                    <w:t>DDNEA-P4-303</w:t>
                  </w:r>
                </w:p>
              </w:tc>
            </w:tr>
            <w:tr w:rsidR="00C70867" w:rsidRPr="0027502F" w14:paraId="4CCF0775"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0633DB"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0000BBB"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4DF375A"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5DFD87"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D3FEB4"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67B5C356"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5B4A1D"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37333F" w14:textId="77777777" w:rsidR="00C70867" w:rsidRPr="0027502F" w:rsidRDefault="00C70867" w:rsidP="00C70867">
                  <w:pPr>
                    <w:spacing w:line="276" w:lineRule="auto"/>
                    <w:rPr>
                      <w:szCs w:val="22"/>
                    </w:rPr>
                  </w:pPr>
                  <w:r w:rsidRPr="0027502F">
                    <w:rPr>
                      <w:szCs w:val="22"/>
                      <w:lang w:eastAsia="nl-BE"/>
                    </w:rPr>
                    <w:t>IM369729</w:t>
                  </w:r>
                </w:p>
              </w:tc>
            </w:tr>
            <w:tr w:rsidR="00C70867" w:rsidRPr="0027502F" w14:paraId="03A57D4E"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13B713"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631EE7" w14:textId="77777777" w:rsidR="00C70867" w:rsidRPr="0027502F" w:rsidRDefault="00C70867" w:rsidP="00C70867">
                  <w:pPr>
                    <w:spacing w:line="276" w:lineRule="auto"/>
                    <w:rPr>
                      <w:szCs w:val="22"/>
                    </w:rPr>
                  </w:pPr>
                  <w:r w:rsidRPr="0027502F">
                    <w:rPr>
                      <w:szCs w:val="22"/>
                      <w:lang w:eastAsia="nl-BE"/>
                    </w:rPr>
                    <w:t>KE19760</w:t>
                  </w:r>
                </w:p>
              </w:tc>
            </w:tr>
            <w:tr w:rsidR="00C70867" w:rsidRPr="0027502F" w14:paraId="650D85E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C4D6B3"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6D8829" w14:textId="77777777" w:rsidR="00C70867" w:rsidRPr="0027502F" w:rsidRDefault="00C70867" w:rsidP="00C70867">
                  <w:pPr>
                    <w:pStyle w:val="ListParagraph"/>
                    <w:spacing w:line="276" w:lineRule="auto"/>
                    <w:ind w:left="0"/>
                    <w:rPr>
                      <w:szCs w:val="22"/>
                      <w:lang w:val="en-US"/>
                    </w:rPr>
                  </w:pPr>
                  <w:r w:rsidRPr="0027502F">
                    <w:rPr>
                      <w:szCs w:val="22"/>
                      <w:lang w:val="en-US"/>
                    </w:rPr>
                    <w:t>09/04/2020</w:t>
                  </w:r>
                </w:p>
              </w:tc>
            </w:tr>
            <w:tr w:rsidR="00C70867" w:rsidRPr="0027502F" w14:paraId="20A971A0"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D6D62B"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6E31500" w14:textId="77777777" w:rsidR="00C70867" w:rsidRPr="0027502F" w:rsidRDefault="00C70867" w:rsidP="00C70867">
                  <w:pPr>
                    <w:pStyle w:val="ListParagraph"/>
                    <w:spacing w:line="276" w:lineRule="auto"/>
                    <w:ind w:left="0"/>
                    <w:rPr>
                      <w:szCs w:val="22"/>
                      <w:lang w:val="en-US"/>
                    </w:rPr>
                  </w:pPr>
                  <w:r w:rsidRPr="0027502F">
                    <w:rPr>
                      <w:szCs w:val="22"/>
                      <w:lang w:val="en-US"/>
                    </w:rPr>
                    <w:t>EMCS CPT</w:t>
                  </w:r>
                </w:p>
              </w:tc>
            </w:tr>
          </w:tbl>
          <w:p w14:paraId="1F78CBB0" w14:textId="77777777" w:rsidR="00C70867" w:rsidRPr="0027502F" w:rsidRDefault="00C70867" w:rsidP="00C70867">
            <w:pPr>
              <w:spacing w:after="0"/>
              <w:jc w:val="left"/>
              <w:rPr>
                <w:szCs w:val="22"/>
                <w:lang w:val="en-US"/>
              </w:rPr>
            </w:pPr>
          </w:p>
        </w:tc>
      </w:tr>
      <w:tr w:rsidR="00C70867" w:rsidRPr="0027502F" w14:paraId="25B42E2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FF10DD"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012FCE23"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369EEA"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7B4C6D" w14:textId="77777777" w:rsidR="00C70867" w:rsidRPr="0027502F" w:rsidRDefault="00C70867" w:rsidP="00C70867">
                  <w:pPr>
                    <w:spacing w:line="276" w:lineRule="auto"/>
                    <w:rPr>
                      <w:szCs w:val="22"/>
                    </w:rPr>
                  </w:pPr>
                  <w:r w:rsidRPr="0027502F">
                    <w:rPr>
                      <w:color w:val="000000" w:themeColor="text1"/>
                      <w:szCs w:val="22"/>
                    </w:rPr>
                    <w:t>Low</w:t>
                  </w:r>
                </w:p>
              </w:tc>
            </w:tr>
            <w:tr w:rsidR="00C70867" w:rsidRPr="0027502F" w14:paraId="53A75402"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03D4B5"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803DBE1" w14:textId="77777777" w:rsidR="00C70867" w:rsidRPr="0027502F" w:rsidRDefault="00C70867" w:rsidP="00C70867">
                  <w:pPr>
                    <w:spacing w:line="276" w:lineRule="auto"/>
                    <w:rPr>
                      <w:b/>
                      <w:szCs w:val="22"/>
                    </w:rPr>
                  </w:pPr>
                  <w:r w:rsidRPr="0027502F">
                    <w:rPr>
                      <w:b/>
                      <w:szCs w:val="22"/>
                    </w:rPr>
                    <w:t>Problem Statement</w:t>
                  </w:r>
                </w:p>
                <w:p w14:paraId="17170797" w14:textId="77777777" w:rsidR="00C70867" w:rsidRPr="0027502F" w:rsidRDefault="00C70867" w:rsidP="00C70867">
                  <w:pPr>
                    <w:rPr>
                      <w:szCs w:val="22"/>
                    </w:rPr>
                  </w:pPr>
                  <w:r w:rsidRPr="0027502F">
                    <w:rPr>
                      <w:szCs w:val="22"/>
                    </w:rPr>
                    <w:t xml:space="preserve">During the EMCS Phase 3.4 CT Campaign, it was proven confusing for NAs to refer to Figure 254 in DDNEA v2.02 in order to understand the CCN/CSI infrastructure and, more specifically, the role of their national queues and gateways within it. Figure 254 should be modified to represent conformance testing with CTA in a more accurate way. Moreover, in order to keep a unified format among figures under the “X.I.3.3 Queues usage Overview” section of DDNEA v2.02, also the Figures 249-252 should be modified. Figure 253 should be removed as it refers to the TA application. </w:t>
                  </w:r>
                </w:p>
                <w:p w14:paraId="698AFA91" w14:textId="77777777" w:rsidR="00C70867" w:rsidRPr="0027502F" w:rsidRDefault="00C70867" w:rsidP="00C70867">
                  <w:pPr>
                    <w:rPr>
                      <w:szCs w:val="22"/>
                    </w:rPr>
                  </w:pPr>
                  <w:r w:rsidRPr="0027502F">
                    <w:rPr>
                      <w:szCs w:val="22"/>
                    </w:rPr>
                    <w:t>In addition, considering that the text of the “X.I.3.3 Queues usage Overview” section refers to the figures that should be modified, this textual description should also be modified.</w:t>
                  </w:r>
                </w:p>
                <w:p w14:paraId="13BB728B" w14:textId="77777777" w:rsidR="00C70867" w:rsidRPr="0027502F" w:rsidRDefault="00C70867" w:rsidP="00C70867">
                  <w:pPr>
                    <w:rPr>
                      <w:szCs w:val="22"/>
                    </w:rPr>
                  </w:pPr>
                </w:p>
                <w:p w14:paraId="192602D5" w14:textId="77777777" w:rsidR="00C70867" w:rsidRPr="0027502F" w:rsidRDefault="00C70867" w:rsidP="00C70867">
                  <w:pPr>
                    <w:spacing w:line="276" w:lineRule="auto"/>
                    <w:rPr>
                      <w:b/>
                      <w:szCs w:val="22"/>
                    </w:rPr>
                  </w:pPr>
                  <w:r w:rsidRPr="0027502F">
                    <w:rPr>
                      <w:b/>
                      <w:szCs w:val="22"/>
                    </w:rPr>
                    <w:t>Proposed Solution</w:t>
                  </w:r>
                </w:p>
                <w:p w14:paraId="62477207"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69EE6FC6" w14:textId="7A9C8C28" w:rsidR="00C70867" w:rsidRPr="0027502F" w:rsidRDefault="00C70867" w:rsidP="00B03D74">
                  <w:pPr>
                    <w:pStyle w:val="ListParagraph"/>
                    <w:numPr>
                      <w:ilvl w:val="0"/>
                      <w:numId w:val="47"/>
                    </w:numPr>
                    <w:spacing w:line="276" w:lineRule="auto"/>
                    <w:contextualSpacing w:val="0"/>
                    <w:rPr>
                      <w:szCs w:val="22"/>
                      <w:lang w:val="fr-FR"/>
                    </w:rPr>
                  </w:pPr>
                  <w:r w:rsidRPr="0027502F">
                    <w:rPr>
                      <w:szCs w:val="22"/>
                      <w:lang w:val="fr-FR"/>
                    </w:rPr>
                    <w:t>Main document: Section “X.I.3.3 Queues usage Overview”</w:t>
                  </w:r>
                  <w:r w:rsidR="002B5D49" w:rsidRPr="0027502F">
                    <w:rPr>
                      <w:szCs w:val="22"/>
                      <w:lang w:val="fr-FR"/>
                    </w:rPr>
                    <w:t>.</w:t>
                  </w:r>
                </w:p>
                <w:p w14:paraId="7B42FB15" w14:textId="4966AC25" w:rsidR="00C70867" w:rsidRPr="0027502F" w:rsidRDefault="00C70867" w:rsidP="00C70867">
                  <w:pPr>
                    <w:spacing w:line="276" w:lineRule="auto"/>
                    <w:rPr>
                      <w:szCs w:val="22"/>
                    </w:rPr>
                  </w:pPr>
                  <w:r w:rsidRPr="0027502F">
                    <w:rPr>
                      <w:szCs w:val="22"/>
                    </w:rPr>
                    <w:t xml:space="preserve">The textual description and Figures of the DDNEA section “X.I.3.3 Queues usage Overview” should be modified. A detailed description of the changes in DDNEA Section X.I.3.3 is described in the accompanying </w:t>
                  </w:r>
                  <w:hyperlink w:anchor="_Annex:_DDNEA-P4-303_–" w:history="1">
                    <w:r w:rsidRPr="0027502F">
                      <w:rPr>
                        <w:rStyle w:val="Hyperlink"/>
                        <w:szCs w:val="22"/>
                      </w:rPr>
                      <w:t>Annex</w:t>
                    </w:r>
                  </w:hyperlink>
                  <w:r w:rsidRPr="0027502F">
                    <w:rPr>
                      <w:szCs w:val="22"/>
                      <w:lang w:val="en-US"/>
                    </w:rPr>
                    <w:t>.</w:t>
                  </w:r>
                </w:p>
              </w:tc>
            </w:tr>
            <w:tr w:rsidR="00C70867" w:rsidRPr="0027502F" w14:paraId="6C469F58"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4EA279" w14:textId="77777777" w:rsidR="00C70867" w:rsidRPr="0027502F" w:rsidRDefault="00C70867" w:rsidP="00C70867">
                  <w:pPr>
                    <w:spacing w:line="276" w:lineRule="auto"/>
                    <w:jc w:val="left"/>
                    <w:rPr>
                      <w:szCs w:val="22"/>
                    </w:rPr>
                  </w:pPr>
                  <w:r w:rsidRPr="0027502F">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BBDC51" w14:textId="77777777" w:rsidR="00C70867" w:rsidRPr="0027502F" w:rsidRDefault="00C70867" w:rsidP="00C70867">
                  <w:pPr>
                    <w:spacing w:after="0" w:line="276" w:lineRule="auto"/>
                    <w:rPr>
                      <w:szCs w:val="22"/>
                    </w:rPr>
                  </w:pPr>
                  <w:r w:rsidRPr="0027502F">
                    <w:rPr>
                      <w:szCs w:val="22"/>
                    </w:rPr>
                    <w:t>Specification Documents:</w:t>
                  </w:r>
                </w:p>
                <w:p w14:paraId="75FFD987"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73490288"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(None);</w:t>
                  </w:r>
                </w:p>
                <w:p w14:paraId="52F30A39"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50DC1F6C" w14:textId="77777777" w:rsidR="00C70867" w:rsidRPr="0027502F" w:rsidRDefault="00C70867" w:rsidP="00C70867">
                  <w:pPr>
                    <w:spacing w:after="0" w:line="276" w:lineRule="auto"/>
                    <w:rPr>
                      <w:szCs w:val="22"/>
                    </w:rPr>
                  </w:pPr>
                  <w:r w:rsidRPr="0027502F">
                    <w:rPr>
                      <w:szCs w:val="22"/>
                    </w:rPr>
                    <w:t>CDEAs:</w:t>
                  </w:r>
                </w:p>
                <w:p w14:paraId="27AE4F99"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lastRenderedPageBreak/>
                    <w:t>Central SEED v1 application (None);</w:t>
                  </w:r>
                </w:p>
                <w:p w14:paraId="6530607E"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0BF2BFA8"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7AAF497F" w14:textId="77777777" w:rsidR="00C70867" w:rsidRPr="0027502F" w:rsidRDefault="00C70867" w:rsidP="00C70867">
                  <w:pPr>
                    <w:spacing w:after="0" w:line="276" w:lineRule="auto"/>
                    <w:rPr>
                      <w:szCs w:val="22"/>
                    </w:rPr>
                  </w:pPr>
                  <w:r w:rsidRPr="0027502F">
                    <w:rPr>
                      <w:szCs w:val="22"/>
                    </w:rPr>
                    <w:t>NEAs:</w:t>
                  </w:r>
                </w:p>
                <w:p w14:paraId="31A3998E" w14:textId="77777777" w:rsidR="00C70867" w:rsidRPr="0027502F" w:rsidRDefault="00C70867" w:rsidP="00B03D74">
                  <w:pPr>
                    <w:numPr>
                      <w:ilvl w:val="0"/>
                      <w:numId w:val="45"/>
                    </w:numPr>
                    <w:spacing w:line="276" w:lineRule="auto"/>
                    <w:rPr>
                      <w:szCs w:val="22"/>
                    </w:rPr>
                  </w:pPr>
                  <w:r w:rsidRPr="0027502F">
                    <w:rPr>
                      <w:szCs w:val="22"/>
                    </w:rPr>
                    <w:t>Impact on NEAs (None).</w:t>
                  </w:r>
                </w:p>
              </w:tc>
            </w:tr>
            <w:tr w:rsidR="00C70867" w:rsidRPr="0027502F" w14:paraId="32203518"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C5BED19"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A3DB49" w14:textId="77777777" w:rsidR="00C70867" w:rsidRPr="0027502F" w:rsidRDefault="00C70867" w:rsidP="00C70867">
                  <w:pPr>
                    <w:spacing w:line="276" w:lineRule="auto"/>
                    <w:rPr>
                      <w:szCs w:val="22"/>
                    </w:rPr>
                  </w:pPr>
                  <w:r w:rsidRPr="0027502F">
                    <w:rPr>
                      <w:szCs w:val="22"/>
                    </w:rPr>
                    <w:t>If the proposed change is not implemented, then DDNEA will not represent the infrastructure of the operational and conformance environment in a comprehensible way.</w:t>
                  </w:r>
                </w:p>
              </w:tc>
            </w:tr>
            <w:tr w:rsidR="00C70867" w:rsidRPr="0027502F" w14:paraId="512B3842"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A1AEB1"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B76F08" w14:textId="77777777" w:rsidR="00C70867" w:rsidRPr="0027502F" w:rsidRDefault="00C70867" w:rsidP="00C70867">
                  <w:pPr>
                    <w:suppressAutoHyphens/>
                    <w:rPr>
                      <w:iCs/>
                      <w:color w:val="FF0000"/>
                      <w:szCs w:val="22"/>
                    </w:rPr>
                  </w:pPr>
                  <w:r w:rsidRPr="0027502F">
                    <w:rPr>
                      <w:szCs w:val="22"/>
                    </w:rPr>
                    <w:t>This RFC entails no business continuity risk since it concerns a documentation update.</w:t>
                  </w:r>
                </w:p>
              </w:tc>
            </w:tr>
            <w:tr w:rsidR="00C70867" w:rsidRPr="0027502F" w14:paraId="63273779"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1A1838"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1FC076"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27CEFD16"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2880E2C"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94996E"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sz w:val="22"/>
                      <w:szCs w:val="22"/>
                    </w:rPr>
                    <w:t>There is no reference to other RFCs.</w:t>
                  </w:r>
                </w:p>
              </w:tc>
            </w:tr>
          </w:tbl>
          <w:p w14:paraId="4ACFEC97" w14:textId="77777777" w:rsidR="00C70867" w:rsidRPr="0027502F" w:rsidRDefault="00C70867" w:rsidP="00C70867">
            <w:pPr>
              <w:spacing w:after="0"/>
              <w:jc w:val="left"/>
              <w:rPr>
                <w:szCs w:val="22"/>
                <w:lang w:val="en-US"/>
              </w:rPr>
            </w:pPr>
          </w:p>
        </w:tc>
      </w:tr>
      <w:tr w:rsidR="00C70867" w:rsidRPr="0027502F" w14:paraId="20DBAB78"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C5B6B15"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5616ABF4"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27C119"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227A5F6" w14:textId="77777777" w:rsidR="00C70867" w:rsidRPr="0027502F" w:rsidRDefault="00C70867" w:rsidP="00C70867">
                  <w:pPr>
                    <w:spacing w:line="276" w:lineRule="auto"/>
                    <w:rPr>
                      <w:szCs w:val="22"/>
                    </w:rPr>
                  </w:pPr>
                  <w:r w:rsidRPr="0027502F">
                    <w:rPr>
                      <w:szCs w:val="22"/>
                    </w:rPr>
                    <w:t>N/A</w:t>
                  </w:r>
                </w:p>
              </w:tc>
            </w:tr>
            <w:tr w:rsidR="00C70867" w:rsidRPr="0027502F" w14:paraId="7C9E96C5"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ECF8476"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A196E05" w14:textId="77777777" w:rsidR="00C70867" w:rsidRPr="0027502F" w:rsidRDefault="00C70867" w:rsidP="00C70867">
                  <w:pPr>
                    <w:spacing w:line="276" w:lineRule="auto"/>
                    <w:rPr>
                      <w:szCs w:val="22"/>
                    </w:rPr>
                  </w:pPr>
                  <w:r w:rsidRPr="0027502F">
                    <w:rPr>
                      <w:szCs w:val="22"/>
                    </w:rPr>
                    <w:t>N/A</w:t>
                  </w:r>
                </w:p>
              </w:tc>
            </w:tr>
          </w:tbl>
          <w:p w14:paraId="6B0B056A" w14:textId="77777777" w:rsidR="00C70867" w:rsidRPr="0027502F" w:rsidRDefault="00C70867" w:rsidP="00C70867">
            <w:pPr>
              <w:spacing w:after="0"/>
              <w:jc w:val="left"/>
              <w:rPr>
                <w:szCs w:val="22"/>
                <w:lang w:val="en-US"/>
              </w:rPr>
            </w:pPr>
          </w:p>
        </w:tc>
      </w:tr>
      <w:tr w:rsidR="00C70867" w:rsidRPr="0027502F" w14:paraId="18F9BF8F"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64DED17"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2E5526F0"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68D64AC"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95BE1BE"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64F005E5" w14:textId="77777777" w:rsidR="00C70867" w:rsidRPr="0027502F" w:rsidRDefault="00C70867" w:rsidP="00B03D74">
                  <w:pPr>
                    <w:numPr>
                      <w:ilvl w:val="0"/>
                      <w:numId w:val="25"/>
                    </w:numPr>
                    <w:spacing w:line="276" w:lineRule="auto"/>
                    <w:rPr>
                      <w:szCs w:val="22"/>
                    </w:rPr>
                  </w:pPr>
                  <w:r w:rsidRPr="0027502F">
                    <w:rPr>
                      <w:b/>
                      <w:szCs w:val="22"/>
                    </w:rPr>
                    <w:t>Approval process:</w:t>
                  </w:r>
                </w:p>
                <w:p w14:paraId="671F1428"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63562E0B"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3C387F4"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4F43490C" w14:textId="77777777" w:rsidR="00C70867" w:rsidRPr="0027502F" w:rsidRDefault="00C70867" w:rsidP="00C70867">
                  <w:pPr>
                    <w:spacing w:line="276" w:lineRule="auto"/>
                    <w:rPr>
                      <w:szCs w:val="22"/>
                    </w:rPr>
                  </w:pPr>
                  <w:r w:rsidRPr="0027502F">
                    <w:rPr>
                      <w:szCs w:val="22"/>
                    </w:rPr>
                    <w:t>N/A</w:t>
                  </w:r>
                </w:p>
              </w:tc>
            </w:tr>
            <w:tr w:rsidR="00C70867" w:rsidRPr="0027502F" w14:paraId="14F8D361"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C315048"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AE1D6C4" w14:textId="77777777" w:rsidR="00C70867" w:rsidRPr="0027502F" w:rsidRDefault="00C70867" w:rsidP="00C70867">
                  <w:pPr>
                    <w:spacing w:line="276" w:lineRule="auto"/>
                    <w:rPr>
                      <w:szCs w:val="22"/>
                    </w:rPr>
                  </w:pPr>
                  <w:r w:rsidRPr="0027502F">
                    <w:rPr>
                      <w:szCs w:val="22"/>
                    </w:rPr>
                    <w:t>EMCS CAB #191 on 26/05/2020</w:t>
                  </w:r>
                </w:p>
              </w:tc>
            </w:tr>
          </w:tbl>
          <w:p w14:paraId="28D1F03B" w14:textId="77777777" w:rsidR="00C70867" w:rsidRPr="0027502F" w:rsidRDefault="00C70867" w:rsidP="00C70867">
            <w:pPr>
              <w:spacing w:after="0"/>
              <w:jc w:val="left"/>
              <w:rPr>
                <w:szCs w:val="22"/>
                <w:lang w:val="en-US"/>
              </w:rPr>
            </w:pPr>
          </w:p>
        </w:tc>
      </w:tr>
      <w:tr w:rsidR="00C70867" w:rsidRPr="0027502F" w14:paraId="7E594EE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036864C"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42FDCECC"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CAF80A"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1B8172B0" w14:textId="198DBD67"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6A664AC0"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F34EEA"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7E432DC9" w14:textId="5805E4A4"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2F43ADC9"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4E906C"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2F7EC6CD" w14:textId="5A067932" w:rsidR="009F28D6" w:rsidRPr="0027502F" w:rsidRDefault="009F28D6" w:rsidP="004800A7">
                  <w:pPr>
                    <w:spacing w:line="276" w:lineRule="auto"/>
                    <w:rPr>
                      <w:szCs w:val="22"/>
                    </w:rPr>
                  </w:pPr>
                  <w:r w:rsidRPr="0027502F">
                    <w:rPr>
                      <w:szCs w:val="22"/>
                    </w:rPr>
                    <w:t>13/02/2023</w:t>
                  </w:r>
                </w:p>
              </w:tc>
            </w:tr>
          </w:tbl>
          <w:p w14:paraId="526EC3C5" w14:textId="77777777" w:rsidR="00C70867" w:rsidRPr="0027502F" w:rsidRDefault="00C70867" w:rsidP="00C70867">
            <w:pPr>
              <w:spacing w:after="0"/>
              <w:jc w:val="left"/>
              <w:rPr>
                <w:szCs w:val="22"/>
                <w:lang w:val="en-US"/>
              </w:rPr>
            </w:pPr>
          </w:p>
        </w:tc>
      </w:tr>
      <w:tr w:rsidR="00C70867" w:rsidRPr="0027502F" w14:paraId="43E6593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334FB2A" w14:textId="77777777" w:rsidR="00C70867" w:rsidRPr="0027502F" w:rsidRDefault="00C70867" w:rsidP="00C7086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52C71528"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2944EDA" w14:textId="77777777" w:rsidR="00C70867" w:rsidRPr="0027502F" w:rsidRDefault="00C70867" w:rsidP="00C70867">
                  <w:pPr>
                    <w:spacing w:line="276" w:lineRule="auto"/>
                    <w:jc w:val="left"/>
                    <w:rPr>
                      <w:szCs w:val="22"/>
                    </w:rPr>
                  </w:pPr>
                  <w:r w:rsidRPr="0027502F">
                    <w:rPr>
                      <w:szCs w:val="22"/>
                    </w:rPr>
                    <w:lastRenderedPageBreak/>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EA1DDCE" w14:textId="77777777" w:rsidR="00C70867" w:rsidRPr="0027502F" w:rsidRDefault="00C70867" w:rsidP="00C70867">
                  <w:pPr>
                    <w:spacing w:line="276" w:lineRule="auto"/>
                    <w:rPr>
                      <w:szCs w:val="22"/>
                    </w:rPr>
                  </w:pPr>
                  <w:r w:rsidRPr="0027502F">
                    <w:rPr>
                      <w:szCs w:val="22"/>
                    </w:rPr>
                    <w:t>N/A</w:t>
                  </w:r>
                </w:p>
              </w:tc>
            </w:tr>
            <w:tr w:rsidR="00C70867" w:rsidRPr="0027502F" w14:paraId="32BE4A97"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A8379F8"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0EB0226" w14:textId="77777777" w:rsidR="00C70867" w:rsidRPr="0027502F" w:rsidRDefault="00C70867" w:rsidP="00C70867">
                  <w:pPr>
                    <w:spacing w:line="276" w:lineRule="auto"/>
                    <w:rPr>
                      <w:szCs w:val="22"/>
                    </w:rPr>
                  </w:pPr>
                  <w:r w:rsidRPr="0027502F">
                    <w:rPr>
                      <w:szCs w:val="22"/>
                    </w:rPr>
                    <w:t>N/A</w:t>
                  </w:r>
                </w:p>
              </w:tc>
            </w:tr>
          </w:tbl>
          <w:p w14:paraId="49405414" w14:textId="77777777" w:rsidR="00C70867" w:rsidRPr="0027502F" w:rsidRDefault="00C70867" w:rsidP="00C70867">
            <w:pPr>
              <w:spacing w:after="0"/>
              <w:jc w:val="left"/>
              <w:rPr>
                <w:szCs w:val="22"/>
                <w:lang w:val="en-US"/>
              </w:rPr>
            </w:pPr>
          </w:p>
        </w:tc>
      </w:tr>
    </w:tbl>
    <w:p w14:paraId="76F92D34" w14:textId="77777777" w:rsidR="00C70867" w:rsidRPr="0027502F" w:rsidRDefault="00C70867" w:rsidP="00C70867">
      <w:pPr>
        <w:rPr>
          <w:szCs w:val="22"/>
        </w:rPr>
      </w:pPr>
    </w:p>
    <w:p w14:paraId="504813C2" w14:textId="77777777" w:rsidR="00C70867" w:rsidRPr="0027502F" w:rsidRDefault="00C70867" w:rsidP="00C70867">
      <w:pPr>
        <w:spacing w:after="0" w:line="240" w:lineRule="auto"/>
        <w:jc w:val="left"/>
        <w:rPr>
          <w:szCs w:val="22"/>
        </w:rPr>
      </w:pPr>
      <w:r w:rsidRPr="0027502F">
        <w:rPr>
          <w:szCs w:val="22"/>
        </w:rPr>
        <w:br w:type="page"/>
      </w:r>
    </w:p>
    <w:p w14:paraId="782ADAA8" w14:textId="77777777" w:rsidR="00C70867" w:rsidRPr="0027502F" w:rsidRDefault="00C70867" w:rsidP="00C70867">
      <w:pPr>
        <w:pStyle w:val="Heading4"/>
        <w:rPr>
          <w:szCs w:val="22"/>
        </w:rPr>
      </w:pPr>
      <w:bookmarkStart w:id="101" w:name="_Hlk41929797"/>
      <w:r w:rsidRPr="0027502F">
        <w:rPr>
          <w:szCs w:val="22"/>
        </w:rPr>
        <w:lastRenderedPageBreak/>
        <w:t>DDNEA-P4-304 – Correction in DDNEA “III.VI.2.3.4 e-AD Manual Closure and the e-AD is under the 'Accepted' state at the MSA of Destination” section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C70867" w:rsidRPr="0027502F" w14:paraId="7A486E5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bookmarkEnd w:id="101"/>
          <w:p w14:paraId="1F134F6D" w14:textId="77777777" w:rsidR="00C70867" w:rsidRPr="0027502F" w:rsidRDefault="00C70867" w:rsidP="00C7086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C70867" w:rsidRPr="0027502F" w14:paraId="2A82DCFD" w14:textId="77777777" w:rsidTr="00C7086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DACDC2" w14:textId="77777777" w:rsidR="00C70867" w:rsidRPr="0027502F" w:rsidRDefault="00C70867" w:rsidP="00C70867">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14580D" w14:textId="77777777" w:rsidR="00C70867" w:rsidRPr="0027502F" w:rsidRDefault="00C70867" w:rsidP="00C70867">
                  <w:pPr>
                    <w:spacing w:line="276" w:lineRule="auto"/>
                    <w:rPr>
                      <w:szCs w:val="22"/>
                    </w:rPr>
                  </w:pPr>
                  <w:r w:rsidRPr="0027502F">
                    <w:rPr>
                      <w:bCs/>
                      <w:szCs w:val="22"/>
                    </w:rPr>
                    <w:t>DDNEA-P4-304</w:t>
                  </w:r>
                </w:p>
              </w:tc>
            </w:tr>
            <w:tr w:rsidR="00C70867" w:rsidRPr="0027502F" w14:paraId="4A29B497"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64AFD2" w14:textId="77777777" w:rsidR="00C70867" w:rsidRPr="0027502F" w:rsidRDefault="00C70867" w:rsidP="00C70867">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BA0A4B" w14:textId="77777777" w:rsidR="00C70867" w:rsidRPr="0027502F" w:rsidRDefault="00C70867" w:rsidP="00C70867">
                  <w:pPr>
                    <w:tabs>
                      <w:tab w:val="left" w:pos="1305"/>
                    </w:tabs>
                    <w:spacing w:line="276" w:lineRule="auto"/>
                    <w:rPr>
                      <w:szCs w:val="22"/>
                    </w:rPr>
                  </w:pPr>
                  <w:r w:rsidRPr="0027502F">
                    <w:rPr>
                      <w:szCs w:val="22"/>
                    </w:rPr>
                    <w:t>Accepted</w:t>
                  </w:r>
                </w:p>
              </w:tc>
            </w:tr>
            <w:tr w:rsidR="00C70867" w:rsidRPr="0027502F" w14:paraId="30D63CDD"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D01DA6D" w14:textId="77777777" w:rsidR="00C70867" w:rsidRPr="0027502F" w:rsidRDefault="00C70867" w:rsidP="00C70867">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254BB6" w14:textId="77777777" w:rsidR="00C70867" w:rsidRPr="0027502F" w:rsidRDefault="00C70867" w:rsidP="00C70867">
                  <w:pPr>
                    <w:spacing w:line="276" w:lineRule="auto"/>
                    <w:rPr>
                      <w:szCs w:val="22"/>
                    </w:rPr>
                  </w:pPr>
                  <w:r w:rsidRPr="0027502F">
                    <w:rPr>
                      <w:szCs w:val="22"/>
                      <w:lang w:eastAsia="nl-BE"/>
                    </w:rPr>
                    <w:t>Specification Defect</w:t>
                  </w:r>
                </w:p>
              </w:tc>
            </w:tr>
            <w:tr w:rsidR="00C70867" w:rsidRPr="0027502F" w14:paraId="27D8F221"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5E9C985" w14:textId="77777777" w:rsidR="00C70867" w:rsidRPr="0027502F" w:rsidRDefault="00C70867" w:rsidP="00C70867">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E4C7FD" w14:textId="77777777" w:rsidR="00C70867" w:rsidRPr="0027502F" w:rsidRDefault="00C70867" w:rsidP="00C70867">
                  <w:pPr>
                    <w:spacing w:line="276" w:lineRule="auto"/>
                    <w:rPr>
                      <w:szCs w:val="22"/>
                    </w:rPr>
                  </w:pPr>
                  <w:r w:rsidRPr="0027502F">
                    <w:rPr>
                      <w:szCs w:val="22"/>
                      <w:lang w:eastAsia="nl-BE"/>
                    </w:rPr>
                    <w:t>IM368753, IM371663</w:t>
                  </w:r>
                </w:p>
              </w:tc>
            </w:tr>
            <w:tr w:rsidR="00C70867" w:rsidRPr="0027502F" w14:paraId="6D50D7E4"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CD9ED3" w14:textId="77777777" w:rsidR="00C70867" w:rsidRPr="0027502F" w:rsidRDefault="00C70867" w:rsidP="00C70867">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52DF65" w14:textId="77777777" w:rsidR="00C70867" w:rsidRPr="0027502F" w:rsidRDefault="00C70867" w:rsidP="00C70867">
                  <w:pPr>
                    <w:spacing w:line="276" w:lineRule="auto"/>
                    <w:rPr>
                      <w:szCs w:val="22"/>
                    </w:rPr>
                  </w:pPr>
                  <w:r w:rsidRPr="0027502F">
                    <w:rPr>
                      <w:szCs w:val="22"/>
                      <w:lang w:eastAsia="nl-BE"/>
                    </w:rPr>
                    <w:t>KE19734</w:t>
                  </w:r>
                </w:p>
              </w:tc>
            </w:tr>
            <w:tr w:rsidR="00C70867" w:rsidRPr="0027502F" w14:paraId="6CCD9DDC" w14:textId="77777777" w:rsidTr="00C7086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773A7E" w14:textId="77777777" w:rsidR="00C70867" w:rsidRPr="0027502F" w:rsidRDefault="00C70867" w:rsidP="00C70867">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0BC691" w14:textId="77777777" w:rsidR="00C70867" w:rsidRPr="0027502F" w:rsidRDefault="00C70867" w:rsidP="00C70867">
                  <w:pPr>
                    <w:pStyle w:val="ListParagraph"/>
                    <w:spacing w:line="276" w:lineRule="auto"/>
                    <w:ind w:left="0"/>
                    <w:rPr>
                      <w:szCs w:val="22"/>
                      <w:lang w:val="en-US"/>
                    </w:rPr>
                  </w:pPr>
                  <w:r w:rsidRPr="0027502F">
                    <w:rPr>
                      <w:szCs w:val="22"/>
                      <w:lang w:eastAsia="nl-BE"/>
                    </w:rPr>
                    <w:t>24/03/2020</w:t>
                  </w:r>
                </w:p>
              </w:tc>
            </w:tr>
            <w:tr w:rsidR="00C70867" w:rsidRPr="0027502F" w14:paraId="7AC5220E" w14:textId="77777777" w:rsidTr="00C7086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2E046C" w14:textId="77777777" w:rsidR="00C70867" w:rsidRPr="0027502F" w:rsidRDefault="00C70867" w:rsidP="00C70867">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B6C74AF" w14:textId="77777777" w:rsidR="00C70867" w:rsidRPr="0027502F" w:rsidRDefault="00C70867" w:rsidP="00C70867">
                  <w:pPr>
                    <w:pStyle w:val="ListParagraph"/>
                    <w:spacing w:line="276" w:lineRule="auto"/>
                    <w:ind w:left="0"/>
                    <w:rPr>
                      <w:szCs w:val="22"/>
                      <w:lang w:val="en-US"/>
                    </w:rPr>
                  </w:pPr>
                  <w:r w:rsidRPr="0027502F">
                    <w:rPr>
                      <w:szCs w:val="22"/>
                      <w:lang w:val="en-US"/>
                    </w:rPr>
                    <w:t>MSA-NL</w:t>
                  </w:r>
                </w:p>
              </w:tc>
            </w:tr>
          </w:tbl>
          <w:p w14:paraId="77B87409" w14:textId="77777777" w:rsidR="00C70867" w:rsidRPr="0027502F" w:rsidRDefault="00C70867" w:rsidP="00C70867">
            <w:pPr>
              <w:spacing w:after="0"/>
              <w:jc w:val="left"/>
              <w:rPr>
                <w:szCs w:val="22"/>
                <w:lang w:val="en-US"/>
              </w:rPr>
            </w:pPr>
          </w:p>
        </w:tc>
      </w:tr>
      <w:tr w:rsidR="00C70867" w:rsidRPr="0027502F" w14:paraId="148D36E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7BDB6D4" w14:textId="77777777" w:rsidR="00C70867" w:rsidRPr="0027502F" w:rsidRDefault="00C70867" w:rsidP="00C70867">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C70867" w:rsidRPr="0027502F" w14:paraId="1A47370B" w14:textId="77777777" w:rsidTr="00C70867">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1BB7E9" w14:textId="77777777" w:rsidR="00C70867" w:rsidRPr="0027502F" w:rsidRDefault="00C70867" w:rsidP="00C70867">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66B37C4" w14:textId="77777777" w:rsidR="00C70867" w:rsidRPr="0027502F" w:rsidRDefault="00C70867" w:rsidP="00C70867">
                  <w:pPr>
                    <w:spacing w:line="276" w:lineRule="auto"/>
                    <w:rPr>
                      <w:szCs w:val="22"/>
                    </w:rPr>
                  </w:pPr>
                  <w:r w:rsidRPr="0027502F">
                    <w:rPr>
                      <w:color w:val="000000" w:themeColor="text1"/>
                      <w:szCs w:val="22"/>
                    </w:rPr>
                    <w:t>Medium</w:t>
                  </w:r>
                </w:p>
              </w:tc>
            </w:tr>
            <w:tr w:rsidR="00C70867" w:rsidRPr="0027502F" w14:paraId="21184CCD" w14:textId="77777777" w:rsidTr="00C70867">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17567F" w14:textId="77777777" w:rsidR="00C70867" w:rsidRPr="0027502F" w:rsidRDefault="00C70867" w:rsidP="00C70867">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5E1423" w14:textId="77777777" w:rsidR="00C70867" w:rsidRPr="0027502F" w:rsidRDefault="00C70867" w:rsidP="00C70867">
                  <w:pPr>
                    <w:spacing w:line="276" w:lineRule="auto"/>
                    <w:rPr>
                      <w:b/>
                      <w:szCs w:val="22"/>
                    </w:rPr>
                  </w:pPr>
                  <w:r w:rsidRPr="0027502F">
                    <w:rPr>
                      <w:b/>
                      <w:szCs w:val="22"/>
                    </w:rPr>
                    <w:t>Problem Statement</w:t>
                  </w:r>
                </w:p>
                <w:p w14:paraId="67375FEC" w14:textId="77777777" w:rsidR="00C70867" w:rsidRPr="0027502F" w:rsidRDefault="00C70867" w:rsidP="00C70867">
                  <w:pPr>
                    <w:rPr>
                      <w:szCs w:val="22"/>
                    </w:rPr>
                  </w:pPr>
                  <w:r w:rsidRPr="0027502F">
                    <w:rPr>
                      <w:szCs w:val="22"/>
                    </w:rPr>
                    <w:t xml:space="preserve">Based on an observation by MSA-NL, the “III.VI.2.3.4 e-AD Manual Closure and the e-AD is under the 'Accepted' state at the MSA of Destination” section of DDNEA v2.02 should be updated by taking into consideration that, for manual closures from Phase 3.4 onwards, the message IE905 has been replaced by the newly introduced message IE881. </w:t>
                  </w:r>
                </w:p>
                <w:p w14:paraId="5267DF70" w14:textId="77777777" w:rsidR="00C70867" w:rsidRPr="0027502F" w:rsidRDefault="00C70867" w:rsidP="00C70867">
                  <w:pPr>
                    <w:rPr>
                      <w:szCs w:val="22"/>
                    </w:rPr>
                  </w:pPr>
                </w:p>
                <w:p w14:paraId="75F3AB71" w14:textId="77777777" w:rsidR="00C70867" w:rsidRPr="0027502F" w:rsidRDefault="00C70867" w:rsidP="00C70867">
                  <w:pPr>
                    <w:spacing w:line="276" w:lineRule="auto"/>
                    <w:rPr>
                      <w:b/>
                      <w:szCs w:val="22"/>
                    </w:rPr>
                  </w:pPr>
                  <w:r w:rsidRPr="0027502F">
                    <w:rPr>
                      <w:b/>
                      <w:szCs w:val="22"/>
                    </w:rPr>
                    <w:t>Proposed Solution</w:t>
                  </w:r>
                </w:p>
                <w:p w14:paraId="20051380" w14:textId="77777777" w:rsidR="00C70867" w:rsidRPr="0027502F" w:rsidRDefault="00C70867" w:rsidP="00C70867">
                  <w:pPr>
                    <w:spacing w:line="276" w:lineRule="auto"/>
                    <w:rPr>
                      <w:szCs w:val="22"/>
                    </w:rPr>
                  </w:pPr>
                  <w:r w:rsidRPr="0027502F">
                    <w:rPr>
                      <w:szCs w:val="22"/>
                    </w:rPr>
                    <w:t>As per the analysis provided in the [Problem Statement], the following updates shall be performed in DDNEA:</w:t>
                  </w:r>
                </w:p>
                <w:p w14:paraId="7DC9DC4E" w14:textId="28DD99FB" w:rsidR="00C70867" w:rsidRPr="0027502F" w:rsidRDefault="00C70867" w:rsidP="00B03D74">
                  <w:pPr>
                    <w:pStyle w:val="ListParagraph"/>
                    <w:numPr>
                      <w:ilvl w:val="0"/>
                      <w:numId w:val="47"/>
                    </w:numPr>
                    <w:spacing w:line="276" w:lineRule="auto"/>
                    <w:contextualSpacing w:val="0"/>
                    <w:rPr>
                      <w:szCs w:val="22"/>
                      <w:lang w:val="en-US"/>
                    </w:rPr>
                  </w:pPr>
                  <w:r w:rsidRPr="0027502F">
                    <w:rPr>
                      <w:szCs w:val="22"/>
                      <w:lang w:val="en-US"/>
                    </w:rPr>
                    <w:t xml:space="preserve">Main document: Section </w:t>
                  </w:r>
                  <w:r w:rsidRPr="0027502F">
                    <w:rPr>
                      <w:szCs w:val="22"/>
                    </w:rPr>
                    <w:t>“III.VI.2.3.4 e-AD Manual Closure and the e-AD is under the 'Accepted' state at the MSA of Destination”</w:t>
                  </w:r>
                  <w:r w:rsidR="002B5D49" w:rsidRPr="0027502F">
                    <w:rPr>
                      <w:szCs w:val="22"/>
                    </w:rPr>
                    <w:t>.</w:t>
                  </w:r>
                </w:p>
                <w:p w14:paraId="44158F20" w14:textId="77777777" w:rsidR="00C70867" w:rsidRPr="0027502F" w:rsidRDefault="00C70867" w:rsidP="00C70867">
                  <w:pPr>
                    <w:spacing w:line="276" w:lineRule="auto"/>
                    <w:rPr>
                      <w:szCs w:val="22"/>
                    </w:rPr>
                  </w:pPr>
                  <w:r w:rsidRPr="0027502F">
                    <w:rPr>
                      <w:szCs w:val="22"/>
                      <w:lang w:val="en-US"/>
                    </w:rPr>
                    <w:t xml:space="preserve">The message IE905, when used for manual closure, will be replaced by the message IE881. The figures for DDNEA Section </w:t>
                  </w:r>
                  <w:r w:rsidRPr="0027502F">
                    <w:rPr>
                      <w:szCs w:val="22"/>
                    </w:rPr>
                    <w:t xml:space="preserve">III.VI.2.3.4 will also </w:t>
                  </w:r>
                  <w:r w:rsidRPr="0027502F">
                    <w:rPr>
                      <w:szCs w:val="22"/>
                      <w:lang w:val="en-US"/>
                    </w:rPr>
                    <w:t>be updated accordingly.</w:t>
                  </w:r>
                  <w:r w:rsidRPr="0027502F">
                    <w:rPr>
                      <w:szCs w:val="22"/>
                    </w:rPr>
                    <w:t xml:space="preserve"> </w:t>
                  </w:r>
                </w:p>
                <w:p w14:paraId="0A20A2F5" w14:textId="02E6EC99" w:rsidR="00C70867" w:rsidRPr="0027502F" w:rsidRDefault="00C70867" w:rsidP="00C70867">
                  <w:pPr>
                    <w:spacing w:line="276" w:lineRule="auto"/>
                    <w:rPr>
                      <w:szCs w:val="22"/>
                    </w:rPr>
                  </w:pPr>
                  <w:r w:rsidRPr="0027502F">
                    <w:rPr>
                      <w:szCs w:val="22"/>
                      <w:lang w:val="en-US"/>
                    </w:rPr>
                    <w:t xml:space="preserve">A detailed description of the changes in DDNEA Section </w:t>
                  </w:r>
                  <w:r w:rsidRPr="0027502F">
                    <w:rPr>
                      <w:szCs w:val="22"/>
                    </w:rPr>
                    <w:t>III.VI.2.3.4</w:t>
                  </w:r>
                  <w:r w:rsidRPr="0027502F">
                    <w:rPr>
                      <w:szCs w:val="22"/>
                      <w:lang w:val="en-US"/>
                    </w:rPr>
                    <w:t xml:space="preserve"> is described in the accompanying </w:t>
                  </w:r>
                  <w:hyperlink w:anchor="_Annex:_DDNEA-P4-304_–" w:history="1">
                    <w:r w:rsidRPr="0027502F">
                      <w:rPr>
                        <w:rStyle w:val="Hyperlink"/>
                        <w:szCs w:val="22"/>
                        <w:lang w:val="en-US"/>
                      </w:rPr>
                      <w:t>Annex</w:t>
                    </w:r>
                  </w:hyperlink>
                  <w:r w:rsidRPr="0027502F">
                    <w:rPr>
                      <w:szCs w:val="22"/>
                      <w:lang w:val="en-US"/>
                    </w:rPr>
                    <w:t>.</w:t>
                  </w:r>
                </w:p>
              </w:tc>
            </w:tr>
            <w:tr w:rsidR="00C70867" w:rsidRPr="0027502F" w14:paraId="596895C6" w14:textId="77777777" w:rsidTr="00C70867">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470600" w14:textId="77777777" w:rsidR="00C70867" w:rsidRPr="0027502F" w:rsidRDefault="00C70867" w:rsidP="00C70867">
                  <w:pPr>
                    <w:spacing w:line="276" w:lineRule="auto"/>
                    <w:jc w:val="left"/>
                    <w:rPr>
                      <w:szCs w:val="22"/>
                    </w:rPr>
                  </w:pPr>
                  <w:r w:rsidRPr="0027502F">
                    <w:rPr>
                      <w:szCs w:val="22"/>
                    </w:rPr>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BBE0A51" w14:textId="77777777" w:rsidR="00C70867" w:rsidRPr="0027502F" w:rsidRDefault="00C70867" w:rsidP="00C70867">
                  <w:pPr>
                    <w:spacing w:after="0" w:line="276" w:lineRule="auto"/>
                    <w:rPr>
                      <w:szCs w:val="22"/>
                    </w:rPr>
                  </w:pPr>
                  <w:r w:rsidRPr="0027502F">
                    <w:rPr>
                      <w:szCs w:val="22"/>
                    </w:rPr>
                    <w:t>Specification Documents:</w:t>
                  </w:r>
                </w:p>
                <w:p w14:paraId="149E7083"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1D4F1614" w14:textId="77777777" w:rsidR="00C70867" w:rsidRPr="0027502F" w:rsidRDefault="00C70867" w:rsidP="00B03D7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(None);</w:t>
                  </w:r>
                </w:p>
                <w:p w14:paraId="7E0EB17D" w14:textId="77777777" w:rsidR="00C70867" w:rsidRPr="0027502F" w:rsidRDefault="00C70867" w:rsidP="00B03D7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14BBF968" w14:textId="77777777" w:rsidR="00C70867" w:rsidRPr="0027502F" w:rsidRDefault="00C70867" w:rsidP="00C70867">
                  <w:pPr>
                    <w:spacing w:after="0" w:line="276" w:lineRule="auto"/>
                    <w:rPr>
                      <w:szCs w:val="22"/>
                    </w:rPr>
                  </w:pPr>
                </w:p>
                <w:p w14:paraId="0A5BBAF7" w14:textId="77777777" w:rsidR="00C70867" w:rsidRPr="0027502F" w:rsidRDefault="00C70867" w:rsidP="00C70867">
                  <w:pPr>
                    <w:spacing w:after="0" w:line="276" w:lineRule="auto"/>
                    <w:rPr>
                      <w:szCs w:val="22"/>
                    </w:rPr>
                  </w:pPr>
                  <w:r w:rsidRPr="0027502F">
                    <w:rPr>
                      <w:szCs w:val="22"/>
                    </w:rPr>
                    <w:t>CDEAs:</w:t>
                  </w:r>
                </w:p>
                <w:p w14:paraId="7C204156" w14:textId="77777777" w:rsidR="00C70867" w:rsidRPr="0027502F" w:rsidRDefault="00C70867" w:rsidP="00B03D7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lastRenderedPageBreak/>
                    <w:t>Central SEED v1 application (None);</w:t>
                  </w:r>
                </w:p>
                <w:p w14:paraId="7C777580"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0DE3BA0C" w14:textId="77777777" w:rsidR="00C70867" w:rsidRPr="0027502F" w:rsidRDefault="00C70867" w:rsidP="00B03D7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74650C4A" w14:textId="77777777" w:rsidR="00C70867" w:rsidRPr="0027502F" w:rsidRDefault="00C70867" w:rsidP="00C70867">
                  <w:pPr>
                    <w:spacing w:after="0" w:line="276" w:lineRule="auto"/>
                    <w:rPr>
                      <w:szCs w:val="22"/>
                    </w:rPr>
                  </w:pPr>
                </w:p>
                <w:p w14:paraId="639559FB" w14:textId="77777777" w:rsidR="00C70867" w:rsidRPr="0027502F" w:rsidRDefault="00C70867" w:rsidP="00C70867">
                  <w:pPr>
                    <w:spacing w:after="0" w:line="276" w:lineRule="auto"/>
                    <w:rPr>
                      <w:szCs w:val="22"/>
                    </w:rPr>
                  </w:pPr>
                  <w:r w:rsidRPr="0027502F">
                    <w:rPr>
                      <w:szCs w:val="22"/>
                    </w:rPr>
                    <w:t>NEAs:</w:t>
                  </w:r>
                </w:p>
                <w:p w14:paraId="73A9EFFC" w14:textId="77777777" w:rsidR="00C70867" w:rsidRPr="0027502F" w:rsidRDefault="00C70867" w:rsidP="00B03D74">
                  <w:pPr>
                    <w:numPr>
                      <w:ilvl w:val="0"/>
                      <w:numId w:val="45"/>
                    </w:numPr>
                    <w:spacing w:line="276" w:lineRule="auto"/>
                    <w:rPr>
                      <w:szCs w:val="22"/>
                    </w:rPr>
                  </w:pPr>
                  <w:r w:rsidRPr="0027502F">
                    <w:rPr>
                      <w:szCs w:val="22"/>
                    </w:rPr>
                    <w:t>Impact on NEAs (None).</w:t>
                  </w:r>
                </w:p>
              </w:tc>
            </w:tr>
            <w:tr w:rsidR="00C70867" w:rsidRPr="0027502F" w14:paraId="3CEAEE7F" w14:textId="77777777" w:rsidTr="00C70867">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46B741" w14:textId="77777777" w:rsidR="00C70867" w:rsidRPr="0027502F" w:rsidRDefault="00C70867" w:rsidP="00C70867">
                  <w:pPr>
                    <w:spacing w:line="276" w:lineRule="auto"/>
                    <w:jc w:val="left"/>
                    <w:rPr>
                      <w:szCs w:val="22"/>
                    </w:rPr>
                  </w:pPr>
                  <w:r w:rsidRPr="0027502F">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FF108C9" w14:textId="77777777" w:rsidR="00C70867" w:rsidRPr="0027502F" w:rsidRDefault="00C70867" w:rsidP="00C70867">
                  <w:pPr>
                    <w:spacing w:line="276" w:lineRule="auto"/>
                    <w:rPr>
                      <w:szCs w:val="22"/>
                    </w:rPr>
                  </w:pPr>
                  <w:r w:rsidRPr="0027502F">
                    <w:rPr>
                      <w:szCs w:val="22"/>
                    </w:rPr>
                    <w:t>If the proposed change is not implemented, then the aforementioned section of the DDNEA main document will not be correctly updated with the introduction of the IE881 message which replaced the previously used IE905 message.</w:t>
                  </w:r>
                </w:p>
              </w:tc>
            </w:tr>
            <w:tr w:rsidR="00C70867" w:rsidRPr="0027502F" w14:paraId="040484CE" w14:textId="77777777" w:rsidTr="00C70867">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CC520F" w14:textId="77777777" w:rsidR="00C70867" w:rsidRPr="0027502F" w:rsidRDefault="00C70867" w:rsidP="00C70867">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74CDB6" w14:textId="77777777" w:rsidR="00C70867" w:rsidRPr="0027502F" w:rsidRDefault="00C70867" w:rsidP="00C70867">
                  <w:pPr>
                    <w:suppressAutoHyphens/>
                    <w:rPr>
                      <w:iCs/>
                      <w:color w:val="FF0000"/>
                      <w:szCs w:val="22"/>
                    </w:rPr>
                  </w:pPr>
                  <w:r w:rsidRPr="0027502F">
                    <w:rPr>
                      <w:szCs w:val="22"/>
                    </w:rPr>
                    <w:t>This RFC entails no business continuity risk since it concerns a documentation update.</w:t>
                  </w:r>
                </w:p>
              </w:tc>
            </w:tr>
            <w:tr w:rsidR="00C70867" w:rsidRPr="0027502F" w14:paraId="188259D8" w14:textId="77777777" w:rsidTr="00C70867">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678377" w14:textId="77777777" w:rsidR="00C70867" w:rsidRPr="0027502F" w:rsidRDefault="00C70867" w:rsidP="00C70867">
                  <w:pPr>
                    <w:spacing w:line="276" w:lineRule="auto"/>
                    <w:jc w:val="left"/>
                    <w:rPr>
                      <w:szCs w:val="22"/>
                    </w:rPr>
                  </w:pPr>
                  <w:r w:rsidRPr="0027502F">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A2B41A5" w14:textId="77777777" w:rsidR="00C70867" w:rsidRPr="0027502F" w:rsidRDefault="00C70867" w:rsidP="00C70867">
                  <w:pPr>
                    <w:spacing w:line="276" w:lineRule="auto"/>
                    <w:rPr>
                      <w:color w:val="000000"/>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C70867" w:rsidRPr="0027502F" w14:paraId="2B081EA0" w14:textId="77777777" w:rsidTr="00C70867">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BBD7375" w14:textId="77777777" w:rsidR="00C70867" w:rsidRPr="0027502F" w:rsidRDefault="00C70867" w:rsidP="00C70867">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E032DFE" w14:textId="77777777" w:rsidR="00C70867" w:rsidRPr="0027502F" w:rsidRDefault="00C70867" w:rsidP="00C70867">
                  <w:pPr>
                    <w:pStyle w:val="Bulleted1"/>
                    <w:spacing w:after="60" w:line="276" w:lineRule="auto"/>
                    <w:ind w:left="0" w:firstLine="0"/>
                    <w:contextualSpacing/>
                    <w:rPr>
                      <w:rFonts w:ascii="Times New Roman" w:hAnsi="Times New Roman" w:cs="Times New Roman"/>
                      <w:color w:val="000000"/>
                      <w:sz w:val="22"/>
                      <w:szCs w:val="22"/>
                      <w:lang w:val="en-US"/>
                    </w:rPr>
                  </w:pPr>
                  <w:r w:rsidRPr="0027502F">
                    <w:rPr>
                      <w:rFonts w:ascii="Times New Roman" w:hAnsi="Times New Roman" w:cs="Times New Roman"/>
                      <w:sz w:val="22"/>
                      <w:szCs w:val="22"/>
                    </w:rPr>
                    <w:t>There is no reference to other RFCs.</w:t>
                  </w:r>
                </w:p>
              </w:tc>
            </w:tr>
          </w:tbl>
          <w:p w14:paraId="718BA030" w14:textId="77777777" w:rsidR="00C70867" w:rsidRPr="0027502F" w:rsidRDefault="00C70867" w:rsidP="00C70867">
            <w:pPr>
              <w:spacing w:after="0"/>
              <w:jc w:val="left"/>
              <w:rPr>
                <w:szCs w:val="22"/>
                <w:lang w:val="en-US"/>
              </w:rPr>
            </w:pPr>
          </w:p>
        </w:tc>
      </w:tr>
      <w:tr w:rsidR="00C70867" w:rsidRPr="0027502F" w14:paraId="132687D5"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7FA093" w14:textId="77777777" w:rsidR="00C70867" w:rsidRPr="0027502F" w:rsidRDefault="00C70867" w:rsidP="00C7086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C70867" w:rsidRPr="0027502F" w14:paraId="72593B43" w14:textId="77777777" w:rsidTr="00C70867">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3FCF6B" w14:textId="77777777" w:rsidR="00C70867" w:rsidRPr="0027502F" w:rsidRDefault="00C70867" w:rsidP="00C70867">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204EF32" w14:textId="77777777" w:rsidR="00C70867" w:rsidRPr="0027502F" w:rsidRDefault="00C70867" w:rsidP="00C70867">
                  <w:pPr>
                    <w:spacing w:line="276" w:lineRule="auto"/>
                    <w:rPr>
                      <w:szCs w:val="22"/>
                    </w:rPr>
                  </w:pPr>
                  <w:r w:rsidRPr="0027502F">
                    <w:rPr>
                      <w:szCs w:val="22"/>
                    </w:rPr>
                    <w:t>N/A</w:t>
                  </w:r>
                </w:p>
              </w:tc>
            </w:tr>
            <w:tr w:rsidR="00C70867" w:rsidRPr="0027502F" w14:paraId="0509B67F"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4435AF8" w14:textId="77777777" w:rsidR="00C70867" w:rsidRPr="0027502F" w:rsidRDefault="00C70867" w:rsidP="00C70867">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05D003" w14:textId="77777777" w:rsidR="00C70867" w:rsidRPr="0027502F" w:rsidRDefault="00C70867" w:rsidP="00C70867">
                  <w:pPr>
                    <w:spacing w:line="276" w:lineRule="auto"/>
                    <w:rPr>
                      <w:szCs w:val="22"/>
                    </w:rPr>
                  </w:pPr>
                  <w:r w:rsidRPr="0027502F">
                    <w:rPr>
                      <w:szCs w:val="22"/>
                    </w:rPr>
                    <w:t>N/A</w:t>
                  </w:r>
                </w:p>
              </w:tc>
            </w:tr>
          </w:tbl>
          <w:p w14:paraId="60AACA7A" w14:textId="77777777" w:rsidR="00C70867" w:rsidRPr="0027502F" w:rsidRDefault="00C70867" w:rsidP="00C70867">
            <w:pPr>
              <w:spacing w:after="0"/>
              <w:jc w:val="left"/>
              <w:rPr>
                <w:szCs w:val="22"/>
                <w:lang w:val="en-US"/>
              </w:rPr>
            </w:pPr>
          </w:p>
        </w:tc>
      </w:tr>
      <w:tr w:rsidR="00C70867" w:rsidRPr="0027502F" w14:paraId="290A68F7"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835C43B" w14:textId="77777777" w:rsidR="00C70867" w:rsidRPr="0027502F" w:rsidRDefault="00C70867" w:rsidP="00C70867">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C70867" w:rsidRPr="0027502F" w14:paraId="3A3D07E5" w14:textId="77777777" w:rsidTr="00C70867">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B5DAB5" w14:textId="77777777" w:rsidR="00C70867" w:rsidRPr="0027502F" w:rsidRDefault="00C70867" w:rsidP="00C70867">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48943256" w14:textId="77777777" w:rsidR="00C70867" w:rsidRPr="0027502F" w:rsidRDefault="00C70867" w:rsidP="00B03D74">
                  <w:pPr>
                    <w:numPr>
                      <w:ilvl w:val="0"/>
                      <w:numId w:val="25"/>
                    </w:numPr>
                    <w:spacing w:line="276" w:lineRule="auto"/>
                    <w:rPr>
                      <w:szCs w:val="22"/>
                    </w:rPr>
                  </w:pPr>
                  <w:r w:rsidRPr="0027502F">
                    <w:rPr>
                      <w:b/>
                      <w:szCs w:val="22"/>
                    </w:rPr>
                    <w:t>Category of the Change: Review;</w:t>
                  </w:r>
                </w:p>
                <w:p w14:paraId="785BEC40" w14:textId="77777777" w:rsidR="00C70867" w:rsidRPr="0027502F" w:rsidRDefault="00C70867" w:rsidP="00B03D74">
                  <w:pPr>
                    <w:numPr>
                      <w:ilvl w:val="0"/>
                      <w:numId w:val="25"/>
                    </w:numPr>
                    <w:spacing w:line="276" w:lineRule="auto"/>
                    <w:rPr>
                      <w:szCs w:val="22"/>
                    </w:rPr>
                  </w:pPr>
                  <w:r w:rsidRPr="0027502F">
                    <w:rPr>
                      <w:b/>
                      <w:szCs w:val="22"/>
                    </w:rPr>
                    <w:t>Approval process:</w:t>
                  </w:r>
                </w:p>
                <w:p w14:paraId="79833960" w14:textId="77777777" w:rsidR="00C70867" w:rsidRPr="0027502F" w:rsidRDefault="00C70867" w:rsidP="00B03D74">
                  <w:pPr>
                    <w:numPr>
                      <w:ilvl w:val="1"/>
                      <w:numId w:val="25"/>
                    </w:numPr>
                    <w:spacing w:line="276" w:lineRule="auto"/>
                    <w:rPr>
                      <w:szCs w:val="22"/>
                    </w:rPr>
                  </w:pPr>
                  <w:r w:rsidRPr="0027502F">
                    <w:rPr>
                      <w:b/>
                      <w:szCs w:val="22"/>
                    </w:rPr>
                    <w:t>The Change is authorised for approval by the CAB.</w:t>
                  </w:r>
                </w:p>
              </w:tc>
            </w:tr>
            <w:tr w:rsidR="00C70867" w:rsidRPr="0027502F" w14:paraId="228D1216" w14:textId="77777777" w:rsidTr="00C70867">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64A4F2" w14:textId="77777777" w:rsidR="00C70867" w:rsidRPr="0027502F" w:rsidRDefault="00C70867" w:rsidP="00C70867">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A18C010" w14:textId="77777777" w:rsidR="00C70867" w:rsidRPr="0027502F" w:rsidRDefault="00C70867" w:rsidP="00C70867">
                  <w:pPr>
                    <w:spacing w:line="276" w:lineRule="auto"/>
                    <w:rPr>
                      <w:szCs w:val="22"/>
                    </w:rPr>
                  </w:pPr>
                  <w:r w:rsidRPr="0027502F">
                    <w:rPr>
                      <w:szCs w:val="22"/>
                    </w:rPr>
                    <w:t>N/A</w:t>
                  </w:r>
                </w:p>
              </w:tc>
            </w:tr>
            <w:tr w:rsidR="00C70867" w:rsidRPr="0027502F" w14:paraId="4EE92DA2" w14:textId="77777777" w:rsidTr="00C70867">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8FB9B9A" w14:textId="77777777" w:rsidR="00C70867" w:rsidRPr="0027502F" w:rsidRDefault="00C70867" w:rsidP="00C70867">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78D32F9" w14:textId="77777777" w:rsidR="00C70867" w:rsidRPr="0027502F" w:rsidRDefault="00C70867" w:rsidP="00C70867">
                  <w:pPr>
                    <w:spacing w:line="276" w:lineRule="auto"/>
                    <w:rPr>
                      <w:szCs w:val="22"/>
                    </w:rPr>
                  </w:pPr>
                  <w:r w:rsidRPr="0027502F">
                    <w:rPr>
                      <w:szCs w:val="22"/>
                    </w:rPr>
                    <w:t>EMCS CAB #191 on 26/05/2020</w:t>
                  </w:r>
                </w:p>
              </w:tc>
            </w:tr>
          </w:tbl>
          <w:p w14:paraId="62887C03" w14:textId="77777777" w:rsidR="00C70867" w:rsidRPr="0027502F" w:rsidRDefault="00C70867" w:rsidP="00C70867">
            <w:pPr>
              <w:spacing w:after="0"/>
              <w:jc w:val="left"/>
              <w:rPr>
                <w:szCs w:val="22"/>
                <w:lang w:val="en-US"/>
              </w:rPr>
            </w:pPr>
          </w:p>
        </w:tc>
      </w:tr>
      <w:tr w:rsidR="00C70867" w:rsidRPr="0027502F" w14:paraId="11CDCDDC"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699876" w14:textId="77777777" w:rsidR="00C70867" w:rsidRPr="0027502F" w:rsidRDefault="00C70867" w:rsidP="00C70867">
            <w:pPr>
              <w:spacing w:line="276" w:lineRule="auto"/>
              <w:rPr>
                <w:b/>
                <w:szCs w:val="22"/>
              </w:rPr>
            </w:pPr>
            <w:r w:rsidRPr="0027502F">
              <w:rPr>
                <w:b/>
                <w:szCs w:val="22"/>
              </w:rPr>
              <w:t>Release information</w:t>
            </w:r>
          </w:p>
          <w:tbl>
            <w:tblPr>
              <w:tblW w:w="90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9F28D6" w:rsidRPr="0027502F" w14:paraId="3AC2B3F8" w14:textId="77777777" w:rsidTr="00CA062C">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0A9A57" w14:textId="77777777" w:rsidR="009F28D6" w:rsidRPr="0027502F" w:rsidRDefault="009F28D6" w:rsidP="004800A7">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dotted" w:sz="4" w:space="0" w:color="808080"/>
                  </w:tcBorders>
                  <w:shd w:val="clear" w:color="auto" w:fill="FFFFFF"/>
                </w:tcPr>
                <w:p w14:paraId="2DA016F2" w14:textId="4DFD082C" w:rsidR="009F28D6" w:rsidRPr="0027502F" w:rsidRDefault="009F28D6" w:rsidP="004800A7">
                  <w:pPr>
                    <w:spacing w:line="276" w:lineRule="auto"/>
                    <w:rPr>
                      <w:color w:val="000000" w:themeColor="text1"/>
                      <w:szCs w:val="22"/>
                    </w:rPr>
                  </w:pPr>
                  <w:r w:rsidRPr="0027502F">
                    <w:rPr>
                      <w:color w:val="000000" w:themeColor="text1"/>
                      <w:szCs w:val="22"/>
                    </w:rPr>
                    <w:t>v3.00</w:t>
                  </w:r>
                </w:p>
              </w:tc>
            </w:tr>
            <w:tr w:rsidR="009F28D6" w:rsidRPr="0027502F" w14:paraId="2B9BE25E" w14:textId="77777777" w:rsidTr="00CA062C">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7EFF64" w14:textId="77777777" w:rsidR="009F28D6" w:rsidRPr="0027502F" w:rsidRDefault="009F28D6" w:rsidP="004800A7">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dotted" w:sz="4" w:space="0" w:color="808080"/>
                  </w:tcBorders>
                  <w:shd w:val="clear" w:color="auto" w:fill="FFFFFF"/>
                </w:tcPr>
                <w:p w14:paraId="334A0C45" w14:textId="752158CB" w:rsidR="009F28D6" w:rsidRPr="0027502F" w:rsidRDefault="00B57439" w:rsidP="004800A7">
                  <w:pPr>
                    <w:spacing w:line="276" w:lineRule="auto"/>
                    <w:rPr>
                      <w:szCs w:val="22"/>
                    </w:rPr>
                  </w:pPr>
                  <w:r w:rsidRPr="0027502F">
                    <w:rPr>
                      <w:szCs w:val="22"/>
                    </w:rPr>
                    <w:t>07/05/2021</w:t>
                  </w:r>
                  <w:r w:rsidRPr="0027502F" w:rsidDel="00B57439">
                    <w:rPr>
                      <w:szCs w:val="22"/>
                    </w:rPr>
                    <w:t xml:space="preserve"> </w:t>
                  </w:r>
                </w:p>
              </w:tc>
            </w:tr>
            <w:tr w:rsidR="009F28D6" w:rsidRPr="0027502F" w14:paraId="00EE58AE" w14:textId="77777777" w:rsidTr="00CA062C">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647EB0C" w14:textId="77777777" w:rsidR="009F28D6" w:rsidRPr="0027502F" w:rsidRDefault="009F28D6" w:rsidP="004800A7">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dotted" w:sz="4" w:space="0" w:color="808080"/>
                  </w:tcBorders>
                  <w:shd w:val="clear" w:color="auto" w:fill="FFFFFF"/>
                </w:tcPr>
                <w:p w14:paraId="45378EEC" w14:textId="59D75FD2" w:rsidR="009F28D6" w:rsidRPr="0027502F" w:rsidRDefault="009F28D6" w:rsidP="004800A7">
                  <w:pPr>
                    <w:spacing w:line="276" w:lineRule="auto"/>
                    <w:rPr>
                      <w:szCs w:val="22"/>
                    </w:rPr>
                  </w:pPr>
                  <w:r w:rsidRPr="0027502F">
                    <w:rPr>
                      <w:szCs w:val="22"/>
                    </w:rPr>
                    <w:t>13/02/2023</w:t>
                  </w:r>
                </w:p>
              </w:tc>
            </w:tr>
          </w:tbl>
          <w:p w14:paraId="52CCB1CC" w14:textId="77777777" w:rsidR="00C70867" w:rsidRPr="0027502F" w:rsidRDefault="00C70867" w:rsidP="00C70867">
            <w:pPr>
              <w:spacing w:after="0"/>
              <w:jc w:val="left"/>
              <w:rPr>
                <w:szCs w:val="22"/>
                <w:lang w:val="en-US"/>
              </w:rPr>
            </w:pPr>
          </w:p>
        </w:tc>
      </w:tr>
      <w:tr w:rsidR="00C70867" w:rsidRPr="0027502F" w14:paraId="0C5C9941" w14:textId="77777777" w:rsidTr="00C70867">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F5F1B55" w14:textId="77777777" w:rsidR="00C70867" w:rsidRPr="0027502F" w:rsidRDefault="00C70867" w:rsidP="00C70867">
            <w:pPr>
              <w:spacing w:line="276" w:lineRule="auto"/>
              <w:rPr>
                <w:b/>
                <w:szCs w:val="22"/>
              </w:rPr>
            </w:pPr>
            <w:r w:rsidRPr="0027502F">
              <w:rPr>
                <w:b/>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C70867" w:rsidRPr="0027502F" w14:paraId="0078B910" w14:textId="77777777" w:rsidTr="00C7086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EA85E61" w14:textId="77777777" w:rsidR="00C70867" w:rsidRPr="0027502F" w:rsidRDefault="00C70867" w:rsidP="00C70867">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C396231" w14:textId="77777777" w:rsidR="00C70867" w:rsidRPr="0027502F" w:rsidRDefault="00C70867" w:rsidP="00C70867">
                  <w:pPr>
                    <w:spacing w:line="276" w:lineRule="auto"/>
                    <w:rPr>
                      <w:szCs w:val="22"/>
                    </w:rPr>
                  </w:pPr>
                  <w:r w:rsidRPr="0027502F">
                    <w:rPr>
                      <w:szCs w:val="22"/>
                    </w:rPr>
                    <w:t>N/A</w:t>
                  </w:r>
                </w:p>
              </w:tc>
            </w:tr>
            <w:tr w:rsidR="00C70867" w:rsidRPr="0027502F" w14:paraId="0DDFAF06" w14:textId="77777777" w:rsidTr="00C7086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604453" w14:textId="77777777" w:rsidR="00C70867" w:rsidRPr="0027502F" w:rsidRDefault="00C70867" w:rsidP="00C70867">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229EFC2" w14:textId="77777777" w:rsidR="00C70867" w:rsidRPr="0027502F" w:rsidRDefault="00C70867" w:rsidP="00C70867">
                  <w:pPr>
                    <w:spacing w:line="276" w:lineRule="auto"/>
                    <w:rPr>
                      <w:szCs w:val="22"/>
                    </w:rPr>
                  </w:pPr>
                  <w:r w:rsidRPr="0027502F">
                    <w:rPr>
                      <w:szCs w:val="22"/>
                    </w:rPr>
                    <w:t>N/A</w:t>
                  </w:r>
                </w:p>
              </w:tc>
            </w:tr>
          </w:tbl>
          <w:p w14:paraId="594A243A" w14:textId="77777777" w:rsidR="00C70867" w:rsidRPr="0027502F" w:rsidRDefault="00C70867" w:rsidP="00C70867">
            <w:pPr>
              <w:spacing w:after="0"/>
              <w:jc w:val="left"/>
              <w:rPr>
                <w:szCs w:val="22"/>
                <w:lang w:val="en-US"/>
              </w:rPr>
            </w:pPr>
          </w:p>
        </w:tc>
      </w:tr>
    </w:tbl>
    <w:p w14:paraId="57701C0B" w14:textId="77777777" w:rsidR="00C70867" w:rsidRPr="0027502F" w:rsidRDefault="00C70867" w:rsidP="00C70867">
      <w:pPr>
        <w:rPr>
          <w:szCs w:val="22"/>
        </w:rPr>
      </w:pPr>
    </w:p>
    <w:p w14:paraId="29A649F5" w14:textId="189976A9" w:rsidR="00AF7619" w:rsidRPr="0027502F" w:rsidRDefault="00C70867" w:rsidP="00AF7619">
      <w:pPr>
        <w:pStyle w:val="Heading4"/>
        <w:rPr>
          <w:bCs/>
          <w:szCs w:val="22"/>
        </w:rPr>
      </w:pPr>
      <w:r w:rsidRPr="0027502F">
        <w:rPr>
          <w:szCs w:val="22"/>
        </w:rPr>
        <w:br w:type="page"/>
      </w:r>
      <w:r w:rsidR="00AF7619" w:rsidRPr="0027502F">
        <w:rPr>
          <w:szCs w:val="22"/>
        </w:rPr>
        <w:lastRenderedPageBreak/>
        <w:t>DDNEA-P</w:t>
      </w:r>
      <w:r w:rsidR="00610BA6" w:rsidRPr="0027502F">
        <w:rPr>
          <w:szCs w:val="22"/>
        </w:rPr>
        <w:t>4</w:t>
      </w:r>
      <w:r w:rsidR="00AF7619" w:rsidRPr="0027502F">
        <w:rPr>
          <w:szCs w:val="22"/>
        </w:rPr>
        <w:t>-305 – SEED compliance with GDPR/Rev</w:t>
      </w:r>
      <w:r w:rsidR="0073589C" w:rsidRPr="0027502F">
        <w:rPr>
          <w:szCs w:val="22"/>
        </w:rPr>
        <w:t>3</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286"/>
      </w:tblGrid>
      <w:tr w:rsidR="00AF7619" w:rsidRPr="0027502F" w14:paraId="48F06279"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B700355" w14:textId="77777777" w:rsidR="00AF7619" w:rsidRPr="0027502F" w:rsidRDefault="00AF7619" w:rsidP="00AF7619">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632"/>
            </w:tblGrid>
            <w:tr w:rsidR="00AF7619" w:rsidRPr="0027502F" w14:paraId="72D7E69A" w14:textId="77777777" w:rsidTr="00AF7619">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3CD116" w14:textId="77777777" w:rsidR="00AF7619" w:rsidRPr="0027502F" w:rsidRDefault="00AF7619" w:rsidP="00AF7619">
                  <w:pPr>
                    <w:spacing w:line="276" w:lineRule="auto"/>
                    <w:jc w:val="left"/>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2E008D" w14:textId="17BE5B4F" w:rsidR="00AF7619" w:rsidRPr="0027502F" w:rsidRDefault="00AF7619" w:rsidP="00AF7619">
                  <w:pPr>
                    <w:spacing w:line="276" w:lineRule="auto"/>
                    <w:rPr>
                      <w:szCs w:val="22"/>
                    </w:rPr>
                  </w:pPr>
                  <w:r w:rsidRPr="0027502F">
                    <w:rPr>
                      <w:bCs/>
                      <w:szCs w:val="22"/>
                    </w:rPr>
                    <w:t>DDNEA-P</w:t>
                  </w:r>
                  <w:r w:rsidR="00610BA6" w:rsidRPr="0027502F">
                    <w:rPr>
                      <w:bCs/>
                      <w:szCs w:val="22"/>
                    </w:rPr>
                    <w:t>4</w:t>
                  </w:r>
                  <w:r w:rsidRPr="0027502F">
                    <w:rPr>
                      <w:bCs/>
                      <w:szCs w:val="22"/>
                    </w:rPr>
                    <w:t>-305</w:t>
                  </w:r>
                </w:p>
              </w:tc>
            </w:tr>
            <w:tr w:rsidR="00AF7619" w:rsidRPr="0027502F" w14:paraId="7A5AFB6D"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FB6A9CA" w14:textId="77777777" w:rsidR="00AF7619" w:rsidRPr="0027502F" w:rsidRDefault="00AF7619" w:rsidP="00AF7619">
                  <w:pPr>
                    <w:spacing w:line="276" w:lineRule="auto"/>
                    <w:jc w:val="left"/>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9C905B" w14:textId="77777777" w:rsidR="00AF7619" w:rsidRPr="0027502F" w:rsidRDefault="00AF7619" w:rsidP="00AF7619">
                  <w:pPr>
                    <w:tabs>
                      <w:tab w:val="left" w:pos="1305"/>
                    </w:tabs>
                    <w:spacing w:line="276" w:lineRule="auto"/>
                    <w:rPr>
                      <w:szCs w:val="22"/>
                    </w:rPr>
                  </w:pPr>
                  <w:r w:rsidRPr="0027502F">
                    <w:rPr>
                      <w:szCs w:val="22"/>
                    </w:rPr>
                    <w:t>Accepted</w:t>
                  </w:r>
                </w:p>
              </w:tc>
            </w:tr>
            <w:tr w:rsidR="00AF7619" w:rsidRPr="0027502F" w14:paraId="53BA59E1"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6C74EB" w14:textId="77777777" w:rsidR="00AF7619" w:rsidRPr="0027502F" w:rsidRDefault="00AF7619" w:rsidP="00AF7619">
                  <w:pPr>
                    <w:spacing w:line="276" w:lineRule="auto"/>
                    <w:jc w:val="left"/>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ECE19A3" w14:textId="77777777" w:rsidR="00AF7619" w:rsidRPr="0027502F" w:rsidRDefault="00AF7619" w:rsidP="00AF7619">
                  <w:pPr>
                    <w:spacing w:line="276" w:lineRule="auto"/>
                    <w:rPr>
                      <w:szCs w:val="22"/>
                    </w:rPr>
                  </w:pPr>
                  <w:r w:rsidRPr="0027502F">
                    <w:rPr>
                      <w:szCs w:val="22"/>
                    </w:rPr>
                    <w:t>Increase of Functionality</w:t>
                  </w:r>
                </w:p>
              </w:tc>
            </w:tr>
            <w:tr w:rsidR="00AF7619" w:rsidRPr="0027502F" w14:paraId="38A0E1FE"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16FA82" w14:textId="77777777" w:rsidR="00AF7619" w:rsidRPr="0027502F" w:rsidRDefault="00AF7619" w:rsidP="00AF7619">
                  <w:pPr>
                    <w:spacing w:line="276" w:lineRule="auto"/>
                    <w:jc w:val="left"/>
                    <w:rPr>
                      <w:color w:val="000000"/>
                      <w:szCs w:val="22"/>
                      <w:lang w:eastAsia="el-GR"/>
                    </w:rPr>
                  </w:pPr>
                  <w:r w:rsidRPr="0027502F">
                    <w:rPr>
                      <w:color w:val="000000"/>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952B0A" w14:textId="77777777" w:rsidR="00AF7619" w:rsidRPr="0027502F" w:rsidRDefault="00AF7619" w:rsidP="00AF7619">
                  <w:pPr>
                    <w:spacing w:line="276" w:lineRule="auto"/>
                    <w:rPr>
                      <w:color w:val="000000"/>
                      <w:szCs w:val="22"/>
                      <w:lang w:eastAsia="el-GR"/>
                    </w:rPr>
                  </w:pPr>
                  <w:r w:rsidRPr="0027502F">
                    <w:rPr>
                      <w:szCs w:val="22"/>
                    </w:rPr>
                    <w:t>N/A</w:t>
                  </w:r>
                </w:p>
              </w:tc>
            </w:tr>
            <w:tr w:rsidR="00AF7619" w:rsidRPr="0027502F" w14:paraId="4DBDA122"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0AB26E" w14:textId="77777777" w:rsidR="00AF7619" w:rsidRPr="0027502F" w:rsidRDefault="00AF7619" w:rsidP="00AF7619">
                  <w:pPr>
                    <w:spacing w:line="276" w:lineRule="auto"/>
                    <w:jc w:val="left"/>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6BE1AE" w14:textId="77777777" w:rsidR="00AF7619" w:rsidRPr="0027502F" w:rsidRDefault="00AF7619" w:rsidP="00AF7619">
                  <w:pPr>
                    <w:spacing w:line="276" w:lineRule="auto"/>
                    <w:rPr>
                      <w:szCs w:val="22"/>
                    </w:rPr>
                  </w:pPr>
                  <w:r w:rsidRPr="0027502F">
                    <w:rPr>
                      <w:color w:val="000000"/>
                      <w:szCs w:val="22"/>
                      <w:lang w:eastAsia="el-GR"/>
                    </w:rPr>
                    <w:t>N/A</w:t>
                  </w:r>
                </w:p>
              </w:tc>
            </w:tr>
            <w:tr w:rsidR="00AF7619" w:rsidRPr="0027502F" w14:paraId="43F96DE0" w14:textId="77777777" w:rsidTr="00AF7619">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DB75C8" w14:textId="77777777" w:rsidR="00AF7619" w:rsidRPr="0027502F" w:rsidRDefault="00AF7619" w:rsidP="00AF7619">
                  <w:pPr>
                    <w:spacing w:line="276" w:lineRule="auto"/>
                    <w:jc w:val="left"/>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4427118" w14:textId="77777777" w:rsidR="00AF7619" w:rsidRPr="0027502F" w:rsidRDefault="00AF7619" w:rsidP="00AF7619">
                  <w:pPr>
                    <w:pStyle w:val="ListParagraph"/>
                    <w:spacing w:line="276" w:lineRule="auto"/>
                    <w:ind w:left="0"/>
                    <w:rPr>
                      <w:szCs w:val="22"/>
                      <w:lang w:val="en-US"/>
                    </w:rPr>
                  </w:pPr>
                  <w:r w:rsidRPr="0027502F">
                    <w:rPr>
                      <w:color w:val="000000"/>
                      <w:szCs w:val="22"/>
                      <w:shd w:val="clear" w:color="auto" w:fill="FFFFFF"/>
                      <w:lang w:val="en-US"/>
                    </w:rPr>
                    <w:t>28/05/2020</w:t>
                  </w:r>
                </w:p>
              </w:tc>
            </w:tr>
            <w:tr w:rsidR="00AF7619" w:rsidRPr="0027502F" w14:paraId="6237818A" w14:textId="77777777" w:rsidTr="00AF7619">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F90124" w14:textId="77777777" w:rsidR="00AF7619" w:rsidRPr="0027502F" w:rsidRDefault="00AF7619" w:rsidP="00AF7619">
                  <w:pPr>
                    <w:spacing w:line="276" w:lineRule="auto"/>
                    <w:jc w:val="left"/>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5ADA8F5" w14:textId="77777777" w:rsidR="00AF7619" w:rsidRPr="0027502F" w:rsidRDefault="00AF7619" w:rsidP="00AF7619">
                  <w:pPr>
                    <w:spacing w:line="276" w:lineRule="auto"/>
                    <w:rPr>
                      <w:szCs w:val="22"/>
                      <w:lang w:val="en-US"/>
                    </w:rPr>
                  </w:pPr>
                  <w:r w:rsidRPr="0027502F">
                    <w:rPr>
                      <w:szCs w:val="22"/>
                      <w:lang w:val="en-US"/>
                    </w:rPr>
                    <w:t>EMCS CPT</w:t>
                  </w:r>
                </w:p>
              </w:tc>
            </w:tr>
          </w:tbl>
          <w:p w14:paraId="0671705D" w14:textId="77777777" w:rsidR="00AF7619" w:rsidRPr="0027502F" w:rsidRDefault="00AF7619" w:rsidP="00AF7619">
            <w:pPr>
              <w:spacing w:after="0"/>
              <w:jc w:val="left"/>
              <w:rPr>
                <w:szCs w:val="22"/>
                <w:lang w:val="en-US"/>
              </w:rPr>
            </w:pPr>
          </w:p>
        </w:tc>
      </w:tr>
      <w:tr w:rsidR="00AF7619" w:rsidRPr="0027502F" w14:paraId="75ABD060"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8FE88C2" w14:textId="77777777" w:rsidR="00AF7619" w:rsidRPr="0027502F" w:rsidRDefault="00AF7619" w:rsidP="00AF7619">
            <w:pPr>
              <w:spacing w:line="276" w:lineRule="auto"/>
              <w:rPr>
                <w:b/>
                <w:szCs w:val="22"/>
              </w:rPr>
            </w:pPr>
            <w:r w:rsidRPr="0027502F">
              <w:rPr>
                <w:b/>
                <w:szCs w:val="22"/>
              </w:rPr>
              <w:t>Change Assessment</w:t>
            </w:r>
          </w:p>
          <w:tbl>
            <w:tblPr>
              <w:tblW w:w="892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658"/>
            </w:tblGrid>
            <w:tr w:rsidR="00AF7619" w:rsidRPr="0027502F" w14:paraId="7173054D" w14:textId="77777777" w:rsidTr="00AF7619">
              <w:trPr>
                <w:trHeight w:val="339"/>
              </w:trPr>
              <w:tc>
                <w:tcPr>
                  <w:tcW w:w="2267"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7D15B48" w14:textId="77777777" w:rsidR="00AF7619" w:rsidRPr="0027502F" w:rsidRDefault="00AF7619" w:rsidP="00AF7619">
                  <w:pPr>
                    <w:spacing w:line="276" w:lineRule="auto"/>
                    <w:jc w:val="left"/>
                    <w:rPr>
                      <w:szCs w:val="22"/>
                    </w:rPr>
                  </w:pPr>
                  <w:r w:rsidRPr="0027502F">
                    <w:rPr>
                      <w:szCs w:val="22"/>
                    </w:rPr>
                    <w:t>Change priority</w:t>
                  </w:r>
                </w:p>
              </w:tc>
              <w:tc>
                <w:tcPr>
                  <w:tcW w:w="6658"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5A7CD11" w14:textId="77777777" w:rsidR="00AF7619" w:rsidRPr="0027502F" w:rsidRDefault="00AF7619" w:rsidP="00AF7619">
                  <w:pPr>
                    <w:spacing w:line="276" w:lineRule="auto"/>
                    <w:rPr>
                      <w:szCs w:val="22"/>
                    </w:rPr>
                  </w:pPr>
                  <w:r w:rsidRPr="0027502F">
                    <w:rPr>
                      <w:color w:val="000000" w:themeColor="text1"/>
                      <w:szCs w:val="22"/>
                    </w:rPr>
                    <w:t>Medium</w:t>
                  </w:r>
                </w:p>
              </w:tc>
            </w:tr>
            <w:tr w:rsidR="00AF7619" w:rsidRPr="0027502F" w14:paraId="4F9C9B86" w14:textId="77777777" w:rsidTr="00AF7619">
              <w:trPr>
                <w:trHeight w:val="806"/>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49F4C0A" w14:textId="77777777" w:rsidR="00AF7619" w:rsidRPr="0027502F" w:rsidRDefault="00AF7619" w:rsidP="00AF7619">
                  <w:pPr>
                    <w:spacing w:line="276" w:lineRule="auto"/>
                    <w:jc w:val="left"/>
                    <w:rPr>
                      <w:szCs w:val="22"/>
                    </w:rPr>
                  </w:pPr>
                  <w:r w:rsidRPr="0027502F">
                    <w:rPr>
                      <w:szCs w:val="22"/>
                    </w:rPr>
                    <w:t>Change Description</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4E34F938" w14:textId="77777777" w:rsidR="00AF7619" w:rsidRPr="0027502F" w:rsidRDefault="00AF7619" w:rsidP="00AF7619">
                  <w:pPr>
                    <w:spacing w:line="276" w:lineRule="auto"/>
                    <w:rPr>
                      <w:b/>
                      <w:szCs w:val="22"/>
                    </w:rPr>
                  </w:pPr>
                  <w:r w:rsidRPr="0027502F">
                    <w:rPr>
                      <w:b/>
                      <w:szCs w:val="22"/>
                    </w:rPr>
                    <w:t>Problem Statement</w:t>
                  </w:r>
                </w:p>
                <w:p w14:paraId="6149AE29" w14:textId="46E2E7C0" w:rsidR="00AF7619" w:rsidRPr="0027502F" w:rsidRDefault="00AF7619" w:rsidP="00AF7619">
                  <w:pPr>
                    <w:spacing w:line="276" w:lineRule="auto"/>
                    <w:rPr>
                      <w:szCs w:val="22"/>
                    </w:rPr>
                  </w:pPr>
                  <w:r w:rsidRPr="0027502F">
                    <w:rPr>
                      <w:szCs w:val="22"/>
                    </w:rPr>
                    <w:t xml:space="preserve">As described in the parent FESS-270 RFC, in the current version of SEED, there is no functionality to support a physical deletion of Economic Operators’ data. Any such request </w:t>
                  </w:r>
                  <w:r w:rsidR="00A41C2A" w:rsidRPr="0027502F">
                    <w:rPr>
                      <w:szCs w:val="22"/>
                    </w:rPr>
                    <w:t>from</w:t>
                  </w:r>
                  <w:r w:rsidRPr="0027502F">
                    <w:rPr>
                      <w:szCs w:val="22"/>
                    </w:rPr>
                    <w:t xml:space="preserve"> a National Administration could only be supported through the execution of SQL scripts in the database directly. Instead, only a ‘logical’ deletion is provided with the ‘invalidation’ action, which is then disseminated to all Member States (i.e. the ones registered to receive SEED disseminations). </w:t>
                  </w:r>
                </w:p>
                <w:p w14:paraId="62AB4C69" w14:textId="77777777" w:rsidR="00AF7619" w:rsidRPr="0027502F" w:rsidRDefault="00AF7619" w:rsidP="00AF7619">
                  <w:pPr>
                    <w:spacing w:line="276" w:lineRule="auto"/>
                    <w:rPr>
                      <w:szCs w:val="22"/>
                    </w:rPr>
                  </w:pPr>
                  <w:r w:rsidRPr="0027502F">
                    <w:rPr>
                      <w:szCs w:val="22"/>
                    </w:rPr>
                    <w:t>In order to comply with the GDPR requirements, SEED must be updated in order to allow National Administrations to delete Economic Operators data from SEED under legitimate conditions.</w:t>
                  </w:r>
                </w:p>
                <w:p w14:paraId="609F391A" w14:textId="77777777" w:rsidR="00AF7619" w:rsidRPr="0027502F" w:rsidRDefault="00AF7619" w:rsidP="00AF7619">
                  <w:pPr>
                    <w:spacing w:line="276" w:lineRule="auto"/>
                    <w:rPr>
                      <w:szCs w:val="22"/>
                    </w:rPr>
                  </w:pPr>
                </w:p>
                <w:p w14:paraId="575E75EF" w14:textId="77777777" w:rsidR="00AF7619" w:rsidRPr="0027502F" w:rsidRDefault="00AF7619" w:rsidP="00AF7619">
                  <w:pPr>
                    <w:spacing w:line="276" w:lineRule="auto"/>
                    <w:rPr>
                      <w:b/>
                      <w:szCs w:val="22"/>
                    </w:rPr>
                  </w:pPr>
                  <w:r w:rsidRPr="0027502F">
                    <w:rPr>
                      <w:b/>
                      <w:szCs w:val="22"/>
                    </w:rPr>
                    <w:t>Proposed Solution</w:t>
                  </w:r>
                </w:p>
                <w:p w14:paraId="5DDF2358" w14:textId="77777777" w:rsidR="00AF7619" w:rsidRPr="0027502F" w:rsidRDefault="00AF7619" w:rsidP="00AF7619">
                  <w:pPr>
                    <w:spacing w:line="276" w:lineRule="auto"/>
                    <w:rPr>
                      <w:bCs/>
                      <w:szCs w:val="22"/>
                    </w:rPr>
                  </w:pPr>
                  <w:r w:rsidRPr="0027502F">
                    <w:rPr>
                      <w:bCs/>
                      <w:szCs w:val="22"/>
                    </w:rPr>
                    <w:t>As per the analysis presented in the [Problem Statement] section, the following updates shall be performed:</w:t>
                  </w:r>
                </w:p>
                <w:p w14:paraId="545BD8C9" w14:textId="0560E1DB" w:rsidR="00AF7619" w:rsidRPr="0027502F" w:rsidRDefault="00AF7619" w:rsidP="00AF7619">
                  <w:pPr>
                    <w:pStyle w:val="ListParagraph"/>
                    <w:numPr>
                      <w:ilvl w:val="0"/>
                      <w:numId w:val="47"/>
                    </w:numPr>
                    <w:spacing w:line="276" w:lineRule="auto"/>
                    <w:contextualSpacing w:val="0"/>
                    <w:rPr>
                      <w:szCs w:val="22"/>
                      <w:lang w:val="en-US"/>
                    </w:rPr>
                  </w:pPr>
                  <w:r w:rsidRPr="0027502F">
                    <w:rPr>
                      <w:szCs w:val="22"/>
                    </w:rPr>
                    <w:t xml:space="preserve">DDNEA </w:t>
                  </w:r>
                  <w:r w:rsidRPr="0027502F">
                    <w:rPr>
                      <w:szCs w:val="22"/>
                      <w:lang w:val="en-US"/>
                    </w:rPr>
                    <w:t>Main document</w:t>
                  </w:r>
                  <w:r w:rsidR="002B5D49" w:rsidRPr="0027502F">
                    <w:rPr>
                      <w:szCs w:val="22"/>
                      <w:lang w:val="en-US"/>
                    </w:rPr>
                    <w:t>.</w:t>
                  </w:r>
                </w:p>
                <w:p w14:paraId="62986D7C" w14:textId="77777777" w:rsidR="00AF7619" w:rsidRPr="0027502F" w:rsidRDefault="00AF7619" w:rsidP="00AF7619">
                  <w:pPr>
                    <w:spacing w:line="276" w:lineRule="auto"/>
                    <w:rPr>
                      <w:szCs w:val="22"/>
                      <w:lang w:val="en-US"/>
                    </w:rPr>
                  </w:pPr>
                  <w:r w:rsidRPr="0027502F">
                    <w:rPr>
                      <w:szCs w:val="22"/>
                      <w:lang w:val="en-US"/>
                    </w:rPr>
                    <w:t>The following clarifications will be added in section ‘V.I.3.1.2 Dissemination of SEED data (UC1.14)’:</w:t>
                  </w:r>
                </w:p>
                <w:p w14:paraId="0CAD1F6B" w14:textId="77777777" w:rsidR="00AF7619" w:rsidRPr="0027502F" w:rsidRDefault="00AF7619" w:rsidP="00AF7619">
                  <w:pPr>
                    <w:spacing w:line="276" w:lineRule="auto"/>
                    <w:rPr>
                      <w:szCs w:val="22"/>
                      <w:lang w:val="en-US"/>
                    </w:rPr>
                  </w:pPr>
                  <w:r w:rsidRPr="0027502F">
                    <w:rPr>
                      <w:szCs w:val="22"/>
                      <w:lang w:val="en-US"/>
                    </w:rPr>
                    <w:t>“…</w:t>
                  </w:r>
                </w:p>
                <w:p w14:paraId="689AF887" w14:textId="77777777" w:rsidR="00AF7619" w:rsidRPr="0027502F" w:rsidRDefault="00AF7619" w:rsidP="00AF7619">
                  <w:pPr>
                    <w:rPr>
                      <w:szCs w:val="22"/>
                    </w:rPr>
                  </w:pPr>
                  <w:r w:rsidRPr="0027502F">
                    <w:rPr>
                      <w:szCs w:val="22"/>
                    </w:rPr>
                    <w:t>After receiving this message, SEED performs a formal validation in connection with pre-existing information.</w:t>
                  </w:r>
                </w:p>
                <w:p w14:paraId="1C3D36C6" w14:textId="77777777" w:rsidR="00AF7619" w:rsidRPr="0027502F" w:rsidRDefault="00AF7619" w:rsidP="00AF7619">
                  <w:pPr>
                    <w:rPr>
                      <w:szCs w:val="22"/>
                    </w:rPr>
                  </w:pPr>
                  <w:r w:rsidRPr="0027502F">
                    <w:rPr>
                      <w:szCs w:val="22"/>
                    </w:rPr>
                    <w:t>In particular:</w:t>
                  </w:r>
                </w:p>
                <w:p w14:paraId="736B1AB3" w14:textId="77777777" w:rsidR="00AF7619" w:rsidRPr="0027502F" w:rsidRDefault="00AF7619" w:rsidP="00AF7619">
                  <w:pPr>
                    <w:pStyle w:val="ListBullet2"/>
                    <w:keepLines/>
                    <w:tabs>
                      <w:tab w:val="clear" w:pos="454"/>
                      <w:tab w:val="num" w:pos="643"/>
                    </w:tabs>
                    <w:spacing w:after="240"/>
                    <w:ind w:left="643" w:hanging="360"/>
                    <w:contextualSpacing w:val="0"/>
                    <w:rPr>
                      <w:color w:val="000000" w:themeColor="text1"/>
                      <w:szCs w:val="22"/>
                    </w:rPr>
                  </w:pPr>
                  <w:r w:rsidRPr="0027502F">
                    <w:rPr>
                      <w:color w:val="000000" w:themeColor="text1"/>
                      <w:szCs w:val="22"/>
                    </w:rPr>
                    <w:lastRenderedPageBreak/>
                    <w:t>Validate message against the applicable DDNEA rules and conditions;</w:t>
                  </w:r>
                </w:p>
                <w:p w14:paraId="6EEC3DE2" w14:textId="77777777" w:rsidR="00AF7619" w:rsidRPr="0027502F" w:rsidRDefault="00AF7619" w:rsidP="00AF7619">
                  <w:pPr>
                    <w:pStyle w:val="ListBullet2"/>
                    <w:keepLines/>
                    <w:tabs>
                      <w:tab w:val="clear" w:pos="454"/>
                      <w:tab w:val="num" w:pos="643"/>
                    </w:tabs>
                    <w:spacing w:after="240"/>
                    <w:ind w:left="643" w:hanging="360"/>
                    <w:contextualSpacing w:val="0"/>
                    <w:rPr>
                      <w:color w:val="000000" w:themeColor="text1"/>
                      <w:szCs w:val="22"/>
                    </w:rPr>
                  </w:pPr>
                  <w:r w:rsidRPr="0027502F">
                    <w:rPr>
                      <w:color w:val="000000" w:themeColor="text1"/>
                      <w:szCs w:val="22"/>
                    </w:rPr>
                    <w:t>Validate that the entities are created/updated/invalidated</w:t>
                  </w:r>
                  <w:r w:rsidRPr="0027502F">
                    <w:rPr>
                      <w:b/>
                      <w:bCs/>
                      <w:iCs/>
                      <w:color w:val="000000" w:themeColor="text1"/>
                      <w:szCs w:val="22"/>
                    </w:rPr>
                    <w:t>/deleted</w:t>
                  </w:r>
                  <w:r w:rsidRPr="0027502F">
                    <w:rPr>
                      <w:color w:val="000000" w:themeColor="text1"/>
                      <w:szCs w:val="22"/>
                    </w:rPr>
                    <w:t xml:space="preserve"> only by the owner MSA;</w:t>
                  </w:r>
                </w:p>
                <w:p w14:paraId="780F06DA" w14:textId="77777777" w:rsidR="00AF7619" w:rsidRPr="0027502F" w:rsidRDefault="00AF7619" w:rsidP="00AF7619">
                  <w:pPr>
                    <w:pStyle w:val="ListBullet2"/>
                    <w:keepLines/>
                    <w:tabs>
                      <w:tab w:val="clear" w:pos="454"/>
                      <w:tab w:val="num" w:pos="643"/>
                    </w:tabs>
                    <w:spacing w:after="240"/>
                    <w:ind w:left="643" w:hanging="360"/>
                    <w:contextualSpacing w:val="0"/>
                    <w:rPr>
                      <w:color w:val="000000" w:themeColor="text1"/>
                      <w:szCs w:val="22"/>
                    </w:rPr>
                  </w:pPr>
                  <w:r w:rsidRPr="0027502F">
                    <w:rPr>
                      <w:color w:val="000000" w:themeColor="text1"/>
                      <w:szCs w:val="22"/>
                    </w:rPr>
                    <w:t>Validate relationships between dates. The start date of an excise authorisation must precede the date when the authorisation expires. The activation date should be equal to or greater than the modification date. The end date of an excise authorisation can be left unspecified (‘until further notice’);</w:t>
                  </w:r>
                </w:p>
                <w:p w14:paraId="7386CDDB" w14:textId="77777777" w:rsidR="00AF7619" w:rsidRPr="0027502F" w:rsidRDefault="00AF7619" w:rsidP="00AF7619">
                  <w:pPr>
                    <w:pStyle w:val="ListBullet2"/>
                    <w:keepLines/>
                    <w:tabs>
                      <w:tab w:val="clear" w:pos="454"/>
                      <w:tab w:val="num" w:pos="643"/>
                    </w:tabs>
                    <w:spacing w:after="240"/>
                    <w:ind w:left="643" w:hanging="360"/>
                    <w:contextualSpacing w:val="0"/>
                    <w:rPr>
                      <w:b/>
                      <w:bCs/>
                      <w:i w:val="0"/>
                      <w:iCs/>
                      <w:color w:val="000000" w:themeColor="text1"/>
                      <w:szCs w:val="22"/>
                    </w:rPr>
                  </w:pPr>
                  <w:r w:rsidRPr="0027502F">
                    <w:rPr>
                      <w:b/>
                      <w:bCs/>
                      <w:iCs/>
                      <w:color w:val="000000" w:themeColor="text1"/>
                      <w:szCs w:val="22"/>
                    </w:rPr>
                    <w:t>In case of deletions, validate that the entities are deleted in alignment to the agreed ‘terms of collaboration’ for deletion of SEED records:</w:t>
                  </w:r>
                </w:p>
                <w:p w14:paraId="159443B8" w14:textId="77777777" w:rsidR="00AF7619" w:rsidRPr="0027502F" w:rsidRDefault="00AF7619" w:rsidP="00AF7619">
                  <w:pPr>
                    <w:pStyle w:val="ListBullet2"/>
                    <w:keepLines/>
                    <w:tabs>
                      <w:tab w:val="clear" w:pos="454"/>
                      <w:tab w:val="num" w:pos="1315"/>
                    </w:tabs>
                    <w:spacing w:after="240" w:line="276" w:lineRule="auto"/>
                    <w:ind w:left="1315" w:hanging="360"/>
                    <w:contextualSpacing w:val="0"/>
                    <w:rPr>
                      <w:b/>
                      <w:bCs/>
                      <w:i w:val="0"/>
                      <w:iCs/>
                      <w:color w:val="000000" w:themeColor="text1"/>
                      <w:szCs w:val="22"/>
                    </w:rPr>
                  </w:pPr>
                  <w:r w:rsidRPr="0027502F">
                    <w:rPr>
                      <w:b/>
                      <w:bCs/>
                      <w:iCs/>
                      <w:color w:val="000000" w:themeColor="text1"/>
                      <w:szCs w:val="22"/>
                    </w:rPr>
                    <w:t xml:space="preserve">The delete operation is related to an economic operator who is not involved in any movement; </w:t>
                  </w:r>
                </w:p>
                <w:p w14:paraId="73F6B8BE" w14:textId="77777777" w:rsidR="00AF7619" w:rsidRPr="0027502F" w:rsidRDefault="00AF7619" w:rsidP="00AF7619">
                  <w:pPr>
                    <w:pStyle w:val="ListBullet2"/>
                    <w:tabs>
                      <w:tab w:val="clear" w:pos="454"/>
                    </w:tabs>
                    <w:spacing w:line="276" w:lineRule="auto"/>
                    <w:ind w:left="1315" w:firstLine="0"/>
                    <w:rPr>
                      <w:b/>
                      <w:bCs/>
                      <w:i w:val="0"/>
                      <w:iCs/>
                      <w:color w:val="000000" w:themeColor="text1"/>
                      <w:szCs w:val="22"/>
                    </w:rPr>
                  </w:pPr>
                  <w:r w:rsidRPr="0027502F">
                    <w:rPr>
                      <w:b/>
                      <w:bCs/>
                      <w:iCs/>
                      <w:color w:val="000000" w:themeColor="text1"/>
                      <w:szCs w:val="22"/>
                    </w:rPr>
                    <w:t>OR</w:t>
                  </w:r>
                </w:p>
                <w:p w14:paraId="5B1A3520" w14:textId="77777777" w:rsidR="00AF7619" w:rsidRPr="0027502F" w:rsidRDefault="00AF7619" w:rsidP="00AF7619">
                  <w:pPr>
                    <w:pStyle w:val="ListBullet2"/>
                    <w:keepLines/>
                    <w:tabs>
                      <w:tab w:val="clear" w:pos="454"/>
                      <w:tab w:val="num" w:pos="1315"/>
                    </w:tabs>
                    <w:spacing w:after="240" w:line="276" w:lineRule="auto"/>
                    <w:ind w:left="1315" w:hanging="360"/>
                    <w:contextualSpacing w:val="0"/>
                    <w:rPr>
                      <w:b/>
                      <w:bCs/>
                      <w:i w:val="0"/>
                      <w:iCs/>
                      <w:color w:val="000000" w:themeColor="text1"/>
                      <w:szCs w:val="22"/>
                    </w:rPr>
                  </w:pPr>
                  <w:r w:rsidRPr="0027502F">
                    <w:rPr>
                      <w:b/>
                      <w:bCs/>
                      <w:iCs/>
                      <w:color w:val="000000" w:themeColor="text1"/>
                      <w:szCs w:val="22"/>
                    </w:rPr>
                    <w:t>The delete operation is related to an economic operator who is not involved in an open movement and;</w:t>
                  </w:r>
                </w:p>
                <w:p w14:paraId="1775003E" w14:textId="77777777" w:rsidR="00AF7619" w:rsidRPr="0027502F" w:rsidRDefault="00AF7619" w:rsidP="00AF7619">
                  <w:pPr>
                    <w:pStyle w:val="ListBullet2"/>
                    <w:keepLines/>
                    <w:tabs>
                      <w:tab w:val="clear" w:pos="454"/>
                      <w:tab w:val="num" w:pos="1315"/>
                    </w:tabs>
                    <w:spacing w:after="240" w:line="276" w:lineRule="auto"/>
                    <w:ind w:left="1315" w:hanging="360"/>
                    <w:contextualSpacing w:val="0"/>
                    <w:rPr>
                      <w:b/>
                      <w:bCs/>
                      <w:i w:val="0"/>
                      <w:iCs/>
                      <w:color w:val="000000" w:themeColor="text1"/>
                      <w:szCs w:val="22"/>
                    </w:rPr>
                  </w:pPr>
                  <w:r w:rsidRPr="0027502F">
                    <w:rPr>
                      <w:b/>
                      <w:bCs/>
                      <w:iCs/>
                      <w:color w:val="000000" w:themeColor="text1"/>
                      <w:szCs w:val="22"/>
                    </w:rPr>
                    <w:t>the activation date of the ‘delete’ operation must be at least five years after the end of the calendar year of the start of any movement (i.e. date and time of validation of the e-AD/e-SAD) the economic operator is involved in.</w:t>
                  </w:r>
                </w:p>
                <w:p w14:paraId="7E970869" w14:textId="322777BA" w:rsidR="00AF7619" w:rsidRPr="0027502F" w:rsidRDefault="00AF7619" w:rsidP="00AF7619">
                  <w:pPr>
                    <w:pStyle w:val="ListBullet2"/>
                    <w:tabs>
                      <w:tab w:val="clear" w:pos="454"/>
                    </w:tabs>
                    <w:spacing w:line="276" w:lineRule="auto"/>
                    <w:ind w:left="0" w:firstLine="0"/>
                    <w:rPr>
                      <w:b/>
                      <w:bCs/>
                      <w:iCs/>
                      <w:color w:val="000000" w:themeColor="text1"/>
                      <w:szCs w:val="22"/>
                    </w:rPr>
                  </w:pPr>
                  <w:r w:rsidRPr="0027502F">
                    <w:rPr>
                      <w:b/>
                      <w:bCs/>
                      <w:iCs/>
                      <w:color w:val="000000" w:themeColor="text1"/>
                      <w:szCs w:val="22"/>
                    </w:rPr>
                    <w:t>It shall be noted that in alignment with the other existing operations, multiple delete operations may also be included in the same IE713 message, e.g. a delete operation for an ‘Authorised Warehouse Keeper’, together with the corresponding delete operations for its tax warehouses. After the successful processing of the IE713 message and its validation against the defined ‘terms of collaboration’ by central SEED, then this ‘Delete’ operation will be disseminated to other Member States, where  as per the existing process, Member States are committed to use the state of information received back from the Common Domain to update their National SEED register.</w:t>
                  </w:r>
                  <w:r w:rsidR="005304F8" w:rsidRPr="0027502F">
                    <w:rPr>
                      <w:b/>
                      <w:bCs/>
                      <w:iCs/>
                      <w:color w:val="000000" w:themeColor="text1"/>
                      <w:szCs w:val="22"/>
                    </w:rPr>
                    <w:t xml:space="preserve"> </w:t>
                  </w:r>
                  <w:r w:rsidR="005304F8" w:rsidRPr="0027502F">
                    <w:rPr>
                      <w:b/>
                      <w:bCs/>
                      <w:color w:val="auto"/>
                      <w:szCs w:val="22"/>
                    </w:rPr>
                    <w:t>Specifically, for 'Delete' operations, it shall be clarified</w:t>
                  </w:r>
                  <w:r w:rsidR="007627C5" w:rsidRPr="0027502F">
                    <w:rPr>
                      <w:b/>
                      <w:bCs/>
                      <w:color w:val="auto"/>
                      <w:szCs w:val="22"/>
                    </w:rPr>
                    <w:t xml:space="preserve"> that</w:t>
                  </w:r>
                  <w:r w:rsidR="005304F8" w:rsidRPr="0027502F">
                    <w:rPr>
                      <w:b/>
                      <w:bCs/>
                      <w:color w:val="auto"/>
                      <w:szCs w:val="22"/>
                    </w:rPr>
                    <w:t xml:space="preserve"> all occurrences of the corresponding SEED records should be deleted, including the disseminated IE713 message </w:t>
                  </w:r>
                  <w:r w:rsidR="007627C5" w:rsidRPr="0027502F">
                    <w:rPr>
                      <w:b/>
                      <w:bCs/>
                      <w:color w:val="auto"/>
                      <w:szCs w:val="22"/>
                    </w:rPr>
                    <w:t>and</w:t>
                  </w:r>
                  <w:r w:rsidR="005304F8" w:rsidRPr="0027502F">
                    <w:rPr>
                      <w:b/>
                      <w:bCs/>
                      <w:color w:val="auto"/>
                      <w:szCs w:val="22"/>
                    </w:rPr>
                    <w:t xml:space="preserve"> the corresponding 'Delete' operations</w:t>
                  </w:r>
                  <w:r w:rsidR="005304F8" w:rsidRPr="0027502F">
                    <w:rPr>
                      <w:b/>
                      <w:bCs/>
                      <w:color w:val="00B050"/>
                      <w:szCs w:val="22"/>
                    </w:rPr>
                    <w:t>.</w:t>
                  </w:r>
                  <w:r w:rsidRPr="0027502F">
                    <w:rPr>
                      <w:b/>
                      <w:bCs/>
                      <w:iCs/>
                      <w:color w:val="000000" w:themeColor="text1"/>
                      <w:szCs w:val="22"/>
                    </w:rPr>
                    <w:t xml:space="preserve"> It shall also be noted that no further operations in relation to GDPR on corresponding e-AD/e-SAD(s) are proposed to be executed, e.g. deletion of other attributes of an e-AD/e-SAD. However, it shall be noted that due to the deletion of specific SEED data, it is possible that errors may occur in cases of information exchange over the common domain on any movement the deleted SEED authorisation is used in, due to the fact that SEED authorisations are being checked in common domain messages (e.g.  &lt;Trader Excise Number&gt; in the IE821 message).</w:t>
                  </w:r>
                </w:p>
                <w:p w14:paraId="032AA5B3" w14:textId="77777777" w:rsidR="00AF7619" w:rsidRPr="0027502F" w:rsidRDefault="00AF7619" w:rsidP="00AF7619">
                  <w:pPr>
                    <w:pStyle w:val="ListParagraph"/>
                    <w:numPr>
                      <w:ilvl w:val="0"/>
                      <w:numId w:val="47"/>
                    </w:numPr>
                    <w:spacing w:line="276" w:lineRule="auto"/>
                    <w:contextualSpacing w:val="0"/>
                    <w:rPr>
                      <w:szCs w:val="22"/>
                      <w:lang w:val="en-US"/>
                    </w:rPr>
                  </w:pPr>
                  <w:r w:rsidRPr="0027502F">
                    <w:rPr>
                      <w:szCs w:val="22"/>
                      <w:lang w:val="en-US"/>
                    </w:rPr>
                    <w:lastRenderedPageBreak/>
                    <w:t>Appendix B: CODELISTS</w:t>
                  </w:r>
                </w:p>
                <w:p w14:paraId="162379C1" w14:textId="77777777" w:rsidR="00AF7619" w:rsidRPr="0027502F" w:rsidRDefault="00AF7619" w:rsidP="00AF7619">
                  <w:pPr>
                    <w:spacing w:line="276" w:lineRule="auto"/>
                    <w:rPr>
                      <w:szCs w:val="22"/>
                      <w:lang w:val="en-US"/>
                    </w:rPr>
                  </w:pPr>
                  <w:r w:rsidRPr="0027502F">
                    <w:rPr>
                      <w:szCs w:val="22"/>
                      <w:lang w:val="en-US"/>
                    </w:rPr>
                    <w:t>A new codelist value shall be added in ‘TC24 Modification Type’ as highlighted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67"/>
                    <w:gridCol w:w="3174"/>
                    <w:gridCol w:w="2191"/>
                  </w:tblGrid>
                  <w:tr w:rsidR="00AF7619" w:rsidRPr="0027502F" w14:paraId="4647FF85" w14:textId="77777777" w:rsidTr="00AF7619">
                    <w:trPr>
                      <w:trHeight w:val="320"/>
                      <w:tblHeader/>
                    </w:trPr>
                    <w:tc>
                      <w:tcPr>
                        <w:tcW w:w="1523" w:type="dxa"/>
                        <w:shd w:val="solid" w:color="D9D9D9" w:fill="auto"/>
                        <w:vAlign w:val="center"/>
                      </w:tcPr>
                      <w:p w14:paraId="6A029DA8" w14:textId="77777777" w:rsidR="00AF7619" w:rsidRPr="0027502F" w:rsidRDefault="00AF7619" w:rsidP="00AF7619">
                        <w:pPr>
                          <w:pStyle w:val="BodyText"/>
                          <w:jc w:val="center"/>
                          <w:rPr>
                            <w:b/>
                            <w:bCs/>
                            <w:sz w:val="22"/>
                            <w:szCs w:val="22"/>
                          </w:rPr>
                        </w:pPr>
                        <w:r w:rsidRPr="0027502F">
                          <w:rPr>
                            <w:b/>
                            <w:bCs/>
                            <w:sz w:val="22"/>
                            <w:szCs w:val="22"/>
                          </w:rPr>
                          <w:t>Code</w:t>
                        </w:r>
                      </w:p>
                    </w:tc>
                    <w:tc>
                      <w:tcPr>
                        <w:tcW w:w="4786" w:type="dxa"/>
                        <w:shd w:val="solid" w:color="D9D9D9" w:fill="auto"/>
                        <w:vAlign w:val="center"/>
                      </w:tcPr>
                      <w:p w14:paraId="01671DE3" w14:textId="77777777" w:rsidR="00AF7619" w:rsidRPr="0027502F" w:rsidRDefault="00AF7619" w:rsidP="00AF7619">
                        <w:pPr>
                          <w:pStyle w:val="BodyText"/>
                          <w:jc w:val="center"/>
                          <w:rPr>
                            <w:b/>
                            <w:bCs/>
                            <w:sz w:val="22"/>
                            <w:szCs w:val="22"/>
                          </w:rPr>
                        </w:pPr>
                        <w:r w:rsidRPr="0027502F">
                          <w:rPr>
                            <w:b/>
                            <w:bCs/>
                            <w:sz w:val="22"/>
                            <w:szCs w:val="22"/>
                          </w:rPr>
                          <w:t>Description</w:t>
                        </w:r>
                      </w:p>
                    </w:tc>
                    <w:tc>
                      <w:tcPr>
                        <w:tcW w:w="3263" w:type="dxa"/>
                        <w:shd w:val="solid" w:color="D9D9D9" w:fill="auto"/>
                        <w:vAlign w:val="center"/>
                      </w:tcPr>
                      <w:p w14:paraId="6BF2377F" w14:textId="77777777" w:rsidR="00AF7619" w:rsidRPr="0027502F" w:rsidRDefault="00AF7619" w:rsidP="00AF7619">
                        <w:pPr>
                          <w:pStyle w:val="BodyText"/>
                          <w:jc w:val="center"/>
                          <w:rPr>
                            <w:b/>
                            <w:bCs/>
                            <w:sz w:val="22"/>
                            <w:szCs w:val="22"/>
                          </w:rPr>
                        </w:pPr>
                        <w:r w:rsidRPr="0027502F">
                          <w:rPr>
                            <w:b/>
                            <w:bCs/>
                            <w:sz w:val="22"/>
                            <w:szCs w:val="22"/>
                          </w:rPr>
                          <w:t>Remarks</w:t>
                        </w:r>
                      </w:p>
                    </w:tc>
                  </w:tr>
                  <w:tr w:rsidR="00AF7619" w:rsidRPr="0027502F" w14:paraId="62B46121" w14:textId="77777777" w:rsidTr="00AF7619">
                    <w:tc>
                      <w:tcPr>
                        <w:tcW w:w="1523" w:type="dxa"/>
                      </w:tcPr>
                      <w:p w14:paraId="53226469" w14:textId="77777777" w:rsidR="00AF7619" w:rsidRPr="0027502F" w:rsidRDefault="00AF7619" w:rsidP="00AF7619">
                        <w:pPr>
                          <w:pStyle w:val="BodyText"/>
                          <w:jc w:val="center"/>
                          <w:rPr>
                            <w:sz w:val="22"/>
                            <w:szCs w:val="22"/>
                          </w:rPr>
                        </w:pPr>
                        <w:r w:rsidRPr="0027502F">
                          <w:rPr>
                            <w:sz w:val="22"/>
                            <w:szCs w:val="22"/>
                          </w:rPr>
                          <w:t>C</w:t>
                        </w:r>
                      </w:p>
                    </w:tc>
                    <w:tc>
                      <w:tcPr>
                        <w:tcW w:w="4786" w:type="dxa"/>
                      </w:tcPr>
                      <w:p w14:paraId="6972FAD7" w14:textId="77777777" w:rsidR="00AF7619" w:rsidRPr="0027502F" w:rsidRDefault="00AF7619" w:rsidP="00AF7619">
                        <w:pPr>
                          <w:pStyle w:val="BodyText"/>
                          <w:rPr>
                            <w:sz w:val="22"/>
                            <w:szCs w:val="22"/>
                          </w:rPr>
                        </w:pPr>
                        <w:r w:rsidRPr="0027502F">
                          <w:rPr>
                            <w:sz w:val="22"/>
                            <w:szCs w:val="22"/>
                          </w:rPr>
                          <w:t>Create</w:t>
                        </w:r>
                      </w:p>
                    </w:tc>
                    <w:tc>
                      <w:tcPr>
                        <w:tcW w:w="3263" w:type="dxa"/>
                      </w:tcPr>
                      <w:p w14:paraId="7B0DFD1E" w14:textId="77777777" w:rsidR="00AF7619" w:rsidRPr="0027502F" w:rsidRDefault="00AF7619" w:rsidP="00AF7619">
                        <w:pPr>
                          <w:pStyle w:val="BodyText"/>
                          <w:rPr>
                            <w:sz w:val="22"/>
                            <w:szCs w:val="22"/>
                          </w:rPr>
                        </w:pPr>
                      </w:p>
                    </w:tc>
                  </w:tr>
                  <w:tr w:rsidR="00AF7619" w:rsidRPr="0027502F" w14:paraId="69EA2503" w14:textId="77777777" w:rsidTr="00AF7619">
                    <w:tc>
                      <w:tcPr>
                        <w:tcW w:w="1523" w:type="dxa"/>
                      </w:tcPr>
                      <w:p w14:paraId="3CFF2B4B" w14:textId="77777777" w:rsidR="00AF7619" w:rsidRPr="0027502F" w:rsidRDefault="00AF7619" w:rsidP="00AF7619">
                        <w:pPr>
                          <w:pStyle w:val="BodyText"/>
                          <w:jc w:val="center"/>
                          <w:rPr>
                            <w:sz w:val="22"/>
                            <w:szCs w:val="22"/>
                          </w:rPr>
                        </w:pPr>
                        <w:r w:rsidRPr="0027502F">
                          <w:rPr>
                            <w:sz w:val="22"/>
                            <w:szCs w:val="22"/>
                          </w:rPr>
                          <w:t>I</w:t>
                        </w:r>
                      </w:p>
                    </w:tc>
                    <w:tc>
                      <w:tcPr>
                        <w:tcW w:w="4786" w:type="dxa"/>
                      </w:tcPr>
                      <w:p w14:paraId="242CC333" w14:textId="77777777" w:rsidR="00AF7619" w:rsidRPr="0027502F" w:rsidRDefault="00AF7619" w:rsidP="00AF7619">
                        <w:pPr>
                          <w:pStyle w:val="BodyText"/>
                          <w:rPr>
                            <w:sz w:val="22"/>
                            <w:szCs w:val="22"/>
                          </w:rPr>
                        </w:pPr>
                        <w:r w:rsidRPr="0027502F">
                          <w:rPr>
                            <w:sz w:val="22"/>
                            <w:szCs w:val="22"/>
                          </w:rPr>
                          <w:t>Invalidate</w:t>
                        </w:r>
                      </w:p>
                    </w:tc>
                    <w:tc>
                      <w:tcPr>
                        <w:tcW w:w="3263" w:type="dxa"/>
                      </w:tcPr>
                      <w:p w14:paraId="64494508" w14:textId="77777777" w:rsidR="00AF7619" w:rsidRPr="0027502F" w:rsidRDefault="00AF7619" w:rsidP="00AF7619">
                        <w:pPr>
                          <w:pStyle w:val="BodyText"/>
                          <w:rPr>
                            <w:sz w:val="22"/>
                            <w:szCs w:val="22"/>
                          </w:rPr>
                        </w:pPr>
                      </w:p>
                    </w:tc>
                  </w:tr>
                  <w:tr w:rsidR="00AF7619" w:rsidRPr="0027502F" w14:paraId="4CC00B6C" w14:textId="77777777" w:rsidTr="00AF7619">
                    <w:tc>
                      <w:tcPr>
                        <w:tcW w:w="1523" w:type="dxa"/>
                      </w:tcPr>
                      <w:p w14:paraId="569ACD83" w14:textId="77777777" w:rsidR="00AF7619" w:rsidRPr="0027502F" w:rsidRDefault="00AF7619" w:rsidP="00AF7619">
                        <w:pPr>
                          <w:pStyle w:val="BodyText"/>
                          <w:jc w:val="center"/>
                          <w:rPr>
                            <w:sz w:val="22"/>
                            <w:szCs w:val="22"/>
                          </w:rPr>
                        </w:pPr>
                        <w:r w:rsidRPr="0027502F">
                          <w:rPr>
                            <w:sz w:val="22"/>
                            <w:szCs w:val="22"/>
                          </w:rPr>
                          <w:t>U</w:t>
                        </w:r>
                      </w:p>
                    </w:tc>
                    <w:tc>
                      <w:tcPr>
                        <w:tcW w:w="4786" w:type="dxa"/>
                      </w:tcPr>
                      <w:p w14:paraId="0BCB0A3D" w14:textId="77777777" w:rsidR="00AF7619" w:rsidRPr="0027502F" w:rsidRDefault="00AF7619" w:rsidP="00AF7619">
                        <w:pPr>
                          <w:pStyle w:val="BodyText"/>
                          <w:rPr>
                            <w:sz w:val="22"/>
                            <w:szCs w:val="22"/>
                          </w:rPr>
                        </w:pPr>
                        <w:r w:rsidRPr="0027502F">
                          <w:rPr>
                            <w:sz w:val="22"/>
                            <w:szCs w:val="22"/>
                          </w:rPr>
                          <w:t>Update</w:t>
                        </w:r>
                      </w:p>
                    </w:tc>
                    <w:tc>
                      <w:tcPr>
                        <w:tcW w:w="3263" w:type="dxa"/>
                      </w:tcPr>
                      <w:p w14:paraId="07546C01" w14:textId="77777777" w:rsidR="00AF7619" w:rsidRPr="0027502F" w:rsidRDefault="00AF7619" w:rsidP="00AF7619">
                        <w:pPr>
                          <w:pStyle w:val="BodyText"/>
                          <w:rPr>
                            <w:sz w:val="22"/>
                            <w:szCs w:val="22"/>
                          </w:rPr>
                        </w:pPr>
                      </w:p>
                    </w:tc>
                  </w:tr>
                  <w:tr w:rsidR="00AF7619" w:rsidRPr="0027502F" w14:paraId="470073AD" w14:textId="77777777" w:rsidTr="00AF7619">
                    <w:tc>
                      <w:tcPr>
                        <w:tcW w:w="1523" w:type="dxa"/>
                      </w:tcPr>
                      <w:p w14:paraId="7E831CC0" w14:textId="77777777" w:rsidR="00AF7619" w:rsidRPr="0027502F" w:rsidRDefault="00AF7619" w:rsidP="00AF7619">
                        <w:pPr>
                          <w:pStyle w:val="BodyText"/>
                          <w:jc w:val="center"/>
                          <w:rPr>
                            <w:b/>
                            <w:bCs/>
                            <w:i/>
                            <w:iCs/>
                            <w:sz w:val="22"/>
                            <w:szCs w:val="22"/>
                          </w:rPr>
                        </w:pPr>
                        <w:r w:rsidRPr="0027502F">
                          <w:rPr>
                            <w:b/>
                            <w:bCs/>
                            <w:i/>
                            <w:iCs/>
                            <w:sz w:val="22"/>
                            <w:szCs w:val="22"/>
                          </w:rPr>
                          <w:t>D</w:t>
                        </w:r>
                      </w:p>
                    </w:tc>
                    <w:tc>
                      <w:tcPr>
                        <w:tcW w:w="4786" w:type="dxa"/>
                      </w:tcPr>
                      <w:p w14:paraId="06F2EEE2" w14:textId="77777777" w:rsidR="00AF7619" w:rsidRPr="0027502F" w:rsidRDefault="00AF7619" w:rsidP="00AF7619">
                        <w:pPr>
                          <w:pStyle w:val="BodyText"/>
                          <w:rPr>
                            <w:b/>
                            <w:bCs/>
                            <w:i/>
                            <w:iCs/>
                            <w:sz w:val="22"/>
                            <w:szCs w:val="22"/>
                          </w:rPr>
                        </w:pPr>
                        <w:r w:rsidRPr="0027502F">
                          <w:rPr>
                            <w:b/>
                            <w:bCs/>
                            <w:i/>
                            <w:iCs/>
                            <w:sz w:val="22"/>
                            <w:szCs w:val="22"/>
                          </w:rPr>
                          <w:t>Delete</w:t>
                        </w:r>
                      </w:p>
                    </w:tc>
                    <w:tc>
                      <w:tcPr>
                        <w:tcW w:w="3263" w:type="dxa"/>
                      </w:tcPr>
                      <w:p w14:paraId="30C314C4" w14:textId="77777777" w:rsidR="00AF7619" w:rsidRPr="0027502F" w:rsidRDefault="00AF7619" w:rsidP="00AF7619">
                        <w:pPr>
                          <w:pStyle w:val="BodyText"/>
                          <w:rPr>
                            <w:b/>
                            <w:bCs/>
                            <w:i/>
                            <w:iCs/>
                            <w:sz w:val="22"/>
                            <w:szCs w:val="22"/>
                          </w:rPr>
                        </w:pPr>
                      </w:p>
                    </w:tc>
                  </w:tr>
                </w:tbl>
                <w:p w14:paraId="776290D5" w14:textId="77777777" w:rsidR="00AF7619" w:rsidRPr="0027502F" w:rsidRDefault="00AF7619" w:rsidP="00AF7619">
                  <w:pPr>
                    <w:spacing w:line="276" w:lineRule="auto"/>
                    <w:rPr>
                      <w:b/>
                      <w:szCs w:val="22"/>
                    </w:rPr>
                  </w:pPr>
                </w:p>
                <w:p w14:paraId="1B5B252E" w14:textId="77777777" w:rsidR="00AF7619" w:rsidRPr="0027502F" w:rsidRDefault="00AF7619" w:rsidP="00AF7619">
                  <w:pPr>
                    <w:pStyle w:val="ListParagraph"/>
                    <w:numPr>
                      <w:ilvl w:val="0"/>
                      <w:numId w:val="47"/>
                    </w:numPr>
                    <w:spacing w:line="276" w:lineRule="auto"/>
                    <w:contextualSpacing w:val="0"/>
                    <w:rPr>
                      <w:szCs w:val="22"/>
                      <w:lang w:val="en-US"/>
                    </w:rPr>
                  </w:pPr>
                  <w:r w:rsidRPr="0027502F">
                    <w:rPr>
                      <w:szCs w:val="22"/>
                      <w:lang w:val="en-US"/>
                    </w:rPr>
                    <w:t xml:space="preserve">Appendix </w:t>
                  </w:r>
                  <w:r w:rsidRPr="0027502F">
                    <w:rPr>
                      <w:szCs w:val="22"/>
                    </w:rPr>
                    <w:t>J</w:t>
                  </w:r>
                  <w:r w:rsidRPr="0027502F">
                    <w:rPr>
                      <w:szCs w:val="22"/>
                      <w:lang w:val="en-US"/>
                    </w:rPr>
                    <w:t xml:space="preserve">: </w:t>
                  </w:r>
                  <w:r w:rsidRPr="0027502F">
                    <w:rPr>
                      <w:szCs w:val="22"/>
                    </w:rPr>
                    <w:t>BUSINESS RULES</w:t>
                  </w:r>
                </w:p>
                <w:p w14:paraId="12AE1B79" w14:textId="5269E04D" w:rsidR="00AF7619" w:rsidRPr="0027502F" w:rsidRDefault="00AF7619" w:rsidP="00AF7619">
                  <w:pPr>
                    <w:spacing w:line="276" w:lineRule="auto"/>
                    <w:rPr>
                      <w:szCs w:val="22"/>
                    </w:rPr>
                  </w:pPr>
                  <w:r w:rsidRPr="0027502F">
                    <w:rPr>
                      <w:szCs w:val="22"/>
                    </w:rPr>
                    <w:t>A new business rule ‘BR</w:t>
                  </w:r>
                  <w:r w:rsidR="0073589C" w:rsidRPr="0027502F">
                    <w:rPr>
                      <w:szCs w:val="22"/>
                    </w:rPr>
                    <w:t>044</w:t>
                  </w:r>
                  <w:r w:rsidRPr="0027502F">
                    <w:rPr>
                      <w:szCs w:val="22"/>
                    </w:rPr>
                    <w:t>’ will be with the following details:</w:t>
                  </w:r>
                </w:p>
                <w:p w14:paraId="3C60A88E" w14:textId="42CEB893" w:rsidR="00AF7619" w:rsidRPr="0027502F" w:rsidRDefault="00AF7619" w:rsidP="00AF7619">
                  <w:pPr>
                    <w:spacing w:after="0"/>
                    <w:jc w:val="left"/>
                    <w:rPr>
                      <w:i/>
                      <w:iCs/>
                      <w:szCs w:val="22"/>
                    </w:rPr>
                  </w:pPr>
                  <w:r w:rsidRPr="0027502F">
                    <w:rPr>
                      <w:i/>
                      <w:iCs/>
                      <w:szCs w:val="22"/>
                    </w:rPr>
                    <w:t xml:space="preserve">BR ID: </w:t>
                  </w:r>
                  <w:r w:rsidRPr="0027502F">
                    <w:rPr>
                      <w:szCs w:val="22"/>
                    </w:rPr>
                    <w:t>BR</w:t>
                  </w:r>
                  <w:r w:rsidR="0073589C" w:rsidRPr="0027502F">
                    <w:rPr>
                      <w:szCs w:val="22"/>
                    </w:rPr>
                    <w:t>044</w:t>
                  </w:r>
                  <w:r w:rsidRPr="0027502F">
                    <w:rPr>
                      <w:i/>
                      <w:iCs/>
                      <w:szCs w:val="22"/>
                    </w:rPr>
                    <w:t xml:space="preserve"> </w:t>
                  </w:r>
                </w:p>
                <w:p w14:paraId="632F20E2" w14:textId="77777777" w:rsidR="00AF7619" w:rsidRPr="0027502F" w:rsidRDefault="00AF7619" w:rsidP="00AF7619">
                  <w:pPr>
                    <w:spacing w:after="0"/>
                    <w:jc w:val="left"/>
                    <w:rPr>
                      <w:i/>
                      <w:iCs/>
                      <w:szCs w:val="22"/>
                    </w:rPr>
                  </w:pPr>
                  <w:r w:rsidRPr="0027502F">
                    <w:rPr>
                      <w:i/>
                      <w:iCs/>
                      <w:szCs w:val="22"/>
                    </w:rPr>
                    <w:t xml:space="preserve">  </w:t>
                  </w:r>
                </w:p>
                <w:p w14:paraId="220D5B04" w14:textId="77777777" w:rsidR="00AF7619" w:rsidRPr="0027502F" w:rsidRDefault="00AF7619" w:rsidP="00AF7619">
                  <w:pPr>
                    <w:spacing w:after="0"/>
                    <w:jc w:val="left"/>
                    <w:rPr>
                      <w:i/>
                      <w:iCs/>
                      <w:szCs w:val="22"/>
                    </w:rPr>
                  </w:pPr>
                  <w:r w:rsidRPr="0027502F">
                    <w:rPr>
                      <w:i/>
                      <w:iCs/>
                      <w:szCs w:val="22"/>
                    </w:rPr>
                    <w:t xml:space="preserve">BR Category: </w:t>
                  </w:r>
                  <w:r w:rsidRPr="0027502F">
                    <w:rPr>
                      <w:szCs w:val="22"/>
                    </w:rPr>
                    <w:t>SEED – Registration Data</w:t>
                  </w:r>
                  <w:r w:rsidRPr="0027502F">
                    <w:rPr>
                      <w:i/>
                      <w:iCs/>
                      <w:szCs w:val="22"/>
                    </w:rPr>
                    <w:t xml:space="preserve"> </w:t>
                  </w:r>
                </w:p>
                <w:p w14:paraId="756964EB" w14:textId="77777777" w:rsidR="00AF7619" w:rsidRPr="0027502F" w:rsidRDefault="00AF7619" w:rsidP="00AF7619">
                  <w:pPr>
                    <w:spacing w:after="0"/>
                    <w:jc w:val="left"/>
                    <w:rPr>
                      <w:i/>
                      <w:iCs/>
                      <w:szCs w:val="22"/>
                    </w:rPr>
                  </w:pPr>
                  <w:r w:rsidRPr="0027502F">
                    <w:rPr>
                      <w:i/>
                      <w:iCs/>
                      <w:szCs w:val="22"/>
                    </w:rPr>
                    <w:t xml:space="preserve">  </w:t>
                  </w:r>
                </w:p>
                <w:p w14:paraId="67517B9D" w14:textId="77777777" w:rsidR="00AF7619" w:rsidRPr="0027502F" w:rsidRDefault="00AF7619" w:rsidP="00AF7619">
                  <w:pPr>
                    <w:spacing w:after="0"/>
                    <w:jc w:val="left"/>
                    <w:rPr>
                      <w:i/>
                      <w:iCs/>
                      <w:szCs w:val="22"/>
                    </w:rPr>
                  </w:pPr>
                  <w:r w:rsidRPr="0027502F">
                    <w:rPr>
                      <w:i/>
                      <w:iCs/>
                      <w:szCs w:val="22"/>
                    </w:rPr>
                    <w:t xml:space="preserve">BR Description: </w:t>
                  </w:r>
                </w:p>
                <w:p w14:paraId="3C0013C5" w14:textId="77777777" w:rsidR="00AF7619" w:rsidRPr="0027502F" w:rsidRDefault="00AF7619" w:rsidP="00CA062C">
                  <w:pPr>
                    <w:spacing w:after="0"/>
                    <w:rPr>
                      <w:i/>
                      <w:iCs/>
                      <w:szCs w:val="22"/>
                    </w:rPr>
                  </w:pPr>
                  <w:r w:rsidRPr="0027502F">
                    <w:rPr>
                      <w:szCs w:val="22"/>
                    </w:rPr>
                    <w:t>It is obligatory that the delete operation must be related to an economic operator who is not involved in any movement or who is not involved in an open movement and that the activation date of the ‘delete’ operation ‘must be at least five years after the end of the calendar year of the start of any movement (i.e. date and time of validation of the e-AD/e-SAD) the economic operator is involved in.</w:t>
                  </w:r>
                </w:p>
                <w:p w14:paraId="6A034F52" w14:textId="77777777" w:rsidR="00AF7619" w:rsidRPr="0027502F" w:rsidRDefault="00AF7619" w:rsidP="00AF7619">
                  <w:pPr>
                    <w:spacing w:after="0"/>
                    <w:jc w:val="left"/>
                    <w:rPr>
                      <w:i/>
                      <w:iCs/>
                      <w:szCs w:val="22"/>
                    </w:rPr>
                  </w:pPr>
                  <w:r w:rsidRPr="0027502F">
                    <w:rPr>
                      <w:i/>
                      <w:iCs/>
                      <w:szCs w:val="22"/>
                    </w:rPr>
                    <w:t xml:space="preserve">    </w:t>
                  </w:r>
                </w:p>
                <w:p w14:paraId="1C06E611" w14:textId="77777777" w:rsidR="00AF7619" w:rsidRPr="0027502F" w:rsidRDefault="00AF7619" w:rsidP="00AF7619">
                  <w:pPr>
                    <w:spacing w:after="0"/>
                    <w:jc w:val="left"/>
                    <w:rPr>
                      <w:i/>
                      <w:iCs/>
                      <w:szCs w:val="22"/>
                    </w:rPr>
                  </w:pPr>
                  <w:r w:rsidRPr="0027502F">
                    <w:rPr>
                      <w:i/>
                      <w:iCs/>
                      <w:szCs w:val="22"/>
                    </w:rPr>
                    <w:t xml:space="preserve">FESS Validation Rule: </w:t>
                  </w:r>
                </w:p>
                <w:p w14:paraId="4FB4D585" w14:textId="77777777" w:rsidR="00AF7619" w:rsidRPr="0027502F" w:rsidRDefault="00AF7619" w:rsidP="00CA062C">
                  <w:pPr>
                    <w:spacing w:after="0"/>
                    <w:rPr>
                      <w:szCs w:val="22"/>
                    </w:rPr>
                  </w:pPr>
                  <w:r w:rsidRPr="0027502F">
                    <w:rPr>
                      <w:i/>
                      <w:iCs/>
                      <w:szCs w:val="22"/>
                    </w:rPr>
                    <w:t xml:space="preserve">• </w:t>
                  </w:r>
                  <w:r w:rsidRPr="0027502F">
                    <w:rPr>
                      <w:szCs w:val="22"/>
                    </w:rPr>
                    <w:t>If a ‘delete’ operation is submitted, then this should be related to:</w:t>
                  </w:r>
                </w:p>
                <w:p w14:paraId="677023C2" w14:textId="77777777" w:rsidR="00AF7619" w:rsidRPr="0027502F" w:rsidRDefault="00AF7619" w:rsidP="00CA062C">
                  <w:pPr>
                    <w:pStyle w:val="ListParagraph"/>
                    <w:numPr>
                      <w:ilvl w:val="0"/>
                      <w:numId w:val="55"/>
                    </w:numPr>
                    <w:spacing w:after="0"/>
                    <w:rPr>
                      <w:szCs w:val="22"/>
                    </w:rPr>
                  </w:pPr>
                  <w:r w:rsidRPr="0027502F">
                    <w:rPr>
                      <w:szCs w:val="22"/>
                    </w:rPr>
                    <w:t>An economic operator who is not involved in any movement;</w:t>
                  </w:r>
                </w:p>
                <w:p w14:paraId="5418BE83" w14:textId="77777777" w:rsidR="00AF7619" w:rsidRPr="0027502F" w:rsidRDefault="00AF7619" w:rsidP="002B5D49">
                  <w:pPr>
                    <w:pStyle w:val="ListParagraph"/>
                    <w:rPr>
                      <w:szCs w:val="22"/>
                    </w:rPr>
                  </w:pPr>
                  <w:r w:rsidRPr="0027502F">
                    <w:rPr>
                      <w:szCs w:val="22"/>
                    </w:rPr>
                    <w:t>OR</w:t>
                  </w:r>
                </w:p>
                <w:p w14:paraId="54519D27" w14:textId="77777777" w:rsidR="00AF7619" w:rsidRPr="0027502F" w:rsidRDefault="00AF7619" w:rsidP="00CA062C">
                  <w:pPr>
                    <w:pStyle w:val="ListParagraph"/>
                    <w:numPr>
                      <w:ilvl w:val="0"/>
                      <w:numId w:val="55"/>
                    </w:numPr>
                    <w:spacing w:after="0"/>
                    <w:rPr>
                      <w:szCs w:val="22"/>
                    </w:rPr>
                  </w:pPr>
                  <w:r w:rsidRPr="0027502F">
                    <w:rPr>
                      <w:szCs w:val="22"/>
                    </w:rPr>
                    <w:t>An economic operator not involved to any open movement and;</w:t>
                  </w:r>
                </w:p>
                <w:p w14:paraId="5A06BAC8" w14:textId="77777777" w:rsidR="00AF7619" w:rsidRPr="0027502F" w:rsidRDefault="00AF7619" w:rsidP="00CA062C">
                  <w:pPr>
                    <w:pStyle w:val="ListParagraph"/>
                    <w:numPr>
                      <w:ilvl w:val="0"/>
                      <w:numId w:val="55"/>
                    </w:numPr>
                    <w:spacing w:after="0"/>
                    <w:rPr>
                      <w:szCs w:val="22"/>
                    </w:rPr>
                  </w:pPr>
                  <w:r w:rsidRPr="0027502F">
                    <w:rPr>
                      <w:szCs w:val="22"/>
                    </w:rPr>
                    <w:t>An economic operator involved in movements, but the activation date of the deletion is at least five years from the end of the calendar year in which the corresponding movement began (i.e. date and time of validation of the e-AD/e-SAD).</w:t>
                  </w:r>
                </w:p>
                <w:p w14:paraId="4F386DC9" w14:textId="77777777" w:rsidR="00AF7619" w:rsidRPr="0027502F" w:rsidRDefault="00AF7619" w:rsidP="00CA062C">
                  <w:pPr>
                    <w:spacing w:after="0"/>
                    <w:rPr>
                      <w:szCs w:val="22"/>
                    </w:rPr>
                  </w:pPr>
                  <w:r w:rsidRPr="0027502F">
                    <w:rPr>
                      <w:szCs w:val="22"/>
                    </w:rPr>
                    <w:t xml:space="preserve">  </w:t>
                  </w:r>
                </w:p>
                <w:p w14:paraId="42D89DC6" w14:textId="77777777" w:rsidR="00AF7619" w:rsidRPr="0027502F" w:rsidRDefault="00AF7619" w:rsidP="00AF7619">
                  <w:pPr>
                    <w:spacing w:after="0"/>
                    <w:jc w:val="left"/>
                    <w:rPr>
                      <w:i/>
                      <w:iCs/>
                      <w:szCs w:val="22"/>
                    </w:rPr>
                  </w:pPr>
                  <w:r w:rsidRPr="0027502F">
                    <w:rPr>
                      <w:i/>
                      <w:iCs/>
                      <w:szCs w:val="22"/>
                    </w:rPr>
                    <w:t xml:space="preserve">IE: </w:t>
                  </w:r>
                  <w:r w:rsidRPr="0027502F">
                    <w:rPr>
                      <w:szCs w:val="22"/>
                    </w:rPr>
                    <w:t xml:space="preserve">IE713 </w:t>
                  </w:r>
                </w:p>
                <w:p w14:paraId="0B298209" w14:textId="77777777" w:rsidR="00AF7619" w:rsidRPr="0027502F" w:rsidRDefault="00AF7619" w:rsidP="00AF7619">
                  <w:pPr>
                    <w:spacing w:after="0"/>
                    <w:jc w:val="left"/>
                    <w:rPr>
                      <w:i/>
                      <w:iCs/>
                      <w:szCs w:val="22"/>
                    </w:rPr>
                  </w:pPr>
                </w:p>
                <w:p w14:paraId="526E4339" w14:textId="77777777" w:rsidR="00AF7619" w:rsidRPr="0027502F" w:rsidRDefault="00AF7619" w:rsidP="00AF7619">
                  <w:pPr>
                    <w:spacing w:after="0"/>
                    <w:jc w:val="left"/>
                    <w:rPr>
                      <w:szCs w:val="22"/>
                    </w:rPr>
                  </w:pPr>
                  <w:r w:rsidRPr="0027502F">
                    <w:rPr>
                      <w:i/>
                      <w:iCs/>
                      <w:szCs w:val="22"/>
                    </w:rPr>
                    <w:t xml:space="preserve">Data Item: </w:t>
                  </w:r>
                  <w:r w:rsidRPr="0027502F">
                    <w:rPr>
                      <w:szCs w:val="22"/>
                    </w:rPr>
                    <w:t>ACTION.Operation</w:t>
                  </w:r>
                </w:p>
                <w:p w14:paraId="6B15C522" w14:textId="77777777" w:rsidR="00AF7619" w:rsidRPr="0027502F" w:rsidRDefault="00AF7619" w:rsidP="00AF7619">
                  <w:pPr>
                    <w:spacing w:after="0"/>
                    <w:jc w:val="left"/>
                    <w:rPr>
                      <w:szCs w:val="22"/>
                    </w:rPr>
                  </w:pPr>
                </w:p>
                <w:p w14:paraId="3D38AAFA" w14:textId="77777777" w:rsidR="00AF7619" w:rsidRPr="0027502F" w:rsidRDefault="00AF7619" w:rsidP="00AF7619">
                  <w:pPr>
                    <w:spacing w:after="0"/>
                    <w:jc w:val="left"/>
                    <w:rPr>
                      <w:i/>
                      <w:iCs/>
                      <w:szCs w:val="22"/>
                    </w:rPr>
                  </w:pPr>
                  <w:r w:rsidRPr="0027502F">
                    <w:rPr>
                      <w:i/>
                      <w:iCs/>
                      <w:szCs w:val="22"/>
                    </w:rPr>
                    <w:t xml:space="preserve">Optionality: </w:t>
                  </w:r>
                  <w:r w:rsidRPr="0027502F">
                    <w:rPr>
                      <w:szCs w:val="22"/>
                    </w:rPr>
                    <w:t>Mandatory</w:t>
                  </w:r>
                  <w:r w:rsidRPr="0027502F">
                    <w:rPr>
                      <w:i/>
                      <w:iCs/>
                      <w:szCs w:val="22"/>
                    </w:rPr>
                    <w:t xml:space="preserve"> </w:t>
                  </w:r>
                </w:p>
                <w:p w14:paraId="42041BF3" w14:textId="77777777" w:rsidR="00AF7619" w:rsidRPr="0027502F" w:rsidRDefault="00AF7619" w:rsidP="00AF7619">
                  <w:pPr>
                    <w:spacing w:after="0"/>
                    <w:jc w:val="left"/>
                    <w:rPr>
                      <w:i/>
                      <w:iCs/>
                      <w:szCs w:val="22"/>
                    </w:rPr>
                  </w:pPr>
                </w:p>
                <w:p w14:paraId="32B11F08" w14:textId="77777777" w:rsidR="00AF7619" w:rsidRPr="0027502F" w:rsidRDefault="00AF7619" w:rsidP="00AF7619">
                  <w:pPr>
                    <w:spacing w:line="276" w:lineRule="auto"/>
                    <w:rPr>
                      <w:szCs w:val="22"/>
                      <w:lang w:val="en-US"/>
                    </w:rPr>
                  </w:pPr>
                  <w:r w:rsidRPr="0027502F">
                    <w:rPr>
                      <w:i/>
                      <w:iCs/>
                      <w:szCs w:val="22"/>
                    </w:rPr>
                    <w:t xml:space="preserve">Comments: </w:t>
                  </w:r>
                  <w:r w:rsidRPr="0027502F">
                    <w:rPr>
                      <w:szCs w:val="22"/>
                    </w:rPr>
                    <w:t>N/A</w:t>
                  </w:r>
                </w:p>
                <w:p w14:paraId="50004302" w14:textId="77777777" w:rsidR="00AF7619" w:rsidRPr="0027502F" w:rsidRDefault="00AF7619" w:rsidP="00AF7619">
                  <w:pPr>
                    <w:spacing w:line="276" w:lineRule="auto"/>
                    <w:rPr>
                      <w:b/>
                      <w:szCs w:val="22"/>
                    </w:rPr>
                  </w:pPr>
                </w:p>
                <w:p w14:paraId="35177A0C" w14:textId="77777777" w:rsidR="00AF7619" w:rsidRPr="0027502F" w:rsidRDefault="00AF7619" w:rsidP="00AF7619">
                  <w:pPr>
                    <w:pStyle w:val="ListParagraph"/>
                    <w:numPr>
                      <w:ilvl w:val="0"/>
                      <w:numId w:val="47"/>
                    </w:numPr>
                    <w:spacing w:line="276" w:lineRule="auto"/>
                    <w:contextualSpacing w:val="0"/>
                    <w:rPr>
                      <w:szCs w:val="22"/>
                      <w:lang w:val="en-US"/>
                    </w:rPr>
                  </w:pPr>
                  <w:r w:rsidRPr="0027502F">
                    <w:rPr>
                      <w:szCs w:val="22"/>
                      <w:lang w:val="en-US"/>
                    </w:rPr>
                    <w:lastRenderedPageBreak/>
                    <w:t>Appendix D: TECHNICAL MESSAGE STRUCTURE</w:t>
                  </w:r>
                </w:p>
                <w:p w14:paraId="60B1DB6D" w14:textId="77777777" w:rsidR="00AF7619" w:rsidRPr="0027502F" w:rsidRDefault="00AF7619" w:rsidP="00AF7619">
                  <w:pPr>
                    <w:spacing w:line="276" w:lineRule="auto"/>
                    <w:rPr>
                      <w:szCs w:val="22"/>
                      <w:lang w:val="en-US"/>
                    </w:rPr>
                  </w:pPr>
                  <w:r w:rsidRPr="0027502F">
                    <w:rPr>
                      <w:szCs w:val="22"/>
                      <w:lang w:val="en-US"/>
                    </w:rPr>
                    <w:t>The description of ‘R007’ should be updated as per below (</w:t>
                  </w:r>
                  <w:r w:rsidRPr="0027502F">
                    <w:rPr>
                      <w:szCs w:val="22"/>
                    </w:rPr>
                    <w:t>highlighted in bold/italics)</w:t>
                  </w:r>
                  <w:r w:rsidRPr="0027502F">
                    <w:rPr>
                      <w:szCs w:val="22"/>
                      <w:lang w:val="en-US"/>
                    </w:rPr>
                    <w:t>:</w:t>
                  </w:r>
                </w:p>
                <w:tbl>
                  <w:tblPr>
                    <w:tblW w:w="5971" w:type="dxa"/>
                    <w:tblInd w:w="28" w:type="dxa"/>
                    <w:tblLayout w:type="fixed"/>
                    <w:tblCellMar>
                      <w:top w:w="57" w:type="dxa"/>
                      <w:left w:w="57" w:type="dxa"/>
                      <w:bottom w:w="57" w:type="dxa"/>
                      <w:right w:w="57" w:type="dxa"/>
                    </w:tblCellMar>
                    <w:tblLook w:val="04A0" w:firstRow="1" w:lastRow="0" w:firstColumn="1" w:lastColumn="0" w:noHBand="0" w:noVBand="1"/>
                  </w:tblPr>
                  <w:tblGrid>
                    <w:gridCol w:w="970"/>
                    <w:gridCol w:w="5001"/>
                  </w:tblGrid>
                  <w:tr w:rsidR="00AF7619" w:rsidRPr="0027502F" w14:paraId="52C53222" w14:textId="77777777" w:rsidTr="00AF7619">
                    <w:trPr>
                      <w:cantSplit/>
                    </w:trPr>
                    <w:tc>
                      <w:tcPr>
                        <w:tcW w:w="970" w:type="dxa"/>
                      </w:tcPr>
                      <w:p w14:paraId="223BBFDD" w14:textId="77777777" w:rsidR="00AF7619" w:rsidRPr="0027502F" w:rsidRDefault="00AF7619" w:rsidP="00AF7619">
                        <w:pPr>
                          <w:pStyle w:val="BodyText"/>
                          <w:rPr>
                            <w:sz w:val="22"/>
                            <w:szCs w:val="22"/>
                          </w:rPr>
                        </w:pPr>
                        <w:r w:rsidRPr="0027502F">
                          <w:rPr>
                            <w:sz w:val="22"/>
                            <w:szCs w:val="22"/>
                          </w:rPr>
                          <w:t>R007</w:t>
                        </w:r>
                      </w:p>
                    </w:tc>
                    <w:tc>
                      <w:tcPr>
                        <w:tcW w:w="5001" w:type="dxa"/>
                      </w:tcPr>
                      <w:p w14:paraId="693C3DE6" w14:textId="77777777" w:rsidR="00AF7619" w:rsidRPr="0027502F" w:rsidRDefault="00AF7619" w:rsidP="00AF7619">
                        <w:pPr>
                          <w:pStyle w:val="BodyText"/>
                          <w:rPr>
                            <w:sz w:val="22"/>
                            <w:szCs w:val="22"/>
                          </w:rPr>
                        </w:pPr>
                        <w:r w:rsidRPr="0027502F">
                          <w:rPr>
                            <w:sz w:val="22"/>
                            <w:szCs w:val="22"/>
                          </w:rPr>
                          <w:t xml:space="preserve">The IE consists of top level Data Groups. Each top level Data Group has its own Data Group ACTION which attributes apply to the top level Data Group and its subsequent sub Data Groups. </w:t>
                        </w:r>
                      </w:p>
                      <w:p w14:paraId="471F9EBC" w14:textId="77777777" w:rsidR="00AF7619" w:rsidRPr="0027502F" w:rsidRDefault="00AF7619" w:rsidP="00AF7619">
                        <w:pPr>
                          <w:pStyle w:val="BodyText"/>
                          <w:rPr>
                            <w:sz w:val="22"/>
                            <w:szCs w:val="22"/>
                          </w:rPr>
                        </w:pPr>
                        <w:r w:rsidRPr="0027502F">
                          <w:rPr>
                            <w:sz w:val="22"/>
                            <w:szCs w:val="22"/>
                          </w:rPr>
                          <w:t xml:space="preserve">The sender of the IE will always (in case of Create, Update, Invalidate </w:t>
                        </w:r>
                        <w:r w:rsidRPr="0027502F">
                          <w:rPr>
                            <w:b/>
                            <w:bCs/>
                            <w:i/>
                            <w:iCs/>
                            <w:sz w:val="22"/>
                            <w:szCs w:val="22"/>
                          </w:rPr>
                          <w:t>and Delete</w:t>
                        </w:r>
                        <w:r w:rsidRPr="0027502F">
                          <w:rPr>
                            <w:sz w:val="22"/>
                            <w:szCs w:val="22"/>
                          </w:rPr>
                          <w:t xml:space="preserve">) send all values of the occurrence. </w:t>
                        </w:r>
                      </w:p>
                      <w:p w14:paraId="231967A4" w14:textId="77777777" w:rsidR="00AF7619" w:rsidRPr="0027502F" w:rsidRDefault="00AF7619" w:rsidP="00AF7619">
                        <w:pPr>
                          <w:pStyle w:val="BodyText"/>
                          <w:rPr>
                            <w:sz w:val="22"/>
                            <w:szCs w:val="22"/>
                          </w:rPr>
                        </w:pPr>
                      </w:p>
                      <w:p w14:paraId="20A9D426" w14:textId="77777777" w:rsidR="00AF7619" w:rsidRPr="0027502F" w:rsidRDefault="00AF7619" w:rsidP="00AF7619">
                        <w:pPr>
                          <w:pStyle w:val="BodyText"/>
                          <w:rPr>
                            <w:sz w:val="22"/>
                            <w:szCs w:val="22"/>
                          </w:rPr>
                        </w:pPr>
                        <w:r w:rsidRPr="0027502F">
                          <w:rPr>
                            <w:sz w:val="22"/>
                            <w:szCs w:val="22"/>
                          </w:rPr>
                          <w:t xml:space="preserve">The &lt;Operation&gt; attribute is used to indicate what action is applied to the occurrence in the IE. Its value is: ‘C’ (create), ‘U’ (update), ‘I’(Invalidate), </w:t>
                        </w:r>
                        <w:r w:rsidRPr="0027502F">
                          <w:rPr>
                            <w:b/>
                            <w:bCs/>
                            <w:i/>
                            <w:iCs/>
                            <w:sz w:val="22"/>
                            <w:szCs w:val="22"/>
                          </w:rPr>
                          <w:t>‘D’ (delete)</w:t>
                        </w:r>
                        <w:r w:rsidRPr="0027502F">
                          <w:rPr>
                            <w:sz w:val="22"/>
                            <w:szCs w:val="22"/>
                          </w:rPr>
                          <w:t>.</w:t>
                        </w:r>
                      </w:p>
                      <w:p w14:paraId="2E3C79EA" w14:textId="77777777" w:rsidR="00AF7619" w:rsidRPr="0027502F" w:rsidRDefault="00AF7619" w:rsidP="00AF7619">
                        <w:pPr>
                          <w:pStyle w:val="BodyText"/>
                          <w:rPr>
                            <w:sz w:val="22"/>
                            <w:szCs w:val="22"/>
                          </w:rPr>
                        </w:pPr>
                      </w:p>
                      <w:p w14:paraId="611DE41E" w14:textId="77777777" w:rsidR="00AF7619" w:rsidRPr="0027502F" w:rsidRDefault="00AF7619" w:rsidP="00AF7619">
                        <w:pPr>
                          <w:pStyle w:val="BodyText"/>
                          <w:rPr>
                            <w:sz w:val="22"/>
                            <w:szCs w:val="22"/>
                          </w:rPr>
                        </w:pPr>
                        <w:r w:rsidRPr="0027502F">
                          <w:rPr>
                            <w:sz w:val="22"/>
                            <w:szCs w:val="22"/>
                          </w:rPr>
                          <w:t>The &lt;Activation date&gt; indicates when the operation will become applicable for the specific occurrence.</w:t>
                        </w:r>
                      </w:p>
                    </w:tc>
                  </w:tr>
                </w:tbl>
                <w:p w14:paraId="72211705" w14:textId="77777777" w:rsidR="00AF7619" w:rsidRPr="0027502F" w:rsidRDefault="00AF7619" w:rsidP="00AF7619">
                  <w:pPr>
                    <w:spacing w:line="276" w:lineRule="auto"/>
                    <w:rPr>
                      <w:szCs w:val="22"/>
                    </w:rPr>
                  </w:pPr>
                </w:p>
                <w:p w14:paraId="7A7CFE65" w14:textId="77777777" w:rsidR="00AF7619" w:rsidRPr="0027502F" w:rsidRDefault="00AF7619" w:rsidP="00AF7619">
                  <w:pPr>
                    <w:spacing w:line="276" w:lineRule="auto"/>
                    <w:rPr>
                      <w:szCs w:val="22"/>
                    </w:rPr>
                  </w:pPr>
                  <w:r w:rsidRPr="0027502F">
                    <w:rPr>
                      <w:szCs w:val="22"/>
                    </w:rPr>
                    <w:t>Additionally, three new rules will be introduced to maintain the integrity of SEED data with the following description:</w:t>
                  </w:r>
                </w:p>
                <w:tbl>
                  <w:tblPr>
                    <w:tblW w:w="59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70"/>
                    <w:gridCol w:w="5001"/>
                  </w:tblGrid>
                  <w:tr w:rsidR="00AF7619" w:rsidRPr="0027502F" w14:paraId="7B434700" w14:textId="77777777" w:rsidTr="00AF7619">
                    <w:trPr>
                      <w:cantSplit/>
                    </w:trPr>
                    <w:tc>
                      <w:tcPr>
                        <w:tcW w:w="970" w:type="dxa"/>
                        <w:shd w:val="clear" w:color="auto" w:fill="BFBFBF" w:themeFill="background1" w:themeFillShade="BF"/>
                      </w:tcPr>
                      <w:p w14:paraId="283851F8" w14:textId="77777777" w:rsidR="00AF7619" w:rsidRPr="0027502F" w:rsidRDefault="00AF7619" w:rsidP="00AF7619">
                        <w:pPr>
                          <w:pStyle w:val="BodyText"/>
                          <w:rPr>
                            <w:sz w:val="22"/>
                            <w:szCs w:val="22"/>
                          </w:rPr>
                        </w:pPr>
                        <w:r w:rsidRPr="0027502F">
                          <w:rPr>
                            <w:b/>
                            <w:sz w:val="22"/>
                            <w:szCs w:val="22"/>
                          </w:rPr>
                          <w:t>Rule</w:t>
                        </w:r>
                      </w:p>
                    </w:tc>
                    <w:tc>
                      <w:tcPr>
                        <w:tcW w:w="5001" w:type="dxa"/>
                        <w:shd w:val="clear" w:color="auto" w:fill="BFBFBF" w:themeFill="background1" w:themeFillShade="BF"/>
                      </w:tcPr>
                      <w:p w14:paraId="13AD5284" w14:textId="77777777" w:rsidR="00AF7619" w:rsidRPr="0027502F" w:rsidRDefault="00AF7619" w:rsidP="00AF7619">
                        <w:pPr>
                          <w:pStyle w:val="BodyText"/>
                          <w:rPr>
                            <w:sz w:val="22"/>
                            <w:szCs w:val="22"/>
                          </w:rPr>
                        </w:pPr>
                        <w:r w:rsidRPr="0027502F">
                          <w:rPr>
                            <w:b/>
                            <w:sz w:val="22"/>
                            <w:szCs w:val="22"/>
                          </w:rPr>
                          <w:t>Description</w:t>
                        </w:r>
                      </w:p>
                    </w:tc>
                  </w:tr>
                  <w:tr w:rsidR="00AF7619" w:rsidRPr="0027502F" w14:paraId="73AAFAE0" w14:textId="77777777" w:rsidTr="00AF7619">
                    <w:trPr>
                      <w:cantSplit/>
                    </w:trPr>
                    <w:tc>
                      <w:tcPr>
                        <w:tcW w:w="970" w:type="dxa"/>
                      </w:tcPr>
                      <w:p w14:paraId="5F07BBEA" w14:textId="08AE69EC" w:rsidR="00655ADA" w:rsidRPr="0027502F" w:rsidRDefault="00655ADA" w:rsidP="00AF7619">
                        <w:pPr>
                          <w:pStyle w:val="BodyText"/>
                          <w:rPr>
                            <w:sz w:val="22"/>
                            <w:szCs w:val="22"/>
                          </w:rPr>
                        </w:pPr>
                        <w:r w:rsidRPr="0027502F">
                          <w:rPr>
                            <w:sz w:val="22"/>
                            <w:szCs w:val="22"/>
                          </w:rPr>
                          <w:t>R267</w:t>
                        </w:r>
                      </w:p>
                    </w:tc>
                    <w:tc>
                      <w:tcPr>
                        <w:tcW w:w="5001" w:type="dxa"/>
                      </w:tcPr>
                      <w:p w14:paraId="46C0F605" w14:textId="77777777" w:rsidR="00AF7619" w:rsidRPr="0027502F" w:rsidRDefault="00AF7619" w:rsidP="00CA062C">
                        <w:pPr>
                          <w:pStyle w:val="BodyText"/>
                          <w:jc w:val="both"/>
                          <w:rPr>
                            <w:sz w:val="22"/>
                            <w:szCs w:val="22"/>
                          </w:rPr>
                        </w:pPr>
                        <w:r w:rsidRPr="0027502F">
                          <w:rPr>
                            <w:sz w:val="22"/>
                            <w:szCs w:val="22"/>
                          </w:rPr>
                          <w:t>For ‘delete’ operations of ‘Tax Warehouse’ records, the deleted ‘tax warehouse’ must not be linked to an ‘Authorised Warehouse Keeper’.</w:t>
                        </w:r>
                      </w:p>
                    </w:tc>
                  </w:tr>
                  <w:tr w:rsidR="00AF7619" w:rsidRPr="0027502F" w14:paraId="374BAA79" w14:textId="77777777" w:rsidTr="00AF7619">
                    <w:trPr>
                      <w:cantSplit/>
                    </w:trPr>
                    <w:tc>
                      <w:tcPr>
                        <w:tcW w:w="970" w:type="dxa"/>
                      </w:tcPr>
                      <w:p w14:paraId="01675425" w14:textId="7849C4B3" w:rsidR="00655ADA" w:rsidRPr="0027502F" w:rsidRDefault="00655ADA" w:rsidP="00AF7619">
                        <w:pPr>
                          <w:pStyle w:val="BodyText"/>
                          <w:rPr>
                            <w:sz w:val="22"/>
                            <w:szCs w:val="22"/>
                          </w:rPr>
                        </w:pPr>
                        <w:r w:rsidRPr="0027502F">
                          <w:rPr>
                            <w:sz w:val="22"/>
                            <w:szCs w:val="22"/>
                          </w:rPr>
                          <w:t>R268</w:t>
                        </w:r>
                      </w:p>
                    </w:tc>
                    <w:tc>
                      <w:tcPr>
                        <w:tcW w:w="5001" w:type="dxa"/>
                      </w:tcPr>
                      <w:p w14:paraId="7413D127" w14:textId="77777777" w:rsidR="00AF7619" w:rsidRPr="0027502F" w:rsidRDefault="00AF7619" w:rsidP="00CA062C">
                        <w:pPr>
                          <w:pStyle w:val="BodyText"/>
                          <w:jc w:val="both"/>
                          <w:rPr>
                            <w:sz w:val="22"/>
                            <w:szCs w:val="22"/>
                          </w:rPr>
                        </w:pPr>
                        <w:r w:rsidRPr="0027502F">
                          <w:rPr>
                            <w:sz w:val="22"/>
                            <w:szCs w:val="22"/>
                          </w:rPr>
                          <w:t>For ‘delete’ operations of ‘Authorised Warehouse Keeper’ records, the deleted ‘Authorised Warehouse Keeper’ must not be the sole keeper of a tax warehouse, i.e. the deletion of the ‘Authorised Warehouse Keeper’ must not result to an ‘orphan’ tax warehouse.</w:t>
                        </w:r>
                      </w:p>
                    </w:tc>
                  </w:tr>
                  <w:tr w:rsidR="00AF7619" w:rsidRPr="0027502F" w14:paraId="3553E404" w14:textId="77777777" w:rsidTr="00AF7619">
                    <w:trPr>
                      <w:cantSplit/>
                    </w:trPr>
                    <w:tc>
                      <w:tcPr>
                        <w:tcW w:w="970" w:type="dxa"/>
                      </w:tcPr>
                      <w:p w14:paraId="6CD7B926" w14:textId="06EB43D6" w:rsidR="00655ADA" w:rsidRPr="0027502F" w:rsidRDefault="00655ADA" w:rsidP="00AF7619">
                        <w:pPr>
                          <w:pStyle w:val="BodyText"/>
                          <w:rPr>
                            <w:sz w:val="22"/>
                            <w:szCs w:val="22"/>
                          </w:rPr>
                        </w:pPr>
                        <w:r w:rsidRPr="0027502F">
                          <w:rPr>
                            <w:sz w:val="22"/>
                            <w:szCs w:val="22"/>
                          </w:rPr>
                          <w:t>R269</w:t>
                        </w:r>
                      </w:p>
                    </w:tc>
                    <w:tc>
                      <w:tcPr>
                        <w:tcW w:w="5001" w:type="dxa"/>
                      </w:tcPr>
                      <w:p w14:paraId="2AE6D4CD" w14:textId="2277E935" w:rsidR="00AF7619" w:rsidRPr="0027502F" w:rsidRDefault="00AF7619" w:rsidP="00CA062C">
                        <w:pPr>
                          <w:pStyle w:val="BodyText"/>
                          <w:jc w:val="both"/>
                          <w:rPr>
                            <w:sz w:val="22"/>
                            <w:szCs w:val="22"/>
                          </w:rPr>
                        </w:pPr>
                        <w:r w:rsidRPr="0027502F">
                          <w:rPr>
                            <w:sz w:val="22"/>
                            <w:szCs w:val="22"/>
                          </w:rPr>
                          <w:t xml:space="preserve">For ‘delete’ operations of </w:t>
                        </w:r>
                        <w:r w:rsidR="009140B8" w:rsidRPr="0027502F">
                          <w:rPr>
                            <w:sz w:val="22"/>
                            <w:szCs w:val="22"/>
                          </w:rPr>
                          <w:t>‘</w:t>
                        </w:r>
                        <w:r w:rsidRPr="0027502F">
                          <w:rPr>
                            <w:sz w:val="22"/>
                            <w:szCs w:val="22"/>
                          </w:rPr>
                          <w:t>Registered Consignors</w:t>
                        </w:r>
                        <w:r w:rsidR="009140B8" w:rsidRPr="0027502F">
                          <w:rPr>
                            <w:sz w:val="22"/>
                            <w:szCs w:val="22"/>
                          </w:rPr>
                          <w:t>’ or ‘Authorised Warehouse Keepers’</w:t>
                        </w:r>
                        <w:r w:rsidRPr="0027502F">
                          <w:rPr>
                            <w:sz w:val="22"/>
                            <w:szCs w:val="22"/>
                            <w:lang w:val="en-US"/>
                          </w:rPr>
                          <w:t>,</w:t>
                        </w:r>
                        <w:r w:rsidRPr="0027502F">
                          <w:rPr>
                            <w:sz w:val="22"/>
                            <w:szCs w:val="22"/>
                          </w:rPr>
                          <w:t xml:space="preserve"> there should be no Temporary Registered</w:t>
                        </w:r>
                        <w:r w:rsidRPr="0027502F">
                          <w:rPr>
                            <w:sz w:val="22"/>
                            <w:szCs w:val="22"/>
                            <w:lang w:val="en-US"/>
                          </w:rPr>
                          <w:t xml:space="preserve"> Consignees</w:t>
                        </w:r>
                        <w:r w:rsidRPr="0027502F">
                          <w:rPr>
                            <w:sz w:val="22"/>
                            <w:szCs w:val="22"/>
                          </w:rPr>
                          <w:t xml:space="preserve"> associated to the deleted economic operators.</w:t>
                        </w:r>
                      </w:p>
                      <w:p w14:paraId="747E88D2" w14:textId="77777777" w:rsidR="00AF7619" w:rsidRPr="0027502F" w:rsidRDefault="00AF7619" w:rsidP="00CA062C">
                        <w:pPr>
                          <w:pStyle w:val="BodyText"/>
                          <w:jc w:val="both"/>
                          <w:rPr>
                            <w:sz w:val="22"/>
                            <w:szCs w:val="22"/>
                            <w:lang w:val="en-US"/>
                          </w:rPr>
                        </w:pPr>
                        <w:r w:rsidRPr="0027502F">
                          <w:rPr>
                            <w:sz w:val="22"/>
                            <w:szCs w:val="22"/>
                            <w:lang w:val="en-US"/>
                          </w:rPr>
                          <w:t>Similarly, for ‘delete’ operations of ‘Certified Consignors’ or ‘Certified Consignees’, there should be no ‘Temporary Certified Consignees’ or ‘Temporary Certified Consignors’ respectively associated to the deleted economic operators.</w:t>
                        </w:r>
                      </w:p>
                    </w:tc>
                  </w:tr>
                </w:tbl>
                <w:p w14:paraId="6E5F2D84" w14:textId="5BACAA4F" w:rsidR="00AF7619" w:rsidRPr="0027502F" w:rsidRDefault="00AF7619" w:rsidP="00AF7619">
                  <w:pPr>
                    <w:spacing w:line="276" w:lineRule="auto"/>
                    <w:rPr>
                      <w:szCs w:val="22"/>
                    </w:rPr>
                  </w:pPr>
                  <w:r w:rsidRPr="0027502F">
                    <w:rPr>
                      <w:szCs w:val="22"/>
                    </w:rPr>
                    <w:lastRenderedPageBreak/>
                    <w:t>The newly created business rule ‘BR</w:t>
                  </w:r>
                  <w:r w:rsidR="0073589C" w:rsidRPr="0027502F">
                    <w:rPr>
                      <w:szCs w:val="22"/>
                    </w:rPr>
                    <w:t>044</w:t>
                  </w:r>
                  <w:r w:rsidRPr="0027502F">
                    <w:rPr>
                      <w:szCs w:val="22"/>
                    </w:rPr>
                    <w:t xml:space="preserve">’ </w:t>
                  </w:r>
                  <w:r w:rsidRPr="0027502F">
                    <w:rPr>
                      <w:szCs w:val="22"/>
                      <w:lang w:val="en-US"/>
                    </w:rPr>
                    <w:t>and rules ‘R</w:t>
                  </w:r>
                  <w:r w:rsidR="0073589C" w:rsidRPr="0027502F">
                    <w:rPr>
                      <w:szCs w:val="22"/>
                      <w:lang w:val="en-US"/>
                    </w:rPr>
                    <w:t>267</w:t>
                  </w:r>
                  <w:r w:rsidRPr="0027502F">
                    <w:rPr>
                      <w:szCs w:val="22"/>
                      <w:lang w:val="en-US"/>
                    </w:rPr>
                    <w:t>’, ‘R2</w:t>
                  </w:r>
                  <w:r w:rsidR="0073589C" w:rsidRPr="0027502F">
                    <w:rPr>
                      <w:szCs w:val="22"/>
                      <w:lang w:val="en-US"/>
                    </w:rPr>
                    <w:t>68</w:t>
                  </w:r>
                  <w:r w:rsidRPr="0027502F">
                    <w:rPr>
                      <w:szCs w:val="22"/>
                      <w:lang w:val="en-US"/>
                    </w:rPr>
                    <w:t>’ and ‘R</w:t>
                  </w:r>
                  <w:r w:rsidR="0073589C" w:rsidRPr="0027502F">
                    <w:rPr>
                      <w:szCs w:val="22"/>
                      <w:lang w:val="en-US"/>
                    </w:rPr>
                    <w:t>269</w:t>
                  </w:r>
                  <w:r w:rsidRPr="0027502F">
                    <w:rPr>
                      <w:szCs w:val="22"/>
                      <w:lang w:val="en-US"/>
                    </w:rPr>
                    <w:t xml:space="preserve">’ </w:t>
                  </w:r>
                  <w:r w:rsidRPr="0027502F">
                    <w:rPr>
                      <w:szCs w:val="22"/>
                    </w:rPr>
                    <w:t>will</w:t>
                  </w:r>
                  <w:r w:rsidR="00A41C2A" w:rsidRPr="0027502F">
                    <w:rPr>
                      <w:szCs w:val="22"/>
                    </w:rPr>
                    <w:t xml:space="preserve"> be</w:t>
                  </w:r>
                  <w:r w:rsidRPr="0027502F">
                    <w:rPr>
                      <w:szCs w:val="22"/>
                    </w:rPr>
                    <w:t xml:space="preserve"> associated to the &lt;Operation&gt; data item of the IE713 message, as shown below:</w:t>
                  </w:r>
                </w:p>
                <w:p w14:paraId="54620668" w14:textId="0A0E8859" w:rsidR="00AF7619" w:rsidRPr="0027502F" w:rsidRDefault="0073589C" w:rsidP="00AF7619">
                  <w:pPr>
                    <w:spacing w:line="276" w:lineRule="auto"/>
                    <w:rPr>
                      <w:szCs w:val="22"/>
                    </w:rPr>
                  </w:pPr>
                  <w:r w:rsidRPr="0027502F">
                    <w:rPr>
                      <w:noProof/>
                      <w:szCs w:val="22"/>
                    </w:rPr>
                    <w:drawing>
                      <wp:inline distT="0" distB="0" distL="0" distR="0" wp14:anchorId="4490B653" wp14:editId="7EAF7686">
                        <wp:extent cx="3989680" cy="1174668"/>
                        <wp:effectExtent l="19050" t="19050" r="1143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1417" cy="1181068"/>
                                </a:xfrm>
                                <a:prstGeom prst="rect">
                                  <a:avLst/>
                                </a:prstGeom>
                                <a:noFill/>
                                <a:ln>
                                  <a:solidFill>
                                    <a:schemeClr val="bg2"/>
                                  </a:solidFill>
                                </a:ln>
                              </pic:spPr>
                            </pic:pic>
                          </a:graphicData>
                        </a:graphic>
                      </wp:inline>
                    </w:drawing>
                  </w:r>
                </w:p>
              </w:tc>
            </w:tr>
            <w:tr w:rsidR="00AF7619" w:rsidRPr="0027502F" w14:paraId="784D8408" w14:textId="77777777" w:rsidTr="00AF7619">
              <w:trPr>
                <w:trHeight w:val="700"/>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607320E" w14:textId="77777777" w:rsidR="00AF7619" w:rsidRPr="0027502F" w:rsidRDefault="00AF7619" w:rsidP="00AF7619">
                  <w:pPr>
                    <w:spacing w:line="276" w:lineRule="auto"/>
                    <w:jc w:val="left"/>
                    <w:rPr>
                      <w:szCs w:val="22"/>
                    </w:rPr>
                  </w:pPr>
                  <w:r w:rsidRPr="0027502F">
                    <w:rPr>
                      <w:szCs w:val="22"/>
                    </w:rPr>
                    <w:lastRenderedPageBreak/>
                    <w:t>Impact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D181CC7" w14:textId="77777777" w:rsidR="00AF7619" w:rsidRPr="0027502F" w:rsidRDefault="00AF7619" w:rsidP="00AF7619">
                  <w:pPr>
                    <w:spacing w:after="0" w:line="276" w:lineRule="auto"/>
                    <w:rPr>
                      <w:szCs w:val="22"/>
                    </w:rPr>
                  </w:pPr>
                  <w:r w:rsidRPr="0027502F">
                    <w:rPr>
                      <w:szCs w:val="22"/>
                    </w:rPr>
                    <w:t>Specification Documents:</w:t>
                  </w:r>
                </w:p>
                <w:p w14:paraId="4114C207"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3 (Medium);</w:t>
                  </w:r>
                </w:p>
                <w:p w14:paraId="5464682C" w14:textId="45178AE6"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SEEDv1 (</w:t>
                  </w:r>
                  <w:r w:rsidR="0073589C" w:rsidRPr="0027502F">
                    <w:rPr>
                      <w:rFonts w:ascii="Times New Roman" w:hAnsi="Times New Roman" w:cs="Times New Roman"/>
                      <w:sz w:val="22"/>
                      <w:szCs w:val="22"/>
                    </w:rPr>
                    <w:t>None</w:t>
                  </w:r>
                  <w:r w:rsidRPr="0027502F">
                    <w:rPr>
                      <w:rFonts w:ascii="Times New Roman" w:hAnsi="Times New Roman" w:cs="Times New Roman"/>
                      <w:sz w:val="22"/>
                      <w:szCs w:val="22"/>
                    </w:rPr>
                    <w:t>);</w:t>
                  </w:r>
                </w:p>
                <w:p w14:paraId="2AFD53D3"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(None).</w:t>
                  </w:r>
                </w:p>
                <w:p w14:paraId="53859872" w14:textId="77777777" w:rsidR="00AF7619" w:rsidRPr="0027502F" w:rsidRDefault="00AF7619" w:rsidP="00AF7619">
                  <w:pPr>
                    <w:spacing w:before="240" w:after="0" w:line="276" w:lineRule="auto"/>
                    <w:rPr>
                      <w:szCs w:val="22"/>
                    </w:rPr>
                  </w:pPr>
                  <w:r w:rsidRPr="0027502F">
                    <w:rPr>
                      <w:szCs w:val="22"/>
                    </w:rPr>
                    <w:t>CDEAs:</w:t>
                  </w:r>
                </w:p>
                <w:p w14:paraId="4736429A"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(High);</w:t>
                  </w:r>
                </w:p>
                <w:p w14:paraId="07A5EB16"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03385601"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234821E2" w14:textId="77777777" w:rsidR="00AF7619" w:rsidRPr="0027502F" w:rsidRDefault="00AF7619" w:rsidP="00AF7619">
                  <w:pPr>
                    <w:spacing w:before="240" w:after="0" w:line="276" w:lineRule="auto"/>
                    <w:rPr>
                      <w:szCs w:val="22"/>
                    </w:rPr>
                  </w:pPr>
                  <w:r w:rsidRPr="0027502F">
                    <w:rPr>
                      <w:szCs w:val="22"/>
                    </w:rPr>
                    <w:t>NEAs:</w:t>
                  </w:r>
                </w:p>
                <w:p w14:paraId="21489374" w14:textId="77777777" w:rsidR="00AF7619" w:rsidRPr="0027502F" w:rsidRDefault="00AF7619" w:rsidP="00AF7619">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Impact on NEAs (High).</w:t>
                  </w:r>
                </w:p>
              </w:tc>
            </w:tr>
            <w:tr w:rsidR="00AF7619" w:rsidRPr="0027502F" w14:paraId="1DCBFEA2" w14:textId="77777777" w:rsidTr="00AF7619">
              <w:trPr>
                <w:trHeight w:val="79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0CF1E44" w14:textId="77777777" w:rsidR="00AF7619" w:rsidRPr="0027502F" w:rsidRDefault="00AF7619" w:rsidP="00AF7619">
                  <w:pPr>
                    <w:spacing w:line="276" w:lineRule="auto"/>
                    <w:jc w:val="left"/>
                    <w:rPr>
                      <w:szCs w:val="22"/>
                    </w:rPr>
                  </w:pPr>
                  <w:r w:rsidRPr="0027502F">
                    <w:rPr>
                      <w:szCs w:val="22"/>
                    </w:rPr>
                    <w:t>Effect of not implementing the Change</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4C8FE2E" w14:textId="77777777" w:rsidR="00AF7619" w:rsidRPr="0027502F" w:rsidRDefault="00AF7619" w:rsidP="00AF7619">
                  <w:pPr>
                    <w:spacing w:line="276" w:lineRule="auto"/>
                    <w:rPr>
                      <w:color w:val="FF0000"/>
                      <w:szCs w:val="22"/>
                      <w:highlight w:val="yellow"/>
                    </w:rPr>
                  </w:pPr>
                  <w:r w:rsidRPr="0027502F">
                    <w:rPr>
                      <w:szCs w:val="22"/>
                    </w:rPr>
                    <w:t xml:space="preserve">If the proposed change is not implemented, then DDNEA will not be aligned with FESS regarding the introduction of a ‘Delete’ operation for SEED, allowing National Administrations to request the deletion of economic operators’ data, in order to comply with GDPR rules. </w:t>
                  </w:r>
                </w:p>
              </w:tc>
            </w:tr>
            <w:tr w:rsidR="00AF7619" w:rsidRPr="0027502F" w14:paraId="2466706B" w14:textId="77777777" w:rsidTr="00AF7619">
              <w:trPr>
                <w:trHeight w:val="324"/>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5F4511D" w14:textId="77777777" w:rsidR="00AF7619" w:rsidRPr="0027502F" w:rsidRDefault="00AF7619" w:rsidP="00AF7619">
                  <w:pPr>
                    <w:spacing w:line="276" w:lineRule="auto"/>
                    <w:jc w:val="left"/>
                    <w:rPr>
                      <w:szCs w:val="22"/>
                    </w:rPr>
                  </w:pPr>
                  <w:r w:rsidRPr="0027502F">
                    <w:rPr>
                      <w:szCs w:val="22"/>
                    </w:rPr>
                    <w:t>Risk assessment</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8D88B37" w14:textId="397EE1DB" w:rsidR="00AF7619" w:rsidRPr="0027502F" w:rsidRDefault="00AF7619" w:rsidP="00AF7619">
                  <w:pPr>
                    <w:rPr>
                      <w:szCs w:val="22"/>
                    </w:rPr>
                  </w:pPr>
                  <w:r w:rsidRPr="0027502F">
                    <w:rPr>
                      <w:szCs w:val="22"/>
                    </w:rPr>
                    <w:t xml:space="preserve">This RFC concerns a change in the tcl.xsd related to the insertion of value ‘D = Delete’ in TC24 as well as </w:t>
                  </w:r>
                  <w:r w:rsidR="00181573" w:rsidRPr="0027502F">
                    <w:rPr>
                      <w:szCs w:val="22"/>
                    </w:rPr>
                    <w:t xml:space="preserve">an </w:t>
                  </w:r>
                  <w:r w:rsidRPr="0027502F">
                    <w:rPr>
                      <w:szCs w:val="22"/>
                    </w:rPr>
                    <w:t xml:space="preserve">update in </w:t>
                  </w:r>
                  <w:r w:rsidR="00181573" w:rsidRPr="0027502F">
                    <w:rPr>
                      <w:szCs w:val="22"/>
                    </w:rPr>
                    <w:t xml:space="preserve">the </w:t>
                  </w:r>
                  <w:r w:rsidRPr="0027502F">
                    <w:rPr>
                      <w:szCs w:val="22"/>
                    </w:rPr>
                    <w:t>national SEED applications, so that economic operators’ data could be deleted.</w:t>
                  </w:r>
                </w:p>
                <w:p w14:paraId="2661BA56" w14:textId="77777777" w:rsidR="00AF7619" w:rsidRPr="0027502F" w:rsidRDefault="00AF7619" w:rsidP="00AF7619">
                  <w:pPr>
                    <w:rPr>
                      <w:szCs w:val="22"/>
                    </w:rPr>
                  </w:pPr>
                  <w:r w:rsidRPr="0027502F">
                    <w:rPr>
                      <w:szCs w:val="22"/>
                    </w:rPr>
                    <w:t>If an MSA has deployed this RFC in production, the corresponding IE713.xml that will be generated will be validated successfully by Central SEED, since the updates introduced by the specific RFC will already be implemented in Central SEED at Mm (i.e. at the start of the Migration Period). It shall be clarified that central SEED is capable of supporting two phases in parallel, thus central SEED can communicate to each Member State according to the phase each Member State is on. However, in this case, a specific process shall be in place, allowing forerunners to submit ‘delete’ operations during the Phase 4 migration period, but also avoiding de-synchronisation issues between central and national SEED applications, as a result of submitted ‘delete’ operations. In details, if a forerunner submits an IE713 including deletions then:</w:t>
                  </w:r>
                </w:p>
                <w:p w14:paraId="0E364ABD" w14:textId="77777777" w:rsidR="00AF7619" w:rsidRPr="0027502F" w:rsidRDefault="00AF7619" w:rsidP="005437A5">
                  <w:pPr>
                    <w:pStyle w:val="ListParagraph"/>
                    <w:numPr>
                      <w:ilvl w:val="0"/>
                      <w:numId w:val="75"/>
                    </w:numPr>
                    <w:spacing w:after="0"/>
                    <w:contextualSpacing w:val="0"/>
                    <w:jc w:val="left"/>
                    <w:rPr>
                      <w:szCs w:val="22"/>
                    </w:rPr>
                  </w:pPr>
                  <w:r w:rsidRPr="0027502F">
                    <w:rPr>
                      <w:szCs w:val="22"/>
                    </w:rPr>
                    <w:t>Central SEED will disseminate the deletion only to Phase 4 MSAs;</w:t>
                  </w:r>
                </w:p>
                <w:p w14:paraId="53DDF1CD" w14:textId="77777777" w:rsidR="00AF7619" w:rsidRPr="0027502F" w:rsidRDefault="00AF7619" w:rsidP="005437A5">
                  <w:pPr>
                    <w:pStyle w:val="ListParagraph"/>
                    <w:numPr>
                      <w:ilvl w:val="0"/>
                      <w:numId w:val="75"/>
                    </w:numPr>
                    <w:spacing w:after="0"/>
                    <w:contextualSpacing w:val="0"/>
                    <w:jc w:val="left"/>
                    <w:rPr>
                      <w:szCs w:val="22"/>
                    </w:rPr>
                  </w:pPr>
                  <w:r w:rsidRPr="0027502F">
                    <w:rPr>
                      <w:szCs w:val="22"/>
                    </w:rPr>
                    <w:t>Central SEED will exclude deletions from disseminations to Phase 3.4 MSAs;</w:t>
                  </w:r>
                </w:p>
                <w:p w14:paraId="049227B5" w14:textId="77777777" w:rsidR="00AF7619" w:rsidRPr="0027502F" w:rsidRDefault="00AF7619" w:rsidP="005437A5">
                  <w:pPr>
                    <w:pStyle w:val="ListParagraph"/>
                    <w:numPr>
                      <w:ilvl w:val="0"/>
                      <w:numId w:val="75"/>
                    </w:numPr>
                    <w:spacing w:after="0"/>
                    <w:contextualSpacing w:val="0"/>
                    <w:jc w:val="left"/>
                    <w:rPr>
                      <w:szCs w:val="22"/>
                    </w:rPr>
                  </w:pPr>
                  <w:r w:rsidRPr="0027502F">
                    <w:rPr>
                      <w:szCs w:val="22"/>
                    </w:rPr>
                    <w:lastRenderedPageBreak/>
                    <w:t>Central SEED will extract a list of the deletion entries and forward them to a -configurable- CCN Mail 3 functional mailbox (e.g. ITSM TES)</w:t>
                  </w:r>
                  <w:r w:rsidRPr="0027502F">
                    <w:rPr>
                      <w:szCs w:val="22"/>
                      <w:lang w:val="en-US"/>
                    </w:rPr>
                    <w:t>;</w:t>
                  </w:r>
                </w:p>
                <w:p w14:paraId="760A033F" w14:textId="77777777" w:rsidR="00AF7619" w:rsidRPr="0027502F" w:rsidRDefault="00AF7619" w:rsidP="005437A5">
                  <w:pPr>
                    <w:pStyle w:val="ListParagraph"/>
                    <w:numPr>
                      <w:ilvl w:val="0"/>
                      <w:numId w:val="75"/>
                    </w:numPr>
                    <w:spacing w:after="0"/>
                    <w:contextualSpacing w:val="0"/>
                    <w:jc w:val="left"/>
                    <w:rPr>
                      <w:szCs w:val="22"/>
                    </w:rPr>
                  </w:pPr>
                  <w:r w:rsidRPr="0027502F">
                    <w:rPr>
                      <w:szCs w:val="22"/>
                    </w:rPr>
                    <w:t>An SMT incident will be raised (i.e. by ITSM TES) to inform Phase 3.4 MSAs about the deletions;</w:t>
                  </w:r>
                </w:p>
                <w:p w14:paraId="792B8670" w14:textId="77777777" w:rsidR="00AF7619" w:rsidRPr="0027502F" w:rsidRDefault="00AF7619" w:rsidP="005437A5">
                  <w:pPr>
                    <w:pStyle w:val="ListParagraph"/>
                    <w:numPr>
                      <w:ilvl w:val="0"/>
                      <w:numId w:val="75"/>
                    </w:numPr>
                    <w:spacing w:after="0"/>
                    <w:contextualSpacing w:val="0"/>
                    <w:jc w:val="left"/>
                    <w:rPr>
                      <w:szCs w:val="22"/>
                    </w:rPr>
                  </w:pPr>
                  <w:r w:rsidRPr="0027502F">
                    <w:rPr>
                      <w:szCs w:val="22"/>
                    </w:rPr>
                    <w:t>Based on the raised incident, Phase 3.4 MSAs would need to synchronise their national SEED, for example by:</w:t>
                  </w:r>
                </w:p>
                <w:p w14:paraId="15D16EF3" w14:textId="77777777" w:rsidR="00AF7619" w:rsidRPr="0027502F" w:rsidRDefault="00AF7619" w:rsidP="005437A5">
                  <w:pPr>
                    <w:pStyle w:val="ListParagraph"/>
                    <w:numPr>
                      <w:ilvl w:val="1"/>
                      <w:numId w:val="75"/>
                    </w:numPr>
                    <w:spacing w:after="0"/>
                    <w:contextualSpacing w:val="0"/>
                    <w:jc w:val="left"/>
                    <w:rPr>
                      <w:szCs w:val="22"/>
                    </w:rPr>
                  </w:pPr>
                  <w:r w:rsidRPr="0027502F">
                    <w:rPr>
                      <w:szCs w:val="22"/>
                    </w:rPr>
                    <w:t>Requesting an extraction to compare central SEED with national SEED to identify differences (i.e. deleted data) and then aligning their national SEED;</w:t>
                  </w:r>
                </w:p>
                <w:p w14:paraId="1E9A2849" w14:textId="77777777" w:rsidR="00AF7619" w:rsidRPr="0027502F" w:rsidRDefault="00AF7619" w:rsidP="005437A5">
                  <w:pPr>
                    <w:pStyle w:val="ListParagraph"/>
                    <w:numPr>
                      <w:ilvl w:val="1"/>
                      <w:numId w:val="75"/>
                    </w:numPr>
                    <w:spacing w:after="0"/>
                    <w:contextualSpacing w:val="0"/>
                    <w:jc w:val="left"/>
                    <w:rPr>
                      <w:szCs w:val="22"/>
                    </w:rPr>
                  </w:pPr>
                  <w:r w:rsidRPr="0027502F">
                    <w:rPr>
                      <w:szCs w:val="22"/>
                    </w:rPr>
                    <w:t>Requesting an extraction and then effectively dropping and re-building national SEED based on the extraction;</w:t>
                  </w:r>
                </w:p>
                <w:p w14:paraId="1B08415A" w14:textId="77777777" w:rsidR="00AF7619" w:rsidRPr="0027502F" w:rsidRDefault="00AF7619" w:rsidP="005437A5">
                  <w:pPr>
                    <w:pStyle w:val="ListParagraph"/>
                    <w:numPr>
                      <w:ilvl w:val="1"/>
                      <w:numId w:val="75"/>
                    </w:numPr>
                    <w:spacing w:after="0"/>
                    <w:contextualSpacing w:val="0"/>
                    <w:jc w:val="left"/>
                    <w:rPr>
                      <w:szCs w:val="22"/>
                    </w:rPr>
                  </w:pPr>
                  <w:r w:rsidRPr="0027502F">
                    <w:rPr>
                      <w:szCs w:val="22"/>
                    </w:rPr>
                    <w:t>Running ad-hoc scripts to delete the corresponding entries (i.e. the ones communicated via SMT).</w:t>
                  </w:r>
                </w:p>
                <w:p w14:paraId="26BFE274" w14:textId="77777777" w:rsidR="00AF7619" w:rsidRPr="0027502F" w:rsidRDefault="00AF7619" w:rsidP="00AF7619">
                  <w:pPr>
                    <w:rPr>
                      <w:szCs w:val="22"/>
                    </w:rPr>
                  </w:pPr>
                </w:p>
                <w:p w14:paraId="2A5F3DEE" w14:textId="77777777" w:rsidR="00AF7619" w:rsidRPr="0027502F" w:rsidRDefault="00AF7619" w:rsidP="00AF7619">
                  <w:pPr>
                    <w:rPr>
                      <w:szCs w:val="22"/>
                    </w:rPr>
                  </w:pPr>
                  <w:r w:rsidRPr="0027502F">
                    <w:rPr>
                      <w:szCs w:val="22"/>
                    </w:rPr>
                    <w:t>Therefore, it is considered that based on the described process, the aforementioned change can be deployed in a Migration Period with no business continuity risks.</w:t>
                  </w:r>
                </w:p>
                <w:p w14:paraId="22D7995F" w14:textId="77777777" w:rsidR="00AF7619" w:rsidRPr="0027502F" w:rsidRDefault="00AF7619" w:rsidP="00AF7619">
                  <w:pPr>
                    <w:spacing w:after="0"/>
                    <w:rPr>
                      <w:szCs w:val="22"/>
                    </w:rPr>
                  </w:pPr>
                </w:p>
                <w:p w14:paraId="4423970C" w14:textId="77777777" w:rsidR="00AF7619" w:rsidRPr="0027502F" w:rsidRDefault="00AF7619" w:rsidP="00AF7619">
                  <w:pPr>
                    <w:spacing w:line="276" w:lineRule="auto"/>
                    <w:rPr>
                      <w:i/>
                      <w:color w:val="000000"/>
                      <w:szCs w:val="22"/>
                      <w:highlight w:val="yellow"/>
                    </w:rPr>
                  </w:pPr>
                  <w:r w:rsidRPr="0027502F">
                    <w:rPr>
                      <w:i/>
                      <w:szCs w:val="22"/>
                    </w:rPr>
                    <w:t>It should be noted that the changes introduced by the specific RFC do not affect the External Domain, since the IE713 message is not exchanged over the ED.</w:t>
                  </w:r>
                </w:p>
              </w:tc>
            </w:tr>
            <w:tr w:rsidR="00AF7619" w:rsidRPr="0027502F" w14:paraId="1F606C2E" w14:textId="77777777" w:rsidTr="00AF7619">
              <w:trPr>
                <w:trHeight w:val="339"/>
              </w:trPr>
              <w:tc>
                <w:tcPr>
                  <w:tcW w:w="226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8F3702C" w14:textId="77777777" w:rsidR="00AF7619" w:rsidRPr="0027502F" w:rsidRDefault="00AF7619" w:rsidP="00AF7619">
                  <w:pPr>
                    <w:spacing w:line="276" w:lineRule="auto"/>
                    <w:jc w:val="left"/>
                    <w:rPr>
                      <w:szCs w:val="22"/>
                    </w:rPr>
                  </w:pPr>
                  <w:r w:rsidRPr="0027502F">
                    <w:rPr>
                      <w:szCs w:val="22"/>
                    </w:rPr>
                    <w:lastRenderedPageBreak/>
                    <w:t>Deployment approach</w:t>
                  </w:r>
                </w:p>
              </w:tc>
              <w:tc>
                <w:tcPr>
                  <w:tcW w:w="665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E22FD68" w14:textId="77777777" w:rsidR="00AF7619" w:rsidRPr="0027502F" w:rsidRDefault="00AF7619" w:rsidP="00AF7619">
                  <w:pPr>
                    <w:tabs>
                      <w:tab w:val="center" w:pos="3221"/>
                    </w:tabs>
                    <w:spacing w:line="276" w:lineRule="auto"/>
                    <w:rPr>
                      <w:color w:val="000000"/>
                      <w:szCs w:val="22"/>
                      <w:highlight w:val="yellow"/>
                    </w:rPr>
                  </w:pPr>
                  <w:r w:rsidRPr="0027502F">
                    <w:rPr>
                      <w:bCs/>
                      <w:szCs w:val="22"/>
                    </w:rPr>
                    <w:t xml:space="preserve">Taking into account the process to be followed during the migration period of EMCS Phase 4, the RFC can be deployed in a </w:t>
                  </w:r>
                  <w:r w:rsidRPr="0027502F">
                    <w:rPr>
                      <w:b/>
                      <w:bCs/>
                      <w:szCs w:val="22"/>
                    </w:rPr>
                    <w:t>Migration Period</w:t>
                  </w:r>
                  <w:r w:rsidRPr="0027502F">
                    <w:rPr>
                      <w:bCs/>
                      <w:szCs w:val="22"/>
                    </w:rPr>
                    <w:t xml:space="preserve"> with no business continuity risks.</w:t>
                  </w:r>
                </w:p>
              </w:tc>
            </w:tr>
            <w:tr w:rsidR="00AF7619" w:rsidRPr="0027502F" w14:paraId="15F6FACA" w14:textId="77777777" w:rsidTr="00AF7619">
              <w:trPr>
                <w:trHeight w:val="573"/>
              </w:trPr>
              <w:tc>
                <w:tcPr>
                  <w:tcW w:w="2267"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22DBAE" w14:textId="77777777" w:rsidR="00AF7619" w:rsidRPr="0027502F" w:rsidRDefault="00AF7619" w:rsidP="00AF7619">
                  <w:pPr>
                    <w:spacing w:line="276" w:lineRule="auto"/>
                    <w:jc w:val="left"/>
                    <w:rPr>
                      <w:szCs w:val="22"/>
                    </w:rPr>
                  </w:pPr>
                  <w:r w:rsidRPr="0027502F">
                    <w:rPr>
                      <w:szCs w:val="22"/>
                    </w:rPr>
                    <w:t>Reference to other RFCs</w:t>
                  </w:r>
                </w:p>
              </w:tc>
              <w:tc>
                <w:tcPr>
                  <w:tcW w:w="6658"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1527A2D" w14:textId="77777777" w:rsidR="00AF7619" w:rsidRPr="0027502F" w:rsidRDefault="00AF7619" w:rsidP="00AF7619">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FESS-270;</w:t>
                  </w:r>
                </w:p>
                <w:p w14:paraId="1425F3A1" w14:textId="170EC29C"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SEED-162,</w:t>
                  </w:r>
                  <w:r w:rsidR="00840C22" w:rsidRPr="0027502F">
                    <w:rPr>
                      <w:rFonts w:ascii="Times New Roman" w:hAnsi="Times New Roman" w:cs="Times New Roman"/>
                      <w:sz w:val="22"/>
                      <w:szCs w:val="22"/>
                    </w:rPr>
                    <w:t xml:space="preserve"> SEED-CTP-007</w:t>
                  </w:r>
                  <w:r w:rsidRPr="0027502F">
                    <w:rPr>
                      <w:rFonts w:ascii="Times New Roman" w:hAnsi="Times New Roman" w:cs="Times New Roman"/>
                      <w:sz w:val="22"/>
                      <w:szCs w:val="22"/>
                    </w:rPr>
                    <w:t>;</w:t>
                  </w:r>
                </w:p>
                <w:p w14:paraId="0F0034D1" w14:textId="2C4C8E4D" w:rsidR="00AF7619" w:rsidRPr="0027502F" w:rsidRDefault="00AF7619" w:rsidP="00AF7619">
                  <w:pPr>
                    <w:pStyle w:val="Bulleted1"/>
                    <w:numPr>
                      <w:ilvl w:val="0"/>
                      <w:numId w:val="26"/>
                    </w:numPr>
                    <w:spacing w:after="60" w:line="276" w:lineRule="auto"/>
                    <w:contextualSpacing/>
                    <w:rPr>
                      <w:rFonts w:ascii="Times New Roman" w:hAnsi="Times New Roman" w:cs="Times New Roman"/>
                      <w:color w:val="000000"/>
                      <w:sz w:val="22"/>
                      <w:szCs w:val="22"/>
                      <w:lang w:val="en-US"/>
                    </w:rPr>
                  </w:pPr>
                  <w:r w:rsidRPr="0027502F">
                    <w:rPr>
                      <w:rFonts w:ascii="Times New Roman" w:hAnsi="Times New Roman" w:cs="Times New Roman"/>
                      <w:b/>
                      <w:sz w:val="22"/>
                      <w:szCs w:val="22"/>
                    </w:rPr>
                    <w:t xml:space="preserve">Other RFCs: </w:t>
                  </w:r>
                  <w:r w:rsidR="0073589C" w:rsidRPr="0027502F">
                    <w:rPr>
                      <w:rFonts w:ascii="Times New Roman" w:hAnsi="Times New Roman" w:cs="Times New Roman"/>
                      <w:sz w:val="22"/>
                      <w:szCs w:val="22"/>
                    </w:rPr>
                    <w:t>-</w:t>
                  </w:r>
                  <w:r w:rsidRPr="0027502F">
                    <w:rPr>
                      <w:rFonts w:ascii="Times New Roman" w:hAnsi="Times New Roman" w:cs="Times New Roman"/>
                      <w:sz w:val="22"/>
                      <w:szCs w:val="22"/>
                    </w:rPr>
                    <w:t>.</w:t>
                  </w:r>
                </w:p>
              </w:tc>
            </w:tr>
          </w:tbl>
          <w:p w14:paraId="3EFFC816" w14:textId="77777777" w:rsidR="00AF7619" w:rsidRPr="0027502F" w:rsidRDefault="00AF7619" w:rsidP="00AF7619">
            <w:pPr>
              <w:spacing w:after="0"/>
              <w:jc w:val="left"/>
              <w:rPr>
                <w:szCs w:val="22"/>
                <w:lang w:val="en-US"/>
              </w:rPr>
            </w:pPr>
          </w:p>
        </w:tc>
      </w:tr>
      <w:tr w:rsidR="00AF7619" w:rsidRPr="0027502F" w14:paraId="24BDD307"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B65F1A7" w14:textId="77777777" w:rsidR="00AF7619" w:rsidRPr="0027502F" w:rsidRDefault="00AF7619" w:rsidP="00AF7619">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4FE4A74A"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F47A64" w14:textId="77777777" w:rsidR="00AF7619" w:rsidRPr="0027502F" w:rsidRDefault="00AF7619" w:rsidP="00AF7619">
                  <w:pPr>
                    <w:spacing w:line="276" w:lineRule="auto"/>
                    <w:jc w:val="left"/>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084FA7" w14:textId="77777777" w:rsidR="00AF7619" w:rsidRPr="0027502F" w:rsidRDefault="00AF7619" w:rsidP="00AF7619">
                  <w:pPr>
                    <w:spacing w:line="276" w:lineRule="auto"/>
                    <w:rPr>
                      <w:szCs w:val="22"/>
                    </w:rPr>
                  </w:pPr>
                  <w:r w:rsidRPr="0027502F">
                    <w:rPr>
                      <w:szCs w:val="22"/>
                    </w:rPr>
                    <w:t>N/A</w:t>
                  </w:r>
                </w:p>
              </w:tc>
            </w:tr>
            <w:tr w:rsidR="00AF7619" w:rsidRPr="0027502F" w14:paraId="7A00CC8F"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1F291D6" w14:textId="77777777" w:rsidR="00AF7619" w:rsidRPr="0027502F" w:rsidRDefault="00AF7619" w:rsidP="00AF7619">
                  <w:pPr>
                    <w:spacing w:line="276" w:lineRule="auto"/>
                    <w:jc w:val="left"/>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1D16AF4" w14:textId="77777777" w:rsidR="00AF7619" w:rsidRPr="0027502F" w:rsidRDefault="00AF7619" w:rsidP="00AF7619">
                  <w:pPr>
                    <w:spacing w:line="276" w:lineRule="auto"/>
                    <w:rPr>
                      <w:szCs w:val="22"/>
                    </w:rPr>
                  </w:pPr>
                  <w:r w:rsidRPr="0027502F">
                    <w:rPr>
                      <w:szCs w:val="22"/>
                    </w:rPr>
                    <w:t>N/A</w:t>
                  </w:r>
                </w:p>
              </w:tc>
            </w:tr>
          </w:tbl>
          <w:p w14:paraId="0BB47374" w14:textId="77777777" w:rsidR="00AF7619" w:rsidRPr="0027502F" w:rsidRDefault="00AF7619" w:rsidP="00AF7619">
            <w:pPr>
              <w:spacing w:after="0"/>
              <w:jc w:val="left"/>
              <w:rPr>
                <w:szCs w:val="22"/>
                <w:lang w:val="en-US"/>
              </w:rPr>
            </w:pPr>
          </w:p>
        </w:tc>
      </w:tr>
      <w:tr w:rsidR="00AF7619" w:rsidRPr="0027502F" w14:paraId="463B9665"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1557BA0" w14:textId="77777777" w:rsidR="00AF7619" w:rsidRPr="0027502F" w:rsidRDefault="00AF7619" w:rsidP="00AF7619">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90"/>
              <w:gridCol w:w="6575"/>
            </w:tblGrid>
            <w:tr w:rsidR="00AF7619" w:rsidRPr="0027502F" w14:paraId="0156BFC8" w14:textId="77777777" w:rsidTr="00AF7619">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478EC" w14:textId="77777777" w:rsidR="00AF7619" w:rsidRPr="0027502F" w:rsidRDefault="00AF7619" w:rsidP="00AF7619">
                  <w:pPr>
                    <w:spacing w:line="276" w:lineRule="auto"/>
                    <w:jc w:val="left"/>
                    <w:rPr>
                      <w:szCs w:val="22"/>
                    </w:rPr>
                  </w:pPr>
                  <w:r w:rsidRPr="0027502F">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7A4FE0BB" w14:textId="77777777" w:rsidR="00AF7619" w:rsidRPr="0027502F" w:rsidRDefault="00AF7619" w:rsidP="00AF7619">
                  <w:pPr>
                    <w:numPr>
                      <w:ilvl w:val="0"/>
                      <w:numId w:val="25"/>
                    </w:numPr>
                    <w:spacing w:line="276" w:lineRule="auto"/>
                    <w:rPr>
                      <w:szCs w:val="22"/>
                    </w:rPr>
                  </w:pPr>
                  <w:r w:rsidRPr="0027502F">
                    <w:rPr>
                      <w:b/>
                      <w:szCs w:val="22"/>
                    </w:rPr>
                    <w:t xml:space="preserve">Category of the Change: Review; </w:t>
                  </w:r>
                </w:p>
                <w:p w14:paraId="656D4E75" w14:textId="77777777" w:rsidR="00AF7619" w:rsidRPr="0027502F" w:rsidRDefault="00AF7619" w:rsidP="00AF7619">
                  <w:pPr>
                    <w:numPr>
                      <w:ilvl w:val="0"/>
                      <w:numId w:val="25"/>
                    </w:numPr>
                    <w:spacing w:line="276" w:lineRule="auto"/>
                    <w:rPr>
                      <w:szCs w:val="22"/>
                    </w:rPr>
                  </w:pPr>
                  <w:r w:rsidRPr="0027502F">
                    <w:rPr>
                      <w:b/>
                      <w:szCs w:val="22"/>
                    </w:rPr>
                    <w:t>Approval process:</w:t>
                  </w:r>
                </w:p>
                <w:p w14:paraId="2D67C754" w14:textId="09E19D40" w:rsidR="00AF7619" w:rsidRPr="0027502F" w:rsidRDefault="00AF7619" w:rsidP="00AF7619">
                  <w:pPr>
                    <w:pStyle w:val="ListParagraph"/>
                    <w:numPr>
                      <w:ilvl w:val="0"/>
                      <w:numId w:val="46"/>
                    </w:numPr>
                    <w:spacing w:line="276" w:lineRule="auto"/>
                    <w:contextualSpacing w:val="0"/>
                    <w:rPr>
                      <w:szCs w:val="22"/>
                      <w:lang w:val="en-US"/>
                    </w:rPr>
                  </w:pPr>
                  <w:r w:rsidRPr="0027502F">
                    <w:rPr>
                      <w:b/>
                      <w:szCs w:val="22"/>
                      <w:lang w:val="en-US"/>
                    </w:rPr>
                    <w:t>The Change is authori</w:t>
                  </w:r>
                  <w:r w:rsidR="00BE2EB2" w:rsidRPr="0027502F">
                    <w:rPr>
                      <w:b/>
                      <w:szCs w:val="22"/>
                      <w:lang w:val="en-US"/>
                    </w:rPr>
                    <w:t>s</w:t>
                  </w:r>
                  <w:r w:rsidRPr="0027502F">
                    <w:rPr>
                      <w:b/>
                      <w:szCs w:val="22"/>
                      <w:lang w:val="en-US"/>
                    </w:rPr>
                    <w:t>ed for approval by the CAB.</w:t>
                  </w:r>
                </w:p>
              </w:tc>
            </w:tr>
            <w:tr w:rsidR="00AF7619" w:rsidRPr="0027502F" w14:paraId="11D583E2" w14:textId="77777777" w:rsidTr="00AF7619">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07FC19" w14:textId="77777777" w:rsidR="00AF7619" w:rsidRPr="0027502F" w:rsidRDefault="00AF7619" w:rsidP="00AF7619">
                  <w:pPr>
                    <w:spacing w:line="276" w:lineRule="auto"/>
                    <w:jc w:val="left"/>
                    <w:rPr>
                      <w:szCs w:val="22"/>
                    </w:rPr>
                  </w:pPr>
                  <w:r w:rsidRPr="0027502F">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655F3DDF" w14:textId="77777777" w:rsidR="00AF7619" w:rsidRPr="0027502F" w:rsidRDefault="00AF7619" w:rsidP="00AF7619">
                  <w:pPr>
                    <w:spacing w:line="276" w:lineRule="auto"/>
                    <w:rPr>
                      <w:szCs w:val="22"/>
                    </w:rPr>
                  </w:pPr>
                  <w:r w:rsidRPr="0027502F">
                    <w:rPr>
                      <w:szCs w:val="22"/>
                    </w:rPr>
                    <w:t>N/A</w:t>
                  </w:r>
                </w:p>
              </w:tc>
            </w:tr>
            <w:tr w:rsidR="00AF7619" w:rsidRPr="0027502F" w14:paraId="797CCC78" w14:textId="77777777" w:rsidTr="00AF7619">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7312FD8" w14:textId="77777777" w:rsidR="00AF7619" w:rsidRPr="0027502F" w:rsidRDefault="00AF7619" w:rsidP="00AF7619">
                  <w:pPr>
                    <w:spacing w:line="276" w:lineRule="auto"/>
                    <w:jc w:val="left"/>
                    <w:rPr>
                      <w:szCs w:val="22"/>
                    </w:rPr>
                  </w:pPr>
                  <w:r w:rsidRPr="0027502F">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45055AE5" w14:textId="77777777" w:rsidR="00AF7619" w:rsidRPr="0027502F" w:rsidRDefault="00AF7619" w:rsidP="00AF7619">
                  <w:pPr>
                    <w:spacing w:line="276" w:lineRule="auto"/>
                    <w:rPr>
                      <w:szCs w:val="22"/>
                      <w:highlight w:val="yellow"/>
                    </w:rPr>
                  </w:pPr>
                  <w:r w:rsidRPr="0027502F">
                    <w:rPr>
                      <w:szCs w:val="22"/>
                    </w:rPr>
                    <w:t>Written approval procedure via e-mail on 30/06/2020.</w:t>
                  </w:r>
                </w:p>
              </w:tc>
            </w:tr>
          </w:tbl>
          <w:p w14:paraId="43BD0A29" w14:textId="77777777" w:rsidR="00AF7619" w:rsidRPr="0027502F" w:rsidRDefault="00AF7619" w:rsidP="00AF7619">
            <w:pPr>
              <w:spacing w:after="0"/>
              <w:jc w:val="left"/>
              <w:rPr>
                <w:szCs w:val="22"/>
                <w:lang w:val="en-US"/>
              </w:rPr>
            </w:pPr>
          </w:p>
        </w:tc>
      </w:tr>
      <w:tr w:rsidR="00AF7619" w:rsidRPr="0027502F" w14:paraId="65718144"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7056FD0" w14:textId="77777777" w:rsidR="00AF7619" w:rsidRPr="0027502F" w:rsidRDefault="00AF7619" w:rsidP="00AF7619">
            <w:pPr>
              <w:spacing w:line="276" w:lineRule="auto"/>
              <w:rPr>
                <w:b/>
                <w:szCs w:val="22"/>
              </w:rPr>
            </w:pPr>
            <w:r w:rsidRPr="0027502F">
              <w:rPr>
                <w:b/>
                <w:szCs w:val="22"/>
              </w:rPr>
              <w:lastRenderedPageBreak/>
              <w:t>Release information</w:t>
            </w:r>
          </w:p>
          <w:tbl>
            <w:tblPr>
              <w:tblW w:w="15572"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gridCol w:w="6652"/>
            </w:tblGrid>
            <w:tr w:rsidR="004800A7" w:rsidRPr="0027502F" w14:paraId="777CF321"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9F7793" w14:textId="77777777" w:rsidR="004800A7" w:rsidRPr="0027502F" w:rsidRDefault="004800A7" w:rsidP="004800A7">
                  <w:pPr>
                    <w:spacing w:line="276" w:lineRule="auto"/>
                    <w:jc w:val="left"/>
                    <w:rPr>
                      <w:szCs w:val="22"/>
                    </w:rPr>
                  </w:pPr>
                  <w:r w:rsidRPr="0027502F">
                    <w:rPr>
                      <w:szCs w:val="22"/>
                    </w:rPr>
                    <w:t>Release number</w:t>
                  </w:r>
                </w:p>
              </w:tc>
              <w:tc>
                <w:tcPr>
                  <w:tcW w:w="6652" w:type="dxa"/>
                  <w:tcBorders>
                    <w:top w:val="single" w:sz="4" w:space="0" w:color="808080"/>
                    <w:left w:val="dotted" w:sz="4" w:space="0" w:color="808080"/>
                    <w:bottom w:val="dotted" w:sz="4" w:space="0" w:color="808080"/>
                    <w:right w:val="dotted" w:sz="4" w:space="0" w:color="808080"/>
                  </w:tcBorders>
                  <w:shd w:val="clear" w:color="auto" w:fill="FFFFFF"/>
                </w:tcPr>
                <w:p w14:paraId="1015D62E" w14:textId="7A949A6E" w:rsidR="004800A7" w:rsidRPr="0027502F" w:rsidRDefault="004800A7" w:rsidP="004800A7">
                  <w:pPr>
                    <w:spacing w:line="276" w:lineRule="auto"/>
                    <w:rPr>
                      <w:color w:val="000000" w:themeColor="text1"/>
                      <w:szCs w:val="22"/>
                    </w:rPr>
                  </w:pPr>
                  <w:r w:rsidRPr="0027502F">
                    <w:rPr>
                      <w:color w:val="000000" w:themeColor="text1"/>
                      <w:szCs w:val="22"/>
                    </w:rPr>
                    <w:t>v3.00</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BB035D" w14:textId="4C91CA97" w:rsidR="004800A7" w:rsidRPr="0027502F" w:rsidRDefault="004800A7" w:rsidP="004800A7">
                  <w:pPr>
                    <w:spacing w:line="276" w:lineRule="auto"/>
                    <w:rPr>
                      <w:szCs w:val="22"/>
                    </w:rPr>
                  </w:pPr>
                  <w:r w:rsidRPr="0027502F">
                    <w:rPr>
                      <w:color w:val="000000" w:themeColor="text1"/>
                      <w:szCs w:val="22"/>
                    </w:rPr>
                    <w:t>TBD</w:t>
                  </w:r>
                </w:p>
              </w:tc>
            </w:tr>
            <w:tr w:rsidR="004800A7" w:rsidRPr="0027502F" w14:paraId="0D9EE0AF" w14:textId="77777777" w:rsidTr="004800A7">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882BDB" w14:textId="77777777" w:rsidR="004800A7" w:rsidRPr="0027502F" w:rsidRDefault="004800A7" w:rsidP="004800A7">
                  <w:pPr>
                    <w:spacing w:line="276" w:lineRule="auto"/>
                    <w:jc w:val="left"/>
                    <w:rPr>
                      <w:szCs w:val="22"/>
                    </w:rPr>
                  </w:pPr>
                  <w:r w:rsidRPr="0027502F">
                    <w:rPr>
                      <w:szCs w:val="22"/>
                    </w:rPr>
                    <w:t>Release date</w:t>
                  </w:r>
                </w:p>
              </w:tc>
              <w:tc>
                <w:tcPr>
                  <w:tcW w:w="6652" w:type="dxa"/>
                  <w:tcBorders>
                    <w:top w:val="dotted" w:sz="4" w:space="0" w:color="808080"/>
                    <w:left w:val="dotted" w:sz="4" w:space="0" w:color="808080"/>
                    <w:bottom w:val="dotted" w:sz="4" w:space="0" w:color="808080"/>
                    <w:right w:val="dotted" w:sz="4" w:space="0" w:color="808080"/>
                  </w:tcBorders>
                  <w:shd w:val="clear" w:color="auto" w:fill="FFFFFF"/>
                </w:tcPr>
                <w:p w14:paraId="43CE4225" w14:textId="7D4012F5" w:rsidR="004800A7" w:rsidRPr="0027502F" w:rsidRDefault="00B57439" w:rsidP="004800A7">
                  <w:pPr>
                    <w:spacing w:line="276" w:lineRule="auto"/>
                    <w:rPr>
                      <w:color w:val="000000" w:themeColor="text1"/>
                      <w:szCs w:val="22"/>
                    </w:rPr>
                  </w:pPr>
                  <w:r w:rsidRPr="0027502F">
                    <w:rPr>
                      <w:szCs w:val="22"/>
                    </w:rPr>
                    <w:t>07/05/2021</w:t>
                  </w:r>
                  <w:r w:rsidRPr="0027502F" w:rsidDel="00B57439">
                    <w:rPr>
                      <w:szCs w:val="22"/>
                    </w:rPr>
                    <w:t xml:space="preserve"> </w:t>
                  </w:r>
                </w:p>
              </w:tc>
              <w:tc>
                <w:tcPr>
                  <w:tcW w:w="665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073591" w14:textId="30C65597" w:rsidR="004800A7" w:rsidRPr="0027502F" w:rsidRDefault="004800A7" w:rsidP="004800A7">
                  <w:pPr>
                    <w:spacing w:line="276" w:lineRule="auto"/>
                    <w:rPr>
                      <w:szCs w:val="22"/>
                    </w:rPr>
                  </w:pPr>
                  <w:r w:rsidRPr="0027502F">
                    <w:rPr>
                      <w:color w:val="000000" w:themeColor="text1"/>
                      <w:szCs w:val="22"/>
                    </w:rPr>
                    <w:t>13/02/2023</w:t>
                  </w:r>
                </w:p>
              </w:tc>
            </w:tr>
            <w:tr w:rsidR="004800A7" w:rsidRPr="0027502F" w14:paraId="484D3564"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1E475C" w14:textId="77777777" w:rsidR="004800A7" w:rsidRPr="0027502F" w:rsidRDefault="004800A7" w:rsidP="004800A7">
                  <w:pPr>
                    <w:spacing w:line="276" w:lineRule="auto"/>
                    <w:jc w:val="left"/>
                    <w:rPr>
                      <w:szCs w:val="22"/>
                    </w:rPr>
                  </w:pPr>
                  <w:r w:rsidRPr="0027502F">
                    <w:rPr>
                      <w:szCs w:val="22"/>
                    </w:rPr>
                    <w:t>Deadline for alignment in Production</w:t>
                  </w:r>
                </w:p>
              </w:tc>
              <w:tc>
                <w:tcPr>
                  <w:tcW w:w="6652" w:type="dxa"/>
                  <w:tcBorders>
                    <w:top w:val="dotted" w:sz="4" w:space="0" w:color="808080"/>
                    <w:left w:val="dotted" w:sz="4" w:space="0" w:color="808080"/>
                    <w:bottom w:val="single" w:sz="4" w:space="0" w:color="808080"/>
                    <w:right w:val="dotted" w:sz="4" w:space="0" w:color="808080"/>
                  </w:tcBorders>
                  <w:shd w:val="clear" w:color="auto" w:fill="FFFFFF"/>
                </w:tcPr>
                <w:p w14:paraId="6C8FE8EA" w14:textId="2D17AF75" w:rsidR="004800A7" w:rsidRPr="0027502F" w:rsidRDefault="004800A7" w:rsidP="004800A7">
                  <w:pPr>
                    <w:spacing w:line="276" w:lineRule="auto"/>
                    <w:rPr>
                      <w:szCs w:val="22"/>
                    </w:rPr>
                  </w:pPr>
                  <w:r w:rsidRPr="0027502F">
                    <w:rPr>
                      <w:szCs w:val="22"/>
                    </w:rPr>
                    <w:t>13/02/2023</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BA44739" w14:textId="5ACC596F" w:rsidR="004800A7" w:rsidRPr="0027502F" w:rsidRDefault="004800A7" w:rsidP="004800A7">
                  <w:pPr>
                    <w:spacing w:line="276" w:lineRule="auto"/>
                    <w:rPr>
                      <w:szCs w:val="22"/>
                    </w:rPr>
                  </w:pPr>
                  <w:r w:rsidRPr="0027502F">
                    <w:rPr>
                      <w:szCs w:val="22"/>
                    </w:rPr>
                    <w:t>TBD</w:t>
                  </w:r>
                </w:p>
              </w:tc>
            </w:tr>
          </w:tbl>
          <w:p w14:paraId="55061571" w14:textId="77777777" w:rsidR="00AF7619" w:rsidRPr="0027502F" w:rsidRDefault="00AF7619" w:rsidP="00AF7619">
            <w:pPr>
              <w:spacing w:after="0"/>
              <w:jc w:val="left"/>
              <w:rPr>
                <w:szCs w:val="22"/>
                <w:lang w:val="en-US"/>
              </w:rPr>
            </w:pPr>
          </w:p>
        </w:tc>
      </w:tr>
      <w:tr w:rsidR="00AF7619" w:rsidRPr="0027502F" w14:paraId="7D0B9D54" w14:textId="77777777" w:rsidTr="00AF7619">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E78F926" w14:textId="77777777" w:rsidR="00AF7619" w:rsidRPr="0027502F" w:rsidRDefault="00AF7619" w:rsidP="00AF7619">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652"/>
            </w:tblGrid>
            <w:tr w:rsidR="00AF7619" w:rsidRPr="0027502F" w14:paraId="360CF8F7" w14:textId="77777777" w:rsidTr="00AF7619">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1FB12C8" w14:textId="77777777" w:rsidR="00AF7619" w:rsidRPr="0027502F" w:rsidRDefault="00AF7619" w:rsidP="00AF7619">
                  <w:pPr>
                    <w:spacing w:line="276" w:lineRule="auto"/>
                    <w:jc w:val="left"/>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80C2C50" w14:textId="77777777" w:rsidR="00AF7619" w:rsidRPr="0027502F" w:rsidRDefault="00AF7619" w:rsidP="00AF7619">
                  <w:pPr>
                    <w:spacing w:line="276" w:lineRule="auto"/>
                    <w:rPr>
                      <w:szCs w:val="22"/>
                    </w:rPr>
                  </w:pPr>
                  <w:r w:rsidRPr="0027502F">
                    <w:rPr>
                      <w:szCs w:val="22"/>
                    </w:rPr>
                    <w:t>N/A</w:t>
                  </w:r>
                </w:p>
              </w:tc>
            </w:tr>
            <w:tr w:rsidR="00AF7619" w:rsidRPr="0027502F" w14:paraId="1D05F91F" w14:textId="77777777" w:rsidTr="00AF7619">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B7F7E5" w14:textId="77777777" w:rsidR="00AF7619" w:rsidRPr="0027502F" w:rsidRDefault="00AF7619" w:rsidP="00AF7619">
                  <w:pPr>
                    <w:spacing w:line="276" w:lineRule="auto"/>
                    <w:jc w:val="left"/>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EADCFB3" w14:textId="77777777" w:rsidR="00AF7619" w:rsidRPr="0027502F" w:rsidRDefault="00AF7619" w:rsidP="00AF7619">
                  <w:pPr>
                    <w:spacing w:line="276" w:lineRule="auto"/>
                    <w:rPr>
                      <w:szCs w:val="22"/>
                    </w:rPr>
                  </w:pPr>
                  <w:r w:rsidRPr="0027502F">
                    <w:rPr>
                      <w:szCs w:val="22"/>
                    </w:rPr>
                    <w:t>N/A</w:t>
                  </w:r>
                </w:p>
              </w:tc>
            </w:tr>
          </w:tbl>
          <w:p w14:paraId="0932CDBE" w14:textId="77777777" w:rsidR="00AF7619" w:rsidRPr="0027502F" w:rsidRDefault="00AF7619" w:rsidP="00AF7619">
            <w:pPr>
              <w:spacing w:after="0"/>
              <w:jc w:val="left"/>
              <w:rPr>
                <w:szCs w:val="22"/>
                <w:lang w:val="en-US"/>
              </w:rPr>
            </w:pPr>
          </w:p>
        </w:tc>
      </w:tr>
    </w:tbl>
    <w:p w14:paraId="419F9F45" w14:textId="77777777" w:rsidR="00AF7619" w:rsidRPr="0027502F" w:rsidRDefault="00AF7619" w:rsidP="00AF7619">
      <w:pPr>
        <w:rPr>
          <w:szCs w:val="22"/>
        </w:rPr>
      </w:pPr>
    </w:p>
    <w:p w14:paraId="22CA172A" w14:textId="77777777" w:rsidR="00B373DF" w:rsidRPr="0027502F" w:rsidRDefault="00B373DF">
      <w:pPr>
        <w:spacing w:after="0" w:line="240" w:lineRule="auto"/>
        <w:jc w:val="left"/>
        <w:rPr>
          <w:szCs w:val="22"/>
        </w:rPr>
      </w:pPr>
      <w:r w:rsidRPr="0027502F">
        <w:rPr>
          <w:szCs w:val="22"/>
        </w:rPr>
        <w:br w:type="page"/>
      </w:r>
    </w:p>
    <w:p w14:paraId="5C4A9773" w14:textId="77777777" w:rsidR="00B373DF" w:rsidRPr="0027502F" w:rsidRDefault="00B373DF" w:rsidP="00B373DF">
      <w:pPr>
        <w:pStyle w:val="Heading4"/>
        <w:rPr>
          <w:bCs/>
          <w:szCs w:val="22"/>
        </w:rPr>
      </w:pPr>
      <w:r w:rsidRPr="0027502F">
        <w:rPr>
          <w:szCs w:val="22"/>
        </w:rPr>
        <w:lastRenderedPageBreak/>
        <w:t>DDNEA-P4-306 – Updates related to Temporary Certified Authorisations</w:t>
      </w:r>
    </w:p>
    <w:tbl>
      <w:tblPr>
        <w:tblW w:w="0" w:type="auto"/>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ook w:val="04A0" w:firstRow="1" w:lastRow="0" w:firstColumn="1" w:lastColumn="0" w:noHBand="0" w:noVBand="1"/>
      </w:tblPr>
      <w:tblGrid>
        <w:gridCol w:w="9038"/>
      </w:tblGrid>
      <w:tr w:rsidR="000F5072" w:rsidRPr="0027502F" w14:paraId="4C2F4C53"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4A0F556" w14:textId="77777777" w:rsidR="00B373DF" w:rsidRPr="0027502F" w:rsidRDefault="00B373DF" w:rsidP="004800A7">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42"/>
              <w:gridCol w:w="6433"/>
            </w:tblGrid>
            <w:tr w:rsidR="000F5072" w:rsidRPr="0027502F" w14:paraId="234F1B76" w14:textId="77777777" w:rsidTr="004800A7">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F0C6ED" w14:textId="77777777" w:rsidR="00B373DF" w:rsidRPr="0027502F" w:rsidRDefault="00B373DF" w:rsidP="004800A7">
                  <w:pPr>
                    <w:spacing w:line="276" w:lineRule="auto"/>
                    <w:rPr>
                      <w:szCs w:val="22"/>
                    </w:rPr>
                  </w:pPr>
                  <w:r w:rsidRPr="0027502F">
                    <w:rPr>
                      <w:szCs w:val="22"/>
                    </w:rPr>
                    <w:t>RFC number</w:t>
                  </w:r>
                </w:p>
              </w:tc>
              <w:tc>
                <w:tcPr>
                  <w:tcW w:w="663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0C2E0B" w14:textId="77777777" w:rsidR="00B373DF" w:rsidRPr="0027502F" w:rsidRDefault="00B373DF" w:rsidP="004800A7">
                  <w:pPr>
                    <w:spacing w:line="276" w:lineRule="auto"/>
                    <w:rPr>
                      <w:szCs w:val="22"/>
                    </w:rPr>
                  </w:pPr>
                  <w:r w:rsidRPr="0027502F">
                    <w:rPr>
                      <w:bCs/>
                      <w:szCs w:val="22"/>
                    </w:rPr>
                    <w:t>DDNEA-P4-306</w:t>
                  </w:r>
                </w:p>
              </w:tc>
            </w:tr>
            <w:tr w:rsidR="000F5072" w:rsidRPr="0027502F" w14:paraId="473C3168" w14:textId="77777777" w:rsidTr="004800A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DD51F0" w14:textId="77777777" w:rsidR="00B373DF" w:rsidRPr="0027502F" w:rsidRDefault="00B373DF" w:rsidP="004800A7">
                  <w:pPr>
                    <w:spacing w:line="276" w:lineRule="auto"/>
                    <w:rPr>
                      <w:szCs w:val="22"/>
                    </w:rPr>
                  </w:pPr>
                  <w:r w:rsidRPr="0027502F">
                    <w:rPr>
                      <w:szCs w:val="22"/>
                    </w:rPr>
                    <w:t>RFC status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19D3662" w14:textId="77777777" w:rsidR="00B373DF" w:rsidRPr="0027502F" w:rsidRDefault="00B373DF" w:rsidP="004800A7">
                  <w:pPr>
                    <w:tabs>
                      <w:tab w:val="left" w:pos="1305"/>
                    </w:tabs>
                    <w:spacing w:line="276" w:lineRule="auto"/>
                    <w:rPr>
                      <w:szCs w:val="22"/>
                    </w:rPr>
                  </w:pPr>
                  <w:r w:rsidRPr="0027502F">
                    <w:rPr>
                      <w:szCs w:val="22"/>
                    </w:rPr>
                    <w:t>Accepted</w:t>
                  </w:r>
                </w:p>
              </w:tc>
            </w:tr>
            <w:tr w:rsidR="000F5072" w:rsidRPr="0027502F" w14:paraId="3DF2F3ED" w14:textId="77777777" w:rsidTr="004800A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403A85" w14:textId="77777777" w:rsidR="00B373DF" w:rsidRPr="0027502F" w:rsidRDefault="00B373DF" w:rsidP="004800A7">
                  <w:pPr>
                    <w:spacing w:line="276" w:lineRule="auto"/>
                    <w:rPr>
                      <w:szCs w:val="22"/>
                    </w:rPr>
                  </w:pPr>
                  <w:r w:rsidRPr="0027502F">
                    <w:rPr>
                      <w:szCs w:val="22"/>
                    </w:rPr>
                    <w:t>Reason for Change</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11F50F" w14:textId="77777777" w:rsidR="00B373DF" w:rsidRPr="0027502F" w:rsidRDefault="00B373DF" w:rsidP="004800A7">
                  <w:pPr>
                    <w:spacing w:line="276" w:lineRule="auto"/>
                    <w:rPr>
                      <w:szCs w:val="22"/>
                    </w:rPr>
                  </w:pPr>
                  <w:r w:rsidRPr="0027502F">
                    <w:rPr>
                      <w:szCs w:val="22"/>
                    </w:rPr>
                    <w:t>Incompliance with Specification</w:t>
                  </w:r>
                </w:p>
              </w:tc>
            </w:tr>
            <w:tr w:rsidR="000F5072" w:rsidRPr="0027502F" w14:paraId="02D4273C" w14:textId="77777777" w:rsidTr="004800A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849CC5" w14:textId="77777777" w:rsidR="00B373DF" w:rsidRPr="0027502F" w:rsidRDefault="00B373DF" w:rsidP="004800A7">
                  <w:pPr>
                    <w:spacing w:line="276" w:lineRule="auto"/>
                    <w:rPr>
                      <w:szCs w:val="22"/>
                      <w:lang w:eastAsia="el-GR"/>
                    </w:rPr>
                  </w:pPr>
                  <w:r w:rsidRPr="0027502F">
                    <w:rPr>
                      <w:szCs w:val="22"/>
                      <w:lang w:eastAsia="el-GR"/>
                    </w:rPr>
                    <w:t>Incidents</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7F0AF4" w14:textId="77777777" w:rsidR="00B373DF" w:rsidRPr="0027502F" w:rsidRDefault="00B373DF" w:rsidP="004800A7">
                  <w:pPr>
                    <w:spacing w:line="276" w:lineRule="auto"/>
                    <w:rPr>
                      <w:szCs w:val="22"/>
                      <w:lang w:eastAsia="el-GR"/>
                    </w:rPr>
                  </w:pPr>
                  <w:r w:rsidRPr="0027502F">
                    <w:rPr>
                      <w:szCs w:val="22"/>
                    </w:rPr>
                    <w:t>N/A</w:t>
                  </w:r>
                </w:p>
              </w:tc>
            </w:tr>
            <w:tr w:rsidR="000F5072" w:rsidRPr="0027502F" w14:paraId="34DE8165" w14:textId="77777777" w:rsidTr="004800A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F1CE30" w14:textId="77777777" w:rsidR="00B373DF" w:rsidRPr="0027502F" w:rsidRDefault="00B373DF" w:rsidP="004800A7">
                  <w:pPr>
                    <w:spacing w:line="276" w:lineRule="auto"/>
                    <w:rPr>
                      <w:szCs w:val="22"/>
                    </w:rPr>
                  </w:pPr>
                  <w:r w:rsidRPr="0027502F">
                    <w:rPr>
                      <w:szCs w:val="22"/>
                    </w:rPr>
                    <w:t>Known Error</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7FD36B" w14:textId="77777777" w:rsidR="00B373DF" w:rsidRPr="0027502F" w:rsidRDefault="00B373DF" w:rsidP="004800A7">
                  <w:pPr>
                    <w:spacing w:line="276" w:lineRule="auto"/>
                    <w:rPr>
                      <w:szCs w:val="22"/>
                    </w:rPr>
                  </w:pPr>
                  <w:r w:rsidRPr="0027502F">
                    <w:rPr>
                      <w:szCs w:val="22"/>
                      <w:lang w:eastAsia="el-GR"/>
                    </w:rPr>
                    <w:t>N/A</w:t>
                  </w:r>
                </w:p>
              </w:tc>
            </w:tr>
            <w:tr w:rsidR="000F5072" w:rsidRPr="0027502F" w14:paraId="550755A6" w14:textId="77777777" w:rsidTr="004800A7">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716CB25" w14:textId="77777777" w:rsidR="00B373DF" w:rsidRPr="0027502F" w:rsidRDefault="00B373DF" w:rsidP="004800A7">
                  <w:pPr>
                    <w:spacing w:line="276" w:lineRule="auto"/>
                    <w:rPr>
                      <w:szCs w:val="22"/>
                    </w:rPr>
                  </w:pPr>
                  <w:r w:rsidRPr="0027502F">
                    <w:rPr>
                      <w:szCs w:val="22"/>
                    </w:rPr>
                    <w:t>Date at which the Change was proposed</w:t>
                  </w:r>
                </w:p>
              </w:tc>
              <w:tc>
                <w:tcPr>
                  <w:tcW w:w="6632"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07C20E9" w14:textId="77777777" w:rsidR="00B373DF" w:rsidRPr="0027502F" w:rsidRDefault="00B373DF" w:rsidP="004800A7">
                  <w:pPr>
                    <w:pStyle w:val="ListParagraph"/>
                    <w:spacing w:line="276" w:lineRule="auto"/>
                    <w:ind w:left="0"/>
                    <w:rPr>
                      <w:szCs w:val="22"/>
                    </w:rPr>
                  </w:pPr>
                  <w:r w:rsidRPr="0027502F">
                    <w:rPr>
                      <w:szCs w:val="22"/>
                      <w:shd w:val="clear" w:color="auto" w:fill="FFFFFF"/>
                    </w:rPr>
                    <w:t>02/03/2021</w:t>
                  </w:r>
                </w:p>
              </w:tc>
            </w:tr>
            <w:tr w:rsidR="000F5072" w:rsidRPr="0027502F" w14:paraId="5B0109DF" w14:textId="77777777" w:rsidTr="004800A7">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6D9454" w14:textId="77777777" w:rsidR="00B373DF" w:rsidRPr="0027502F" w:rsidRDefault="00B373DF" w:rsidP="004800A7">
                  <w:pPr>
                    <w:spacing w:line="276" w:lineRule="auto"/>
                    <w:rPr>
                      <w:szCs w:val="22"/>
                    </w:rPr>
                  </w:pPr>
                  <w:r w:rsidRPr="0027502F">
                    <w:rPr>
                      <w:szCs w:val="22"/>
                    </w:rPr>
                    <w:t>Requester</w:t>
                  </w:r>
                </w:p>
              </w:tc>
              <w:tc>
                <w:tcPr>
                  <w:tcW w:w="663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7E017E2" w14:textId="77777777" w:rsidR="00B373DF" w:rsidRPr="0027502F" w:rsidRDefault="00B373DF" w:rsidP="004800A7">
                  <w:pPr>
                    <w:spacing w:line="276" w:lineRule="auto"/>
                    <w:rPr>
                      <w:szCs w:val="22"/>
                    </w:rPr>
                  </w:pPr>
                  <w:r w:rsidRPr="0027502F">
                    <w:rPr>
                      <w:szCs w:val="22"/>
                    </w:rPr>
                    <w:t>NA-DE, NA-BE, NA-AT</w:t>
                  </w:r>
                </w:p>
              </w:tc>
            </w:tr>
          </w:tbl>
          <w:p w14:paraId="51E4A8DF" w14:textId="77777777" w:rsidR="00B373DF" w:rsidRPr="0027502F" w:rsidRDefault="00B373DF" w:rsidP="004800A7">
            <w:pPr>
              <w:spacing w:after="0"/>
              <w:rPr>
                <w:szCs w:val="22"/>
              </w:rPr>
            </w:pPr>
          </w:p>
        </w:tc>
      </w:tr>
      <w:tr w:rsidR="000F5072" w:rsidRPr="0027502F" w14:paraId="572EBA75"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D8FF9C6" w14:textId="77777777" w:rsidR="00B373DF" w:rsidRPr="0027502F" w:rsidRDefault="00B373DF" w:rsidP="004800A7">
            <w:pPr>
              <w:spacing w:line="276" w:lineRule="auto"/>
              <w:rPr>
                <w:b/>
                <w:szCs w:val="22"/>
              </w:rPr>
            </w:pPr>
            <w:r w:rsidRPr="0027502F">
              <w:rPr>
                <w:b/>
                <w:szCs w:val="22"/>
              </w:rPr>
              <w:t>Change Assessment</w:t>
            </w:r>
          </w:p>
          <w:tbl>
            <w:tblPr>
              <w:tblW w:w="8812"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1386"/>
              <w:gridCol w:w="7426"/>
            </w:tblGrid>
            <w:tr w:rsidR="000F5072" w:rsidRPr="0027502F" w14:paraId="24B7DF18" w14:textId="77777777" w:rsidTr="001F7CA2">
              <w:trPr>
                <w:trHeight w:val="339"/>
              </w:trPr>
              <w:tc>
                <w:tcPr>
                  <w:tcW w:w="1841"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6DF0CE" w14:textId="77777777" w:rsidR="00B373DF" w:rsidRPr="0027502F" w:rsidRDefault="00B373DF" w:rsidP="004800A7">
                  <w:pPr>
                    <w:spacing w:line="276" w:lineRule="auto"/>
                    <w:rPr>
                      <w:szCs w:val="22"/>
                    </w:rPr>
                  </w:pPr>
                  <w:r w:rsidRPr="0027502F">
                    <w:rPr>
                      <w:szCs w:val="22"/>
                    </w:rPr>
                    <w:t>Change priority</w:t>
                  </w:r>
                </w:p>
              </w:tc>
              <w:tc>
                <w:tcPr>
                  <w:tcW w:w="6971"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BBDA70" w14:textId="77777777" w:rsidR="00B373DF" w:rsidRPr="0027502F" w:rsidRDefault="00B373DF" w:rsidP="004800A7">
                  <w:pPr>
                    <w:spacing w:line="276" w:lineRule="auto"/>
                    <w:rPr>
                      <w:szCs w:val="22"/>
                    </w:rPr>
                  </w:pPr>
                  <w:r w:rsidRPr="0027502F">
                    <w:rPr>
                      <w:szCs w:val="22"/>
                    </w:rPr>
                    <w:t>Low</w:t>
                  </w:r>
                </w:p>
              </w:tc>
            </w:tr>
            <w:tr w:rsidR="000F5072" w:rsidRPr="0027502F" w14:paraId="175A3683" w14:textId="77777777" w:rsidTr="001F7CA2">
              <w:trPr>
                <w:trHeight w:val="806"/>
              </w:trPr>
              <w:tc>
                <w:tcPr>
                  <w:tcW w:w="1841"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F65E7B" w14:textId="77777777" w:rsidR="00B373DF" w:rsidRPr="0027502F" w:rsidRDefault="00B373DF" w:rsidP="004800A7">
                  <w:pPr>
                    <w:spacing w:line="276" w:lineRule="auto"/>
                    <w:rPr>
                      <w:szCs w:val="22"/>
                    </w:rPr>
                  </w:pPr>
                  <w:r w:rsidRPr="0027502F">
                    <w:rPr>
                      <w:szCs w:val="22"/>
                    </w:rPr>
                    <w:t>Change Description</w:t>
                  </w:r>
                </w:p>
              </w:tc>
              <w:tc>
                <w:tcPr>
                  <w:tcW w:w="6971"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2936874" w14:textId="77777777" w:rsidR="00B373DF" w:rsidRPr="0027502F" w:rsidRDefault="00B373DF" w:rsidP="004800A7">
                  <w:pPr>
                    <w:spacing w:line="276" w:lineRule="auto"/>
                    <w:rPr>
                      <w:b/>
                      <w:szCs w:val="22"/>
                    </w:rPr>
                  </w:pPr>
                  <w:r w:rsidRPr="0027502F">
                    <w:rPr>
                      <w:b/>
                      <w:szCs w:val="22"/>
                    </w:rPr>
                    <w:t>Problem Statement</w:t>
                  </w:r>
                </w:p>
                <w:p w14:paraId="7C1B06D3" w14:textId="4A8A555D" w:rsidR="00B373DF" w:rsidRPr="0027502F" w:rsidRDefault="00B373DF" w:rsidP="004800A7">
                  <w:pPr>
                    <w:spacing w:line="276" w:lineRule="auto"/>
                    <w:rPr>
                      <w:szCs w:val="22"/>
                    </w:rPr>
                  </w:pPr>
                  <w:r w:rsidRPr="0027502F">
                    <w:rPr>
                      <w:szCs w:val="22"/>
                    </w:rPr>
                    <w:t>The current RFC proposes the necessary updates in order to align DDNEA with the updates described in RFC FESS-</w:t>
                  </w:r>
                  <w:r w:rsidR="000D3FA2" w:rsidRPr="0027502F">
                    <w:rPr>
                      <w:szCs w:val="22"/>
                    </w:rPr>
                    <w:t>273</w:t>
                  </w:r>
                  <w:r w:rsidRPr="0027502F">
                    <w:rPr>
                      <w:szCs w:val="22"/>
                    </w:rPr>
                    <w:t xml:space="preserve">. </w:t>
                  </w:r>
                </w:p>
                <w:p w14:paraId="33E1C0F1" w14:textId="2AA9A031" w:rsidR="00B373DF" w:rsidRPr="0027502F" w:rsidRDefault="00B373DF" w:rsidP="004800A7">
                  <w:pPr>
                    <w:spacing w:line="276" w:lineRule="auto"/>
                    <w:rPr>
                      <w:szCs w:val="22"/>
                    </w:rPr>
                  </w:pPr>
                  <w:r w:rsidRPr="0027502F">
                    <w:rPr>
                      <w:szCs w:val="22"/>
                    </w:rPr>
                    <w:t>Specifically, it has been identified that before EMCS Phase 4.0, the only applicable temporary authorisation was authorisation for Temporary Registered Consignee. Nonetheless, in EMCS Phase 4 (computerisation of duty paid B2B) and according to Article 35(8) of the Directive (EU) 2020/262 also applicable are the authorisations of Temporary Certified Consignor and Temporary Certified Consignees. The current version of the common specifications does not foresee to specify the type of the temporary authori</w:t>
                  </w:r>
                  <w:r w:rsidR="002605A4" w:rsidRPr="0027502F">
                    <w:rPr>
                      <w:szCs w:val="22"/>
                    </w:rPr>
                    <w:t>s</w:t>
                  </w:r>
                  <w:r w:rsidRPr="0027502F">
                    <w:rPr>
                      <w:szCs w:val="22"/>
                    </w:rPr>
                    <w:t>ation upon the registration of the temporary authorisation.</w:t>
                  </w:r>
                </w:p>
                <w:p w14:paraId="76B3B3CA" w14:textId="77777777" w:rsidR="00B373DF" w:rsidRPr="0027502F" w:rsidRDefault="00B373DF" w:rsidP="004800A7">
                  <w:pPr>
                    <w:spacing w:line="276" w:lineRule="auto"/>
                    <w:rPr>
                      <w:szCs w:val="22"/>
                    </w:rPr>
                  </w:pPr>
                  <w:r w:rsidRPr="0027502F">
                    <w:rPr>
                      <w:szCs w:val="22"/>
                    </w:rPr>
                    <w:t xml:space="preserve">In addition, based on Article 35(8), it is allowed to have a Duty Paid B2B movement from a Temporary Certified Consignor to a Temporary Certified Consignee. This is also depicted in the current EMCS Phase 4 specifications. On the other hand, based on the existing IT implementation, the simultaneous insertion of interlinked Temporary Certified Consignor/ee records in distributed SEED national applications is not foreseen.  </w:t>
                  </w:r>
                </w:p>
                <w:p w14:paraId="67054F35" w14:textId="77777777" w:rsidR="00B373DF" w:rsidRPr="0027502F" w:rsidRDefault="00B373DF" w:rsidP="004800A7">
                  <w:pPr>
                    <w:spacing w:line="276" w:lineRule="auto"/>
                    <w:rPr>
                      <w:b/>
                      <w:szCs w:val="22"/>
                    </w:rPr>
                  </w:pPr>
                  <w:r w:rsidRPr="0027502F">
                    <w:rPr>
                      <w:b/>
                      <w:szCs w:val="22"/>
                    </w:rPr>
                    <w:t>Proposed Solution</w:t>
                  </w:r>
                </w:p>
                <w:p w14:paraId="51BC83C9" w14:textId="77777777" w:rsidR="00B373DF" w:rsidRPr="0027502F" w:rsidRDefault="00B373DF" w:rsidP="004800A7">
                  <w:pPr>
                    <w:spacing w:line="276" w:lineRule="auto"/>
                    <w:rPr>
                      <w:szCs w:val="22"/>
                    </w:rPr>
                  </w:pPr>
                  <w:r w:rsidRPr="0027502F">
                    <w:rPr>
                      <w:szCs w:val="22"/>
                    </w:rPr>
                    <w:t>As per the analysis provided in the [Problem Statement], the following updates shall be performed in DDNEA:</w:t>
                  </w:r>
                </w:p>
                <w:p w14:paraId="4818A690" w14:textId="77777777" w:rsidR="00B373DF" w:rsidRPr="0027502F" w:rsidRDefault="00B373DF" w:rsidP="005437A5">
                  <w:pPr>
                    <w:pStyle w:val="ListParagraph"/>
                    <w:numPr>
                      <w:ilvl w:val="0"/>
                      <w:numId w:val="81"/>
                    </w:numPr>
                    <w:spacing w:line="276" w:lineRule="auto"/>
                    <w:rPr>
                      <w:b/>
                      <w:szCs w:val="22"/>
                    </w:rPr>
                  </w:pPr>
                  <w:r w:rsidRPr="0027502F">
                    <w:rPr>
                      <w:b/>
                      <w:szCs w:val="22"/>
                    </w:rPr>
                    <w:t>Main Document</w:t>
                  </w:r>
                </w:p>
                <w:p w14:paraId="74BAB568" w14:textId="77777777" w:rsidR="00B373DF" w:rsidRPr="0027502F" w:rsidRDefault="00B373DF" w:rsidP="004800A7">
                  <w:pPr>
                    <w:tabs>
                      <w:tab w:val="left" w:pos="851"/>
                      <w:tab w:val="num" w:pos="1800"/>
                    </w:tabs>
                    <w:rPr>
                      <w:szCs w:val="22"/>
                    </w:rPr>
                  </w:pPr>
                  <w:r w:rsidRPr="0027502F">
                    <w:rPr>
                      <w:szCs w:val="22"/>
                    </w:rPr>
                    <w:t xml:space="preserve">Section </w:t>
                  </w:r>
                  <w:r w:rsidRPr="0027502F">
                    <w:rPr>
                      <w:i/>
                      <w:szCs w:val="22"/>
                    </w:rPr>
                    <w:t xml:space="preserve">IV.I.3.1.1 The Role of SEED data </w:t>
                  </w:r>
                  <w:r w:rsidRPr="0027502F">
                    <w:rPr>
                      <w:szCs w:val="22"/>
                    </w:rPr>
                    <w:t>shall be updated as follows:</w:t>
                  </w:r>
                </w:p>
                <w:p w14:paraId="39CE417B" w14:textId="07C2B847" w:rsidR="00B373DF" w:rsidRPr="0027502F" w:rsidRDefault="00B373DF" w:rsidP="004800A7">
                  <w:pPr>
                    <w:tabs>
                      <w:tab w:val="left" w:pos="851"/>
                      <w:tab w:val="num" w:pos="1800"/>
                    </w:tabs>
                    <w:rPr>
                      <w:szCs w:val="22"/>
                    </w:rPr>
                  </w:pPr>
                  <w:r w:rsidRPr="0027502F">
                    <w:rPr>
                      <w:szCs w:val="22"/>
                    </w:rPr>
                    <w:lastRenderedPageBreak/>
                    <w:t>Last but not least, temporary authori</w:t>
                  </w:r>
                  <w:r w:rsidR="002605A4" w:rsidRPr="0027502F">
                    <w:rPr>
                      <w:szCs w:val="22"/>
                    </w:rPr>
                    <w:t>s</w:t>
                  </w:r>
                  <w:r w:rsidRPr="0027502F">
                    <w:rPr>
                      <w:szCs w:val="22"/>
                    </w:rPr>
                    <w:t>ations granted by a MSA of Destination to a non-registered Consignee ( as defined in Directive 2020/262) are also part of the SEED information. A temporary authorisation can cover one or several movements. In both cases, a temporary authorisation can only concern one Consignor and one Consignee for a given period of validity and a certain quantity of goods (expressed in the unit associated with the product code).</w:t>
                  </w:r>
                </w:p>
                <w:p w14:paraId="38B2D856" w14:textId="1C1A2357" w:rsidR="00B373DF" w:rsidRPr="0027502F" w:rsidRDefault="00B373DF" w:rsidP="004800A7">
                  <w:pPr>
                    <w:tabs>
                      <w:tab w:val="left" w:pos="851"/>
                      <w:tab w:val="num" w:pos="1800"/>
                    </w:tabs>
                    <w:rPr>
                      <w:szCs w:val="22"/>
                    </w:rPr>
                  </w:pPr>
                  <w:r w:rsidRPr="0027502F">
                    <w:rPr>
                      <w:szCs w:val="22"/>
                    </w:rPr>
                    <w:t>It shall be noted that in Duty Paid B2B it is allowed to have movements among traders with temporary certified authori</w:t>
                  </w:r>
                  <w:r w:rsidR="002605A4" w:rsidRPr="0027502F">
                    <w:rPr>
                      <w:szCs w:val="22"/>
                    </w:rPr>
                    <w:t>s</w:t>
                  </w:r>
                  <w:r w:rsidRPr="0027502F">
                    <w:rPr>
                      <w:szCs w:val="22"/>
                    </w:rPr>
                    <w:t>ations. The interconnection of the temporary certified authori</w:t>
                  </w:r>
                  <w:r w:rsidR="002605A4" w:rsidRPr="0027502F">
                    <w:rPr>
                      <w:szCs w:val="22"/>
                    </w:rPr>
                    <w:t>s</w:t>
                  </w:r>
                  <w:r w:rsidRPr="0027502F">
                    <w:rPr>
                      <w:szCs w:val="22"/>
                    </w:rPr>
                    <w:t>ations takes place according to the following process:</w:t>
                  </w:r>
                </w:p>
                <w:p w14:paraId="40222E1D" w14:textId="77777777" w:rsidR="00B373DF" w:rsidRPr="0027502F" w:rsidRDefault="00B373DF" w:rsidP="005437A5">
                  <w:pPr>
                    <w:pStyle w:val="ListParagraph"/>
                    <w:numPr>
                      <w:ilvl w:val="0"/>
                      <w:numId w:val="81"/>
                    </w:numPr>
                    <w:tabs>
                      <w:tab w:val="left" w:pos="851"/>
                    </w:tabs>
                    <w:rPr>
                      <w:szCs w:val="22"/>
                    </w:rPr>
                  </w:pPr>
                  <w:r w:rsidRPr="0027502F">
                    <w:rPr>
                      <w:szCs w:val="22"/>
                    </w:rPr>
                    <w:t>A Temporary Certified Consignee gets registered without linked trader and obtains a SEED number;</w:t>
                  </w:r>
                </w:p>
                <w:p w14:paraId="7A4FE453"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Consignee (directly or via other stakeholders) informs the respective Temporary Certified Consignor of their SEED number;</w:t>
                  </w:r>
                </w:p>
                <w:p w14:paraId="65F74387"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Consignor gets registered having as linked trader this Temporary Certified Consignee;</w:t>
                  </w:r>
                </w:p>
                <w:p w14:paraId="59E68A27"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Consignor (directly or via other stakeholders) informs the Temporary Certified Consignee of their SEED number;</w:t>
                  </w:r>
                </w:p>
                <w:p w14:paraId="7C4EDA86"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Consignee has their authorisation updated having as linked trader the Temporary Certified Consignor;</w:t>
                  </w:r>
                </w:p>
                <w:p w14:paraId="78223725"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Consignee (directly or via other stakeholders) informs the Temporary Certified Consignor that their authorisation is updated and completed;</w:t>
                  </w:r>
                </w:p>
                <w:p w14:paraId="53AA7902" w14:textId="77777777" w:rsidR="00B373DF" w:rsidRPr="0027502F" w:rsidRDefault="00B373DF" w:rsidP="005437A5">
                  <w:pPr>
                    <w:pStyle w:val="ListParagraph"/>
                    <w:numPr>
                      <w:ilvl w:val="0"/>
                      <w:numId w:val="81"/>
                    </w:numPr>
                    <w:tabs>
                      <w:tab w:val="left" w:pos="851"/>
                    </w:tabs>
                    <w:rPr>
                      <w:szCs w:val="22"/>
                    </w:rPr>
                  </w:pPr>
                  <w:r w:rsidRPr="0027502F">
                    <w:rPr>
                      <w:szCs w:val="22"/>
                    </w:rPr>
                    <w:t>The Temporary Certified Consignor may then submit the e-SAD.</w:t>
                  </w:r>
                </w:p>
                <w:p w14:paraId="4DF1113A" w14:textId="77777777" w:rsidR="00B373DF" w:rsidRPr="0027502F" w:rsidRDefault="00B373DF" w:rsidP="004800A7">
                  <w:pPr>
                    <w:spacing w:line="276" w:lineRule="auto"/>
                    <w:rPr>
                      <w:szCs w:val="22"/>
                    </w:rPr>
                  </w:pPr>
                  <w:r w:rsidRPr="0027502F">
                    <w:rPr>
                      <w:szCs w:val="22"/>
                    </w:rPr>
                    <w:t xml:space="preserve">In addition, the MSAs can optionally select to implement the automation of the update of the Temporary Certified Consignee's authorisation data, upon receipt of the Temporary Certified Consignor’s authorisation data by CA SEED, in which data the Temporary Certified Consignee is the linked trader to the Temporary Certified Consignor. The details of such an implementation remain a national matter. </w:t>
                  </w:r>
                </w:p>
                <w:p w14:paraId="342EAD32" w14:textId="77777777" w:rsidR="00B373DF" w:rsidRPr="0027502F" w:rsidRDefault="00B373DF" w:rsidP="004800A7">
                  <w:pPr>
                    <w:spacing w:line="276" w:lineRule="auto"/>
                    <w:rPr>
                      <w:b/>
                      <w:szCs w:val="22"/>
                    </w:rPr>
                  </w:pPr>
                  <w:r w:rsidRPr="0027502F">
                    <w:rPr>
                      <w:szCs w:val="22"/>
                    </w:rPr>
                    <w:t>It should be mentioned that the main purpose of the usage of the SEED information is the formal validation of the e-AD/e-SAD and of all related submissions.</w:t>
                  </w:r>
                </w:p>
                <w:p w14:paraId="7DB729CE" w14:textId="77777777" w:rsidR="00B373DF" w:rsidRPr="0027502F" w:rsidRDefault="00B373DF" w:rsidP="005437A5">
                  <w:pPr>
                    <w:pStyle w:val="ListParagraph"/>
                    <w:numPr>
                      <w:ilvl w:val="0"/>
                      <w:numId w:val="81"/>
                    </w:numPr>
                    <w:spacing w:line="276" w:lineRule="auto"/>
                    <w:rPr>
                      <w:b/>
                      <w:i/>
                      <w:szCs w:val="22"/>
                    </w:rPr>
                  </w:pPr>
                  <w:r w:rsidRPr="0027502F">
                    <w:rPr>
                      <w:b/>
                      <w:i/>
                      <w:szCs w:val="22"/>
                    </w:rPr>
                    <w:t>Appendix B: CODELISTS</w:t>
                  </w:r>
                </w:p>
                <w:p w14:paraId="76CBD173" w14:textId="77777777" w:rsidR="00B373DF" w:rsidRPr="0027502F" w:rsidRDefault="00B373DF" w:rsidP="004800A7">
                  <w:pPr>
                    <w:spacing w:line="276" w:lineRule="auto"/>
                    <w:rPr>
                      <w:szCs w:val="22"/>
                    </w:rPr>
                  </w:pPr>
                  <w:r w:rsidRPr="0027502F">
                    <w:rPr>
                      <w:szCs w:val="22"/>
                    </w:rPr>
                    <w:t>A new codelist shall be introduced as follows:</w:t>
                  </w:r>
                </w:p>
                <w:p w14:paraId="042F0E4F" w14:textId="0FFBD939" w:rsidR="00B373DF" w:rsidRPr="0027502F" w:rsidRDefault="00B373DF" w:rsidP="004800A7">
                  <w:pPr>
                    <w:spacing w:line="276" w:lineRule="auto"/>
                    <w:rPr>
                      <w:szCs w:val="22"/>
                    </w:rPr>
                  </w:pPr>
                  <w:r w:rsidRPr="0027502F">
                    <w:rPr>
                      <w:szCs w:val="22"/>
                    </w:rPr>
                    <w:t xml:space="preserve"> TC</w:t>
                  </w:r>
                  <w:r w:rsidR="00795F6F" w:rsidRPr="0027502F">
                    <w:rPr>
                      <w:szCs w:val="22"/>
                    </w:rPr>
                    <w:t>110</w:t>
                  </w:r>
                  <w:r w:rsidRPr="0027502F">
                    <w:rPr>
                      <w:szCs w:val="22"/>
                    </w:rPr>
                    <w:t xml:space="preserve"> - Temporary Operator Type Code (Format n1)</w:t>
                  </w:r>
                </w:p>
                <w:p w14:paraId="1C44A4F9" w14:textId="77777777" w:rsidR="00B373DF" w:rsidRPr="0027502F" w:rsidRDefault="00B373DF" w:rsidP="004800A7">
                  <w:pPr>
                    <w:spacing w:after="0" w:line="240" w:lineRule="auto"/>
                    <w:rPr>
                      <w:szCs w:val="22"/>
                    </w:rPr>
                  </w:pPr>
                  <w:r w:rsidRPr="0027502F">
                    <w:rPr>
                      <w:b/>
                      <w:szCs w:val="22"/>
                    </w:rPr>
                    <w:t>Details:</w:t>
                  </w:r>
                  <w:r w:rsidRPr="0027502F">
                    <w:rPr>
                      <w:szCs w:val="22"/>
                    </w:rPr>
                    <w:t xml:space="preserve"> </w:t>
                  </w:r>
                </w:p>
                <w:p w14:paraId="1079A7BF" w14:textId="77777777" w:rsidR="00B373DF" w:rsidRPr="0027502F" w:rsidRDefault="00B373DF" w:rsidP="004800A7">
                  <w:pPr>
                    <w:spacing w:after="0" w:line="240" w:lineRule="auto"/>
                    <w:rPr>
                      <w:szCs w:val="22"/>
                    </w:rPr>
                  </w:pPr>
                </w:p>
                <w:tbl>
                  <w:tblPr>
                    <w:tblW w:w="47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932"/>
                    <w:gridCol w:w="3587"/>
                    <w:gridCol w:w="2335"/>
                  </w:tblGrid>
                  <w:tr w:rsidR="000F5072" w:rsidRPr="0027502F" w14:paraId="53AC04C0" w14:textId="77777777" w:rsidTr="004800A7">
                    <w:trPr>
                      <w:trHeight w:val="277"/>
                      <w:tblHeader/>
                      <w:jc w:val="center"/>
                    </w:trPr>
                    <w:tc>
                      <w:tcPr>
                        <w:tcW w:w="940" w:type="dxa"/>
                        <w:shd w:val="clear" w:color="auto" w:fill="D9D9D9" w:themeFill="background1" w:themeFillShade="D9"/>
                        <w:vAlign w:val="center"/>
                      </w:tcPr>
                      <w:p w14:paraId="26250236" w14:textId="77777777" w:rsidR="00B373DF" w:rsidRPr="0027502F" w:rsidRDefault="00B373DF" w:rsidP="004800A7">
                        <w:pPr>
                          <w:spacing w:after="0" w:line="240" w:lineRule="auto"/>
                          <w:jc w:val="center"/>
                          <w:rPr>
                            <w:b/>
                            <w:szCs w:val="22"/>
                          </w:rPr>
                        </w:pPr>
                        <w:r w:rsidRPr="0027502F">
                          <w:rPr>
                            <w:b/>
                            <w:szCs w:val="22"/>
                          </w:rPr>
                          <w:t>Code</w:t>
                        </w:r>
                      </w:p>
                    </w:tc>
                    <w:tc>
                      <w:tcPr>
                        <w:tcW w:w="3673" w:type="dxa"/>
                        <w:shd w:val="clear" w:color="auto" w:fill="D9D9D9" w:themeFill="background1" w:themeFillShade="D9"/>
                        <w:vAlign w:val="center"/>
                      </w:tcPr>
                      <w:p w14:paraId="74D29174" w14:textId="77777777" w:rsidR="00B373DF" w:rsidRPr="0027502F" w:rsidRDefault="00B373DF" w:rsidP="004800A7">
                        <w:pPr>
                          <w:spacing w:after="0" w:line="240" w:lineRule="auto"/>
                          <w:jc w:val="center"/>
                          <w:rPr>
                            <w:b/>
                            <w:szCs w:val="22"/>
                          </w:rPr>
                        </w:pPr>
                        <w:r w:rsidRPr="0027502F">
                          <w:rPr>
                            <w:b/>
                            <w:szCs w:val="22"/>
                          </w:rPr>
                          <w:t>Description</w:t>
                        </w:r>
                      </w:p>
                    </w:tc>
                    <w:tc>
                      <w:tcPr>
                        <w:tcW w:w="2383" w:type="dxa"/>
                        <w:shd w:val="clear" w:color="auto" w:fill="D9D9D9" w:themeFill="background1" w:themeFillShade="D9"/>
                        <w:vAlign w:val="center"/>
                      </w:tcPr>
                      <w:p w14:paraId="4D23060D" w14:textId="77777777" w:rsidR="00B373DF" w:rsidRPr="0027502F" w:rsidRDefault="00B373DF" w:rsidP="004800A7">
                        <w:pPr>
                          <w:spacing w:after="0" w:line="240" w:lineRule="auto"/>
                          <w:jc w:val="center"/>
                          <w:rPr>
                            <w:b/>
                            <w:szCs w:val="22"/>
                          </w:rPr>
                        </w:pPr>
                        <w:r w:rsidRPr="0027502F">
                          <w:rPr>
                            <w:b/>
                            <w:szCs w:val="22"/>
                          </w:rPr>
                          <w:t>Remarks</w:t>
                        </w:r>
                      </w:p>
                    </w:tc>
                  </w:tr>
                  <w:tr w:rsidR="000F5072" w:rsidRPr="0027502F" w14:paraId="40FE3872" w14:textId="77777777" w:rsidTr="004800A7">
                    <w:trPr>
                      <w:trHeight w:val="203"/>
                      <w:jc w:val="center"/>
                    </w:trPr>
                    <w:tc>
                      <w:tcPr>
                        <w:tcW w:w="940" w:type="dxa"/>
                      </w:tcPr>
                      <w:p w14:paraId="093F2666" w14:textId="77777777" w:rsidR="00B373DF" w:rsidRPr="0027502F" w:rsidRDefault="00B373DF" w:rsidP="004800A7">
                        <w:pPr>
                          <w:spacing w:after="0" w:line="240" w:lineRule="auto"/>
                          <w:jc w:val="center"/>
                          <w:rPr>
                            <w:szCs w:val="22"/>
                          </w:rPr>
                        </w:pPr>
                        <w:r w:rsidRPr="0027502F">
                          <w:rPr>
                            <w:noProof/>
                            <w:szCs w:val="22"/>
                          </w:rPr>
                          <w:t>1</w:t>
                        </w:r>
                      </w:p>
                    </w:tc>
                    <w:tc>
                      <w:tcPr>
                        <w:tcW w:w="3673" w:type="dxa"/>
                      </w:tcPr>
                      <w:p w14:paraId="56B0D911" w14:textId="77777777" w:rsidR="00B373DF" w:rsidRPr="0027502F" w:rsidRDefault="00B373DF" w:rsidP="004800A7">
                        <w:pPr>
                          <w:spacing w:after="0" w:line="240" w:lineRule="auto"/>
                          <w:rPr>
                            <w:szCs w:val="22"/>
                          </w:rPr>
                        </w:pPr>
                        <w:r w:rsidRPr="0027502F">
                          <w:rPr>
                            <w:szCs w:val="22"/>
                          </w:rPr>
                          <w:t>Temporary Registered Consignee</w:t>
                        </w:r>
                      </w:p>
                    </w:tc>
                    <w:tc>
                      <w:tcPr>
                        <w:tcW w:w="2383" w:type="dxa"/>
                      </w:tcPr>
                      <w:p w14:paraId="59843BFD" w14:textId="77777777" w:rsidR="00B373DF" w:rsidRPr="0027502F" w:rsidRDefault="00B373DF" w:rsidP="004800A7">
                        <w:pPr>
                          <w:spacing w:after="0" w:line="240" w:lineRule="auto"/>
                          <w:rPr>
                            <w:szCs w:val="22"/>
                          </w:rPr>
                        </w:pPr>
                      </w:p>
                    </w:tc>
                  </w:tr>
                  <w:tr w:rsidR="000F5072" w:rsidRPr="0027502F" w14:paraId="2609CD5D" w14:textId="77777777" w:rsidTr="004800A7">
                    <w:trPr>
                      <w:trHeight w:val="191"/>
                      <w:jc w:val="center"/>
                    </w:trPr>
                    <w:tc>
                      <w:tcPr>
                        <w:tcW w:w="940" w:type="dxa"/>
                      </w:tcPr>
                      <w:p w14:paraId="73C83797" w14:textId="77777777" w:rsidR="00B373DF" w:rsidRPr="0027502F" w:rsidRDefault="00B373DF" w:rsidP="004800A7">
                        <w:pPr>
                          <w:spacing w:after="0" w:line="240" w:lineRule="auto"/>
                          <w:jc w:val="center"/>
                          <w:rPr>
                            <w:szCs w:val="22"/>
                          </w:rPr>
                        </w:pPr>
                        <w:r w:rsidRPr="0027502F">
                          <w:rPr>
                            <w:noProof/>
                            <w:szCs w:val="22"/>
                          </w:rPr>
                          <w:t>2</w:t>
                        </w:r>
                      </w:p>
                    </w:tc>
                    <w:tc>
                      <w:tcPr>
                        <w:tcW w:w="3673" w:type="dxa"/>
                      </w:tcPr>
                      <w:p w14:paraId="63099550" w14:textId="77777777" w:rsidR="00B373DF" w:rsidRPr="0027502F" w:rsidRDefault="00B373DF" w:rsidP="004800A7">
                        <w:pPr>
                          <w:spacing w:after="0" w:line="240" w:lineRule="auto"/>
                          <w:rPr>
                            <w:szCs w:val="22"/>
                          </w:rPr>
                        </w:pPr>
                        <w:r w:rsidRPr="0027502F">
                          <w:rPr>
                            <w:szCs w:val="22"/>
                          </w:rPr>
                          <w:t>Temporary Certified Consignor</w:t>
                        </w:r>
                      </w:p>
                    </w:tc>
                    <w:tc>
                      <w:tcPr>
                        <w:tcW w:w="2383" w:type="dxa"/>
                      </w:tcPr>
                      <w:p w14:paraId="01B208D7" w14:textId="77777777" w:rsidR="00B373DF" w:rsidRPr="0027502F" w:rsidRDefault="00B373DF" w:rsidP="004800A7">
                        <w:pPr>
                          <w:spacing w:after="0" w:line="240" w:lineRule="auto"/>
                          <w:rPr>
                            <w:szCs w:val="22"/>
                          </w:rPr>
                        </w:pPr>
                      </w:p>
                    </w:tc>
                  </w:tr>
                  <w:tr w:rsidR="000F5072" w:rsidRPr="0027502F" w14:paraId="6FE62726" w14:textId="77777777" w:rsidTr="004800A7">
                    <w:trPr>
                      <w:trHeight w:val="203"/>
                      <w:jc w:val="center"/>
                    </w:trPr>
                    <w:tc>
                      <w:tcPr>
                        <w:tcW w:w="940" w:type="dxa"/>
                      </w:tcPr>
                      <w:p w14:paraId="61183789" w14:textId="77777777" w:rsidR="00B373DF" w:rsidRPr="0027502F" w:rsidRDefault="00B373DF" w:rsidP="004800A7">
                        <w:pPr>
                          <w:spacing w:after="0" w:line="240" w:lineRule="auto"/>
                          <w:jc w:val="center"/>
                          <w:rPr>
                            <w:szCs w:val="22"/>
                          </w:rPr>
                        </w:pPr>
                        <w:r w:rsidRPr="0027502F">
                          <w:rPr>
                            <w:noProof/>
                            <w:szCs w:val="22"/>
                          </w:rPr>
                          <w:t>3</w:t>
                        </w:r>
                      </w:p>
                    </w:tc>
                    <w:tc>
                      <w:tcPr>
                        <w:tcW w:w="3673" w:type="dxa"/>
                      </w:tcPr>
                      <w:p w14:paraId="79176FF0" w14:textId="77777777" w:rsidR="00B373DF" w:rsidRPr="0027502F" w:rsidRDefault="00B373DF" w:rsidP="004800A7">
                        <w:pPr>
                          <w:spacing w:after="0" w:line="240" w:lineRule="auto"/>
                          <w:rPr>
                            <w:szCs w:val="22"/>
                          </w:rPr>
                        </w:pPr>
                        <w:r w:rsidRPr="0027502F">
                          <w:rPr>
                            <w:szCs w:val="22"/>
                          </w:rPr>
                          <w:t>Temporary Certified Consignee</w:t>
                        </w:r>
                      </w:p>
                    </w:tc>
                    <w:tc>
                      <w:tcPr>
                        <w:tcW w:w="2383" w:type="dxa"/>
                      </w:tcPr>
                      <w:p w14:paraId="132E3CFB" w14:textId="77777777" w:rsidR="00B373DF" w:rsidRPr="0027502F" w:rsidRDefault="00B373DF" w:rsidP="004800A7">
                        <w:pPr>
                          <w:spacing w:after="0" w:line="240" w:lineRule="auto"/>
                          <w:rPr>
                            <w:szCs w:val="22"/>
                          </w:rPr>
                        </w:pPr>
                      </w:p>
                    </w:tc>
                  </w:tr>
                </w:tbl>
                <w:p w14:paraId="6B78BEF5" w14:textId="77777777" w:rsidR="00B373DF" w:rsidRPr="0027502F" w:rsidRDefault="00B373DF" w:rsidP="004800A7">
                  <w:pPr>
                    <w:spacing w:after="0" w:line="276" w:lineRule="auto"/>
                    <w:rPr>
                      <w:szCs w:val="22"/>
                    </w:rPr>
                  </w:pPr>
                </w:p>
                <w:p w14:paraId="1242BB69" w14:textId="77777777" w:rsidR="00B373DF" w:rsidRPr="0027502F" w:rsidRDefault="00B373DF" w:rsidP="004800A7">
                  <w:pPr>
                    <w:spacing w:line="276" w:lineRule="auto"/>
                    <w:rPr>
                      <w:szCs w:val="22"/>
                    </w:rPr>
                  </w:pPr>
                  <w:r w:rsidRPr="0027502F">
                    <w:rPr>
                      <w:szCs w:val="22"/>
                    </w:rPr>
                    <w:t>A new entry shall be also included in the List of Available Technical Codelists table.</w:t>
                  </w:r>
                </w:p>
                <w:p w14:paraId="251C6F1B" w14:textId="77777777" w:rsidR="00B373DF" w:rsidRPr="0027502F" w:rsidRDefault="00B373DF" w:rsidP="005437A5">
                  <w:pPr>
                    <w:pStyle w:val="ListParagraph"/>
                    <w:numPr>
                      <w:ilvl w:val="0"/>
                      <w:numId w:val="81"/>
                    </w:numPr>
                    <w:spacing w:line="276" w:lineRule="auto"/>
                    <w:rPr>
                      <w:b/>
                      <w:i/>
                      <w:szCs w:val="22"/>
                    </w:rPr>
                  </w:pPr>
                  <w:r w:rsidRPr="0027502F">
                    <w:rPr>
                      <w:b/>
                      <w:i/>
                      <w:szCs w:val="22"/>
                    </w:rPr>
                    <w:lastRenderedPageBreak/>
                    <w:t>Appendix D: TECHNICAL MESSAGE STRUCTURE</w:t>
                  </w:r>
                </w:p>
                <w:p w14:paraId="4EDF2EFB" w14:textId="77777777" w:rsidR="00B373DF" w:rsidRPr="0027502F" w:rsidRDefault="00B373DF" w:rsidP="005437A5">
                  <w:pPr>
                    <w:pStyle w:val="ListParagraph"/>
                    <w:numPr>
                      <w:ilvl w:val="0"/>
                      <w:numId w:val="81"/>
                    </w:numPr>
                    <w:spacing w:line="276" w:lineRule="auto"/>
                    <w:rPr>
                      <w:szCs w:val="22"/>
                    </w:rPr>
                  </w:pPr>
                  <w:r w:rsidRPr="0027502F">
                    <w:rPr>
                      <w:szCs w:val="22"/>
                    </w:rPr>
                    <w:t>A new data item &lt;Operator Type Code&gt; shall be added under the &lt;TEMPORARY AUTHORISATION&gt; data group of IE713 message as shown below:</w:t>
                  </w:r>
                </w:p>
                <w:p w14:paraId="631A3AA8" w14:textId="77777777" w:rsidR="00B373DF" w:rsidRPr="0027502F" w:rsidRDefault="00B373DF" w:rsidP="004800A7">
                  <w:pPr>
                    <w:spacing w:line="276" w:lineRule="auto"/>
                    <w:jc w:val="center"/>
                    <w:rPr>
                      <w:szCs w:val="22"/>
                    </w:rPr>
                  </w:pPr>
                  <w:r w:rsidRPr="0027502F">
                    <w:rPr>
                      <w:noProof/>
                      <w:szCs w:val="22"/>
                    </w:rPr>
                    <w:drawing>
                      <wp:inline distT="0" distB="0" distL="0" distR="0" wp14:anchorId="091E2F7E" wp14:editId="6610ACBE">
                        <wp:extent cx="4515778" cy="1194487"/>
                        <wp:effectExtent l="19050" t="19050" r="1841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45394" cy="1202321"/>
                                </a:xfrm>
                                <a:prstGeom prst="rect">
                                  <a:avLst/>
                                </a:prstGeom>
                                <a:ln>
                                  <a:solidFill>
                                    <a:schemeClr val="tx1"/>
                                  </a:solidFill>
                                </a:ln>
                              </pic:spPr>
                            </pic:pic>
                          </a:graphicData>
                        </a:graphic>
                      </wp:inline>
                    </w:drawing>
                  </w:r>
                </w:p>
                <w:p w14:paraId="00493952" w14:textId="77777777" w:rsidR="00B373DF" w:rsidRPr="0027502F" w:rsidRDefault="00B373DF" w:rsidP="005437A5">
                  <w:pPr>
                    <w:pStyle w:val="ListParagraph"/>
                    <w:numPr>
                      <w:ilvl w:val="0"/>
                      <w:numId w:val="81"/>
                    </w:numPr>
                    <w:spacing w:line="276" w:lineRule="auto"/>
                    <w:rPr>
                      <w:szCs w:val="22"/>
                    </w:rPr>
                  </w:pPr>
                  <w:r w:rsidRPr="0027502F">
                    <w:rPr>
                      <w:szCs w:val="22"/>
                    </w:rPr>
                    <w:t>The existing data group of IE713 &lt;(LINKED TO TEMPORARY AUTHORISATION) TRADER&gt; shall become dependent as show below:</w:t>
                  </w:r>
                </w:p>
                <w:p w14:paraId="14289CB0" w14:textId="77777777" w:rsidR="00B373DF" w:rsidRPr="0027502F" w:rsidRDefault="00B373DF" w:rsidP="004800A7">
                  <w:pPr>
                    <w:spacing w:line="276" w:lineRule="auto"/>
                    <w:jc w:val="center"/>
                    <w:rPr>
                      <w:szCs w:val="22"/>
                    </w:rPr>
                  </w:pPr>
                  <w:r w:rsidRPr="0027502F">
                    <w:rPr>
                      <w:noProof/>
                      <w:szCs w:val="22"/>
                    </w:rPr>
                    <w:drawing>
                      <wp:inline distT="0" distB="0" distL="0" distR="0" wp14:anchorId="28BFE92A" wp14:editId="6560B890">
                        <wp:extent cx="4300151" cy="283695"/>
                        <wp:effectExtent l="19050" t="19050" r="571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13845" cy="297793"/>
                                </a:xfrm>
                                <a:prstGeom prst="rect">
                                  <a:avLst/>
                                </a:prstGeom>
                                <a:ln>
                                  <a:solidFill>
                                    <a:schemeClr val="tx1"/>
                                  </a:solidFill>
                                </a:ln>
                              </pic:spPr>
                            </pic:pic>
                          </a:graphicData>
                        </a:graphic>
                      </wp:inline>
                    </w:drawing>
                  </w:r>
                </w:p>
                <w:p w14:paraId="750FD19F" w14:textId="77777777" w:rsidR="00B373DF" w:rsidRPr="0027502F" w:rsidRDefault="00B373DF" w:rsidP="005437A5">
                  <w:pPr>
                    <w:pStyle w:val="ListParagraph"/>
                    <w:numPr>
                      <w:ilvl w:val="0"/>
                      <w:numId w:val="81"/>
                    </w:numPr>
                    <w:spacing w:line="276" w:lineRule="auto"/>
                    <w:rPr>
                      <w:b/>
                      <w:szCs w:val="22"/>
                    </w:rPr>
                  </w:pPr>
                  <w:r w:rsidRPr="0027502F">
                    <w:rPr>
                      <w:b/>
                      <w:szCs w:val="22"/>
                    </w:rPr>
                    <w:t>Appendix D: Rules</w:t>
                  </w:r>
                </w:p>
                <w:p w14:paraId="7AE9A61E" w14:textId="77777777" w:rsidR="00B373DF" w:rsidRPr="0027502F" w:rsidRDefault="00B373DF" w:rsidP="004800A7">
                  <w:pPr>
                    <w:spacing w:line="276" w:lineRule="auto"/>
                    <w:rPr>
                      <w:szCs w:val="22"/>
                    </w:rPr>
                  </w:pPr>
                  <w:r w:rsidRPr="0027502F">
                    <w:rPr>
                      <w:szCs w:val="22"/>
                    </w:rPr>
                    <w:t>The following Rules shall be updated as described below:</w:t>
                  </w:r>
                </w:p>
                <w:tbl>
                  <w:tblPr>
                    <w:tblStyle w:val="TableGrid"/>
                    <w:tblW w:w="7470" w:type="dxa"/>
                    <w:jc w:val="center"/>
                    <w:tblLook w:val="04A0" w:firstRow="1" w:lastRow="0" w:firstColumn="1" w:lastColumn="0" w:noHBand="0" w:noVBand="1"/>
                  </w:tblPr>
                  <w:tblGrid>
                    <w:gridCol w:w="695"/>
                    <w:gridCol w:w="5788"/>
                    <w:gridCol w:w="987"/>
                  </w:tblGrid>
                  <w:tr w:rsidR="000F5072" w:rsidRPr="0027502F" w14:paraId="50B53338" w14:textId="77777777" w:rsidTr="004800A7">
                    <w:trPr>
                      <w:cnfStyle w:val="100000000000" w:firstRow="1" w:lastRow="0" w:firstColumn="0" w:lastColumn="0" w:oddVBand="0" w:evenVBand="0" w:oddHBand="0" w:evenHBand="0" w:firstRowFirstColumn="0" w:firstRowLastColumn="0" w:lastRowFirstColumn="0" w:lastRowLastColumn="0"/>
                      <w:trHeight w:val="384"/>
                      <w:tblHeader/>
                      <w:jc w:val="center"/>
                    </w:trPr>
                    <w:tc>
                      <w:tcPr>
                        <w:tcW w:w="695" w:type="dxa"/>
                        <w:shd w:val="clear" w:color="auto" w:fill="D9D9D9" w:themeFill="background1" w:themeFillShade="D9"/>
                        <w:vAlign w:val="center"/>
                      </w:tcPr>
                      <w:p w14:paraId="7096CBC0" w14:textId="77777777" w:rsidR="00B373DF" w:rsidRPr="0027502F" w:rsidRDefault="00B373DF" w:rsidP="004800A7">
                        <w:pPr>
                          <w:spacing w:line="276" w:lineRule="auto"/>
                          <w:jc w:val="center"/>
                          <w:rPr>
                            <w:b w:val="0"/>
                            <w:szCs w:val="22"/>
                          </w:rPr>
                        </w:pPr>
                        <w:r w:rsidRPr="0027502F">
                          <w:rPr>
                            <w:szCs w:val="22"/>
                          </w:rPr>
                          <w:t>ID</w:t>
                        </w:r>
                      </w:p>
                    </w:tc>
                    <w:tc>
                      <w:tcPr>
                        <w:tcW w:w="5788" w:type="dxa"/>
                        <w:shd w:val="clear" w:color="auto" w:fill="D9D9D9" w:themeFill="background1" w:themeFillShade="D9"/>
                        <w:vAlign w:val="center"/>
                      </w:tcPr>
                      <w:p w14:paraId="64137285" w14:textId="77777777" w:rsidR="00B373DF" w:rsidRPr="0027502F" w:rsidRDefault="00B373DF" w:rsidP="004800A7">
                        <w:pPr>
                          <w:spacing w:line="276" w:lineRule="auto"/>
                          <w:jc w:val="center"/>
                          <w:rPr>
                            <w:b w:val="0"/>
                            <w:szCs w:val="22"/>
                          </w:rPr>
                        </w:pPr>
                        <w:r w:rsidRPr="0027502F">
                          <w:rPr>
                            <w:szCs w:val="22"/>
                          </w:rPr>
                          <w:t>Description</w:t>
                        </w:r>
                      </w:p>
                    </w:tc>
                    <w:tc>
                      <w:tcPr>
                        <w:tcW w:w="987" w:type="dxa"/>
                        <w:shd w:val="clear" w:color="auto" w:fill="D9D9D9" w:themeFill="background1" w:themeFillShade="D9"/>
                        <w:vAlign w:val="center"/>
                      </w:tcPr>
                      <w:p w14:paraId="591D3633" w14:textId="77777777" w:rsidR="00B373DF" w:rsidRPr="0027502F" w:rsidRDefault="00B373DF" w:rsidP="004800A7">
                        <w:pPr>
                          <w:spacing w:line="276" w:lineRule="auto"/>
                          <w:jc w:val="center"/>
                          <w:rPr>
                            <w:b w:val="0"/>
                            <w:szCs w:val="22"/>
                          </w:rPr>
                        </w:pPr>
                        <w:r w:rsidRPr="0027502F">
                          <w:rPr>
                            <w:szCs w:val="22"/>
                          </w:rPr>
                          <w:t>IEs</w:t>
                        </w:r>
                      </w:p>
                    </w:tc>
                  </w:tr>
                  <w:tr w:rsidR="000F5072" w:rsidRPr="0027502F" w14:paraId="5DAE86E3" w14:textId="77777777" w:rsidTr="004800A7">
                    <w:trPr>
                      <w:trHeight w:val="1337"/>
                      <w:jc w:val="center"/>
                    </w:trPr>
                    <w:tc>
                      <w:tcPr>
                        <w:tcW w:w="695" w:type="dxa"/>
                      </w:tcPr>
                      <w:p w14:paraId="527ACC60" w14:textId="77777777" w:rsidR="00B373DF" w:rsidRPr="0027502F" w:rsidRDefault="00B373DF" w:rsidP="004800A7">
                        <w:pPr>
                          <w:spacing w:line="276" w:lineRule="auto"/>
                          <w:rPr>
                            <w:szCs w:val="22"/>
                          </w:rPr>
                        </w:pPr>
                        <w:r w:rsidRPr="0027502F">
                          <w:rPr>
                            <w:szCs w:val="22"/>
                          </w:rPr>
                          <w:t>R233</w:t>
                        </w:r>
                      </w:p>
                    </w:tc>
                    <w:tc>
                      <w:tcPr>
                        <w:tcW w:w="5788" w:type="dxa"/>
                      </w:tcPr>
                      <w:p w14:paraId="4BFF6155" w14:textId="77777777" w:rsidR="00B373DF" w:rsidRPr="0027502F" w:rsidRDefault="00B373DF" w:rsidP="004800A7">
                        <w:pPr>
                          <w:spacing w:after="0"/>
                          <w:rPr>
                            <w:szCs w:val="22"/>
                          </w:rPr>
                        </w:pPr>
                        <w:r w:rsidRPr="0027502F">
                          <w:rPr>
                            <w:szCs w:val="22"/>
                          </w:rPr>
                          <w:t>An existing identifier &lt;Trader Excise Number&gt; in the set of &lt;TRADER AUTHORISATION&gt;</w:t>
                        </w:r>
                      </w:p>
                      <w:p w14:paraId="1F45C748" w14:textId="77777777" w:rsidR="00B373DF" w:rsidRPr="0027502F" w:rsidRDefault="00B373DF" w:rsidP="004800A7">
                        <w:pPr>
                          <w:spacing w:after="0"/>
                          <w:rPr>
                            <w:szCs w:val="22"/>
                          </w:rPr>
                        </w:pPr>
                        <w:r w:rsidRPr="0027502F">
                          <w:rPr>
                            <w:szCs w:val="22"/>
                          </w:rPr>
                          <w:t>The &lt;Operator Type Code&gt; of the referred &lt;TRADER&gt; must be:</w:t>
                        </w:r>
                      </w:p>
                      <w:p w14:paraId="52FAE0FC" w14:textId="77777777" w:rsidR="00B373DF" w:rsidRPr="0027502F" w:rsidRDefault="00B373DF" w:rsidP="004800A7">
                        <w:pPr>
                          <w:spacing w:after="0"/>
                          <w:rPr>
                            <w:szCs w:val="22"/>
                          </w:rPr>
                        </w:pPr>
                        <w:r w:rsidRPr="0027502F">
                          <w:rPr>
                            <w:szCs w:val="22"/>
                          </w:rPr>
                          <w:t>- "Authorised warehouse keeper" OR "Registered consignor" for &lt;Temporary Registered Consignee&gt; authorisations OR;</w:t>
                        </w:r>
                      </w:p>
                      <w:p w14:paraId="7D95F67D" w14:textId="77777777" w:rsidR="00B373DF" w:rsidRPr="0027502F" w:rsidRDefault="00B373DF" w:rsidP="004800A7">
                        <w:pPr>
                          <w:spacing w:after="0"/>
                          <w:rPr>
                            <w:szCs w:val="22"/>
                          </w:rPr>
                        </w:pPr>
                        <w:r w:rsidRPr="0027502F">
                          <w:rPr>
                            <w:szCs w:val="22"/>
                          </w:rPr>
                          <w:t>- "Certified Consignor" for &lt;Temporary Certified Consignee&gt; authorisations OR;</w:t>
                        </w:r>
                      </w:p>
                      <w:p w14:paraId="7D1E1C88" w14:textId="77777777" w:rsidR="00B373DF" w:rsidRPr="0027502F" w:rsidRDefault="00B373DF" w:rsidP="004800A7">
                        <w:pPr>
                          <w:spacing w:after="0"/>
                          <w:rPr>
                            <w:szCs w:val="22"/>
                          </w:rPr>
                        </w:pPr>
                        <w:r w:rsidRPr="0027502F">
                          <w:rPr>
                            <w:szCs w:val="22"/>
                          </w:rPr>
                          <w:t>- "Certified Consignee" for &lt;Temporary Certified Consignor&gt; authorisations.</w:t>
                        </w:r>
                      </w:p>
                      <w:p w14:paraId="073988D1" w14:textId="77777777" w:rsidR="00B373DF" w:rsidRPr="0027502F" w:rsidRDefault="00B373DF" w:rsidP="004800A7">
                        <w:pPr>
                          <w:spacing w:after="0"/>
                          <w:rPr>
                            <w:szCs w:val="22"/>
                          </w:rPr>
                        </w:pPr>
                        <w:r w:rsidRPr="0027502F">
                          <w:rPr>
                            <w:szCs w:val="22"/>
                          </w:rPr>
                          <w:t>In addition, the Member State of the &lt;TRADER AUTHORISATION&gt; must be different from the Member State the &lt;TEMPORARY AUTHORISATION&gt; is registered for.</w:t>
                        </w:r>
                      </w:p>
                      <w:p w14:paraId="454273B2" w14:textId="77777777" w:rsidR="00B373DF" w:rsidRPr="0027502F" w:rsidRDefault="00B373DF" w:rsidP="004800A7">
                        <w:pPr>
                          <w:spacing w:after="0"/>
                          <w:rPr>
                            <w:szCs w:val="22"/>
                          </w:rPr>
                        </w:pPr>
                      </w:p>
                      <w:p w14:paraId="215D4F3B" w14:textId="77777777" w:rsidR="00B373DF" w:rsidRPr="0027502F" w:rsidRDefault="00B373DF" w:rsidP="004800A7">
                        <w:pPr>
                          <w:spacing w:after="0"/>
                          <w:rPr>
                            <w:i/>
                            <w:szCs w:val="22"/>
                          </w:rPr>
                        </w:pPr>
                        <w:r w:rsidRPr="0027502F">
                          <w:rPr>
                            <w:i/>
                            <w:szCs w:val="22"/>
                          </w:rPr>
                          <w:t>OR</w:t>
                        </w:r>
                      </w:p>
                      <w:p w14:paraId="13B53C90" w14:textId="77777777" w:rsidR="00B373DF" w:rsidRPr="0027502F" w:rsidRDefault="00B373DF" w:rsidP="004800A7">
                        <w:pPr>
                          <w:spacing w:after="0"/>
                          <w:rPr>
                            <w:i/>
                            <w:szCs w:val="22"/>
                          </w:rPr>
                        </w:pPr>
                      </w:p>
                      <w:p w14:paraId="2AE127A5" w14:textId="77777777" w:rsidR="00B373DF" w:rsidRPr="0027502F" w:rsidRDefault="00B373DF" w:rsidP="004800A7">
                        <w:pPr>
                          <w:spacing w:after="0"/>
                          <w:rPr>
                            <w:i/>
                            <w:szCs w:val="22"/>
                          </w:rPr>
                        </w:pPr>
                        <w:r w:rsidRPr="0027502F">
                          <w:rPr>
                            <w:i/>
                            <w:szCs w:val="22"/>
                          </w:rPr>
                          <w:t>An existing identifier &lt;Trader Excise Number&gt; in the set of &lt;TEMPORARY AUTHORISATION&gt;</w:t>
                        </w:r>
                      </w:p>
                      <w:p w14:paraId="1ABABBC9" w14:textId="77777777" w:rsidR="00B373DF" w:rsidRPr="0027502F" w:rsidRDefault="00B373DF" w:rsidP="004800A7">
                        <w:pPr>
                          <w:spacing w:after="0"/>
                          <w:rPr>
                            <w:i/>
                            <w:szCs w:val="22"/>
                          </w:rPr>
                        </w:pPr>
                        <w:r w:rsidRPr="0027502F">
                          <w:rPr>
                            <w:i/>
                            <w:szCs w:val="22"/>
                          </w:rPr>
                          <w:t>The &lt;Operator Type Code&gt; of the referred &lt;TRADER&gt; must be:</w:t>
                        </w:r>
                      </w:p>
                      <w:p w14:paraId="08C2D581" w14:textId="77777777" w:rsidR="00B373DF" w:rsidRPr="0027502F" w:rsidRDefault="00B373DF" w:rsidP="004800A7">
                        <w:pPr>
                          <w:spacing w:after="0"/>
                          <w:rPr>
                            <w:i/>
                            <w:szCs w:val="22"/>
                          </w:rPr>
                        </w:pPr>
                        <w:r w:rsidRPr="0027502F">
                          <w:rPr>
                            <w:i/>
                            <w:szCs w:val="22"/>
                          </w:rPr>
                          <w:t>- "Temporary Certified Consignor" for &lt;Temporary Certified Consignee&gt; authorisations OR;</w:t>
                        </w:r>
                      </w:p>
                      <w:p w14:paraId="35857448" w14:textId="77777777" w:rsidR="00B373DF" w:rsidRPr="0027502F" w:rsidRDefault="00B373DF" w:rsidP="004800A7">
                        <w:pPr>
                          <w:spacing w:after="0"/>
                          <w:rPr>
                            <w:i/>
                            <w:szCs w:val="22"/>
                          </w:rPr>
                        </w:pPr>
                        <w:r w:rsidRPr="0027502F">
                          <w:rPr>
                            <w:i/>
                            <w:szCs w:val="22"/>
                          </w:rPr>
                          <w:t>- "Temporary Certified Consignee" for &lt;Temporary Certified Consignor&gt; authorisations.</w:t>
                        </w:r>
                      </w:p>
                      <w:p w14:paraId="5BCAAD65" w14:textId="77777777" w:rsidR="00B373DF" w:rsidRPr="0027502F" w:rsidRDefault="00B373DF" w:rsidP="004800A7">
                        <w:pPr>
                          <w:spacing w:after="0"/>
                          <w:rPr>
                            <w:szCs w:val="22"/>
                          </w:rPr>
                        </w:pPr>
                        <w:r w:rsidRPr="0027502F">
                          <w:rPr>
                            <w:i/>
                            <w:szCs w:val="22"/>
                          </w:rPr>
                          <w:lastRenderedPageBreak/>
                          <w:t>In addition, the Member State of the linked &lt;TEMPORARY AUTHORISATION&gt; must be different from the Member State the &lt;TEMPORARY AUTHORISATION&gt; is registered for.</w:t>
                        </w:r>
                      </w:p>
                      <w:p w14:paraId="096AE139" w14:textId="77777777" w:rsidR="00B373DF" w:rsidRPr="0027502F" w:rsidRDefault="00B373DF" w:rsidP="004800A7">
                        <w:pPr>
                          <w:spacing w:after="0"/>
                          <w:rPr>
                            <w:szCs w:val="22"/>
                          </w:rPr>
                        </w:pPr>
                      </w:p>
                    </w:tc>
                    <w:tc>
                      <w:tcPr>
                        <w:tcW w:w="987" w:type="dxa"/>
                      </w:tcPr>
                      <w:p w14:paraId="644EFFE7" w14:textId="77777777" w:rsidR="00B373DF" w:rsidRPr="0027502F" w:rsidRDefault="00B373DF" w:rsidP="004800A7">
                        <w:pPr>
                          <w:spacing w:line="276" w:lineRule="auto"/>
                          <w:rPr>
                            <w:szCs w:val="22"/>
                          </w:rPr>
                        </w:pPr>
                        <w:r w:rsidRPr="0027502F">
                          <w:rPr>
                            <w:szCs w:val="22"/>
                          </w:rPr>
                          <w:lastRenderedPageBreak/>
                          <w:t>IE713</w:t>
                        </w:r>
                      </w:p>
                      <w:p w14:paraId="45BC2399" w14:textId="77777777" w:rsidR="00B373DF" w:rsidRPr="0027502F" w:rsidRDefault="00B373DF" w:rsidP="004800A7">
                        <w:pPr>
                          <w:spacing w:line="276" w:lineRule="auto"/>
                          <w:rPr>
                            <w:szCs w:val="22"/>
                          </w:rPr>
                        </w:pPr>
                      </w:p>
                    </w:tc>
                  </w:tr>
                  <w:tr w:rsidR="000F5072" w:rsidRPr="0027502F" w14:paraId="09825406" w14:textId="77777777" w:rsidTr="004800A7">
                    <w:trPr>
                      <w:trHeight w:val="1337"/>
                      <w:jc w:val="center"/>
                    </w:trPr>
                    <w:tc>
                      <w:tcPr>
                        <w:tcW w:w="695" w:type="dxa"/>
                      </w:tcPr>
                      <w:p w14:paraId="0B79984C" w14:textId="77777777" w:rsidR="00B373DF" w:rsidRPr="0027502F" w:rsidRDefault="00B373DF" w:rsidP="004800A7">
                        <w:pPr>
                          <w:spacing w:line="276" w:lineRule="auto"/>
                          <w:rPr>
                            <w:szCs w:val="22"/>
                          </w:rPr>
                        </w:pPr>
                        <w:r w:rsidRPr="0027502F">
                          <w:rPr>
                            <w:szCs w:val="22"/>
                          </w:rPr>
                          <w:t>R045</w:t>
                        </w:r>
                      </w:p>
                    </w:tc>
                    <w:tc>
                      <w:tcPr>
                        <w:tcW w:w="5788" w:type="dxa"/>
                      </w:tcPr>
                      <w:tbl>
                        <w:tblPr>
                          <w:tblW w:w="5512" w:type="dxa"/>
                          <w:tblLook w:val="04A0" w:firstRow="1" w:lastRow="0" w:firstColumn="1" w:lastColumn="0" w:noHBand="0" w:noVBand="1"/>
                        </w:tblPr>
                        <w:tblGrid>
                          <w:gridCol w:w="1750"/>
                          <w:gridCol w:w="1791"/>
                          <w:gridCol w:w="1971"/>
                        </w:tblGrid>
                        <w:tr w:rsidR="000F5072" w:rsidRPr="0027502F" w14:paraId="0B49D76C" w14:textId="77777777" w:rsidTr="004800A7">
                          <w:trPr>
                            <w:trHeight w:val="11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4951" w14:textId="77777777" w:rsidR="00B373DF" w:rsidRPr="0027502F" w:rsidRDefault="00B373DF" w:rsidP="004800A7">
                              <w:pPr>
                                <w:spacing w:after="0" w:line="240" w:lineRule="auto"/>
                                <w:jc w:val="center"/>
                                <w:rPr>
                                  <w:szCs w:val="22"/>
                                </w:rPr>
                              </w:pPr>
                              <w:r w:rsidRPr="0027502F">
                                <w:rPr>
                                  <w:szCs w:val="22"/>
                                </w:rPr>
                                <w:t xml:space="preserve">Destination </w:t>
                              </w:r>
                              <w:r w:rsidRPr="0027502F">
                                <w:rPr>
                                  <w:szCs w:val="22"/>
                                </w:rPr>
                                <w:br/>
                                <w:t xml:space="preserve">Type Code                    </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14:paraId="350D7AA0" w14:textId="77777777" w:rsidR="00B373DF" w:rsidRPr="0027502F" w:rsidRDefault="00B373DF" w:rsidP="004800A7">
                              <w:pPr>
                                <w:spacing w:after="0" w:line="240" w:lineRule="auto"/>
                                <w:jc w:val="center"/>
                                <w:rPr>
                                  <w:szCs w:val="22"/>
                                </w:rPr>
                              </w:pPr>
                              <w:r w:rsidRPr="0027502F">
                                <w:rPr>
                                  <w:szCs w:val="22"/>
                                </w:rPr>
                                <w:t xml:space="preserve">TRADER </w:t>
                              </w:r>
                              <w:r w:rsidRPr="0027502F">
                                <w:rPr>
                                  <w:szCs w:val="22"/>
                                </w:rPr>
                                <w:br/>
                                <w:t xml:space="preserve">CONSIGNEE </w:t>
                              </w:r>
                              <w:r w:rsidRPr="0027502F">
                                <w:rPr>
                                  <w:szCs w:val="22"/>
                                </w:rPr>
                                <w:br/>
                                <w:t xml:space="preserve">Trader </w:t>
                              </w:r>
                              <w:r w:rsidRPr="0027502F">
                                <w:rPr>
                                  <w:szCs w:val="22"/>
                                </w:rPr>
                                <w:br/>
                                <w:t>Identification</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61260991" w14:textId="77777777" w:rsidR="00B373DF" w:rsidRPr="0027502F" w:rsidRDefault="00B373DF" w:rsidP="004800A7">
                              <w:pPr>
                                <w:spacing w:after="0" w:line="240" w:lineRule="auto"/>
                                <w:jc w:val="center"/>
                                <w:rPr>
                                  <w:szCs w:val="22"/>
                                </w:rPr>
                              </w:pPr>
                              <w:r w:rsidRPr="0027502F">
                                <w:rPr>
                                  <w:szCs w:val="22"/>
                                </w:rPr>
                                <w:t>TRADER.Place of</w:t>
                              </w:r>
                              <w:r w:rsidRPr="0027502F">
                                <w:rPr>
                                  <w:szCs w:val="22"/>
                                </w:rPr>
                                <w:br/>
                                <w:t xml:space="preserve"> Delivery</w:t>
                              </w:r>
                              <w:r w:rsidRPr="0027502F">
                                <w:rPr>
                                  <w:szCs w:val="22"/>
                                </w:rPr>
                                <w:br/>
                                <w:t xml:space="preserve">Trader </w:t>
                              </w:r>
                              <w:r w:rsidRPr="0027502F">
                                <w:rPr>
                                  <w:szCs w:val="22"/>
                                </w:rPr>
                                <w:br/>
                                <w:t>Identification</w:t>
                              </w:r>
                            </w:p>
                          </w:tc>
                        </w:tr>
                        <w:tr w:rsidR="000F5072" w:rsidRPr="0027502F" w14:paraId="270B7122" w14:textId="77777777" w:rsidTr="004800A7">
                          <w:trPr>
                            <w:trHeight w:val="842"/>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AD9F23F" w14:textId="77777777" w:rsidR="00B373DF" w:rsidRPr="0027502F" w:rsidRDefault="00B373DF" w:rsidP="004800A7">
                              <w:pPr>
                                <w:spacing w:after="0" w:line="240" w:lineRule="auto"/>
                                <w:jc w:val="center"/>
                                <w:rPr>
                                  <w:szCs w:val="22"/>
                                </w:rPr>
                              </w:pPr>
                              <w:r w:rsidRPr="0027502F">
                                <w:rPr>
                                  <w:szCs w:val="22"/>
                                </w:rPr>
                                <w:t xml:space="preserve">1: Destination - </w:t>
                              </w:r>
                              <w:r w:rsidRPr="0027502F">
                                <w:rPr>
                                  <w:szCs w:val="22"/>
                                </w:rPr>
                                <w:br/>
                                <w:t xml:space="preserve">Tax Warehouse                   </w:t>
                              </w:r>
                            </w:p>
                          </w:tc>
                          <w:tc>
                            <w:tcPr>
                              <w:tcW w:w="1791" w:type="dxa"/>
                              <w:tcBorders>
                                <w:top w:val="nil"/>
                                <w:left w:val="nil"/>
                                <w:bottom w:val="single" w:sz="4" w:space="0" w:color="auto"/>
                                <w:right w:val="single" w:sz="4" w:space="0" w:color="auto"/>
                              </w:tcBorders>
                              <w:shd w:val="clear" w:color="auto" w:fill="auto"/>
                              <w:vAlign w:val="center"/>
                              <w:hideMark/>
                            </w:tcPr>
                            <w:p w14:paraId="062F3494" w14:textId="77777777" w:rsidR="00B373DF" w:rsidRPr="0027502F" w:rsidRDefault="00B373DF" w:rsidP="004800A7">
                              <w:pPr>
                                <w:spacing w:after="0" w:line="240" w:lineRule="auto"/>
                                <w:jc w:val="center"/>
                                <w:rPr>
                                  <w:szCs w:val="22"/>
                                </w:rPr>
                              </w:pPr>
                              <w:r w:rsidRPr="0027502F">
                                <w:rPr>
                                  <w:szCs w:val="22"/>
                                </w:rPr>
                                <w:t xml:space="preserve">Excise </w:t>
                              </w:r>
                              <w:r w:rsidRPr="0027502F">
                                <w:rPr>
                                  <w:szCs w:val="22"/>
                                </w:rPr>
                                <w:br/>
                                <w:t>number (1)</w:t>
                              </w:r>
                            </w:p>
                          </w:tc>
                          <w:tc>
                            <w:tcPr>
                              <w:tcW w:w="1970" w:type="dxa"/>
                              <w:tcBorders>
                                <w:top w:val="nil"/>
                                <w:left w:val="nil"/>
                                <w:bottom w:val="single" w:sz="4" w:space="0" w:color="auto"/>
                                <w:right w:val="single" w:sz="4" w:space="0" w:color="auto"/>
                              </w:tcBorders>
                              <w:shd w:val="clear" w:color="auto" w:fill="auto"/>
                              <w:vAlign w:val="center"/>
                              <w:hideMark/>
                            </w:tcPr>
                            <w:p w14:paraId="5C00D580" w14:textId="77777777" w:rsidR="00B373DF" w:rsidRPr="0027502F" w:rsidRDefault="00B373DF" w:rsidP="004800A7">
                              <w:pPr>
                                <w:spacing w:after="0" w:line="240" w:lineRule="auto"/>
                                <w:jc w:val="center"/>
                                <w:rPr>
                                  <w:szCs w:val="22"/>
                                </w:rPr>
                              </w:pPr>
                              <w:r w:rsidRPr="0027502F">
                                <w:rPr>
                                  <w:szCs w:val="22"/>
                                </w:rPr>
                                <w:t xml:space="preserve">Tax Warehouse </w:t>
                              </w:r>
                              <w:r w:rsidRPr="0027502F">
                                <w:rPr>
                                  <w:szCs w:val="22"/>
                                </w:rPr>
                                <w:br/>
                                <w:t>Reference</w:t>
                              </w:r>
                              <w:r w:rsidRPr="0027502F">
                                <w:rPr>
                                  <w:szCs w:val="22"/>
                                </w:rPr>
                                <w:br/>
                                <w:t>(Excise Number) (5)</w:t>
                              </w:r>
                            </w:p>
                          </w:tc>
                        </w:tr>
                        <w:tr w:rsidR="000F5072" w:rsidRPr="0027502F" w14:paraId="47C1ADF9" w14:textId="77777777" w:rsidTr="004800A7">
                          <w:trPr>
                            <w:trHeight w:val="561"/>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CFFF2D3" w14:textId="77777777" w:rsidR="00B373DF" w:rsidRPr="0027502F" w:rsidRDefault="00B373DF" w:rsidP="004800A7">
                              <w:pPr>
                                <w:spacing w:after="0" w:line="240" w:lineRule="auto"/>
                                <w:jc w:val="center"/>
                                <w:rPr>
                                  <w:szCs w:val="22"/>
                                </w:rPr>
                              </w:pPr>
                              <w:r w:rsidRPr="0027502F">
                                <w:rPr>
                                  <w:szCs w:val="22"/>
                                </w:rPr>
                                <w:t>2: Destination -</w:t>
                              </w:r>
                              <w:r w:rsidRPr="0027502F">
                                <w:rPr>
                                  <w:szCs w:val="22"/>
                                </w:rPr>
                                <w:br/>
                                <w:t xml:space="preserve"> Registered consignee</w:t>
                              </w:r>
                            </w:p>
                          </w:tc>
                          <w:tc>
                            <w:tcPr>
                              <w:tcW w:w="1791" w:type="dxa"/>
                              <w:tcBorders>
                                <w:top w:val="nil"/>
                                <w:left w:val="nil"/>
                                <w:bottom w:val="single" w:sz="4" w:space="0" w:color="auto"/>
                                <w:right w:val="single" w:sz="4" w:space="0" w:color="auto"/>
                              </w:tcBorders>
                              <w:shd w:val="clear" w:color="auto" w:fill="auto"/>
                              <w:noWrap/>
                              <w:vAlign w:val="center"/>
                              <w:hideMark/>
                            </w:tcPr>
                            <w:p w14:paraId="021381D1" w14:textId="77777777" w:rsidR="00B373DF" w:rsidRPr="0027502F" w:rsidRDefault="00B373DF" w:rsidP="004800A7">
                              <w:pPr>
                                <w:spacing w:after="0" w:line="240" w:lineRule="auto"/>
                                <w:jc w:val="center"/>
                                <w:rPr>
                                  <w:szCs w:val="22"/>
                                </w:rPr>
                              </w:pPr>
                              <w:r w:rsidRPr="0027502F">
                                <w:rPr>
                                  <w:szCs w:val="22"/>
                                </w:rPr>
                                <w:t>Excise number (2)</w:t>
                              </w:r>
                            </w:p>
                          </w:tc>
                          <w:tc>
                            <w:tcPr>
                              <w:tcW w:w="1970" w:type="dxa"/>
                              <w:tcBorders>
                                <w:top w:val="nil"/>
                                <w:left w:val="nil"/>
                                <w:bottom w:val="single" w:sz="4" w:space="0" w:color="auto"/>
                                <w:right w:val="single" w:sz="4" w:space="0" w:color="auto"/>
                              </w:tcBorders>
                              <w:shd w:val="clear" w:color="auto" w:fill="auto"/>
                              <w:vAlign w:val="center"/>
                              <w:hideMark/>
                            </w:tcPr>
                            <w:p w14:paraId="4167D776"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0F5072" w:rsidRPr="0027502F" w14:paraId="68031823" w14:textId="77777777" w:rsidTr="004800A7">
                          <w:trPr>
                            <w:trHeight w:val="842"/>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C3C0DB5" w14:textId="77777777" w:rsidR="00B373DF" w:rsidRPr="0027502F" w:rsidRDefault="00B373DF" w:rsidP="004800A7">
                              <w:pPr>
                                <w:spacing w:after="0" w:line="240" w:lineRule="auto"/>
                                <w:jc w:val="center"/>
                                <w:rPr>
                                  <w:szCs w:val="22"/>
                                </w:rPr>
                              </w:pPr>
                              <w:r w:rsidRPr="0027502F">
                                <w:rPr>
                                  <w:szCs w:val="22"/>
                                </w:rPr>
                                <w:t xml:space="preserve">3: Destination - </w:t>
                              </w:r>
                              <w:r w:rsidRPr="0027502F">
                                <w:rPr>
                                  <w:szCs w:val="22"/>
                                </w:rPr>
                                <w:br/>
                                <w:t xml:space="preserve">Temporary Registered </w:t>
                              </w:r>
                              <w:r w:rsidRPr="0027502F">
                                <w:rPr>
                                  <w:szCs w:val="22"/>
                                </w:rPr>
                                <w:br/>
                                <w:t>consignee</w:t>
                              </w:r>
                            </w:p>
                          </w:tc>
                          <w:tc>
                            <w:tcPr>
                              <w:tcW w:w="1791" w:type="dxa"/>
                              <w:tcBorders>
                                <w:top w:val="nil"/>
                                <w:left w:val="nil"/>
                                <w:bottom w:val="single" w:sz="4" w:space="0" w:color="auto"/>
                                <w:right w:val="single" w:sz="4" w:space="0" w:color="auto"/>
                              </w:tcBorders>
                              <w:shd w:val="clear" w:color="auto" w:fill="auto"/>
                              <w:vAlign w:val="center"/>
                              <w:hideMark/>
                            </w:tcPr>
                            <w:p w14:paraId="56E6DA4E" w14:textId="77777777" w:rsidR="00B373DF" w:rsidRPr="0027502F" w:rsidRDefault="00B373DF" w:rsidP="004800A7">
                              <w:pPr>
                                <w:spacing w:after="0" w:line="240" w:lineRule="auto"/>
                                <w:jc w:val="center"/>
                                <w:rPr>
                                  <w:szCs w:val="22"/>
                                </w:rPr>
                              </w:pPr>
                              <w:r w:rsidRPr="0027502F">
                                <w:rPr>
                                  <w:szCs w:val="22"/>
                                </w:rPr>
                                <w:t xml:space="preserve">Temporary </w:t>
                              </w:r>
                              <w:r w:rsidRPr="0027502F">
                                <w:rPr>
                                  <w:szCs w:val="22"/>
                                </w:rPr>
                                <w:br/>
                                <w:t>Authorisation (4)</w:t>
                              </w:r>
                              <w:r w:rsidRPr="0027502F">
                                <w:rPr>
                                  <w:szCs w:val="22"/>
                                </w:rPr>
                                <w:br/>
                                <w:t xml:space="preserve"> reference</w:t>
                              </w:r>
                            </w:p>
                          </w:tc>
                          <w:tc>
                            <w:tcPr>
                              <w:tcW w:w="1970" w:type="dxa"/>
                              <w:tcBorders>
                                <w:top w:val="nil"/>
                                <w:left w:val="nil"/>
                                <w:bottom w:val="single" w:sz="4" w:space="0" w:color="auto"/>
                                <w:right w:val="single" w:sz="4" w:space="0" w:color="auto"/>
                              </w:tcBorders>
                              <w:shd w:val="clear" w:color="auto" w:fill="auto"/>
                              <w:vAlign w:val="center"/>
                              <w:hideMark/>
                            </w:tcPr>
                            <w:p w14:paraId="7151BE6C"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0F5072" w:rsidRPr="0027502F" w14:paraId="1BCA0DEF" w14:textId="77777777" w:rsidTr="004800A7">
                          <w:trPr>
                            <w:trHeight w:val="561"/>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9C1EDED" w14:textId="77777777" w:rsidR="00B373DF" w:rsidRPr="0027502F" w:rsidRDefault="00B373DF" w:rsidP="004800A7">
                              <w:pPr>
                                <w:spacing w:after="0" w:line="240" w:lineRule="auto"/>
                                <w:jc w:val="center"/>
                                <w:rPr>
                                  <w:szCs w:val="22"/>
                                </w:rPr>
                              </w:pPr>
                              <w:r w:rsidRPr="0027502F">
                                <w:rPr>
                                  <w:szCs w:val="22"/>
                                </w:rPr>
                                <w:t xml:space="preserve">4: Destination - </w:t>
                              </w:r>
                              <w:r w:rsidRPr="0027502F">
                                <w:rPr>
                                  <w:szCs w:val="22"/>
                                </w:rPr>
                                <w:br/>
                                <w:t>Direct Delivery</w:t>
                              </w:r>
                            </w:p>
                          </w:tc>
                          <w:tc>
                            <w:tcPr>
                              <w:tcW w:w="1791" w:type="dxa"/>
                              <w:tcBorders>
                                <w:top w:val="nil"/>
                                <w:left w:val="nil"/>
                                <w:bottom w:val="single" w:sz="4" w:space="0" w:color="auto"/>
                                <w:right w:val="single" w:sz="4" w:space="0" w:color="auto"/>
                              </w:tcBorders>
                              <w:shd w:val="clear" w:color="auto" w:fill="auto"/>
                              <w:vAlign w:val="center"/>
                              <w:hideMark/>
                            </w:tcPr>
                            <w:p w14:paraId="7FD1768F" w14:textId="77777777" w:rsidR="00B373DF" w:rsidRPr="0027502F" w:rsidRDefault="00B373DF" w:rsidP="004800A7">
                              <w:pPr>
                                <w:spacing w:after="0" w:line="240" w:lineRule="auto"/>
                                <w:jc w:val="center"/>
                                <w:rPr>
                                  <w:szCs w:val="22"/>
                                </w:rPr>
                              </w:pPr>
                              <w:r w:rsidRPr="0027502F">
                                <w:rPr>
                                  <w:szCs w:val="22"/>
                                </w:rPr>
                                <w:t xml:space="preserve">Excise </w:t>
                              </w:r>
                              <w:r w:rsidRPr="0027502F">
                                <w:rPr>
                                  <w:szCs w:val="22"/>
                                </w:rPr>
                                <w:br/>
                                <w:t>Number (3)</w:t>
                              </w:r>
                            </w:p>
                          </w:tc>
                          <w:tc>
                            <w:tcPr>
                              <w:tcW w:w="1970" w:type="dxa"/>
                              <w:tcBorders>
                                <w:top w:val="nil"/>
                                <w:left w:val="nil"/>
                                <w:bottom w:val="single" w:sz="4" w:space="0" w:color="auto"/>
                                <w:right w:val="single" w:sz="4" w:space="0" w:color="auto"/>
                              </w:tcBorders>
                              <w:shd w:val="clear" w:color="auto" w:fill="auto"/>
                              <w:noWrap/>
                              <w:vAlign w:val="center"/>
                              <w:hideMark/>
                            </w:tcPr>
                            <w:p w14:paraId="21BE4782" w14:textId="77777777" w:rsidR="00B373DF" w:rsidRPr="0027502F" w:rsidRDefault="00B373DF" w:rsidP="004800A7">
                              <w:pPr>
                                <w:spacing w:after="0" w:line="240" w:lineRule="auto"/>
                                <w:jc w:val="center"/>
                                <w:rPr>
                                  <w:szCs w:val="22"/>
                                </w:rPr>
                              </w:pPr>
                              <w:r w:rsidRPr="0027502F">
                                <w:rPr>
                                  <w:szCs w:val="22"/>
                                </w:rPr>
                                <w:t>(Does not apply)</w:t>
                              </w:r>
                            </w:p>
                          </w:tc>
                        </w:tr>
                        <w:tr w:rsidR="000F5072" w:rsidRPr="0027502F" w14:paraId="01D3BC49" w14:textId="77777777" w:rsidTr="004800A7">
                          <w:trPr>
                            <w:trHeight w:val="561"/>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1855D25" w14:textId="77777777" w:rsidR="00B373DF" w:rsidRPr="0027502F" w:rsidRDefault="00B373DF" w:rsidP="004800A7">
                              <w:pPr>
                                <w:spacing w:after="0" w:line="240" w:lineRule="auto"/>
                                <w:jc w:val="center"/>
                                <w:rPr>
                                  <w:szCs w:val="22"/>
                                </w:rPr>
                              </w:pPr>
                              <w:r w:rsidRPr="0027502F">
                                <w:rPr>
                                  <w:szCs w:val="22"/>
                                </w:rPr>
                                <w:t xml:space="preserve">5: Destination - </w:t>
                              </w:r>
                              <w:r w:rsidRPr="0027502F">
                                <w:rPr>
                                  <w:szCs w:val="22"/>
                                </w:rPr>
                                <w:br/>
                                <w:t>Exempted consignee</w:t>
                              </w:r>
                            </w:p>
                          </w:tc>
                          <w:tc>
                            <w:tcPr>
                              <w:tcW w:w="1791" w:type="dxa"/>
                              <w:tcBorders>
                                <w:top w:val="nil"/>
                                <w:left w:val="nil"/>
                                <w:bottom w:val="single" w:sz="4" w:space="0" w:color="auto"/>
                                <w:right w:val="single" w:sz="4" w:space="0" w:color="auto"/>
                              </w:tcBorders>
                              <w:shd w:val="clear" w:color="auto" w:fill="auto"/>
                              <w:noWrap/>
                              <w:vAlign w:val="center"/>
                              <w:hideMark/>
                            </w:tcPr>
                            <w:p w14:paraId="64532DAE" w14:textId="77777777" w:rsidR="00B373DF" w:rsidRPr="0027502F" w:rsidRDefault="00B373DF" w:rsidP="004800A7">
                              <w:pPr>
                                <w:spacing w:after="0" w:line="240" w:lineRule="auto"/>
                                <w:jc w:val="center"/>
                                <w:rPr>
                                  <w:szCs w:val="22"/>
                                </w:rPr>
                              </w:pPr>
                              <w:r w:rsidRPr="0027502F">
                                <w:rPr>
                                  <w:szCs w:val="22"/>
                                </w:rPr>
                                <w:t>(Does not apply)</w:t>
                              </w:r>
                            </w:p>
                          </w:tc>
                          <w:tc>
                            <w:tcPr>
                              <w:tcW w:w="1970" w:type="dxa"/>
                              <w:tcBorders>
                                <w:top w:val="nil"/>
                                <w:left w:val="nil"/>
                                <w:bottom w:val="single" w:sz="4" w:space="0" w:color="auto"/>
                                <w:right w:val="single" w:sz="4" w:space="0" w:color="auto"/>
                              </w:tcBorders>
                              <w:shd w:val="clear" w:color="auto" w:fill="auto"/>
                              <w:noWrap/>
                              <w:vAlign w:val="center"/>
                              <w:hideMark/>
                            </w:tcPr>
                            <w:p w14:paraId="660C52DC" w14:textId="77777777" w:rsidR="00B373DF" w:rsidRPr="0027502F" w:rsidRDefault="00B373DF" w:rsidP="004800A7">
                              <w:pPr>
                                <w:spacing w:after="0" w:line="240" w:lineRule="auto"/>
                                <w:jc w:val="center"/>
                                <w:rPr>
                                  <w:szCs w:val="22"/>
                                </w:rPr>
                              </w:pPr>
                              <w:r w:rsidRPr="0027502F">
                                <w:rPr>
                                  <w:szCs w:val="22"/>
                                </w:rPr>
                                <w:t>Any Identification (*)</w:t>
                              </w:r>
                            </w:p>
                          </w:tc>
                        </w:tr>
                        <w:tr w:rsidR="000F5072" w:rsidRPr="0027502F" w14:paraId="23C1846A" w14:textId="77777777" w:rsidTr="004800A7">
                          <w:trPr>
                            <w:trHeight w:val="1123"/>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2EAE163" w14:textId="77777777" w:rsidR="00B373DF" w:rsidRPr="0027502F" w:rsidRDefault="00B373DF" w:rsidP="004800A7">
                              <w:pPr>
                                <w:spacing w:after="0" w:line="240" w:lineRule="auto"/>
                                <w:jc w:val="center"/>
                                <w:rPr>
                                  <w:szCs w:val="22"/>
                                </w:rPr>
                              </w:pPr>
                              <w:r w:rsidRPr="0027502F">
                                <w:rPr>
                                  <w:szCs w:val="22"/>
                                </w:rPr>
                                <w:t xml:space="preserve">6: Destination - </w:t>
                              </w:r>
                              <w:r w:rsidRPr="0027502F">
                                <w:rPr>
                                  <w:szCs w:val="22"/>
                                </w:rPr>
                                <w:br/>
                                <w:t>Export</w:t>
                              </w:r>
                            </w:p>
                          </w:tc>
                          <w:tc>
                            <w:tcPr>
                              <w:tcW w:w="1791" w:type="dxa"/>
                              <w:tcBorders>
                                <w:top w:val="nil"/>
                                <w:left w:val="nil"/>
                                <w:bottom w:val="single" w:sz="4" w:space="0" w:color="auto"/>
                                <w:right w:val="single" w:sz="4" w:space="0" w:color="auto"/>
                              </w:tcBorders>
                              <w:shd w:val="clear" w:color="auto" w:fill="auto"/>
                              <w:vAlign w:val="center"/>
                              <w:hideMark/>
                            </w:tcPr>
                            <w:p w14:paraId="77D55487" w14:textId="77777777" w:rsidR="00B373DF" w:rsidRPr="0027502F" w:rsidRDefault="00B373DF" w:rsidP="004800A7">
                              <w:pPr>
                                <w:spacing w:after="0" w:line="240" w:lineRule="auto"/>
                                <w:jc w:val="center"/>
                                <w:rPr>
                                  <w:szCs w:val="22"/>
                                </w:rPr>
                              </w:pPr>
                              <w:r w:rsidRPr="0027502F">
                                <w:rPr>
                                  <w:szCs w:val="22"/>
                                </w:rPr>
                                <w:t>VAT Number</w:t>
                              </w:r>
                              <w:r w:rsidRPr="0027502F">
                                <w:rPr>
                                  <w:szCs w:val="22"/>
                                </w:rPr>
                                <w:br/>
                                <w:t>(Optional)</w:t>
                              </w:r>
                            </w:p>
                          </w:tc>
                          <w:tc>
                            <w:tcPr>
                              <w:tcW w:w="1970" w:type="dxa"/>
                              <w:tcBorders>
                                <w:top w:val="nil"/>
                                <w:left w:val="nil"/>
                                <w:bottom w:val="single" w:sz="4" w:space="0" w:color="auto"/>
                                <w:right w:val="single" w:sz="4" w:space="0" w:color="auto"/>
                              </w:tcBorders>
                              <w:shd w:val="clear" w:color="auto" w:fill="auto"/>
                              <w:vAlign w:val="center"/>
                              <w:hideMark/>
                            </w:tcPr>
                            <w:p w14:paraId="4E18AD69" w14:textId="77777777" w:rsidR="00B373DF" w:rsidRPr="0027502F" w:rsidRDefault="00B373DF" w:rsidP="004800A7">
                              <w:pPr>
                                <w:spacing w:after="0" w:line="240" w:lineRule="auto"/>
                                <w:jc w:val="center"/>
                                <w:rPr>
                                  <w:szCs w:val="22"/>
                                </w:rPr>
                              </w:pPr>
                              <w:r w:rsidRPr="0027502F">
                                <w:rPr>
                                  <w:szCs w:val="22"/>
                                </w:rPr>
                                <w:t xml:space="preserve">(The Data Group </w:t>
                              </w:r>
                              <w:r w:rsidRPr="0027502F">
                                <w:rPr>
                                  <w:szCs w:val="22"/>
                                </w:rPr>
                                <w:br/>
                                <w:t xml:space="preserve">&lt;TRADER Place </w:t>
                              </w:r>
                              <w:r w:rsidRPr="0027502F">
                                <w:rPr>
                                  <w:szCs w:val="22"/>
                                </w:rPr>
                                <w:br/>
                                <w:t xml:space="preserve">of Delivery&gt; </w:t>
                              </w:r>
                              <w:r w:rsidRPr="0027502F">
                                <w:rPr>
                                  <w:szCs w:val="22"/>
                                </w:rPr>
                                <w:br/>
                                <w:t>does not exist)</w:t>
                              </w:r>
                            </w:p>
                          </w:tc>
                        </w:tr>
                        <w:tr w:rsidR="000F5072" w:rsidRPr="0027502F" w14:paraId="0A17E9F8" w14:textId="77777777" w:rsidTr="004800A7">
                          <w:trPr>
                            <w:trHeight w:val="561"/>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201A63B" w14:textId="77777777" w:rsidR="00B373DF" w:rsidRPr="0027502F" w:rsidRDefault="00B373DF" w:rsidP="004800A7">
                              <w:pPr>
                                <w:spacing w:after="0" w:line="240" w:lineRule="auto"/>
                                <w:jc w:val="center"/>
                                <w:rPr>
                                  <w:szCs w:val="22"/>
                                </w:rPr>
                              </w:pPr>
                              <w:r w:rsidRPr="0027502F">
                                <w:rPr>
                                  <w:szCs w:val="22"/>
                                </w:rPr>
                                <w:t xml:space="preserve">9: Destination - </w:t>
                              </w:r>
                              <w:r w:rsidRPr="0027502F">
                                <w:rPr>
                                  <w:szCs w:val="22"/>
                                </w:rPr>
                                <w:br/>
                                <w:t>Certified Consignee</w:t>
                              </w:r>
                            </w:p>
                          </w:tc>
                          <w:tc>
                            <w:tcPr>
                              <w:tcW w:w="1791" w:type="dxa"/>
                              <w:tcBorders>
                                <w:top w:val="nil"/>
                                <w:left w:val="nil"/>
                                <w:bottom w:val="single" w:sz="4" w:space="0" w:color="auto"/>
                                <w:right w:val="single" w:sz="4" w:space="0" w:color="auto"/>
                              </w:tcBorders>
                              <w:shd w:val="clear" w:color="auto" w:fill="auto"/>
                              <w:noWrap/>
                              <w:vAlign w:val="center"/>
                              <w:hideMark/>
                            </w:tcPr>
                            <w:p w14:paraId="24530977" w14:textId="77777777" w:rsidR="00B373DF" w:rsidRPr="0027502F" w:rsidRDefault="00B373DF" w:rsidP="004800A7">
                              <w:pPr>
                                <w:spacing w:after="0" w:line="240" w:lineRule="auto"/>
                                <w:jc w:val="center"/>
                                <w:rPr>
                                  <w:szCs w:val="22"/>
                                </w:rPr>
                              </w:pPr>
                              <w:r w:rsidRPr="0027502F">
                                <w:rPr>
                                  <w:szCs w:val="22"/>
                                </w:rPr>
                                <w:t>Excise Number (6)</w:t>
                              </w:r>
                            </w:p>
                          </w:tc>
                          <w:tc>
                            <w:tcPr>
                              <w:tcW w:w="1970" w:type="dxa"/>
                              <w:tcBorders>
                                <w:top w:val="nil"/>
                                <w:left w:val="nil"/>
                                <w:bottom w:val="single" w:sz="4" w:space="0" w:color="auto"/>
                                <w:right w:val="single" w:sz="4" w:space="0" w:color="auto"/>
                              </w:tcBorders>
                              <w:shd w:val="clear" w:color="auto" w:fill="auto"/>
                              <w:vAlign w:val="center"/>
                              <w:hideMark/>
                            </w:tcPr>
                            <w:p w14:paraId="209EE084"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0F5072" w:rsidRPr="0027502F" w14:paraId="71BAEB16" w14:textId="77777777" w:rsidTr="004800A7">
                          <w:trPr>
                            <w:trHeight w:val="842"/>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277838B" w14:textId="77777777" w:rsidR="00B373DF" w:rsidRPr="0027502F" w:rsidRDefault="00B373DF" w:rsidP="004800A7">
                              <w:pPr>
                                <w:spacing w:after="0" w:line="240" w:lineRule="auto"/>
                                <w:jc w:val="center"/>
                                <w:rPr>
                                  <w:szCs w:val="22"/>
                                </w:rPr>
                              </w:pPr>
                              <w:r w:rsidRPr="0027502F">
                                <w:rPr>
                                  <w:szCs w:val="22"/>
                                </w:rPr>
                                <w:t xml:space="preserve">10: Destination - </w:t>
                              </w:r>
                              <w:r w:rsidRPr="0027502F">
                                <w:rPr>
                                  <w:szCs w:val="22"/>
                                </w:rPr>
                                <w:br/>
                                <w:t xml:space="preserve">Temporary Certified </w:t>
                              </w:r>
                              <w:r w:rsidRPr="0027502F">
                                <w:rPr>
                                  <w:szCs w:val="22"/>
                                </w:rPr>
                                <w:br/>
                                <w:t>Consignee</w:t>
                              </w:r>
                            </w:p>
                          </w:tc>
                          <w:tc>
                            <w:tcPr>
                              <w:tcW w:w="1791" w:type="dxa"/>
                              <w:tcBorders>
                                <w:top w:val="nil"/>
                                <w:left w:val="nil"/>
                                <w:bottom w:val="single" w:sz="4" w:space="0" w:color="auto"/>
                                <w:right w:val="single" w:sz="4" w:space="0" w:color="auto"/>
                              </w:tcBorders>
                              <w:shd w:val="clear" w:color="auto" w:fill="auto"/>
                              <w:vAlign w:val="center"/>
                              <w:hideMark/>
                            </w:tcPr>
                            <w:p w14:paraId="4DFE4B07" w14:textId="77777777" w:rsidR="00B373DF" w:rsidRPr="0027502F" w:rsidRDefault="00B373DF" w:rsidP="004800A7">
                              <w:pPr>
                                <w:spacing w:after="0" w:line="240" w:lineRule="auto"/>
                                <w:jc w:val="center"/>
                                <w:rPr>
                                  <w:szCs w:val="22"/>
                                </w:rPr>
                              </w:pPr>
                              <w:r w:rsidRPr="0027502F">
                                <w:rPr>
                                  <w:szCs w:val="22"/>
                                </w:rPr>
                                <w:t xml:space="preserve">Temporary </w:t>
                              </w:r>
                              <w:r w:rsidRPr="0027502F">
                                <w:rPr>
                                  <w:szCs w:val="22"/>
                                </w:rPr>
                                <w:br/>
                                <w:t xml:space="preserve">Authorisation (7) </w:t>
                              </w:r>
                              <w:r w:rsidRPr="0027502F">
                                <w:rPr>
                                  <w:szCs w:val="22"/>
                                </w:rPr>
                                <w:br/>
                                <w:t>reference</w:t>
                              </w:r>
                            </w:p>
                          </w:tc>
                          <w:tc>
                            <w:tcPr>
                              <w:tcW w:w="1970" w:type="dxa"/>
                              <w:tcBorders>
                                <w:top w:val="nil"/>
                                <w:left w:val="nil"/>
                                <w:bottom w:val="single" w:sz="4" w:space="0" w:color="auto"/>
                                <w:right w:val="single" w:sz="4" w:space="0" w:color="auto"/>
                              </w:tcBorders>
                              <w:shd w:val="clear" w:color="auto" w:fill="auto"/>
                              <w:vAlign w:val="center"/>
                              <w:hideMark/>
                            </w:tcPr>
                            <w:p w14:paraId="2F913C16" w14:textId="77777777" w:rsidR="00B373DF" w:rsidRPr="0027502F" w:rsidRDefault="00B373DF" w:rsidP="004800A7">
                              <w:pPr>
                                <w:spacing w:after="0" w:line="240" w:lineRule="auto"/>
                                <w:jc w:val="center"/>
                                <w:rPr>
                                  <w:szCs w:val="22"/>
                                </w:rPr>
                              </w:pPr>
                              <w:r w:rsidRPr="0027502F">
                                <w:rPr>
                                  <w:szCs w:val="22"/>
                                </w:rPr>
                                <w:t xml:space="preserve">Any </w:t>
                              </w:r>
                              <w:r w:rsidRPr="0027502F">
                                <w:rPr>
                                  <w:szCs w:val="22"/>
                                </w:rPr>
                                <w:br/>
                                <w:t>Identification (*)</w:t>
                              </w:r>
                            </w:p>
                          </w:tc>
                        </w:tr>
                        <w:tr w:rsidR="000F5072" w:rsidRPr="0027502F" w14:paraId="79D4B988" w14:textId="77777777" w:rsidTr="004800A7">
                          <w:trPr>
                            <w:trHeight w:val="7478"/>
                          </w:trPr>
                          <w:tc>
                            <w:tcPr>
                              <w:tcW w:w="55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AD995B1" w14:textId="77777777" w:rsidR="00B373DF" w:rsidRPr="0027502F" w:rsidRDefault="00B373DF" w:rsidP="004800A7">
                              <w:pPr>
                                <w:spacing w:after="0" w:line="240" w:lineRule="auto"/>
                                <w:rPr>
                                  <w:szCs w:val="22"/>
                                </w:rPr>
                              </w:pPr>
                              <w:r w:rsidRPr="0027502F">
                                <w:rPr>
                                  <w:szCs w:val="22"/>
                                </w:rPr>
                                <w:lastRenderedPageBreak/>
                                <w:t>(1) The operator type of the consignee is "Authorised warehouse keeper". An existing identifier &lt;Trader Excise Number&gt; in the set of &lt;TRADER AUTHORISATION&gt;;</w:t>
                              </w:r>
                              <w:r w:rsidRPr="0027502F">
                                <w:rPr>
                                  <w:szCs w:val="22"/>
                                </w:rPr>
                                <w:br/>
                                <w:t>(2) The operator type of the consignee is "Registered consignee". An existing identifier &lt;Trader Excise Number&gt; in the set of &lt;TRADER AUTHORISATION&gt;;</w:t>
                              </w:r>
                              <w:r w:rsidRPr="0027502F">
                                <w:rPr>
                                  <w:szCs w:val="22"/>
                                </w:rPr>
                                <w:br/>
                                <w:t>(3) The operator type of the consignee is either "Authorised warehouse keeper" or "Registered consignee". An existing identifier &lt;Trader Excise Number&gt; in the set of &lt;TRADER AUTHORISATION&gt;;</w:t>
                              </w:r>
                              <w:r w:rsidRPr="0027502F">
                                <w:rPr>
                                  <w:szCs w:val="22"/>
                                </w:rPr>
                                <w:br/>
                                <w:t>(4) An existing &lt;Temporary Authorisation Reference&gt; in the set of &lt;TEMPORARY AUTHORISATION&gt; for Temporary Registered Consignees;</w:t>
                              </w:r>
                              <w:r w:rsidRPr="0027502F">
                                <w:rPr>
                                  <w:szCs w:val="22"/>
                                </w:rPr>
                                <w:br/>
                                <w:t>(5) An existing identifier &lt;Tax Warehouse Reference&gt; in the set of &lt;TAX WAREHOUSE&gt;;</w:t>
                              </w:r>
                              <w:r w:rsidRPr="0027502F">
                                <w:rPr>
                                  <w:szCs w:val="22"/>
                                </w:rPr>
                                <w:br/>
                                <w:t>(6) The operator type of the consignee is "Certified consignee". An existing identifier &lt;Trader Excise Number&gt; in the set of &lt;TRADER AUTHORISATION&gt;;</w:t>
                              </w:r>
                              <w:r w:rsidRPr="0027502F">
                                <w:rPr>
                                  <w:szCs w:val="22"/>
                                </w:rPr>
                                <w:br/>
                                <w:t>(7) An existing &lt;Temporary Authorisation Reference&gt; in the set of &lt;TEMPORARY AUTHORISATION&gt; for Temporary Certified Consignees;</w:t>
                              </w:r>
                            </w:p>
                            <w:p w14:paraId="785073F3" w14:textId="77777777" w:rsidR="00B373DF" w:rsidRPr="0027502F" w:rsidRDefault="00B373DF" w:rsidP="004800A7">
                              <w:pPr>
                                <w:spacing w:after="0" w:line="240" w:lineRule="auto"/>
                                <w:rPr>
                                  <w:szCs w:val="22"/>
                                </w:rPr>
                              </w:pPr>
                              <w:r w:rsidRPr="0027502F">
                                <w:rPr>
                                  <w:szCs w:val="22"/>
                                </w:rPr>
                                <w:br/>
                                <w:t>(*) For the place of delivery, "Any identification" means: a VAT number or any other identifier; it is optional.</w:t>
                              </w:r>
                              <w:r w:rsidRPr="0027502F">
                                <w:rPr>
                                  <w:szCs w:val="22"/>
                                </w:rPr>
                                <w:br/>
                              </w:r>
                            </w:p>
                            <w:p w14:paraId="417D2A83" w14:textId="77777777" w:rsidR="00B373DF" w:rsidRPr="0027502F" w:rsidRDefault="00B373DF" w:rsidP="004800A7">
                              <w:pPr>
                                <w:spacing w:after="0" w:line="240" w:lineRule="auto"/>
                                <w:rPr>
                                  <w:szCs w:val="22"/>
                                </w:rPr>
                              </w:pPr>
                              <w:r w:rsidRPr="0027502F">
                                <w:rPr>
                                  <w:szCs w:val="22"/>
                                </w:rPr>
                                <w:t>When the value of the “TRADER CONSIGNEE. Trader Identification” and “TRADER Place of Delivery. Trader Identification” is any of the following: “Excise Number” or “Tax Warehouse Reference” or “Temporary Authorisation Reference”, then the structure of the value should comply with the structure of the “Trader Excise Number/Tax Warehouse Reference”.</w:t>
                              </w:r>
                            </w:p>
                          </w:tc>
                        </w:tr>
                      </w:tbl>
                      <w:p w14:paraId="70DE7D5B" w14:textId="77777777" w:rsidR="00B373DF" w:rsidRPr="0027502F" w:rsidRDefault="00B373DF" w:rsidP="004800A7">
                        <w:pPr>
                          <w:spacing w:after="0"/>
                          <w:rPr>
                            <w:szCs w:val="22"/>
                          </w:rPr>
                        </w:pPr>
                      </w:p>
                    </w:tc>
                    <w:tc>
                      <w:tcPr>
                        <w:tcW w:w="987" w:type="dxa"/>
                      </w:tcPr>
                      <w:p w14:paraId="227BFC14" w14:textId="77777777" w:rsidR="00B373DF" w:rsidRPr="0027502F" w:rsidRDefault="00B373DF" w:rsidP="004800A7">
                        <w:pPr>
                          <w:spacing w:line="276" w:lineRule="auto"/>
                          <w:rPr>
                            <w:szCs w:val="22"/>
                          </w:rPr>
                        </w:pPr>
                        <w:r w:rsidRPr="0027502F">
                          <w:rPr>
                            <w:szCs w:val="22"/>
                          </w:rPr>
                          <w:lastRenderedPageBreak/>
                          <w:t>IE801, IE813, IE815, IE818, IE819, IE821, IE825, IE829, IE839, IE871</w:t>
                        </w:r>
                      </w:p>
                    </w:tc>
                  </w:tr>
                  <w:tr w:rsidR="000F5072" w:rsidRPr="0027502F" w14:paraId="0F203502" w14:textId="77777777" w:rsidTr="004800A7">
                    <w:trPr>
                      <w:trHeight w:val="1337"/>
                      <w:jc w:val="center"/>
                    </w:trPr>
                    <w:tc>
                      <w:tcPr>
                        <w:tcW w:w="695" w:type="dxa"/>
                      </w:tcPr>
                      <w:p w14:paraId="67DE2BF7" w14:textId="77777777" w:rsidR="00B373DF" w:rsidRPr="0027502F" w:rsidRDefault="00B373DF" w:rsidP="004800A7">
                        <w:pPr>
                          <w:spacing w:line="276" w:lineRule="auto"/>
                          <w:rPr>
                            <w:szCs w:val="22"/>
                          </w:rPr>
                        </w:pPr>
                        <w:r w:rsidRPr="0027502F">
                          <w:rPr>
                            <w:szCs w:val="22"/>
                          </w:rPr>
                          <w:t>R044</w:t>
                        </w:r>
                      </w:p>
                    </w:tc>
                    <w:tc>
                      <w:tcPr>
                        <w:tcW w:w="5788" w:type="dxa"/>
                      </w:tcPr>
                      <w:p w14:paraId="51498F00" w14:textId="77777777" w:rsidR="00B373DF" w:rsidRPr="0027502F" w:rsidRDefault="00B373DF" w:rsidP="004800A7">
                        <w:pPr>
                          <w:spacing w:after="0"/>
                          <w:rPr>
                            <w:szCs w:val="22"/>
                          </w:rPr>
                        </w:pPr>
                        <w:r w:rsidRPr="0027502F">
                          <w:rPr>
                            <w:szCs w:val="22"/>
                          </w:rPr>
                          <w:t>For TRADER Consignor</w:t>
                        </w:r>
                      </w:p>
                      <w:p w14:paraId="0DFFDEE6" w14:textId="77777777" w:rsidR="00B373DF" w:rsidRPr="0027502F" w:rsidRDefault="00B373DF" w:rsidP="004800A7">
                        <w:pPr>
                          <w:spacing w:after="0"/>
                          <w:rPr>
                            <w:szCs w:val="22"/>
                          </w:rPr>
                        </w:pPr>
                        <w:r w:rsidRPr="0027502F">
                          <w:rPr>
                            <w:szCs w:val="22"/>
                          </w:rPr>
                          <w:t>-----------------------------------</w:t>
                        </w:r>
                      </w:p>
                      <w:p w14:paraId="2C16E69C" w14:textId="77777777" w:rsidR="00B373DF" w:rsidRPr="0027502F" w:rsidRDefault="00B373DF" w:rsidP="004800A7">
                        <w:pPr>
                          <w:spacing w:after="0"/>
                          <w:rPr>
                            <w:szCs w:val="22"/>
                          </w:rPr>
                        </w:pPr>
                        <w:r w:rsidRPr="0027502F">
                          <w:rPr>
                            <w:szCs w:val="22"/>
                          </w:rPr>
                          <w:t>An existing identifier &lt;Trader Excise Number&gt; in the set of &lt;TRADER AUTHORISATION&gt;</w:t>
                        </w:r>
                      </w:p>
                      <w:p w14:paraId="0599CC56" w14:textId="77777777" w:rsidR="00B373DF" w:rsidRPr="0027502F" w:rsidRDefault="00B373DF" w:rsidP="004800A7">
                        <w:pPr>
                          <w:spacing w:after="0"/>
                          <w:rPr>
                            <w:szCs w:val="22"/>
                          </w:rPr>
                        </w:pPr>
                        <w:r w:rsidRPr="0027502F">
                          <w:rPr>
                            <w:szCs w:val="22"/>
                          </w:rPr>
                          <w:t>The &lt;Operator Type Code&gt; of the referred &lt;TRADER&gt; must be:</w:t>
                        </w:r>
                      </w:p>
                      <w:p w14:paraId="7840B4AA" w14:textId="77777777" w:rsidR="00B373DF" w:rsidRPr="0027502F" w:rsidRDefault="00B373DF" w:rsidP="004800A7">
                        <w:pPr>
                          <w:spacing w:after="0"/>
                          <w:rPr>
                            <w:szCs w:val="22"/>
                          </w:rPr>
                        </w:pPr>
                        <w:r w:rsidRPr="0027502F">
                          <w:rPr>
                            <w:szCs w:val="22"/>
                          </w:rPr>
                          <w:t>- "Authorised warehouse keeper"; OR</w:t>
                        </w:r>
                      </w:p>
                      <w:p w14:paraId="655FCB27" w14:textId="77777777" w:rsidR="00B373DF" w:rsidRPr="0027502F" w:rsidRDefault="00B373DF" w:rsidP="004800A7">
                        <w:pPr>
                          <w:spacing w:after="0"/>
                          <w:rPr>
                            <w:szCs w:val="22"/>
                          </w:rPr>
                        </w:pPr>
                        <w:r w:rsidRPr="0027502F">
                          <w:rPr>
                            <w:szCs w:val="22"/>
                          </w:rPr>
                          <w:t>- "Registered consignor"; OR</w:t>
                        </w:r>
                      </w:p>
                      <w:p w14:paraId="27017880" w14:textId="77777777" w:rsidR="00B373DF" w:rsidRPr="0027502F" w:rsidRDefault="00B373DF" w:rsidP="004800A7">
                        <w:pPr>
                          <w:spacing w:after="0"/>
                          <w:rPr>
                            <w:szCs w:val="22"/>
                          </w:rPr>
                        </w:pPr>
                        <w:r w:rsidRPr="0027502F">
                          <w:rPr>
                            <w:szCs w:val="22"/>
                          </w:rPr>
                          <w:t>- "Certified consignor;</w:t>
                        </w:r>
                      </w:p>
                      <w:p w14:paraId="7E789E76" w14:textId="77777777" w:rsidR="00B373DF" w:rsidRPr="0027502F" w:rsidRDefault="00B373DF" w:rsidP="004800A7">
                        <w:pPr>
                          <w:spacing w:after="0"/>
                          <w:rPr>
                            <w:szCs w:val="22"/>
                          </w:rPr>
                        </w:pPr>
                      </w:p>
                      <w:p w14:paraId="74641E82" w14:textId="77777777" w:rsidR="00B373DF" w:rsidRPr="0027502F" w:rsidRDefault="00B373DF" w:rsidP="004800A7">
                        <w:pPr>
                          <w:spacing w:after="0"/>
                          <w:rPr>
                            <w:szCs w:val="22"/>
                          </w:rPr>
                        </w:pPr>
                        <w:r w:rsidRPr="0027502F">
                          <w:rPr>
                            <w:szCs w:val="22"/>
                          </w:rPr>
                          <w:t>OR</w:t>
                        </w:r>
                      </w:p>
                      <w:p w14:paraId="3FF354FE" w14:textId="77777777" w:rsidR="00B373DF" w:rsidRPr="0027502F" w:rsidRDefault="00B373DF" w:rsidP="004800A7">
                        <w:pPr>
                          <w:spacing w:after="0"/>
                          <w:rPr>
                            <w:szCs w:val="22"/>
                          </w:rPr>
                        </w:pPr>
                      </w:p>
                      <w:p w14:paraId="7510602C" w14:textId="77777777" w:rsidR="00B373DF" w:rsidRPr="0027502F" w:rsidRDefault="00B373DF" w:rsidP="004800A7">
                        <w:pPr>
                          <w:spacing w:after="0"/>
                          <w:rPr>
                            <w:szCs w:val="22"/>
                          </w:rPr>
                        </w:pPr>
                        <w:r w:rsidRPr="0027502F">
                          <w:rPr>
                            <w:szCs w:val="22"/>
                          </w:rPr>
                          <w:t>An existing identifier &lt;Temporary Authorisation Reference&gt; in the set of &lt;TEMPORARY AUTHORISATION&gt;</w:t>
                        </w:r>
                      </w:p>
                      <w:p w14:paraId="10467844" w14:textId="77777777" w:rsidR="00B373DF" w:rsidRPr="0027502F" w:rsidRDefault="00B373DF" w:rsidP="004800A7">
                        <w:pPr>
                          <w:spacing w:after="0"/>
                          <w:rPr>
                            <w:szCs w:val="22"/>
                          </w:rPr>
                        </w:pPr>
                        <w:r w:rsidRPr="0027502F">
                          <w:rPr>
                            <w:szCs w:val="22"/>
                          </w:rPr>
                          <w:t>The &lt;Operator Type Code&gt; of the referred &lt;TRADER&gt; must be:</w:t>
                        </w:r>
                      </w:p>
                      <w:p w14:paraId="7A807AFA" w14:textId="77777777" w:rsidR="00B373DF" w:rsidRPr="0027502F" w:rsidRDefault="00B373DF" w:rsidP="004800A7">
                        <w:pPr>
                          <w:spacing w:after="0"/>
                          <w:rPr>
                            <w:szCs w:val="22"/>
                          </w:rPr>
                        </w:pPr>
                        <w:r w:rsidRPr="0027502F">
                          <w:rPr>
                            <w:szCs w:val="22"/>
                          </w:rPr>
                          <w:t>- "Temporary Certified Consignor".</w:t>
                        </w:r>
                      </w:p>
                      <w:p w14:paraId="2DFAC474" w14:textId="77777777" w:rsidR="00B373DF" w:rsidRPr="0027502F" w:rsidRDefault="00B373DF" w:rsidP="004800A7">
                        <w:pPr>
                          <w:spacing w:after="0"/>
                          <w:rPr>
                            <w:szCs w:val="22"/>
                          </w:rPr>
                        </w:pPr>
                      </w:p>
                      <w:p w14:paraId="084F64E5" w14:textId="77777777" w:rsidR="00B373DF" w:rsidRPr="0027502F" w:rsidRDefault="00B373DF" w:rsidP="004800A7">
                        <w:pPr>
                          <w:spacing w:after="0"/>
                          <w:rPr>
                            <w:szCs w:val="22"/>
                          </w:rPr>
                        </w:pPr>
                        <w:r w:rsidRPr="0027502F">
                          <w:rPr>
                            <w:szCs w:val="22"/>
                          </w:rPr>
                          <w:t>For TRADER Place of dispatch</w:t>
                        </w:r>
                      </w:p>
                      <w:p w14:paraId="68DE54FE" w14:textId="77777777" w:rsidR="00B373DF" w:rsidRPr="0027502F" w:rsidRDefault="00B373DF" w:rsidP="004800A7">
                        <w:pPr>
                          <w:spacing w:after="0"/>
                          <w:rPr>
                            <w:szCs w:val="22"/>
                          </w:rPr>
                        </w:pPr>
                        <w:r w:rsidRPr="0027502F">
                          <w:rPr>
                            <w:szCs w:val="22"/>
                          </w:rPr>
                          <w:t>------------------------------------------</w:t>
                        </w:r>
                      </w:p>
                      <w:p w14:paraId="346F9022" w14:textId="77777777" w:rsidR="00B373DF" w:rsidRPr="0027502F" w:rsidRDefault="00B373DF" w:rsidP="004800A7">
                        <w:pPr>
                          <w:spacing w:after="0"/>
                          <w:rPr>
                            <w:szCs w:val="22"/>
                          </w:rPr>
                        </w:pPr>
                        <w:r w:rsidRPr="0027502F">
                          <w:rPr>
                            <w:szCs w:val="22"/>
                          </w:rPr>
                          <w:t>An existing identifier &lt;Tax Warehouse Reference&gt; (Excise Number in SEED).</w:t>
                        </w:r>
                      </w:p>
                    </w:tc>
                    <w:tc>
                      <w:tcPr>
                        <w:tcW w:w="987" w:type="dxa"/>
                      </w:tcPr>
                      <w:p w14:paraId="36F9257E" w14:textId="77777777" w:rsidR="00B373DF" w:rsidRPr="0027502F" w:rsidRDefault="00B373DF" w:rsidP="004800A7">
                        <w:pPr>
                          <w:spacing w:line="276" w:lineRule="auto"/>
                          <w:rPr>
                            <w:szCs w:val="22"/>
                          </w:rPr>
                        </w:pPr>
                        <w:r w:rsidRPr="0027502F">
                          <w:rPr>
                            <w:szCs w:val="22"/>
                          </w:rPr>
                          <w:lastRenderedPageBreak/>
                          <w:t>IE801, IE815, IE821, IE871</w:t>
                        </w:r>
                      </w:p>
                    </w:tc>
                  </w:tr>
                </w:tbl>
                <w:p w14:paraId="619E4639" w14:textId="77777777" w:rsidR="00B373DF" w:rsidRPr="0027502F" w:rsidRDefault="00B373DF" w:rsidP="004800A7">
                  <w:pPr>
                    <w:spacing w:line="276" w:lineRule="auto"/>
                    <w:rPr>
                      <w:szCs w:val="22"/>
                    </w:rPr>
                  </w:pPr>
                </w:p>
                <w:p w14:paraId="0FF8D0E7" w14:textId="77777777" w:rsidR="00B373DF" w:rsidRPr="0027502F" w:rsidRDefault="00B373DF" w:rsidP="005437A5">
                  <w:pPr>
                    <w:pStyle w:val="ListParagraph"/>
                    <w:numPr>
                      <w:ilvl w:val="0"/>
                      <w:numId w:val="81"/>
                    </w:numPr>
                    <w:spacing w:line="276" w:lineRule="auto"/>
                    <w:rPr>
                      <w:b/>
                      <w:szCs w:val="22"/>
                    </w:rPr>
                  </w:pPr>
                  <w:r w:rsidRPr="0027502F">
                    <w:rPr>
                      <w:b/>
                      <w:szCs w:val="22"/>
                    </w:rPr>
                    <w:t>Appendix D: Conditions</w:t>
                  </w:r>
                </w:p>
                <w:p w14:paraId="5772D960" w14:textId="77777777" w:rsidR="00B373DF" w:rsidRPr="0027502F" w:rsidRDefault="00B373DF" w:rsidP="004800A7">
                  <w:pPr>
                    <w:spacing w:line="276" w:lineRule="auto"/>
                    <w:rPr>
                      <w:szCs w:val="22"/>
                    </w:rPr>
                  </w:pPr>
                  <w:r w:rsidRPr="0027502F">
                    <w:rPr>
                      <w:szCs w:val="22"/>
                    </w:rPr>
                    <w:t>The following condition shall be created as described below:</w:t>
                  </w:r>
                </w:p>
                <w:tbl>
                  <w:tblPr>
                    <w:tblStyle w:val="TableGrid"/>
                    <w:tblW w:w="6369" w:type="dxa"/>
                    <w:jc w:val="center"/>
                    <w:tblLook w:val="04A0" w:firstRow="1" w:lastRow="0" w:firstColumn="1" w:lastColumn="0" w:noHBand="0" w:noVBand="1"/>
                  </w:tblPr>
                  <w:tblGrid>
                    <w:gridCol w:w="841"/>
                    <w:gridCol w:w="3894"/>
                    <w:gridCol w:w="1634"/>
                  </w:tblGrid>
                  <w:tr w:rsidR="000F5072" w:rsidRPr="0027502F" w14:paraId="4FB9B06A" w14:textId="77777777" w:rsidTr="004800A7">
                    <w:trPr>
                      <w:cnfStyle w:val="100000000000" w:firstRow="1" w:lastRow="0" w:firstColumn="0" w:lastColumn="0" w:oddVBand="0" w:evenVBand="0" w:oddHBand="0" w:evenHBand="0" w:firstRowFirstColumn="0" w:firstRowLastColumn="0" w:lastRowFirstColumn="0" w:lastRowLastColumn="0"/>
                      <w:trHeight w:val="384"/>
                      <w:jc w:val="center"/>
                    </w:trPr>
                    <w:tc>
                      <w:tcPr>
                        <w:tcW w:w="841" w:type="dxa"/>
                        <w:shd w:val="clear" w:color="auto" w:fill="D9D9D9" w:themeFill="background1" w:themeFillShade="D9"/>
                        <w:vAlign w:val="center"/>
                      </w:tcPr>
                      <w:p w14:paraId="6C0A1F33" w14:textId="77777777" w:rsidR="00B373DF" w:rsidRPr="0027502F" w:rsidRDefault="00B373DF" w:rsidP="004800A7">
                        <w:pPr>
                          <w:spacing w:line="276" w:lineRule="auto"/>
                          <w:jc w:val="center"/>
                          <w:rPr>
                            <w:b w:val="0"/>
                            <w:szCs w:val="22"/>
                          </w:rPr>
                        </w:pPr>
                        <w:r w:rsidRPr="0027502F">
                          <w:rPr>
                            <w:szCs w:val="22"/>
                          </w:rPr>
                          <w:t>ID</w:t>
                        </w:r>
                      </w:p>
                    </w:tc>
                    <w:tc>
                      <w:tcPr>
                        <w:tcW w:w="3894" w:type="dxa"/>
                        <w:shd w:val="clear" w:color="auto" w:fill="D9D9D9" w:themeFill="background1" w:themeFillShade="D9"/>
                        <w:vAlign w:val="center"/>
                      </w:tcPr>
                      <w:p w14:paraId="5B5BD3DF" w14:textId="77777777" w:rsidR="00B373DF" w:rsidRPr="0027502F" w:rsidRDefault="00B373DF" w:rsidP="004800A7">
                        <w:pPr>
                          <w:spacing w:line="276" w:lineRule="auto"/>
                          <w:jc w:val="center"/>
                          <w:rPr>
                            <w:b w:val="0"/>
                            <w:szCs w:val="22"/>
                          </w:rPr>
                        </w:pPr>
                        <w:r w:rsidRPr="0027502F">
                          <w:rPr>
                            <w:szCs w:val="22"/>
                          </w:rPr>
                          <w:t>Description</w:t>
                        </w:r>
                      </w:p>
                    </w:tc>
                    <w:tc>
                      <w:tcPr>
                        <w:tcW w:w="1634" w:type="dxa"/>
                        <w:shd w:val="clear" w:color="auto" w:fill="D9D9D9" w:themeFill="background1" w:themeFillShade="D9"/>
                        <w:vAlign w:val="center"/>
                      </w:tcPr>
                      <w:p w14:paraId="6CDC0506" w14:textId="77777777" w:rsidR="00B373DF" w:rsidRPr="0027502F" w:rsidRDefault="00B373DF" w:rsidP="004800A7">
                        <w:pPr>
                          <w:spacing w:line="276" w:lineRule="auto"/>
                          <w:jc w:val="center"/>
                          <w:rPr>
                            <w:b w:val="0"/>
                            <w:szCs w:val="22"/>
                          </w:rPr>
                        </w:pPr>
                        <w:r w:rsidRPr="0027502F">
                          <w:rPr>
                            <w:szCs w:val="22"/>
                          </w:rPr>
                          <w:t>IEs</w:t>
                        </w:r>
                      </w:p>
                    </w:tc>
                  </w:tr>
                  <w:tr w:rsidR="000F5072" w:rsidRPr="0027502F" w14:paraId="483B24E8" w14:textId="77777777" w:rsidTr="004800A7">
                    <w:trPr>
                      <w:trHeight w:val="1337"/>
                      <w:jc w:val="center"/>
                    </w:trPr>
                    <w:tc>
                      <w:tcPr>
                        <w:tcW w:w="841" w:type="dxa"/>
                      </w:tcPr>
                      <w:p w14:paraId="21B1A874" w14:textId="77777777" w:rsidR="00B373DF" w:rsidRPr="0027502F" w:rsidRDefault="00B373DF" w:rsidP="004800A7">
                        <w:pPr>
                          <w:spacing w:line="276" w:lineRule="auto"/>
                          <w:rPr>
                            <w:szCs w:val="22"/>
                          </w:rPr>
                        </w:pPr>
                        <w:r w:rsidRPr="0027502F">
                          <w:rPr>
                            <w:szCs w:val="22"/>
                          </w:rPr>
                          <w:t>C209</w:t>
                        </w:r>
                      </w:p>
                    </w:tc>
                    <w:tc>
                      <w:tcPr>
                        <w:tcW w:w="3894" w:type="dxa"/>
                      </w:tcPr>
                      <w:p w14:paraId="37982ABB" w14:textId="77777777" w:rsidR="00B373DF" w:rsidRPr="0027502F" w:rsidRDefault="00B373DF" w:rsidP="004800A7">
                        <w:pPr>
                          <w:spacing w:after="0"/>
                          <w:rPr>
                            <w:szCs w:val="22"/>
                          </w:rPr>
                        </w:pPr>
                        <w:r w:rsidRPr="0027502F">
                          <w:rPr>
                            <w:szCs w:val="22"/>
                          </w:rPr>
                          <w:t>IF the &lt;TEMPORARY AUTHORISATION. Operator Type Code&gt; is “Temporary Certified Consignee”</w:t>
                        </w:r>
                      </w:p>
                      <w:p w14:paraId="63AC1170" w14:textId="77777777" w:rsidR="00B373DF" w:rsidRPr="0027502F" w:rsidRDefault="00B373DF" w:rsidP="004800A7">
                        <w:pPr>
                          <w:spacing w:after="0"/>
                          <w:rPr>
                            <w:szCs w:val="22"/>
                          </w:rPr>
                        </w:pPr>
                        <w:r w:rsidRPr="0027502F">
                          <w:rPr>
                            <w:szCs w:val="22"/>
                          </w:rPr>
                          <w:t>THEN &lt;(LINKED TO TEMPORARY AUTHORISATION) TRADER&gt; is Optional</w:t>
                        </w:r>
                      </w:p>
                      <w:p w14:paraId="5B25D6CB" w14:textId="77777777" w:rsidR="00B373DF" w:rsidRPr="0027502F" w:rsidRDefault="00B373DF" w:rsidP="004800A7">
                        <w:pPr>
                          <w:spacing w:after="0"/>
                          <w:rPr>
                            <w:szCs w:val="22"/>
                          </w:rPr>
                        </w:pPr>
                        <w:r w:rsidRPr="0027502F">
                          <w:rPr>
                            <w:szCs w:val="22"/>
                          </w:rPr>
                          <w:t>ELSE it is Required</w:t>
                        </w:r>
                      </w:p>
                    </w:tc>
                    <w:tc>
                      <w:tcPr>
                        <w:tcW w:w="1634" w:type="dxa"/>
                      </w:tcPr>
                      <w:p w14:paraId="55AE132B" w14:textId="77777777" w:rsidR="00B373DF" w:rsidRPr="0027502F" w:rsidRDefault="00B373DF" w:rsidP="004800A7">
                        <w:pPr>
                          <w:spacing w:line="276" w:lineRule="auto"/>
                          <w:rPr>
                            <w:szCs w:val="22"/>
                          </w:rPr>
                        </w:pPr>
                        <w:r w:rsidRPr="0027502F">
                          <w:rPr>
                            <w:szCs w:val="22"/>
                          </w:rPr>
                          <w:t>IE713</w:t>
                        </w:r>
                      </w:p>
                      <w:p w14:paraId="12224844" w14:textId="77777777" w:rsidR="00B373DF" w:rsidRPr="0027502F" w:rsidRDefault="00B373DF" w:rsidP="004800A7">
                        <w:pPr>
                          <w:spacing w:line="276" w:lineRule="auto"/>
                          <w:rPr>
                            <w:szCs w:val="22"/>
                          </w:rPr>
                        </w:pPr>
                      </w:p>
                    </w:tc>
                  </w:tr>
                </w:tbl>
                <w:p w14:paraId="2003A7B5" w14:textId="77777777" w:rsidR="00B373DF" w:rsidRPr="0027502F" w:rsidRDefault="00B373DF" w:rsidP="004800A7">
                  <w:pPr>
                    <w:spacing w:line="276" w:lineRule="auto"/>
                    <w:rPr>
                      <w:szCs w:val="22"/>
                    </w:rPr>
                  </w:pPr>
                </w:p>
                <w:p w14:paraId="474592E9" w14:textId="77777777" w:rsidR="00B373DF" w:rsidRPr="0027502F" w:rsidRDefault="00B373DF" w:rsidP="005437A5">
                  <w:pPr>
                    <w:pStyle w:val="ListParagraph"/>
                    <w:numPr>
                      <w:ilvl w:val="0"/>
                      <w:numId w:val="81"/>
                    </w:numPr>
                    <w:spacing w:line="276" w:lineRule="auto"/>
                    <w:rPr>
                      <w:b/>
                      <w:szCs w:val="22"/>
                    </w:rPr>
                  </w:pPr>
                  <w:r w:rsidRPr="0027502F">
                    <w:rPr>
                      <w:b/>
                      <w:szCs w:val="22"/>
                    </w:rPr>
                    <w:t>Appendix C: EMCS CORRELATION TABLES</w:t>
                  </w:r>
                </w:p>
                <w:p w14:paraId="5321CB69" w14:textId="77777777" w:rsidR="00B373DF" w:rsidRPr="0027502F" w:rsidRDefault="00B373DF" w:rsidP="004800A7">
                  <w:pPr>
                    <w:spacing w:line="276" w:lineRule="auto"/>
                    <w:rPr>
                      <w:szCs w:val="22"/>
                    </w:rPr>
                  </w:pPr>
                  <w:r w:rsidRPr="0027502F">
                    <w:rPr>
                      <w:szCs w:val="22"/>
                    </w:rPr>
                    <w:t>The newly introduced IE713. &lt;TEMPORARY AUTHORISATION&gt;.Operator Type Code data item shall be included in the updated ‘Appendix C’.</w:t>
                  </w:r>
                </w:p>
                <w:p w14:paraId="52856205" w14:textId="77777777" w:rsidR="00B373DF" w:rsidRPr="0027502F" w:rsidRDefault="00B373DF" w:rsidP="005437A5">
                  <w:pPr>
                    <w:pStyle w:val="ListParagraph"/>
                    <w:numPr>
                      <w:ilvl w:val="0"/>
                      <w:numId w:val="81"/>
                    </w:numPr>
                    <w:spacing w:line="276" w:lineRule="auto"/>
                    <w:rPr>
                      <w:b/>
                      <w:bCs/>
                      <w:szCs w:val="22"/>
                    </w:rPr>
                  </w:pPr>
                  <w:r w:rsidRPr="0027502F">
                    <w:rPr>
                      <w:b/>
                      <w:bCs/>
                      <w:szCs w:val="22"/>
                    </w:rPr>
                    <w:t>Appendix E: XML MAPPING</w:t>
                  </w:r>
                </w:p>
                <w:p w14:paraId="620E42B7" w14:textId="77777777" w:rsidR="00B373DF" w:rsidRPr="0027502F" w:rsidRDefault="00B373DF" w:rsidP="004800A7">
                  <w:pPr>
                    <w:spacing w:line="276" w:lineRule="auto"/>
                    <w:rPr>
                      <w:szCs w:val="22"/>
                    </w:rPr>
                  </w:pPr>
                  <w:r w:rsidRPr="0027502F">
                    <w:rPr>
                      <w:szCs w:val="22"/>
                    </w:rPr>
                    <w:t>The newly introduced IE713. &lt;TEMPORARY AUTHORISATION&gt;.Operator Type Code data item shall be included as follows:</w:t>
                  </w:r>
                </w:p>
                <w:tbl>
                  <w:tblPr>
                    <w:tblW w:w="4868" w:type="pct"/>
                    <w:jc w:val="center"/>
                    <w:tblCellMar>
                      <w:top w:w="57" w:type="dxa"/>
                      <w:left w:w="57" w:type="dxa"/>
                      <w:bottom w:w="57" w:type="dxa"/>
                      <w:right w:w="57" w:type="dxa"/>
                    </w:tblCellMar>
                    <w:tblLook w:val="0000" w:firstRow="0" w:lastRow="0" w:firstColumn="0" w:lastColumn="0" w:noHBand="0" w:noVBand="0"/>
                  </w:tblPr>
                  <w:tblGrid>
                    <w:gridCol w:w="3853"/>
                    <w:gridCol w:w="1320"/>
                    <w:gridCol w:w="1837"/>
                  </w:tblGrid>
                  <w:tr w:rsidR="000F5072" w:rsidRPr="0027502F" w14:paraId="21FE2C06" w14:textId="77777777" w:rsidTr="004800A7">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58224BB5" w14:textId="77777777" w:rsidR="00B373DF" w:rsidRPr="0027502F" w:rsidRDefault="00B373DF" w:rsidP="004800A7">
                        <w:pPr>
                          <w:spacing w:after="0" w:line="240" w:lineRule="auto"/>
                          <w:rPr>
                            <w:b/>
                            <w:szCs w:val="22"/>
                          </w:rPr>
                        </w:pPr>
                        <w:r w:rsidRPr="0027502F">
                          <w:rPr>
                            <w:b/>
                            <w:szCs w:val="22"/>
                          </w:rPr>
                          <w:t>Data-group or 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36BF47CE" w14:textId="77777777" w:rsidR="00B373DF" w:rsidRPr="0027502F" w:rsidRDefault="00B373DF" w:rsidP="004800A7">
                        <w:pPr>
                          <w:spacing w:after="0" w:line="240" w:lineRule="auto"/>
                          <w:rPr>
                            <w:b/>
                            <w:szCs w:val="22"/>
                          </w:rPr>
                        </w:pPr>
                        <w:r w:rsidRPr="0027502F">
                          <w:rPr>
                            <w:b/>
                            <w:szCs w:val="22"/>
                          </w:rPr>
                          <w:t>Data Type</w:t>
                        </w:r>
                      </w:p>
                    </w:tc>
                    <w:tc>
                      <w:tcPr>
                        <w:tcW w:w="1211" w:type="pct"/>
                        <w:tcBorders>
                          <w:top w:val="single" w:sz="4" w:space="0" w:color="auto"/>
                          <w:left w:val="single" w:sz="4" w:space="0" w:color="auto"/>
                          <w:bottom w:val="single" w:sz="4" w:space="0" w:color="auto"/>
                          <w:right w:val="single" w:sz="4" w:space="0" w:color="auto"/>
                        </w:tcBorders>
                        <w:shd w:val="clear" w:color="auto" w:fill="CCCCCC"/>
                        <w:vAlign w:val="center"/>
                      </w:tcPr>
                      <w:p w14:paraId="633276A3" w14:textId="77777777" w:rsidR="00B373DF" w:rsidRPr="0027502F" w:rsidRDefault="00B373DF" w:rsidP="004800A7">
                        <w:pPr>
                          <w:spacing w:after="0" w:line="240" w:lineRule="auto"/>
                          <w:rPr>
                            <w:b/>
                            <w:szCs w:val="22"/>
                          </w:rPr>
                        </w:pPr>
                        <w:r w:rsidRPr="0027502F">
                          <w:rPr>
                            <w:b/>
                            <w:szCs w:val="22"/>
                          </w:rPr>
                          <w:t>XML-Tag</w:t>
                        </w:r>
                      </w:p>
                    </w:tc>
                  </w:tr>
                  <w:tr w:rsidR="000F5072" w:rsidRPr="0027502F" w14:paraId="02E76E73" w14:textId="77777777" w:rsidTr="004800A7">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2EEBAFBB" w14:textId="77777777" w:rsidR="00B373DF" w:rsidRPr="0027502F" w:rsidRDefault="00B373DF" w:rsidP="004800A7">
                        <w:pPr>
                          <w:spacing w:after="0" w:line="240" w:lineRule="auto"/>
                          <w:rPr>
                            <w:szCs w:val="22"/>
                          </w:rPr>
                        </w:pPr>
                        <w:r w:rsidRPr="0027502F">
                          <w:rPr>
                            <w:szCs w:val="22"/>
                          </w:rPr>
                          <w:t>MESSAGE - TEMPORARY AUTHORISATION.</w:t>
                        </w:r>
                        <w:r w:rsidRPr="0027502F">
                          <w:rPr>
                            <w:b/>
                            <w:i/>
                            <w:szCs w:val="22"/>
                          </w:rPr>
                          <w:t xml:space="preserve"> Operator Type Code</w:t>
                        </w:r>
                      </w:p>
                    </w:tc>
                    <w:tc>
                      <w:tcPr>
                        <w:tcW w:w="991" w:type="pct"/>
                        <w:tcBorders>
                          <w:top w:val="single" w:sz="4" w:space="0" w:color="auto"/>
                          <w:left w:val="single" w:sz="4" w:space="0" w:color="auto"/>
                          <w:bottom w:val="single" w:sz="4" w:space="0" w:color="auto"/>
                          <w:right w:val="single" w:sz="4" w:space="0" w:color="auto"/>
                        </w:tcBorders>
                        <w:vAlign w:val="center"/>
                      </w:tcPr>
                      <w:p w14:paraId="22C172B3" w14:textId="77777777" w:rsidR="00B373DF" w:rsidRPr="0027502F" w:rsidRDefault="00B373DF" w:rsidP="004800A7">
                        <w:pPr>
                          <w:spacing w:after="0" w:line="240" w:lineRule="auto"/>
                          <w:rPr>
                            <w:szCs w:val="22"/>
                          </w:rPr>
                        </w:pPr>
                        <w:r w:rsidRPr="0027502F">
                          <w:rPr>
                            <w:szCs w:val="22"/>
                          </w:rPr>
                          <w:t>n1</w:t>
                        </w:r>
                      </w:p>
                    </w:tc>
                    <w:tc>
                      <w:tcPr>
                        <w:tcW w:w="1211" w:type="pct"/>
                        <w:tcBorders>
                          <w:top w:val="single" w:sz="4" w:space="0" w:color="auto"/>
                          <w:left w:val="single" w:sz="4" w:space="0" w:color="auto"/>
                          <w:bottom w:val="single" w:sz="4" w:space="0" w:color="auto"/>
                          <w:right w:val="single" w:sz="4" w:space="0" w:color="auto"/>
                        </w:tcBorders>
                        <w:vAlign w:val="center"/>
                      </w:tcPr>
                      <w:p w14:paraId="725A07BA" w14:textId="77777777" w:rsidR="00B373DF" w:rsidRPr="0027502F" w:rsidRDefault="00B373DF" w:rsidP="004800A7">
                        <w:pPr>
                          <w:spacing w:after="0" w:line="240" w:lineRule="auto"/>
                          <w:rPr>
                            <w:szCs w:val="22"/>
                          </w:rPr>
                        </w:pPr>
                        <w:r w:rsidRPr="0027502F">
                          <w:rPr>
                            <w:b/>
                            <w:i/>
                            <w:szCs w:val="22"/>
                          </w:rPr>
                          <w:t>OperatorTypeCode</w:t>
                        </w:r>
                      </w:p>
                    </w:tc>
                  </w:tr>
                </w:tbl>
                <w:p w14:paraId="0384D945" w14:textId="77777777" w:rsidR="00B373DF" w:rsidRPr="0027502F" w:rsidRDefault="00B373DF" w:rsidP="004800A7">
                  <w:pPr>
                    <w:spacing w:line="276" w:lineRule="auto"/>
                    <w:rPr>
                      <w:szCs w:val="22"/>
                    </w:rPr>
                  </w:pPr>
                </w:p>
                <w:p w14:paraId="1A8FD4FB" w14:textId="77777777" w:rsidR="00B373DF" w:rsidRPr="0027502F" w:rsidRDefault="00B373DF" w:rsidP="005437A5">
                  <w:pPr>
                    <w:pStyle w:val="ListParagraph"/>
                    <w:numPr>
                      <w:ilvl w:val="0"/>
                      <w:numId w:val="81"/>
                    </w:numPr>
                    <w:spacing w:line="276" w:lineRule="auto"/>
                    <w:rPr>
                      <w:b/>
                      <w:szCs w:val="22"/>
                    </w:rPr>
                  </w:pPr>
                  <w:r w:rsidRPr="0027502F">
                    <w:rPr>
                      <w:b/>
                      <w:szCs w:val="22"/>
                    </w:rPr>
                    <w:t>Appendix K: RULES AND CONDITIONS MAPPING</w:t>
                  </w:r>
                </w:p>
                <w:p w14:paraId="1AEA7266" w14:textId="77777777" w:rsidR="00B373DF" w:rsidRPr="0027502F" w:rsidRDefault="00B373DF" w:rsidP="004800A7">
                  <w:pPr>
                    <w:spacing w:line="276" w:lineRule="auto"/>
                    <w:rPr>
                      <w:b/>
                      <w:bCs/>
                      <w:szCs w:val="22"/>
                    </w:rPr>
                  </w:pPr>
                  <w:r w:rsidRPr="0027502F">
                    <w:rPr>
                      <w:szCs w:val="22"/>
                    </w:rPr>
                    <w:t>The newly introduced C209 shall be included as follows:</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35"/>
                    <w:gridCol w:w="6096"/>
                  </w:tblGrid>
                  <w:tr w:rsidR="000F5072" w:rsidRPr="0027502F" w14:paraId="7CE78E9B" w14:textId="77777777" w:rsidTr="004800A7">
                    <w:trPr>
                      <w:trHeight w:val="411"/>
                      <w:tblHeader/>
                      <w:jc w:val="center"/>
                    </w:trPr>
                    <w:tc>
                      <w:tcPr>
                        <w:tcW w:w="538" w:type="pct"/>
                        <w:tcBorders>
                          <w:top w:val="single" w:sz="4" w:space="0" w:color="auto"/>
                          <w:left w:val="single" w:sz="4" w:space="0" w:color="auto"/>
                          <w:bottom w:val="single" w:sz="4" w:space="0" w:color="auto"/>
                          <w:right w:val="single" w:sz="4" w:space="0" w:color="auto"/>
                        </w:tcBorders>
                        <w:shd w:val="clear" w:color="auto" w:fill="BFBFBF"/>
                        <w:vAlign w:val="center"/>
                      </w:tcPr>
                      <w:p w14:paraId="2F3379C0" w14:textId="77777777" w:rsidR="00B373DF" w:rsidRPr="0027502F" w:rsidRDefault="00B373DF" w:rsidP="004800A7">
                        <w:pPr>
                          <w:spacing w:after="0" w:line="240" w:lineRule="auto"/>
                          <w:rPr>
                            <w:b/>
                            <w:szCs w:val="22"/>
                          </w:rPr>
                        </w:pPr>
                        <w:r w:rsidRPr="0027502F">
                          <w:rPr>
                            <w:b/>
                            <w:szCs w:val="22"/>
                          </w:rPr>
                          <w:t>C/R</w:t>
                        </w:r>
                      </w:p>
                    </w:tc>
                    <w:tc>
                      <w:tcPr>
                        <w:tcW w:w="4462" w:type="pct"/>
                        <w:tcBorders>
                          <w:top w:val="single" w:sz="4" w:space="0" w:color="auto"/>
                          <w:left w:val="single" w:sz="4" w:space="0" w:color="auto"/>
                          <w:bottom w:val="single" w:sz="4" w:space="0" w:color="auto"/>
                          <w:right w:val="single" w:sz="4" w:space="0" w:color="auto"/>
                        </w:tcBorders>
                        <w:shd w:val="clear" w:color="auto" w:fill="BFBFBF"/>
                        <w:vAlign w:val="center"/>
                      </w:tcPr>
                      <w:p w14:paraId="64D28FE7" w14:textId="77777777" w:rsidR="00B373DF" w:rsidRPr="0027502F" w:rsidRDefault="00B373DF" w:rsidP="004800A7">
                        <w:pPr>
                          <w:spacing w:after="0" w:line="240" w:lineRule="auto"/>
                          <w:rPr>
                            <w:b/>
                            <w:szCs w:val="22"/>
                          </w:rPr>
                        </w:pPr>
                        <w:r w:rsidRPr="0027502F">
                          <w:rPr>
                            <w:b/>
                            <w:szCs w:val="22"/>
                          </w:rPr>
                          <w:t>IE path</w:t>
                        </w:r>
                      </w:p>
                    </w:tc>
                  </w:tr>
                  <w:tr w:rsidR="000F5072" w:rsidRPr="0027502F" w14:paraId="5B065535" w14:textId="77777777" w:rsidTr="004800A7">
                    <w:trPr>
                      <w:jc w:val="center"/>
                    </w:trPr>
                    <w:tc>
                      <w:tcPr>
                        <w:tcW w:w="538" w:type="pct"/>
                        <w:tcBorders>
                          <w:top w:val="single" w:sz="4" w:space="0" w:color="auto"/>
                          <w:bottom w:val="single" w:sz="4" w:space="0" w:color="auto"/>
                        </w:tcBorders>
                        <w:vAlign w:val="center"/>
                      </w:tcPr>
                      <w:p w14:paraId="5A56D83A" w14:textId="77777777" w:rsidR="00B373DF" w:rsidRPr="0027502F" w:rsidRDefault="00B373DF" w:rsidP="004800A7">
                        <w:pPr>
                          <w:spacing w:after="0" w:line="240" w:lineRule="auto"/>
                          <w:rPr>
                            <w:noProof/>
                            <w:szCs w:val="22"/>
                          </w:rPr>
                        </w:pPr>
                        <w:r w:rsidRPr="0027502F">
                          <w:rPr>
                            <w:noProof/>
                            <w:szCs w:val="22"/>
                          </w:rPr>
                          <w:t>C209</w:t>
                        </w:r>
                      </w:p>
                    </w:tc>
                    <w:tc>
                      <w:tcPr>
                        <w:tcW w:w="4462" w:type="pct"/>
                        <w:tcBorders>
                          <w:top w:val="single" w:sz="4" w:space="0" w:color="auto"/>
                          <w:bottom w:val="single" w:sz="4" w:space="0" w:color="auto"/>
                        </w:tcBorders>
                        <w:vAlign w:val="center"/>
                      </w:tcPr>
                      <w:p w14:paraId="50B21617" w14:textId="77777777" w:rsidR="00B373DF" w:rsidRPr="0027502F" w:rsidRDefault="00B373DF" w:rsidP="004800A7">
                        <w:pPr>
                          <w:spacing w:after="0" w:line="240" w:lineRule="auto"/>
                          <w:rPr>
                            <w:noProof/>
                            <w:szCs w:val="22"/>
                          </w:rPr>
                        </w:pPr>
                        <w:r w:rsidRPr="0027502F">
                          <w:rPr>
                            <w:noProof/>
                            <w:szCs w:val="22"/>
                          </w:rPr>
                          <w:t>IE713.MESSAGE - TEMPORARY AUTHORISATION - LINKED TO TEMPORARY AUTHORISATION) TRADER</w:t>
                        </w:r>
                      </w:p>
                    </w:tc>
                  </w:tr>
                </w:tbl>
                <w:p w14:paraId="1CFFBED4" w14:textId="77777777" w:rsidR="00B373DF" w:rsidRPr="0027502F" w:rsidRDefault="00B373DF" w:rsidP="004800A7">
                  <w:pPr>
                    <w:spacing w:line="276" w:lineRule="auto"/>
                    <w:rPr>
                      <w:szCs w:val="22"/>
                    </w:rPr>
                  </w:pPr>
                </w:p>
                <w:p w14:paraId="1A488610" w14:textId="77777777" w:rsidR="00B373DF" w:rsidRPr="0027502F" w:rsidRDefault="00B373DF" w:rsidP="005437A5">
                  <w:pPr>
                    <w:pStyle w:val="ListParagraph"/>
                    <w:numPr>
                      <w:ilvl w:val="0"/>
                      <w:numId w:val="81"/>
                    </w:numPr>
                    <w:spacing w:line="276" w:lineRule="auto"/>
                    <w:rPr>
                      <w:b/>
                      <w:szCs w:val="22"/>
                    </w:rPr>
                  </w:pPr>
                  <w:r w:rsidRPr="0027502F">
                    <w:rPr>
                      <w:b/>
                      <w:szCs w:val="22"/>
                    </w:rPr>
                    <w:t>Appendix J: BUSINESS_RULES_CATALOGUE</w:t>
                  </w:r>
                </w:p>
                <w:p w14:paraId="6B4BCC62" w14:textId="77777777" w:rsidR="00B373DF" w:rsidRPr="0027502F" w:rsidRDefault="00B373DF" w:rsidP="004800A7">
                  <w:pPr>
                    <w:spacing w:line="276" w:lineRule="auto"/>
                    <w:rPr>
                      <w:szCs w:val="22"/>
                    </w:rPr>
                  </w:pPr>
                  <w:r w:rsidRPr="0027502F">
                    <w:rPr>
                      <w:szCs w:val="22"/>
                    </w:rPr>
                    <w:lastRenderedPageBreak/>
                    <w:t xml:space="preserve">All the required updates (additions and corrections) for Business Rules are included in </w:t>
                  </w:r>
                  <w:hyperlink w:anchor="_Annex_4:_DDNEA-P4-306" w:history="1">
                    <w:r w:rsidRPr="002E7030">
                      <w:rPr>
                        <w:rStyle w:val="Hyperlink"/>
                        <w:color w:val="2E74B5" w:themeColor="accent1" w:themeShade="BF"/>
                        <w:szCs w:val="22"/>
                      </w:rPr>
                      <w:t>Annex</w:t>
                    </w:r>
                  </w:hyperlink>
                  <w:r w:rsidRPr="0027502F">
                    <w:rPr>
                      <w:szCs w:val="22"/>
                    </w:rPr>
                    <w:t>-Business Rules considering the following points:</w:t>
                  </w:r>
                </w:p>
                <w:p w14:paraId="55ECAAC2" w14:textId="77777777" w:rsidR="00B373DF" w:rsidRPr="0027502F" w:rsidRDefault="00B373DF" w:rsidP="005437A5">
                  <w:pPr>
                    <w:pStyle w:val="ListParagraph"/>
                    <w:numPr>
                      <w:ilvl w:val="0"/>
                      <w:numId w:val="81"/>
                    </w:numPr>
                    <w:spacing w:line="276" w:lineRule="auto"/>
                    <w:rPr>
                      <w:szCs w:val="22"/>
                    </w:rPr>
                  </w:pPr>
                  <w:r w:rsidRPr="0027502F">
                    <w:rPr>
                      <w:szCs w:val="22"/>
                    </w:rPr>
                    <w:t>Updates related to Temporary Authorisations for Duty Paid B2B, related to the current RfC (namely BRs BR045-BR047, BR051);</w:t>
                  </w:r>
                </w:p>
                <w:p w14:paraId="735FC8B0" w14:textId="77777777" w:rsidR="00B373DF" w:rsidRPr="0027502F" w:rsidRDefault="00B373DF" w:rsidP="005437A5">
                  <w:pPr>
                    <w:pStyle w:val="ListParagraph"/>
                    <w:numPr>
                      <w:ilvl w:val="0"/>
                      <w:numId w:val="81"/>
                    </w:numPr>
                    <w:spacing w:line="276" w:lineRule="auto"/>
                    <w:rPr>
                      <w:szCs w:val="22"/>
                    </w:rPr>
                  </w:pPr>
                  <w:r w:rsidRPr="0027502F">
                    <w:rPr>
                      <w:szCs w:val="22"/>
                    </w:rPr>
                    <w:t>Other updates related to Duty Paid B2B movements and APO replies (namely BRs BR048, BR049, BR050);</w:t>
                  </w:r>
                </w:p>
                <w:p w14:paraId="3CA2FD93" w14:textId="77777777" w:rsidR="00B373DF" w:rsidRPr="0027502F" w:rsidRDefault="00B373DF" w:rsidP="005437A5">
                  <w:pPr>
                    <w:pStyle w:val="ListParagraph"/>
                    <w:numPr>
                      <w:ilvl w:val="0"/>
                      <w:numId w:val="81"/>
                    </w:numPr>
                    <w:spacing w:line="276" w:lineRule="auto"/>
                    <w:rPr>
                      <w:szCs w:val="22"/>
                    </w:rPr>
                  </w:pPr>
                  <w:r w:rsidRPr="0027502F">
                    <w:rPr>
                      <w:szCs w:val="22"/>
                    </w:rPr>
                    <w:t>updates related to an internal review comment regarding the naming convention used in relation to the use of terms e-AD and e-SAD, applicable for Duty Suspension and Duty Paid B2B movements respectively.</w:t>
                  </w:r>
                </w:p>
                <w:p w14:paraId="53E6D122" w14:textId="77777777" w:rsidR="00B373DF" w:rsidRPr="0027502F" w:rsidRDefault="00B373DF" w:rsidP="004800A7">
                  <w:pPr>
                    <w:pStyle w:val="ListParagraph"/>
                    <w:spacing w:line="276" w:lineRule="auto"/>
                    <w:ind w:left="360"/>
                    <w:rPr>
                      <w:szCs w:val="22"/>
                    </w:rPr>
                  </w:pPr>
                </w:p>
                <w:p w14:paraId="58F1F24C" w14:textId="77777777" w:rsidR="00B373DF" w:rsidRPr="0027502F" w:rsidRDefault="00B373DF" w:rsidP="005437A5">
                  <w:pPr>
                    <w:pStyle w:val="ListParagraph"/>
                    <w:numPr>
                      <w:ilvl w:val="0"/>
                      <w:numId w:val="81"/>
                    </w:numPr>
                    <w:spacing w:line="276" w:lineRule="auto"/>
                    <w:rPr>
                      <w:b/>
                      <w:bCs/>
                      <w:szCs w:val="22"/>
                      <w:lang w:val="en-US"/>
                    </w:rPr>
                  </w:pPr>
                  <w:r w:rsidRPr="0027502F">
                    <w:rPr>
                      <w:b/>
                      <w:bCs/>
                      <w:szCs w:val="22"/>
                      <w:lang w:val="en-US"/>
                    </w:rPr>
                    <w:t>Appendix H: DIRECTORY WITH XML SCHEMAS (XSDS)</w:t>
                  </w:r>
                </w:p>
                <w:p w14:paraId="54E92B7E" w14:textId="77777777" w:rsidR="00B373DF" w:rsidRPr="0027502F" w:rsidRDefault="00B373DF" w:rsidP="004800A7">
                  <w:pPr>
                    <w:spacing w:line="276" w:lineRule="auto"/>
                    <w:rPr>
                      <w:szCs w:val="22"/>
                    </w:rPr>
                  </w:pPr>
                  <w:r w:rsidRPr="0027502F">
                    <w:rPr>
                      <w:szCs w:val="22"/>
                    </w:rPr>
                    <w:t xml:space="preserve">Based on the updated message structure, detailed in the previous section of this RFC regarding the impact on Appendix D, new .xsd files shall be created in alignment with the previously described updates. </w:t>
                  </w:r>
                </w:p>
                <w:p w14:paraId="10367178" w14:textId="77777777" w:rsidR="00B373DF" w:rsidRPr="0027502F" w:rsidRDefault="00B373DF" w:rsidP="004800A7">
                  <w:pPr>
                    <w:spacing w:line="276" w:lineRule="auto"/>
                    <w:rPr>
                      <w:szCs w:val="22"/>
                    </w:rPr>
                  </w:pPr>
                  <w:r w:rsidRPr="0027502F">
                    <w:rPr>
                      <w:szCs w:val="22"/>
                    </w:rPr>
                    <w:t>The .xsd files that shall be directly impacted by the aforementioned updates are ie713.xsd, types.xsd and tcl.xsd.</w:t>
                  </w:r>
                </w:p>
                <w:p w14:paraId="13ABC344" w14:textId="77777777" w:rsidR="00B373DF" w:rsidRPr="0027502F" w:rsidRDefault="00B373DF" w:rsidP="005437A5">
                  <w:pPr>
                    <w:pStyle w:val="ListParagraph"/>
                    <w:numPr>
                      <w:ilvl w:val="0"/>
                      <w:numId w:val="81"/>
                    </w:numPr>
                    <w:spacing w:line="276" w:lineRule="auto"/>
                    <w:rPr>
                      <w:b/>
                      <w:szCs w:val="22"/>
                    </w:rPr>
                  </w:pPr>
                  <w:r w:rsidRPr="0027502F">
                    <w:rPr>
                      <w:b/>
                      <w:szCs w:val="22"/>
                    </w:rPr>
                    <w:t>APPENDIX I: DIRECTORY WITH WEB SERVICE INTERFACE DEFINITIONS (WSDLS)</w:t>
                  </w:r>
                </w:p>
                <w:p w14:paraId="3F6EC3CC" w14:textId="77777777" w:rsidR="00B373DF" w:rsidRPr="0027502F" w:rsidRDefault="00B373DF" w:rsidP="004800A7">
                  <w:pPr>
                    <w:spacing w:line="276" w:lineRule="auto"/>
                    <w:rPr>
                      <w:szCs w:val="22"/>
                    </w:rPr>
                  </w:pPr>
                  <w:r w:rsidRPr="0027502F">
                    <w:rPr>
                      <w:szCs w:val="22"/>
                    </w:rPr>
                    <w:t>The changes applicable to the ie713.xsd, types.xsd and tcl.xsd. files in Appendix H are also applicable to Appendix I.</w:t>
                  </w:r>
                </w:p>
              </w:tc>
            </w:tr>
            <w:tr w:rsidR="000F5072" w:rsidRPr="0027502F" w14:paraId="3B92F252" w14:textId="77777777" w:rsidTr="001F7CA2">
              <w:trPr>
                <w:trHeight w:val="700"/>
              </w:trPr>
              <w:tc>
                <w:tcPr>
                  <w:tcW w:w="1841"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EA0B6A" w14:textId="77777777" w:rsidR="00B373DF" w:rsidRPr="0027502F" w:rsidRDefault="00B373DF" w:rsidP="004800A7">
                  <w:pPr>
                    <w:spacing w:line="276" w:lineRule="auto"/>
                    <w:rPr>
                      <w:szCs w:val="22"/>
                    </w:rPr>
                  </w:pPr>
                  <w:r w:rsidRPr="0027502F">
                    <w:rPr>
                      <w:szCs w:val="22"/>
                    </w:rPr>
                    <w:lastRenderedPageBreak/>
                    <w:t>Impact assessment</w:t>
                  </w:r>
                </w:p>
              </w:tc>
              <w:tc>
                <w:tcPr>
                  <w:tcW w:w="6971"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FC4DAD0" w14:textId="77777777" w:rsidR="00B373DF" w:rsidRPr="0027502F" w:rsidRDefault="00B373DF" w:rsidP="004800A7">
                  <w:pPr>
                    <w:spacing w:after="0" w:line="276" w:lineRule="auto"/>
                    <w:rPr>
                      <w:szCs w:val="22"/>
                    </w:rPr>
                  </w:pPr>
                  <w:r w:rsidRPr="0027502F">
                    <w:rPr>
                      <w:szCs w:val="22"/>
                    </w:rPr>
                    <w:t>Specification Documents:</w:t>
                  </w:r>
                </w:p>
                <w:p w14:paraId="3E0B60C3" w14:textId="38D0C3C2"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DDNEA for EMCS Phase 4 (Medium)</w:t>
                  </w:r>
                  <w:r w:rsidR="002B5D49" w:rsidRPr="0027502F">
                    <w:rPr>
                      <w:rFonts w:ascii="Times New Roman" w:hAnsi="Times New Roman" w:cs="Times New Roman"/>
                      <w:sz w:val="22"/>
                      <w:szCs w:val="22"/>
                    </w:rPr>
                    <w:t>;</w:t>
                  </w:r>
                </w:p>
                <w:p w14:paraId="558BF4C7" w14:textId="3BF2B83A"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(Medium)</w:t>
                  </w:r>
                  <w:r w:rsidR="002B5D49" w:rsidRPr="0027502F">
                    <w:rPr>
                      <w:rFonts w:ascii="Times New Roman" w:hAnsi="Times New Roman" w:cs="Times New Roman"/>
                      <w:sz w:val="22"/>
                      <w:szCs w:val="22"/>
                    </w:rPr>
                    <w:t>;</w:t>
                  </w:r>
                </w:p>
                <w:p w14:paraId="753A4B42" w14:textId="69925F3C" w:rsidR="00B373DF" w:rsidRPr="0027502F" w:rsidRDefault="00B373DF" w:rsidP="00B373DF">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(Medium)</w:t>
                  </w:r>
                  <w:r w:rsidR="002B5D49" w:rsidRPr="0027502F">
                    <w:rPr>
                      <w:rFonts w:ascii="Times New Roman" w:hAnsi="Times New Roman" w:cs="Times New Roman"/>
                      <w:sz w:val="22"/>
                      <w:szCs w:val="22"/>
                    </w:rPr>
                    <w:t>.</w:t>
                  </w:r>
                </w:p>
                <w:p w14:paraId="5866226E" w14:textId="77777777" w:rsidR="00B373DF" w:rsidRPr="0027502F" w:rsidRDefault="00B373DF" w:rsidP="004800A7">
                  <w:pPr>
                    <w:spacing w:after="0" w:line="276" w:lineRule="auto"/>
                    <w:rPr>
                      <w:szCs w:val="22"/>
                    </w:rPr>
                  </w:pPr>
                </w:p>
                <w:p w14:paraId="6143AEC0" w14:textId="77777777" w:rsidR="00B373DF" w:rsidRPr="0027502F" w:rsidRDefault="00B373DF" w:rsidP="004800A7">
                  <w:pPr>
                    <w:spacing w:after="0" w:line="276" w:lineRule="auto"/>
                    <w:rPr>
                      <w:szCs w:val="22"/>
                    </w:rPr>
                  </w:pPr>
                  <w:r w:rsidRPr="0027502F">
                    <w:rPr>
                      <w:szCs w:val="22"/>
                    </w:rPr>
                    <w:t>CDEAs:</w:t>
                  </w:r>
                </w:p>
                <w:p w14:paraId="7C93DEF4" w14:textId="2F5C7CA8"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(Medium)</w:t>
                  </w:r>
                  <w:r w:rsidR="002B5D49" w:rsidRPr="0027502F">
                    <w:rPr>
                      <w:rFonts w:ascii="Times New Roman" w:hAnsi="Times New Roman" w:cs="Times New Roman"/>
                      <w:sz w:val="22"/>
                      <w:szCs w:val="22"/>
                    </w:rPr>
                    <w:t>;</w:t>
                  </w:r>
                </w:p>
                <w:p w14:paraId="4FDD235C" w14:textId="0A26F62D"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r w:rsidR="002B5D49" w:rsidRPr="0027502F">
                    <w:rPr>
                      <w:rFonts w:ascii="Times New Roman" w:hAnsi="Times New Roman" w:cs="Times New Roman"/>
                      <w:sz w:val="22"/>
                      <w:szCs w:val="22"/>
                    </w:rPr>
                    <w:t>;</w:t>
                  </w:r>
                </w:p>
                <w:p w14:paraId="71A26FD6" w14:textId="13BED838"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r w:rsidR="002B5D49" w:rsidRPr="0027502F">
                    <w:rPr>
                      <w:rFonts w:ascii="Times New Roman" w:hAnsi="Times New Roman" w:cs="Times New Roman"/>
                      <w:sz w:val="22"/>
                      <w:szCs w:val="22"/>
                    </w:rPr>
                    <w:t>.</w:t>
                  </w:r>
                </w:p>
                <w:p w14:paraId="7FA968C3" w14:textId="77777777" w:rsidR="00B373DF" w:rsidRPr="0027502F" w:rsidRDefault="00B373DF" w:rsidP="004800A7">
                  <w:pPr>
                    <w:spacing w:after="0" w:line="276" w:lineRule="auto"/>
                    <w:rPr>
                      <w:szCs w:val="22"/>
                    </w:rPr>
                  </w:pPr>
                </w:p>
                <w:p w14:paraId="21250324" w14:textId="77777777" w:rsidR="00B373DF" w:rsidRPr="0027502F" w:rsidRDefault="00B373DF" w:rsidP="004800A7">
                  <w:pPr>
                    <w:spacing w:after="0" w:line="276" w:lineRule="auto"/>
                    <w:rPr>
                      <w:szCs w:val="22"/>
                    </w:rPr>
                  </w:pPr>
                  <w:r w:rsidRPr="0027502F">
                    <w:rPr>
                      <w:szCs w:val="22"/>
                    </w:rPr>
                    <w:t>NEAs:</w:t>
                  </w:r>
                </w:p>
                <w:p w14:paraId="23F65120" w14:textId="1B7994D8" w:rsidR="00B373DF" w:rsidRPr="0027502F" w:rsidRDefault="00B373DF" w:rsidP="00B373DF">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Impact on NEAs (Medium)</w:t>
                  </w:r>
                  <w:r w:rsidR="002B5D49" w:rsidRPr="0027502F">
                    <w:rPr>
                      <w:rFonts w:ascii="Times New Roman" w:hAnsi="Times New Roman" w:cs="Times New Roman"/>
                      <w:sz w:val="22"/>
                      <w:szCs w:val="22"/>
                    </w:rPr>
                    <w:t>.</w:t>
                  </w:r>
                </w:p>
              </w:tc>
            </w:tr>
            <w:tr w:rsidR="000F5072" w:rsidRPr="0027502F" w14:paraId="2BAC28F0" w14:textId="77777777" w:rsidTr="001F7CA2">
              <w:trPr>
                <w:trHeight w:val="794"/>
              </w:trPr>
              <w:tc>
                <w:tcPr>
                  <w:tcW w:w="1841"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670863" w14:textId="77777777" w:rsidR="00B373DF" w:rsidRPr="0027502F" w:rsidRDefault="00B373DF" w:rsidP="004800A7">
                  <w:pPr>
                    <w:spacing w:line="276" w:lineRule="auto"/>
                    <w:rPr>
                      <w:szCs w:val="22"/>
                    </w:rPr>
                  </w:pPr>
                  <w:r w:rsidRPr="0027502F">
                    <w:rPr>
                      <w:szCs w:val="22"/>
                    </w:rPr>
                    <w:t>Effect of not implementing the Change</w:t>
                  </w:r>
                </w:p>
              </w:tc>
              <w:tc>
                <w:tcPr>
                  <w:tcW w:w="6971"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EB97436" w14:textId="77777777" w:rsidR="00B373DF" w:rsidRPr="0027502F" w:rsidRDefault="00B373DF" w:rsidP="004800A7">
                  <w:pPr>
                    <w:spacing w:line="276" w:lineRule="auto"/>
                    <w:rPr>
                      <w:szCs w:val="22"/>
                    </w:rPr>
                  </w:pPr>
                  <w:r w:rsidRPr="0027502F">
                    <w:rPr>
                      <w:szCs w:val="22"/>
                    </w:rPr>
                    <w:t>If the proposed change is not implemented, then the DDNEA will be in misalignment with the changes proposed for FESS by FESS-273 RFC.</w:t>
                  </w:r>
                </w:p>
              </w:tc>
            </w:tr>
            <w:tr w:rsidR="000F5072" w:rsidRPr="0027502F" w14:paraId="1483ED80" w14:textId="77777777" w:rsidTr="001F7CA2">
              <w:trPr>
                <w:trHeight w:val="324"/>
              </w:trPr>
              <w:tc>
                <w:tcPr>
                  <w:tcW w:w="1841"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AB59A1" w14:textId="77777777" w:rsidR="00B373DF" w:rsidRPr="0027502F" w:rsidRDefault="00B373DF" w:rsidP="004800A7">
                  <w:pPr>
                    <w:spacing w:line="276" w:lineRule="auto"/>
                    <w:rPr>
                      <w:szCs w:val="22"/>
                    </w:rPr>
                  </w:pPr>
                  <w:r w:rsidRPr="0027502F">
                    <w:rPr>
                      <w:szCs w:val="22"/>
                    </w:rPr>
                    <w:t>Risk assessment</w:t>
                  </w:r>
                </w:p>
              </w:tc>
              <w:tc>
                <w:tcPr>
                  <w:tcW w:w="6971"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9A322D" w14:textId="77777777" w:rsidR="00B373DF" w:rsidRPr="0027502F" w:rsidRDefault="00B373DF" w:rsidP="004800A7">
                  <w:pPr>
                    <w:suppressAutoHyphens/>
                    <w:spacing w:line="240" w:lineRule="auto"/>
                    <w:rPr>
                      <w:szCs w:val="22"/>
                    </w:rPr>
                  </w:pPr>
                  <w:r w:rsidRPr="0027502F">
                    <w:rPr>
                      <w:szCs w:val="22"/>
                    </w:rPr>
                    <w:t>Please refer to DDNA-P4-299, since the changes described in this RFC are complementary to changes introduced for Computerisation of Duty Paid B2B movements.</w:t>
                  </w:r>
                </w:p>
              </w:tc>
            </w:tr>
            <w:tr w:rsidR="000F5072" w:rsidRPr="0027502F" w14:paraId="3B79BB5E" w14:textId="77777777" w:rsidTr="001F7CA2">
              <w:trPr>
                <w:trHeight w:val="540"/>
              </w:trPr>
              <w:tc>
                <w:tcPr>
                  <w:tcW w:w="1841"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3AF270" w14:textId="77777777" w:rsidR="00B373DF" w:rsidRPr="0027502F" w:rsidRDefault="00B373DF" w:rsidP="004800A7">
                  <w:pPr>
                    <w:spacing w:line="276" w:lineRule="auto"/>
                    <w:rPr>
                      <w:szCs w:val="22"/>
                    </w:rPr>
                  </w:pPr>
                  <w:r w:rsidRPr="0027502F">
                    <w:rPr>
                      <w:szCs w:val="22"/>
                    </w:rPr>
                    <w:t>Deployment approach</w:t>
                  </w:r>
                </w:p>
              </w:tc>
              <w:tc>
                <w:tcPr>
                  <w:tcW w:w="6971"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473693D" w14:textId="77777777" w:rsidR="00B373DF" w:rsidRPr="0027502F" w:rsidRDefault="00B373DF" w:rsidP="004800A7">
                  <w:pPr>
                    <w:tabs>
                      <w:tab w:val="center" w:pos="3221"/>
                    </w:tabs>
                    <w:spacing w:line="276" w:lineRule="auto"/>
                    <w:rPr>
                      <w:szCs w:val="22"/>
                    </w:rPr>
                  </w:pPr>
                  <w:r w:rsidRPr="0027502F">
                    <w:rPr>
                      <w:szCs w:val="22"/>
                    </w:rPr>
                    <w:t>This RFC shall be simultaneously deployed by all MSAs at Mm due to the entailed business continuity risks.</w:t>
                  </w:r>
                </w:p>
                <w:p w14:paraId="5A9905A0" w14:textId="4396E477" w:rsidR="00B373DF" w:rsidRPr="0027502F" w:rsidRDefault="00B373DF" w:rsidP="004800A7">
                  <w:pPr>
                    <w:tabs>
                      <w:tab w:val="center" w:pos="3221"/>
                    </w:tabs>
                    <w:spacing w:line="276" w:lineRule="auto"/>
                    <w:rPr>
                      <w:szCs w:val="22"/>
                      <w:highlight w:val="yellow"/>
                    </w:rPr>
                  </w:pPr>
                  <w:r w:rsidRPr="0027502F">
                    <w:rPr>
                      <w:szCs w:val="22"/>
                    </w:rPr>
                    <w:lastRenderedPageBreak/>
                    <w:t>It shall be noted though, that syntactic changes introduced by this RFC for IE713 message shall be handled by CA SEED at the start of the migration period. Therefore, NAs could deploy this part of the RFC during migration period to handle the creation of the Economic Operators for Duty Paid B2B. Only the NAs that are already in Phase 4 during the migration period shall be able to send and receive the IE713 from/to CA SEED including the new introduced elements and validations. All the NAs that will deploy this RFC at Mm, should perform synchroni</w:t>
                  </w:r>
                  <w:r w:rsidR="002605A4" w:rsidRPr="0027502F">
                    <w:rPr>
                      <w:szCs w:val="22"/>
                    </w:rPr>
                    <w:t>s</w:t>
                  </w:r>
                  <w:r w:rsidRPr="0027502F">
                    <w:rPr>
                      <w:szCs w:val="22"/>
                    </w:rPr>
                    <w:t>ation requests towards CA SEED to receive all the required.</w:t>
                  </w:r>
                </w:p>
              </w:tc>
            </w:tr>
            <w:tr w:rsidR="000F5072" w:rsidRPr="0027502F" w14:paraId="287136DA" w14:textId="77777777" w:rsidTr="001F7CA2">
              <w:trPr>
                <w:trHeight w:val="573"/>
              </w:trPr>
              <w:tc>
                <w:tcPr>
                  <w:tcW w:w="1841"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815E2BC" w14:textId="77777777" w:rsidR="00B373DF" w:rsidRPr="0027502F" w:rsidRDefault="00B373DF" w:rsidP="004800A7">
                  <w:pPr>
                    <w:spacing w:line="276" w:lineRule="auto"/>
                    <w:rPr>
                      <w:szCs w:val="22"/>
                    </w:rPr>
                  </w:pPr>
                  <w:r w:rsidRPr="0027502F">
                    <w:rPr>
                      <w:szCs w:val="22"/>
                    </w:rPr>
                    <w:lastRenderedPageBreak/>
                    <w:t>Reference to other RFCs</w:t>
                  </w:r>
                </w:p>
              </w:tc>
              <w:tc>
                <w:tcPr>
                  <w:tcW w:w="6971"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AA81B1F" w14:textId="77777777"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FESS-273;</w:t>
                  </w:r>
                </w:p>
                <w:p w14:paraId="6E25190D" w14:textId="6D3FFC12"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SEED-</w:t>
                  </w:r>
                  <w:r w:rsidR="0073589C" w:rsidRPr="0027502F">
                    <w:rPr>
                      <w:rFonts w:ascii="Times New Roman" w:hAnsi="Times New Roman" w:cs="Times New Roman"/>
                      <w:sz w:val="22"/>
                      <w:szCs w:val="22"/>
                    </w:rPr>
                    <w:t>166, SEED-167</w:t>
                  </w:r>
                  <w:r w:rsidRPr="0027502F">
                    <w:rPr>
                      <w:rFonts w:ascii="Times New Roman" w:hAnsi="Times New Roman" w:cs="Times New Roman"/>
                      <w:sz w:val="22"/>
                      <w:szCs w:val="22"/>
                    </w:rPr>
                    <w:t>, SEED-CTP-</w:t>
                  </w:r>
                  <w:r w:rsidR="0073589C" w:rsidRPr="0027502F">
                    <w:rPr>
                      <w:rFonts w:ascii="Times New Roman" w:hAnsi="Times New Roman" w:cs="Times New Roman"/>
                      <w:sz w:val="22"/>
                      <w:szCs w:val="22"/>
                    </w:rPr>
                    <w:t>008</w:t>
                  </w:r>
                  <w:r w:rsidRPr="0027502F">
                    <w:rPr>
                      <w:rFonts w:ascii="Times New Roman" w:hAnsi="Times New Roman" w:cs="Times New Roman"/>
                      <w:sz w:val="22"/>
                      <w:szCs w:val="22"/>
                    </w:rPr>
                    <w:t>, CTP-P4-</w:t>
                  </w:r>
                  <w:r w:rsidR="0073589C" w:rsidRPr="0027502F">
                    <w:rPr>
                      <w:rFonts w:ascii="Times New Roman" w:hAnsi="Times New Roman" w:cs="Times New Roman"/>
                      <w:sz w:val="22"/>
                      <w:szCs w:val="22"/>
                    </w:rPr>
                    <w:t>017</w:t>
                  </w:r>
                  <w:r w:rsidRPr="0027502F">
                    <w:rPr>
                      <w:rFonts w:ascii="Times New Roman" w:hAnsi="Times New Roman" w:cs="Times New Roman"/>
                      <w:sz w:val="22"/>
                      <w:szCs w:val="22"/>
                    </w:rPr>
                    <w:t xml:space="preserve"> (for BRs), TRP-P4-</w:t>
                  </w:r>
                  <w:r w:rsidR="0073589C" w:rsidRPr="0027502F">
                    <w:rPr>
                      <w:rFonts w:ascii="Times New Roman" w:hAnsi="Times New Roman" w:cs="Times New Roman"/>
                      <w:sz w:val="22"/>
                      <w:szCs w:val="22"/>
                    </w:rPr>
                    <w:t>017</w:t>
                  </w:r>
                  <w:r w:rsidRPr="0027502F">
                    <w:rPr>
                      <w:rFonts w:ascii="Times New Roman" w:hAnsi="Times New Roman" w:cs="Times New Roman"/>
                      <w:sz w:val="22"/>
                      <w:szCs w:val="22"/>
                    </w:rPr>
                    <w:t xml:space="preserve"> (for BRs);</w:t>
                  </w:r>
                </w:p>
                <w:p w14:paraId="203EE8AF" w14:textId="77777777" w:rsidR="00B373DF" w:rsidRPr="0027502F" w:rsidRDefault="00B373DF" w:rsidP="004800A7">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p>
              </w:tc>
            </w:tr>
          </w:tbl>
          <w:p w14:paraId="1A52024B" w14:textId="77777777" w:rsidR="00B373DF" w:rsidRPr="0027502F" w:rsidRDefault="00B373DF" w:rsidP="004800A7">
            <w:pPr>
              <w:spacing w:after="0"/>
              <w:rPr>
                <w:szCs w:val="22"/>
              </w:rPr>
            </w:pPr>
          </w:p>
        </w:tc>
      </w:tr>
      <w:tr w:rsidR="000F5072" w:rsidRPr="0027502F" w14:paraId="714644EB"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6B3F1B9" w14:textId="77777777" w:rsidR="00B373DF" w:rsidRPr="0027502F" w:rsidRDefault="00B373DF" w:rsidP="004800A7">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33"/>
              <w:gridCol w:w="6442"/>
            </w:tblGrid>
            <w:tr w:rsidR="000F5072" w:rsidRPr="0027502F" w14:paraId="0FAECA3A"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4D0A2B" w14:textId="77777777" w:rsidR="00B373DF" w:rsidRPr="0027502F" w:rsidRDefault="00B373DF" w:rsidP="004800A7">
                  <w:pPr>
                    <w:spacing w:line="276" w:lineRule="auto"/>
                    <w:rPr>
                      <w:szCs w:val="22"/>
                    </w:rPr>
                  </w:pPr>
                  <w:r w:rsidRPr="0027502F">
                    <w:rPr>
                      <w:szCs w:val="22"/>
                    </w:rPr>
                    <w:t>Draft recital for information</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BE3CC" w14:textId="77777777" w:rsidR="00B373DF" w:rsidRPr="0027502F" w:rsidRDefault="00B373DF" w:rsidP="004800A7">
                  <w:pPr>
                    <w:spacing w:line="276" w:lineRule="auto"/>
                    <w:rPr>
                      <w:szCs w:val="22"/>
                    </w:rPr>
                  </w:pPr>
                  <w:r w:rsidRPr="0027502F">
                    <w:rPr>
                      <w:szCs w:val="22"/>
                    </w:rPr>
                    <w:t>N/A</w:t>
                  </w:r>
                </w:p>
              </w:tc>
            </w:tr>
            <w:tr w:rsidR="000F5072" w:rsidRPr="0027502F" w14:paraId="77CF1F6E"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90C0A1" w14:textId="77777777" w:rsidR="00B373DF" w:rsidRPr="0027502F" w:rsidRDefault="00B373DF" w:rsidP="004800A7">
                  <w:pPr>
                    <w:spacing w:line="276" w:lineRule="auto"/>
                    <w:rPr>
                      <w:szCs w:val="22"/>
                    </w:rPr>
                  </w:pPr>
                  <w:r w:rsidRPr="0027502F">
                    <w:rPr>
                      <w:szCs w:val="22"/>
                    </w:rPr>
                    <w:t>Location of change in Legislation</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3AA4C0" w14:textId="77777777" w:rsidR="00B373DF" w:rsidRPr="0027502F" w:rsidRDefault="00B373DF" w:rsidP="004800A7">
                  <w:pPr>
                    <w:spacing w:line="276" w:lineRule="auto"/>
                    <w:rPr>
                      <w:szCs w:val="22"/>
                    </w:rPr>
                  </w:pPr>
                  <w:r w:rsidRPr="0027502F">
                    <w:rPr>
                      <w:szCs w:val="22"/>
                    </w:rPr>
                    <w:t>N/A</w:t>
                  </w:r>
                </w:p>
              </w:tc>
            </w:tr>
          </w:tbl>
          <w:p w14:paraId="5FF5BC50" w14:textId="77777777" w:rsidR="00B373DF" w:rsidRPr="0027502F" w:rsidRDefault="00B373DF" w:rsidP="004800A7">
            <w:pPr>
              <w:spacing w:after="0"/>
              <w:rPr>
                <w:szCs w:val="22"/>
              </w:rPr>
            </w:pPr>
          </w:p>
        </w:tc>
      </w:tr>
      <w:tr w:rsidR="000F5072" w:rsidRPr="0027502F" w14:paraId="4F3157D1"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FCECEE1" w14:textId="77777777" w:rsidR="00B373DF" w:rsidRPr="0027502F" w:rsidRDefault="00B373DF" w:rsidP="004800A7">
            <w:pPr>
              <w:spacing w:line="276" w:lineRule="auto"/>
              <w:rPr>
                <w:b/>
                <w:szCs w:val="22"/>
              </w:rPr>
            </w:pPr>
            <w:r w:rsidRPr="0027502F">
              <w:rPr>
                <w:b/>
                <w:szCs w:val="22"/>
              </w:rPr>
              <w:t>Approval Process</w:t>
            </w:r>
          </w:p>
          <w:tbl>
            <w:tblPr>
              <w:tblW w:w="8865"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90"/>
              <w:gridCol w:w="6575"/>
            </w:tblGrid>
            <w:tr w:rsidR="000F5072" w:rsidRPr="0027502F" w14:paraId="34D7E6EE" w14:textId="77777777" w:rsidTr="004800A7">
              <w:trPr>
                <w:trHeight w:val="1039"/>
              </w:trPr>
              <w:tc>
                <w:tcPr>
                  <w:tcW w:w="229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E3499C" w14:textId="77777777" w:rsidR="00B373DF" w:rsidRPr="0027502F" w:rsidRDefault="00B373DF" w:rsidP="004800A7">
                  <w:pPr>
                    <w:spacing w:line="276" w:lineRule="auto"/>
                    <w:rPr>
                      <w:szCs w:val="22"/>
                    </w:rPr>
                  </w:pPr>
                  <w:r w:rsidRPr="0027502F">
                    <w:rPr>
                      <w:szCs w:val="22"/>
                    </w:rPr>
                    <w:t>CAB recommendation</w:t>
                  </w:r>
                </w:p>
              </w:tc>
              <w:tc>
                <w:tcPr>
                  <w:tcW w:w="6575" w:type="dxa"/>
                  <w:tcBorders>
                    <w:top w:val="single" w:sz="4" w:space="0" w:color="808080"/>
                    <w:left w:val="dotted" w:sz="4" w:space="0" w:color="808080"/>
                    <w:bottom w:val="dotted" w:sz="4" w:space="0" w:color="808080"/>
                    <w:right w:val="single" w:sz="4" w:space="0" w:color="808080"/>
                  </w:tcBorders>
                  <w:shd w:val="clear" w:color="auto" w:fill="FFFFFF"/>
                  <w:hideMark/>
                </w:tcPr>
                <w:p w14:paraId="498B9E2B" w14:textId="77777777" w:rsidR="00B373DF" w:rsidRPr="0027502F" w:rsidRDefault="00B373DF" w:rsidP="004800A7">
                  <w:pPr>
                    <w:numPr>
                      <w:ilvl w:val="0"/>
                      <w:numId w:val="25"/>
                    </w:numPr>
                    <w:spacing w:line="276" w:lineRule="auto"/>
                    <w:rPr>
                      <w:szCs w:val="22"/>
                    </w:rPr>
                  </w:pPr>
                  <w:r w:rsidRPr="0027502F">
                    <w:rPr>
                      <w:b/>
                      <w:szCs w:val="22"/>
                    </w:rPr>
                    <w:t xml:space="preserve">Category of the Change: Review </w:t>
                  </w:r>
                </w:p>
                <w:p w14:paraId="0C3FAFD1" w14:textId="77777777" w:rsidR="00B373DF" w:rsidRPr="0027502F" w:rsidRDefault="00B373DF" w:rsidP="004800A7">
                  <w:pPr>
                    <w:numPr>
                      <w:ilvl w:val="0"/>
                      <w:numId w:val="25"/>
                    </w:numPr>
                    <w:spacing w:line="276" w:lineRule="auto"/>
                    <w:rPr>
                      <w:szCs w:val="22"/>
                    </w:rPr>
                  </w:pPr>
                  <w:r w:rsidRPr="0027502F">
                    <w:rPr>
                      <w:b/>
                      <w:szCs w:val="22"/>
                    </w:rPr>
                    <w:t>Approval process:</w:t>
                  </w:r>
                </w:p>
                <w:p w14:paraId="02489063" w14:textId="77777777" w:rsidR="00B373DF" w:rsidRPr="0027502F" w:rsidRDefault="00B373DF" w:rsidP="00B373DF">
                  <w:pPr>
                    <w:pStyle w:val="ListParagraph"/>
                    <w:numPr>
                      <w:ilvl w:val="0"/>
                      <w:numId w:val="46"/>
                    </w:numPr>
                    <w:spacing w:line="276" w:lineRule="auto"/>
                    <w:contextualSpacing w:val="0"/>
                    <w:rPr>
                      <w:szCs w:val="22"/>
                    </w:rPr>
                  </w:pPr>
                  <w:r w:rsidRPr="0027502F">
                    <w:rPr>
                      <w:b/>
                      <w:szCs w:val="22"/>
                    </w:rPr>
                    <w:t>The Change is authorised for approval by the CAB.</w:t>
                  </w:r>
                </w:p>
              </w:tc>
            </w:tr>
            <w:tr w:rsidR="000F5072" w:rsidRPr="0027502F" w14:paraId="59829F9A" w14:textId="77777777" w:rsidTr="004800A7">
              <w:trPr>
                <w:trHeight w:val="332"/>
              </w:trPr>
              <w:tc>
                <w:tcPr>
                  <w:tcW w:w="229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C2FE72" w14:textId="77777777" w:rsidR="00B373DF" w:rsidRPr="0027502F" w:rsidRDefault="00B373DF" w:rsidP="004800A7">
                  <w:pPr>
                    <w:spacing w:line="276" w:lineRule="auto"/>
                    <w:rPr>
                      <w:szCs w:val="22"/>
                    </w:rPr>
                  </w:pPr>
                  <w:r w:rsidRPr="0027502F">
                    <w:rPr>
                      <w:szCs w:val="22"/>
                    </w:rPr>
                    <w:t>ECWP position</w:t>
                  </w:r>
                </w:p>
              </w:tc>
              <w:tc>
                <w:tcPr>
                  <w:tcW w:w="6575" w:type="dxa"/>
                  <w:tcBorders>
                    <w:top w:val="dotted" w:sz="4" w:space="0" w:color="808080"/>
                    <w:left w:val="dotted" w:sz="4" w:space="0" w:color="808080"/>
                    <w:bottom w:val="dotted" w:sz="4" w:space="0" w:color="808080"/>
                    <w:right w:val="single" w:sz="4" w:space="0" w:color="808080"/>
                  </w:tcBorders>
                  <w:shd w:val="clear" w:color="auto" w:fill="FFFFFF"/>
                </w:tcPr>
                <w:p w14:paraId="28A83EEC" w14:textId="77777777" w:rsidR="00B373DF" w:rsidRPr="0027502F" w:rsidRDefault="00B373DF" w:rsidP="004800A7">
                  <w:pPr>
                    <w:spacing w:line="276" w:lineRule="auto"/>
                    <w:rPr>
                      <w:szCs w:val="22"/>
                    </w:rPr>
                  </w:pPr>
                  <w:r w:rsidRPr="0027502F">
                    <w:rPr>
                      <w:szCs w:val="22"/>
                    </w:rPr>
                    <w:t>N/A</w:t>
                  </w:r>
                </w:p>
              </w:tc>
            </w:tr>
            <w:tr w:rsidR="000F5072" w:rsidRPr="0027502F" w14:paraId="36C1765E" w14:textId="77777777" w:rsidTr="004800A7">
              <w:trPr>
                <w:trHeight w:val="562"/>
              </w:trPr>
              <w:tc>
                <w:tcPr>
                  <w:tcW w:w="229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31B5CF" w14:textId="77777777" w:rsidR="00B373DF" w:rsidRPr="0027502F" w:rsidRDefault="00B373DF" w:rsidP="004800A7">
                  <w:pPr>
                    <w:spacing w:line="276" w:lineRule="auto"/>
                    <w:rPr>
                      <w:szCs w:val="22"/>
                    </w:rPr>
                  </w:pPr>
                  <w:r w:rsidRPr="0027502F">
                    <w:rPr>
                      <w:szCs w:val="22"/>
                    </w:rPr>
                    <w:t>Authorisation date and process</w:t>
                  </w:r>
                </w:p>
              </w:tc>
              <w:tc>
                <w:tcPr>
                  <w:tcW w:w="6575" w:type="dxa"/>
                  <w:tcBorders>
                    <w:top w:val="dotted" w:sz="4" w:space="0" w:color="808080"/>
                    <w:left w:val="dotted" w:sz="4" w:space="0" w:color="808080"/>
                    <w:bottom w:val="single" w:sz="4" w:space="0" w:color="808080"/>
                    <w:right w:val="single" w:sz="4" w:space="0" w:color="808080"/>
                  </w:tcBorders>
                  <w:shd w:val="clear" w:color="auto" w:fill="FFFFFF"/>
                  <w:hideMark/>
                </w:tcPr>
                <w:p w14:paraId="25187807" w14:textId="77777777" w:rsidR="00B373DF" w:rsidRPr="0027502F" w:rsidRDefault="00B373DF" w:rsidP="004800A7">
                  <w:pPr>
                    <w:spacing w:line="276" w:lineRule="auto"/>
                    <w:rPr>
                      <w:szCs w:val="22"/>
                    </w:rPr>
                  </w:pPr>
                  <w:r w:rsidRPr="0027502F">
                    <w:rPr>
                      <w:szCs w:val="22"/>
                    </w:rPr>
                    <w:t>Written approval procedure via e-mail on 19/03/2021.</w:t>
                  </w:r>
                </w:p>
              </w:tc>
            </w:tr>
          </w:tbl>
          <w:p w14:paraId="36E6CC1D" w14:textId="77777777" w:rsidR="00B373DF" w:rsidRPr="0027502F" w:rsidRDefault="00B373DF" w:rsidP="004800A7">
            <w:pPr>
              <w:spacing w:after="0"/>
              <w:rPr>
                <w:szCs w:val="22"/>
              </w:rPr>
            </w:pPr>
          </w:p>
        </w:tc>
      </w:tr>
      <w:tr w:rsidR="000F5072" w:rsidRPr="0027502F" w14:paraId="1EF40DB3"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302BA41" w14:textId="77777777" w:rsidR="00B373DF" w:rsidRPr="0027502F" w:rsidRDefault="00B373DF" w:rsidP="004800A7">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30"/>
              <w:gridCol w:w="6445"/>
            </w:tblGrid>
            <w:tr w:rsidR="000F5072" w:rsidRPr="0027502F" w14:paraId="5D47EB91" w14:textId="77777777" w:rsidTr="004800A7">
              <w:tc>
                <w:tcPr>
                  <w:tcW w:w="2230"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B0147A" w14:textId="77777777" w:rsidR="00B373DF" w:rsidRPr="0027502F" w:rsidRDefault="00B373DF" w:rsidP="004800A7">
                  <w:pPr>
                    <w:spacing w:line="276" w:lineRule="auto"/>
                    <w:rPr>
                      <w:szCs w:val="22"/>
                    </w:rPr>
                  </w:pPr>
                  <w:r w:rsidRPr="0027502F">
                    <w:rPr>
                      <w:szCs w:val="22"/>
                    </w:rPr>
                    <w:t>Release number</w:t>
                  </w:r>
                </w:p>
              </w:tc>
              <w:tc>
                <w:tcPr>
                  <w:tcW w:w="6445"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00E3D07" w14:textId="77777777" w:rsidR="00B373DF" w:rsidRPr="0027502F" w:rsidRDefault="00B373DF" w:rsidP="004800A7">
                  <w:pPr>
                    <w:spacing w:line="276" w:lineRule="auto"/>
                    <w:rPr>
                      <w:szCs w:val="22"/>
                    </w:rPr>
                  </w:pPr>
                  <w:r w:rsidRPr="0027502F">
                    <w:rPr>
                      <w:szCs w:val="22"/>
                    </w:rPr>
                    <w:t>v3.00</w:t>
                  </w:r>
                </w:p>
              </w:tc>
            </w:tr>
            <w:tr w:rsidR="000F5072" w:rsidRPr="0027502F" w14:paraId="11E25798" w14:textId="77777777" w:rsidTr="004800A7">
              <w:tc>
                <w:tcPr>
                  <w:tcW w:w="2230"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B24F218" w14:textId="77777777" w:rsidR="00B373DF" w:rsidRPr="0027502F" w:rsidRDefault="00B373DF" w:rsidP="004800A7">
                  <w:pPr>
                    <w:spacing w:line="276" w:lineRule="auto"/>
                    <w:rPr>
                      <w:szCs w:val="22"/>
                    </w:rPr>
                  </w:pPr>
                  <w:r w:rsidRPr="0027502F">
                    <w:rPr>
                      <w:szCs w:val="22"/>
                    </w:rPr>
                    <w:t>Release date</w:t>
                  </w:r>
                </w:p>
              </w:tc>
              <w:tc>
                <w:tcPr>
                  <w:tcW w:w="6445"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3684315" w14:textId="1E244448" w:rsidR="00B373DF" w:rsidRPr="0027502F" w:rsidRDefault="006D6A32" w:rsidP="004800A7">
                  <w:pPr>
                    <w:tabs>
                      <w:tab w:val="left" w:pos="4470"/>
                    </w:tabs>
                    <w:spacing w:line="276" w:lineRule="auto"/>
                    <w:rPr>
                      <w:szCs w:val="22"/>
                    </w:rPr>
                  </w:pPr>
                  <w:r w:rsidRPr="0027502F">
                    <w:rPr>
                      <w:szCs w:val="22"/>
                    </w:rPr>
                    <w:t>07/05/2021</w:t>
                  </w:r>
                  <w:r w:rsidRPr="0027502F" w:rsidDel="006D6A32">
                    <w:rPr>
                      <w:szCs w:val="22"/>
                    </w:rPr>
                    <w:t xml:space="preserve"> </w:t>
                  </w:r>
                </w:p>
              </w:tc>
            </w:tr>
            <w:tr w:rsidR="000F5072" w:rsidRPr="0027502F" w14:paraId="19875EFD" w14:textId="77777777" w:rsidTr="004800A7">
              <w:tc>
                <w:tcPr>
                  <w:tcW w:w="2230"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3472954" w14:textId="200C1C37" w:rsidR="00B373DF" w:rsidRPr="0027502F" w:rsidRDefault="00B373DF" w:rsidP="004800A7">
                  <w:pPr>
                    <w:spacing w:line="276" w:lineRule="auto"/>
                    <w:rPr>
                      <w:szCs w:val="22"/>
                    </w:rPr>
                  </w:pPr>
                  <w:r w:rsidRPr="0027502F">
                    <w:rPr>
                      <w:szCs w:val="22"/>
                    </w:rPr>
                    <w:t>Deadline</w:t>
                  </w:r>
                  <w:r w:rsidR="004800A7" w:rsidRPr="0027502F">
                    <w:rPr>
                      <w:szCs w:val="22"/>
                    </w:rPr>
                    <w:t xml:space="preserve"> </w:t>
                  </w:r>
                  <w:r w:rsidRPr="0027502F">
                    <w:rPr>
                      <w:szCs w:val="22"/>
                    </w:rPr>
                    <w:t>for alignment in Production</w:t>
                  </w:r>
                </w:p>
              </w:tc>
              <w:tc>
                <w:tcPr>
                  <w:tcW w:w="6445"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C093D74" w14:textId="048332A1" w:rsidR="00B373DF" w:rsidRPr="0027502F" w:rsidRDefault="004800A7" w:rsidP="004800A7">
                  <w:pPr>
                    <w:spacing w:line="276" w:lineRule="auto"/>
                    <w:rPr>
                      <w:szCs w:val="22"/>
                    </w:rPr>
                  </w:pPr>
                  <w:r w:rsidRPr="0027502F">
                    <w:rPr>
                      <w:szCs w:val="22"/>
                    </w:rPr>
                    <w:t>13/02/2023</w:t>
                  </w:r>
                </w:p>
              </w:tc>
            </w:tr>
          </w:tbl>
          <w:p w14:paraId="7953CD33" w14:textId="77777777" w:rsidR="00B373DF" w:rsidRPr="0027502F" w:rsidRDefault="00B373DF" w:rsidP="004800A7">
            <w:pPr>
              <w:spacing w:after="0"/>
              <w:rPr>
                <w:szCs w:val="22"/>
              </w:rPr>
            </w:pPr>
          </w:p>
        </w:tc>
      </w:tr>
      <w:tr w:rsidR="000F5072" w:rsidRPr="0027502F" w14:paraId="11E0D90C" w14:textId="77777777" w:rsidTr="00F648F4">
        <w:tc>
          <w:tcPr>
            <w:tcW w:w="9038"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BE3C5C" w14:textId="77777777" w:rsidR="00B373DF" w:rsidRPr="0027502F" w:rsidRDefault="00B373DF" w:rsidP="004800A7">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23"/>
              <w:gridCol w:w="6452"/>
            </w:tblGrid>
            <w:tr w:rsidR="000F5072" w:rsidRPr="0027502F" w14:paraId="334F189B" w14:textId="77777777" w:rsidTr="004800A7">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1E4EF9" w14:textId="77777777" w:rsidR="00B373DF" w:rsidRPr="0027502F" w:rsidRDefault="00B373DF" w:rsidP="004800A7">
                  <w:pPr>
                    <w:spacing w:line="276" w:lineRule="auto"/>
                    <w:rPr>
                      <w:szCs w:val="22"/>
                    </w:rPr>
                  </w:pPr>
                  <w:r w:rsidRPr="0027502F">
                    <w:rPr>
                      <w:szCs w:val="22"/>
                    </w:rPr>
                    <w:t>Review date</w:t>
                  </w:r>
                </w:p>
              </w:tc>
              <w:tc>
                <w:tcPr>
                  <w:tcW w:w="6652"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9C846C1" w14:textId="77777777" w:rsidR="00B373DF" w:rsidRPr="0027502F" w:rsidRDefault="00B373DF" w:rsidP="004800A7">
                  <w:pPr>
                    <w:spacing w:line="276" w:lineRule="auto"/>
                    <w:rPr>
                      <w:szCs w:val="22"/>
                    </w:rPr>
                  </w:pPr>
                  <w:r w:rsidRPr="0027502F">
                    <w:rPr>
                      <w:szCs w:val="22"/>
                    </w:rPr>
                    <w:t>N/A</w:t>
                  </w:r>
                </w:p>
              </w:tc>
            </w:tr>
            <w:tr w:rsidR="000F5072" w:rsidRPr="0027502F" w14:paraId="459D855B" w14:textId="77777777" w:rsidTr="004800A7">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C6FB883" w14:textId="77777777" w:rsidR="00B373DF" w:rsidRPr="0027502F" w:rsidRDefault="00B373DF" w:rsidP="004800A7">
                  <w:pPr>
                    <w:spacing w:line="276" w:lineRule="auto"/>
                    <w:rPr>
                      <w:szCs w:val="22"/>
                    </w:rPr>
                  </w:pPr>
                  <w:r w:rsidRPr="0027502F">
                    <w:rPr>
                      <w:szCs w:val="22"/>
                    </w:rPr>
                    <w:t>Review results</w:t>
                  </w:r>
                </w:p>
              </w:tc>
              <w:tc>
                <w:tcPr>
                  <w:tcW w:w="6652"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6506815C" w14:textId="77777777" w:rsidR="00B373DF" w:rsidRPr="0027502F" w:rsidRDefault="00B373DF" w:rsidP="004800A7">
                  <w:pPr>
                    <w:spacing w:line="276" w:lineRule="auto"/>
                    <w:rPr>
                      <w:szCs w:val="22"/>
                    </w:rPr>
                  </w:pPr>
                  <w:r w:rsidRPr="0027502F">
                    <w:rPr>
                      <w:szCs w:val="22"/>
                    </w:rPr>
                    <w:t>N/A</w:t>
                  </w:r>
                </w:p>
              </w:tc>
            </w:tr>
          </w:tbl>
          <w:p w14:paraId="4711D338" w14:textId="77777777" w:rsidR="00B373DF" w:rsidRPr="0027502F" w:rsidRDefault="00B373DF" w:rsidP="004800A7">
            <w:pPr>
              <w:spacing w:after="0"/>
              <w:rPr>
                <w:szCs w:val="22"/>
              </w:rPr>
            </w:pPr>
          </w:p>
        </w:tc>
      </w:tr>
    </w:tbl>
    <w:p w14:paraId="42964CFF" w14:textId="77777777" w:rsidR="00DB419D" w:rsidRPr="00274592" w:rsidRDefault="00DB419D" w:rsidP="00DB419D">
      <w:pPr>
        <w:pStyle w:val="Heading4"/>
        <w:rPr>
          <w:szCs w:val="22"/>
        </w:rPr>
      </w:pPr>
      <w:bookmarkStart w:id="102" w:name="_Toc536616673"/>
      <w:bookmarkStart w:id="103" w:name="_Ref18492427"/>
      <w:bookmarkStart w:id="104" w:name="_Ref18492480"/>
      <w:bookmarkStart w:id="105" w:name="_Ref29394500"/>
      <w:bookmarkStart w:id="106" w:name="_Ref29394513"/>
      <w:bookmarkStart w:id="107" w:name="_Toc519609352"/>
      <w:bookmarkStart w:id="108" w:name="_Toc534640710"/>
      <w:bookmarkStart w:id="109" w:name="_Toc536616670"/>
      <w:r w:rsidRPr="00274592">
        <w:rPr>
          <w:szCs w:val="22"/>
        </w:rPr>
        <w:lastRenderedPageBreak/>
        <w:t xml:space="preserve">DDNEA-P4-307 - </w:t>
      </w:r>
      <w:r w:rsidRPr="00274592">
        <w:rPr>
          <w:szCs w:val="22"/>
          <w:lang w:val="en-US"/>
        </w:rPr>
        <w:t>Corrective RFC for minor issues found in the specifications of Phase 4</w:t>
      </w:r>
      <w:r w:rsidRPr="001D4742">
        <w:rPr>
          <w:color w:val="00B050"/>
          <w:szCs w:val="22"/>
          <w:lang w:val="en-US"/>
        </w:rPr>
        <w:t>/Rev1</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74592" w:rsidRPr="00274592" w14:paraId="1D8369D9"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B14BDA3" w14:textId="77777777" w:rsidR="00DB419D" w:rsidRPr="00274592" w:rsidRDefault="00DB419D" w:rsidP="002605A4">
            <w:pPr>
              <w:spacing w:line="276" w:lineRule="auto"/>
              <w:rPr>
                <w:b/>
                <w:szCs w:val="22"/>
              </w:rPr>
            </w:pPr>
            <w:r w:rsidRPr="00274592">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74592" w:rsidRPr="00274592" w14:paraId="5825A86A"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BBD861" w14:textId="77777777" w:rsidR="00DB419D" w:rsidRPr="00274592" w:rsidRDefault="00DB419D" w:rsidP="002605A4">
                  <w:pPr>
                    <w:spacing w:line="276" w:lineRule="auto"/>
                    <w:rPr>
                      <w:szCs w:val="22"/>
                    </w:rPr>
                  </w:pPr>
                  <w:r w:rsidRPr="00274592">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268C3A1" w14:textId="77777777" w:rsidR="00DB419D" w:rsidRPr="00274592" w:rsidRDefault="00DB419D" w:rsidP="002605A4">
                  <w:pPr>
                    <w:spacing w:line="276" w:lineRule="auto"/>
                    <w:rPr>
                      <w:szCs w:val="22"/>
                    </w:rPr>
                  </w:pPr>
                  <w:r w:rsidRPr="00274592">
                    <w:rPr>
                      <w:bCs/>
                      <w:szCs w:val="22"/>
                    </w:rPr>
                    <w:t>DDNEA-P4-307</w:t>
                  </w:r>
                </w:p>
              </w:tc>
            </w:tr>
            <w:tr w:rsidR="00274592" w:rsidRPr="00274592" w14:paraId="09ECE389"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BADBCD" w14:textId="77777777" w:rsidR="00DB419D" w:rsidRPr="00274592" w:rsidRDefault="00DB419D" w:rsidP="002605A4">
                  <w:pPr>
                    <w:spacing w:line="276" w:lineRule="auto"/>
                    <w:rPr>
                      <w:szCs w:val="22"/>
                    </w:rPr>
                  </w:pPr>
                  <w:r w:rsidRPr="00274592">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8F1387" w14:textId="77777777" w:rsidR="00DB419D" w:rsidRPr="00274592" w:rsidRDefault="00DB419D" w:rsidP="002605A4">
                  <w:pPr>
                    <w:tabs>
                      <w:tab w:val="left" w:pos="1305"/>
                    </w:tabs>
                    <w:spacing w:line="276" w:lineRule="auto"/>
                    <w:rPr>
                      <w:szCs w:val="22"/>
                    </w:rPr>
                  </w:pPr>
                  <w:r w:rsidRPr="00274592">
                    <w:rPr>
                      <w:szCs w:val="22"/>
                    </w:rPr>
                    <w:t>Accepted</w:t>
                  </w:r>
                </w:p>
              </w:tc>
            </w:tr>
            <w:tr w:rsidR="00274592" w:rsidRPr="00274592" w14:paraId="2FFAE51E"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FE1A8CD" w14:textId="77777777" w:rsidR="00DB419D" w:rsidRPr="00274592" w:rsidRDefault="00DB419D" w:rsidP="002605A4">
                  <w:pPr>
                    <w:spacing w:line="276" w:lineRule="auto"/>
                    <w:rPr>
                      <w:szCs w:val="22"/>
                    </w:rPr>
                  </w:pPr>
                  <w:r w:rsidRPr="00274592">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15BCDA" w14:textId="77777777" w:rsidR="00DB419D" w:rsidRPr="00274592" w:rsidRDefault="00DB419D" w:rsidP="002605A4">
                  <w:pPr>
                    <w:spacing w:line="276" w:lineRule="auto"/>
                    <w:rPr>
                      <w:szCs w:val="22"/>
                    </w:rPr>
                  </w:pPr>
                  <w:r w:rsidRPr="00274592">
                    <w:rPr>
                      <w:szCs w:val="22"/>
                      <w:lang w:eastAsia="nl-BE"/>
                    </w:rPr>
                    <w:t>Specification Defect</w:t>
                  </w:r>
                </w:p>
              </w:tc>
            </w:tr>
            <w:tr w:rsidR="00274592" w:rsidRPr="00274592" w14:paraId="51F7B902"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734755B" w14:textId="77777777" w:rsidR="00DB419D" w:rsidRPr="00274592" w:rsidRDefault="00DB419D" w:rsidP="002605A4">
                  <w:pPr>
                    <w:spacing w:line="276" w:lineRule="auto"/>
                    <w:rPr>
                      <w:szCs w:val="22"/>
                    </w:rPr>
                  </w:pPr>
                  <w:r w:rsidRPr="00274592">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870C82" w14:textId="77777777" w:rsidR="00DB419D" w:rsidRPr="00274592" w:rsidRDefault="00DB419D" w:rsidP="002605A4">
                  <w:pPr>
                    <w:spacing w:line="276" w:lineRule="auto"/>
                    <w:rPr>
                      <w:szCs w:val="22"/>
                    </w:rPr>
                  </w:pPr>
                  <w:r w:rsidRPr="00274592">
                    <w:rPr>
                      <w:szCs w:val="22"/>
                    </w:rPr>
                    <w:t>IM443431</w:t>
                  </w:r>
                </w:p>
              </w:tc>
            </w:tr>
            <w:tr w:rsidR="00274592" w:rsidRPr="00274592" w14:paraId="0CF52E6E"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815D24" w14:textId="77777777" w:rsidR="00DB419D" w:rsidRPr="00274592" w:rsidRDefault="00DB419D" w:rsidP="002605A4">
                  <w:pPr>
                    <w:spacing w:line="276" w:lineRule="auto"/>
                    <w:rPr>
                      <w:szCs w:val="22"/>
                    </w:rPr>
                  </w:pPr>
                  <w:r w:rsidRPr="00274592">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DEF8A2" w14:textId="77777777" w:rsidR="00DB419D" w:rsidRPr="00274592" w:rsidRDefault="00DB419D" w:rsidP="002605A4">
                  <w:pPr>
                    <w:spacing w:line="276" w:lineRule="auto"/>
                    <w:rPr>
                      <w:szCs w:val="22"/>
                    </w:rPr>
                  </w:pPr>
                  <w:r w:rsidRPr="00274592">
                    <w:rPr>
                      <w:szCs w:val="22"/>
                    </w:rPr>
                    <w:t>KE21079</w:t>
                  </w:r>
                </w:p>
              </w:tc>
            </w:tr>
            <w:tr w:rsidR="00274592" w:rsidRPr="00274592" w14:paraId="6D4DB347"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02E1B1" w14:textId="77777777" w:rsidR="00DB419D" w:rsidRPr="00274592" w:rsidRDefault="00DB419D" w:rsidP="002605A4">
                  <w:pPr>
                    <w:spacing w:line="276" w:lineRule="auto"/>
                    <w:rPr>
                      <w:szCs w:val="22"/>
                    </w:rPr>
                  </w:pPr>
                  <w:r w:rsidRPr="00274592">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9911D3" w14:textId="77777777" w:rsidR="00DB419D" w:rsidRPr="00274592" w:rsidRDefault="00DB419D" w:rsidP="002605A4">
                  <w:pPr>
                    <w:pStyle w:val="ListParagraph"/>
                    <w:spacing w:line="276" w:lineRule="auto"/>
                    <w:ind w:left="0"/>
                    <w:rPr>
                      <w:szCs w:val="22"/>
                      <w:lang w:val="en-US"/>
                    </w:rPr>
                  </w:pPr>
                  <w:r w:rsidRPr="00274592">
                    <w:rPr>
                      <w:szCs w:val="22"/>
                      <w:shd w:val="clear" w:color="auto" w:fill="FFFFFF"/>
                    </w:rPr>
                    <w:t>20/05/2021</w:t>
                  </w:r>
                </w:p>
              </w:tc>
            </w:tr>
            <w:tr w:rsidR="00274592" w:rsidRPr="00274592" w14:paraId="4FB54C1C"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8E38CA6" w14:textId="77777777" w:rsidR="00DB419D" w:rsidRPr="00274592" w:rsidRDefault="00DB419D" w:rsidP="002605A4">
                  <w:pPr>
                    <w:spacing w:line="276" w:lineRule="auto"/>
                    <w:rPr>
                      <w:szCs w:val="22"/>
                    </w:rPr>
                  </w:pPr>
                  <w:r w:rsidRPr="00274592">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C979ED6" w14:textId="77777777" w:rsidR="00DB419D" w:rsidRPr="00274592" w:rsidRDefault="00DB419D" w:rsidP="002605A4">
                  <w:pPr>
                    <w:pStyle w:val="ListParagraph"/>
                    <w:spacing w:line="276" w:lineRule="auto"/>
                    <w:ind w:left="0"/>
                    <w:rPr>
                      <w:szCs w:val="22"/>
                      <w:lang w:val="en-US"/>
                    </w:rPr>
                  </w:pPr>
                  <w:r w:rsidRPr="00274592">
                    <w:rPr>
                      <w:szCs w:val="22"/>
                      <w:lang w:val="en-US"/>
                    </w:rPr>
                    <w:t>EMCS CPT</w:t>
                  </w:r>
                </w:p>
              </w:tc>
            </w:tr>
          </w:tbl>
          <w:p w14:paraId="7935BC3D" w14:textId="77777777" w:rsidR="00DB419D" w:rsidRPr="00274592" w:rsidRDefault="00DB419D" w:rsidP="002605A4">
            <w:pPr>
              <w:spacing w:after="0"/>
              <w:rPr>
                <w:szCs w:val="22"/>
              </w:rPr>
            </w:pPr>
          </w:p>
        </w:tc>
      </w:tr>
      <w:tr w:rsidR="00274592" w:rsidRPr="00274592" w14:paraId="7EDAA2D2"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5805CB5" w14:textId="77777777" w:rsidR="00DB419D" w:rsidRPr="00274592" w:rsidRDefault="00DB419D" w:rsidP="002605A4">
            <w:pPr>
              <w:spacing w:line="276" w:lineRule="auto"/>
              <w:rPr>
                <w:b/>
                <w:szCs w:val="22"/>
              </w:rPr>
            </w:pPr>
            <w:r w:rsidRPr="00274592">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274592" w:rsidRPr="00274592" w14:paraId="4C4F4485"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717268" w14:textId="77777777" w:rsidR="00DB419D" w:rsidRPr="00274592" w:rsidRDefault="00DB419D" w:rsidP="002605A4">
                  <w:pPr>
                    <w:spacing w:line="276" w:lineRule="auto"/>
                    <w:rPr>
                      <w:szCs w:val="22"/>
                    </w:rPr>
                  </w:pPr>
                  <w:r w:rsidRPr="00274592">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3ED3C6" w14:textId="77777777" w:rsidR="00DB419D" w:rsidRPr="00274592" w:rsidRDefault="00DB419D" w:rsidP="002605A4">
                  <w:pPr>
                    <w:spacing w:line="276" w:lineRule="auto"/>
                    <w:rPr>
                      <w:szCs w:val="22"/>
                    </w:rPr>
                  </w:pPr>
                  <w:r w:rsidRPr="00274592">
                    <w:rPr>
                      <w:szCs w:val="22"/>
                    </w:rPr>
                    <w:t>Low</w:t>
                  </w:r>
                </w:p>
              </w:tc>
            </w:tr>
            <w:tr w:rsidR="00274592" w:rsidRPr="00274592" w14:paraId="1F3CEBB4"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8048A3F" w14:textId="77777777" w:rsidR="00DB419D" w:rsidRPr="00274592" w:rsidRDefault="00DB419D" w:rsidP="002605A4">
                  <w:pPr>
                    <w:spacing w:line="276" w:lineRule="auto"/>
                    <w:rPr>
                      <w:szCs w:val="22"/>
                    </w:rPr>
                  </w:pPr>
                  <w:r w:rsidRPr="00274592">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13843E5" w14:textId="77777777" w:rsidR="00DB419D" w:rsidRPr="00274592" w:rsidRDefault="00DB419D" w:rsidP="002605A4">
                  <w:pPr>
                    <w:spacing w:line="276" w:lineRule="auto"/>
                    <w:rPr>
                      <w:b/>
                      <w:szCs w:val="22"/>
                    </w:rPr>
                  </w:pPr>
                  <w:r w:rsidRPr="00274592">
                    <w:rPr>
                      <w:b/>
                      <w:szCs w:val="22"/>
                    </w:rPr>
                    <w:t>Problem Statement:</w:t>
                  </w:r>
                </w:p>
                <w:p w14:paraId="669153B9" w14:textId="77777777" w:rsidR="00DB419D" w:rsidRPr="00274592" w:rsidRDefault="00DB419D" w:rsidP="002605A4">
                  <w:pPr>
                    <w:spacing w:line="276" w:lineRule="auto"/>
                    <w:rPr>
                      <w:bCs/>
                      <w:szCs w:val="22"/>
                    </w:rPr>
                  </w:pPr>
                  <w:r w:rsidRPr="00274592">
                    <w:rPr>
                      <w:bCs/>
                      <w:szCs w:val="22"/>
                    </w:rPr>
                    <w:t>As described in its parent RFC FESS-274, during the update and check of the technical annexes for EMCS Phase 4, the minor errors below were identified, which should be addressed in the updated Phase 4 DDNEA specifications:</w:t>
                  </w:r>
                </w:p>
                <w:p w14:paraId="7045CE80" w14:textId="77777777" w:rsidR="00DB419D" w:rsidRPr="00274592" w:rsidRDefault="00DB419D" w:rsidP="00DB419D">
                  <w:pPr>
                    <w:pStyle w:val="ListParagraph"/>
                    <w:numPr>
                      <w:ilvl w:val="0"/>
                      <w:numId w:val="93"/>
                    </w:numPr>
                    <w:spacing w:after="0"/>
                    <w:contextualSpacing w:val="0"/>
                    <w:rPr>
                      <w:szCs w:val="22"/>
                    </w:rPr>
                  </w:pPr>
                  <w:r w:rsidRPr="00274592">
                    <w:rPr>
                      <w:szCs w:val="22"/>
                    </w:rPr>
                    <w:t>In the technical codelist TC63 - TC Reason to refuse update of economic operators, in the description and remarks of the code ‘4</w:t>
                  </w:r>
                  <w:r w:rsidRPr="00274592">
                    <w:rPr>
                      <w:szCs w:val="22"/>
                      <w:lang w:val="en-US"/>
                    </w:rPr>
                    <w:t>6</w:t>
                  </w:r>
                  <w:r w:rsidRPr="00274592">
                    <w:rPr>
                      <w:szCs w:val="22"/>
                    </w:rPr>
                    <w:t>’, the reference to “Member State” should be replaced by “National Administration”.</w:t>
                  </w:r>
                </w:p>
                <w:p w14:paraId="410FF831" w14:textId="77777777" w:rsidR="00DB419D" w:rsidRPr="00274592" w:rsidRDefault="00DB419D" w:rsidP="002605A4">
                  <w:pPr>
                    <w:pStyle w:val="ListParagraph"/>
                    <w:ind w:left="-720"/>
                    <w:contextualSpacing w:val="0"/>
                    <w:rPr>
                      <w:szCs w:val="22"/>
                    </w:rPr>
                  </w:pPr>
                </w:p>
                <w:p w14:paraId="1CB134AA" w14:textId="77777777" w:rsidR="00DB419D" w:rsidRPr="00274592" w:rsidRDefault="00DB419D" w:rsidP="00DB419D">
                  <w:pPr>
                    <w:pStyle w:val="ListParagraph"/>
                    <w:numPr>
                      <w:ilvl w:val="0"/>
                      <w:numId w:val="93"/>
                    </w:numPr>
                    <w:spacing w:after="0"/>
                    <w:contextualSpacing w:val="0"/>
                    <w:rPr>
                      <w:szCs w:val="22"/>
                    </w:rPr>
                  </w:pPr>
                  <w:r w:rsidRPr="00274592">
                    <w:rPr>
                      <w:szCs w:val="22"/>
                    </w:rPr>
                    <w:t>The description of the condition C052 should be updated to take into account the newly added in Phase 4 codes of the technical codelist TC Common Request Type, i.e. code ‘8’ (retrieval of list of e-ADs) and ‘9’ (retrieval of list of e-SADs).</w:t>
                  </w:r>
                </w:p>
                <w:p w14:paraId="553E0E76" w14:textId="77777777" w:rsidR="00DB419D" w:rsidRPr="00274592" w:rsidRDefault="00DB419D" w:rsidP="002605A4">
                  <w:pPr>
                    <w:spacing w:after="0"/>
                    <w:rPr>
                      <w:szCs w:val="22"/>
                    </w:rPr>
                  </w:pPr>
                </w:p>
                <w:p w14:paraId="48BDA141" w14:textId="77777777" w:rsidR="00DB419D" w:rsidRPr="00274592" w:rsidRDefault="00DB419D" w:rsidP="00DB419D">
                  <w:pPr>
                    <w:pStyle w:val="ListParagraph"/>
                    <w:numPr>
                      <w:ilvl w:val="0"/>
                      <w:numId w:val="93"/>
                    </w:numPr>
                    <w:spacing w:after="0"/>
                    <w:contextualSpacing w:val="0"/>
                    <w:jc w:val="left"/>
                    <w:rPr>
                      <w:szCs w:val="22"/>
                    </w:rPr>
                  </w:pPr>
                  <w:r w:rsidRPr="00274592">
                    <w:rPr>
                      <w:szCs w:val="22"/>
                      <w:lang w:val="en-US"/>
                    </w:rPr>
                    <w:t>Updates related to the waiving of a guarantee:</w:t>
                  </w:r>
                </w:p>
                <w:p w14:paraId="2DE01308" w14:textId="77777777" w:rsidR="00DB419D" w:rsidRPr="00274592" w:rsidRDefault="00DB419D" w:rsidP="002605A4">
                  <w:pPr>
                    <w:pStyle w:val="ListParagraph"/>
                    <w:numPr>
                      <w:ilvl w:val="0"/>
                      <w:numId w:val="47"/>
                    </w:numPr>
                    <w:spacing w:after="0"/>
                    <w:contextualSpacing w:val="0"/>
                    <w:rPr>
                      <w:color w:val="00B050"/>
                      <w:szCs w:val="22"/>
                    </w:rPr>
                  </w:pPr>
                  <w:r w:rsidRPr="00274592">
                    <w:rPr>
                      <w:color w:val="00B050"/>
                      <w:szCs w:val="22"/>
                    </w:rPr>
                    <w:t>The wording of the rule R216, should be updated, so that it refers to both Articles 17.2 and 17.5 (b) and not only to Article 17.5.</w:t>
                  </w:r>
                </w:p>
                <w:p w14:paraId="0846DA46" w14:textId="77777777" w:rsidR="00DB419D" w:rsidRPr="00274592" w:rsidRDefault="00DB419D" w:rsidP="002605A4">
                  <w:pPr>
                    <w:pStyle w:val="ListParagraph"/>
                    <w:numPr>
                      <w:ilvl w:val="0"/>
                      <w:numId w:val="47"/>
                    </w:numPr>
                    <w:spacing w:after="0"/>
                    <w:contextualSpacing w:val="0"/>
                    <w:rPr>
                      <w:szCs w:val="22"/>
                    </w:rPr>
                  </w:pPr>
                  <w:r w:rsidRPr="00274592">
                    <w:rPr>
                      <w:szCs w:val="22"/>
                    </w:rPr>
                    <w:t xml:space="preserve">The wording of the rule R215, should be updated, so that it refers to both Articles 17.2 and 17.5 </w:t>
                  </w:r>
                  <w:r w:rsidRPr="00274592">
                    <w:rPr>
                      <w:color w:val="00B050"/>
                      <w:szCs w:val="22"/>
                    </w:rPr>
                    <w:t xml:space="preserve">(b) </w:t>
                  </w:r>
                  <w:r w:rsidRPr="00274592">
                    <w:rPr>
                      <w:szCs w:val="22"/>
                    </w:rPr>
                    <w:t>and not only to Article 17.5.</w:t>
                  </w:r>
                </w:p>
                <w:p w14:paraId="21306408" w14:textId="77777777" w:rsidR="00DB419D" w:rsidRPr="00274592" w:rsidRDefault="00DB419D" w:rsidP="002605A4">
                  <w:pPr>
                    <w:pStyle w:val="ListParagraph"/>
                    <w:numPr>
                      <w:ilvl w:val="0"/>
                      <w:numId w:val="47"/>
                    </w:numPr>
                    <w:spacing w:after="0"/>
                    <w:contextualSpacing w:val="0"/>
                    <w:rPr>
                      <w:szCs w:val="22"/>
                    </w:rPr>
                  </w:pPr>
                  <w:r w:rsidRPr="00274592">
                    <w:rPr>
                      <w:color w:val="00B050"/>
                      <w:szCs w:val="22"/>
                    </w:rPr>
                    <w:t>In Technical code list TC29 - Guarantor Type Code, the description of the value ‘5’ should be updated to “No guarantee is provided according to articles 17.2 and 17.5 (b) of Directive (EU) 2020/262”.</w:t>
                  </w:r>
                </w:p>
                <w:p w14:paraId="587A4E03" w14:textId="77777777" w:rsidR="00DB419D" w:rsidRPr="00274592" w:rsidRDefault="00DB419D" w:rsidP="002605A4">
                  <w:pPr>
                    <w:spacing w:line="276" w:lineRule="auto"/>
                    <w:rPr>
                      <w:b/>
                      <w:szCs w:val="22"/>
                    </w:rPr>
                  </w:pPr>
                </w:p>
                <w:p w14:paraId="670FB163" w14:textId="77777777" w:rsidR="00DB419D" w:rsidRPr="00274592" w:rsidRDefault="00DB419D" w:rsidP="002605A4">
                  <w:pPr>
                    <w:spacing w:line="276" w:lineRule="auto"/>
                    <w:rPr>
                      <w:b/>
                      <w:szCs w:val="22"/>
                    </w:rPr>
                  </w:pPr>
                  <w:r w:rsidRPr="00274592">
                    <w:rPr>
                      <w:b/>
                      <w:szCs w:val="22"/>
                    </w:rPr>
                    <w:t>Proposed Solution</w:t>
                  </w:r>
                </w:p>
                <w:p w14:paraId="60151D2C" w14:textId="48578D11" w:rsidR="00DB419D" w:rsidRPr="00274592" w:rsidRDefault="00DB419D" w:rsidP="002605A4">
                  <w:pPr>
                    <w:spacing w:line="276" w:lineRule="auto"/>
                    <w:rPr>
                      <w:szCs w:val="22"/>
                      <w:u w:val="single"/>
                    </w:rPr>
                  </w:pPr>
                  <w:r w:rsidRPr="00274592">
                    <w:rPr>
                      <w:szCs w:val="22"/>
                    </w:rPr>
                    <w:t>As per the analysis provided in the [Problem Statement], the following updates shall be performed in DDNEA specification:</w:t>
                  </w:r>
                  <w:r w:rsidR="006873C9" w:rsidRPr="00274592">
                    <w:rPr>
                      <w:szCs w:val="22"/>
                    </w:rPr>
                    <w:t xml:space="preserve"> </w:t>
                  </w:r>
                  <w:r w:rsidRPr="00274592">
                    <w:rPr>
                      <w:szCs w:val="22"/>
                      <w:u w:val="single"/>
                    </w:rPr>
                    <w:t>Appendix B: Codelists</w:t>
                  </w:r>
                </w:p>
                <w:p w14:paraId="250D04A4" w14:textId="77777777" w:rsidR="00DB419D" w:rsidRPr="00274592" w:rsidRDefault="00DB419D" w:rsidP="002605A4">
                  <w:pPr>
                    <w:pStyle w:val="ListParagraph"/>
                    <w:numPr>
                      <w:ilvl w:val="0"/>
                      <w:numId w:val="47"/>
                    </w:numPr>
                    <w:spacing w:after="0"/>
                    <w:contextualSpacing w:val="0"/>
                    <w:rPr>
                      <w:szCs w:val="22"/>
                    </w:rPr>
                  </w:pPr>
                  <w:r w:rsidRPr="00274592">
                    <w:rPr>
                      <w:szCs w:val="22"/>
                    </w:rPr>
                    <w:t>In the technical codelist TC63 - TC Reason to refuse update of economic operators, in the description and remarks of the code ‘4</w:t>
                  </w:r>
                  <w:r w:rsidRPr="00274592">
                    <w:rPr>
                      <w:szCs w:val="22"/>
                      <w:lang w:val="en-US"/>
                    </w:rPr>
                    <w:t>6</w:t>
                  </w:r>
                  <w:r w:rsidRPr="00274592">
                    <w:rPr>
                      <w:szCs w:val="22"/>
                    </w:rPr>
                    <w:t xml:space="preserve">’, </w:t>
                  </w:r>
                  <w:r w:rsidRPr="00274592">
                    <w:rPr>
                      <w:szCs w:val="22"/>
                    </w:rPr>
                    <w:lastRenderedPageBreak/>
                    <w:t>the reference to “Member State” should be replaced by “National Administration”, so that it becomes</w:t>
                  </w:r>
                </w:p>
                <w:p w14:paraId="7F77D161" w14:textId="77777777" w:rsidR="00DB419D" w:rsidRPr="00274592" w:rsidRDefault="00DB419D" w:rsidP="002605A4">
                  <w:pPr>
                    <w:pStyle w:val="ListParagraph"/>
                    <w:contextualSpacing w:val="0"/>
                    <w:rPr>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109"/>
                    <w:gridCol w:w="3323"/>
                    <w:gridCol w:w="2289"/>
                  </w:tblGrid>
                  <w:tr w:rsidR="00274592" w:rsidRPr="00274592" w14:paraId="4D515B16" w14:textId="77777777" w:rsidTr="002605A4">
                    <w:trPr>
                      <w:trHeight w:val="320"/>
                      <w:tblHeader/>
                    </w:trPr>
                    <w:tc>
                      <w:tcPr>
                        <w:tcW w:w="1109" w:type="dxa"/>
                        <w:shd w:val="solid" w:color="D9D9D9" w:fill="auto"/>
                        <w:vAlign w:val="center"/>
                      </w:tcPr>
                      <w:p w14:paraId="32A87338" w14:textId="77777777" w:rsidR="00DB419D" w:rsidRPr="00274592" w:rsidRDefault="00DB419D" w:rsidP="002605A4">
                        <w:pPr>
                          <w:pStyle w:val="BodyText"/>
                          <w:jc w:val="center"/>
                          <w:rPr>
                            <w:b/>
                            <w:bCs/>
                            <w:sz w:val="22"/>
                            <w:szCs w:val="22"/>
                          </w:rPr>
                        </w:pPr>
                        <w:r w:rsidRPr="00274592">
                          <w:rPr>
                            <w:b/>
                            <w:bCs/>
                            <w:sz w:val="22"/>
                            <w:szCs w:val="22"/>
                          </w:rPr>
                          <w:t>Code</w:t>
                        </w:r>
                      </w:p>
                    </w:tc>
                    <w:tc>
                      <w:tcPr>
                        <w:tcW w:w="3323" w:type="dxa"/>
                        <w:shd w:val="solid" w:color="D9D9D9" w:fill="auto"/>
                        <w:vAlign w:val="center"/>
                      </w:tcPr>
                      <w:p w14:paraId="0359044A" w14:textId="77777777" w:rsidR="00DB419D" w:rsidRPr="00274592" w:rsidRDefault="00DB419D" w:rsidP="002605A4">
                        <w:pPr>
                          <w:pStyle w:val="BodyText"/>
                          <w:jc w:val="center"/>
                          <w:rPr>
                            <w:b/>
                            <w:bCs/>
                            <w:sz w:val="22"/>
                            <w:szCs w:val="22"/>
                          </w:rPr>
                        </w:pPr>
                        <w:r w:rsidRPr="00274592">
                          <w:rPr>
                            <w:b/>
                            <w:bCs/>
                            <w:sz w:val="22"/>
                            <w:szCs w:val="22"/>
                          </w:rPr>
                          <w:t>Description</w:t>
                        </w:r>
                      </w:p>
                    </w:tc>
                    <w:tc>
                      <w:tcPr>
                        <w:tcW w:w="2289" w:type="dxa"/>
                        <w:shd w:val="solid" w:color="D9D9D9" w:fill="auto"/>
                        <w:vAlign w:val="center"/>
                      </w:tcPr>
                      <w:p w14:paraId="09062F4D" w14:textId="77777777" w:rsidR="00DB419D" w:rsidRPr="00274592" w:rsidRDefault="00DB419D" w:rsidP="002605A4">
                        <w:pPr>
                          <w:pStyle w:val="BodyText"/>
                          <w:jc w:val="center"/>
                          <w:rPr>
                            <w:b/>
                            <w:bCs/>
                            <w:sz w:val="22"/>
                            <w:szCs w:val="22"/>
                          </w:rPr>
                        </w:pPr>
                        <w:r w:rsidRPr="00274592">
                          <w:rPr>
                            <w:b/>
                            <w:bCs/>
                            <w:sz w:val="22"/>
                            <w:szCs w:val="22"/>
                          </w:rPr>
                          <w:t>Remarks</w:t>
                        </w:r>
                      </w:p>
                    </w:tc>
                  </w:tr>
                  <w:tr w:rsidR="00274592" w:rsidRPr="00274592" w14:paraId="342CB7FC" w14:textId="77777777" w:rsidTr="002605A4">
                    <w:tc>
                      <w:tcPr>
                        <w:tcW w:w="1109" w:type="dxa"/>
                      </w:tcPr>
                      <w:p w14:paraId="45204B16" w14:textId="77777777" w:rsidR="00DB419D" w:rsidRPr="00274592" w:rsidRDefault="00DB419D" w:rsidP="002605A4">
                        <w:pPr>
                          <w:pStyle w:val="BodyText"/>
                          <w:jc w:val="center"/>
                          <w:rPr>
                            <w:sz w:val="22"/>
                            <w:szCs w:val="22"/>
                          </w:rPr>
                        </w:pPr>
                        <w:r w:rsidRPr="00274592">
                          <w:rPr>
                            <w:noProof/>
                            <w:sz w:val="22"/>
                            <w:szCs w:val="22"/>
                          </w:rPr>
                          <w:t>46</w:t>
                        </w:r>
                      </w:p>
                    </w:tc>
                    <w:tc>
                      <w:tcPr>
                        <w:tcW w:w="3323" w:type="dxa"/>
                      </w:tcPr>
                      <w:p w14:paraId="02ED5AA5" w14:textId="77777777" w:rsidR="00DB419D" w:rsidRPr="00274592" w:rsidRDefault="00DB419D" w:rsidP="002605A4">
                        <w:pPr>
                          <w:pStyle w:val="BodyText"/>
                          <w:rPr>
                            <w:sz w:val="22"/>
                            <w:szCs w:val="22"/>
                          </w:rPr>
                        </w:pPr>
                        <w:r w:rsidRPr="00274592">
                          <w:rPr>
                            <w:noProof/>
                            <w:sz w:val="22"/>
                            <w:szCs w:val="22"/>
                          </w:rPr>
                          <w:t>The National Administration of the Temporary Authorisation and the declared Consignor is the same (R233 violation)</w:t>
                        </w:r>
                      </w:p>
                    </w:tc>
                    <w:tc>
                      <w:tcPr>
                        <w:tcW w:w="2289" w:type="dxa"/>
                      </w:tcPr>
                      <w:p w14:paraId="66BB22A3" w14:textId="77777777" w:rsidR="00DB419D" w:rsidRPr="00274592" w:rsidRDefault="00DB419D" w:rsidP="002605A4">
                        <w:pPr>
                          <w:pStyle w:val="BodyText"/>
                          <w:rPr>
                            <w:sz w:val="22"/>
                            <w:szCs w:val="22"/>
                          </w:rPr>
                        </w:pPr>
                        <w:r w:rsidRPr="00274592">
                          <w:rPr>
                            <w:noProof/>
                            <w:sz w:val="22"/>
                            <w:szCs w:val="22"/>
                          </w:rPr>
                          <w:t>The National Administration of the Consignor is the same with the National Administration the Temporary Authorisation is registered for</w:t>
                        </w:r>
                      </w:p>
                    </w:tc>
                  </w:tr>
                </w:tbl>
                <w:p w14:paraId="329B1730" w14:textId="77777777" w:rsidR="00DB419D" w:rsidRPr="00274592" w:rsidRDefault="00DB419D" w:rsidP="002605A4">
                  <w:pPr>
                    <w:pStyle w:val="ListParagraph"/>
                    <w:ind w:left="360"/>
                    <w:contextualSpacing w:val="0"/>
                    <w:rPr>
                      <w:szCs w:val="22"/>
                    </w:rPr>
                  </w:pPr>
                </w:p>
                <w:p w14:paraId="02D561B6" w14:textId="77777777" w:rsidR="00DB419D" w:rsidRPr="00274592" w:rsidRDefault="00DB419D" w:rsidP="002605A4">
                  <w:pPr>
                    <w:spacing w:line="276" w:lineRule="auto"/>
                    <w:rPr>
                      <w:szCs w:val="22"/>
                      <w:u w:val="single"/>
                    </w:rPr>
                  </w:pPr>
                  <w:r w:rsidRPr="00274592">
                    <w:rPr>
                      <w:szCs w:val="22"/>
                      <w:u w:val="single"/>
                    </w:rPr>
                    <w:t>Appendix D: Technical Message Structure</w:t>
                  </w:r>
                </w:p>
                <w:p w14:paraId="4F122B5A" w14:textId="77777777" w:rsidR="00DB419D" w:rsidRPr="00274592" w:rsidRDefault="00DB419D" w:rsidP="002605A4">
                  <w:pPr>
                    <w:pStyle w:val="ListParagraph"/>
                    <w:numPr>
                      <w:ilvl w:val="0"/>
                      <w:numId w:val="47"/>
                    </w:numPr>
                    <w:spacing w:after="0"/>
                    <w:contextualSpacing w:val="0"/>
                    <w:jc w:val="left"/>
                    <w:rPr>
                      <w:szCs w:val="22"/>
                    </w:rPr>
                  </w:pPr>
                  <w:r w:rsidRPr="00274592">
                    <w:rPr>
                      <w:szCs w:val="22"/>
                    </w:rPr>
                    <w:t>The description of the condition C052 should be updated from:</w:t>
                  </w:r>
                </w:p>
                <w:p w14:paraId="07160A4C" w14:textId="77777777" w:rsidR="00DB419D" w:rsidRPr="00274592" w:rsidRDefault="00DB419D" w:rsidP="002605A4">
                  <w:pPr>
                    <w:pStyle w:val="ListParagraph"/>
                    <w:ind w:left="1080"/>
                    <w:contextualSpacing w:val="0"/>
                    <w:rPr>
                      <w:szCs w:val="22"/>
                    </w:rPr>
                  </w:pPr>
                </w:p>
                <w:p w14:paraId="7395AD9E" w14:textId="77777777" w:rsidR="00DB419D" w:rsidRPr="00274592" w:rsidRDefault="00DB419D" w:rsidP="002605A4">
                  <w:pPr>
                    <w:pStyle w:val="ListParagraph"/>
                    <w:ind w:left="360"/>
                    <w:rPr>
                      <w:szCs w:val="22"/>
                    </w:rPr>
                  </w:pPr>
                  <w:r w:rsidRPr="00274592">
                    <w:rPr>
                      <w:szCs w:val="22"/>
                    </w:rPr>
                    <w:t>“IF &lt;Request Type&gt; is "Request for retrieval of a list of e-ADs/e-SADs"</w:t>
                  </w:r>
                </w:p>
                <w:p w14:paraId="50328673" w14:textId="77777777" w:rsidR="00DB419D" w:rsidRPr="00274592" w:rsidRDefault="00DB419D" w:rsidP="002605A4">
                  <w:pPr>
                    <w:pStyle w:val="ListParagraph"/>
                    <w:ind w:left="360"/>
                    <w:rPr>
                      <w:szCs w:val="22"/>
                    </w:rPr>
                  </w:pPr>
                  <w:r w:rsidRPr="00274592">
                    <w:rPr>
                      <w:szCs w:val="22"/>
                    </w:rPr>
                    <w:t>THEN &lt;E-AD/E-SAD LIST REQUEST&gt; is 'R'</w:t>
                  </w:r>
                </w:p>
                <w:p w14:paraId="3D5CD3F4" w14:textId="77777777" w:rsidR="00DB419D" w:rsidRPr="00274592" w:rsidRDefault="00DB419D" w:rsidP="002605A4">
                  <w:pPr>
                    <w:pStyle w:val="ListParagraph"/>
                    <w:ind w:left="360"/>
                    <w:contextualSpacing w:val="0"/>
                    <w:rPr>
                      <w:szCs w:val="22"/>
                    </w:rPr>
                  </w:pPr>
                  <w:r w:rsidRPr="00274592">
                    <w:rPr>
                      <w:szCs w:val="22"/>
                    </w:rPr>
                    <w:t>ELSE &lt;E-AD/E-SAD LIST REQUEST&gt; does not apply”</w:t>
                  </w:r>
                </w:p>
                <w:p w14:paraId="2D3BF9E1" w14:textId="77777777" w:rsidR="00DB419D" w:rsidRPr="00274592" w:rsidRDefault="00DB419D" w:rsidP="002605A4">
                  <w:pPr>
                    <w:pStyle w:val="ListParagraph"/>
                    <w:ind w:left="360"/>
                    <w:contextualSpacing w:val="0"/>
                    <w:rPr>
                      <w:szCs w:val="22"/>
                    </w:rPr>
                  </w:pPr>
                  <w:r w:rsidRPr="00274592">
                    <w:rPr>
                      <w:szCs w:val="22"/>
                    </w:rPr>
                    <w:t>to:</w:t>
                  </w:r>
                </w:p>
                <w:p w14:paraId="70EDF617" w14:textId="77777777" w:rsidR="00DB419D" w:rsidRPr="00274592" w:rsidRDefault="00DB419D" w:rsidP="002605A4">
                  <w:pPr>
                    <w:pStyle w:val="ListParagraph"/>
                    <w:ind w:left="360"/>
                    <w:rPr>
                      <w:szCs w:val="22"/>
                    </w:rPr>
                  </w:pPr>
                  <w:r w:rsidRPr="00274592">
                    <w:rPr>
                      <w:szCs w:val="22"/>
                    </w:rPr>
                    <w:t>“IF &lt;Request Type&gt; is "Request for retrieval of a list of e-ADs/e-SADs" or “Request for retrieval of list of e-ADs” or “Request for retrieval of list of e-SADs”</w:t>
                  </w:r>
                </w:p>
                <w:p w14:paraId="7406C9E3" w14:textId="77777777" w:rsidR="00DB419D" w:rsidRPr="00274592" w:rsidRDefault="00DB419D" w:rsidP="002605A4">
                  <w:pPr>
                    <w:pStyle w:val="ListParagraph"/>
                    <w:ind w:left="360"/>
                    <w:rPr>
                      <w:szCs w:val="22"/>
                    </w:rPr>
                  </w:pPr>
                  <w:r w:rsidRPr="00274592">
                    <w:rPr>
                      <w:szCs w:val="22"/>
                    </w:rPr>
                    <w:t>THEN &lt;E-AD/E-SAD LIST REQUEST&gt; is 'R'</w:t>
                  </w:r>
                </w:p>
                <w:p w14:paraId="437BFB48" w14:textId="77777777" w:rsidR="00DB419D" w:rsidRPr="00274592" w:rsidRDefault="00DB419D" w:rsidP="002605A4">
                  <w:pPr>
                    <w:pStyle w:val="ListParagraph"/>
                    <w:ind w:left="360"/>
                    <w:contextualSpacing w:val="0"/>
                    <w:rPr>
                      <w:szCs w:val="22"/>
                    </w:rPr>
                  </w:pPr>
                  <w:r w:rsidRPr="00274592">
                    <w:rPr>
                      <w:szCs w:val="22"/>
                    </w:rPr>
                    <w:t>ELSE &lt;E-AD/E-SAD LIST REQUEST&gt; does not apply”</w:t>
                  </w:r>
                </w:p>
                <w:p w14:paraId="0663CFB4" w14:textId="77777777" w:rsidR="00DB419D" w:rsidRPr="00274592" w:rsidRDefault="00DB419D" w:rsidP="002605A4">
                  <w:pPr>
                    <w:spacing w:after="0"/>
                    <w:rPr>
                      <w:szCs w:val="22"/>
                    </w:rPr>
                  </w:pPr>
                </w:p>
                <w:p w14:paraId="3E23D800" w14:textId="77777777" w:rsidR="00DB419D" w:rsidRPr="00274592" w:rsidRDefault="00DB419D" w:rsidP="00DB419D">
                  <w:pPr>
                    <w:pStyle w:val="ListParagraph"/>
                    <w:numPr>
                      <w:ilvl w:val="0"/>
                      <w:numId w:val="85"/>
                    </w:numPr>
                    <w:spacing w:after="0"/>
                    <w:ind w:left="720"/>
                    <w:contextualSpacing w:val="0"/>
                    <w:jc w:val="left"/>
                    <w:rPr>
                      <w:i/>
                      <w:iCs/>
                      <w:color w:val="00B050"/>
                      <w:szCs w:val="22"/>
                    </w:rPr>
                  </w:pPr>
                  <w:r w:rsidRPr="00274592">
                    <w:rPr>
                      <w:color w:val="00B050"/>
                      <w:szCs w:val="22"/>
                    </w:rPr>
                    <w:t>The rule R216, which is currently applied to the Transport Mode Code technical term of the Data Group Diagrams: E-AD/E-SAD Update for IE813, TRANSPORT for IE801 and TRANSPORT for IE815, shall be updated as follows:</w:t>
                  </w:r>
                </w:p>
                <w:p w14:paraId="002246E7" w14:textId="77777777" w:rsidR="00DB419D" w:rsidRPr="00274592" w:rsidRDefault="00DB419D" w:rsidP="002605A4">
                  <w:pPr>
                    <w:pStyle w:val="ListParagraph"/>
                    <w:spacing w:after="0"/>
                    <w:contextualSpacing w:val="0"/>
                    <w:jc w:val="left"/>
                    <w:rPr>
                      <w:color w:val="00B050"/>
                      <w:szCs w:val="22"/>
                    </w:rPr>
                  </w:pPr>
                </w:p>
                <w:p w14:paraId="3E06C9A9" w14:textId="77777777" w:rsidR="00DB419D" w:rsidRPr="00274592" w:rsidRDefault="00DB419D" w:rsidP="002605A4">
                  <w:pPr>
                    <w:pStyle w:val="ListParagraph"/>
                    <w:spacing w:after="0"/>
                    <w:contextualSpacing w:val="0"/>
                    <w:jc w:val="left"/>
                    <w:rPr>
                      <w:b/>
                      <w:bCs/>
                      <w:color w:val="00B050"/>
                      <w:szCs w:val="22"/>
                    </w:rPr>
                  </w:pPr>
                  <w:r w:rsidRPr="00274592">
                    <w:rPr>
                      <w:b/>
                      <w:bCs/>
                      <w:color w:val="00B050"/>
                      <w:szCs w:val="22"/>
                    </w:rPr>
                    <w:t>From:</w:t>
                  </w:r>
                </w:p>
                <w:p w14:paraId="257325A6" w14:textId="77777777" w:rsidR="00DB419D" w:rsidRPr="00274592" w:rsidRDefault="00DB419D" w:rsidP="002605A4">
                  <w:pPr>
                    <w:spacing w:after="0"/>
                    <w:ind w:left="720"/>
                    <w:rPr>
                      <w:noProof/>
                      <w:color w:val="00B050"/>
                      <w:szCs w:val="22"/>
                    </w:rPr>
                  </w:pPr>
                  <w:r w:rsidRPr="00274592">
                    <w:rPr>
                      <w:noProof/>
                      <w:color w:val="00B050"/>
                      <w:szCs w:val="22"/>
                    </w:rPr>
                    <w:t>IF &lt;MOVEMENT GUARANTEE.Guarantor Type Code&gt; is ‘No guarantee is provided according to Article 17.5 of the Directive 2020/262’</w:t>
                  </w:r>
                </w:p>
                <w:p w14:paraId="4D781D95" w14:textId="77777777" w:rsidR="00DB419D" w:rsidRPr="00274592" w:rsidRDefault="00DB419D" w:rsidP="002605A4">
                  <w:pPr>
                    <w:spacing w:after="0"/>
                    <w:ind w:left="720"/>
                    <w:rPr>
                      <w:noProof/>
                      <w:color w:val="00B050"/>
                      <w:szCs w:val="22"/>
                    </w:rPr>
                  </w:pPr>
                  <w:r w:rsidRPr="00274592">
                    <w:rPr>
                      <w:noProof/>
                      <w:color w:val="00B050"/>
                      <w:szCs w:val="22"/>
                    </w:rPr>
                    <w:t xml:space="preserve">THEN </w:t>
                  </w:r>
                </w:p>
                <w:p w14:paraId="1413B386" w14:textId="77777777" w:rsidR="00DB419D" w:rsidRPr="00274592" w:rsidRDefault="00DB419D" w:rsidP="002605A4">
                  <w:pPr>
                    <w:spacing w:after="0"/>
                    <w:ind w:left="720"/>
                    <w:rPr>
                      <w:noProof/>
                      <w:color w:val="00B050"/>
                      <w:szCs w:val="22"/>
                    </w:rPr>
                  </w:pPr>
                  <w:r w:rsidRPr="00274592">
                    <w:rPr>
                      <w:noProof/>
                      <w:color w:val="00B050"/>
                      <w:szCs w:val="22"/>
                    </w:rPr>
                    <w:t>&lt;Transport Mode Code&gt; must be ‘Sea Transport’ or ‘Fixed transport installations’</w:t>
                  </w:r>
                </w:p>
                <w:p w14:paraId="52DADFB7" w14:textId="77777777" w:rsidR="00DB419D" w:rsidRPr="00274592" w:rsidRDefault="00DB419D" w:rsidP="002605A4">
                  <w:pPr>
                    <w:spacing w:after="0"/>
                    <w:ind w:left="720"/>
                    <w:rPr>
                      <w:noProof/>
                      <w:color w:val="00B050"/>
                      <w:szCs w:val="22"/>
                    </w:rPr>
                  </w:pPr>
                  <w:r w:rsidRPr="00274592">
                    <w:rPr>
                      <w:noProof/>
                      <w:color w:val="00B050"/>
                      <w:szCs w:val="22"/>
                    </w:rPr>
                    <w:t xml:space="preserve">(Note: </w:t>
                  </w:r>
                </w:p>
                <w:p w14:paraId="31C546A0"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IE815 or the IE801, the Guarantor Type Code used in the current validation is that contained in the IE815 or the IE801 respectively</w:t>
                  </w:r>
                </w:p>
                <w:p w14:paraId="7833251D"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IE813, the Guarantor Type Code used in the current validation is that contained:</w:t>
                  </w:r>
                </w:p>
                <w:p w14:paraId="5D23C431" w14:textId="0A5E5692" w:rsidR="00DB419D" w:rsidRPr="00274592" w:rsidRDefault="006873C9" w:rsidP="003B47C7">
                  <w:pPr>
                    <w:pStyle w:val="ListParagraph"/>
                    <w:numPr>
                      <w:ilvl w:val="1"/>
                      <w:numId w:val="100"/>
                    </w:numPr>
                    <w:spacing w:after="0"/>
                    <w:ind w:left="1800"/>
                    <w:contextualSpacing w:val="0"/>
                    <w:jc w:val="left"/>
                    <w:rPr>
                      <w:noProof/>
                      <w:color w:val="00B050"/>
                      <w:szCs w:val="22"/>
                    </w:rPr>
                  </w:pPr>
                  <w:r w:rsidRPr="00274592">
                    <w:rPr>
                      <w:noProof/>
                      <w:color w:val="00B050"/>
                      <w:szCs w:val="22"/>
                    </w:rPr>
                    <w:t>I</w:t>
                  </w:r>
                  <w:r w:rsidR="00DB419D" w:rsidRPr="00274592">
                    <w:rPr>
                      <w:noProof/>
                      <w:color w:val="00B050"/>
                      <w:szCs w:val="22"/>
                    </w:rPr>
                    <w:t>n the IE813, in case the Guarantor Type Code is given in this message</w:t>
                  </w:r>
                </w:p>
                <w:p w14:paraId="402A72FA" w14:textId="61CBA409" w:rsidR="00DB419D" w:rsidRPr="00274592" w:rsidRDefault="00DB419D" w:rsidP="002605A4">
                  <w:pPr>
                    <w:spacing w:after="0"/>
                    <w:ind w:left="1440"/>
                    <w:rPr>
                      <w:noProof/>
                      <w:color w:val="00B050"/>
                      <w:szCs w:val="22"/>
                    </w:rPr>
                  </w:pPr>
                  <w:r w:rsidRPr="00274592">
                    <w:rPr>
                      <w:noProof/>
                      <w:color w:val="00B050"/>
                      <w:szCs w:val="22"/>
                    </w:rPr>
                    <w:t>Otherwise</w:t>
                  </w:r>
                  <w:r w:rsidR="006873C9" w:rsidRPr="00274592">
                    <w:rPr>
                      <w:noProof/>
                      <w:color w:val="00B050"/>
                      <w:szCs w:val="22"/>
                    </w:rPr>
                    <w:t>,</w:t>
                  </w:r>
                </w:p>
                <w:p w14:paraId="3789BF3B" w14:textId="56D02E17" w:rsidR="00DB419D" w:rsidRPr="00274592" w:rsidRDefault="006873C9" w:rsidP="003B47C7">
                  <w:pPr>
                    <w:pStyle w:val="ListParagraph"/>
                    <w:numPr>
                      <w:ilvl w:val="1"/>
                      <w:numId w:val="100"/>
                    </w:numPr>
                    <w:spacing w:after="0"/>
                    <w:ind w:left="1800"/>
                    <w:contextualSpacing w:val="0"/>
                    <w:jc w:val="left"/>
                    <w:rPr>
                      <w:color w:val="00B050"/>
                      <w:szCs w:val="22"/>
                    </w:rPr>
                  </w:pPr>
                  <w:r w:rsidRPr="00274592">
                    <w:rPr>
                      <w:noProof/>
                      <w:color w:val="00B050"/>
                      <w:szCs w:val="22"/>
                    </w:rPr>
                    <w:lastRenderedPageBreak/>
                    <w:t>I</w:t>
                  </w:r>
                  <w:r w:rsidR="00DB419D" w:rsidRPr="00274592">
                    <w:rPr>
                      <w:noProof/>
                      <w:color w:val="00B050"/>
                      <w:szCs w:val="22"/>
                    </w:rPr>
                    <w:t>n the last IE801 or the last, if any, IE813 that indicated change of place of delivery.)</w:t>
                  </w:r>
                </w:p>
                <w:p w14:paraId="3A7A0F2E" w14:textId="77777777" w:rsidR="00DB419D" w:rsidRPr="00274592" w:rsidRDefault="00DB419D" w:rsidP="002605A4">
                  <w:pPr>
                    <w:pStyle w:val="ListParagraph"/>
                    <w:spacing w:after="0"/>
                    <w:contextualSpacing w:val="0"/>
                    <w:jc w:val="left"/>
                    <w:rPr>
                      <w:b/>
                      <w:bCs/>
                      <w:color w:val="00B050"/>
                      <w:szCs w:val="22"/>
                    </w:rPr>
                  </w:pPr>
                </w:p>
                <w:p w14:paraId="77A51BE5" w14:textId="77777777" w:rsidR="00DB419D" w:rsidRPr="00274592" w:rsidRDefault="00DB419D" w:rsidP="002605A4">
                  <w:pPr>
                    <w:pStyle w:val="ListParagraph"/>
                    <w:spacing w:after="0"/>
                    <w:contextualSpacing w:val="0"/>
                    <w:jc w:val="left"/>
                    <w:rPr>
                      <w:b/>
                      <w:bCs/>
                      <w:color w:val="00B050"/>
                      <w:szCs w:val="22"/>
                    </w:rPr>
                  </w:pPr>
                  <w:r w:rsidRPr="00274592">
                    <w:rPr>
                      <w:b/>
                      <w:bCs/>
                      <w:color w:val="00B050"/>
                      <w:szCs w:val="22"/>
                    </w:rPr>
                    <w:t>To:</w:t>
                  </w:r>
                </w:p>
                <w:p w14:paraId="142C0546" w14:textId="77777777" w:rsidR="00DB419D" w:rsidRPr="00274592" w:rsidRDefault="00DB419D" w:rsidP="002605A4">
                  <w:pPr>
                    <w:spacing w:after="0"/>
                    <w:ind w:left="720"/>
                    <w:rPr>
                      <w:noProof/>
                      <w:color w:val="00B050"/>
                      <w:szCs w:val="22"/>
                    </w:rPr>
                  </w:pPr>
                  <w:r w:rsidRPr="00274592">
                    <w:rPr>
                      <w:noProof/>
                      <w:color w:val="00B050"/>
                      <w:szCs w:val="22"/>
                    </w:rPr>
                    <w:t>IF &lt;MOVEMENT GUARANTEE.Guarantor Type Code&gt; is ‘No guarantee is provided according to Article 17.2 and 17.5(b) of the Directive 2020/262’</w:t>
                  </w:r>
                </w:p>
                <w:p w14:paraId="77D30340" w14:textId="77777777" w:rsidR="00DB419D" w:rsidRPr="00274592" w:rsidRDefault="00DB419D" w:rsidP="002605A4">
                  <w:pPr>
                    <w:spacing w:after="0"/>
                    <w:ind w:left="720"/>
                    <w:rPr>
                      <w:noProof/>
                      <w:color w:val="00B050"/>
                      <w:szCs w:val="22"/>
                    </w:rPr>
                  </w:pPr>
                  <w:r w:rsidRPr="00274592">
                    <w:rPr>
                      <w:noProof/>
                      <w:color w:val="00B050"/>
                      <w:szCs w:val="22"/>
                    </w:rPr>
                    <w:t xml:space="preserve">THEN </w:t>
                  </w:r>
                </w:p>
                <w:p w14:paraId="7530B09F" w14:textId="77777777" w:rsidR="00DB419D" w:rsidRPr="00274592" w:rsidRDefault="00DB419D" w:rsidP="002605A4">
                  <w:pPr>
                    <w:spacing w:after="0"/>
                    <w:ind w:left="720"/>
                    <w:rPr>
                      <w:noProof/>
                      <w:color w:val="00B050"/>
                      <w:szCs w:val="22"/>
                    </w:rPr>
                  </w:pPr>
                  <w:r w:rsidRPr="00274592">
                    <w:rPr>
                      <w:noProof/>
                      <w:color w:val="00B050"/>
                      <w:szCs w:val="22"/>
                    </w:rPr>
                    <w:t>&lt;Transport Mode Code&gt; must be ‘Sea Transport’ or ‘Fixed transport installations’</w:t>
                  </w:r>
                </w:p>
                <w:p w14:paraId="67F4C60F" w14:textId="77777777" w:rsidR="00DB419D" w:rsidRPr="00274592" w:rsidRDefault="00DB419D" w:rsidP="002605A4">
                  <w:pPr>
                    <w:spacing w:after="0"/>
                    <w:ind w:left="720"/>
                    <w:rPr>
                      <w:noProof/>
                      <w:color w:val="00B050"/>
                      <w:szCs w:val="22"/>
                    </w:rPr>
                  </w:pPr>
                  <w:r w:rsidRPr="00274592">
                    <w:rPr>
                      <w:noProof/>
                      <w:color w:val="00B050"/>
                      <w:szCs w:val="22"/>
                    </w:rPr>
                    <w:t xml:space="preserve">(Note: </w:t>
                  </w:r>
                </w:p>
                <w:p w14:paraId="345F28DB"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IE815 or the IE801, the Guarantor Type Code used in the current validation is that contained in the IE815 or the IE801 respectively</w:t>
                  </w:r>
                </w:p>
                <w:p w14:paraId="41AF399E"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IE813, the Guarantor Type Code used in the current validation is that contained:</w:t>
                  </w:r>
                </w:p>
                <w:p w14:paraId="7A4236FD" w14:textId="065BE368" w:rsidR="00DB419D" w:rsidRPr="00274592" w:rsidRDefault="006873C9" w:rsidP="003B47C7">
                  <w:pPr>
                    <w:pStyle w:val="ListParagraph"/>
                    <w:numPr>
                      <w:ilvl w:val="1"/>
                      <w:numId w:val="100"/>
                    </w:numPr>
                    <w:spacing w:after="0"/>
                    <w:ind w:left="1800"/>
                    <w:contextualSpacing w:val="0"/>
                    <w:jc w:val="left"/>
                    <w:rPr>
                      <w:noProof/>
                      <w:color w:val="00B050"/>
                      <w:szCs w:val="22"/>
                    </w:rPr>
                  </w:pPr>
                  <w:r w:rsidRPr="00274592">
                    <w:rPr>
                      <w:noProof/>
                      <w:color w:val="00B050"/>
                      <w:szCs w:val="22"/>
                    </w:rPr>
                    <w:t>I</w:t>
                  </w:r>
                  <w:r w:rsidR="00DB419D" w:rsidRPr="00274592">
                    <w:rPr>
                      <w:noProof/>
                      <w:color w:val="00B050"/>
                      <w:szCs w:val="22"/>
                    </w:rPr>
                    <w:t>n the IE813, in case the Guarantor Type Code is given in this message</w:t>
                  </w:r>
                </w:p>
                <w:p w14:paraId="59448AE2" w14:textId="77777777" w:rsidR="00DB419D" w:rsidRPr="00274592" w:rsidRDefault="00DB419D" w:rsidP="002605A4">
                  <w:pPr>
                    <w:spacing w:after="0"/>
                    <w:ind w:left="1440"/>
                    <w:rPr>
                      <w:noProof/>
                      <w:color w:val="00B050"/>
                      <w:szCs w:val="22"/>
                    </w:rPr>
                  </w:pPr>
                  <w:r w:rsidRPr="00274592">
                    <w:rPr>
                      <w:noProof/>
                      <w:color w:val="00B050"/>
                      <w:szCs w:val="22"/>
                    </w:rPr>
                    <w:t>Otherwise</w:t>
                  </w:r>
                </w:p>
                <w:p w14:paraId="3590ED6C" w14:textId="3139901B" w:rsidR="00DB419D" w:rsidRPr="00274592" w:rsidRDefault="006873C9" w:rsidP="003B47C7">
                  <w:pPr>
                    <w:pStyle w:val="ListParagraph"/>
                    <w:numPr>
                      <w:ilvl w:val="1"/>
                      <w:numId w:val="100"/>
                    </w:numPr>
                    <w:spacing w:after="0"/>
                    <w:ind w:left="1800"/>
                    <w:contextualSpacing w:val="0"/>
                    <w:jc w:val="left"/>
                    <w:rPr>
                      <w:b/>
                      <w:bCs/>
                      <w:color w:val="00B050"/>
                      <w:szCs w:val="22"/>
                    </w:rPr>
                  </w:pPr>
                  <w:r w:rsidRPr="00274592">
                    <w:rPr>
                      <w:noProof/>
                      <w:color w:val="00B050"/>
                      <w:szCs w:val="22"/>
                    </w:rPr>
                    <w:t>I</w:t>
                  </w:r>
                  <w:r w:rsidR="00DB419D" w:rsidRPr="00274592">
                    <w:rPr>
                      <w:noProof/>
                      <w:color w:val="00B050"/>
                      <w:szCs w:val="22"/>
                    </w:rPr>
                    <w:t>n the last IE801 or the last, if any, IE813 that indicated change of place of delivery.)</w:t>
                  </w:r>
                </w:p>
                <w:p w14:paraId="13F1229A" w14:textId="77777777" w:rsidR="00DB419D" w:rsidRPr="00274592" w:rsidRDefault="00DB419D" w:rsidP="002605A4">
                  <w:pPr>
                    <w:pStyle w:val="ListParagraph"/>
                    <w:spacing w:after="0"/>
                    <w:contextualSpacing w:val="0"/>
                    <w:jc w:val="left"/>
                    <w:rPr>
                      <w:b/>
                      <w:bCs/>
                      <w:color w:val="00B050"/>
                      <w:szCs w:val="22"/>
                    </w:rPr>
                  </w:pPr>
                  <w:r w:rsidRPr="00274592">
                    <w:rPr>
                      <w:b/>
                      <w:bCs/>
                      <w:color w:val="00B050"/>
                      <w:szCs w:val="22"/>
                    </w:rPr>
                    <w:t xml:space="preserve"> </w:t>
                  </w:r>
                </w:p>
                <w:p w14:paraId="24C923AC" w14:textId="77777777" w:rsidR="00DB419D" w:rsidRPr="00274592" w:rsidRDefault="00DB419D" w:rsidP="00DB419D">
                  <w:pPr>
                    <w:pStyle w:val="ListParagraph"/>
                    <w:numPr>
                      <w:ilvl w:val="0"/>
                      <w:numId w:val="85"/>
                    </w:numPr>
                    <w:spacing w:after="0"/>
                    <w:ind w:left="720"/>
                    <w:contextualSpacing w:val="0"/>
                    <w:jc w:val="left"/>
                    <w:rPr>
                      <w:color w:val="00B050"/>
                      <w:szCs w:val="22"/>
                    </w:rPr>
                  </w:pPr>
                  <w:r w:rsidRPr="00274592">
                    <w:rPr>
                      <w:color w:val="00B050"/>
                      <w:szCs w:val="22"/>
                    </w:rPr>
                    <w:t>The description/definition of the rule R215 should be updated, as follows:</w:t>
                  </w:r>
                </w:p>
                <w:p w14:paraId="536A3A07" w14:textId="77777777" w:rsidR="00DB419D" w:rsidRPr="00274592" w:rsidRDefault="00DB419D" w:rsidP="002605A4">
                  <w:pPr>
                    <w:pStyle w:val="ListParagraph"/>
                    <w:spacing w:after="0"/>
                    <w:contextualSpacing w:val="0"/>
                    <w:jc w:val="left"/>
                    <w:rPr>
                      <w:color w:val="00B050"/>
                      <w:szCs w:val="22"/>
                    </w:rPr>
                  </w:pPr>
                </w:p>
                <w:p w14:paraId="2D40EF64" w14:textId="77777777" w:rsidR="00DB419D" w:rsidRPr="00274592" w:rsidRDefault="00DB419D" w:rsidP="002605A4">
                  <w:pPr>
                    <w:pStyle w:val="ListParagraph"/>
                    <w:spacing w:after="0"/>
                    <w:contextualSpacing w:val="0"/>
                    <w:jc w:val="left"/>
                    <w:rPr>
                      <w:b/>
                      <w:bCs/>
                      <w:color w:val="00B050"/>
                      <w:szCs w:val="22"/>
                    </w:rPr>
                  </w:pPr>
                  <w:r w:rsidRPr="00274592">
                    <w:rPr>
                      <w:b/>
                      <w:bCs/>
                      <w:color w:val="00B050"/>
                      <w:szCs w:val="22"/>
                    </w:rPr>
                    <w:t>From:</w:t>
                  </w:r>
                </w:p>
                <w:p w14:paraId="2F2CA8CB" w14:textId="77777777" w:rsidR="00DB419D" w:rsidRPr="00274592" w:rsidRDefault="00DB419D" w:rsidP="002605A4">
                  <w:pPr>
                    <w:spacing w:after="0" w:line="240" w:lineRule="auto"/>
                    <w:ind w:left="720"/>
                    <w:rPr>
                      <w:noProof/>
                      <w:color w:val="00B050"/>
                      <w:szCs w:val="22"/>
                    </w:rPr>
                  </w:pPr>
                  <w:r w:rsidRPr="00274592">
                    <w:rPr>
                      <w:noProof/>
                      <w:color w:val="00B050"/>
                      <w:szCs w:val="22"/>
                    </w:rPr>
                    <w:t>IF &lt;MOVEMENT GUARANTEE.Guarantor Type Code&gt; is ‘No guarantee is provided according to Article 17.5 of Directive 2020/262’</w:t>
                  </w:r>
                </w:p>
                <w:p w14:paraId="5F5448F0" w14:textId="77777777" w:rsidR="00DB419D" w:rsidRPr="00274592" w:rsidRDefault="00DB419D" w:rsidP="002605A4">
                  <w:pPr>
                    <w:spacing w:after="0" w:line="240" w:lineRule="auto"/>
                    <w:ind w:left="720"/>
                    <w:rPr>
                      <w:noProof/>
                      <w:color w:val="00B050"/>
                      <w:szCs w:val="22"/>
                    </w:rPr>
                  </w:pPr>
                  <w:r w:rsidRPr="00274592">
                    <w:rPr>
                      <w:noProof/>
                      <w:color w:val="00B050"/>
                      <w:szCs w:val="22"/>
                    </w:rPr>
                    <w:t xml:space="preserve">THEN </w:t>
                  </w:r>
                </w:p>
                <w:p w14:paraId="3F7F0D2F" w14:textId="77777777" w:rsidR="00DB419D" w:rsidRPr="00274592" w:rsidRDefault="00DB419D" w:rsidP="002605A4">
                  <w:pPr>
                    <w:spacing w:after="0" w:line="240" w:lineRule="auto"/>
                    <w:ind w:left="720"/>
                    <w:rPr>
                      <w:noProof/>
                      <w:color w:val="00B050"/>
                      <w:szCs w:val="22"/>
                    </w:rPr>
                  </w:pPr>
                  <w:r w:rsidRPr="00274592">
                    <w:rPr>
                      <w:noProof/>
                      <w:color w:val="00B050"/>
                      <w:szCs w:val="22"/>
                    </w:rPr>
                    <w:t>&lt;Excise Product Code&gt; must be an energy product</w:t>
                  </w:r>
                </w:p>
                <w:p w14:paraId="0829906E" w14:textId="77777777" w:rsidR="00DB419D" w:rsidRPr="00274592" w:rsidRDefault="00DB419D" w:rsidP="002605A4">
                  <w:pPr>
                    <w:spacing w:after="0" w:line="240" w:lineRule="auto"/>
                    <w:ind w:left="720"/>
                    <w:rPr>
                      <w:noProof/>
                      <w:color w:val="00B050"/>
                      <w:szCs w:val="22"/>
                    </w:rPr>
                  </w:pPr>
                  <w:r w:rsidRPr="00274592">
                    <w:rPr>
                      <w:noProof/>
                      <w:color w:val="00B050"/>
                      <w:szCs w:val="22"/>
                    </w:rPr>
                    <w:t xml:space="preserve">(Note: </w:t>
                  </w:r>
                </w:p>
                <w:p w14:paraId="3D9682F5"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IE815 or the IE801, the excise product code used in the current validation is that contained in the IE815 or the IE801 respectively;</w:t>
                  </w:r>
                </w:p>
                <w:p w14:paraId="522AD748"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IE813, the excise product code used in the current validation is that contained in the last IE801 or in the last, if any, IE818 that indicated partial refusal.)</w:t>
                  </w:r>
                </w:p>
                <w:p w14:paraId="5091BCAC" w14:textId="77777777" w:rsidR="00DB419D" w:rsidRPr="00274592" w:rsidRDefault="00DB419D" w:rsidP="002605A4">
                  <w:pPr>
                    <w:pStyle w:val="ListParagraph"/>
                    <w:spacing w:after="0"/>
                    <w:contextualSpacing w:val="0"/>
                    <w:jc w:val="left"/>
                    <w:rPr>
                      <w:noProof/>
                      <w:color w:val="00B050"/>
                      <w:szCs w:val="22"/>
                    </w:rPr>
                  </w:pPr>
                </w:p>
                <w:p w14:paraId="01FFF252" w14:textId="77777777" w:rsidR="00DB419D" w:rsidRPr="00274592" w:rsidRDefault="00DB419D" w:rsidP="002605A4">
                  <w:pPr>
                    <w:pStyle w:val="ListParagraph"/>
                    <w:spacing w:after="0"/>
                    <w:contextualSpacing w:val="0"/>
                    <w:jc w:val="left"/>
                    <w:rPr>
                      <w:b/>
                      <w:bCs/>
                      <w:noProof/>
                      <w:color w:val="00B050"/>
                      <w:szCs w:val="22"/>
                    </w:rPr>
                  </w:pPr>
                  <w:r w:rsidRPr="00274592">
                    <w:rPr>
                      <w:b/>
                      <w:bCs/>
                      <w:noProof/>
                      <w:color w:val="00B050"/>
                      <w:szCs w:val="22"/>
                    </w:rPr>
                    <w:t>To:</w:t>
                  </w:r>
                </w:p>
                <w:p w14:paraId="52FFF37A" w14:textId="77777777" w:rsidR="00DB419D" w:rsidRPr="00274592" w:rsidRDefault="00DB419D" w:rsidP="002605A4">
                  <w:pPr>
                    <w:spacing w:after="0" w:line="240" w:lineRule="auto"/>
                    <w:ind w:left="720"/>
                    <w:rPr>
                      <w:noProof/>
                      <w:color w:val="00B050"/>
                      <w:szCs w:val="22"/>
                    </w:rPr>
                  </w:pPr>
                  <w:r w:rsidRPr="00274592">
                    <w:rPr>
                      <w:noProof/>
                      <w:color w:val="00B050"/>
                      <w:szCs w:val="22"/>
                    </w:rPr>
                    <w:t>IF &lt;MOVEMENT GUARANTEE.Guarantor Type Code&gt; is ‘No guarantee is provided according to Article 17.2 and 17.5(b) of Directive 2020/262’</w:t>
                  </w:r>
                </w:p>
                <w:p w14:paraId="402C784C" w14:textId="77777777" w:rsidR="00DB419D" w:rsidRPr="00274592" w:rsidRDefault="00DB419D" w:rsidP="002605A4">
                  <w:pPr>
                    <w:spacing w:after="0" w:line="240" w:lineRule="auto"/>
                    <w:ind w:left="720"/>
                    <w:rPr>
                      <w:noProof/>
                      <w:color w:val="00B050"/>
                      <w:szCs w:val="22"/>
                    </w:rPr>
                  </w:pPr>
                  <w:r w:rsidRPr="00274592">
                    <w:rPr>
                      <w:noProof/>
                      <w:color w:val="00B050"/>
                      <w:szCs w:val="22"/>
                    </w:rPr>
                    <w:t xml:space="preserve">THEN </w:t>
                  </w:r>
                </w:p>
                <w:p w14:paraId="050FD873" w14:textId="77777777" w:rsidR="00DB419D" w:rsidRPr="00274592" w:rsidRDefault="00DB419D" w:rsidP="002605A4">
                  <w:pPr>
                    <w:spacing w:after="0" w:line="240" w:lineRule="auto"/>
                    <w:ind w:left="720"/>
                    <w:rPr>
                      <w:noProof/>
                      <w:color w:val="00B050"/>
                      <w:szCs w:val="22"/>
                    </w:rPr>
                  </w:pPr>
                  <w:r w:rsidRPr="00274592">
                    <w:rPr>
                      <w:noProof/>
                      <w:color w:val="00B050"/>
                      <w:szCs w:val="22"/>
                    </w:rPr>
                    <w:t>&lt;Excise Product Code&gt; must be an energy product</w:t>
                  </w:r>
                </w:p>
                <w:p w14:paraId="4BEF6947" w14:textId="77777777" w:rsidR="00DB419D" w:rsidRPr="00274592" w:rsidRDefault="00DB419D" w:rsidP="002605A4">
                  <w:pPr>
                    <w:spacing w:after="0" w:line="240" w:lineRule="auto"/>
                    <w:ind w:left="720"/>
                    <w:rPr>
                      <w:noProof/>
                      <w:color w:val="00B050"/>
                      <w:szCs w:val="22"/>
                    </w:rPr>
                  </w:pPr>
                  <w:r w:rsidRPr="00274592">
                    <w:rPr>
                      <w:noProof/>
                      <w:color w:val="00B050"/>
                      <w:szCs w:val="22"/>
                    </w:rPr>
                    <w:t xml:space="preserve">(Note: </w:t>
                  </w:r>
                </w:p>
                <w:p w14:paraId="3AA696CB"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When the message under validation is the IE815 or the IE801, the excise product code used in the current validation is that contained in the IE815 or the IE801 respectively;</w:t>
                  </w:r>
                </w:p>
                <w:p w14:paraId="23F3C6F5" w14:textId="77777777" w:rsidR="00DB419D" w:rsidRPr="00274592" w:rsidRDefault="00DB419D" w:rsidP="003B47C7">
                  <w:pPr>
                    <w:pStyle w:val="ListParagraph"/>
                    <w:numPr>
                      <w:ilvl w:val="0"/>
                      <w:numId w:val="100"/>
                    </w:numPr>
                    <w:spacing w:after="0"/>
                    <w:ind w:left="1080"/>
                    <w:contextualSpacing w:val="0"/>
                    <w:jc w:val="left"/>
                    <w:rPr>
                      <w:noProof/>
                      <w:color w:val="00B050"/>
                      <w:szCs w:val="22"/>
                    </w:rPr>
                  </w:pPr>
                  <w:r w:rsidRPr="00274592">
                    <w:rPr>
                      <w:noProof/>
                      <w:color w:val="00B050"/>
                      <w:szCs w:val="22"/>
                    </w:rPr>
                    <w:t xml:space="preserve">When the message under validation is the IE813, the excise product code used in the current validation is that contained in </w:t>
                  </w:r>
                  <w:r w:rsidRPr="00274592">
                    <w:rPr>
                      <w:noProof/>
                      <w:color w:val="00B050"/>
                      <w:szCs w:val="22"/>
                    </w:rPr>
                    <w:lastRenderedPageBreak/>
                    <w:t>the last IE801 or in the last, if any, IE818 that indicated partial refusal.)</w:t>
                  </w:r>
                </w:p>
                <w:p w14:paraId="5A247D58" w14:textId="77777777" w:rsidR="00DB419D" w:rsidRPr="00274592" w:rsidRDefault="00DB419D" w:rsidP="002605A4">
                  <w:pPr>
                    <w:spacing w:after="0"/>
                    <w:ind w:left="720"/>
                    <w:rPr>
                      <w:i/>
                      <w:iCs/>
                      <w:noProof/>
                      <w:szCs w:val="22"/>
                    </w:rPr>
                  </w:pPr>
                </w:p>
                <w:p w14:paraId="44E978BA" w14:textId="77777777" w:rsidR="00DB419D" w:rsidRPr="00274592" w:rsidRDefault="00DB419D" w:rsidP="002605A4">
                  <w:pPr>
                    <w:rPr>
                      <w:szCs w:val="22"/>
                      <w:u w:val="single"/>
                    </w:rPr>
                  </w:pPr>
                  <w:r w:rsidRPr="00274592">
                    <w:rPr>
                      <w:szCs w:val="22"/>
                      <w:u w:val="single"/>
                    </w:rPr>
                    <w:t>Appendix H: Directory with XML SCHEMAS (XSDS)</w:t>
                  </w:r>
                </w:p>
                <w:p w14:paraId="4BC956A7" w14:textId="77777777" w:rsidR="00DB419D" w:rsidRPr="00274592" w:rsidRDefault="00DB419D" w:rsidP="00DB419D">
                  <w:pPr>
                    <w:pStyle w:val="ListParagraph"/>
                    <w:numPr>
                      <w:ilvl w:val="0"/>
                      <w:numId w:val="92"/>
                    </w:numPr>
                    <w:spacing w:after="240"/>
                    <w:jc w:val="left"/>
                    <w:rPr>
                      <w:b/>
                      <w:bCs/>
                      <w:szCs w:val="22"/>
                    </w:rPr>
                  </w:pPr>
                  <w:r w:rsidRPr="00274592">
                    <w:rPr>
                      <w:szCs w:val="22"/>
                    </w:rPr>
                    <w:t>In tcl.xsd,TC63 will be updated as follows:</w:t>
                  </w:r>
                </w:p>
                <w:p w14:paraId="060E31C4" w14:textId="77777777" w:rsidR="00DB419D" w:rsidRPr="00274592" w:rsidRDefault="00DB419D" w:rsidP="002605A4">
                  <w:pPr>
                    <w:pStyle w:val="ListParagraph"/>
                    <w:spacing w:after="240"/>
                    <w:rPr>
                      <w:b/>
                      <w:bCs/>
                      <w:szCs w:val="22"/>
                    </w:rPr>
                  </w:pPr>
                </w:p>
                <w:p w14:paraId="6997F1A9" w14:textId="77777777" w:rsidR="00DB419D" w:rsidRPr="00274592" w:rsidRDefault="00DB419D" w:rsidP="002605A4">
                  <w:pPr>
                    <w:pStyle w:val="ListParagraph"/>
                    <w:spacing w:after="240"/>
                    <w:ind w:left="360"/>
                    <w:rPr>
                      <w:szCs w:val="22"/>
                    </w:rPr>
                  </w:pPr>
                  <w:r w:rsidRPr="00274592">
                    <w:rPr>
                      <w:i/>
                      <w:szCs w:val="22"/>
                      <w:lang w:eastAsia="el-GR"/>
                    </w:rPr>
                    <w:t>“…</w:t>
                  </w:r>
                </w:p>
                <w:p w14:paraId="051EC8D9" w14:textId="77777777" w:rsidR="00DB419D" w:rsidRPr="00274592" w:rsidRDefault="00DB419D" w:rsidP="002605A4">
                  <w:pPr>
                    <w:pStyle w:val="ListParagraph"/>
                    <w:spacing w:after="240"/>
                    <w:ind w:left="360"/>
                    <w:rPr>
                      <w:i/>
                      <w:iCs/>
                      <w:szCs w:val="22"/>
                    </w:rPr>
                  </w:pPr>
                  <w:r w:rsidRPr="00274592">
                    <w:rPr>
                      <w:i/>
                      <w:iCs/>
                      <w:szCs w:val="22"/>
                    </w:rPr>
                    <w:t>&lt;!--=========================================--&gt;</w:t>
                  </w:r>
                </w:p>
                <w:p w14:paraId="090BE841" w14:textId="77777777" w:rsidR="00DB419D" w:rsidRPr="00274592" w:rsidRDefault="00DB419D" w:rsidP="002605A4">
                  <w:pPr>
                    <w:pStyle w:val="ListParagraph"/>
                    <w:spacing w:after="240"/>
                    <w:ind w:left="360"/>
                    <w:rPr>
                      <w:i/>
                      <w:iCs/>
                      <w:szCs w:val="22"/>
                    </w:rPr>
                  </w:pPr>
                  <w:r w:rsidRPr="00274592">
                    <w:rPr>
                      <w:i/>
                      <w:iCs/>
                      <w:szCs w:val="22"/>
                    </w:rPr>
                    <w:t xml:space="preserve">  &lt;!--===== Reason to refuse update of economic operators =====--&gt;</w:t>
                  </w:r>
                </w:p>
                <w:p w14:paraId="28D9BAAA" w14:textId="77777777" w:rsidR="00DB419D" w:rsidRPr="00274592" w:rsidRDefault="00DB419D" w:rsidP="002605A4">
                  <w:pPr>
                    <w:pStyle w:val="ListParagraph"/>
                    <w:spacing w:after="240"/>
                    <w:ind w:left="360"/>
                    <w:rPr>
                      <w:i/>
                      <w:iCs/>
                      <w:szCs w:val="22"/>
                    </w:rPr>
                  </w:pPr>
                  <w:r w:rsidRPr="00274592">
                    <w:rPr>
                      <w:i/>
                      <w:iCs/>
                      <w:szCs w:val="22"/>
                    </w:rPr>
                    <w:t xml:space="preserve">  &lt;!--=========================================--&gt;</w:t>
                  </w:r>
                </w:p>
                <w:p w14:paraId="43DAD650" w14:textId="77777777" w:rsidR="00DB419D" w:rsidRPr="00274592" w:rsidRDefault="00DB419D" w:rsidP="002605A4">
                  <w:pPr>
                    <w:pStyle w:val="ListParagraph"/>
                    <w:spacing w:after="240"/>
                    <w:ind w:left="360"/>
                    <w:rPr>
                      <w:i/>
                      <w:iCs/>
                      <w:szCs w:val="22"/>
                    </w:rPr>
                  </w:pPr>
                  <w:r w:rsidRPr="00274592">
                    <w:rPr>
                      <w:i/>
                      <w:szCs w:val="22"/>
                      <w:lang w:eastAsia="el-GR"/>
                    </w:rPr>
                    <w:t xml:space="preserve"> …..</w:t>
                  </w:r>
                </w:p>
                <w:p w14:paraId="3D5C8AA3" w14:textId="77777777" w:rsidR="00DB419D" w:rsidRPr="00274592" w:rsidRDefault="00DB419D" w:rsidP="002605A4">
                  <w:pPr>
                    <w:pStyle w:val="ListParagraph"/>
                    <w:spacing w:after="240"/>
                    <w:ind w:left="360"/>
                    <w:rPr>
                      <w:i/>
                      <w:iCs/>
                      <w:szCs w:val="22"/>
                    </w:rPr>
                  </w:pPr>
                  <w:r w:rsidRPr="00274592">
                    <w:rPr>
                      <w:i/>
                      <w:iCs/>
                      <w:szCs w:val="22"/>
                    </w:rPr>
                    <w:t xml:space="preserve">      &lt;xs:enumeration value="46"&gt;</w:t>
                  </w:r>
                </w:p>
                <w:p w14:paraId="223F654F" w14:textId="77777777" w:rsidR="00DB419D" w:rsidRPr="00274592" w:rsidRDefault="00DB419D" w:rsidP="002605A4">
                  <w:pPr>
                    <w:pStyle w:val="ListParagraph"/>
                    <w:spacing w:after="240"/>
                    <w:ind w:left="360"/>
                    <w:rPr>
                      <w:i/>
                      <w:iCs/>
                      <w:szCs w:val="22"/>
                    </w:rPr>
                  </w:pPr>
                  <w:r w:rsidRPr="00274592">
                    <w:rPr>
                      <w:i/>
                      <w:iCs/>
                      <w:szCs w:val="22"/>
                    </w:rPr>
                    <w:t xml:space="preserve">        &lt;xs:annotation&gt;</w:t>
                  </w:r>
                </w:p>
                <w:p w14:paraId="751E5639" w14:textId="77777777" w:rsidR="00DB419D" w:rsidRPr="00274592" w:rsidRDefault="00DB419D" w:rsidP="002605A4">
                  <w:pPr>
                    <w:pStyle w:val="ListParagraph"/>
                    <w:spacing w:after="240"/>
                    <w:ind w:left="360"/>
                    <w:rPr>
                      <w:i/>
                      <w:iCs/>
                      <w:szCs w:val="22"/>
                    </w:rPr>
                  </w:pPr>
                  <w:r w:rsidRPr="00274592">
                    <w:rPr>
                      <w:i/>
                      <w:iCs/>
                      <w:szCs w:val="22"/>
                    </w:rPr>
                    <w:t xml:space="preserve">          &lt;xs:documentation&gt; The National Administration of theTemporary Authorisation and the declared Consignor is the same (R233 violation)&lt;/xs:documentation&gt;</w:t>
                  </w:r>
                </w:p>
                <w:p w14:paraId="27DEB056" w14:textId="77777777" w:rsidR="00DB419D" w:rsidRPr="00274592" w:rsidRDefault="00DB419D" w:rsidP="002605A4">
                  <w:pPr>
                    <w:pStyle w:val="ListParagraph"/>
                    <w:spacing w:after="240"/>
                    <w:ind w:left="360"/>
                    <w:rPr>
                      <w:i/>
                      <w:iCs/>
                      <w:szCs w:val="22"/>
                    </w:rPr>
                  </w:pPr>
                  <w:r w:rsidRPr="00274592">
                    <w:rPr>
                      <w:i/>
                      <w:iCs/>
                      <w:szCs w:val="22"/>
                    </w:rPr>
                    <w:t xml:space="preserve">        &lt;/xs:annotation&gt;</w:t>
                  </w:r>
                </w:p>
                <w:p w14:paraId="251F8ED0" w14:textId="77777777" w:rsidR="00DB419D" w:rsidRPr="00274592" w:rsidRDefault="00DB419D" w:rsidP="002605A4">
                  <w:pPr>
                    <w:pStyle w:val="ListParagraph"/>
                    <w:spacing w:after="240"/>
                    <w:ind w:left="360"/>
                    <w:rPr>
                      <w:i/>
                      <w:iCs/>
                      <w:szCs w:val="22"/>
                    </w:rPr>
                  </w:pPr>
                  <w:r w:rsidRPr="00274592">
                    <w:rPr>
                      <w:i/>
                      <w:iCs/>
                      <w:szCs w:val="22"/>
                    </w:rPr>
                    <w:t xml:space="preserve">      &lt;/xs:enumeration&gt;</w:t>
                  </w:r>
                </w:p>
                <w:p w14:paraId="46B6848C" w14:textId="77777777" w:rsidR="00DB419D" w:rsidRPr="00274592" w:rsidRDefault="00DB419D" w:rsidP="002605A4">
                  <w:pPr>
                    <w:pStyle w:val="ListParagraph"/>
                    <w:spacing w:after="240"/>
                    <w:ind w:left="360"/>
                    <w:rPr>
                      <w:i/>
                      <w:szCs w:val="22"/>
                      <w:lang w:eastAsia="el-GR"/>
                    </w:rPr>
                  </w:pPr>
                  <w:r w:rsidRPr="00274592">
                    <w:rPr>
                      <w:i/>
                      <w:szCs w:val="22"/>
                      <w:lang w:eastAsia="el-GR"/>
                    </w:rPr>
                    <w:t>…”</w:t>
                  </w:r>
                </w:p>
                <w:p w14:paraId="6307D788" w14:textId="77777777" w:rsidR="00DB419D" w:rsidRPr="00274592" w:rsidRDefault="00DB419D" w:rsidP="00DB419D">
                  <w:pPr>
                    <w:pStyle w:val="ListParagraph"/>
                    <w:numPr>
                      <w:ilvl w:val="0"/>
                      <w:numId w:val="92"/>
                    </w:numPr>
                    <w:spacing w:after="240"/>
                    <w:jc w:val="left"/>
                    <w:rPr>
                      <w:b/>
                      <w:bCs/>
                      <w:color w:val="00B050"/>
                      <w:szCs w:val="22"/>
                    </w:rPr>
                  </w:pPr>
                  <w:r w:rsidRPr="00274592">
                    <w:rPr>
                      <w:color w:val="00B050"/>
                      <w:szCs w:val="22"/>
                    </w:rPr>
                    <w:t>In tcl.xsd,TC29 will be updated as follows:</w:t>
                  </w:r>
                </w:p>
                <w:p w14:paraId="3EE47318" w14:textId="77777777" w:rsidR="00DB419D" w:rsidRPr="00274592" w:rsidRDefault="00DB419D" w:rsidP="002605A4">
                  <w:pPr>
                    <w:pStyle w:val="ListParagraph"/>
                    <w:spacing w:after="240"/>
                    <w:rPr>
                      <w:b/>
                      <w:bCs/>
                      <w:color w:val="00B050"/>
                      <w:szCs w:val="22"/>
                    </w:rPr>
                  </w:pPr>
                </w:p>
                <w:p w14:paraId="5D202EC4" w14:textId="77777777" w:rsidR="00DB419D" w:rsidRPr="00274592" w:rsidRDefault="00DB419D" w:rsidP="002605A4">
                  <w:pPr>
                    <w:pStyle w:val="ListParagraph"/>
                    <w:spacing w:after="240"/>
                    <w:ind w:left="360"/>
                    <w:rPr>
                      <w:color w:val="00B050"/>
                      <w:szCs w:val="22"/>
                    </w:rPr>
                  </w:pPr>
                  <w:r w:rsidRPr="00274592">
                    <w:rPr>
                      <w:i/>
                      <w:color w:val="00B050"/>
                      <w:szCs w:val="22"/>
                      <w:lang w:eastAsia="el-GR"/>
                    </w:rPr>
                    <w:t>“…</w:t>
                  </w:r>
                </w:p>
                <w:p w14:paraId="36AF073F"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&lt;!--=========================================--&gt;</w:t>
                  </w:r>
                </w:p>
                <w:p w14:paraId="73B5C0E5"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 Guarantor Type Code =====--&gt;</w:t>
                  </w:r>
                </w:p>
                <w:p w14:paraId="1EB5F632"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&lt;!--=========================================--&gt;</w:t>
                  </w:r>
                </w:p>
                <w:p w14:paraId="45B2B04F" w14:textId="77777777" w:rsidR="00DB419D" w:rsidRPr="00274592" w:rsidRDefault="00DB419D" w:rsidP="002605A4">
                  <w:pPr>
                    <w:pStyle w:val="ListParagraph"/>
                    <w:spacing w:after="240"/>
                    <w:ind w:left="360"/>
                    <w:rPr>
                      <w:i/>
                      <w:iCs/>
                      <w:color w:val="00B050"/>
                      <w:szCs w:val="22"/>
                    </w:rPr>
                  </w:pPr>
                  <w:r w:rsidRPr="00274592">
                    <w:rPr>
                      <w:i/>
                      <w:iCs/>
                      <w:color w:val="00B050"/>
                      <w:szCs w:val="22"/>
                    </w:rPr>
                    <w:t>…..</w:t>
                  </w:r>
                </w:p>
                <w:p w14:paraId="73229FDC"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&lt;xs:enumeration value="5"&gt;</w:t>
                  </w:r>
                </w:p>
                <w:p w14:paraId="125BC0F9"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&lt;xs:annotation&gt;</w:t>
                  </w:r>
                </w:p>
                <w:p w14:paraId="6506C248"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&lt;xs:documentation&gt;No guarantee is provided according to Article 17.2 and 17.5(b) of Directive 2020/262&lt;/xs:documentation&gt;</w:t>
                  </w:r>
                </w:p>
                <w:p w14:paraId="4F583C57"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&lt;/xs:annotation&gt;</w:t>
                  </w:r>
                </w:p>
                <w:p w14:paraId="070FBCEF" w14:textId="77777777" w:rsidR="00DB419D" w:rsidRPr="00274592" w:rsidRDefault="00DB419D" w:rsidP="002605A4">
                  <w:pPr>
                    <w:pStyle w:val="ListParagraph"/>
                    <w:spacing w:after="240"/>
                    <w:ind w:left="360"/>
                    <w:rPr>
                      <w:i/>
                      <w:iCs/>
                      <w:color w:val="00B050"/>
                      <w:szCs w:val="22"/>
                    </w:rPr>
                  </w:pPr>
                  <w:r w:rsidRPr="00274592">
                    <w:rPr>
                      <w:i/>
                      <w:iCs/>
                      <w:color w:val="00B050"/>
                      <w:szCs w:val="22"/>
                    </w:rPr>
                    <w:t xml:space="preserve">      &lt;/xs:enumeration&gt;</w:t>
                  </w:r>
                </w:p>
                <w:p w14:paraId="01CFE2D0" w14:textId="77777777" w:rsidR="00DB419D" w:rsidRPr="00274592" w:rsidRDefault="00DB419D" w:rsidP="002605A4">
                  <w:pPr>
                    <w:pStyle w:val="ListParagraph"/>
                    <w:spacing w:after="240"/>
                    <w:ind w:left="360"/>
                    <w:rPr>
                      <w:szCs w:val="22"/>
                    </w:rPr>
                  </w:pPr>
                  <w:r w:rsidRPr="00274592">
                    <w:rPr>
                      <w:i/>
                      <w:color w:val="00B050"/>
                      <w:szCs w:val="22"/>
                      <w:lang w:eastAsia="el-GR"/>
                    </w:rPr>
                    <w:t>…”</w:t>
                  </w:r>
                </w:p>
              </w:tc>
            </w:tr>
            <w:tr w:rsidR="00274592" w:rsidRPr="00274592" w14:paraId="00EB7F94"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F2B1D53" w14:textId="77777777" w:rsidR="00DB419D" w:rsidRPr="00274592" w:rsidRDefault="00DB419D" w:rsidP="002605A4">
                  <w:pPr>
                    <w:spacing w:line="276" w:lineRule="auto"/>
                    <w:rPr>
                      <w:szCs w:val="22"/>
                    </w:rPr>
                  </w:pPr>
                  <w:r w:rsidRPr="00274592">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410EE31" w14:textId="77777777" w:rsidR="00DB419D" w:rsidRPr="00274592" w:rsidRDefault="00DB419D" w:rsidP="002605A4">
                  <w:pPr>
                    <w:spacing w:after="0" w:line="276" w:lineRule="auto"/>
                    <w:rPr>
                      <w:szCs w:val="22"/>
                    </w:rPr>
                  </w:pPr>
                  <w:r w:rsidRPr="00274592">
                    <w:rPr>
                      <w:szCs w:val="22"/>
                    </w:rPr>
                    <w:t>Specification Documents:</w:t>
                  </w:r>
                </w:p>
                <w:p w14:paraId="088E9D27" w14:textId="77777777" w:rsidR="00DB419D" w:rsidRPr="00274592" w:rsidRDefault="00DB419D" w:rsidP="00DB419D">
                  <w:pPr>
                    <w:pStyle w:val="Bulleted1"/>
                    <w:numPr>
                      <w:ilvl w:val="0"/>
                      <w:numId w:val="45"/>
                    </w:numPr>
                    <w:spacing w:after="60"/>
                    <w:contextualSpacing/>
                    <w:jc w:val="both"/>
                    <w:rPr>
                      <w:rFonts w:ascii="Times New Roman" w:hAnsi="Times New Roman" w:cs="Times New Roman"/>
                      <w:sz w:val="22"/>
                      <w:szCs w:val="22"/>
                    </w:rPr>
                  </w:pPr>
                  <w:r w:rsidRPr="00274592">
                    <w:rPr>
                      <w:rFonts w:ascii="Times New Roman" w:hAnsi="Times New Roman" w:cs="Times New Roman"/>
                      <w:sz w:val="22"/>
                      <w:szCs w:val="22"/>
                      <w:lang w:val="nn-NO"/>
                    </w:rPr>
                    <w:t>DDNEA for EMCS Phase 4 (</w:t>
                  </w:r>
                  <w:r w:rsidRPr="00274592">
                    <w:rPr>
                      <w:rFonts w:ascii="Times New Roman" w:hAnsi="Times New Roman" w:cs="Times New Roman"/>
                      <w:color w:val="00B050"/>
                      <w:sz w:val="22"/>
                      <w:szCs w:val="22"/>
                      <w:lang w:val="nn-NO"/>
                    </w:rPr>
                    <w:t>Low</w:t>
                  </w:r>
                  <w:r w:rsidRPr="00274592">
                    <w:rPr>
                      <w:rFonts w:ascii="Times New Roman" w:hAnsi="Times New Roman" w:cs="Times New Roman"/>
                      <w:sz w:val="22"/>
                      <w:szCs w:val="22"/>
                      <w:lang w:val="nn-NO"/>
                    </w:rPr>
                    <w:t>);</w:t>
                  </w:r>
                </w:p>
                <w:p w14:paraId="622FA25B" w14:textId="77777777" w:rsidR="00DB419D" w:rsidRPr="00274592" w:rsidRDefault="00DB419D" w:rsidP="00DB419D">
                  <w:pPr>
                    <w:pStyle w:val="Bulleted1"/>
                    <w:numPr>
                      <w:ilvl w:val="0"/>
                      <w:numId w:val="45"/>
                    </w:numPr>
                    <w:spacing w:after="60"/>
                    <w:contextualSpacing/>
                    <w:jc w:val="both"/>
                    <w:rPr>
                      <w:rFonts w:ascii="Times New Roman" w:hAnsi="Times New Roman" w:cs="Times New Roman"/>
                      <w:sz w:val="22"/>
                      <w:szCs w:val="22"/>
                    </w:rPr>
                  </w:pPr>
                  <w:r w:rsidRPr="00274592">
                    <w:rPr>
                      <w:rFonts w:ascii="Times New Roman" w:hAnsi="Times New Roman" w:cs="Times New Roman"/>
                      <w:sz w:val="22"/>
                      <w:szCs w:val="22"/>
                    </w:rPr>
                    <w:t>CTP for EMCS Phase 4 (</w:t>
                  </w:r>
                  <w:r w:rsidRPr="00274592">
                    <w:rPr>
                      <w:rFonts w:ascii="Times New Roman" w:hAnsi="Times New Roman" w:cs="Times New Roman"/>
                      <w:color w:val="00B050"/>
                      <w:sz w:val="22"/>
                      <w:szCs w:val="22"/>
                      <w:lang w:val="en-US"/>
                    </w:rPr>
                    <w:t>Low</w:t>
                  </w:r>
                  <w:r w:rsidRPr="00274592">
                    <w:rPr>
                      <w:rFonts w:ascii="Times New Roman" w:hAnsi="Times New Roman" w:cs="Times New Roman"/>
                      <w:sz w:val="22"/>
                      <w:szCs w:val="22"/>
                    </w:rPr>
                    <w:t>);</w:t>
                  </w:r>
                </w:p>
                <w:p w14:paraId="587457F2" w14:textId="77777777" w:rsidR="00DB419D" w:rsidRPr="00274592" w:rsidRDefault="00DB419D" w:rsidP="00DB419D">
                  <w:pPr>
                    <w:pStyle w:val="Bulleted1"/>
                    <w:numPr>
                      <w:ilvl w:val="0"/>
                      <w:numId w:val="45"/>
                    </w:numPr>
                    <w:contextualSpacing/>
                    <w:jc w:val="both"/>
                    <w:rPr>
                      <w:rFonts w:ascii="Times New Roman" w:hAnsi="Times New Roman" w:cs="Times New Roman"/>
                      <w:sz w:val="22"/>
                      <w:szCs w:val="22"/>
                    </w:rPr>
                  </w:pPr>
                  <w:r w:rsidRPr="00274592">
                    <w:rPr>
                      <w:rFonts w:ascii="Times New Roman" w:hAnsi="Times New Roman" w:cs="Times New Roman"/>
                      <w:sz w:val="22"/>
                      <w:szCs w:val="22"/>
                    </w:rPr>
                    <w:t>TRP for EMCS Phase (</w:t>
                  </w:r>
                  <w:r w:rsidRPr="00274592">
                    <w:rPr>
                      <w:rFonts w:ascii="Times New Roman" w:hAnsi="Times New Roman" w:cs="Times New Roman"/>
                      <w:color w:val="00B050"/>
                      <w:sz w:val="22"/>
                      <w:szCs w:val="22"/>
                      <w:lang w:val="en-US"/>
                    </w:rPr>
                    <w:t>Low</w:t>
                  </w:r>
                  <w:r w:rsidRPr="00274592">
                    <w:rPr>
                      <w:rFonts w:ascii="Times New Roman" w:hAnsi="Times New Roman" w:cs="Times New Roman"/>
                      <w:sz w:val="22"/>
                      <w:szCs w:val="22"/>
                    </w:rPr>
                    <w:t>).</w:t>
                  </w:r>
                </w:p>
                <w:p w14:paraId="025EC56C" w14:textId="77777777" w:rsidR="00DB419D" w:rsidRPr="00274592" w:rsidRDefault="00DB419D" w:rsidP="002605A4">
                  <w:pPr>
                    <w:spacing w:after="0" w:line="276" w:lineRule="auto"/>
                    <w:rPr>
                      <w:szCs w:val="22"/>
                    </w:rPr>
                  </w:pPr>
                </w:p>
                <w:p w14:paraId="08C85FEF" w14:textId="77777777" w:rsidR="00DB419D" w:rsidRPr="00274592" w:rsidRDefault="00DB419D" w:rsidP="002605A4">
                  <w:pPr>
                    <w:spacing w:after="0" w:line="276" w:lineRule="auto"/>
                    <w:rPr>
                      <w:szCs w:val="22"/>
                    </w:rPr>
                  </w:pPr>
                  <w:r w:rsidRPr="00274592">
                    <w:rPr>
                      <w:szCs w:val="22"/>
                    </w:rPr>
                    <w:t>CDEAs:</w:t>
                  </w:r>
                </w:p>
                <w:p w14:paraId="0A1500F0" w14:textId="77777777" w:rsidR="00DB419D" w:rsidRPr="00274592" w:rsidRDefault="00DB419D" w:rsidP="00DB419D">
                  <w:pPr>
                    <w:pStyle w:val="Bulleted1"/>
                    <w:numPr>
                      <w:ilvl w:val="0"/>
                      <w:numId w:val="45"/>
                    </w:numPr>
                    <w:spacing w:after="60" w:line="276" w:lineRule="auto"/>
                    <w:contextualSpacing/>
                    <w:jc w:val="both"/>
                    <w:rPr>
                      <w:rFonts w:ascii="Times New Roman" w:hAnsi="Times New Roman" w:cs="Times New Roman"/>
                      <w:sz w:val="22"/>
                      <w:szCs w:val="22"/>
                    </w:rPr>
                  </w:pPr>
                  <w:r w:rsidRPr="00274592">
                    <w:rPr>
                      <w:rFonts w:ascii="Times New Roman" w:hAnsi="Times New Roman" w:cs="Times New Roman"/>
                      <w:sz w:val="22"/>
                      <w:szCs w:val="22"/>
                    </w:rPr>
                    <w:t>Central SEED v1 application (None);</w:t>
                  </w:r>
                </w:p>
                <w:p w14:paraId="62D1A8A1" w14:textId="77777777" w:rsidR="00DB419D" w:rsidRPr="00274592" w:rsidRDefault="00DB419D" w:rsidP="00DB419D">
                  <w:pPr>
                    <w:pStyle w:val="Bulleted1"/>
                    <w:numPr>
                      <w:ilvl w:val="0"/>
                      <w:numId w:val="45"/>
                    </w:numPr>
                    <w:spacing w:line="276" w:lineRule="auto"/>
                    <w:contextualSpacing/>
                    <w:jc w:val="both"/>
                    <w:rPr>
                      <w:rFonts w:ascii="Times New Roman" w:hAnsi="Times New Roman" w:cs="Times New Roman"/>
                      <w:sz w:val="22"/>
                      <w:szCs w:val="22"/>
                    </w:rPr>
                  </w:pPr>
                  <w:r w:rsidRPr="00274592">
                    <w:rPr>
                      <w:rFonts w:ascii="Times New Roman" w:hAnsi="Times New Roman" w:cs="Times New Roman"/>
                      <w:sz w:val="22"/>
                      <w:szCs w:val="22"/>
                    </w:rPr>
                    <w:t>CTA (None);</w:t>
                  </w:r>
                </w:p>
                <w:p w14:paraId="203F14F1" w14:textId="77777777" w:rsidR="00DB419D" w:rsidRPr="00274592" w:rsidRDefault="00DB419D" w:rsidP="00DB419D">
                  <w:pPr>
                    <w:pStyle w:val="Bulleted1"/>
                    <w:numPr>
                      <w:ilvl w:val="0"/>
                      <w:numId w:val="45"/>
                    </w:numPr>
                    <w:spacing w:line="276" w:lineRule="auto"/>
                    <w:contextualSpacing/>
                    <w:jc w:val="both"/>
                    <w:rPr>
                      <w:rFonts w:ascii="Times New Roman" w:hAnsi="Times New Roman" w:cs="Times New Roman"/>
                      <w:sz w:val="22"/>
                      <w:szCs w:val="22"/>
                    </w:rPr>
                  </w:pPr>
                  <w:r w:rsidRPr="00274592">
                    <w:rPr>
                      <w:rFonts w:ascii="Times New Roman" w:hAnsi="Times New Roman" w:cs="Times New Roman"/>
                      <w:sz w:val="22"/>
                      <w:szCs w:val="22"/>
                    </w:rPr>
                    <w:lastRenderedPageBreak/>
                    <w:t>CS/MISE (None).</w:t>
                  </w:r>
                </w:p>
                <w:p w14:paraId="2F131614" w14:textId="77777777" w:rsidR="00DB419D" w:rsidRPr="00274592" w:rsidRDefault="00DB419D" w:rsidP="002605A4">
                  <w:pPr>
                    <w:spacing w:after="0" w:line="276" w:lineRule="auto"/>
                    <w:rPr>
                      <w:szCs w:val="22"/>
                    </w:rPr>
                  </w:pPr>
                </w:p>
                <w:p w14:paraId="0A42BD68" w14:textId="77777777" w:rsidR="00DB419D" w:rsidRPr="00274592" w:rsidRDefault="00DB419D" w:rsidP="002605A4">
                  <w:pPr>
                    <w:spacing w:after="0" w:line="276" w:lineRule="auto"/>
                    <w:rPr>
                      <w:szCs w:val="22"/>
                    </w:rPr>
                  </w:pPr>
                  <w:r w:rsidRPr="00274592">
                    <w:rPr>
                      <w:szCs w:val="22"/>
                    </w:rPr>
                    <w:t>NEAs:</w:t>
                  </w:r>
                </w:p>
                <w:p w14:paraId="3D6904D7" w14:textId="77777777" w:rsidR="00DB419D" w:rsidRPr="00274592" w:rsidRDefault="00DB419D" w:rsidP="00DB419D">
                  <w:pPr>
                    <w:numPr>
                      <w:ilvl w:val="0"/>
                      <w:numId w:val="45"/>
                    </w:numPr>
                    <w:spacing w:line="276" w:lineRule="auto"/>
                    <w:rPr>
                      <w:szCs w:val="22"/>
                    </w:rPr>
                  </w:pPr>
                  <w:r w:rsidRPr="00274592">
                    <w:rPr>
                      <w:szCs w:val="22"/>
                    </w:rPr>
                    <w:t>Impact on NEAs (Low).</w:t>
                  </w:r>
                </w:p>
              </w:tc>
            </w:tr>
            <w:tr w:rsidR="00274592" w:rsidRPr="00274592" w14:paraId="018B538F"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8A1194" w14:textId="77777777" w:rsidR="00DB419D" w:rsidRPr="00274592" w:rsidRDefault="00DB419D" w:rsidP="002605A4">
                  <w:pPr>
                    <w:spacing w:line="276" w:lineRule="auto"/>
                    <w:rPr>
                      <w:szCs w:val="22"/>
                    </w:rPr>
                  </w:pPr>
                  <w:r w:rsidRPr="00274592">
                    <w:rPr>
                      <w:szCs w:val="22"/>
                    </w:rPr>
                    <w:lastRenderedPageBreak/>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D1392C" w14:textId="77777777" w:rsidR="00DB419D" w:rsidRPr="00274592" w:rsidRDefault="00DB419D" w:rsidP="002605A4">
                  <w:pPr>
                    <w:spacing w:line="276" w:lineRule="auto"/>
                    <w:rPr>
                      <w:szCs w:val="22"/>
                    </w:rPr>
                  </w:pPr>
                  <w:r w:rsidRPr="00274592">
                    <w:rPr>
                      <w:szCs w:val="22"/>
                      <w:lang w:eastAsia="el-GR"/>
                    </w:rPr>
                    <w:t>If the proposed change is not implemented, then the DDNEA will be in misalignment with the changes proposed for FESS by FESS-274 RFC.</w:t>
                  </w:r>
                </w:p>
              </w:tc>
            </w:tr>
            <w:tr w:rsidR="00274592" w:rsidRPr="00274592" w14:paraId="30AB2AC3"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911511E" w14:textId="77777777" w:rsidR="00DB419D" w:rsidRPr="00274592" w:rsidRDefault="00DB419D" w:rsidP="002605A4">
                  <w:pPr>
                    <w:spacing w:line="276" w:lineRule="auto"/>
                    <w:rPr>
                      <w:szCs w:val="22"/>
                    </w:rPr>
                  </w:pPr>
                  <w:r w:rsidRPr="00274592">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61C046" w14:textId="77777777" w:rsidR="00DB419D" w:rsidRPr="00274592" w:rsidRDefault="00DB419D" w:rsidP="002605A4">
                  <w:pPr>
                    <w:suppressAutoHyphens/>
                    <w:rPr>
                      <w:szCs w:val="22"/>
                    </w:rPr>
                  </w:pPr>
                  <w:r w:rsidRPr="00274592">
                    <w:rPr>
                      <w:szCs w:val="22"/>
                    </w:rPr>
                    <w:t>This RFC concerns minor changes both at the semantic and syntactic level. Regarding the semantic level, the related changes concern the update of the wording of the condition C052, the wording of the rule R215 and rule R216. Thus, alike any other semantic validation, the aforementioned updates will be validated only at the sending side of the respective message, in alignment with the general EMCS principle of not performing semantic validations at the receiving side over CD. Hence, any such semantic violation related to the related updates by the sender will not trigger any semantic rejection by the receiver.</w:t>
                  </w:r>
                </w:p>
                <w:p w14:paraId="2919EA3D" w14:textId="77777777" w:rsidR="00DB419D" w:rsidRPr="00274592" w:rsidRDefault="00DB419D" w:rsidP="002605A4">
                  <w:pPr>
                    <w:suppressAutoHyphens/>
                    <w:rPr>
                      <w:szCs w:val="22"/>
                    </w:rPr>
                  </w:pPr>
                  <w:r w:rsidRPr="00274592">
                    <w:rPr>
                      <w:szCs w:val="22"/>
                    </w:rPr>
                    <w:t>Regarding the syntactic level, the change in the .xsd level concerns an update in an annotation within tcl.xsd. Therefore, it is considered that this change does not pose an impact on business continuity, thus, this RFC can be deployed in a Migration period.</w:t>
                  </w:r>
                </w:p>
                <w:p w14:paraId="623BF176" w14:textId="77777777" w:rsidR="00DB419D" w:rsidRPr="00274592" w:rsidRDefault="00DB419D" w:rsidP="002605A4">
                  <w:pPr>
                    <w:suppressAutoHyphens/>
                    <w:rPr>
                      <w:iCs/>
                      <w:szCs w:val="22"/>
                    </w:rPr>
                  </w:pPr>
                  <w:r w:rsidRPr="00274592">
                    <w:rPr>
                      <w:szCs w:val="22"/>
                    </w:rPr>
                    <w:t>It shall be noted that the new version of the DDNEA package that will include this change will become v3.02. On the other hand and it was agreed with all stakeholders (EMCS CPT and NAs), the xsd version will remain the same (3.01).</w:t>
                  </w:r>
                </w:p>
              </w:tc>
            </w:tr>
            <w:tr w:rsidR="00274592" w:rsidRPr="00274592" w14:paraId="716D191C"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944E16" w14:textId="77777777" w:rsidR="00DB419D" w:rsidRPr="00274592" w:rsidRDefault="00DB419D" w:rsidP="002605A4">
                  <w:pPr>
                    <w:spacing w:line="276" w:lineRule="auto"/>
                    <w:rPr>
                      <w:szCs w:val="22"/>
                    </w:rPr>
                  </w:pPr>
                  <w:r w:rsidRPr="00274592">
                    <w:rPr>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847444" w14:textId="77777777" w:rsidR="00DB419D" w:rsidRPr="00274592" w:rsidRDefault="00DB419D" w:rsidP="002605A4">
                  <w:pPr>
                    <w:spacing w:line="276" w:lineRule="auto"/>
                    <w:rPr>
                      <w:szCs w:val="22"/>
                    </w:rPr>
                  </w:pPr>
                  <w:r w:rsidRPr="00274592">
                    <w:rPr>
                      <w:bCs/>
                      <w:szCs w:val="22"/>
                    </w:rPr>
                    <w:t xml:space="preserve">The RFC can be deployed in a </w:t>
                  </w:r>
                  <w:r w:rsidRPr="00274592">
                    <w:rPr>
                      <w:b/>
                      <w:bCs/>
                      <w:szCs w:val="22"/>
                    </w:rPr>
                    <w:t>Migration Period</w:t>
                  </w:r>
                  <w:r w:rsidRPr="00274592">
                    <w:rPr>
                      <w:bCs/>
                      <w:szCs w:val="22"/>
                    </w:rPr>
                    <w:t xml:space="preserve"> with no business continuity risks.</w:t>
                  </w:r>
                </w:p>
              </w:tc>
            </w:tr>
            <w:tr w:rsidR="00274592" w:rsidRPr="00274592" w14:paraId="1A912CA9"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694129" w14:textId="77777777" w:rsidR="00DB419D" w:rsidRPr="00274592" w:rsidRDefault="00DB419D" w:rsidP="002605A4">
                  <w:pPr>
                    <w:spacing w:line="276" w:lineRule="auto"/>
                    <w:rPr>
                      <w:szCs w:val="22"/>
                    </w:rPr>
                  </w:pPr>
                  <w:r w:rsidRPr="00274592">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DF56A48" w14:textId="77777777" w:rsidR="00DB419D" w:rsidRPr="00274592" w:rsidRDefault="00DB419D" w:rsidP="002605A4">
                  <w:pPr>
                    <w:pStyle w:val="Bulleted1"/>
                    <w:numPr>
                      <w:ilvl w:val="0"/>
                      <w:numId w:val="26"/>
                    </w:numPr>
                    <w:spacing w:after="60" w:line="276" w:lineRule="auto"/>
                    <w:contextualSpacing/>
                    <w:rPr>
                      <w:rFonts w:ascii="Times New Roman" w:hAnsi="Times New Roman" w:cs="Times New Roman"/>
                      <w:sz w:val="22"/>
                      <w:szCs w:val="22"/>
                    </w:rPr>
                  </w:pPr>
                  <w:r w:rsidRPr="00274592">
                    <w:rPr>
                      <w:rFonts w:ascii="Times New Roman" w:hAnsi="Times New Roman" w:cs="Times New Roman"/>
                      <w:b/>
                      <w:sz w:val="22"/>
                      <w:szCs w:val="22"/>
                    </w:rPr>
                    <w:t xml:space="preserve">Parent RFCs: </w:t>
                  </w:r>
                  <w:r w:rsidRPr="00274592">
                    <w:rPr>
                      <w:rFonts w:ascii="Times New Roman" w:hAnsi="Times New Roman" w:cs="Times New Roman"/>
                      <w:bCs w:val="0"/>
                      <w:sz w:val="22"/>
                      <w:szCs w:val="22"/>
                    </w:rPr>
                    <w:t>FESS-274;</w:t>
                  </w:r>
                </w:p>
                <w:p w14:paraId="0AFB2254" w14:textId="77777777" w:rsidR="00DB419D" w:rsidRPr="00274592" w:rsidRDefault="00DB419D" w:rsidP="002605A4">
                  <w:pPr>
                    <w:pStyle w:val="Bulleted1"/>
                    <w:numPr>
                      <w:ilvl w:val="0"/>
                      <w:numId w:val="26"/>
                    </w:numPr>
                    <w:spacing w:after="60" w:line="276" w:lineRule="auto"/>
                    <w:contextualSpacing/>
                    <w:rPr>
                      <w:rFonts w:ascii="Times New Roman" w:hAnsi="Times New Roman" w:cs="Times New Roman"/>
                      <w:sz w:val="22"/>
                      <w:szCs w:val="22"/>
                    </w:rPr>
                  </w:pPr>
                  <w:r w:rsidRPr="00274592">
                    <w:rPr>
                      <w:rFonts w:ascii="Times New Roman" w:hAnsi="Times New Roman" w:cs="Times New Roman"/>
                      <w:b/>
                      <w:sz w:val="22"/>
                      <w:szCs w:val="22"/>
                    </w:rPr>
                    <w:t xml:space="preserve">Children RFCs: </w:t>
                  </w:r>
                  <w:r w:rsidRPr="00274592">
                    <w:rPr>
                      <w:rFonts w:ascii="Times New Roman" w:hAnsi="Times New Roman" w:cs="Times New Roman"/>
                      <w:bCs w:val="0"/>
                      <w:sz w:val="22"/>
                      <w:szCs w:val="22"/>
                    </w:rPr>
                    <w:t>CTP-P4</w:t>
                  </w:r>
                  <w:r w:rsidRPr="00274592">
                    <w:rPr>
                      <w:rFonts w:ascii="Times New Roman" w:hAnsi="Times New Roman" w:cs="Times New Roman"/>
                      <w:b/>
                      <w:sz w:val="22"/>
                      <w:szCs w:val="22"/>
                    </w:rPr>
                    <w:t>-</w:t>
                  </w:r>
                  <w:r w:rsidRPr="00274592">
                    <w:rPr>
                      <w:rFonts w:ascii="Times New Roman" w:hAnsi="Times New Roman" w:cs="Times New Roman"/>
                      <w:bCs w:val="0"/>
                      <w:sz w:val="22"/>
                      <w:szCs w:val="22"/>
                    </w:rPr>
                    <w:t>015</w:t>
                  </w:r>
                  <w:r w:rsidRPr="00274592">
                    <w:rPr>
                      <w:rFonts w:ascii="Times New Roman" w:hAnsi="Times New Roman" w:cs="Times New Roman"/>
                      <w:bCs w:val="0"/>
                      <w:color w:val="00B050"/>
                      <w:sz w:val="22"/>
                      <w:szCs w:val="22"/>
                    </w:rPr>
                    <w:t>/Rev1</w:t>
                  </w:r>
                  <w:r w:rsidRPr="00274592">
                    <w:rPr>
                      <w:rFonts w:ascii="Times New Roman" w:hAnsi="Times New Roman" w:cs="Times New Roman"/>
                      <w:bCs w:val="0"/>
                      <w:sz w:val="22"/>
                      <w:szCs w:val="22"/>
                    </w:rPr>
                    <w:t>, SEED-165</w:t>
                  </w:r>
                  <w:r w:rsidRPr="00274592">
                    <w:rPr>
                      <w:rFonts w:ascii="Times New Roman" w:hAnsi="Times New Roman" w:cs="Times New Roman"/>
                      <w:b/>
                      <w:sz w:val="22"/>
                      <w:szCs w:val="22"/>
                    </w:rPr>
                    <w:t>;</w:t>
                  </w:r>
                </w:p>
                <w:p w14:paraId="5F60AB1C" w14:textId="77777777" w:rsidR="00DB419D" w:rsidRPr="00274592" w:rsidRDefault="00DB419D" w:rsidP="002605A4">
                  <w:pPr>
                    <w:pStyle w:val="Bulleted1"/>
                    <w:numPr>
                      <w:ilvl w:val="0"/>
                      <w:numId w:val="26"/>
                    </w:numPr>
                    <w:spacing w:after="60" w:line="276" w:lineRule="auto"/>
                    <w:contextualSpacing/>
                    <w:rPr>
                      <w:rFonts w:ascii="Times New Roman" w:hAnsi="Times New Roman" w:cs="Times New Roman"/>
                      <w:sz w:val="22"/>
                      <w:szCs w:val="22"/>
                      <w:lang w:val="en-US"/>
                    </w:rPr>
                  </w:pPr>
                  <w:r w:rsidRPr="00274592">
                    <w:rPr>
                      <w:rFonts w:ascii="Times New Roman" w:hAnsi="Times New Roman" w:cs="Times New Roman"/>
                      <w:b/>
                      <w:sz w:val="22"/>
                      <w:szCs w:val="22"/>
                    </w:rPr>
                    <w:t xml:space="preserve">Other RFCs: </w:t>
                  </w:r>
                  <w:r w:rsidRPr="00274592">
                    <w:rPr>
                      <w:rFonts w:ascii="Times New Roman" w:hAnsi="Times New Roman" w:cs="Times New Roman"/>
                      <w:bCs w:val="0"/>
                      <w:sz w:val="22"/>
                      <w:szCs w:val="22"/>
                    </w:rPr>
                    <w:t>TRP-P4-015</w:t>
                  </w:r>
                  <w:r w:rsidRPr="00274592">
                    <w:rPr>
                      <w:rFonts w:ascii="Times New Roman" w:hAnsi="Times New Roman" w:cs="Times New Roman"/>
                      <w:bCs w:val="0"/>
                      <w:color w:val="00B050"/>
                      <w:sz w:val="22"/>
                      <w:szCs w:val="22"/>
                    </w:rPr>
                    <w:t>/Rev1</w:t>
                  </w:r>
                  <w:r w:rsidRPr="00274592">
                    <w:rPr>
                      <w:rFonts w:ascii="Times New Roman" w:hAnsi="Times New Roman" w:cs="Times New Roman"/>
                      <w:b/>
                      <w:sz w:val="22"/>
                      <w:szCs w:val="22"/>
                    </w:rPr>
                    <w:t>.</w:t>
                  </w:r>
                </w:p>
              </w:tc>
            </w:tr>
          </w:tbl>
          <w:p w14:paraId="4E6B20EA" w14:textId="77777777" w:rsidR="00DB419D" w:rsidRPr="00274592" w:rsidRDefault="00DB419D" w:rsidP="002605A4">
            <w:pPr>
              <w:spacing w:after="0"/>
              <w:rPr>
                <w:szCs w:val="22"/>
              </w:rPr>
            </w:pPr>
          </w:p>
        </w:tc>
      </w:tr>
      <w:tr w:rsidR="00274592" w:rsidRPr="00274592" w14:paraId="4603706C"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A54F1F" w14:textId="77777777" w:rsidR="00DB419D" w:rsidRPr="00274592" w:rsidRDefault="00DB419D" w:rsidP="002605A4">
            <w:pPr>
              <w:spacing w:line="276" w:lineRule="auto"/>
              <w:rPr>
                <w:b/>
                <w:szCs w:val="22"/>
              </w:rPr>
            </w:pPr>
            <w:r w:rsidRPr="00274592">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74592" w:rsidRPr="00274592" w14:paraId="63D702DE"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D92369" w14:textId="77777777" w:rsidR="00DB419D" w:rsidRPr="00274592" w:rsidRDefault="00DB419D" w:rsidP="002605A4">
                  <w:pPr>
                    <w:spacing w:line="276" w:lineRule="auto"/>
                    <w:rPr>
                      <w:szCs w:val="22"/>
                    </w:rPr>
                  </w:pPr>
                  <w:r w:rsidRPr="00274592">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307A77" w14:textId="77777777" w:rsidR="00DB419D" w:rsidRPr="00274592" w:rsidRDefault="00DB419D" w:rsidP="002605A4">
                  <w:pPr>
                    <w:spacing w:line="276" w:lineRule="auto"/>
                    <w:rPr>
                      <w:szCs w:val="22"/>
                    </w:rPr>
                  </w:pPr>
                  <w:r w:rsidRPr="00274592">
                    <w:rPr>
                      <w:szCs w:val="22"/>
                    </w:rPr>
                    <w:t>N/A</w:t>
                  </w:r>
                </w:p>
              </w:tc>
            </w:tr>
            <w:tr w:rsidR="00274592" w:rsidRPr="00274592" w14:paraId="4B33D5D1"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A95DE1B" w14:textId="77777777" w:rsidR="00DB419D" w:rsidRPr="00274592" w:rsidRDefault="00DB419D" w:rsidP="002605A4">
                  <w:pPr>
                    <w:spacing w:line="276" w:lineRule="auto"/>
                    <w:rPr>
                      <w:szCs w:val="22"/>
                    </w:rPr>
                  </w:pPr>
                  <w:r w:rsidRPr="00274592">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769B61" w14:textId="77777777" w:rsidR="00DB419D" w:rsidRPr="00274592" w:rsidRDefault="00DB419D" w:rsidP="002605A4">
                  <w:pPr>
                    <w:spacing w:line="276" w:lineRule="auto"/>
                    <w:rPr>
                      <w:szCs w:val="22"/>
                    </w:rPr>
                  </w:pPr>
                  <w:r w:rsidRPr="00274592">
                    <w:rPr>
                      <w:szCs w:val="22"/>
                    </w:rPr>
                    <w:t>N/A</w:t>
                  </w:r>
                </w:p>
              </w:tc>
            </w:tr>
          </w:tbl>
          <w:p w14:paraId="1E9E9D40" w14:textId="77777777" w:rsidR="00DB419D" w:rsidRPr="00274592" w:rsidRDefault="00DB419D" w:rsidP="002605A4">
            <w:pPr>
              <w:spacing w:after="0"/>
              <w:rPr>
                <w:szCs w:val="22"/>
              </w:rPr>
            </w:pPr>
          </w:p>
        </w:tc>
      </w:tr>
      <w:tr w:rsidR="00274592" w:rsidRPr="00274592" w14:paraId="25A3D26B"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CFCC6B7" w14:textId="77777777" w:rsidR="00DB419D" w:rsidRPr="00274592" w:rsidRDefault="00DB419D" w:rsidP="002605A4">
            <w:pPr>
              <w:spacing w:line="276" w:lineRule="auto"/>
              <w:rPr>
                <w:b/>
                <w:szCs w:val="22"/>
              </w:rPr>
            </w:pPr>
            <w:r w:rsidRPr="00274592">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74592" w:rsidRPr="00274592" w14:paraId="11E09050"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600809" w14:textId="77777777" w:rsidR="00DB419D" w:rsidRPr="00274592" w:rsidRDefault="00DB419D" w:rsidP="002605A4">
                  <w:pPr>
                    <w:spacing w:line="276" w:lineRule="auto"/>
                    <w:rPr>
                      <w:szCs w:val="22"/>
                    </w:rPr>
                  </w:pPr>
                  <w:r w:rsidRPr="00274592">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77212BE4" w14:textId="77777777" w:rsidR="00DB419D" w:rsidRPr="00274592" w:rsidRDefault="00DB419D" w:rsidP="002605A4">
                  <w:pPr>
                    <w:numPr>
                      <w:ilvl w:val="0"/>
                      <w:numId w:val="25"/>
                    </w:numPr>
                    <w:spacing w:line="276" w:lineRule="auto"/>
                    <w:rPr>
                      <w:szCs w:val="22"/>
                    </w:rPr>
                  </w:pPr>
                  <w:r w:rsidRPr="00274592">
                    <w:rPr>
                      <w:b/>
                      <w:szCs w:val="22"/>
                    </w:rPr>
                    <w:t>Category of the Change: Review</w:t>
                  </w:r>
                </w:p>
                <w:p w14:paraId="4E9DB5E0" w14:textId="77777777" w:rsidR="00DB419D" w:rsidRPr="00274592" w:rsidRDefault="00DB419D" w:rsidP="002605A4">
                  <w:pPr>
                    <w:numPr>
                      <w:ilvl w:val="0"/>
                      <w:numId w:val="25"/>
                    </w:numPr>
                    <w:spacing w:line="276" w:lineRule="auto"/>
                    <w:rPr>
                      <w:szCs w:val="22"/>
                    </w:rPr>
                  </w:pPr>
                  <w:r w:rsidRPr="00274592">
                    <w:rPr>
                      <w:b/>
                      <w:szCs w:val="22"/>
                    </w:rPr>
                    <w:t>Approval process:</w:t>
                  </w:r>
                </w:p>
                <w:p w14:paraId="13572985" w14:textId="77777777" w:rsidR="00DB419D" w:rsidRPr="00274592" w:rsidRDefault="00DB419D" w:rsidP="002605A4">
                  <w:pPr>
                    <w:numPr>
                      <w:ilvl w:val="1"/>
                      <w:numId w:val="25"/>
                    </w:numPr>
                    <w:spacing w:line="276" w:lineRule="auto"/>
                    <w:rPr>
                      <w:szCs w:val="22"/>
                    </w:rPr>
                  </w:pPr>
                  <w:r w:rsidRPr="00274592">
                    <w:rPr>
                      <w:b/>
                      <w:szCs w:val="22"/>
                    </w:rPr>
                    <w:t>The Change is authorised for approval by the CAB</w:t>
                  </w:r>
                </w:p>
              </w:tc>
            </w:tr>
            <w:tr w:rsidR="00274592" w:rsidRPr="00274592" w14:paraId="590B3F51"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0CFAFE" w14:textId="77777777" w:rsidR="00DB419D" w:rsidRPr="00274592" w:rsidRDefault="00DB419D" w:rsidP="002605A4">
                  <w:pPr>
                    <w:spacing w:line="276" w:lineRule="auto"/>
                    <w:rPr>
                      <w:szCs w:val="22"/>
                    </w:rPr>
                  </w:pPr>
                  <w:r w:rsidRPr="00274592">
                    <w:rPr>
                      <w:szCs w:val="22"/>
                    </w:rPr>
                    <w:lastRenderedPageBreak/>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6005C960" w14:textId="77777777" w:rsidR="00DB419D" w:rsidRPr="00274592" w:rsidRDefault="00DB419D" w:rsidP="002605A4">
                  <w:pPr>
                    <w:spacing w:line="276" w:lineRule="auto"/>
                    <w:rPr>
                      <w:szCs w:val="22"/>
                    </w:rPr>
                  </w:pPr>
                  <w:r w:rsidRPr="00274592">
                    <w:rPr>
                      <w:szCs w:val="22"/>
                    </w:rPr>
                    <w:t>N/A</w:t>
                  </w:r>
                </w:p>
              </w:tc>
            </w:tr>
            <w:tr w:rsidR="00274592" w:rsidRPr="00274592" w14:paraId="330775B0"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F88DF4B" w14:textId="77777777" w:rsidR="00DB419D" w:rsidRPr="00274592" w:rsidRDefault="00DB419D" w:rsidP="002605A4">
                  <w:pPr>
                    <w:spacing w:line="276" w:lineRule="auto"/>
                    <w:rPr>
                      <w:szCs w:val="22"/>
                    </w:rPr>
                  </w:pPr>
                  <w:r w:rsidRPr="00274592">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60EB040E" w14:textId="77777777" w:rsidR="00DB419D" w:rsidRPr="00274592" w:rsidRDefault="00DB419D" w:rsidP="002605A4">
                  <w:pPr>
                    <w:spacing w:line="276" w:lineRule="auto"/>
                    <w:rPr>
                      <w:szCs w:val="22"/>
                    </w:rPr>
                  </w:pPr>
                  <w:r w:rsidRPr="00274592">
                    <w:rPr>
                      <w:szCs w:val="22"/>
                    </w:rPr>
                    <w:t>Written Approval procedure via e-mail on 29/10/2021.</w:t>
                  </w:r>
                  <w:r w:rsidRPr="00274592">
                    <w:rPr>
                      <w:rStyle w:val="FootnoteReference"/>
                      <w:szCs w:val="22"/>
                    </w:rPr>
                    <w:footnoteReference w:id="11"/>
                  </w:r>
                </w:p>
              </w:tc>
            </w:tr>
          </w:tbl>
          <w:p w14:paraId="403AAA4B" w14:textId="77777777" w:rsidR="00DB419D" w:rsidRPr="00274592" w:rsidRDefault="00DB419D" w:rsidP="002605A4">
            <w:pPr>
              <w:spacing w:after="0"/>
              <w:rPr>
                <w:szCs w:val="22"/>
              </w:rPr>
            </w:pPr>
          </w:p>
        </w:tc>
      </w:tr>
      <w:tr w:rsidR="00274592" w:rsidRPr="00274592" w14:paraId="3AD60281"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8CC1E2D" w14:textId="77777777" w:rsidR="00DB419D" w:rsidRPr="00274592" w:rsidRDefault="00DB419D" w:rsidP="002605A4">
            <w:pPr>
              <w:spacing w:line="276" w:lineRule="auto"/>
              <w:rPr>
                <w:b/>
                <w:szCs w:val="22"/>
              </w:rPr>
            </w:pPr>
            <w:r w:rsidRPr="00274592">
              <w:rPr>
                <w:b/>
                <w:szCs w:val="22"/>
              </w:rPr>
              <w:lastRenderedPageBreak/>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74592" w:rsidRPr="00274592" w14:paraId="374583D2"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AE6CE0" w14:textId="77777777" w:rsidR="00DB419D" w:rsidRPr="00274592" w:rsidRDefault="00DB419D" w:rsidP="002605A4">
                  <w:pPr>
                    <w:spacing w:line="276" w:lineRule="auto"/>
                    <w:rPr>
                      <w:szCs w:val="22"/>
                    </w:rPr>
                  </w:pPr>
                  <w:r w:rsidRPr="00274592">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93C6FB" w14:textId="77777777" w:rsidR="00DB419D" w:rsidRPr="00274592" w:rsidRDefault="00DB419D" w:rsidP="002605A4">
                  <w:pPr>
                    <w:spacing w:line="276" w:lineRule="auto"/>
                    <w:rPr>
                      <w:szCs w:val="22"/>
                    </w:rPr>
                  </w:pPr>
                  <w:r w:rsidRPr="00274592">
                    <w:rPr>
                      <w:color w:val="00B050"/>
                      <w:szCs w:val="22"/>
                    </w:rPr>
                    <w:t>3.02</w:t>
                  </w:r>
                </w:p>
              </w:tc>
            </w:tr>
            <w:tr w:rsidR="00274592" w:rsidRPr="00274592" w14:paraId="78EBA80D"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0DED3B4" w14:textId="77777777" w:rsidR="00DB419D" w:rsidRPr="00274592" w:rsidRDefault="00DB419D" w:rsidP="002605A4">
                  <w:pPr>
                    <w:spacing w:line="276" w:lineRule="auto"/>
                    <w:rPr>
                      <w:szCs w:val="22"/>
                    </w:rPr>
                  </w:pPr>
                  <w:r w:rsidRPr="00274592">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6C4DA5" w14:textId="1D0C3ACA" w:rsidR="00DB419D" w:rsidRPr="001A7EDA" w:rsidRDefault="002D1A1F" w:rsidP="002605A4">
                  <w:pPr>
                    <w:spacing w:line="276" w:lineRule="auto"/>
                    <w:rPr>
                      <w:szCs w:val="22"/>
                      <w:lang w:val="el-GR"/>
                    </w:rPr>
                  </w:pPr>
                  <w:r w:rsidRPr="00274592">
                    <w:rPr>
                      <w:color w:val="00B050"/>
                      <w:szCs w:val="22"/>
                    </w:rPr>
                    <w:t>10/11/2021</w:t>
                  </w:r>
                </w:p>
              </w:tc>
            </w:tr>
            <w:tr w:rsidR="00274592" w:rsidRPr="00274592" w14:paraId="16C2423D"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39B02DF" w14:textId="77777777" w:rsidR="00DB419D" w:rsidRPr="00274592" w:rsidRDefault="00DB419D" w:rsidP="002605A4">
                  <w:pPr>
                    <w:spacing w:line="276" w:lineRule="auto"/>
                    <w:rPr>
                      <w:szCs w:val="22"/>
                    </w:rPr>
                  </w:pPr>
                  <w:r w:rsidRPr="00274592">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CC9DA22" w14:textId="77777777" w:rsidR="00DB419D" w:rsidRPr="00274592" w:rsidRDefault="00DB419D" w:rsidP="002605A4">
                  <w:pPr>
                    <w:spacing w:line="276" w:lineRule="auto"/>
                    <w:rPr>
                      <w:szCs w:val="22"/>
                    </w:rPr>
                  </w:pPr>
                  <w:r w:rsidRPr="00274592">
                    <w:rPr>
                      <w:szCs w:val="22"/>
                    </w:rPr>
                    <w:t>13/02/2023</w:t>
                  </w:r>
                </w:p>
              </w:tc>
            </w:tr>
          </w:tbl>
          <w:p w14:paraId="3573E99D" w14:textId="77777777" w:rsidR="00DB419D" w:rsidRPr="00274592" w:rsidRDefault="00DB419D" w:rsidP="002605A4">
            <w:pPr>
              <w:spacing w:after="0"/>
              <w:rPr>
                <w:szCs w:val="22"/>
              </w:rPr>
            </w:pPr>
          </w:p>
        </w:tc>
      </w:tr>
      <w:tr w:rsidR="00274592" w:rsidRPr="00274592" w14:paraId="445AF065"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F2AD9DE" w14:textId="77777777" w:rsidR="00DB419D" w:rsidRPr="00274592" w:rsidRDefault="00DB419D" w:rsidP="002605A4">
            <w:pPr>
              <w:spacing w:line="276" w:lineRule="auto"/>
              <w:rPr>
                <w:b/>
                <w:szCs w:val="22"/>
              </w:rPr>
            </w:pPr>
            <w:r w:rsidRPr="00274592">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74592" w:rsidRPr="00274592" w14:paraId="47265EF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F4ECAB" w14:textId="77777777" w:rsidR="00DB419D" w:rsidRPr="00274592" w:rsidRDefault="00DB419D" w:rsidP="002605A4">
                  <w:pPr>
                    <w:spacing w:line="276" w:lineRule="auto"/>
                    <w:rPr>
                      <w:szCs w:val="22"/>
                    </w:rPr>
                  </w:pPr>
                  <w:r w:rsidRPr="00274592">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4283FD9" w14:textId="77777777" w:rsidR="00DB419D" w:rsidRPr="00274592" w:rsidRDefault="00DB419D" w:rsidP="002605A4">
                  <w:pPr>
                    <w:spacing w:line="276" w:lineRule="auto"/>
                    <w:rPr>
                      <w:szCs w:val="22"/>
                    </w:rPr>
                  </w:pPr>
                  <w:r w:rsidRPr="00274592">
                    <w:rPr>
                      <w:szCs w:val="22"/>
                    </w:rPr>
                    <w:t>N/A</w:t>
                  </w:r>
                </w:p>
              </w:tc>
            </w:tr>
            <w:tr w:rsidR="00274592" w:rsidRPr="00274592" w14:paraId="341A370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1622BE" w14:textId="77777777" w:rsidR="00DB419D" w:rsidRPr="00274592" w:rsidRDefault="00DB419D" w:rsidP="002605A4">
                  <w:pPr>
                    <w:spacing w:line="276" w:lineRule="auto"/>
                    <w:rPr>
                      <w:szCs w:val="22"/>
                    </w:rPr>
                  </w:pPr>
                  <w:r w:rsidRPr="00274592">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A3F93E9" w14:textId="77777777" w:rsidR="00DB419D" w:rsidRPr="00274592" w:rsidRDefault="00DB419D" w:rsidP="002605A4">
                  <w:pPr>
                    <w:spacing w:line="276" w:lineRule="auto"/>
                    <w:rPr>
                      <w:szCs w:val="22"/>
                    </w:rPr>
                  </w:pPr>
                  <w:r w:rsidRPr="00274592">
                    <w:rPr>
                      <w:szCs w:val="22"/>
                    </w:rPr>
                    <w:t>N/A</w:t>
                  </w:r>
                </w:p>
              </w:tc>
            </w:tr>
          </w:tbl>
          <w:p w14:paraId="6CBDB1CD" w14:textId="77777777" w:rsidR="00DB419D" w:rsidRPr="00274592" w:rsidRDefault="00DB419D" w:rsidP="002605A4">
            <w:pPr>
              <w:spacing w:after="0"/>
              <w:rPr>
                <w:szCs w:val="22"/>
              </w:rPr>
            </w:pPr>
          </w:p>
        </w:tc>
      </w:tr>
    </w:tbl>
    <w:p w14:paraId="6FC53452" w14:textId="77777777" w:rsidR="00DB419D" w:rsidRPr="00274592" w:rsidRDefault="00DB419D" w:rsidP="00DB419D">
      <w:pPr>
        <w:spacing w:line="276" w:lineRule="auto"/>
        <w:rPr>
          <w:szCs w:val="22"/>
        </w:rPr>
      </w:pPr>
    </w:p>
    <w:p w14:paraId="7B7521A0" w14:textId="77777777" w:rsidR="00DB419D" w:rsidRPr="00274592" w:rsidRDefault="00DB419D" w:rsidP="00DB419D">
      <w:pPr>
        <w:rPr>
          <w:szCs w:val="22"/>
        </w:rPr>
      </w:pPr>
    </w:p>
    <w:p w14:paraId="5797F06F" w14:textId="77777777" w:rsidR="00DB419D" w:rsidRPr="00274592" w:rsidRDefault="00DB419D" w:rsidP="00DB419D">
      <w:pPr>
        <w:spacing w:after="0" w:line="240" w:lineRule="auto"/>
        <w:jc w:val="left"/>
        <w:rPr>
          <w:szCs w:val="22"/>
        </w:rPr>
      </w:pPr>
      <w:r w:rsidRPr="00274592">
        <w:rPr>
          <w:szCs w:val="22"/>
        </w:rPr>
        <w:br w:type="page"/>
      </w:r>
    </w:p>
    <w:p w14:paraId="427716A5" w14:textId="77777777" w:rsidR="00F648F4" w:rsidRPr="0027502F" w:rsidRDefault="00F648F4" w:rsidP="00F648F4">
      <w:pPr>
        <w:pStyle w:val="Heading4"/>
        <w:rPr>
          <w:szCs w:val="22"/>
          <w:lang w:val="en-US"/>
        </w:rPr>
      </w:pPr>
      <w:r w:rsidRPr="0027502F">
        <w:rPr>
          <w:szCs w:val="22"/>
        </w:rPr>
        <w:lastRenderedPageBreak/>
        <w:t>DDNEA-P4-309 - Additional updates resulting from the new Changed Destination Type “11: Destination-Return to the place of dispatch of the Consignor” of the technical codelist TC77</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3B896564"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DAC9D51" w14:textId="77777777" w:rsidR="00F648F4" w:rsidRPr="0027502F" w:rsidRDefault="00F648F4" w:rsidP="00CD66E8">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503093BB" w14:textId="77777777" w:rsidTr="00CD66E8">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1C236A" w14:textId="77777777" w:rsidR="00F648F4" w:rsidRPr="0027502F" w:rsidRDefault="00F648F4" w:rsidP="00CD66E8">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C875E11" w14:textId="77777777" w:rsidR="00F648F4" w:rsidRPr="0027502F" w:rsidRDefault="00F648F4" w:rsidP="00CD66E8">
                  <w:pPr>
                    <w:spacing w:line="276" w:lineRule="auto"/>
                    <w:rPr>
                      <w:szCs w:val="22"/>
                    </w:rPr>
                  </w:pPr>
                  <w:r w:rsidRPr="0027502F">
                    <w:rPr>
                      <w:bCs/>
                      <w:szCs w:val="22"/>
                    </w:rPr>
                    <w:t>DDNEA-P4-309</w:t>
                  </w:r>
                </w:p>
              </w:tc>
            </w:tr>
            <w:tr w:rsidR="00257C7D" w:rsidRPr="0027502F" w14:paraId="3F835C90"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A059CD" w14:textId="77777777" w:rsidR="00F648F4" w:rsidRPr="0027502F" w:rsidRDefault="00F648F4" w:rsidP="00CD66E8">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A20AC2" w14:textId="77777777" w:rsidR="00F648F4" w:rsidRPr="0027502F" w:rsidRDefault="00F648F4" w:rsidP="00CD66E8">
                  <w:pPr>
                    <w:tabs>
                      <w:tab w:val="left" w:pos="1305"/>
                    </w:tabs>
                    <w:spacing w:line="276" w:lineRule="auto"/>
                    <w:rPr>
                      <w:szCs w:val="22"/>
                    </w:rPr>
                  </w:pPr>
                  <w:r w:rsidRPr="0027502F">
                    <w:rPr>
                      <w:szCs w:val="22"/>
                    </w:rPr>
                    <w:t>Accepted</w:t>
                  </w:r>
                </w:p>
              </w:tc>
            </w:tr>
            <w:tr w:rsidR="00257C7D" w:rsidRPr="0027502F" w14:paraId="65C1448B"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D82E0F9" w14:textId="77777777" w:rsidR="00F648F4" w:rsidRPr="0027502F" w:rsidRDefault="00F648F4" w:rsidP="00CD66E8">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FD7013" w14:textId="77777777" w:rsidR="00F648F4" w:rsidRPr="0027502F" w:rsidRDefault="00F648F4" w:rsidP="00CD66E8">
                  <w:pPr>
                    <w:spacing w:line="276" w:lineRule="auto"/>
                    <w:rPr>
                      <w:szCs w:val="22"/>
                    </w:rPr>
                  </w:pPr>
                  <w:r w:rsidRPr="0027502F">
                    <w:rPr>
                      <w:szCs w:val="22"/>
                    </w:rPr>
                    <w:t>Specifications defect</w:t>
                  </w:r>
                </w:p>
              </w:tc>
            </w:tr>
            <w:tr w:rsidR="00257C7D" w:rsidRPr="0027502F" w14:paraId="0190579A"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26F78D0" w14:textId="77777777" w:rsidR="00F648F4" w:rsidRPr="0027502F" w:rsidRDefault="00F648F4" w:rsidP="00CD66E8">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7AA81E" w14:textId="77777777" w:rsidR="00F648F4" w:rsidRPr="0027502F" w:rsidRDefault="00F648F4" w:rsidP="00CD66E8">
                  <w:pPr>
                    <w:spacing w:line="276" w:lineRule="auto"/>
                    <w:rPr>
                      <w:szCs w:val="22"/>
                    </w:rPr>
                  </w:pPr>
                  <w:r w:rsidRPr="0027502F">
                    <w:rPr>
                      <w:szCs w:val="22"/>
                    </w:rPr>
                    <w:t xml:space="preserve"> IM446526</w:t>
                  </w:r>
                </w:p>
              </w:tc>
            </w:tr>
            <w:tr w:rsidR="00257C7D" w:rsidRPr="0027502F" w14:paraId="2EFB9A0F"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97D541D" w14:textId="77777777" w:rsidR="00F648F4" w:rsidRPr="0027502F" w:rsidRDefault="00F648F4" w:rsidP="00CD66E8">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10939B" w14:textId="77777777" w:rsidR="00F648F4" w:rsidRPr="0027502F" w:rsidRDefault="00F648F4" w:rsidP="00CD66E8">
                  <w:pPr>
                    <w:spacing w:line="276" w:lineRule="auto"/>
                    <w:rPr>
                      <w:szCs w:val="22"/>
                    </w:rPr>
                  </w:pPr>
                  <w:r w:rsidRPr="0027502F">
                    <w:rPr>
                      <w:szCs w:val="22"/>
                    </w:rPr>
                    <w:t xml:space="preserve"> KE21128</w:t>
                  </w:r>
                </w:p>
              </w:tc>
            </w:tr>
            <w:tr w:rsidR="00257C7D" w:rsidRPr="0027502F" w14:paraId="4938C3EE"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551ED2C" w14:textId="77777777" w:rsidR="00F648F4" w:rsidRPr="0027502F" w:rsidRDefault="00F648F4" w:rsidP="00CD66E8">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045B8B" w14:textId="77777777" w:rsidR="00F648F4" w:rsidRPr="0027502F" w:rsidRDefault="00F648F4" w:rsidP="00CD66E8">
                  <w:pPr>
                    <w:pStyle w:val="ListParagraph"/>
                    <w:spacing w:line="276" w:lineRule="auto"/>
                    <w:ind w:left="0"/>
                    <w:rPr>
                      <w:szCs w:val="22"/>
                      <w:lang w:val="en-US"/>
                    </w:rPr>
                  </w:pPr>
                  <w:r w:rsidRPr="0027502F">
                    <w:rPr>
                      <w:szCs w:val="22"/>
                      <w:shd w:val="clear" w:color="auto" w:fill="FFFFFF"/>
                    </w:rPr>
                    <w:t>20/05/2021</w:t>
                  </w:r>
                </w:p>
              </w:tc>
            </w:tr>
            <w:tr w:rsidR="00257C7D" w:rsidRPr="0027502F" w14:paraId="5051B01F" w14:textId="77777777" w:rsidTr="00CD66E8">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C15289" w14:textId="77777777" w:rsidR="00F648F4" w:rsidRPr="0027502F" w:rsidRDefault="00F648F4" w:rsidP="00CD66E8">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08819C7" w14:textId="77777777" w:rsidR="00F648F4" w:rsidRPr="0027502F" w:rsidRDefault="00F648F4" w:rsidP="00CD66E8">
                  <w:pPr>
                    <w:pStyle w:val="ListParagraph"/>
                    <w:spacing w:line="276" w:lineRule="auto"/>
                    <w:ind w:left="0"/>
                    <w:rPr>
                      <w:szCs w:val="22"/>
                      <w:lang w:val="en-US"/>
                    </w:rPr>
                  </w:pPr>
                  <w:r w:rsidRPr="0027502F">
                    <w:rPr>
                      <w:szCs w:val="22"/>
                      <w:lang w:val="en-US"/>
                    </w:rPr>
                    <w:t>EMCS CPT</w:t>
                  </w:r>
                </w:p>
              </w:tc>
            </w:tr>
          </w:tbl>
          <w:p w14:paraId="68DE8461" w14:textId="77777777" w:rsidR="00F648F4" w:rsidRPr="0027502F" w:rsidRDefault="00F648F4" w:rsidP="00CD66E8">
            <w:pPr>
              <w:spacing w:after="0"/>
              <w:jc w:val="left"/>
              <w:rPr>
                <w:szCs w:val="22"/>
                <w:lang w:val="en-US"/>
              </w:rPr>
            </w:pPr>
          </w:p>
        </w:tc>
      </w:tr>
      <w:tr w:rsidR="00257C7D" w:rsidRPr="0027502F" w14:paraId="22D1F377"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103733D" w14:textId="77777777" w:rsidR="00F648F4" w:rsidRPr="0027502F" w:rsidRDefault="00F648F4" w:rsidP="00CD66E8">
            <w:pPr>
              <w:spacing w:line="276" w:lineRule="auto"/>
              <w:rPr>
                <w:b/>
                <w:szCs w:val="22"/>
              </w:rPr>
            </w:pPr>
            <w:r w:rsidRPr="0027502F">
              <w:rPr>
                <w:b/>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257C7D" w:rsidRPr="0027502F" w14:paraId="3BFE2181" w14:textId="77777777" w:rsidTr="00CD66E8">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68B0B2" w14:textId="77777777" w:rsidR="00F648F4" w:rsidRPr="0027502F" w:rsidRDefault="00F648F4" w:rsidP="00CD66E8">
                  <w:pPr>
                    <w:spacing w:line="276" w:lineRule="auto"/>
                    <w:jc w:val="left"/>
                    <w:rPr>
                      <w:szCs w:val="22"/>
                    </w:rPr>
                  </w:pPr>
                  <w:r w:rsidRPr="0027502F">
                    <w:rPr>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74F65B7" w14:textId="77777777" w:rsidR="00F648F4" w:rsidRPr="0027502F" w:rsidRDefault="00F648F4" w:rsidP="00CD66E8">
                  <w:pPr>
                    <w:spacing w:line="276" w:lineRule="auto"/>
                    <w:rPr>
                      <w:szCs w:val="22"/>
                    </w:rPr>
                  </w:pPr>
                  <w:r w:rsidRPr="0027502F">
                    <w:rPr>
                      <w:szCs w:val="22"/>
                    </w:rPr>
                    <w:t>Low</w:t>
                  </w:r>
                </w:p>
              </w:tc>
            </w:tr>
            <w:tr w:rsidR="00257C7D" w:rsidRPr="0027502F" w14:paraId="5544C51E" w14:textId="77777777" w:rsidTr="00CD66E8">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582DCD" w14:textId="77777777" w:rsidR="00F648F4" w:rsidRPr="0027502F" w:rsidRDefault="00F648F4" w:rsidP="00CD66E8">
                  <w:pPr>
                    <w:spacing w:line="276" w:lineRule="auto"/>
                    <w:jc w:val="left"/>
                    <w:rPr>
                      <w:szCs w:val="22"/>
                    </w:rPr>
                  </w:pPr>
                  <w:r w:rsidRPr="0027502F">
                    <w:rPr>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4E1E672" w14:textId="77777777" w:rsidR="00F648F4" w:rsidRPr="0027502F" w:rsidRDefault="00F648F4" w:rsidP="00CD66E8">
                  <w:pPr>
                    <w:spacing w:line="276" w:lineRule="auto"/>
                    <w:rPr>
                      <w:b/>
                      <w:szCs w:val="22"/>
                    </w:rPr>
                  </w:pPr>
                  <w:r w:rsidRPr="0027502F">
                    <w:rPr>
                      <w:b/>
                      <w:szCs w:val="22"/>
                    </w:rPr>
                    <w:t>Problem Statement:</w:t>
                  </w:r>
                </w:p>
                <w:p w14:paraId="39525624" w14:textId="77777777" w:rsidR="00F648F4" w:rsidRPr="0027502F" w:rsidRDefault="00F648F4" w:rsidP="00CD66E8">
                  <w:pPr>
                    <w:spacing w:line="276" w:lineRule="auto"/>
                    <w:rPr>
                      <w:bCs/>
                      <w:szCs w:val="22"/>
                    </w:rPr>
                  </w:pPr>
                  <w:r w:rsidRPr="0027502F">
                    <w:rPr>
                      <w:bCs/>
                      <w:szCs w:val="22"/>
                    </w:rPr>
                    <w:t>The current RFC, describes the changes that have to be done in DDNEA, in order to be in alignment with the parent RFC FESS-276; in the latter, the problem defined were the additional changes to be done in the specifications, as a result of the addition of the new code “11: Destination-Return to the place of dispatch of the Consignor” that had been added in TC77-Changed Destination Type.</w:t>
                  </w:r>
                </w:p>
                <w:p w14:paraId="26BF7BCC" w14:textId="77777777" w:rsidR="00F648F4" w:rsidRPr="0027502F" w:rsidRDefault="00F648F4" w:rsidP="00CD66E8">
                  <w:pPr>
                    <w:rPr>
                      <w:szCs w:val="22"/>
                    </w:rPr>
                  </w:pPr>
                </w:p>
                <w:p w14:paraId="1AFCF6FC" w14:textId="77777777" w:rsidR="00F648F4" w:rsidRPr="0027502F" w:rsidRDefault="00F648F4" w:rsidP="00CD66E8">
                  <w:pPr>
                    <w:spacing w:line="276" w:lineRule="auto"/>
                    <w:rPr>
                      <w:b/>
                      <w:szCs w:val="22"/>
                    </w:rPr>
                  </w:pPr>
                  <w:r w:rsidRPr="0027502F">
                    <w:rPr>
                      <w:b/>
                      <w:szCs w:val="22"/>
                    </w:rPr>
                    <w:t>Proposed Solution</w:t>
                  </w:r>
                </w:p>
                <w:p w14:paraId="759BEC06" w14:textId="77777777" w:rsidR="00F648F4" w:rsidRPr="0027502F" w:rsidRDefault="00F648F4" w:rsidP="00CD66E8">
                  <w:pPr>
                    <w:spacing w:line="276" w:lineRule="auto"/>
                    <w:rPr>
                      <w:szCs w:val="22"/>
                    </w:rPr>
                  </w:pPr>
                  <w:r w:rsidRPr="0027502F">
                    <w:rPr>
                      <w:szCs w:val="22"/>
                    </w:rPr>
                    <w:t>As per the analysis provided in the [Problem Statement], the following updates shall be performed in the DDNEA specifications:</w:t>
                  </w:r>
                </w:p>
                <w:p w14:paraId="79BA9125" w14:textId="77777777" w:rsidR="00F648F4" w:rsidRPr="0027502F" w:rsidRDefault="00F648F4" w:rsidP="00CD66E8">
                  <w:pPr>
                    <w:spacing w:line="276" w:lineRule="auto"/>
                    <w:jc w:val="left"/>
                    <w:rPr>
                      <w:szCs w:val="22"/>
                      <w:u w:val="single"/>
                      <w:lang w:val="en-US"/>
                    </w:rPr>
                  </w:pPr>
                </w:p>
                <w:p w14:paraId="055F3919" w14:textId="77777777" w:rsidR="00F648F4" w:rsidRPr="0027502F" w:rsidRDefault="00F648F4" w:rsidP="00CD66E8">
                  <w:pPr>
                    <w:pStyle w:val="ListParagraph"/>
                    <w:numPr>
                      <w:ilvl w:val="0"/>
                      <w:numId w:val="47"/>
                    </w:numPr>
                    <w:spacing w:line="276" w:lineRule="auto"/>
                    <w:contextualSpacing w:val="0"/>
                    <w:rPr>
                      <w:szCs w:val="22"/>
                      <w:lang w:val="en-US"/>
                    </w:rPr>
                  </w:pPr>
                  <w:r w:rsidRPr="0027502F">
                    <w:rPr>
                      <w:szCs w:val="22"/>
                      <w:lang w:val="en-US"/>
                    </w:rPr>
                    <w:t>Appendix B: Codelists</w:t>
                  </w:r>
                </w:p>
                <w:p w14:paraId="311E22EA" w14:textId="77777777" w:rsidR="00F648F4" w:rsidRPr="0027502F" w:rsidRDefault="00F648F4" w:rsidP="00CD66E8">
                  <w:pPr>
                    <w:spacing w:line="276" w:lineRule="auto"/>
                    <w:rPr>
                      <w:szCs w:val="22"/>
                      <w:lang w:val="en-US"/>
                    </w:rPr>
                  </w:pPr>
                  <w:r w:rsidRPr="0027502F">
                    <w:rPr>
                      <w:szCs w:val="22"/>
                      <w:lang w:val="en-US"/>
                    </w:rPr>
                    <w:t xml:space="preserve">A new codelist value shall be added in ‘TC32 </w:t>
                  </w:r>
                  <w:r w:rsidRPr="0027502F">
                    <w:rPr>
                      <w:szCs w:val="22"/>
                    </w:rPr>
                    <w:t>Destination Type Code</w:t>
                  </w:r>
                  <w:r w:rsidRPr="0027502F">
                    <w:rPr>
                      <w:szCs w:val="22"/>
                      <w:lang w:val="en-US"/>
                    </w:rPr>
                    <w:t>’ as highlighted below:</w:t>
                  </w:r>
                </w:p>
                <w:tbl>
                  <w:tblPr>
                    <w:tblW w:w="497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075"/>
                    <w:gridCol w:w="3323"/>
                    <w:gridCol w:w="2289"/>
                  </w:tblGrid>
                  <w:tr w:rsidR="00257C7D" w:rsidRPr="0027502F" w14:paraId="624BDA6F" w14:textId="77777777" w:rsidTr="00CD66E8">
                    <w:trPr>
                      <w:trHeight w:val="320"/>
                      <w:tblHeader/>
                    </w:trPr>
                    <w:tc>
                      <w:tcPr>
                        <w:tcW w:w="1075" w:type="dxa"/>
                        <w:shd w:val="solid" w:color="D9D9D9" w:fill="auto"/>
                        <w:vAlign w:val="center"/>
                      </w:tcPr>
                      <w:p w14:paraId="6C2E32A3" w14:textId="77777777" w:rsidR="00F648F4" w:rsidRPr="0027502F" w:rsidRDefault="00F648F4" w:rsidP="00CD66E8">
                        <w:pPr>
                          <w:pStyle w:val="BodyText"/>
                          <w:jc w:val="center"/>
                          <w:rPr>
                            <w:b/>
                            <w:bCs/>
                            <w:sz w:val="22"/>
                            <w:szCs w:val="22"/>
                          </w:rPr>
                        </w:pPr>
                        <w:r w:rsidRPr="0027502F">
                          <w:rPr>
                            <w:b/>
                            <w:bCs/>
                            <w:sz w:val="22"/>
                            <w:szCs w:val="22"/>
                          </w:rPr>
                          <w:t>Code</w:t>
                        </w:r>
                      </w:p>
                    </w:tc>
                    <w:tc>
                      <w:tcPr>
                        <w:tcW w:w="3323" w:type="dxa"/>
                        <w:shd w:val="solid" w:color="D9D9D9" w:fill="auto"/>
                        <w:vAlign w:val="center"/>
                      </w:tcPr>
                      <w:p w14:paraId="435989EE" w14:textId="77777777" w:rsidR="00F648F4" w:rsidRPr="0027502F" w:rsidRDefault="00F648F4" w:rsidP="00CD66E8">
                        <w:pPr>
                          <w:pStyle w:val="BodyText"/>
                          <w:jc w:val="center"/>
                          <w:rPr>
                            <w:b/>
                            <w:bCs/>
                            <w:sz w:val="22"/>
                            <w:szCs w:val="22"/>
                          </w:rPr>
                        </w:pPr>
                        <w:r w:rsidRPr="0027502F">
                          <w:rPr>
                            <w:b/>
                            <w:bCs/>
                            <w:sz w:val="22"/>
                            <w:szCs w:val="22"/>
                          </w:rPr>
                          <w:t>Description</w:t>
                        </w:r>
                      </w:p>
                    </w:tc>
                    <w:tc>
                      <w:tcPr>
                        <w:tcW w:w="2289" w:type="dxa"/>
                        <w:shd w:val="solid" w:color="D9D9D9" w:fill="auto"/>
                        <w:vAlign w:val="center"/>
                      </w:tcPr>
                      <w:p w14:paraId="5D0D4CE5" w14:textId="77777777" w:rsidR="00F648F4" w:rsidRPr="0027502F" w:rsidRDefault="00F648F4" w:rsidP="00CD66E8">
                        <w:pPr>
                          <w:pStyle w:val="BodyText"/>
                          <w:jc w:val="center"/>
                          <w:rPr>
                            <w:b/>
                            <w:bCs/>
                            <w:sz w:val="22"/>
                            <w:szCs w:val="22"/>
                          </w:rPr>
                        </w:pPr>
                        <w:r w:rsidRPr="0027502F">
                          <w:rPr>
                            <w:b/>
                            <w:bCs/>
                            <w:sz w:val="22"/>
                            <w:szCs w:val="22"/>
                          </w:rPr>
                          <w:t>Remarks</w:t>
                        </w:r>
                      </w:p>
                    </w:tc>
                  </w:tr>
                  <w:tr w:rsidR="00257C7D" w:rsidRPr="0027502F" w14:paraId="36FFE8CD" w14:textId="77777777" w:rsidTr="00CD66E8">
                    <w:tc>
                      <w:tcPr>
                        <w:tcW w:w="1075" w:type="dxa"/>
                      </w:tcPr>
                      <w:p w14:paraId="1307CE16" w14:textId="77777777" w:rsidR="00F648F4" w:rsidRPr="0027502F" w:rsidRDefault="00F648F4" w:rsidP="00CD66E8">
                        <w:pPr>
                          <w:pStyle w:val="BodyText"/>
                          <w:jc w:val="center"/>
                          <w:rPr>
                            <w:i/>
                            <w:iCs/>
                            <w:sz w:val="22"/>
                            <w:szCs w:val="22"/>
                            <w:lang w:val="el-GR"/>
                          </w:rPr>
                        </w:pPr>
                        <w:r w:rsidRPr="0027502F">
                          <w:rPr>
                            <w:i/>
                            <w:iCs/>
                            <w:sz w:val="22"/>
                            <w:szCs w:val="22"/>
                            <w:lang w:val="el-GR"/>
                          </w:rPr>
                          <w:t>11</w:t>
                        </w:r>
                      </w:p>
                    </w:tc>
                    <w:tc>
                      <w:tcPr>
                        <w:tcW w:w="3323" w:type="dxa"/>
                      </w:tcPr>
                      <w:p w14:paraId="2D79DBD7" w14:textId="77777777" w:rsidR="00F648F4" w:rsidRPr="0027502F" w:rsidRDefault="00F648F4" w:rsidP="00CD66E8">
                        <w:pPr>
                          <w:pStyle w:val="BodyText"/>
                          <w:rPr>
                            <w:sz w:val="22"/>
                            <w:szCs w:val="22"/>
                          </w:rPr>
                        </w:pPr>
                        <w:r w:rsidRPr="0027502F">
                          <w:rPr>
                            <w:i/>
                            <w:iCs/>
                            <w:sz w:val="22"/>
                            <w:szCs w:val="22"/>
                          </w:rPr>
                          <w:t>Destination-Return to the place of dispatch of the Consignor</w:t>
                        </w:r>
                      </w:p>
                    </w:tc>
                    <w:tc>
                      <w:tcPr>
                        <w:tcW w:w="2289" w:type="dxa"/>
                      </w:tcPr>
                      <w:p w14:paraId="36F38346" w14:textId="77777777" w:rsidR="00F648F4" w:rsidRPr="0027502F" w:rsidRDefault="00F648F4" w:rsidP="00CD66E8">
                        <w:pPr>
                          <w:pStyle w:val="BodyText"/>
                          <w:rPr>
                            <w:sz w:val="22"/>
                            <w:szCs w:val="22"/>
                          </w:rPr>
                        </w:pPr>
                      </w:p>
                    </w:tc>
                  </w:tr>
                </w:tbl>
                <w:p w14:paraId="1292C82F" w14:textId="77777777" w:rsidR="00F648F4" w:rsidRPr="0027502F" w:rsidRDefault="00F648F4" w:rsidP="00CD66E8">
                  <w:pPr>
                    <w:spacing w:line="276" w:lineRule="auto"/>
                    <w:rPr>
                      <w:szCs w:val="22"/>
                      <w:lang w:val="en-US"/>
                    </w:rPr>
                  </w:pPr>
                </w:p>
                <w:p w14:paraId="24166009" w14:textId="77777777" w:rsidR="00F648F4" w:rsidRPr="0027502F" w:rsidRDefault="00F648F4" w:rsidP="00CD66E8">
                  <w:pPr>
                    <w:pStyle w:val="ListParagraph"/>
                    <w:numPr>
                      <w:ilvl w:val="0"/>
                      <w:numId w:val="47"/>
                    </w:numPr>
                    <w:spacing w:line="276" w:lineRule="auto"/>
                    <w:contextualSpacing w:val="0"/>
                    <w:rPr>
                      <w:szCs w:val="22"/>
                      <w:lang w:val="en-US"/>
                    </w:rPr>
                  </w:pPr>
                  <w:r w:rsidRPr="0027502F">
                    <w:rPr>
                      <w:szCs w:val="22"/>
                      <w:lang w:val="en-US"/>
                    </w:rPr>
                    <w:t>Appendix D: Technical Message Structure</w:t>
                  </w:r>
                </w:p>
                <w:p w14:paraId="096EEC26" w14:textId="77777777" w:rsidR="00F648F4" w:rsidRPr="0027502F" w:rsidRDefault="00F648F4" w:rsidP="005437A5">
                  <w:pPr>
                    <w:pStyle w:val="ListParagraph"/>
                    <w:numPr>
                      <w:ilvl w:val="0"/>
                      <w:numId w:val="87"/>
                    </w:numPr>
                    <w:spacing w:after="0"/>
                    <w:ind w:left="458" w:hanging="458"/>
                    <w:jc w:val="left"/>
                    <w:rPr>
                      <w:szCs w:val="22"/>
                    </w:rPr>
                  </w:pPr>
                  <w:r w:rsidRPr="0027502F">
                    <w:rPr>
                      <w:szCs w:val="22"/>
                    </w:rPr>
                    <w:lastRenderedPageBreak/>
                    <w:t xml:space="preserve">The description of the condition C165 should be updated to include the handling of </w:t>
                  </w:r>
                  <w:r w:rsidRPr="0027502F">
                    <w:rPr>
                      <w:noProof/>
                      <w:szCs w:val="22"/>
                    </w:rPr>
                    <w:t>code 11 – ‘</w:t>
                  </w:r>
                  <w:r w:rsidRPr="0027502F">
                    <w:rPr>
                      <w:szCs w:val="22"/>
                    </w:rPr>
                    <w:t>Destination-Return to the place of dispatch of the Consignor</w:t>
                  </w:r>
                  <w:r w:rsidRPr="0027502F">
                    <w:rPr>
                      <w:noProof/>
                      <w:szCs w:val="22"/>
                    </w:rPr>
                    <w:t>', of the technical codelist TC77  - Changed Destination Type Code</w:t>
                  </w:r>
                  <w:r w:rsidRPr="0027502F">
                    <w:rPr>
                      <w:szCs w:val="22"/>
                    </w:rPr>
                    <w:t>:</w:t>
                  </w:r>
                </w:p>
                <w:p w14:paraId="7F662E17" w14:textId="77777777" w:rsidR="00F648F4" w:rsidRPr="0027502F" w:rsidRDefault="00F648F4" w:rsidP="00CD66E8">
                  <w:pPr>
                    <w:pStyle w:val="ListParagraph"/>
                    <w:rPr>
                      <w:szCs w:val="22"/>
                    </w:rPr>
                  </w:pPr>
                </w:p>
                <w:p w14:paraId="0E0322B7" w14:textId="77777777" w:rsidR="00F648F4" w:rsidRPr="0027502F" w:rsidRDefault="00F648F4" w:rsidP="00CD66E8">
                  <w:pPr>
                    <w:spacing w:after="0"/>
                    <w:ind w:left="720"/>
                    <w:jc w:val="left"/>
                    <w:rPr>
                      <w:noProof/>
                      <w:szCs w:val="22"/>
                    </w:rPr>
                  </w:pPr>
                  <w:r w:rsidRPr="0027502F">
                    <w:rPr>
                      <w:i/>
                      <w:iCs/>
                      <w:noProof/>
                      <w:szCs w:val="22"/>
                    </w:rPr>
                    <w:t>“</w:t>
                  </w:r>
                  <w:r w:rsidRPr="0027502F">
                    <w:rPr>
                      <w:noProof/>
                      <w:szCs w:val="22"/>
                    </w:rPr>
                    <w:t>The optionality of the data groups &lt;TRADER Place of Delivery&gt; and &lt;OFFICE Place of Delivery – Customs&gt; are described in the table below, according to the &lt;Destination Type Code&gt;:</w:t>
                  </w:r>
                </w:p>
                <w:p w14:paraId="295791C9" w14:textId="77777777" w:rsidR="00F648F4" w:rsidRPr="0027502F" w:rsidRDefault="00F648F4" w:rsidP="00CD66E8">
                  <w:pPr>
                    <w:spacing w:after="0"/>
                    <w:ind w:left="720"/>
                    <w:jc w:val="left"/>
                    <w:rPr>
                      <w:i/>
                      <w:iCs/>
                      <w:noProof/>
                      <w:szCs w:val="22"/>
                    </w:rPr>
                  </w:pPr>
                  <w:r w:rsidRPr="0027502F">
                    <w:rPr>
                      <w:i/>
                      <w:iCs/>
                      <w:noProof/>
                      <w:szCs w:val="22"/>
                    </w:rPr>
                    <w:t>…</w:t>
                  </w:r>
                </w:p>
                <w:p w14:paraId="1F80948D" w14:textId="77777777" w:rsidR="00F648F4" w:rsidRPr="0027502F" w:rsidRDefault="00F648F4" w:rsidP="00CD66E8">
                  <w:pPr>
                    <w:spacing w:after="0"/>
                    <w:ind w:left="720"/>
                    <w:jc w:val="left"/>
                    <w:rPr>
                      <w:i/>
                      <w:iCs/>
                      <w:noProof/>
                      <w:szCs w:val="22"/>
                    </w:rPr>
                  </w:pPr>
                </w:p>
                <w:p w14:paraId="22CFB878" w14:textId="77777777" w:rsidR="00F648F4" w:rsidRPr="0027502F" w:rsidRDefault="00F648F4" w:rsidP="00CD66E8">
                  <w:pPr>
                    <w:spacing w:after="0"/>
                    <w:ind w:left="720"/>
                    <w:jc w:val="left"/>
                    <w:rPr>
                      <w:b/>
                      <w:bCs/>
                      <w:i/>
                      <w:iCs/>
                      <w:noProof/>
                      <w:szCs w:val="22"/>
                    </w:rPr>
                  </w:pPr>
                  <w:r w:rsidRPr="0027502F">
                    <w:rPr>
                      <w:b/>
                      <w:bCs/>
                      <w:i/>
                      <w:iCs/>
                      <w:noProof/>
                      <w:szCs w:val="22"/>
                    </w:rPr>
                    <w:t>IF Destination Type Code==11 -</w:t>
                  </w:r>
                  <w:r w:rsidRPr="0027502F">
                    <w:rPr>
                      <w:b/>
                      <w:bCs/>
                      <w:i/>
                      <w:iCs/>
                      <w:szCs w:val="22"/>
                    </w:rPr>
                    <w:t xml:space="preserve"> Destination-Return to the place of dispatch of the Consignor</w:t>
                  </w:r>
                  <w:r w:rsidRPr="0027502F">
                    <w:rPr>
                      <w:b/>
                      <w:bCs/>
                      <w:i/>
                      <w:iCs/>
                      <w:noProof/>
                      <w:szCs w:val="22"/>
                    </w:rPr>
                    <w:t xml:space="preserve"> </w:t>
                  </w:r>
                </w:p>
                <w:p w14:paraId="15E4A5DE" w14:textId="77777777" w:rsidR="00F648F4" w:rsidRPr="0027502F" w:rsidRDefault="00F648F4" w:rsidP="00CD66E8">
                  <w:pPr>
                    <w:spacing w:after="0"/>
                    <w:ind w:left="720"/>
                    <w:jc w:val="left"/>
                    <w:rPr>
                      <w:b/>
                      <w:bCs/>
                      <w:i/>
                      <w:iCs/>
                      <w:noProof/>
                      <w:szCs w:val="22"/>
                    </w:rPr>
                  </w:pPr>
                  <w:r w:rsidRPr="0027502F">
                    <w:rPr>
                      <w:b/>
                      <w:bCs/>
                      <w:i/>
                      <w:iCs/>
                      <w:noProof/>
                      <w:szCs w:val="22"/>
                    </w:rPr>
                    <w:t>THEN</w:t>
                  </w:r>
                </w:p>
                <w:p w14:paraId="7FBBFA0E" w14:textId="77777777" w:rsidR="00F648F4" w:rsidRPr="0027502F" w:rsidRDefault="00F648F4" w:rsidP="00CD66E8">
                  <w:pPr>
                    <w:spacing w:after="0"/>
                    <w:ind w:left="720"/>
                    <w:jc w:val="left"/>
                    <w:rPr>
                      <w:b/>
                      <w:bCs/>
                      <w:i/>
                      <w:iCs/>
                      <w:noProof/>
                      <w:szCs w:val="22"/>
                    </w:rPr>
                  </w:pPr>
                  <w:r w:rsidRPr="0027502F">
                    <w:rPr>
                      <w:b/>
                      <w:bCs/>
                      <w:i/>
                      <w:iCs/>
                      <w:noProof/>
                      <w:szCs w:val="22"/>
                    </w:rPr>
                    <w:t>&lt;TRADER Place of Delivery&gt; -&gt; Does not apply</w:t>
                  </w:r>
                </w:p>
                <w:p w14:paraId="6974E511" w14:textId="77777777" w:rsidR="00F648F4" w:rsidRPr="0027502F" w:rsidRDefault="00F648F4" w:rsidP="00CD66E8">
                  <w:pPr>
                    <w:spacing w:after="0"/>
                    <w:ind w:left="720"/>
                    <w:jc w:val="left"/>
                    <w:rPr>
                      <w:b/>
                      <w:bCs/>
                      <w:i/>
                      <w:iCs/>
                      <w:noProof/>
                      <w:szCs w:val="22"/>
                    </w:rPr>
                  </w:pPr>
                  <w:r w:rsidRPr="0027502F">
                    <w:rPr>
                      <w:b/>
                      <w:bCs/>
                      <w:i/>
                      <w:iCs/>
                      <w:noProof/>
                      <w:szCs w:val="22"/>
                    </w:rPr>
                    <w:t xml:space="preserve">&lt;OFFICE Place of Delivery –Customs&gt; -&gt;Does not apply </w:t>
                  </w:r>
                  <w:r w:rsidRPr="0027502F">
                    <w:rPr>
                      <w:noProof/>
                      <w:szCs w:val="22"/>
                    </w:rPr>
                    <w:t>”</w:t>
                  </w:r>
                </w:p>
                <w:p w14:paraId="4484B24A" w14:textId="77777777" w:rsidR="00F648F4" w:rsidRPr="0027502F" w:rsidRDefault="00F648F4" w:rsidP="00CD66E8">
                  <w:pPr>
                    <w:spacing w:after="0"/>
                    <w:ind w:left="720"/>
                    <w:jc w:val="left"/>
                    <w:rPr>
                      <w:i/>
                      <w:iCs/>
                      <w:noProof/>
                      <w:szCs w:val="22"/>
                    </w:rPr>
                  </w:pPr>
                </w:p>
                <w:p w14:paraId="31B8970D" w14:textId="77777777" w:rsidR="00F648F4" w:rsidRPr="0027502F" w:rsidRDefault="00F648F4" w:rsidP="005437A5">
                  <w:pPr>
                    <w:pStyle w:val="ListParagraph"/>
                    <w:numPr>
                      <w:ilvl w:val="0"/>
                      <w:numId w:val="87"/>
                    </w:numPr>
                    <w:spacing w:after="0"/>
                    <w:ind w:left="458" w:hanging="458"/>
                    <w:jc w:val="left"/>
                    <w:rPr>
                      <w:szCs w:val="22"/>
                    </w:rPr>
                  </w:pPr>
                  <w:r w:rsidRPr="0027502F">
                    <w:rPr>
                      <w:szCs w:val="22"/>
                    </w:rPr>
                    <w:t xml:space="preserve">The description of C013 should be updated to include the handling of </w:t>
                  </w:r>
                  <w:r w:rsidRPr="0027502F">
                    <w:rPr>
                      <w:noProof/>
                      <w:szCs w:val="22"/>
                    </w:rPr>
                    <w:t>code 11 – ‘</w:t>
                  </w:r>
                  <w:r w:rsidRPr="0027502F">
                    <w:rPr>
                      <w:szCs w:val="22"/>
                    </w:rPr>
                    <w:t>Destination-Return to the place of dispatch of the Consignor</w:t>
                  </w:r>
                  <w:r w:rsidRPr="0027502F">
                    <w:rPr>
                      <w:noProof/>
                      <w:szCs w:val="22"/>
                    </w:rPr>
                    <w:t>', of the technical codelist TC32  - Destination Type Code</w:t>
                  </w:r>
                  <w:r w:rsidRPr="0027502F">
                    <w:rPr>
                      <w:szCs w:val="22"/>
                    </w:rPr>
                    <w:t>:</w:t>
                  </w:r>
                </w:p>
                <w:p w14:paraId="1187A338" w14:textId="77777777" w:rsidR="00F648F4" w:rsidRPr="0027502F" w:rsidRDefault="00F648F4" w:rsidP="00CD66E8">
                  <w:pPr>
                    <w:pStyle w:val="ListParagraph"/>
                    <w:rPr>
                      <w:szCs w:val="22"/>
                    </w:rPr>
                  </w:pPr>
                </w:p>
                <w:p w14:paraId="1B8D587D" w14:textId="77777777" w:rsidR="00F648F4" w:rsidRPr="0027502F" w:rsidRDefault="00F648F4" w:rsidP="00CD66E8">
                  <w:pPr>
                    <w:spacing w:after="0"/>
                    <w:ind w:left="720"/>
                    <w:jc w:val="left"/>
                    <w:rPr>
                      <w:noProof/>
                      <w:szCs w:val="22"/>
                    </w:rPr>
                  </w:pPr>
                  <w:r w:rsidRPr="0027502F">
                    <w:rPr>
                      <w:i/>
                      <w:iCs/>
                      <w:noProof/>
                      <w:szCs w:val="22"/>
                    </w:rPr>
                    <w:t xml:space="preserve">“ </w:t>
                  </w:r>
                  <w:r w:rsidRPr="0027502F">
                    <w:rPr>
                      <w:noProof/>
                      <w:szCs w:val="22"/>
                    </w:rPr>
                    <w:t>The optionality of the data groups &lt;TRADER Place of Delivery&gt; and &lt;OFFICE Place of Delivery – Customs&gt; are described in the table below, according to the &lt;Destination Type Code&gt;:</w:t>
                  </w:r>
                </w:p>
                <w:p w14:paraId="18886F48" w14:textId="77777777" w:rsidR="00F648F4" w:rsidRPr="0027502F" w:rsidRDefault="00F648F4" w:rsidP="00CD66E8">
                  <w:pPr>
                    <w:spacing w:after="0"/>
                    <w:ind w:left="720"/>
                    <w:jc w:val="left"/>
                    <w:rPr>
                      <w:i/>
                      <w:iCs/>
                      <w:noProof/>
                      <w:szCs w:val="22"/>
                    </w:rPr>
                  </w:pPr>
                  <w:r w:rsidRPr="0027502F">
                    <w:rPr>
                      <w:i/>
                      <w:iCs/>
                      <w:noProof/>
                      <w:szCs w:val="22"/>
                    </w:rPr>
                    <w:t>…</w:t>
                  </w:r>
                </w:p>
                <w:p w14:paraId="4521D5A7" w14:textId="77777777" w:rsidR="00F648F4" w:rsidRPr="0027502F" w:rsidRDefault="00F648F4" w:rsidP="00CD66E8">
                  <w:pPr>
                    <w:spacing w:after="0"/>
                    <w:ind w:left="720"/>
                    <w:jc w:val="left"/>
                    <w:rPr>
                      <w:b/>
                      <w:bCs/>
                      <w:i/>
                      <w:iCs/>
                      <w:noProof/>
                      <w:szCs w:val="22"/>
                    </w:rPr>
                  </w:pPr>
                  <w:r w:rsidRPr="0027502F">
                    <w:rPr>
                      <w:b/>
                      <w:bCs/>
                      <w:i/>
                      <w:iCs/>
                      <w:noProof/>
                      <w:szCs w:val="22"/>
                    </w:rPr>
                    <w:t>IF Destination Type Code==</w:t>
                  </w:r>
                  <w:r w:rsidRPr="0027502F">
                    <w:rPr>
                      <w:b/>
                      <w:bCs/>
                      <w:i/>
                      <w:iCs/>
                      <w:szCs w:val="22"/>
                    </w:rPr>
                    <w:t xml:space="preserve"> Destination-Return to the place of dispatch of the Consignor</w:t>
                  </w:r>
                  <w:r w:rsidRPr="0027502F">
                    <w:rPr>
                      <w:b/>
                      <w:bCs/>
                      <w:i/>
                      <w:iCs/>
                      <w:noProof/>
                      <w:szCs w:val="22"/>
                    </w:rPr>
                    <w:t xml:space="preserve"> </w:t>
                  </w:r>
                </w:p>
                <w:p w14:paraId="3E0E3FDC" w14:textId="77777777" w:rsidR="00F648F4" w:rsidRPr="0027502F" w:rsidRDefault="00F648F4" w:rsidP="00CD66E8">
                  <w:pPr>
                    <w:spacing w:after="0"/>
                    <w:ind w:left="720"/>
                    <w:jc w:val="left"/>
                    <w:rPr>
                      <w:b/>
                      <w:bCs/>
                      <w:i/>
                      <w:iCs/>
                      <w:noProof/>
                      <w:szCs w:val="22"/>
                    </w:rPr>
                  </w:pPr>
                  <w:r w:rsidRPr="0027502F">
                    <w:rPr>
                      <w:b/>
                      <w:bCs/>
                      <w:i/>
                      <w:iCs/>
                      <w:noProof/>
                      <w:szCs w:val="22"/>
                    </w:rPr>
                    <w:t>THEN</w:t>
                  </w:r>
                </w:p>
                <w:p w14:paraId="43B4ACBE" w14:textId="77777777" w:rsidR="00F648F4" w:rsidRPr="0027502F" w:rsidRDefault="00F648F4" w:rsidP="00CD66E8">
                  <w:pPr>
                    <w:spacing w:after="0"/>
                    <w:ind w:left="720"/>
                    <w:jc w:val="left"/>
                    <w:rPr>
                      <w:b/>
                      <w:bCs/>
                      <w:i/>
                      <w:iCs/>
                      <w:noProof/>
                      <w:szCs w:val="22"/>
                    </w:rPr>
                  </w:pPr>
                  <w:r w:rsidRPr="0027502F">
                    <w:rPr>
                      <w:b/>
                      <w:bCs/>
                      <w:i/>
                      <w:iCs/>
                      <w:noProof/>
                      <w:szCs w:val="22"/>
                    </w:rPr>
                    <w:t>&lt;TRADER Place of Delivery&gt; -&gt; Does not apply</w:t>
                  </w:r>
                </w:p>
                <w:p w14:paraId="0553DC5A" w14:textId="77777777" w:rsidR="00F648F4" w:rsidRPr="0027502F" w:rsidRDefault="00F648F4" w:rsidP="00CD66E8">
                  <w:pPr>
                    <w:spacing w:after="0"/>
                    <w:ind w:left="720"/>
                    <w:jc w:val="left"/>
                    <w:rPr>
                      <w:b/>
                      <w:bCs/>
                      <w:i/>
                      <w:iCs/>
                      <w:noProof/>
                      <w:szCs w:val="22"/>
                    </w:rPr>
                  </w:pPr>
                  <w:r w:rsidRPr="0027502F">
                    <w:rPr>
                      <w:b/>
                      <w:bCs/>
                      <w:i/>
                      <w:iCs/>
                      <w:noProof/>
                      <w:szCs w:val="22"/>
                    </w:rPr>
                    <w:t xml:space="preserve">&lt;OFFICE Place of Delivery –Customs&gt; -&gt;Does not apply </w:t>
                  </w:r>
                  <w:r w:rsidRPr="0027502F">
                    <w:rPr>
                      <w:noProof/>
                      <w:szCs w:val="22"/>
                    </w:rPr>
                    <w:t>”</w:t>
                  </w:r>
                </w:p>
                <w:p w14:paraId="7D392EAD" w14:textId="77777777" w:rsidR="00F648F4" w:rsidRPr="0027502F" w:rsidRDefault="00F648F4" w:rsidP="00CD66E8">
                  <w:pPr>
                    <w:spacing w:after="0"/>
                    <w:ind w:left="720"/>
                    <w:jc w:val="left"/>
                    <w:rPr>
                      <w:i/>
                      <w:iCs/>
                      <w:noProof/>
                      <w:szCs w:val="22"/>
                    </w:rPr>
                  </w:pPr>
                </w:p>
                <w:p w14:paraId="15C095B7" w14:textId="77777777" w:rsidR="00F648F4" w:rsidRPr="0027502F" w:rsidRDefault="00F648F4" w:rsidP="005437A5">
                  <w:pPr>
                    <w:pStyle w:val="ListParagraph"/>
                    <w:numPr>
                      <w:ilvl w:val="0"/>
                      <w:numId w:val="87"/>
                    </w:numPr>
                    <w:spacing w:after="0"/>
                    <w:ind w:left="458" w:hanging="458"/>
                    <w:jc w:val="left"/>
                    <w:rPr>
                      <w:noProof/>
                      <w:szCs w:val="22"/>
                    </w:rPr>
                  </w:pPr>
                  <w:r w:rsidRPr="0027502F">
                    <w:rPr>
                      <w:noProof/>
                      <w:szCs w:val="22"/>
                    </w:rPr>
                    <w:t>The rule R258 shall no longer be applied to the Destination Type Code data item of the data group (HEADER) E-AD/E-SAD of IE815, since it is redundant; the rule R196, which is applied in the same data item, contains the same information.</w:t>
                  </w:r>
                </w:p>
                <w:p w14:paraId="183C527E" w14:textId="77777777" w:rsidR="00F648F4" w:rsidRPr="0027502F" w:rsidRDefault="00F648F4" w:rsidP="00CD66E8">
                  <w:pPr>
                    <w:spacing w:after="0"/>
                    <w:jc w:val="left"/>
                    <w:rPr>
                      <w:noProof/>
                      <w:szCs w:val="22"/>
                    </w:rPr>
                  </w:pPr>
                </w:p>
                <w:p w14:paraId="5D356A69" w14:textId="77777777" w:rsidR="00F648F4" w:rsidRPr="0027502F" w:rsidRDefault="00F648F4" w:rsidP="005437A5">
                  <w:pPr>
                    <w:pStyle w:val="ListParagraph"/>
                    <w:numPr>
                      <w:ilvl w:val="0"/>
                      <w:numId w:val="87"/>
                    </w:numPr>
                    <w:spacing w:after="0"/>
                    <w:ind w:left="458" w:hanging="458"/>
                    <w:jc w:val="left"/>
                    <w:rPr>
                      <w:noProof/>
                      <w:szCs w:val="22"/>
                    </w:rPr>
                  </w:pPr>
                  <w:r w:rsidRPr="0027502F">
                    <w:rPr>
                      <w:noProof/>
                      <w:szCs w:val="22"/>
                    </w:rPr>
                    <w:t>The description of the rule R258 shall be updated. The rule shall be applied only to the  Destination Type Code data item of the data group (HEADER) E-AD/E-SAD of IE801, so that it covers the case for value 11 – ‘</w:t>
                  </w:r>
                  <w:r w:rsidRPr="0027502F">
                    <w:rPr>
                      <w:szCs w:val="22"/>
                    </w:rPr>
                    <w:t>Destination-Return to the place of dispatch of the Consignor</w:t>
                  </w:r>
                  <w:r w:rsidRPr="0027502F">
                    <w:rPr>
                      <w:noProof/>
                      <w:szCs w:val="22"/>
                    </w:rPr>
                    <w:t>', of the technical codelist TC32  - Destination Type Code.</w:t>
                  </w:r>
                </w:p>
                <w:p w14:paraId="654038A6" w14:textId="77777777" w:rsidR="00F648F4" w:rsidRPr="0027502F" w:rsidRDefault="00F648F4" w:rsidP="00CD66E8">
                  <w:pPr>
                    <w:pStyle w:val="ListParagraph"/>
                    <w:rPr>
                      <w:noProof/>
                      <w:szCs w:val="22"/>
                    </w:rPr>
                  </w:pPr>
                </w:p>
                <w:p w14:paraId="6BCA37D5" w14:textId="77777777" w:rsidR="00F648F4" w:rsidRPr="0027502F" w:rsidRDefault="00F648F4" w:rsidP="00CD66E8">
                  <w:pPr>
                    <w:spacing w:after="0"/>
                    <w:ind w:left="458"/>
                    <w:jc w:val="left"/>
                    <w:rPr>
                      <w:noProof/>
                      <w:szCs w:val="22"/>
                    </w:rPr>
                  </w:pPr>
                  <w:r w:rsidRPr="0027502F">
                    <w:rPr>
                      <w:noProof/>
                      <w:szCs w:val="22"/>
                    </w:rPr>
                    <w:t>The description of R258 shall be updated to</w:t>
                  </w:r>
                </w:p>
                <w:p w14:paraId="47CCC610" w14:textId="77777777" w:rsidR="00F648F4" w:rsidRPr="0027502F" w:rsidRDefault="00F648F4" w:rsidP="00CD66E8">
                  <w:pPr>
                    <w:spacing w:after="0"/>
                    <w:ind w:left="458"/>
                    <w:jc w:val="left"/>
                    <w:rPr>
                      <w:i/>
                      <w:iCs/>
                      <w:noProof/>
                      <w:szCs w:val="22"/>
                    </w:rPr>
                  </w:pPr>
                </w:p>
                <w:p w14:paraId="15D72C02" w14:textId="77777777" w:rsidR="00F648F4" w:rsidRPr="0027502F" w:rsidRDefault="00F648F4" w:rsidP="00CD66E8">
                  <w:pPr>
                    <w:spacing w:after="0"/>
                    <w:ind w:left="458"/>
                    <w:jc w:val="left"/>
                    <w:rPr>
                      <w:i/>
                      <w:iCs/>
                      <w:noProof/>
                      <w:szCs w:val="22"/>
                    </w:rPr>
                  </w:pPr>
                  <w:r w:rsidRPr="0027502F">
                    <w:rPr>
                      <w:i/>
                      <w:iCs/>
                      <w:noProof/>
                      <w:szCs w:val="22"/>
                    </w:rPr>
                    <w:t xml:space="preserve">"... </w:t>
                  </w:r>
                </w:p>
                <w:p w14:paraId="7ABFF42F" w14:textId="77777777" w:rsidR="00F648F4" w:rsidRPr="0027502F" w:rsidRDefault="00F648F4" w:rsidP="00CD66E8">
                  <w:pPr>
                    <w:spacing w:after="0"/>
                    <w:ind w:left="458"/>
                    <w:jc w:val="left"/>
                    <w:rPr>
                      <w:noProof/>
                      <w:szCs w:val="22"/>
                    </w:rPr>
                  </w:pPr>
                  <w:r w:rsidRPr="0027502F">
                    <w:rPr>
                      <w:noProof/>
                      <w:szCs w:val="22"/>
                    </w:rPr>
                    <w:t>The applicable 'Destination Type Codes' for Duty Paid B2B movements are:</w:t>
                  </w:r>
                </w:p>
                <w:p w14:paraId="31079667" w14:textId="77777777" w:rsidR="00F648F4" w:rsidRPr="0027502F" w:rsidRDefault="00F648F4" w:rsidP="00CD66E8">
                  <w:pPr>
                    <w:spacing w:after="0"/>
                    <w:ind w:left="458"/>
                    <w:jc w:val="left"/>
                    <w:rPr>
                      <w:noProof/>
                      <w:szCs w:val="22"/>
                    </w:rPr>
                  </w:pPr>
                  <w:r w:rsidRPr="0027502F">
                    <w:rPr>
                      <w:noProof/>
                      <w:szCs w:val="22"/>
                    </w:rPr>
                    <w:t>'9 - Destination-Certified Consignee'</w:t>
                  </w:r>
                </w:p>
                <w:p w14:paraId="0B21B37B" w14:textId="77777777" w:rsidR="00F648F4" w:rsidRPr="0027502F" w:rsidRDefault="00F648F4" w:rsidP="00CD66E8">
                  <w:pPr>
                    <w:spacing w:after="0"/>
                    <w:ind w:left="458"/>
                    <w:jc w:val="left"/>
                    <w:rPr>
                      <w:noProof/>
                      <w:szCs w:val="22"/>
                    </w:rPr>
                  </w:pPr>
                  <w:r w:rsidRPr="0027502F">
                    <w:rPr>
                      <w:noProof/>
                      <w:szCs w:val="22"/>
                    </w:rPr>
                    <w:t>'10 - Destination-Temporary Certified Consignee'</w:t>
                  </w:r>
                </w:p>
                <w:p w14:paraId="26EF22CB" w14:textId="77777777" w:rsidR="00F648F4" w:rsidRPr="0027502F" w:rsidRDefault="00F648F4" w:rsidP="00CD66E8">
                  <w:pPr>
                    <w:spacing w:after="0"/>
                    <w:ind w:left="458"/>
                    <w:jc w:val="left"/>
                    <w:rPr>
                      <w:b/>
                      <w:bCs/>
                      <w:i/>
                      <w:iCs/>
                      <w:noProof/>
                      <w:szCs w:val="22"/>
                    </w:rPr>
                  </w:pPr>
                  <w:r w:rsidRPr="0027502F">
                    <w:rPr>
                      <w:b/>
                      <w:bCs/>
                      <w:i/>
                      <w:iCs/>
                      <w:noProof/>
                      <w:szCs w:val="22"/>
                    </w:rPr>
                    <w:t xml:space="preserve">'11 - </w:t>
                  </w:r>
                  <w:r w:rsidRPr="0027502F">
                    <w:rPr>
                      <w:b/>
                      <w:bCs/>
                      <w:i/>
                      <w:iCs/>
                      <w:szCs w:val="22"/>
                    </w:rPr>
                    <w:t>Destination-Return to the place of dispatch of the Consignor</w:t>
                  </w:r>
                  <w:r w:rsidRPr="0027502F">
                    <w:rPr>
                      <w:b/>
                      <w:bCs/>
                      <w:i/>
                      <w:iCs/>
                      <w:noProof/>
                      <w:szCs w:val="22"/>
                    </w:rPr>
                    <w:t>'</w:t>
                  </w:r>
                  <w:r w:rsidRPr="0027502F">
                    <w:rPr>
                      <w:noProof/>
                      <w:szCs w:val="22"/>
                    </w:rPr>
                    <w:t>"</w:t>
                  </w:r>
                </w:p>
                <w:p w14:paraId="3F16868F" w14:textId="77777777" w:rsidR="00F648F4" w:rsidRPr="0027502F" w:rsidRDefault="00F648F4" w:rsidP="00CD66E8">
                  <w:pPr>
                    <w:spacing w:after="0"/>
                    <w:ind w:left="458"/>
                    <w:jc w:val="left"/>
                    <w:rPr>
                      <w:noProof/>
                      <w:szCs w:val="22"/>
                    </w:rPr>
                  </w:pPr>
                </w:p>
                <w:p w14:paraId="5E34FA5B" w14:textId="77777777" w:rsidR="00F648F4" w:rsidRPr="0027502F" w:rsidRDefault="00F648F4" w:rsidP="00CD66E8">
                  <w:pPr>
                    <w:spacing w:after="0"/>
                    <w:ind w:left="458"/>
                    <w:jc w:val="left"/>
                    <w:rPr>
                      <w:noProof/>
                      <w:szCs w:val="22"/>
                    </w:rPr>
                  </w:pPr>
                  <w:r w:rsidRPr="0027502F">
                    <w:rPr>
                      <w:noProof/>
                      <w:szCs w:val="22"/>
                    </w:rPr>
                    <w:t>( It shall be noted that the note in R258 about the Submission Message Type will be erased, since the rule will not be applicable anymore in IE815).</w:t>
                  </w:r>
                </w:p>
                <w:p w14:paraId="3175702B" w14:textId="77777777" w:rsidR="00F648F4" w:rsidRPr="0027502F" w:rsidRDefault="00F648F4" w:rsidP="00CD66E8">
                  <w:pPr>
                    <w:rPr>
                      <w:noProof/>
                      <w:szCs w:val="22"/>
                    </w:rPr>
                  </w:pPr>
                </w:p>
                <w:p w14:paraId="015CE5CF" w14:textId="77777777" w:rsidR="00F648F4" w:rsidRPr="0027502F" w:rsidRDefault="00F648F4" w:rsidP="005437A5">
                  <w:pPr>
                    <w:pStyle w:val="ListParagraph"/>
                    <w:numPr>
                      <w:ilvl w:val="0"/>
                      <w:numId w:val="87"/>
                    </w:numPr>
                    <w:spacing w:after="0"/>
                    <w:ind w:left="458" w:hanging="458"/>
                    <w:jc w:val="left"/>
                    <w:rPr>
                      <w:noProof/>
                      <w:szCs w:val="22"/>
                    </w:rPr>
                  </w:pPr>
                  <w:r w:rsidRPr="0027502F">
                    <w:rPr>
                      <w:noProof/>
                      <w:szCs w:val="22"/>
                    </w:rPr>
                    <w:t>The description of condition C010 shall be updated to:</w:t>
                  </w:r>
                </w:p>
                <w:p w14:paraId="63E8F4EA" w14:textId="77777777" w:rsidR="00F648F4" w:rsidRPr="0027502F" w:rsidRDefault="00F648F4" w:rsidP="00CD66E8">
                  <w:pPr>
                    <w:pStyle w:val="ListParagraph"/>
                    <w:ind w:left="458"/>
                    <w:rPr>
                      <w:noProof/>
                      <w:szCs w:val="22"/>
                    </w:rPr>
                  </w:pPr>
                </w:p>
                <w:p w14:paraId="7B08901E" w14:textId="77777777" w:rsidR="00F648F4" w:rsidRPr="0027502F" w:rsidRDefault="00F648F4" w:rsidP="00CD66E8">
                  <w:pPr>
                    <w:spacing w:after="0"/>
                    <w:ind w:left="458"/>
                    <w:jc w:val="left"/>
                    <w:rPr>
                      <w:noProof/>
                      <w:szCs w:val="22"/>
                    </w:rPr>
                  </w:pPr>
                  <w:r w:rsidRPr="0027502F">
                    <w:rPr>
                      <w:noProof/>
                      <w:szCs w:val="22"/>
                    </w:rPr>
                    <w:t>“ IF &lt;Destination Type Code&gt; is in:</w:t>
                  </w:r>
                </w:p>
                <w:p w14:paraId="128DD5C6" w14:textId="77777777" w:rsidR="00F648F4" w:rsidRPr="0027502F" w:rsidRDefault="00F648F4" w:rsidP="00CD66E8">
                  <w:pPr>
                    <w:spacing w:after="0"/>
                    <w:ind w:left="458"/>
                    <w:jc w:val="left"/>
                    <w:rPr>
                      <w:noProof/>
                      <w:szCs w:val="22"/>
                    </w:rPr>
                  </w:pPr>
                  <w:r w:rsidRPr="0027502F">
                    <w:rPr>
                      <w:noProof/>
                      <w:szCs w:val="22"/>
                    </w:rPr>
                    <w:t xml:space="preserve">- "Destination - Tax warehouse" </w:t>
                  </w:r>
                </w:p>
                <w:p w14:paraId="664EBE9B" w14:textId="77777777" w:rsidR="00F648F4" w:rsidRPr="0027502F" w:rsidRDefault="00F648F4" w:rsidP="00CD66E8">
                  <w:pPr>
                    <w:spacing w:after="0"/>
                    <w:ind w:left="458"/>
                    <w:jc w:val="left"/>
                    <w:rPr>
                      <w:noProof/>
                      <w:szCs w:val="22"/>
                    </w:rPr>
                  </w:pPr>
                  <w:r w:rsidRPr="0027502F">
                    <w:rPr>
                      <w:noProof/>
                      <w:szCs w:val="22"/>
                    </w:rPr>
                    <w:t>- "Destination - Registered consignee"</w:t>
                  </w:r>
                </w:p>
                <w:p w14:paraId="75F32A8E" w14:textId="77777777" w:rsidR="00F648F4" w:rsidRPr="0027502F" w:rsidRDefault="00F648F4" w:rsidP="00CD66E8">
                  <w:pPr>
                    <w:spacing w:after="0"/>
                    <w:ind w:left="458"/>
                    <w:jc w:val="left"/>
                    <w:rPr>
                      <w:noProof/>
                      <w:szCs w:val="22"/>
                    </w:rPr>
                  </w:pPr>
                  <w:r w:rsidRPr="0027502F">
                    <w:rPr>
                      <w:noProof/>
                      <w:szCs w:val="22"/>
                    </w:rPr>
                    <w:t>- "Destination - Temporary registered consignee"</w:t>
                  </w:r>
                </w:p>
                <w:p w14:paraId="0CB47928" w14:textId="77777777" w:rsidR="00F648F4" w:rsidRPr="0027502F" w:rsidRDefault="00F648F4" w:rsidP="00CD66E8">
                  <w:pPr>
                    <w:spacing w:after="0"/>
                    <w:ind w:left="458"/>
                    <w:jc w:val="left"/>
                    <w:rPr>
                      <w:noProof/>
                      <w:szCs w:val="22"/>
                    </w:rPr>
                  </w:pPr>
                  <w:r w:rsidRPr="0027502F">
                    <w:rPr>
                      <w:noProof/>
                      <w:szCs w:val="22"/>
                    </w:rPr>
                    <w:t>- "Destination - Direct delivery"</w:t>
                  </w:r>
                </w:p>
                <w:p w14:paraId="0298B8D8" w14:textId="77777777" w:rsidR="00F648F4" w:rsidRPr="0027502F" w:rsidRDefault="00F648F4" w:rsidP="00CD66E8">
                  <w:pPr>
                    <w:spacing w:after="0"/>
                    <w:ind w:left="458"/>
                    <w:jc w:val="left"/>
                    <w:rPr>
                      <w:noProof/>
                      <w:szCs w:val="22"/>
                    </w:rPr>
                  </w:pPr>
                  <w:r w:rsidRPr="0027502F">
                    <w:rPr>
                      <w:noProof/>
                      <w:szCs w:val="22"/>
                    </w:rPr>
                    <w:t>- "Destination - Certified Consignee"</w:t>
                  </w:r>
                </w:p>
                <w:p w14:paraId="37F7EA9F" w14:textId="77777777" w:rsidR="00F648F4" w:rsidRPr="0027502F" w:rsidRDefault="00F648F4" w:rsidP="00CD66E8">
                  <w:pPr>
                    <w:spacing w:after="0"/>
                    <w:ind w:left="458"/>
                    <w:jc w:val="left"/>
                    <w:rPr>
                      <w:noProof/>
                      <w:szCs w:val="22"/>
                    </w:rPr>
                  </w:pPr>
                  <w:r w:rsidRPr="0027502F">
                    <w:rPr>
                      <w:noProof/>
                      <w:szCs w:val="22"/>
                    </w:rPr>
                    <w:t>- "Destination - Temporary Certified Consignee"</w:t>
                  </w:r>
                </w:p>
                <w:p w14:paraId="3CF0996D" w14:textId="77777777" w:rsidR="00F648F4" w:rsidRPr="0027502F" w:rsidRDefault="00F648F4" w:rsidP="00CD66E8">
                  <w:pPr>
                    <w:ind w:left="458"/>
                    <w:rPr>
                      <w:b/>
                      <w:bCs/>
                      <w:i/>
                      <w:iCs/>
                      <w:szCs w:val="22"/>
                    </w:rPr>
                  </w:pPr>
                  <w:r w:rsidRPr="0027502F">
                    <w:rPr>
                      <w:b/>
                      <w:bCs/>
                      <w:i/>
                      <w:iCs/>
                      <w:szCs w:val="22"/>
                    </w:rPr>
                    <w:t>- "Destination-Return to the place of dispatch of the consignor, for a Duty Paid B2B movement"</w:t>
                  </w:r>
                </w:p>
                <w:p w14:paraId="753AB5E6" w14:textId="77777777" w:rsidR="00F648F4" w:rsidRPr="0027502F" w:rsidRDefault="00F648F4" w:rsidP="00CD66E8">
                  <w:pPr>
                    <w:spacing w:after="0"/>
                    <w:ind w:left="458"/>
                    <w:jc w:val="left"/>
                    <w:rPr>
                      <w:noProof/>
                      <w:szCs w:val="22"/>
                    </w:rPr>
                  </w:pPr>
                  <w:r w:rsidRPr="0027502F">
                    <w:rPr>
                      <w:noProof/>
                      <w:szCs w:val="22"/>
                    </w:rPr>
                    <w:t>THEN &lt;TRADER Consignee.Trader Identification&gt; is 'R'</w:t>
                  </w:r>
                </w:p>
                <w:p w14:paraId="68612772" w14:textId="77777777" w:rsidR="00F648F4" w:rsidRPr="0027502F" w:rsidRDefault="00F648F4" w:rsidP="00CD66E8">
                  <w:pPr>
                    <w:spacing w:after="0"/>
                    <w:ind w:left="458"/>
                    <w:jc w:val="left"/>
                    <w:rPr>
                      <w:noProof/>
                      <w:szCs w:val="22"/>
                    </w:rPr>
                  </w:pPr>
                  <w:r w:rsidRPr="0027502F">
                    <w:rPr>
                      <w:noProof/>
                      <w:szCs w:val="22"/>
                    </w:rPr>
                    <w:t xml:space="preserve">ELSE </w:t>
                  </w:r>
                </w:p>
                <w:p w14:paraId="72333A05" w14:textId="77777777" w:rsidR="00F648F4" w:rsidRPr="0027502F" w:rsidRDefault="00F648F4" w:rsidP="00CD66E8">
                  <w:pPr>
                    <w:spacing w:after="0"/>
                    <w:ind w:left="458"/>
                    <w:jc w:val="left"/>
                    <w:rPr>
                      <w:noProof/>
                      <w:szCs w:val="22"/>
                    </w:rPr>
                  </w:pPr>
                  <w:r w:rsidRPr="0027502F">
                    <w:rPr>
                      <w:noProof/>
                      <w:szCs w:val="22"/>
                    </w:rPr>
                    <w:t>IF &lt;Destination Type Code&gt; is:</w:t>
                  </w:r>
                </w:p>
                <w:p w14:paraId="3245CA74" w14:textId="77777777" w:rsidR="00F648F4" w:rsidRPr="0027502F" w:rsidRDefault="00F648F4" w:rsidP="00CD66E8">
                  <w:pPr>
                    <w:spacing w:after="0"/>
                    <w:ind w:left="458"/>
                    <w:jc w:val="left"/>
                    <w:rPr>
                      <w:noProof/>
                      <w:szCs w:val="22"/>
                    </w:rPr>
                  </w:pPr>
                  <w:r w:rsidRPr="0027502F">
                    <w:rPr>
                      <w:noProof/>
                      <w:szCs w:val="22"/>
                    </w:rPr>
                    <w:t>- "Destination – Export"</w:t>
                  </w:r>
                </w:p>
                <w:p w14:paraId="3A7488B3" w14:textId="77777777" w:rsidR="00F648F4" w:rsidRPr="0027502F" w:rsidRDefault="00F648F4" w:rsidP="00CD66E8">
                  <w:pPr>
                    <w:spacing w:after="0"/>
                    <w:ind w:left="458"/>
                    <w:jc w:val="left"/>
                    <w:rPr>
                      <w:noProof/>
                      <w:szCs w:val="22"/>
                    </w:rPr>
                  </w:pPr>
                  <w:r w:rsidRPr="0027502F">
                    <w:rPr>
                      <w:noProof/>
                      <w:szCs w:val="22"/>
                    </w:rPr>
                    <w:t>THEN &lt;TRADER Consignee.Trader Identification&gt; is 'O'</w:t>
                  </w:r>
                </w:p>
                <w:p w14:paraId="23AD1C96" w14:textId="77777777" w:rsidR="00F648F4" w:rsidRPr="0027502F" w:rsidRDefault="00F648F4" w:rsidP="00CD66E8">
                  <w:pPr>
                    <w:ind w:left="458"/>
                    <w:rPr>
                      <w:noProof/>
                      <w:szCs w:val="22"/>
                    </w:rPr>
                  </w:pPr>
                  <w:r w:rsidRPr="0027502F">
                    <w:rPr>
                      <w:noProof/>
                      <w:szCs w:val="22"/>
                    </w:rPr>
                    <w:t>ELSE &lt;TRADER Consignee.Trader Identification&gt; does not apply ”</w:t>
                  </w:r>
                </w:p>
                <w:p w14:paraId="432E6D00" w14:textId="77777777" w:rsidR="00F648F4" w:rsidRPr="0027502F" w:rsidRDefault="00F648F4" w:rsidP="005437A5">
                  <w:pPr>
                    <w:pStyle w:val="ListParagraph"/>
                    <w:numPr>
                      <w:ilvl w:val="0"/>
                      <w:numId w:val="87"/>
                    </w:numPr>
                    <w:spacing w:after="0"/>
                    <w:ind w:left="458" w:hanging="458"/>
                    <w:jc w:val="left"/>
                    <w:rPr>
                      <w:noProof/>
                      <w:szCs w:val="22"/>
                    </w:rPr>
                  </w:pPr>
                  <w:r w:rsidRPr="0027502F">
                    <w:rPr>
                      <w:noProof/>
                      <w:szCs w:val="22"/>
                    </w:rPr>
                    <w:t>The description of the rule R045 shall be updated to:</w:t>
                  </w:r>
                </w:p>
                <w:p w14:paraId="67186FEA" w14:textId="77777777" w:rsidR="00F648F4" w:rsidRPr="0027502F" w:rsidRDefault="00F648F4" w:rsidP="00CD66E8">
                  <w:pPr>
                    <w:ind w:left="720"/>
                    <w:rPr>
                      <w:szCs w:val="22"/>
                    </w:rPr>
                  </w:pPr>
                </w:p>
                <w:p w14:paraId="2F8A58D3" w14:textId="77777777" w:rsidR="00F648F4" w:rsidRPr="0027502F" w:rsidRDefault="00F648F4" w:rsidP="00CD66E8">
                  <w:pPr>
                    <w:ind w:left="720"/>
                    <w:rPr>
                      <w:rFonts w:eastAsiaTheme="minorHAnsi"/>
                      <w:szCs w:val="22"/>
                    </w:rPr>
                  </w:pPr>
                  <w:r w:rsidRPr="0027502F">
                    <w:rPr>
                      <w:szCs w:val="22"/>
                    </w:rPr>
                    <w:t xml:space="preserve">“The possible values of &lt;Trader Identification&gt; are described in the following table:  </w:t>
                  </w:r>
                </w:p>
                <w:p w14:paraId="697E50F2" w14:textId="77777777" w:rsidR="00F648F4" w:rsidRPr="0027502F" w:rsidRDefault="00F648F4" w:rsidP="00CD66E8">
                  <w:pPr>
                    <w:ind w:left="720"/>
                    <w:rPr>
                      <w:szCs w:val="22"/>
                    </w:rPr>
                  </w:pPr>
                  <w:r w:rsidRPr="0027502F">
                    <w:rPr>
                      <w:szCs w:val="22"/>
                    </w:rPr>
                    <w:t>…</w:t>
                  </w:r>
                </w:p>
                <w:p w14:paraId="2DF439E5" w14:textId="77777777" w:rsidR="00F648F4" w:rsidRPr="0027502F" w:rsidRDefault="00F648F4" w:rsidP="00CD66E8">
                  <w:pPr>
                    <w:ind w:left="720"/>
                    <w:rPr>
                      <w:b/>
                      <w:bCs/>
                      <w:i/>
                      <w:iCs/>
                      <w:szCs w:val="22"/>
                    </w:rPr>
                  </w:pPr>
                  <w:r w:rsidRPr="0027502F">
                    <w:rPr>
                      <w:b/>
                      <w:bCs/>
                      <w:i/>
                      <w:iCs/>
                      <w:szCs w:val="22"/>
                    </w:rPr>
                    <w:t>IF Destination Type Code==11 - Destination-Return to the place of dispatch of the consignor, for a Duty Paid B2B movement</w:t>
                  </w:r>
                </w:p>
                <w:p w14:paraId="0D5DC1D6" w14:textId="77777777" w:rsidR="00F648F4" w:rsidRPr="0027502F" w:rsidRDefault="00F648F4" w:rsidP="00CD66E8">
                  <w:pPr>
                    <w:ind w:left="720"/>
                    <w:rPr>
                      <w:b/>
                      <w:bCs/>
                      <w:i/>
                      <w:iCs/>
                      <w:szCs w:val="22"/>
                    </w:rPr>
                  </w:pPr>
                  <w:r w:rsidRPr="0027502F">
                    <w:rPr>
                      <w:b/>
                      <w:bCs/>
                      <w:i/>
                      <w:iCs/>
                      <w:szCs w:val="22"/>
                    </w:rPr>
                    <w:t xml:space="preserve">THEN  </w:t>
                  </w:r>
                </w:p>
                <w:p w14:paraId="60E1F8B2" w14:textId="77777777" w:rsidR="00F648F4" w:rsidRPr="0027502F" w:rsidRDefault="00F648F4" w:rsidP="00CD66E8">
                  <w:pPr>
                    <w:ind w:left="720"/>
                    <w:rPr>
                      <w:b/>
                      <w:bCs/>
                      <w:i/>
                      <w:iCs/>
                      <w:szCs w:val="22"/>
                    </w:rPr>
                  </w:pPr>
                  <w:r w:rsidRPr="0027502F">
                    <w:rPr>
                      <w:b/>
                      <w:bCs/>
                      <w:i/>
                      <w:iCs/>
                      <w:szCs w:val="22"/>
                    </w:rPr>
                    <w:t xml:space="preserve">TRADER CONSIGNEE. Trader Identification -&gt; Excise Number (6)  or Temporary Authorisation Reference (7)  </w:t>
                  </w:r>
                </w:p>
                <w:p w14:paraId="580EA937" w14:textId="77777777" w:rsidR="00F648F4" w:rsidRPr="0027502F" w:rsidRDefault="00F648F4" w:rsidP="00CD66E8">
                  <w:pPr>
                    <w:ind w:left="720"/>
                    <w:rPr>
                      <w:szCs w:val="22"/>
                    </w:rPr>
                  </w:pPr>
                  <w:r w:rsidRPr="0027502F">
                    <w:rPr>
                      <w:szCs w:val="22"/>
                    </w:rPr>
                    <w:t>…”</w:t>
                  </w:r>
                </w:p>
                <w:p w14:paraId="457E9A0B" w14:textId="77777777" w:rsidR="00F648F4" w:rsidRPr="0027502F" w:rsidRDefault="00F648F4" w:rsidP="00CD66E8">
                  <w:pPr>
                    <w:ind w:left="720"/>
                    <w:rPr>
                      <w:szCs w:val="22"/>
                    </w:rPr>
                  </w:pPr>
                </w:p>
                <w:p w14:paraId="24E86387" w14:textId="77777777" w:rsidR="00F648F4" w:rsidRPr="0027502F" w:rsidRDefault="00F648F4" w:rsidP="00CD66E8">
                  <w:pPr>
                    <w:pStyle w:val="ListParagraph"/>
                    <w:numPr>
                      <w:ilvl w:val="0"/>
                      <w:numId w:val="47"/>
                    </w:numPr>
                    <w:spacing w:line="276" w:lineRule="auto"/>
                    <w:contextualSpacing w:val="0"/>
                    <w:rPr>
                      <w:szCs w:val="22"/>
                      <w:lang w:val="en-US"/>
                    </w:rPr>
                  </w:pPr>
                  <w:r w:rsidRPr="0027502F">
                    <w:rPr>
                      <w:szCs w:val="22"/>
                      <w:lang w:val="en-US"/>
                    </w:rPr>
                    <w:t>Appendix K: Rules and Conditions Mapping</w:t>
                  </w:r>
                </w:p>
                <w:p w14:paraId="023EE91F" w14:textId="77777777" w:rsidR="00F648F4" w:rsidRPr="0027502F" w:rsidRDefault="00F648F4" w:rsidP="00CD66E8">
                  <w:pPr>
                    <w:spacing w:line="276" w:lineRule="auto"/>
                    <w:rPr>
                      <w:szCs w:val="22"/>
                      <w:lang w:val="en-US"/>
                    </w:rPr>
                  </w:pPr>
                  <w:r w:rsidRPr="0027502F">
                    <w:rPr>
                      <w:szCs w:val="22"/>
                      <w:lang w:val="en-US"/>
                    </w:rPr>
                    <w:t>The following entry shall be removed from Appendix K:</w:t>
                  </w:r>
                </w:p>
                <w:tbl>
                  <w:tblPr>
                    <w:tblStyle w:val="TableGrid"/>
                    <w:tblW w:w="0" w:type="auto"/>
                    <w:tblLayout w:type="fixed"/>
                    <w:tblLook w:val="04A0" w:firstRow="1" w:lastRow="0" w:firstColumn="1" w:lastColumn="0" w:noHBand="0" w:noVBand="1"/>
                  </w:tblPr>
                  <w:tblGrid>
                    <w:gridCol w:w="3360"/>
                    <w:gridCol w:w="3361"/>
                  </w:tblGrid>
                  <w:tr w:rsidR="00257C7D" w:rsidRPr="0027502F" w14:paraId="0BA5BFF0" w14:textId="77777777" w:rsidTr="00CD66E8">
                    <w:trPr>
                      <w:cnfStyle w:val="100000000000" w:firstRow="1" w:lastRow="0" w:firstColumn="0" w:lastColumn="0" w:oddVBand="0" w:evenVBand="0" w:oddHBand="0" w:evenHBand="0" w:firstRowFirstColumn="0" w:firstRowLastColumn="0" w:lastRowFirstColumn="0" w:lastRowLastColumn="0"/>
                    </w:trPr>
                    <w:tc>
                      <w:tcPr>
                        <w:tcW w:w="3360" w:type="dxa"/>
                      </w:tcPr>
                      <w:p w14:paraId="4281EAC8" w14:textId="77777777" w:rsidR="00F648F4" w:rsidRPr="0027502F" w:rsidRDefault="00F648F4" w:rsidP="00CD66E8">
                        <w:pPr>
                          <w:rPr>
                            <w:b w:val="0"/>
                            <w:bCs/>
                            <w:szCs w:val="22"/>
                            <w:lang w:val="en-US"/>
                          </w:rPr>
                        </w:pPr>
                        <w:r w:rsidRPr="0027502F">
                          <w:rPr>
                            <w:bCs/>
                            <w:szCs w:val="22"/>
                            <w:lang w:val="en-US"/>
                          </w:rPr>
                          <w:t>C/R</w:t>
                        </w:r>
                      </w:p>
                    </w:tc>
                    <w:tc>
                      <w:tcPr>
                        <w:tcW w:w="3361" w:type="dxa"/>
                      </w:tcPr>
                      <w:p w14:paraId="0D18CE0F" w14:textId="77777777" w:rsidR="00F648F4" w:rsidRPr="0027502F" w:rsidRDefault="00F648F4" w:rsidP="00CD66E8">
                        <w:pPr>
                          <w:rPr>
                            <w:b w:val="0"/>
                            <w:bCs/>
                            <w:szCs w:val="22"/>
                            <w:lang w:val="el-GR"/>
                          </w:rPr>
                        </w:pPr>
                        <w:r w:rsidRPr="0027502F">
                          <w:rPr>
                            <w:bCs/>
                            <w:szCs w:val="22"/>
                            <w:lang w:val="el-GR"/>
                          </w:rPr>
                          <w:t>IE path</w:t>
                        </w:r>
                      </w:p>
                    </w:tc>
                  </w:tr>
                  <w:tr w:rsidR="00257C7D" w:rsidRPr="0027502F" w14:paraId="40F4B7F9" w14:textId="77777777" w:rsidTr="00CD66E8">
                    <w:tc>
                      <w:tcPr>
                        <w:tcW w:w="3360" w:type="dxa"/>
                      </w:tcPr>
                      <w:p w14:paraId="70C10D49" w14:textId="77777777" w:rsidR="00F648F4" w:rsidRPr="0027502F" w:rsidRDefault="00F648F4" w:rsidP="00CD66E8">
                        <w:pPr>
                          <w:rPr>
                            <w:strike/>
                            <w:szCs w:val="22"/>
                            <w:lang w:val="en-US"/>
                          </w:rPr>
                        </w:pPr>
                        <w:r w:rsidRPr="0027502F">
                          <w:rPr>
                            <w:strike/>
                            <w:szCs w:val="22"/>
                            <w:lang w:val="en-US"/>
                          </w:rPr>
                          <w:t>R258</w:t>
                        </w:r>
                      </w:p>
                    </w:tc>
                    <w:tc>
                      <w:tcPr>
                        <w:tcW w:w="3361" w:type="dxa"/>
                      </w:tcPr>
                      <w:p w14:paraId="3927A514" w14:textId="77777777" w:rsidR="00F648F4" w:rsidRPr="0027502F" w:rsidRDefault="00F648F4" w:rsidP="00CD66E8">
                        <w:pPr>
                          <w:rPr>
                            <w:strike/>
                            <w:szCs w:val="22"/>
                            <w:lang w:val="en-US"/>
                          </w:rPr>
                        </w:pPr>
                        <w:r w:rsidRPr="0027502F">
                          <w:rPr>
                            <w:strike/>
                            <w:szCs w:val="22"/>
                          </w:rPr>
                          <w:t>IE815.MESSAGE - (HEADER) E-AD/E-SAD.Destination Type Code</w:t>
                        </w:r>
                      </w:p>
                    </w:tc>
                  </w:tr>
                </w:tbl>
                <w:p w14:paraId="07429EC8" w14:textId="77777777" w:rsidR="00F648F4" w:rsidRPr="0027502F" w:rsidRDefault="00F648F4" w:rsidP="00CD66E8">
                  <w:pPr>
                    <w:rPr>
                      <w:szCs w:val="22"/>
                      <w:lang w:val="en-US"/>
                    </w:rPr>
                  </w:pPr>
                </w:p>
                <w:p w14:paraId="21D21189" w14:textId="77777777" w:rsidR="00F648F4" w:rsidRPr="0027502F" w:rsidRDefault="00F648F4" w:rsidP="00CD66E8">
                  <w:pPr>
                    <w:pStyle w:val="ListParagraph"/>
                    <w:numPr>
                      <w:ilvl w:val="0"/>
                      <w:numId w:val="47"/>
                    </w:numPr>
                    <w:spacing w:after="0"/>
                    <w:jc w:val="left"/>
                    <w:rPr>
                      <w:szCs w:val="22"/>
                    </w:rPr>
                  </w:pPr>
                  <w:r w:rsidRPr="0027502F">
                    <w:rPr>
                      <w:szCs w:val="22"/>
                    </w:rPr>
                    <w:t>Appendix H: Directory with XML SCHEMAS (XSDS)</w:t>
                  </w:r>
                </w:p>
                <w:p w14:paraId="12F77510" w14:textId="77777777" w:rsidR="00F648F4" w:rsidRPr="0027502F" w:rsidRDefault="00F648F4" w:rsidP="00CD66E8">
                  <w:pPr>
                    <w:pStyle w:val="ListParagraph"/>
                    <w:rPr>
                      <w:szCs w:val="22"/>
                    </w:rPr>
                  </w:pPr>
                </w:p>
                <w:p w14:paraId="3A529472" w14:textId="77777777" w:rsidR="00F648F4" w:rsidRPr="0027502F" w:rsidRDefault="00F648F4" w:rsidP="00CD66E8">
                  <w:pPr>
                    <w:pStyle w:val="ListParagraph"/>
                    <w:rPr>
                      <w:szCs w:val="22"/>
                    </w:rPr>
                  </w:pPr>
                </w:p>
                <w:p w14:paraId="0D15A4A5" w14:textId="77777777" w:rsidR="00F648F4" w:rsidRPr="0027502F" w:rsidRDefault="00F648F4" w:rsidP="005437A5">
                  <w:pPr>
                    <w:pStyle w:val="ListParagraph"/>
                    <w:numPr>
                      <w:ilvl w:val="0"/>
                      <w:numId w:val="92"/>
                    </w:numPr>
                    <w:spacing w:after="240"/>
                    <w:jc w:val="left"/>
                    <w:rPr>
                      <w:b/>
                      <w:bCs/>
                      <w:szCs w:val="22"/>
                    </w:rPr>
                  </w:pPr>
                  <w:r w:rsidRPr="0027502F">
                    <w:rPr>
                      <w:szCs w:val="22"/>
                    </w:rPr>
                    <w:t>In tcl.xsd, TC32 will be updated with the inclusion of the following:</w:t>
                  </w:r>
                </w:p>
                <w:p w14:paraId="125A0F82" w14:textId="77777777" w:rsidR="00F648F4" w:rsidRPr="0027502F" w:rsidRDefault="00F648F4" w:rsidP="00CD66E8">
                  <w:pPr>
                    <w:pStyle w:val="ListParagraph"/>
                    <w:spacing w:after="240"/>
                    <w:rPr>
                      <w:b/>
                      <w:bCs/>
                      <w:szCs w:val="22"/>
                    </w:rPr>
                  </w:pPr>
                </w:p>
                <w:p w14:paraId="24119F3B" w14:textId="77777777" w:rsidR="00F648F4" w:rsidRPr="0027502F" w:rsidRDefault="00F648F4" w:rsidP="00CD66E8">
                  <w:pPr>
                    <w:pStyle w:val="ListParagraph"/>
                    <w:spacing w:after="240"/>
                    <w:ind w:left="360"/>
                    <w:rPr>
                      <w:szCs w:val="22"/>
                    </w:rPr>
                  </w:pPr>
                  <w:r w:rsidRPr="0027502F">
                    <w:rPr>
                      <w:i/>
                      <w:szCs w:val="22"/>
                      <w:lang w:eastAsia="el-GR"/>
                    </w:rPr>
                    <w:t>“…</w:t>
                  </w:r>
                </w:p>
                <w:p w14:paraId="53166C54" w14:textId="77777777" w:rsidR="00F648F4" w:rsidRPr="0027502F" w:rsidRDefault="00F648F4" w:rsidP="00CD66E8">
                  <w:pPr>
                    <w:pStyle w:val="ListParagraph"/>
                    <w:spacing w:after="240"/>
                    <w:ind w:left="360"/>
                    <w:rPr>
                      <w:i/>
                      <w:iCs/>
                      <w:szCs w:val="22"/>
                    </w:rPr>
                  </w:pPr>
                  <w:r w:rsidRPr="0027502F">
                    <w:rPr>
                      <w:i/>
                      <w:iCs/>
                      <w:szCs w:val="22"/>
                    </w:rPr>
                    <w:t>&lt;!--=========================================--&gt;</w:t>
                  </w:r>
                </w:p>
                <w:p w14:paraId="1E46C0D0" w14:textId="77777777" w:rsidR="00F648F4" w:rsidRPr="0027502F" w:rsidRDefault="00F648F4" w:rsidP="00CD66E8">
                  <w:pPr>
                    <w:pStyle w:val="ListParagraph"/>
                    <w:spacing w:after="240"/>
                    <w:ind w:left="360"/>
                    <w:rPr>
                      <w:i/>
                      <w:iCs/>
                      <w:szCs w:val="22"/>
                    </w:rPr>
                  </w:pPr>
                  <w:r w:rsidRPr="0027502F">
                    <w:rPr>
                      <w:i/>
                      <w:iCs/>
                      <w:szCs w:val="22"/>
                    </w:rPr>
                    <w:t xml:space="preserve">  &lt;!--===== </w:t>
                  </w:r>
                  <w:r w:rsidRPr="0027502F">
                    <w:rPr>
                      <w:szCs w:val="22"/>
                    </w:rPr>
                    <w:t>Destination Type Code</w:t>
                  </w:r>
                  <w:r w:rsidRPr="0027502F">
                    <w:rPr>
                      <w:i/>
                      <w:iCs/>
                      <w:szCs w:val="22"/>
                    </w:rPr>
                    <w:t>=====--&gt;</w:t>
                  </w:r>
                </w:p>
                <w:p w14:paraId="1B5FAD6D" w14:textId="77777777" w:rsidR="00F648F4" w:rsidRPr="0027502F" w:rsidRDefault="00F648F4" w:rsidP="00CD66E8">
                  <w:pPr>
                    <w:pStyle w:val="ListParagraph"/>
                    <w:spacing w:after="240"/>
                    <w:ind w:left="360"/>
                    <w:rPr>
                      <w:i/>
                      <w:iCs/>
                      <w:szCs w:val="22"/>
                    </w:rPr>
                  </w:pPr>
                  <w:r w:rsidRPr="0027502F">
                    <w:rPr>
                      <w:i/>
                      <w:iCs/>
                      <w:szCs w:val="22"/>
                    </w:rPr>
                    <w:t xml:space="preserve">  &lt;!--=========================================--&gt;</w:t>
                  </w:r>
                </w:p>
                <w:p w14:paraId="408CFB79" w14:textId="77777777" w:rsidR="00F648F4" w:rsidRPr="0027502F" w:rsidRDefault="00F648F4" w:rsidP="00CD66E8">
                  <w:pPr>
                    <w:pStyle w:val="ListParagraph"/>
                    <w:spacing w:after="240"/>
                    <w:ind w:left="360"/>
                    <w:rPr>
                      <w:i/>
                      <w:iCs/>
                      <w:szCs w:val="22"/>
                    </w:rPr>
                  </w:pPr>
                  <w:r w:rsidRPr="0027502F">
                    <w:rPr>
                      <w:i/>
                      <w:szCs w:val="22"/>
                      <w:lang w:eastAsia="el-GR"/>
                    </w:rPr>
                    <w:t xml:space="preserve"> …..</w:t>
                  </w:r>
                </w:p>
                <w:p w14:paraId="7B9838BB" w14:textId="77777777" w:rsidR="00F648F4" w:rsidRPr="0027502F" w:rsidRDefault="00F648F4" w:rsidP="00CD66E8">
                  <w:pPr>
                    <w:pStyle w:val="ListParagraph"/>
                    <w:spacing w:after="240"/>
                    <w:ind w:left="360"/>
                    <w:rPr>
                      <w:szCs w:val="22"/>
                    </w:rPr>
                  </w:pPr>
                  <w:r w:rsidRPr="0027502F">
                    <w:rPr>
                      <w:szCs w:val="22"/>
                    </w:rPr>
                    <w:t xml:space="preserve">      &lt;xs:enumeration value="11"&gt;</w:t>
                  </w:r>
                </w:p>
                <w:p w14:paraId="19C54DBB" w14:textId="77777777" w:rsidR="00F648F4" w:rsidRPr="0027502F" w:rsidRDefault="00F648F4" w:rsidP="00CD66E8">
                  <w:pPr>
                    <w:pStyle w:val="ListParagraph"/>
                    <w:spacing w:after="240"/>
                    <w:ind w:left="360"/>
                    <w:rPr>
                      <w:szCs w:val="22"/>
                    </w:rPr>
                  </w:pPr>
                  <w:r w:rsidRPr="0027502F">
                    <w:rPr>
                      <w:szCs w:val="22"/>
                    </w:rPr>
                    <w:t xml:space="preserve">        &lt;xs:annotation&gt;</w:t>
                  </w:r>
                </w:p>
                <w:p w14:paraId="4143B2B6" w14:textId="77777777" w:rsidR="00F648F4" w:rsidRPr="0027502F" w:rsidRDefault="00F648F4" w:rsidP="00CD66E8">
                  <w:pPr>
                    <w:pStyle w:val="ListParagraph"/>
                    <w:spacing w:after="240"/>
                    <w:ind w:left="360"/>
                    <w:rPr>
                      <w:szCs w:val="22"/>
                    </w:rPr>
                  </w:pPr>
                  <w:r w:rsidRPr="0027502F">
                    <w:rPr>
                      <w:szCs w:val="22"/>
                    </w:rPr>
                    <w:t xml:space="preserve">          &lt;xs:documentation&gt;</w:t>
                  </w:r>
                  <w:r w:rsidRPr="0027502F">
                    <w:rPr>
                      <w:i/>
                      <w:iCs/>
                      <w:szCs w:val="22"/>
                    </w:rPr>
                    <w:t xml:space="preserve"> Destination-Return to the place of dispatch of the Consignor</w:t>
                  </w:r>
                  <w:r w:rsidRPr="0027502F">
                    <w:rPr>
                      <w:szCs w:val="22"/>
                    </w:rPr>
                    <w:t>&lt;/xs:documentation&gt;</w:t>
                  </w:r>
                </w:p>
                <w:p w14:paraId="5D2BB74C" w14:textId="77777777" w:rsidR="00F648F4" w:rsidRPr="0027502F" w:rsidRDefault="00F648F4" w:rsidP="00CD66E8">
                  <w:pPr>
                    <w:pStyle w:val="ListParagraph"/>
                    <w:spacing w:after="240"/>
                    <w:ind w:left="360"/>
                    <w:rPr>
                      <w:szCs w:val="22"/>
                    </w:rPr>
                  </w:pPr>
                  <w:r w:rsidRPr="0027502F">
                    <w:rPr>
                      <w:szCs w:val="22"/>
                    </w:rPr>
                    <w:t xml:space="preserve">        &lt;/xs:annotation&gt;</w:t>
                  </w:r>
                </w:p>
                <w:p w14:paraId="7123CDE0" w14:textId="77777777" w:rsidR="00F648F4" w:rsidRPr="0027502F" w:rsidRDefault="00F648F4" w:rsidP="00CD66E8">
                  <w:pPr>
                    <w:pStyle w:val="ListParagraph"/>
                    <w:spacing w:after="240"/>
                    <w:ind w:left="360"/>
                    <w:rPr>
                      <w:i/>
                      <w:szCs w:val="22"/>
                      <w:lang w:eastAsia="el-GR"/>
                    </w:rPr>
                  </w:pPr>
                  <w:r w:rsidRPr="0027502F">
                    <w:rPr>
                      <w:szCs w:val="22"/>
                    </w:rPr>
                    <w:t xml:space="preserve">      &lt;/xs:enumeration&gt;</w:t>
                  </w:r>
                  <w:r w:rsidRPr="0027502F">
                    <w:rPr>
                      <w:i/>
                      <w:szCs w:val="22"/>
                      <w:lang w:eastAsia="el-GR"/>
                    </w:rPr>
                    <w:t>…”</w:t>
                  </w:r>
                </w:p>
                <w:p w14:paraId="059E0077" w14:textId="77777777" w:rsidR="00F648F4" w:rsidRPr="0027502F" w:rsidRDefault="00F648F4" w:rsidP="00CD66E8">
                  <w:pPr>
                    <w:pStyle w:val="ListParagraph"/>
                    <w:spacing w:after="240"/>
                    <w:ind w:left="360"/>
                    <w:rPr>
                      <w:szCs w:val="22"/>
                    </w:rPr>
                  </w:pPr>
                </w:p>
                <w:p w14:paraId="198492E6" w14:textId="77777777" w:rsidR="00F648F4" w:rsidRPr="0027502F" w:rsidRDefault="00F648F4" w:rsidP="00CD66E8">
                  <w:pPr>
                    <w:pStyle w:val="ListParagraph"/>
                    <w:numPr>
                      <w:ilvl w:val="0"/>
                      <w:numId w:val="47"/>
                    </w:numPr>
                    <w:spacing w:line="276" w:lineRule="auto"/>
                    <w:contextualSpacing w:val="0"/>
                    <w:rPr>
                      <w:szCs w:val="22"/>
                    </w:rPr>
                  </w:pPr>
                  <w:r w:rsidRPr="0027502F">
                    <w:rPr>
                      <w:szCs w:val="22"/>
                    </w:rPr>
                    <w:t>APPENDIX I: Directory with Web Service Interface Definitions (WSDLS)</w:t>
                  </w:r>
                </w:p>
                <w:p w14:paraId="0E0447D7" w14:textId="77777777" w:rsidR="00F648F4" w:rsidRPr="0027502F" w:rsidRDefault="00F648F4" w:rsidP="00CD66E8">
                  <w:pPr>
                    <w:pStyle w:val="ListParagraph"/>
                    <w:spacing w:after="240"/>
                    <w:ind w:left="360"/>
                    <w:rPr>
                      <w:szCs w:val="22"/>
                    </w:rPr>
                  </w:pPr>
                  <w:r w:rsidRPr="0027502F">
                    <w:rPr>
                      <w:szCs w:val="22"/>
                      <w:lang w:val="en-US"/>
                    </w:rPr>
                    <w:t>The changes applicable to the tcl.xsd file in Appendix H are also applicable to Appendix I.</w:t>
                  </w:r>
                </w:p>
              </w:tc>
            </w:tr>
            <w:tr w:rsidR="00257C7D" w:rsidRPr="0027502F" w14:paraId="13EDBEE0" w14:textId="77777777" w:rsidTr="00CD66E8">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4AEAB6" w14:textId="77777777" w:rsidR="00F648F4" w:rsidRPr="0027502F" w:rsidRDefault="00F648F4" w:rsidP="00CD66E8">
                  <w:pPr>
                    <w:spacing w:line="276" w:lineRule="auto"/>
                    <w:jc w:val="left"/>
                    <w:rPr>
                      <w:szCs w:val="22"/>
                    </w:rPr>
                  </w:pPr>
                  <w:r w:rsidRPr="0027502F">
                    <w:rPr>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71B27A7" w14:textId="77777777" w:rsidR="00F648F4" w:rsidRPr="0027502F" w:rsidRDefault="00F648F4" w:rsidP="00CD66E8">
                  <w:pPr>
                    <w:spacing w:after="0" w:line="276" w:lineRule="auto"/>
                    <w:rPr>
                      <w:szCs w:val="22"/>
                    </w:rPr>
                  </w:pPr>
                  <w:r w:rsidRPr="0027502F">
                    <w:rPr>
                      <w:szCs w:val="22"/>
                    </w:rPr>
                    <w:t>Specification Documents:</w:t>
                  </w:r>
                </w:p>
                <w:p w14:paraId="27CCFBD9"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7DE686ED"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en-US"/>
                    </w:rPr>
                    <w:t>None</w:t>
                  </w:r>
                  <w:r w:rsidRPr="0027502F">
                    <w:rPr>
                      <w:rFonts w:ascii="Times New Roman" w:hAnsi="Times New Roman" w:cs="Times New Roman"/>
                      <w:sz w:val="22"/>
                      <w:szCs w:val="22"/>
                    </w:rPr>
                    <w:t>);</w:t>
                  </w:r>
                </w:p>
                <w:p w14:paraId="0FD31CCC" w14:textId="77777777" w:rsidR="00F648F4" w:rsidRPr="0027502F" w:rsidRDefault="00F648F4" w:rsidP="00F648F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w:t>
                  </w:r>
                  <w:r w:rsidRPr="0027502F">
                    <w:rPr>
                      <w:rFonts w:ascii="Times New Roman" w:hAnsi="Times New Roman" w:cs="Times New Roman"/>
                      <w:sz w:val="22"/>
                      <w:szCs w:val="22"/>
                      <w:lang w:val="en-US"/>
                    </w:rPr>
                    <w:t>None</w:t>
                  </w:r>
                  <w:r w:rsidRPr="0027502F">
                    <w:rPr>
                      <w:rFonts w:ascii="Times New Roman" w:hAnsi="Times New Roman" w:cs="Times New Roman"/>
                      <w:sz w:val="22"/>
                      <w:szCs w:val="22"/>
                    </w:rPr>
                    <w:t>).</w:t>
                  </w:r>
                </w:p>
                <w:p w14:paraId="31048AC3" w14:textId="77777777" w:rsidR="00F648F4" w:rsidRPr="0027502F" w:rsidRDefault="00F648F4" w:rsidP="00CD66E8">
                  <w:pPr>
                    <w:spacing w:after="0" w:line="276" w:lineRule="auto"/>
                    <w:rPr>
                      <w:szCs w:val="22"/>
                    </w:rPr>
                  </w:pPr>
                </w:p>
                <w:p w14:paraId="164C2DB7" w14:textId="77777777" w:rsidR="00F648F4" w:rsidRPr="0027502F" w:rsidRDefault="00F648F4" w:rsidP="00CD66E8">
                  <w:pPr>
                    <w:spacing w:after="0" w:line="276" w:lineRule="auto"/>
                    <w:rPr>
                      <w:szCs w:val="22"/>
                    </w:rPr>
                  </w:pPr>
                  <w:r w:rsidRPr="0027502F">
                    <w:rPr>
                      <w:szCs w:val="22"/>
                    </w:rPr>
                    <w:t>CDEAs:</w:t>
                  </w:r>
                </w:p>
                <w:p w14:paraId="038274EA" w14:textId="77777777" w:rsidR="00F648F4" w:rsidRPr="0027502F" w:rsidRDefault="00F648F4" w:rsidP="00F648F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3ECBE7A9" w14:textId="77777777" w:rsidR="00F648F4" w:rsidRPr="0027502F" w:rsidRDefault="00F648F4" w:rsidP="00F648F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2F831025" w14:textId="77777777" w:rsidR="00F648F4" w:rsidRPr="0027502F" w:rsidRDefault="00F648F4" w:rsidP="00CD66E8">
                  <w:pPr>
                    <w:spacing w:after="0" w:line="276" w:lineRule="auto"/>
                    <w:rPr>
                      <w:szCs w:val="22"/>
                    </w:rPr>
                  </w:pPr>
                </w:p>
                <w:p w14:paraId="520F156F" w14:textId="77777777" w:rsidR="00F648F4" w:rsidRPr="0027502F" w:rsidRDefault="00F648F4" w:rsidP="00CD66E8">
                  <w:pPr>
                    <w:spacing w:after="0" w:line="276" w:lineRule="auto"/>
                    <w:rPr>
                      <w:szCs w:val="22"/>
                    </w:rPr>
                  </w:pPr>
                  <w:r w:rsidRPr="0027502F">
                    <w:rPr>
                      <w:szCs w:val="22"/>
                    </w:rPr>
                    <w:t>NEAs:</w:t>
                  </w:r>
                </w:p>
                <w:p w14:paraId="27B633CB" w14:textId="77777777" w:rsidR="00F648F4" w:rsidRPr="0027502F" w:rsidRDefault="00F648F4" w:rsidP="00F648F4">
                  <w:pPr>
                    <w:numPr>
                      <w:ilvl w:val="0"/>
                      <w:numId w:val="45"/>
                    </w:numPr>
                    <w:spacing w:line="276" w:lineRule="auto"/>
                    <w:rPr>
                      <w:szCs w:val="22"/>
                    </w:rPr>
                  </w:pPr>
                  <w:r w:rsidRPr="0027502F">
                    <w:rPr>
                      <w:szCs w:val="22"/>
                    </w:rPr>
                    <w:t>Impact on NEAs (Low).</w:t>
                  </w:r>
                </w:p>
              </w:tc>
            </w:tr>
            <w:tr w:rsidR="00257C7D" w:rsidRPr="0027502F" w14:paraId="4DBC156C" w14:textId="77777777" w:rsidTr="00CD66E8">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C05FD5" w14:textId="77777777" w:rsidR="00F648F4" w:rsidRPr="0027502F" w:rsidRDefault="00F648F4" w:rsidP="00CD66E8">
                  <w:pPr>
                    <w:spacing w:line="276" w:lineRule="auto"/>
                    <w:jc w:val="left"/>
                    <w:rPr>
                      <w:szCs w:val="22"/>
                    </w:rPr>
                  </w:pPr>
                  <w:r w:rsidRPr="0027502F">
                    <w:rPr>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293AA8" w14:textId="77777777" w:rsidR="00F648F4" w:rsidRPr="0027502F" w:rsidRDefault="00F648F4" w:rsidP="00CD66E8">
                  <w:pPr>
                    <w:spacing w:line="276" w:lineRule="auto"/>
                    <w:rPr>
                      <w:szCs w:val="22"/>
                    </w:rPr>
                  </w:pPr>
                  <w:r w:rsidRPr="0027502F">
                    <w:rPr>
                      <w:szCs w:val="22"/>
                      <w:lang w:eastAsia="el-GR"/>
                    </w:rPr>
                    <w:t>If the proposed change is not implemented, then the DDNEA will be in misalignment with the changes proposed for FESS by FESS-276 RFC.</w:t>
                  </w:r>
                </w:p>
              </w:tc>
            </w:tr>
            <w:tr w:rsidR="00257C7D" w:rsidRPr="0027502F" w14:paraId="075FA2C9" w14:textId="77777777" w:rsidTr="00CD66E8">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38EBAA2" w14:textId="77777777" w:rsidR="00F648F4" w:rsidRPr="0027502F" w:rsidRDefault="00F648F4" w:rsidP="00CD66E8">
                  <w:pPr>
                    <w:spacing w:line="276" w:lineRule="auto"/>
                    <w:jc w:val="left"/>
                    <w:rPr>
                      <w:szCs w:val="22"/>
                    </w:rPr>
                  </w:pPr>
                  <w:r w:rsidRPr="0027502F">
                    <w:rPr>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9AAFFE" w14:textId="77777777" w:rsidR="00F648F4" w:rsidRPr="0027502F" w:rsidRDefault="00F648F4" w:rsidP="00CD66E8">
                  <w:pPr>
                    <w:suppressAutoHyphens/>
                    <w:rPr>
                      <w:szCs w:val="22"/>
                    </w:rPr>
                  </w:pPr>
                  <w:r w:rsidRPr="0027502F">
                    <w:rPr>
                      <w:szCs w:val="22"/>
                    </w:rPr>
                    <w:t>This RFC concerns minor changes both at the semantic and syntactic level. Regarding the semantic level, the related changes concern the update of the wording of conditions C165, C013 and C010, the wording of the rule R258 and R045 and the change of applicability of the rule R258. Thus, alike any other semantic validation, the aforementioned updates will be validated only at the sending side of the respective message, in alignment with the general EMCS principle of not performing semantic validations at the receiving side over CD. Hence, any such semantic violation related to the related updates by the sender will not trigger any semantic rejection by the receiver.</w:t>
                  </w:r>
                </w:p>
                <w:p w14:paraId="2A5E86A1" w14:textId="77777777" w:rsidR="00F648F4" w:rsidRPr="0027502F" w:rsidRDefault="00F648F4" w:rsidP="00CD66E8">
                  <w:pPr>
                    <w:suppressAutoHyphens/>
                    <w:rPr>
                      <w:iCs/>
                      <w:szCs w:val="22"/>
                    </w:rPr>
                  </w:pPr>
                  <w:r w:rsidRPr="0027502F">
                    <w:rPr>
                      <w:szCs w:val="22"/>
                    </w:rPr>
                    <w:lastRenderedPageBreak/>
                    <w:t>Regarding the syntactic level, i</w:t>
                  </w:r>
                  <w:r w:rsidRPr="0027502F">
                    <w:rPr>
                      <w:iCs/>
                      <w:szCs w:val="22"/>
                    </w:rPr>
                    <w:t xml:space="preserve">f not all MSAs deploy this RFC in production at the same time when the sender is aligned with the new .xsd files while the receiver is not, the respective messages will not be validated successfully by the receiver. In addition, this RFC is directly related to the RFC DDNEA-P4-299, in which a simultaneous deployment has been decided at the end of the migration period. </w:t>
                  </w:r>
                </w:p>
              </w:tc>
            </w:tr>
            <w:tr w:rsidR="00257C7D" w:rsidRPr="0027502F" w14:paraId="6FB9F64F" w14:textId="77777777" w:rsidTr="00CD66E8">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AF4B9C1" w14:textId="77777777" w:rsidR="00F648F4" w:rsidRPr="0027502F" w:rsidRDefault="00F648F4" w:rsidP="00CD66E8">
                  <w:pPr>
                    <w:spacing w:line="276" w:lineRule="auto"/>
                    <w:jc w:val="left"/>
                    <w:rPr>
                      <w:szCs w:val="22"/>
                    </w:rPr>
                  </w:pPr>
                  <w:r w:rsidRPr="0027502F">
                    <w:rPr>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871EEC" w14:textId="77777777" w:rsidR="00F648F4" w:rsidRPr="0027502F" w:rsidRDefault="00F648F4" w:rsidP="00CD66E8">
                  <w:pPr>
                    <w:spacing w:line="276" w:lineRule="auto"/>
                    <w:rPr>
                      <w:szCs w:val="22"/>
                    </w:rPr>
                  </w:pPr>
                  <w:r w:rsidRPr="0027502F">
                    <w:rPr>
                      <w:szCs w:val="22"/>
                      <w:lang w:val="en-US"/>
                    </w:rPr>
                    <w:t xml:space="preserve">This RFC shall be </w:t>
                  </w:r>
                  <w:r w:rsidRPr="0027502F">
                    <w:rPr>
                      <w:b/>
                      <w:szCs w:val="22"/>
                      <w:lang w:val="en-US"/>
                    </w:rPr>
                    <w:t>simultaneously deployed</w:t>
                  </w:r>
                  <w:r w:rsidRPr="0027502F">
                    <w:rPr>
                      <w:szCs w:val="22"/>
                      <w:lang w:val="en-US"/>
                    </w:rPr>
                    <w:t xml:space="preserve"> by all MSAs at the end of the migration period, due to the entailed business continuity risks.</w:t>
                  </w:r>
                </w:p>
              </w:tc>
            </w:tr>
            <w:tr w:rsidR="00257C7D" w:rsidRPr="0027502F" w14:paraId="3C92F79A" w14:textId="77777777" w:rsidTr="00CD66E8">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2B25D7" w14:textId="77777777" w:rsidR="00F648F4" w:rsidRPr="0027502F" w:rsidRDefault="00F648F4" w:rsidP="00CD66E8">
                  <w:pPr>
                    <w:spacing w:line="276" w:lineRule="auto"/>
                    <w:jc w:val="left"/>
                    <w:rPr>
                      <w:szCs w:val="22"/>
                    </w:rPr>
                  </w:pPr>
                  <w:r w:rsidRPr="0027502F">
                    <w:rPr>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E578DBC"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sz w:val="22"/>
                      <w:szCs w:val="22"/>
                    </w:rPr>
                    <w:t>FESS-276;</w:t>
                  </w:r>
                </w:p>
                <w:p w14:paraId="6FE53CF6"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w:t>
                  </w:r>
                  <w:r w:rsidRPr="0027502F">
                    <w:rPr>
                      <w:rFonts w:ascii="Times New Roman" w:hAnsi="Times New Roman" w:cs="Times New Roman"/>
                      <w:sz w:val="22"/>
                      <w:szCs w:val="22"/>
                    </w:rPr>
                    <w:t>;</w:t>
                  </w:r>
                </w:p>
                <w:p w14:paraId="48609723"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bCs w:val="0"/>
                      <w:sz w:val="22"/>
                      <w:szCs w:val="22"/>
                    </w:rPr>
                    <w:t>-.</w:t>
                  </w:r>
                </w:p>
              </w:tc>
            </w:tr>
          </w:tbl>
          <w:p w14:paraId="6D319946" w14:textId="77777777" w:rsidR="00F648F4" w:rsidRPr="0027502F" w:rsidRDefault="00F648F4" w:rsidP="00CD66E8">
            <w:pPr>
              <w:spacing w:after="0"/>
              <w:jc w:val="left"/>
              <w:rPr>
                <w:szCs w:val="22"/>
                <w:lang w:val="en-US"/>
              </w:rPr>
            </w:pPr>
          </w:p>
        </w:tc>
      </w:tr>
      <w:tr w:rsidR="00257C7D" w:rsidRPr="0027502F" w14:paraId="0B91BE1E"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B75D865" w14:textId="77777777" w:rsidR="00F648F4" w:rsidRPr="0027502F" w:rsidRDefault="00F648F4" w:rsidP="00CD66E8">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2688C966" w14:textId="77777777" w:rsidTr="00CD66E8">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FB956D" w14:textId="77777777" w:rsidR="00F648F4" w:rsidRPr="0027502F" w:rsidRDefault="00F648F4" w:rsidP="00CD66E8">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8A03E75" w14:textId="77777777" w:rsidR="00F648F4" w:rsidRPr="0027502F" w:rsidRDefault="00F648F4" w:rsidP="00CD66E8">
                  <w:pPr>
                    <w:spacing w:line="276" w:lineRule="auto"/>
                    <w:rPr>
                      <w:szCs w:val="22"/>
                    </w:rPr>
                  </w:pPr>
                  <w:r w:rsidRPr="0027502F">
                    <w:rPr>
                      <w:szCs w:val="22"/>
                    </w:rPr>
                    <w:t>N/A</w:t>
                  </w:r>
                </w:p>
              </w:tc>
            </w:tr>
            <w:tr w:rsidR="00257C7D" w:rsidRPr="0027502F" w14:paraId="5AC92193"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A31F0D" w14:textId="77777777" w:rsidR="00F648F4" w:rsidRPr="0027502F" w:rsidRDefault="00F648F4" w:rsidP="00CD66E8">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4EB1D1F" w14:textId="77777777" w:rsidR="00F648F4" w:rsidRPr="0027502F" w:rsidRDefault="00F648F4" w:rsidP="00CD66E8">
                  <w:pPr>
                    <w:spacing w:line="276" w:lineRule="auto"/>
                    <w:rPr>
                      <w:szCs w:val="22"/>
                    </w:rPr>
                  </w:pPr>
                  <w:r w:rsidRPr="0027502F">
                    <w:rPr>
                      <w:szCs w:val="22"/>
                    </w:rPr>
                    <w:t>N/A</w:t>
                  </w:r>
                </w:p>
              </w:tc>
            </w:tr>
          </w:tbl>
          <w:p w14:paraId="7119F325" w14:textId="77777777" w:rsidR="00F648F4" w:rsidRPr="0027502F" w:rsidRDefault="00F648F4" w:rsidP="00CD66E8">
            <w:pPr>
              <w:spacing w:after="0"/>
              <w:jc w:val="left"/>
              <w:rPr>
                <w:szCs w:val="22"/>
                <w:lang w:val="en-US"/>
              </w:rPr>
            </w:pPr>
          </w:p>
        </w:tc>
      </w:tr>
      <w:tr w:rsidR="00257C7D" w:rsidRPr="0027502F" w14:paraId="69898D29"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37391F" w14:textId="77777777" w:rsidR="00F648F4" w:rsidRPr="0027502F" w:rsidRDefault="00F648F4" w:rsidP="00CD66E8">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2E66ACD6" w14:textId="77777777" w:rsidTr="00CD66E8">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974B40" w14:textId="77777777" w:rsidR="00F648F4" w:rsidRPr="0027502F" w:rsidRDefault="00F648F4" w:rsidP="00CD66E8">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D2ED328" w14:textId="77777777" w:rsidR="00F648F4" w:rsidRPr="0027502F" w:rsidRDefault="00F648F4" w:rsidP="00CD66E8">
                  <w:pPr>
                    <w:numPr>
                      <w:ilvl w:val="0"/>
                      <w:numId w:val="25"/>
                    </w:numPr>
                    <w:spacing w:line="276" w:lineRule="auto"/>
                    <w:rPr>
                      <w:szCs w:val="22"/>
                    </w:rPr>
                  </w:pPr>
                  <w:r w:rsidRPr="0027502F">
                    <w:rPr>
                      <w:b/>
                      <w:szCs w:val="22"/>
                    </w:rPr>
                    <w:t>Category of the Change: Review</w:t>
                  </w:r>
                </w:p>
                <w:p w14:paraId="48677794" w14:textId="77777777" w:rsidR="00F648F4" w:rsidRPr="0027502F" w:rsidRDefault="00F648F4" w:rsidP="00CD66E8">
                  <w:pPr>
                    <w:numPr>
                      <w:ilvl w:val="0"/>
                      <w:numId w:val="25"/>
                    </w:numPr>
                    <w:spacing w:line="276" w:lineRule="auto"/>
                    <w:rPr>
                      <w:szCs w:val="22"/>
                    </w:rPr>
                  </w:pPr>
                  <w:r w:rsidRPr="0027502F">
                    <w:rPr>
                      <w:b/>
                      <w:szCs w:val="22"/>
                    </w:rPr>
                    <w:t>Approval process:</w:t>
                  </w:r>
                </w:p>
                <w:p w14:paraId="44633EA2" w14:textId="77777777" w:rsidR="00F648F4" w:rsidRPr="0027502F" w:rsidRDefault="00F648F4" w:rsidP="00CD66E8">
                  <w:pPr>
                    <w:numPr>
                      <w:ilvl w:val="1"/>
                      <w:numId w:val="25"/>
                    </w:numPr>
                    <w:spacing w:line="276" w:lineRule="auto"/>
                    <w:rPr>
                      <w:szCs w:val="22"/>
                    </w:rPr>
                  </w:pPr>
                  <w:r w:rsidRPr="0027502F">
                    <w:rPr>
                      <w:b/>
                      <w:szCs w:val="22"/>
                    </w:rPr>
                    <w:t>The Change is authorised for approval by the CAB</w:t>
                  </w:r>
                </w:p>
              </w:tc>
            </w:tr>
            <w:tr w:rsidR="00257C7D" w:rsidRPr="0027502F" w14:paraId="2EBD75AF" w14:textId="77777777" w:rsidTr="00CD66E8">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015B5E" w14:textId="77777777" w:rsidR="00F648F4" w:rsidRPr="0027502F" w:rsidRDefault="00F648F4" w:rsidP="00CD66E8">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331B05E2" w14:textId="77777777" w:rsidR="00F648F4" w:rsidRPr="0027502F" w:rsidRDefault="00F648F4" w:rsidP="00CD66E8">
                  <w:pPr>
                    <w:spacing w:line="276" w:lineRule="auto"/>
                    <w:rPr>
                      <w:szCs w:val="22"/>
                    </w:rPr>
                  </w:pPr>
                  <w:r w:rsidRPr="0027502F">
                    <w:rPr>
                      <w:szCs w:val="22"/>
                    </w:rPr>
                    <w:t>N/A</w:t>
                  </w:r>
                </w:p>
              </w:tc>
            </w:tr>
            <w:tr w:rsidR="00257C7D" w:rsidRPr="0027502F" w14:paraId="2DE3AC33" w14:textId="77777777" w:rsidTr="00CD66E8">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5589876" w14:textId="77777777" w:rsidR="00F648F4" w:rsidRPr="0027502F" w:rsidRDefault="00F648F4" w:rsidP="00CD66E8">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2DDB133" w14:textId="77777777" w:rsidR="00F648F4" w:rsidRPr="0027502F" w:rsidRDefault="00F648F4" w:rsidP="00CD66E8">
                  <w:pPr>
                    <w:spacing w:line="276" w:lineRule="auto"/>
                    <w:rPr>
                      <w:szCs w:val="22"/>
                    </w:rPr>
                  </w:pPr>
                  <w:r w:rsidRPr="0027502F">
                    <w:rPr>
                      <w:szCs w:val="22"/>
                    </w:rPr>
                    <w:t>EMCS CAB #194 on 22/06/2021.</w:t>
                  </w:r>
                </w:p>
              </w:tc>
            </w:tr>
          </w:tbl>
          <w:p w14:paraId="1251DC9F" w14:textId="77777777" w:rsidR="00F648F4" w:rsidRPr="0027502F" w:rsidRDefault="00F648F4" w:rsidP="00CD66E8">
            <w:pPr>
              <w:spacing w:after="0"/>
              <w:jc w:val="left"/>
              <w:rPr>
                <w:szCs w:val="22"/>
                <w:lang w:val="en-US"/>
              </w:rPr>
            </w:pPr>
          </w:p>
        </w:tc>
      </w:tr>
      <w:tr w:rsidR="00257C7D" w:rsidRPr="0027502F" w14:paraId="766A405F"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CF95015" w14:textId="77777777" w:rsidR="00F648F4" w:rsidRPr="0027502F" w:rsidRDefault="00F648F4" w:rsidP="00CD66E8">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4A6C042C"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822EF0" w14:textId="77777777" w:rsidR="00F648F4" w:rsidRPr="0027502F" w:rsidRDefault="00F648F4" w:rsidP="00CD66E8">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4F89F4" w14:textId="77777777" w:rsidR="00F648F4" w:rsidRPr="0027502F" w:rsidRDefault="00F648F4" w:rsidP="00CD66E8">
                  <w:pPr>
                    <w:spacing w:line="276" w:lineRule="auto"/>
                    <w:rPr>
                      <w:szCs w:val="22"/>
                    </w:rPr>
                  </w:pPr>
                  <w:r w:rsidRPr="0027502F">
                    <w:rPr>
                      <w:szCs w:val="22"/>
                    </w:rPr>
                    <w:t>v3.01</w:t>
                  </w:r>
                </w:p>
              </w:tc>
            </w:tr>
            <w:tr w:rsidR="00257C7D" w:rsidRPr="0027502F" w14:paraId="43762BCE" w14:textId="77777777" w:rsidTr="00CD66E8">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E8DE1B" w14:textId="77777777" w:rsidR="00F648F4" w:rsidRPr="0027502F" w:rsidRDefault="00F648F4" w:rsidP="00CD66E8">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C9D8EA4" w14:textId="4633500D" w:rsidR="00F648F4" w:rsidRPr="0027502F" w:rsidRDefault="00BD1D2D" w:rsidP="00CD66E8">
                  <w:pPr>
                    <w:spacing w:line="276" w:lineRule="auto"/>
                    <w:rPr>
                      <w:szCs w:val="22"/>
                    </w:rPr>
                  </w:pPr>
                  <w:r w:rsidRPr="0027502F">
                    <w:rPr>
                      <w:szCs w:val="22"/>
                    </w:rPr>
                    <w:t>0</w:t>
                  </w:r>
                  <w:r w:rsidR="003E714D" w:rsidRPr="0027502F">
                    <w:rPr>
                      <w:szCs w:val="22"/>
                    </w:rPr>
                    <w:t>5</w:t>
                  </w:r>
                  <w:r w:rsidRPr="0027502F">
                    <w:rPr>
                      <w:szCs w:val="22"/>
                    </w:rPr>
                    <w:t>/10/2021</w:t>
                  </w:r>
                </w:p>
              </w:tc>
            </w:tr>
            <w:tr w:rsidR="00257C7D" w:rsidRPr="0027502F" w14:paraId="7D9195C2"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7B4BFD" w14:textId="77777777" w:rsidR="00F648F4" w:rsidRPr="0027502F" w:rsidRDefault="00F648F4" w:rsidP="00CD66E8">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01EEDB2" w14:textId="77777777" w:rsidR="00F648F4" w:rsidRPr="0027502F" w:rsidRDefault="00F648F4" w:rsidP="00CD66E8">
                  <w:pPr>
                    <w:spacing w:line="276" w:lineRule="auto"/>
                    <w:rPr>
                      <w:szCs w:val="22"/>
                    </w:rPr>
                  </w:pPr>
                  <w:r w:rsidRPr="0027502F">
                    <w:rPr>
                      <w:szCs w:val="22"/>
                      <w:lang w:val="el-GR"/>
                    </w:rPr>
                    <w:t>1</w:t>
                  </w:r>
                  <w:r w:rsidRPr="0027502F">
                    <w:rPr>
                      <w:szCs w:val="22"/>
                    </w:rPr>
                    <w:t>3/02/2023</w:t>
                  </w:r>
                </w:p>
              </w:tc>
            </w:tr>
          </w:tbl>
          <w:p w14:paraId="552B3A59" w14:textId="77777777" w:rsidR="00F648F4" w:rsidRPr="0027502F" w:rsidRDefault="00F648F4" w:rsidP="00CD66E8">
            <w:pPr>
              <w:spacing w:after="0"/>
              <w:jc w:val="left"/>
              <w:rPr>
                <w:szCs w:val="22"/>
                <w:lang w:val="en-US"/>
              </w:rPr>
            </w:pPr>
          </w:p>
        </w:tc>
      </w:tr>
      <w:tr w:rsidR="00257C7D" w:rsidRPr="0027502F" w14:paraId="1C53CA1E"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3466C2" w14:textId="77777777" w:rsidR="00F648F4" w:rsidRPr="0027502F" w:rsidRDefault="00F648F4" w:rsidP="00CD66E8">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46ACAB8C"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571032" w14:textId="77777777" w:rsidR="00F648F4" w:rsidRPr="0027502F" w:rsidRDefault="00F648F4" w:rsidP="00CD66E8">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5152155" w14:textId="77777777" w:rsidR="00F648F4" w:rsidRPr="0027502F" w:rsidRDefault="00F648F4" w:rsidP="00CD66E8">
                  <w:pPr>
                    <w:spacing w:line="276" w:lineRule="auto"/>
                    <w:rPr>
                      <w:szCs w:val="22"/>
                    </w:rPr>
                  </w:pPr>
                  <w:r w:rsidRPr="0027502F">
                    <w:rPr>
                      <w:szCs w:val="22"/>
                    </w:rPr>
                    <w:t>N/A</w:t>
                  </w:r>
                </w:p>
              </w:tc>
            </w:tr>
            <w:tr w:rsidR="00257C7D" w:rsidRPr="0027502F" w14:paraId="72ADE890"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93DE276" w14:textId="77777777" w:rsidR="00F648F4" w:rsidRPr="0027502F" w:rsidRDefault="00F648F4" w:rsidP="00CD66E8">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625C973" w14:textId="77777777" w:rsidR="00F648F4" w:rsidRPr="0027502F" w:rsidRDefault="00F648F4" w:rsidP="00CD66E8">
                  <w:pPr>
                    <w:spacing w:line="276" w:lineRule="auto"/>
                    <w:rPr>
                      <w:szCs w:val="22"/>
                    </w:rPr>
                  </w:pPr>
                  <w:r w:rsidRPr="0027502F">
                    <w:rPr>
                      <w:szCs w:val="22"/>
                    </w:rPr>
                    <w:t>N/A</w:t>
                  </w:r>
                </w:p>
              </w:tc>
            </w:tr>
          </w:tbl>
          <w:p w14:paraId="14BFC777" w14:textId="77777777" w:rsidR="00F648F4" w:rsidRPr="0027502F" w:rsidRDefault="00F648F4" w:rsidP="00CD66E8">
            <w:pPr>
              <w:spacing w:after="0"/>
              <w:jc w:val="left"/>
              <w:rPr>
                <w:szCs w:val="22"/>
                <w:lang w:val="en-US"/>
              </w:rPr>
            </w:pPr>
          </w:p>
        </w:tc>
      </w:tr>
    </w:tbl>
    <w:p w14:paraId="557DA8FA" w14:textId="77777777" w:rsidR="00F648F4" w:rsidRPr="0027502F" w:rsidRDefault="00F648F4" w:rsidP="00F648F4">
      <w:pPr>
        <w:rPr>
          <w:szCs w:val="22"/>
        </w:rPr>
      </w:pPr>
    </w:p>
    <w:p w14:paraId="50C874FB" w14:textId="77777777" w:rsidR="00F648F4" w:rsidRPr="0027502F" w:rsidRDefault="00F648F4" w:rsidP="00F648F4">
      <w:pPr>
        <w:spacing w:after="0" w:line="240" w:lineRule="auto"/>
        <w:jc w:val="left"/>
        <w:rPr>
          <w:szCs w:val="22"/>
        </w:rPr>
      </w:pPr>
      <w:r w:rsidRPr="0027502F">
        <w:rPr>
          <w:szCs w:val="22"/>
        </w:rPr>
        <w:br w:type="page"/>
      </w:r>
    </w:p>
    <w:p w14:paraId="353CAC2F" w14:textId="77777777" w:rsidR="00F648F4" w:rsidRPr="0027502F" w:rsidRDefault="00F648F4" w:rsidP="00F648F4">
      <w:pPr>
        <w:pStyle w:val="Heading4"/>
        <w:rPr>
          <w:szCs w:val="22"/>
        </w:rPr>
      </w:pPr>
      <w:r w:rsidRPr="0027502F">
        <w:rPr>
          <w:szCs w:val="22"/>
        </w:rPr>
        <w:lastRenderedPageBreak/>
        <w:t xml:space="preserve">DDNEA-P4-310 </w:t>
      </w:r>
      <w:bookmarkStart w:id="110" w:name="_Hlk74822842"/>
      <w:r w:rsidRPr="0027502F">
        <w:rPr>
          <w:szCs w:val="22"/>
        </w:rPr>
        <w:t>– Alignment with DG AGRI regulation</w:t>
      </w:r>
      <w:bookmarkEnd w:id="110"/>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70AA4DAF"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3A6493C" w14:textId="77777777" w:rsidR="00F648F4" w:rsidRPr="0027502F" w:rsidRDefault="00F648F4" w:rsidP="00CD66E8">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5AD4AFD6" w14:textId="77777777" w:rsidTr="00CD66E8">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546B8C" w14:textId="77777777" w:rsidR="00F648F4" w:rsidRPr="0027502F" w:rsidRDefault="00F648F4" w:rsidP="00CD66E8">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AEB14D" w14:textId="77777777" w:rsidR="00F648F4" w:rsidRPr="0027502F" w:rsidRDefault="00F648F4" w:rsidP="00CD66E8">
                  <w:pPr>
                    <w:spacing w:line="276" w:lineRule="auto"/>
                    <w:rPr>
                      <w:szCs w:val="22"/>
                    </w:rPr>
                  </w:pPr>
                  <w:r w:rsidRPr="0027502F">
                    <w:rPr>
                      <w:bCs/>
                      <w:szCs w:val="22"/>
                    </w:rPr>
                    <w:t>DDNEA-P4-</w:t>
                  </w:r>
                  <w:r w:rsidRPr="0027502F">
                    <w:rPr>
                      <w:szCs w:val="22"/>
                    </w:rPr>
                    <w:t xml:space="preserve"> </w:t>
                  </w:r>
                  <w:r w:rsidRPr="0027502F">
                    <w:rPr>
                      <w:bCs/>
                      <w:szCs w:val="22"/>
                    </w:rPr>
                    <w:t>310</w:t>
                  </w:r>
                </w:p>
              </w:tc>
            </w:tr>
            <w:tr w:rsidR="00257C7D" w:rsidRPr="0027502F" w14:paraId="17071D08"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6A8EEB" w14:textId="77777777" w:rsidR="00F648F4" w:rsidRPr="0027502F" w:rsidRDefault="00F648F4" w:rsidP="00CD66E8">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F98F9C" w14:textId="77777777" w:rsidR="00F648F4" w:rsidRPr="0027502F" w:rsidRDefault="00F648F4" w:rsidP="00CD66E8">
                  <w:pPr>
                    <w:tabs>
                      <w:tab w:val="left" w:pos="1305"/>
                    </w:tabs>
                    <w:spacing w:line="276" w:lineRule="auto"/>
                    <w:rPr>
                      <w:szCs w:val="22"/>
                    </w:rPr>
                  </w:pPr>
                  <w:r w:rsidRPr="0027502F">
                    <w:rPr>
                      <w:szCs w:val="22"/>
                    </w:rPr>
                    <w:t>Accepted</w:t>
                  </w:r>
                </w:p>
              </w:tc>
            </w:tr>
            <w:tr w:rsidR="00257C7D" w:rsidRPr="0027502F" w14:paraId="36438A8D"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F168B8" w14:textId="77777777" w:rsidR="00F648F4" w:rsidRPr="0027502F" w:rsidRDefault="00F648F4" w:rsidP="00CD66E8">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64AFFC8" w14:textId="77777777" w:rsidR="00F648F4" w:rsidRPr="0027502F" w:rsidRDefault="00F648F4" w:rsidP="00CD66E8">
                  <w:pPr>
                    <w:spacing w:line="276" w:lineRule="auto"/>
                    <w:rPr>
                      <w:szCs w:val="22"/>
                    </w:rPr>
                  </w:pPr>
                  <w:r w:rsidRPr="0027502F">
                    <w:rPr>
                      <w:szCs w:val="22"/>
                      <w:lang w:eastAsia="nl-BE"/>
                    </w:rPr>
                    <w:t>Legislation Alignment</w:t>
                  </w:r>
                </w:p>
              </w:tc>
            </w:tr>
            <w:tr w:rsidR="00257C7D" w:rsidRPr="0027502F" w14:paraId="03BAC810"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8271678" w14:textId="77777777" w:rsidR="00F648F4" w:rsidRPr="0027502F" w:rsidRDefault="00F648F4" w:rsidP="00CD66E8">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E95CBDD" w14:textId="77777777" w:rsidR="00F648F4" w:rsidRPr="0027502F" w:rsidRDefault="00F648F4" w:rsidP="00CD66E8">
                  <w:pPr>
                    <w:spacing w:line="276" w:lineRule="auto"/>
                    <w:rPr>
                      <w:szCs w:val="22"/>
                    </w:rPr>
                  </w:pPr>
                  <w:r w:rsidRPr="0027502F">
                    <w:rPr>
                      <w:szCs w:val="22"/>
                    </w:rPr>
                    <w:t>N/A</w:t>
                  </w:r>
                </w:p>
              </w:tc>
            </w:tr>
            <w:tr w:rsidR="00257C7D" w:rsidRPr="0027502F" w14:paraId="0EE906F2"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99BB25" w14:textId="77777777" w:rsidR="00F648F4" w:rsidRPr="0027502F" w:rsidRDefault="00F648F4" w:rsidP="00CD66E8">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7AD5029" w14:textId="77777777" w:rsidR="00F648F4" w:rsidRPr="0027502F" w:rsidRDefault="00F648F4" w:rsidP="00CD66E8">
                  <w:pPr>
                    <w:spacing w:line="276" w:lineRule="auto"/>
                    <w:rPr>
                      <w:szCs w:val="22"/>
                    </w:rPr>
                  </w:pPr>
                  <w:r w:rsidRPr="0027502F">
                    <w:rPr>
                      <w:szCs w:val="22"/>
                    </w:rPr>
                    <w:t>N/A</w:t>
                  </w:r>
                </w:p>
              </w:tc>
            </w:tr>
            <w:tr w:rsidR="00257C7D" w:rsidRPr="0027502F" w14:paraId="5230D02F"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CBC216C" w14:textId="77777777" w:rsidR="00F648F4" w:rsidRPr="0027502F" w:rsidRDefault="00F648F4" w:rsidP="00CD66E8">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5AE5DA" w14:textId="77777777" w:rsidR="00F648F4" w:rsidRPr="0027502F" w:rsidRDefault="00F648F4" w:rsidP="00CD66E8">
                  <w:pPr>
                    <w:pStyle w:val="ListParagraph"/>
                    <w:spacing w:line="276" w:lineRule="auto"/>
                    <w:ind w:left="0"/>
                    <w:rPr>
                      <w:szCs w:val="22"/>
                      <w:lang w:val="en-US"/>
                    </w:rPr>
                  </w:pPr>
                  <w:r w:rsidRPr="0027502F">
                    <w:rPr>
                      <w:szCs w:val="22"/>
                      <w:lang w:val="en-US"/>
                    </w:rPr>
                    <w:t>14/06/2021</w:t>
                  </w:r>
                </w:p>
              </w:tc>
            </w:tr>
            <w:tr w:rsidR="00257C7D" w:rsidRPr="0027502F" w14:paraId="73CC288A" w14:textId="77777777" w:rsidTr="00CD66E8">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5AF7BCF" w14:textId="77777777" w:rsidR="00F648F4" w:rsidRPr="0027502F" w:rsidRDefault="00F648F4" w:rsidP="00CD66E8">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82D7AC9" w14:textId="77777777" w:rsidR="00F648F4" w:rsidRPr="0027502F" w:rsidRDefault="00F648F4" w:rsidP="00CD66E8">
                  <w:pPr>
                    <w:pStyle w:val="ListParagraph"/>
                    <w:spacing w:line="276" w:lineRule="auto"/>
                    <w:ind w:left="0"/>
                    <w:rPr>
                      <w:szCs w:val="22"/>
                      <w:lang w:val="en-US"/>
                    </w:rPr>
                  </w:pPr>
                  <w:r w:rsidRPr="0027502F">
                    <w:rPr>
                      <w:szCs w:val="22"/>
                      <w:lang w:val="en-US"/>
                    </w:rPr>
                    <w:t>MSA-FR</w:t>
                  </w:r>
                </w:p>
              </w:tc>
            </w:tr>
          </w:tbl>
          <w:p w14:paraId="7A3C26D2" w14:textId="77777777" w:rsidR="00F648F4" w:rsidRPr="0027502F" w:rsidRDefault="00F648F4" w:rsidP="00CD66E8">
            <w:pPr>
              <w:spacing w:after="0"/>
              <w:jc w:val="left"/>
              <w:rPr>
                <w:szCs w:val="22"/>
                <w:lang w:val="en-US"/>
              </w:rPr>
            </w:pPr>
          </w:p>
        </w:tc>
      </w:tr>
      <w:tr w:rsidR="00257C7D" w:rsidRPr="0027502F" w14:paraId="0FF6C0E7"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073151B" w14:textId="77777777" w:rsidR="00F648F4" w:rsidRPr="0027502F" w:rsidRDefault="00F648F4" w:rsidP="00CD66E8">
            <w:pPr>
              <w:spacing w:line="276" w:lineRule="auto"/>
              <w:rPr>
                <w:b/>
                <w:szCs w:val="22"/>
              </w:rPr>
            </w:pPr>
            <w:r w:rsidRPr="0027502F">
              <w:rPr>
                <w:b/>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56"/>
            </w:tblGrid>
            <w:tr w:rsidR="00257C7D" w:rsidRPr="0027502F" w14:paraId="6A580B14" w14:textId="77777777" w:rsidTr="00CD66E8">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9FD8140" w14:textId="77777777" w:rsidR="00F648F4" w:rsidRPr="0027502F" w:rsidRDefault="00F648F4" w:rsidP="00CD66E8">
                  <w:pPr>
                    <w:spacing w:line="276" w:lineRule="auto"/>
                    <w:jc w:val="left"/>
                    <w:rPr>
                      <w:szCs w:val="22"/>
                    </w:rPr>
                  </w:pPr>
                  <w:r w:rsidRPr="0027502F">
                    <w:rPr>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54694A" w14:textId="77777777" w:rsidR="00F648F4" w:rsidRPr="0027502F" w:rsidRDefault="00F648F4" w:rsidP="00CD66E8">
                  <w:pPr>
                    <w:spacing w:line="276" w:lineRule="auto"/>
                    <w:rPr>
                      <w:szCs w:val="22"/>
                    </w:rPr>
                  </w:pPr>
                  <w:r w:rsidRPr="0027502F">
                    <w:rPr>
                      <w:szCs w:val="22"/>
                    </w:rPr>
                    <w:t>Low</w:t>
                  </w:r>
                </w:p>
              </w:tc>
            </w:tr>
            <w:tr w:rsidR="00257C7D" w:rsidRPr="0027502F" w14:paraId="1469846B" w14:textId="77777777" w:rsidTr="00CD66E8">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ADFE3E" w14:textId="77777777" w:rsidR="00F648F4" w:rsidRPr="0027502F" w:rsidRDefault="00F648F4" w:rsidP="00CD66E8">
                  <w:pPr>
                    <w:spacing w:line="276" w:lineRule="auto"/>
                    <w:jc w:val="left"/>
                    <w:rPr>
                      <w:szCs w:val="22"/>
                    </w:rPr>
                  </w:pPr>
                  <w:r w:rsidRPr="0027502F">
                    <w:rPr>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3FF73A8" w14:textId="77777777" w:rsidR="00F648F4" w:rsidRPr="0027502F" w:rsidRDefault="00F648F4" w:rsidP="00CD66E8">
                  <w:pPr>
                    <w:spacing w:line="276" w:lineRule="auto"/>
                    <w:rPr>
                      <w:b/>
                      <w:szCs w:val="22"/>
                    </w:rPr>
                  </w:pPr>
                  <w:r w:rsidRPr="0027502F">
                    <w:rPr>
                      <w:b/>
                      <w:szCs w:val="22"/>
                    </w:rPr>
                    <w:t>Problem Statement:</w:t>
                  </w:r>
                </w:p>
                <w:p w14:paraId="7A04B36B" w14:textId="77777777" w:rsidR="00F648F4" w:rsidRPr="0027502F" w:rsidRDefault="00F648F4" w:rsidP="00CD66E8">
                  <w:pPr>
                    <w:rPr>
                      <w:szCs w:val="22"/>
                    </w:rPr>
                  </w:pPr>
                  <w:r w:rsidRPr="0027502F">
                    <w:rPr>
                      <w:szCs w:val="22"/>
                    </w:rPr>
                    <w:t>As described in its parent RFC FESS-277, this RFC describes the changes that have to take place in the DDNEA specifications, in order to align the specifications with the DG AGRI regulation 2019/787</w:t>
                  </w:r>
                  <w:r w:rsidRPr="0027502F">
                    <w:rPr>
                      <w:rStyle w:val="FootnoteReference"/>
                      <w:szCs w:val="22"/>
                    </w:rPr>
                    <w:footnoteReference w:id="12"/>
                  </w:r>
                  <w:r w:rsidRPr="0027502F">
                    <w:rPr>
                      <w:szCs w:val="22"/>
                    </w:rPr>
                    <w:t xml:space="preserve"> in terms of including</w:t>
                  </w:r>
                  <w:r w:rsidRPr="0027502F">
                    <w:rPr>
                      <w:szCs w:val="22"/>
                      <w:lang w:val="en-US"/>
                    </w:rPr>
                    <w:t xml:space="preserve"> information about the maturation period or age of products in the e-AD/e-SAD</w:t>
                  </w:r>
                  <w:r w:rsidRPr="0027502F">
                    <w:rPr>
                      <w:szCs w:val="22"/>
                    </w:rPr>
                    <w:t xml:space="preserve">. </w:t>
                  </w:r>
                </w:p>
                <w:p w14:paraId="21640356" w14:textId="77777777" w:rsidR="00F648F4" w:rsidRPr="0027502F" w:rsidRDefault="00F648F4" w:rsidP="00CD66E8">
                  <w:pPr>
                    <w:rPr>
                      <w:szCs w:val="22"/>
                    </w:rPr>
                  </w:pPr>
                </w:p>
                <w:p w14:paraId="14E0D0A3" w14:textId="77777777" w:rsidR="00F648F4" w:rsidRPr="0027502F" w:rsidRDefault="00F648F4" w:rsidP="00CD66E8">
                  <w:pPr>
                    <w:spacing w:line="276" w:lineRule="auto"/>
                    <w:rPr>
                      <w:b/>
                      <w:szCs w:val="22"/>
                    </w:rPr>
                  </w:pPr>
                  <w:r w:rsidRPr="0027502F">
                    <w:rPr>
                      <w:b/>
                      <w:szCs w:val="22"/>
                    </w:rPr>
                    <w:t>Proposed Solution</w:t>
                  </w:r>
                </w:p>
                <w:p w14:paraId="0FB0C141" w14:textId="77777777" w:rsidR="00F648F4" w:rsidRPr="0027502F" w:rsidRDefault="00F648F4" w:rsidP="00CD66E8">
                  <w:pPr>
                    <w:spacing w:line="276" w:lineRule="auto"/>
                    <w:rPr>
                      <w:szCs w:val="22"/>
                    </w:rPr>
                  </w:pPr>
                  <w:r w:rsidRPr="0027502F">
                    <w:rPr>
                      <w:szCs w:val="22"/>
                    </w:rPr>
                    <w:t>As per the analysis provided in the [Problem Statement], the following updates shall be performed in DDNEA:</w:t>
                  </w:r>
                </w:p>
                <w:p w14:paraId="0AF28B65" w14:textId="77777777" w:rsidR="00F648F4" w:rsidRPr="0027502F" w:rsidRDefault="00F648F4" w:rsidP="00CD66E8">
                  <w:pPr>
                    <w:pStyle w:val="ListParagraph"/>
                    <w:numPr>
                      <w:ilvl w:val="0"/>
                      <w:numId w:val="47"/>
                    </w:numPr>
                    <w:spacing w:line="276" w:lineRule="auto"/>
                    <w:ind w:left="360"/>
                    <w:rPr>
                      <w:b/>
                      <w:iCs/>
                      <w:szCs w:val="22"/>
                    </w:rPr>
                  </w:pPr>
                  <w:r w:rsidRPr="0027502F">
                    <w:rPr>
                      <w:b/>
                      <w:i/>
                      <w:szCs w:val="22"/>
                    </w:rPr>
                    <w:t xml:space="preserve"> </w:t>
                  </w:r>
                  <w:r w:rsidRPr="0027502F">
                    <w:rPr>
                      <w:b/>
                      <w:iCs/>
                      <w:szCs w:val="22"/>
                    </w:rPr>
                    <w:t>Appendix D: TECHNICAL MESSAGE STRUCTURE</w:t>
                  </w:r>
                </w:p>
                <w:p w14:paraId="15DA5EB0" w14:textId="77777777" w:rsidR="00F648F4" w:rsidRPr="0027502F" w:rsidRDefault="00F648F4" w:rsidP="00CD66E8">
                  <w:pPr>
                    <w:spacing w:line="276" w:lineRule="auto"/>
                    <w:rPr>
                      <w:szCs w:val="22"/>
                    </w:rPr>
                  </w:pPr>
                  <w:r w:rsidRPr="0027502F">
                    <w:rPr>
                      <w:szCs w:val="22"/>
                    </w:rPr>
                    <w:t>Two new data items, namely &lt;Maturation Period or Age of Products&gt; and &lt;Maturation Period or Age of Products_LNG&gt; shall be added under the &lt;(BODY) E-AD/E-SAD&gt; data group of the IE815 and IE801 messages as shown below:</w:t>
                  </w:r>
                </w:p>
                <w:p w14:paraId="756F33DE" w14:textId="77777777" w:rsidR="00F648F4" w:rsidRPr="0027502F" w:rsidRDefault="00F648F4" w:rsidP="00CD66E8">
                  <w:pPr>
                    <w:pStyle w:val="ListParagraph"/>
                    <w:ind w:left="0"/>
                    <w:contextualSpacing w:val="0"/>
                    <w:rPr>
                      <w:szCs w:val="22"/>
                    </w:rPr>
                  </w:pPr>
                  <w:r w:rsidRPr="0027502F">
                    <w:rPr>
                      <w:noProof/>
                      <w:szCs w:val="22"/>
                      <w:lang w:eastAsia="en-GB"/>
                    </w:rPr>
                    <w:drawing>
                      <wp:inline distT="0" distB="0" distL="0" distR="0" wp14:anchorId="50BBA00F" wp14:editId="48F84760">
                        <wp:extent cx="4224338" cy="762528"/>
                        <wp:effectExtent l="19050" t="19050" r="2413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06707" cy="777396"/>
                                </a:xfrm>
                                <a:prstGeom prst="rect">
                                  <a:avLst/>
                                </a:prstGeom>
                                <a:ln>
                                  <a:solidFill>
                                    <a:schemeClr val="bg1">
                                      <a:lumMod val="50000"/>
                                    </a:schemeClr>
                                  </a:solidFill>
                                </a:ln>
                              </pic:spPr>
                            </pic:pic>
                          </a:graphicData>
                        </a:graphic>
                      </wp:inline>
                    </w:drawing>
                  </w:r>
                </w:p>
                <w:p w14:paraId="4625B2C0" w14:textId="77777777" w:rsidR="00F648F4" w:rsidRPr="0027502F" w:rsidRDefault="00F648F4" w:rsidP="00CD66E8">
                  <w:pPr>
                    <w:spacing w:line="276" w:lineRule="auto"/>
                    <w:rPr>
                      <w:szCs w:val="22"/>
                    </w:rPr>
                  </w:pPr>
                </w:p>
                <w:p w14:paraId="27FD92EF" w14:textId="77777777" w:rsidR="00F648F4" w:rsidRPr="0027502F" w:rsidRDefault="00F648F4" w:rsidP="00CD66E8">
                  <w:pPr>
                    <w:spacing w:line="276" w:lineRule="auto"/>
                    <w:rPr>
                      <w:szCs w:val="22"/>
                    </w:rPr>
                  </w:pPr>
                </w:p>
                <w:p w14:paraId="45FA9D10" w14:textId="77777777" w:rsidR="00F648F4" w:rsidRPr="0027502F" w:rsidRDefault="00F648F4" w:rsidP="005437A5">
                  <w:pPr>
                    <w:pStyle w:val="ListParagraph"/>
                    <w:numPr>
                      <w:ilvl w:val="0"/>
                      <w:numId w:val="94"/>
                    </w:numPr>
                    <w:spacing w:after="0" w:line="276" w:lineRule="auto"/>
                    <w:jc w:val="left"/>
                    <w:rPr>
                      <w:b/>
                      <w:szCs w:val="22"/>
                    </w:rPr>
                  </w:pPr>
                  <w:r w:rsidRPr="0027502F">
                    <w:rPr>
                      <w:b/>
                      <w:szCs w:val="22"/>
                    </w:rPr>
                    <w:lastRenderedPageBreak/>
                    <w:t>Appendix C: EMCS CORRELATION TABLES</w:t>
                  </w:r>
                </w:p>
                <w:p w14:paraId="3A68382B" w14:textId="77777777" w:rsidR="00F648F4" w:rsidRPr="0027502F" w:rsidRDefault="00F648F4" w:rsidP="00CD66E8">
                  <w:pPr>
                    <w:spacing w:line="276" w:lineRule="auto"/>
                    <w:rPr>
                      <w:b/>
                      <w:szCs w:val="22"/>
                    </w:rPr>
                  </w:pPr>
                </w:p>
                <w:p w14:paraId="4B3F9CCB" w14:textId="77777777" w:rsidR="00F648F4" w:rsidRPr="0027502F" w:rsidRDefault="00F648F4" w:rsidP="00CD66E8">
                  <w:pPr>
                    <w:spacing w:line="276" w:lineRule="auto"/>
                    <w:rPr>
                      <w:szCs w:val="22"/>
                    </w:rPr>
                  </w:pPr>
                  <w:r w:rsidRPr="0027502F">
                    <w:rPr>
                      <w:szCs w:val="22"/>
                    </w:rPr>
                    <w:t>The newly introduced &lt;MESSAGE-(BODY) E-AD/E-SAD.Maturation Period or Age of Products&gt; message element shall be included, with data type an..350, and shall be associated with optionality ‘O’ in the messages IE801, IE815 in the updated ‘Appendix C’.</w:t>
                  </w:r>
                </w:p>
                <w:p w14:paraId="626EE30C" w14:textId="77777777" w:rsidR="00F648F4" w:rsidRPr="0027502F" w:rsidRDefault="00F648F4" w:rsidP="00CD66E8">
                  <w:pPr>
                    <w:spacing w:line="276" w:lineRule="auto"/>
                    <w:rPr>
                      <w:szCs w:val="22"/>
                    </w:rPr>
                  </w:pPr>
                  <w:r w:rsidRPr="0027502F">
                    <w:rPr>
                      <w:szCs w:val="22"/>
                    </w:rPr>
                    <w:t>The newly introduced &lt;MESSAGE-(BODY) E-AD/E-SAD.Maturation period or age of products_LNG&gt; message element shall be included, with data type a2 and codelist 12, shall be associated with optionality ‘D’ in the messages IE801, IE815’.</w:t>
                  </w:r>
                </w:p>
                <w:p w14:paraId="53093241"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E: XML MAPPING</w:t>
                  </w:r>
                </w:p>
                <w:p w14:paraId="22D9BADC" w14:textId="77777777" w:rsidR="00F648F4" w:rsidRPr="0027502F" w:rsidRDefault="00F648F4" w:rsidP="00CD66E8">
                  <w:pPr>
                    <w:spacing w:line="276" w:lineRule="auto"/>
                    <w:rPr>
                      <w:szCs w:val="22"/>
                    </w:rPr>
                  </w:pPr>
                  <w:r w:rsidRPr="0027502F">
                    <w:rPr>
                      <w:szCs w:val="22"/>
                    </w:rPr>
                    <w:t>The newly introduced data items shall be included in Appendix E as follows:</w:t>
                  </w:r>
                </w:p>
                <w:tbl>
                  <w:tblPr>
                    <w:tblW w:w="4868" w:type="pct"/>
                    <w:jc w:val="center"/>
                    <w:tblLayout w:type="fixed"/>
                    <w:tblCellMar>
                      <w:top w:w="57" w:type="dxa"/>
                      <w:left w:w="57" w:type="dxa"/>
                      <w:bottom w:w="57" w:type="dxa"/>
                      <w:right w:w="57" w:type="dxa"/>
                    </w:tblCellMar>
                    <w:tblLook w:val="0000" w:firstRow="0" w:lastRow="0" w:firstColumn="0" w:lastColumn="0" w:noHBand="0" w:noVBand="0"/>
                  </w:tblPr>
                  <w:tblGrid>
                    <w:gridCol w:w="3666"/>
                    <w:gridCol w:w="1299"/>
                    <w:gridCol w:w="1587"/>
                  </w:tblGrid>
                  <w:tr w:rsidR="00257C7D" w:rsidRPr="0027502F" w14:paraId="3226E1EE" w14:textId="77777777" w:rsidTr="00CD66E8">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15E25C32" w14:textId="77777777" w:rsidR="00F648F4" w:rsidRPr="0027502F" w:rsidRDefault="00F648F4" w:rsidP="00CD66E8">
                        <w:pPr>
                          <w:spacing w:after="0"/>
                          <w:rPr>
                            <w:b/>
                            <w:szCs w:val="22"/>
                          </w:rPr>
                        </w:pPr>
                        <w:r w:rsidRPr="0027502F">
                          <w:rPr>
                            <w:b/>
                            <w:szCs w:val="22"/>
                          </w:rPr>
                          <w:t>Data-group or 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27F7AE93" w14:textId="77777777" w:rsidR="00F648F4" w:rsidRPr="0027502F" w:rsidRDefault="00F648F4" w:rsidP="00CD66E8">
                        <w:pPr>
                          <w:spacing w:after="0"/>
                          <w:rPr>
                            <w:b/>
                            <w:szCs w:val="22"/>
                          </w:rPr>
                        </w:pPr>
                        <w:r w:rsidRPr="0027502F">
                          <w:rPr>
                            <w:b/>
                            <w:szCs w:val="22"/>
                          </w:rPr>
                          <w:t>Data Type</w:t>
                        </w:r>
                      </w:p>
                    </w:tc>
                    <w:tc>
                      <w:tcPr>
                        <w:tcW w:w="1211" w:type="pct"/>
                        <w:tcBorders>
                          <w:top w:val="single" w:sz="4" w:space="0" w:color="auto"/>
                          <w:left w:val="single" w:sz="4" w:space="0" w:color="auto"/>
                          <w:bottom w:val="single" w:sz="4" w:space="0" w:color="auto"/>
                          <w:right w:val="single" w:sz="4" w:space="0" w:color="auto"/>
                        </w:tcBorders>
                        <w:shd w:val="clear" w:color="auto" w:fill="CCCCCC"/>
                        <w:vAlign w:val="center"/>
                      </w:tcPr>
                      <w:p w14:paraId="63F11105" w14:textId="77777777" w:rsidR="00F648F4" w:rsidRPr="0027502F" w:rsidRDefault="00F648F4" w:rsidP="00CD66E8">
                        <w:pPr>
                          <w:spacing w:after="0"/>
                          <w:rPr>
                            <w:b/>
                            <w:szCs w:val="22"/>
                          </w:rPr>
                        </w:pPr>
                        <w:r w:rsidRPr="0027502F">
                          <w:rPr>
                            <w:b/>
                            <w:szCs w:val="22"/>
                          </w:rPr>
                          <w:t>XML-Tag</w:t>
                        </w:r>
                      </w:p>
                    </w:tc>
                  </w:tr>
                  <w:tr w:rsidR="00257C7D" w:rsidRPr="0027502F" w14:paraId="019C502C"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18B63DA2" w14:textId="77777777" w:rsidR="00F648F4" w:rsidRPr="0027502F" w:rsidRDefault="00F648F4" w:rsidP="00CD66E8">
                        <w:pPr>
                          <w:spacing w:after="0"/>
                          <w:jc w:val="left"/>
                          <w:rPr>
                            <w:szCs w:val="22"/>
                          </w:rPr>
                        </w:pPr>
                        <w:r w:rsidRPr="0027502F">
                          <w:rPr>
                            <w:szCs w:val="22"/>
                          </w:rPr>
                          <w:t>MESSAGE-(BODY) E-AD/E-SAD.Maturation Period or Age of Products</w:t>
                        </w:r>
                      </w:p>
                    </w:tc>
                    <w:tc>
                      <w:tcPr>
                        <w:tcW w:w="991" w:type="pct"/>
                        <w:tcBorders>
                          <w:top w:val="single" w:sz="4" w:space="0" w:color="auto"/>
                          <w:left w:val="single" w:sz="4" w:space="0" w:color="auto"/>
                          <w:bottom w:val="single" w:sz="4" w:space="0" w:color="auto"/>
                          <w:right w:val="single" w:sz="4" w:space="0" w:color="auto"/>
                        </w:tcBorders>
                        <w:vAlign w:val="center"/>
                      </w:tcPr>
                      <w:p w14:paraId="22671EFC" w14:textId="77777777" w:rsidR="00F648F4" w:rsidRPr="0027502F" w:rsidRDefault="00F648F4" w:rsidP="00CD66E8">
                        <w:pPr>
                          <w:spacing w:after="0"/>
                          <w:rPr>
                            <w:szCs w:val="22"/>
                          </w:rPr>
                        </w:pPr>
                        <w:r w:rsidRPr="0027502F">
                          <w:rPr>
                            <w:szCs w:val="22"/>
                          </w:rPr>
                          <w:t>an..350</w:t>
                        </w:r>
                      </w:p>
                    </w:tc>
                    <w:tc>
                      <w:tcPr>
                        <w:tcW w:w="1211" w:type="pct"/>
                        <w:tcBorders>
                          <w:top w:val="single" w:sz="4" w:space="0" w:color="auto"/>
                          <w:left w:val="single" w:sz="4" w:space="0" w:color="auto"/>
                          <w:bottom w:val="single" w:sz="4" w:space="0" w:color="auto"/>
                          <w:right w:val="single" w:sz="4" w:space="0" w:color="auto"/>
                        </w:tcBorders>
                        <w:vAlign w:val="center"/>
                      </w:tcPr>
                      <w:p w14:paraId="691C66B0" w14:textId="77777777" w:rsidR="00F648F4" w:rsidRPr="0027502F" w:rsidRDefault="00F648F4" w:rsidP="00CD66E8">
                        <w:pPr>
                          <w:spacing w:after="0"/>
                          <w:jc w:val="left"/>
                          <w:rPr>
                            <w:szCs w:val="22"/>
                          </w:rPr>
                        </w:pPr>
                        <w:r w:rsidRPr="0027502F">
                          <w:rPr>
                            <w:szCs w:val="22"/>
                          </w:rPr>
                          <w:t>MaturationPeriodOrAgeOfProducts</w:t>
                        </w:r>
                      </w:p>
                    </w:tc>
                  </w:tr>
                  <w:tr w:rsidR="00257C7D" w:rsidRPr="0027502F" w14:paraId="3E41FEB4"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64BC607A" w14:textId="77777777" w:rsidR="00F648F4" w:rsidRPr="0027502F" w:rsidRDefault="00F648F4" w:rsidP="00CD66E8">
                        <w:pPr>
                          <w:spacing w:after="0"/>
                          <w:jc w:val="left"/>
                          <w:rPr>
                            <w:szCs w:val="22"/>
                          </w:rPr>
                        </w:pPr>
                        <w:r w:rsidRPr="0027502F">
                          <w:rPr>
                            <w:szCs w:val="22"/>
                          </w:rPr>
                          <w:t>MESSAGE-(BODY) E-AD/E-SAD.Maturation Period or Age of Products_LNG</w:t>
                        </w:r>
                      </w:p>
                    </w:tc>
                    <w:tc>
                      <w:tcPr>
                        <w:tcW w:w="991" w:type="pct"/>
                        <w:tcBorders>
                          <w:top w:val="single" w:sz="4" w:space="0" w:color="auto"/>
                          <w:left w:val="single" w:sz="4" w:space="0" w:color="auto"/>
                          <w:bottom w:val="single" w:sz="4" w:space="0" w:color="auto"/>
                          <w:right w:val="single" w:sz="4" w:space="0" w:color="auto"/>
                        </w:tcBorders>
                        <w:vAlign w:val="center"/>
                      </w:tcPr>
                      <w:p w14:paraId="29CE26E1" w14:textId="77777777" w:rsidR="00F648F4" w:rsidRPr="0027502F" w:rsidRDefault="00F648F4" w:rsidP="00CD66E8">
                        <w:pPr>
                          <w:spacing w:after="0"/>
                          <w:rPr>
                            <w:szCs w:val="22"/>
                          </w:rPr>
                        </w:pPr>
                        <w:r w:rsidRPr="0027502F">
                          <w:rPr>
                            <w:szCs w:val="22"/>
                          </w:rPr>
                          <w:t>a2</w:t>
                        </w:r>
                      </w:p>
                    </w:tc>
                    <w:tc>
                      <w:tcPr>
                        <w:tcW w:w="1211" w:type="pct"/>
                        <w:tcBorders>
                          <w:top w:val="single" w:sz="4" w:space="0" w:color="auto"/>
                          <w:left w:val="single" w:sz="4" w:space="0" w:color="auto"/>
                          <w:bottom w:val="single" w:sz="4" w:space="0" w:color="auto"/>
                          <w:right w:val="single" w:sz="4" w:space="0" w:color="auto"/>
                        </w:tcBorders>
                        <w:vAlign w:val="center"/>
                      </w:tcPr>
                      <w:p w14:paraId="64B63CA9" w14:textId="77777777" w:rsidR="00F648F4" w:rsidRPr="0027502F" w:rsidRDefault="00F648F4" w:rsidP="00CD66E8">
                        <w:pPr>
                          <w:spacing w:after="0"/>
                          <w:jc w:val="left"/>
                          <w:rPr>
                            <w:b/>
                            <w:i/>
                            <w:szCs w:val="22"/>
                          </w:rPr>
                        </w:pPr>
                        <w:r w:rsidRPr="0027502F">
                          <w:rPr>
                            <w:szCs w:val="22"/>
                          </w:rPr>
                          <w:t>MaturationPeriodOrAgeOf ProductsLng</w:t>
                        </w:r>
                      </w:p>
                    </w:tc>
                  </w:tr>
                </w:tbl>
                <w:p w14:paraId="04D51B08" w14:textId="77777777" w:rsidR="00F648F4" w:rsidRPr="0027502F" w:rsidRDefault="00F648F4" w:rsidP="00CD66E8">
                  <w:pPr>
                    <w:spacing w:line="276" w:lineRule="auto"/>
                    <w:rPr>
                      <w:szCs w:val="22"/>
                    </w:rPr>
                  </w:pPr>
                </w:p>
                <w:p w14:paraId="7E7ABB00"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G: DATA ITEMS</w:t>
                  </w:r>
                </w:p>
                <w:p w14:paraId="4564D893" w14:textId="77777777" w:rsidR="00F648F4" w:rsidRPr="0027502F" w:rsidRDefault="00F648F4" w:rsidP="00CD66E8">
                  <w:pPr>
                    <w:spacing w:line="276" w:lineRule="auto"/>
                    <w:rPr>
                      <w:szCs w:val="22"/>
                    </w:rPr>
                  </w:pPr>
                  <w:r w:rsidRPr="0027502F">
                    <w:rPr>
                      <w:szCs w:val="22"/>
                    </w:rPr>
                    <w:t>The newly introduced data items shall be included in Appendix G as follows:</w:t>
                  </w:r>
                </w:p>
                <w:tbl>
                  <w:tblPr>
                    <w:tblW w:w="4868" w:type="pct"/>
                    <w:jc w:val="center"/>
                    <w:tblLayout w:type="fixed"/>
                    <w:tblCellMar>
                      <w:top w:w="57" w:type="dxa"/>
                      <w:left w:w="57" w:type="dxa"/>
                      <w:bottom w:w="57" w:type="dxa"/>
                      <w:right w:w="57" w:type="dxa"/>
                    </w:tblCellMar>
                    <w:tblLook w:val="0000" w:firstRow="0" w:lastRow="0" w:firstColumn="0" w:lastColumn="0" w:noHBand="0" w:noVBand="0"/>
                  </w:tblPr>
                  <w:tblGrid>
                    <w:gridCol w:w="4838"/>
                    <w:gridCol w:w="1714"/>
                  </w:tblGrid>
                  <w:tr w:rsidR="00257C7D" w:rsidRPr="0027502F" w14:paraId="2E225446" w14:textId="77777777" w:rsidTr="00CD66E8">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48D556B2" w14:textId="77777777" w:rsidR="00F648F4" w:rsidRPr="0027502F" w:rsidRDefault="00F648F4" w:rsidP="00CD66E8">
                        <w:pPr>
                          <w:spacing w:after="0"/>
                          <w:rPr>
                            <w:b/>
                            <w:szCs w:val="22"/>
                          </w:rPr>
                        </w:pPr>
                        <w:r w:rsidRPr="0027502F">
                          <w:rPr>
                            <w:b/>
                            <w:szCs w:val="22"/>
                          </w:rPr>
                          <w:t>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3B6BB598" w14:textId="77777777" w:rsidR="00F648F4" w:rsidRPr="0027502F" w:rsidRDefault="00F648F4" w:rsidP="00CD66E8">
                        <w:pPr>
                          <w:spacing w:after="0"/>
                          <w:rPr>
                            <w:b/>
                            <w:szCs w:val="22"/>
                          </w:rPr>
                        </w:pPr>
                        <w:r w:rsidRPr="0027502F">
                          <w:rPr>
                            <w:b/>
                            <w:szCs w:val="22"/>
                          </w:rPr>
                          <w:t>Format</w:t>
                        </w:r>
                      </w:p>
                    </w:tc>
                  </w:tr>
                  <w:tr w:rsidR="00257C7D" w:rsidRPr="0027502F" w14:paraId="40F838A9"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7607C2EA" w14:textId="77777777" w:rsidR="00F648F4" w:rsidRPr="0027502F" w:rsidRDefault="00F648F4" w:rsidP="00CD66E8">
                        <w:pPr>
                          <w:spacing w:after="0"/>
                          <w:jc w:val="left"/>
                          <w:rPr>
                            <w:szCs w:val="22"/>
                          </w:rPr>
                        </w:pPr>
                        <w:r w:rsidRPr="0027502F">
                          <w:rPr>
                            <w:szCs w:val="22"/>
                          </w:rPr>
                          <w:t>MESSAGE-(BODY) E-AD/E-SAD.Maturation Period or Age of Products</w:t>
                        </w:r>
                      </w:p>
                    </w:tc>
                    <w:tc>
                      <w:tcPr>
                        <w:tcW w:w="991" w:type="pct"/>
                        <w:tcBorders>
                          <w:top w:val="single" w:sz="4" w:space="0" w:color="auto"/>
                          <w:left w:val="single" w:sz="4" w:space="0" w:color="auto"/>
                          <w:bottom w:val="single" w:sz="4" w:space="0" w:color="auto"/>
                          <w:right w:val="single" w:sz="4" w:space="0" w:color="auto"/>
                        </w:tcBorders>
                        <w:vAlign w:val="center"/>
                      </w:tcPr>
                      <w:p w14:paraId="22CD81C5" w14:textId="77777777" w:rsidR="00F648F4" w:rsidRPr="0027502F" w:rsidRDefault="00F648F4" w:rsidP="00CD66E8">
                        <w:pPr>
                          <w:spacing w:after="0"/>
                          <w:rPr>
                            <w:szCs w:val="22"/>
                          </w:rPr>
                        </w:pPr>
                        <w:r w:rsidRPr="0027502F">
                          <w:rPr>
                            <w:szCs w:val="22"/>
                          </w:rPr>
                          <w:t>an..350</w:t>
                        </w:r>
                      </w:p>
                    </w:tc>
                  </w:tr>
                  <w:tr w:rsidR="00257C7D" w:rsidRPr="0027502F" w14:paraId="0F07FF7F"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DA279EC" w14:textId="77777777" w:rsidR="00F648F4" w:rsidRPr="0027502F" w:rsidRDefault="00F648F4" w:rsidP="00CD66E8">
                        <w:pPr>
                          <w:spacing w:after="0"/>
                          <w:jc w:val="left"/>
                          <w:rPr>
                            <w:szCs w:val="22"/>
                          </w:rPr>
                        </w:pPr>
                        <w:r w:rsidRPr="0027502F">
                          <w:rPr>
                            <w:szCs w:val="22"/>
                          </w:rPr>
                          <w:t>MESSAGE-(BODY) E-AD/E-SAD.Maturation Period or Age of Products_LNG</w:t>
                        </w:r>
                      </w:p>
                    </w:tc>
                    <w:tc>
                      <w:tcPr>
                        <w:tcW w:w="991" w:type="pct"/>
                        <w:tcBorders>
                          <w:top w:val="single" w:sz="4" w:space="0" w:color="auto"/>
                          <w:left w:val="single" w:sz="4" w:space="0" w:color="auto"/>
                          <w:bottom w:val="single" w:sz="4" w:space="0" w:color="auto"/>
                          <w:right w:val="single" w:sz="4" w:space="0" w:color="auto"/>
                        </w:tcBorders>
                        <w:vAlign w:val="center"/>
                      </w:tcPr>
                      <w:p w14:paraId="2D2C1400" w14:textId="77777777" w:rsidR="00F648F4" w:rsidRPr="0027502F" w:rsidRDefault="00F648F4" w:rsidP="00CD66E8">
                        <w:pPr>
                          <w:spacing w:after="0"/>
                          <w:rPr>
                            <w:szCs w:val="22"/>
                          </w:rPr>
                        </w:pPr>
                        <w:r w:rsidRPr="0027502F">
                          <w:rPr>
                            <w:szCs w:val="22"/>
                          </w:rPr>
                          <w:t>a2</w:t>
                        </w:r>
                      </w:p>
                    </w:tc>
                  </w:tr>
                </w:tbl>
                <w:p w14:paraId="40E16728" w14:textId="77777777" w:rsidR="00F648F4" w:rsidRPr="0027502F" w:rsidRDefault="00F648F4" w:rsidP="00CD66E8">
                  <w:pPr>
                    <w:spacing w:line="276" w:lineRule="auto"/>
                    <w:rPr>
                      <w:szCs w:val="22"/>
                    </w:rPr>
                  </w:pPr>
                </w:p>
                <w:p w14:paraId="223F2FF7" w14:textId="77777777" w:rsidR="00F648F4" w:rsidRPr="0027502F" w:rsidRDefault="00F648F4" w:rsidP="00CD66E8">
                  <w:pPr>
                    <w:pStyle w:val="ListParagraph"/>
                    <w:numPr>
                      <w:ilvl w:val="0"/>
                      <w:numId w:val="47"/>
                    </w:numPr>
                    <w:spacing w:line="276" w:lineRule="auto"/>
                    <w:ind w:left="360"/>
                    <w:rPr>
                      <w:b/>
                      <w:szCs w:val="22"/>
                    </w:rPr>
                  </w:pPr>
                  <w:r w:rsidRPr="0027502F">
                    <w:rPr>
                      <w:b/>
                      <w:szCs w:val="22"/>
                    </w:rPr>
                    <w:t>Appendix K: RULES AND CONDITIONS MAPPING</w:t>
                  </w:r>
                </w:p>
                <w:p w14:paraId="6D1FE6AD" w14:textId="77777777" w:rsidR="00F648F4" w:rsidRPr="0027502F" w:rsidRDefault="00F648F4" w:rsidP="00CD66E8">
                  <w:pPr>
                    <w:spacing w:line="276" w:lineRule="auto"/>
                    <w:rPr>
                      <w:b/>
                      <w:bCs/>
                      <w:szCs w:val="22"/>
                    </w:rPr>
                  </w:pPr>
                  <w:r w:rsidRPr="0027502F">
                    <w:rPr>
                      <w:szCs w:val="22"/>
                    </w:rPr>
                    <w:t>The condition C002 shall be associated with the following IE paths:</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87"/>
                    <w:gridCol w:w="5698"/>
                  </w:tblGrid>
                  <w:tr w:rsidR="00257C7D" w:rsidRPr="0027502F" w14:paraId="58C16380" w14:textId="77777777" w:rsidTr="00CD66E8">
                    <w:trPr>
                      <w:trHeight w:val="411"/>
                      <w:tblHeader/>
                      <w:jc w:val="center"/>
                    </w:trPr>
                    <w:tc>
                      <w:tcPr>
                        <w:tcW w:w="538" w:type="pct"/>
                        <w:tcBorders>
                          <w:top w:val="single" w:sz="4" w:space="0" w:color="auto"/>
                          <w:left w:val="single" w:sz="4" w:space="0" w:color="auto"/>
                          <w:bottom w:val="single" w:sz="4" w:space="0" w:color="auto"/>
                          <w:right w:val="single" w:sz="4" w:space="0" w:color="auto"/>
                        </w:tcBorders>
                        <w:shd w:val="clear" w:color="auto" w:fill="BFBFBF"/>
                        <w:vAlign w:val="center"/>
                      </w:tcPr>
                      <w:p w14:paraId="7BE173C7" w14:textId="77777777" w:rsidR="00F648F4" w:rsidRPr="0027502F" w:rsidRDefault="00F648F4" w:rsidP="00CD66E8">
                        <w:pPr>
                          <w:spacing w:after="0"/>
                          <w:rPr>
                            <w:b/>
                            <w:szCs w:val="22"/>
                          </w:rPr>
                        </w:pPr>
                        <w:r w:rsidRPr="0027502F">
                          <w:rPr>
                            <w:b/>
                            <w:szCs w:val="22"/>
                          </w:rPr>
                          <w:t>C/R</w:t>
                        </w:r>
                      </w:p>
                    </w:tc>
                    <w:tc>
                      <w:tcPr>
                        <w:tcW w:w="4462" w:type="pct"/>
                        <w:tcBorders>
                          <w:top w:val="single" w:sz="4" w:space="0" w:color="auto"/>
                          <w:left w:val="single" w:sz="4" w:space="0" w:color="auto"/>
                          <w:bottom w:val="single" w:sz="4" w:space="0" w:color="auto"/>
                          <w:right w:val="single" w:sz="4" w:space="0" w:color="auto"/>
                        </w:tcBorders>
                        <w:shd w:val="clear" w:color="auto" w:fill="BFBFBF"/>
                        <w:vAlign w:val="center"/>
                      </w:tcPr>
                      <w:p w14:paraId="1323A018" w14:textId="77777777" w:rsidR="00F648F4" w:rsidRPr="0027502F" w:rsidRDefault="00F648F4" w:rsidP="00CD66E8">
                        <w:pPr>
                          <w:spacing w:after="0"/>
                          <w:rPr>
                            <w:b/>
                            <w:szCs w:val="22"/>
                          </w:rPr>
                        </w:pPr>
                        <w:r w:rsidRPr="0027502F">
                          <w:rPr>
                            <w:b/>
                            <w:szCs w:val="22"/>
                          </w:rPr>
                          <w:t>IE path</w:t>
                        </w:r>
                      </w:p>
                    </w:tc>
                  </w:tr>
                  <w:tr w:rsidR="00257C7D" w:rsidRPr="0027502F" w14:paraId="351D110F" w14:textId="77777777" w:rsidTr="00CD66E8">
                    <w:trPr>
                      <w:jc w:val="center"/>
                    </w:trPr>
                    <w:tc>
                      <w:tcPr>
                        <w:tcW w:w="538" w:type="pct"/>
                        <w:tcBorders>
                          <w:top w:val="single" w:sz="4" w:space="0" w:color="auto"/>
                          <w:bottom w:val="single" w:sz="4" w:space="0" w:color="auto"/>
                        </w:tcBorders>
                        <w:vAlign w:val="center"/>
                      </w:tcPr>
                      <w:p w14:paraId="0E131AD7" w14:textId="77777777" w:rsidR="00F648F4" w:rsidRPr="0027502F" w:rsidRDefault="00F648F4" w:rsidP="00CD66E8">
                        <w:pPr>
                          <w:spacing w:after="0"/>
                          <w:rPr>
                            <w:noProof/>
                            <w:szCs w:val="22"/>
                          </w:rPr>
                        </w:pPr>
                        <w:r w:rsidRPr="0027502F">
                          <w:rPr>
                            <w:noProof/>
                            <w:szCs w:val="22"/>
                          </w:rPr>
                          <w:t>C002</w:t>
                        </w:r>
                      </w:p>
                    </w:tc>
                    <w:tc>
                      <w:tcPr>
                        <w:tcW w:w="4462" w:type="pct"/>
                        <w:tcBorders>
                          <w:top w:val="single" w:sz="4" w:space="0" w:color="auto"/>
                          <w:bottom w:val="single" w:sz="4" w:space="0" w:color="auto"/>
                        </w:tcBorders>
                        <w:vAlign w:val="center"/>
                      </w:tcPr>
                      <w:p w14:paraId="0DF96ED1" w14:textId="77777777" w:rsidR="00F648F4" w:rsidRPr="0027502F" w:rsidRDefault="00F648F4" w:rsidP="00CD66E8">
                        <w:pPr>
                          <w:spacing w:after="0"/>
                          <w:rPr>
                            <w:noProof/>
                            <w:szCs w:val="22"/>
                          </w:rPr>
                        </w:pPr>
                        <w:r w:rsidRPr="0027502F">
                          <w:rPr>
                            <w:szCs w:val="22"/>
                          </w:rPr>
                          <w:t>IE801.MESSAGE-(BODY) E-AD/E-SAD.Maturation Period or Age of Products_LNG</w:t>
                        </w:r>
                      </w:p>
                    </w:tc>
                  </w:tr>
                  <w:tr w:rsidR="00257C7D" w:rsidRPr="0027502F" w14:paraId="47322736" w14:textId="77777777" w:rsidTr="00CD66E8">
                    <w:trPr>
                      <w:jc w:val="center"/>
                    </w:trPr>
                    <w:tc>
                      <w:tcPr>
                        <w:tcW w:w="538" w:type="pct"/>
                        <w:tcBorders>
                          <w:top w:val="single" w:sz="4" w:space="0" w:color="auto"/>
                          <w:bottom w:val="single" w:sz="4" w:space="0" w:color="auto"/>
                        </w:tcBorders>
                        <w:vAlign w:val="center"/>
                      </w:tcPr>
                      <w:p w14:paraId="37242AB7" w14:textId="77777777" w:rsidR="00F648F4" w:rsidRPr="0027502F" w:rsidRDefault="00F648F4" w:rsidP="00CD66E8">
                        <w:pPr>
                          <w:spacing w:after="0"/>
                          <w:rPr>
                            <w:noProof/>
                            <w:szCs w:val="22"/>
                          </w:rPr>
                        </w:pPr>
                        <w:r w:rsidRPr="0027502F">
                          <w:rPr>
                            <w:noProof/>
                            <w:szCs w:val="22"/>
                          </w:rPr>
                          <w:t>C002</w:t>
                        </w:r>
                      </w:p>
                    </w:tc>
                    <w:tc>
                      <w:tcPr>
                        <w:tcW w:w="4462" w:type="pct"/>
                        <w:tcBorders>
                          <w:top w:val="single" w:sz="4" w:space="0" w:color="auto"/>
                          <w:bottom w:val="single" w:sz="4" w:space="0" w:color="auto"/>
                        </w:tcBorders>
                        <w:vAlign w:val="center"/>
                      </w:tcPr>
                      <w:p w14:paraId="01878627" w14:textId="77777777" w:rsidR="00F648F4" w:rsidRPr="0027502F" w:rsidRDefault="00F648F4" w:rsidP="00CD66E8">
                        <w:pPr>
                          <w:spacing w:after="0"/>
                          <w:rPr>
                            <w:noProof/>
                            <w:szCs w:val="22"/>
                          </w:rPr>
                        </w:pPr>
                        <w:r w:rsidRPr="0027502F">
                          <w:rPr>
                            <w:szCs w:val="22"/>
                          </w:rPr>
                          <w:t>IE815.MESSAGE-(BODY) E-AD/E-SAD.Maturation Period or Age of Products_LNG</w:t>
                        </w:r>
                      </w:p>
                    </w:tc>
                  </w:tr>
                </w:tbl>
                <w:p w14:paraId="6A17206D" w14:textId="77777777" w:rsidR="00F648F4" w:rsidRPr="0027502F" w:rsidRDefault="00F648F4" w:rsidP="00CD66E8">
                  <w:pPr>
                    <w:pStyle w:val="ListParagraph"/>
                    <w:numPr>
                      <w:ilvl w:val="0"/>
                      <w:numId w:val="47"/>
                    </w:numPr>
                    <w:spacing w:line="276" w:lineRule="auto"/>
                    <w:ind w:left="360"/>
                    <w:rPr>
                      <w:b/>
                      <w:bCs/>
                      <w:szCs w:val="22"/>
                      <w:lang w:val="en-US"/>
                    </w:rPr>
                  </w:pPr>
                  <w:r w:rsidRPr="0027502F">
                    <w:rPr>
                      <w:b/>
                      <w:bCs/>
                      <w:szCs w:val="22"/>
                      <w:lang w:val="en-US"/>
                    </w:rPr>
                    <w:t>Appendix H: DIRECTORY WITH XML SCHEMAS (XSDS)</w:t>
                  </w:r>
                </w:p>
                <w:p w14:paraId="1443EACA" w14:textId="77777777" w:rsidR="00F648F4" w:rsidRPr="0027502F" w:rsidRDefault="00F648F4" w:rsidP="00CD66E8">
                  <w:pPr>
                    <w:spacing w:line="276" w:lineRule="auto"/>
                    <w:rPr>
                      <w:szCs w:val="22"/>
                    </w:rPr>
                  </w:pPr>
                  <w:r w:rsidRPr="0027502F">
                    <w:rPr>
                      <w:szCs w:val="22"/>
                    </w:rPr>
                    <w:lastRenderedPageBreak/>
                    <w:t xml:space="preserve">Based on the updated message structure, detailed in the section on Appendix D of this RFC, the new .xsd files shall be created in alignment with the previously described updates. </w:t>
                  </w:r>
                </w:p>
                <w:p w14:paraId="0C92FE29" w14:textId="77777777" w:rsidR="00F648F4" w:rsidRPr="0027502F" w:rsidRDefault="00F648F4" w:rsidP="00CD66E8">
                  <w:pPr>
                    <w:spacing w:line="276" w:lineRule="auto"/>
                    <w:rPr>
                      <w:szCs w:val="22"/>
                    </w:rPr>
                  </w:pPr>
                  <w:r w:rsidRPr="0027502F">
                    <w:rPr>
                      <w:szCs w:val="22"/>
                    </w:rPr>
                    <w:t>The .xsd files that shall be directly impacted by the aforementioned updates are ie801.xsd, ie815.xsd and types.xsd.</w:t>
                  </w:r>
                </w:p>
                <w:p w14:paraId="7E2D15E6" w14:textId="77777777" w:rsidR="00F648F4" w:rsidRPr="0027502F" w:rsidRDefault="00F648F4" w:rsidP="00CD66E8">
                  <w:pPr>
                    <w:spacing w:line="276" w:lineRule="auto"/>
                    <w:rPr>
                      <w:szCs w:val="22"/>
                    </w:rPr>
                  </w:pPr>
                </w:p>
                <w:p w14:paraId="22AE22CD" w14:textId="77777777" w:rsidR="00F648F4" w:rsidRPr="0027502F" w:rsidRDefault="00F648F4" w:rsidP="00CD66E8">
                  <w:pPr>
                    <w:pStyle w:val="ListParagraph"/>
                    <w:numPr>
                      <w:ilvl w:val="0"/>
                      <w:numId w:val="47"/>
                    </w:numPr>
                    <w:spacing w:line="276" w:lineRule="auto"/>
                    <w:ind w:left="360"/>
                    <w:rPr>
                      <w:b/>
                      <w:szCs w:val="22"/>
                    </w:rPr>
                  </w:pPr>
                  <w:r w:rsidRPr="0027502F">
                    <w:rPr>
                      <w:b/>
                      <w:szCs w:val="22"/>
                    </w:rPr>
                    <w:t>APPENDIX I: DIRECTORY WITH WEB SERVICE INTERFACE DEFINITIONS (WSDLS)</w:t>
                  </w:r>
                </w:p>
                <w:p w14:paraId="0D79CAE6" w14:textId="77777777" w:rsidR="00F648F4" w:rsidRPr="0027502F" w:rsidRDefault="00F648F4" w:rsidP="00CD66E8">
                  <w:pPr>
                    <w:spacing w:line="276" w:lineRule="auto"/>
                    <w:rPr>
                      <w:szCs w:val="22"/>
                    </w:rPr>
                  </w:pPr>
                  <w:r w:rsidRPr="0027502F">
                    <w:rPr>
                      <w:szCs w:val="22"/>
                    </w:rPr>
                    <w:t>The changes applicable to the ie801.xsd, ie815.xsd.and types.xsd files in Appendix H are also applicable to Appendix I.</w:t>
                  </w:r>
                </w:p>
              </w:tc>
            </w:tr>
            <w:tr w:rsidR="00257C7D" w:rsidRPr="0027502F" w14:paraId="435B7BCE" w14:textId="77777777" w:rsidTr="00CD66E8">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F09AC74" w14:textId="77777777" w:rsidR="00F648F4" w:rsidRPr="0027502F" w:rsidRDefault="00F648F4" w:rsidP="00CD66E8">
                  <w:pPr>
                    <w:spacing w:line="276" w:lineRule="auto"/>
                    <w:jc w:val="left"/>
                    <w:rPr>
                      <w:szCs w:val="22"/>
                    </w:rPr>
                  </w:pPr>
                  <w:r w:rsidRPr="0027502F">
                    <w:rPr>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1299EBB" w14:textId="77777777" w:rsidR="00F648F4" w:rsidRPr="0027502F" w:rsidRDefault="00F648F4" w:rsidP="00CD66E8">
                  <w:pPr>
                    <w:spacing w:after="0" w:line="276" w:lineRule="auto"/>
                    <w:rPr>
                      <w:szCs w:val="22"/>
                    </w:rPr>
                  </w:pPr>
                  <w:r w:rsidRPr="0027502F">
                    <w:rPr>
                      <w:szCs w:val="22"/>
                    </w:rPr>
                    <w:t>Specification Documents:</w:t>
                  </w:r>
                </w:p>
                <w:p w14:paraId="54BB3570"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2CFDEACC"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Low</w:t>
                  </w:r>
                  <w:r w:rsidRPr="0027502F">
                    <w:rPr>
                      <w:rFonts w:ascii="Times New Roman" w:hAnsi="Times New Roman" w:cs="Times New Roman"/>
                      <w:sz w:val="22"/>
                      <w:szCs w:val="22"/>
                    </w:rPr>
                    <w:t>);</w:t>
                  </w:r>
                </w:p>
                <w:p w14:paraId="2425572C" w14:textId="77777777" w:rsidR="00F648F4" w:rsidRPr="0027502F" w:rsidRDefault="00F648F4" w:rsidP="00F648F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w:t>
                  </w:r>
                  <w:r w:rsidRPr="0027502F">
                    <w:rPr>
                      <w:rFonts w:ascii="Times New Roman" w:hAnsi="Times New Roman" w:cs="Times New Roman"/>
                      <w:sz w:val="22"/>
                      <w:szCs w:val="22"/>
                      <w:lang w:val="nn-NO"/>
                    </w:rPr>
                    <w:t>Low</w:t>
                  </w:r>
                  <w:r w:rsidRPr="0027502F">
                    <w:rPr>
                      <w:rFonts w:ascii="Times New Roman" w:hAnsi="Times New Roman" w:cs="Times New Roman"/>
                      <w:sz w:val="22"/>
                      <w:szCs w:val="22"/>
                    </w:rPr>
                    <w:t>).</w:t>
                  </w:r>
                </w:p>
                <w:p w14:paraId="478DFC44" w14:textId="77777777" w:rsidR="00F648F4" w:rsidRPr="0027502F" w:rsidRDefault="00F648F4" w:rsidP="00CD66E8">
                  <w:pPr>
                    <w:spacing w:after="0" w:line="276" w:lineRule="auto"/>
                    <w:rPr>
                      <w:szCs w:val="22"/>
                    </w:rPr>
                  </w:pPr>
                </w:p>
                <w:p w14:paraId="2D1388E8" w14:textId="77777777" w:rsidR="00F648F4" w:rsidRPr="0027502F" w:rsidRDefault="00F648F4" w:rsidP="00CD66E8">
                  <w:pPr>
                    <w:spacing w:after="0" w:line="276" w:lineRule="auto"/>
                    <w:rPr>
                      <w:szCs w:val="22"/>
                    </w:rPr>
                  </w:pPr>
                  <w:r w:rsidRPr="0027502F">
                    <w:rPr>
                      <w:szCs w:val="22"/>
                    </w:rPr>
                    <w:t>CDEAs:</w:t>
                  </w:r>
                </w:p>
                <w:p w14:paraId="6177FBB4" w14:textId="77777777" w:rsidR="00F648F4" w:rsidRPr="0027502F" w:rsidRDefault="00F648F4" w:rsidP="00F648F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(None);</w:t>
                  </w:r>
                </w:p>
                <w:p w14:paraId="530016E9" w14:textId="77777777" w:rsidR="00F648F4" w:rsidRPr="0027502F" w:rsidRDefault="00F648F4" w:rsidP="00F648F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CTA (None);</w:t>
                  </w:r>
                </w:p>
                <w:p w14:paraId="457BBF69" w14:textId="77777777" w:rsidR="00F648F4" w:rsidRPr="0027502F" w:rsidRDefault="00F648F4" w:rsidP="00F648F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376B0606" w14:textId="77777777" w:rsidR="00F648F4" w:rsidRPr="0027502F" w:rsidRDefault="00F648F4" w:rsidP="00CD66E8">
                  <w:pPr>
                    <w:spacing w:after="0" w:line="276" w:lineRule="auto"/>
                    <w:rPr>
                      <w:szCs w:val="22"/>
                    </w:rPr>
                  </w:pPr>
                </w:p>
                <w:p w14:paraId="1FD2D6B8" w14:textId="77777777" w:rsidR="00F648F4" w:rsidRPr="0027502F" w:rsidRDefault="00F648F4" w:rsidP="00CD66E8">
                  <w:pPr>
                    <w:spacing w:after="0" w:line="276" w:lineRule="auto"/>
                    <w:rPr>
                      <w:szCs w:val="22"/>
                    </w:rPr>
                  </w:pPr>
                  <w:r w:rsidRPr="0027502F">
                    <w:rPr>
                      <w:szCs w:val="22"/>
                    </w:rPr>
                    <w:t>NEAs:</w:t>
                  </w:r>
                </w:p>
                <w:p w14:paraId="76840FB5" w14:textId="77777777" w:rsidR="00F648F4" w:rsidRPr="0027502F" w:rsidRDefault="00F648F4" w:rsidP="00F648F4">
                  <w:pPr>
                    <w:numPr>
                      <w:ilvl w:val="0"/>
                      <w:numId w:val="45"/>
                    </w:numPr>
                    <w:spacing w:line="276" w:lineRule="auto"/>
                    <w:rPr>
                      <w:szCs w:val="22"/>
                    </w:rPr>
                  </w:pPr>
                  <w:r w:rsidRPr="0027502F">
                    <w:rPr>
                      <w:szCs w:val="22"/>
                    </w:rPr>
                    <w:t>Impact on NEAs (None).</w:t>
                  </w:r>
                </w:p>
              </w:tc>
            </w:tr>
            <w:tr w:rsidR="00257C7D" w:rsidRPr="0027502F" w14:paraId="2F258783" w14:textId="77777777" w:rsidTr="00CD66E8">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A95ACA" w14:textId="77777777" w:rsidR="00F648F4" w:rsidRPr="0027502F" w:rsidRDefault="00F648F4" w:rsidP="00CD66E8">
                  <w:pPr>
                    <w:spacing w:line="276" w:lineRule="auto"/>
                    <w:jc w:val="left"/>
                    <w:rPr>
                      <w:szCs w:val="22"/>
                    </w:rPr>
                  </w:pPr>
                  <w:r w:rsidRPr="0027502F">
                    <w:rPr>
                      <w:szCs w:val="22"/>
                    </w:rPr>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70CBFC4" w14:textId="77777777" w:rsidR="00F648F4" w:rsidRPr="0027502F" w:rsidRDefault="00F648F4" w:rsidP="00CD66E8">
                  <w:pPr>
                    <w:spacing w:line="276" w:lineRule="auto"/>
                    <w:rPr>
                      <w:szCs w:val="22"/>
                    </w:rPr>
                  </w:pPr>
                  <w:r w:rsidRPr="0027502F">
                    <w:rPr>
                      <w:szCs w:val="22"/>
                    </w:rPr>
                    <w:t xml:space="preserve">If the proposed change is not implemented, then DDNEA </w:t>
                  </w:r>
                  <w:r w:rsidRPr="0027502F">
                    <w:rPr>
                      <w:szCs w:val="22"/>
                      <w:lang w:eastAsia="el-GR"/>
                    </w:rPr>
                    <w:t>will be in misalignment with the changes proposed for FESS by FESS-277 RFC.</w:t>
                  </w:r>
                </w:p>
              </w:tc>
            </w:tr>
            <w:tr w:rsidR="00257C7D" w:rsidRPr="0027502F" w14:paraId="51C31AAF" w14:textId="77777777" w:rsidTr="00CD66E8">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CC871A" w14:textId="77777777" w:rsidR="00F648F4" w:rsidRPr="0027502F" w:rsidRDefault="00F648F4" w:rsidP="00CD66E8">
                  <w:pPr>
                    <w:spacing w:line="276" w:lineRule="auto"/>
                    <w:jc w:val="left"/>
                    <w:rPr>
                      <w:szCs w:val="22"/>
                    </w:rPr>
                  </w:pPr>
                  <w:r w:rsidRPr="0027502F">
                    <w:rPr>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A67DA78" w14:textId="77777777" w:rsidR="00F648F4" w:rsidRPr="0027502F" w:rsidRDefault="00F648F4" w:rsidP="00CD66E8">
                  <w:pPr>
                    <w:rPr>
                      <w:szCs w:val="22"/>
                    </w:rPr>
                  </w:pPr>
                  <w:r w:rsidRPr="0027502F">
                    <w:rPr>
                      <w:szCs w:val="22"/>
                    </w:rPr>
                    <w:t>This RFC concerns changes at the syntactic level.</w:t>
                  </w:r>
                </w:p>
                <w:p w14:paraId="3D350842" w14:textId="77777777" w:rsidR="00F648F4" w:rsidRPr="0027502F" w:rsidRDefault="00F648F4" w:rsidP="00CD66E8">
                  <w:pPr>
                    <w:rPr>
                      <w:szCs w:val="22"/>
                    </w:rPr>
                  </w:pPr>
                  <w:r w:rsidRPr="0027502F">
                    <w:rPr>
                      <w:szCs w:val="22"/>
                    </w:rPr>
                    <w:t>More specifically, it incorporates the necessary changes so that the new Data Items “Maturation Period or Age of Products” and “Maturation Period or Age of Products_LNG” are added under the &lt;(BODY) E-AD/E-SAD&gt; Data Group of the IE801 and IE815 messages.</w:t>
                  </w:r>
                </w:p>
                <w:p w14:paraId="368A9D93" w14:textId="77777777" w:rsidR="00F648F4" w:rsidRPr="0027502F" w:rsidRDefault="00F648F4" w:rsidP="00CD66E8">
                  <w:pPr>
                    <w:rPr>
                      <w:szCs w:val="22"/>
                    </w:rPr>
                  </w:pPr>
                  <w:r w:rsidRPr="0027502F">
                    <w:rPr>
                      <w:szCs w:val="22"/>
                    </w:rPr>
                    <w:t>It is considered that the aforementioned change has no impact on business continuity and can therefore be deployed in a Migration Period. More specifically:</w:t>
                  </w:r>
                </w:p>
                <w:p w14:paraId="7ECBE2D2" w14:textId="77777777" w:rsidR="00F648F4" w:rsidRPr="0027502F" w:rsidRDefault="00F648F4" w:rsidP="00CA062C">
                  <w:pPr>
                    <w:pStyle w:val="ListParagraph"/>
                    <w:numPr>
                      <w:ilvl w:val="0"/>
                      <w:numId w:val="57"/>
                    </w:numPr>
                    <w:ind w:left="714" w:hanging="357"/>
                    <w:contextualSpacing w:val="0"/>
                    <w:rPr>
                      <w:szCs w:val="22"/>
                    </w:rPr>
                  </w:pPr>
                  <w:r w:rsidRPr="0027502F">
                    <w:rPr>
                      <w:szCs w:val="22"/>
                    </w:rPr>
                    <w:t xml:space="preserve">If the sender is aligned with the new xsds with respect to the aforementioned change whiles the receiver is not, the respective messages that contain the two new data items will not be validated successfully by the receiver. To avoid such rejections, it is proposed that the sending application removes any occurrences of the “Maturation Period or Age of Products” and “Maturation Period or Age of Products_LNG”  from the IE815/IE801 messages sent, as a transformation solution. It is considered that the proposed bypass solution does not entail any business continuity risk; </w:t>
                  </w:r>
                </w:p>
                <w:p w14:paraId="6EC98AFF" w14:textId="77777777" w:rsidR="00F648F4" w:rsidRPr="0027502F" w:rsidRDefault="00F648F4" w:rsidP="00CA062C">
                  <w:pPr>
                    <w:pStyle w:val="ListParagraph"/>
                    <w:numPr>
                      <w:ilvl w:val="0"/>
                      <w:numId w:val="57"/>
                    </w:numPr>
                    <w:ind w:left="714" w:hanging="357"/>
                    <w:contextualSpacing w:val="0"/>
                    <w:rPr>
                      <w:szCs w:val="22"/>
                    </w:rPr>
                  </w:pPr>
                  <w:r w:rsidRPr="0027502F">
                    <w:rPr>
                      <w:szCs w:val="22"/>
                    </w:rPr>
                    <w:lastRenderedPageBreak/>
                    <w:t>In the same way, if the sender is not aligned with the new ie801.xsd/ie815.xsd with respect to the aforementioned change when communicating with MSAs that have already deployed this RFC in production, no syntactic rejection is foreseen by the receiver, since the “Maturation Period or Age of Products” is an optional data item and “Maturation Period or Age of Products_LNG” is its corresponding language data item (i.e. depending on the “Maturation Period or Age of Products” data item).</w:t>
                  </w:r>
                </w:p>
                <w:p w14:paraId="44E64A74" w14:textId="77777777" w:rsidR="00F648F4" w:rsidRPr="0027502F" w:rsidRDefault="00F648F4" w:rsidP="00CD66E8">
                  <w:pPr>
                    <w:suppressAutoHyphens/>
                    <w:rPr>
                      <w:iCs/>
                      <w:szCs w:val="22"/>
                    </w:rPr>
                  </w:pPr>
                  <w:r w:rsidRPr="0027502F">
                    <w:rPr>
                      <w:i/>
                      <w:szCs w:val="22"/>
                    </w:rPr>
                    <w:t>The changes introduced by the specific RFC, affect also the External Domain since the IE801 and IE815 messages are also exchanged over the ED. Therefore, the implementation of this part of the RFC shall be examined at a national level by the MSAs.</w:t>
                  </w:r>
                </w:p>
              </w:tc>
            </w:tr>
            <w:tr w:rsidR="00257C7D" w:rsidRPr="0027502F" w14:paraId="472C2095" w14:textId="77777777" w:rsidTr="00CD66E8">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4E37D8C" w14:textId="77777777" w:rsidR="00F648F4" w:rsidRPr="0027502F" w:rsidRDefault="00F648F4" w:rsidP="00CD66E8">
                  <w:pPr>
                    <w:spacing w:line="276" w:lineRule="auto"/>
                    <w:jc w:val="left"/>
                    <w:rPr>
                      <w:szCs w:val="22"/>
                    </w:rPr>
                  </w:pPr>
                  <w:r w:rsidRPr="0027502F">
                    <w:rPr>
                      <w:szCs w:val="22"/>
                    </w:rPr>
                    <w:lastRenderedPageBreak/>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5432C2" w14:textId="77777777" w:rsidR="00F648F4" w:rsidRPr="0027502F" w:rsidRDefault="00F648F4" w:rsidP="00CD66E8">
                  <w:pPr>
                    <w:spacing w:line="276" w:lineRule="auto"/>
                    <w:rPr>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257C7D" w:rsidRPr="0027502F" w14:paraId="1FCA3278" w14:textId="77777777" w:rsidTr="00CD66E8">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2EAC162" w14:textId="77777777" w:rsidR="00F648F4" w:rsidRPr="0027502F" w:rsidRDefault="00F648F4" w:rsidP="00CD66E8">
                  <w:pPr>
                    <w:spacing w:line="276" w:lineRule="auto"/>
                    <w:jc w:val="left"/>
                    <w:rPr>
                      <w:szCs w:val="22"/>
                    </w:rPr>
                  </w:pPr>
                  <w:r w:rsidRPr="0027502F">
                    <w:rPr>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3098A7F"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FESS-277</w:t>
                  </w:r>
                  <w:r w:rsidRPr="0027502F">
                    <w:rPr>
                      <w:rFonts w:ascii="Times New Roman" w:hAnsi="Times New Roman" w:cs="Times New Roman"/>
                      <w:sz w:val="22"/>
                      <w:szCs w:val="22"/>
                    </w:rPr>
                    <w:t>;</w:t>
                  </w:r>
                </w:p>
                <w:p w14:paraId="2012DEF7"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Children RFCs:</w:t>
                  </w:r>
                  <w:r w:rsidRPr="0027502F">
                    <w:rPr>
                      <w:rFonts w:ascii="Times New Roman" w:hAnsi="Times New Roman" w:cs="Times New Roman"/>
                      <w:sz w:val="22"/>
                      <w:szCs w:val="22"/>
                    </w:rPr>
                    <w:t xml:space="preserve"> CTP-P4-016;</w:t>
                  </w:r>
                </w:p>
                <w:p w14:paraId="0F007661"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TRP-P4-016</w:t>
                  </w:r>
                  <w:r w:rsidRPr="0027502F">
                    <w:rPr>
                      <w:rFonts w:ascii="Times New Roman" w:hAnsi="Times New Roman" w:cs="Times New Roman"/>
                      <w:bCs w:val="0"/>
                      <w:sz w:val="22"/>
                      <w:szCs w:val="22"/>
                    </w:rPr>
                    <w:t>.</w:t>
                  </w:r>
                </w:p>
              </w:tc>
            </w:tr>
          </w:tbl>
          <w:p w14:paraId="2AFEE728" w14:textId="77777777" w:rsidR="00F648F4" w:rsidRPr="0027502F" w:rsidRDefault="00F648F4" w:rsidP="00CD66E8">
            <w:pPr>
              <w:spacing w:after="0"/>
              <w:jc w:val="left"/>
              <w:rPr>
                <w:szCs w:val="22"/>
                <w:lang w:val="en-US"/>
              </w:rPr>
            </w:pPr>
          </w:p>
        </w:tc>
      </w:tr>
      <w:tr w:rsidR="00257C7D" w:rsidRPr="0027502F" w14:paraId="1D329461"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8530974" w14:textId="77777777" w:rsidR="00F648F4" w:rsidRPr="0027502F" w:rsidRDefault="00F648F4" w:rsidP="00CD66E8">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1A094528" w14:textId="77777777" w:rsidTr="00CD66E8">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9E6F12" w14:textId="77777777" w:rsidR="00F648F4" w:rsidRPr="0027502F" w:rsidRDefault="00F648F4" w:rsidP="00CD66E8">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17EDC3" w14:textId="77777777" w:rsidR="00F648F4" w:rsidRPr="0027502F" w:rsidRDefault="00F648F4" w:rsidP="00CD66E8">
                  <w:pPr>
                    <w:spacing w:line="276" w:lineRule="auto"/>
                    <w:rPr>
                      <w:szCs w:val="22"/>
                    </w:rPr>
                  </w:pPr>
                  <w:r w:rsidRPr="0027502F">
                    <w:rPr>
                      <w:szCs w:val="22"/>
                    </w:rPr>
                    <w:t>N/A</w:t>
                  </w:r>
                </w:p>
              </w:tc>
            </w:tr>
            <w:tr w:rsidR="00257C7D" w:rsidRPr="0027502F" w14:paraId="7A85F4FA"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0AED7FC" w14:textId="77777777" w:rsidR="00F648F4" w:rsidRPr="0027502F" w:rsidRDefault="00F648F4" w:rsidP="00CD66E8">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EA0D12F" w14:textId="77777777" w:rsidR="00F648F4" w:rsidRPr="0027502F" w:rsidRDefault="00F648F4" w:rsidP="00CD66E8">
                  <w:pPr>
                    <w:spacing w:line="276" w:lineRule="auto"/>
                    <w:rPr>
                      <w:szCs w:val="22"/>
                    </w:rPr>
                  </w:pPr>
                  <w:r w:rsidRPr="0027502F">
                    <w:rPr>
                      <w:szCs w:val="22"/>
                    </w:rPr>
                    <w:t>N/A</w:t>
                  </w:r>
                </w:p>
              </w:tc>
            </w:tr>
          </w:tbl>
          <w:p w14:paraId="0014133C" w14:textId="77777777" w:rsidR="00F648F4" w:rsidRPr="0027502F" w:rsidRDefault="00F648F4" w:rsidP="00CD66E8">
            <w:pPr>
              <w:spacing w:after="0"/>
              <w:jc w:val="left"/>
              <w:rPr>
                <w:szCs w:val="22"/>
                <w:lang w:val="en-US"/>
              </w:rPr>
            </w:pPr>
          </w:p>
        </w:tc>
      </w:tr>
      <w:tr w:rsidR="00257C7D" w:rsidRPr="0027502F" w14:paraId="03A8DC7C"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8730DD4" w14:textId="77777777" w:rsidR="00F648F4" w:rsidRPr="0027502F" w:rsidRDefault="00F648F4" w:rsidP="00CD66E8">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3BFCDC35" w14:textId="77777777" w:rsidTr="00CD66E8">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E65529" w14:textId="77777777" w:rsidR="00F648F4" w:rsidRPr="0027502F" w:rsidRDefault="00F648F4" w:rsidP="00CD66E8">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F5DC2E4" w14:textId="77777777" w:rsidR="00F648F4" w:rsidRPr="0027502F" w:rsidRDefault="00F648F4" w:rsidP="00CD66E8">
                  <w:pPr>
                    <w:numPr>
                      <w:ilvl w:val="0"/>
                      <w:numId w:val="25"/>
                    </w:numPr>
                    <w:spacing w:line="276" w:lineRule="auto"/>
                    <w:rPr>
                      <w:szCs w:val="22"/>
                    </w:rPr>
                  </w:pPr>
                  <w:r w:rsidRPr="0027502F">
                    <w:rPr>
                      <w:b/>
                      <w:szCs w:val="22"/>
                    </w:rPr>
                    <w:t>Category of the Change: Review</w:t>
                  </w:r>
                </w:p>
                <w:p w14:paraId="1B0A52C3" w14:textId="77777777" w:rsidR="00F648F4" w:rsidRPr="0027502F" w:rsidRDefault="00F648F4" w:rsidP="00CD66E8">
                  <w:pPr>
                    <w:numPr>
                      <w:ilvl w:val="0"/>
                      <w:numId w:val="25"/>
                    </w:numPr>
                    <w:spacing w:line="276" w:lineRule="auto"/>
                    <w:rPr>
                      <w:szCs w:val="22"/>
                    </w:rPr>
                  </w:pPr>
                  <w:r w:rsidRPr="0027502F">
                    <w:rPr>
                      <w:b/>
                      <w:szCs w:val="22"/>
                    </w:rPr>
                    <w:t>Approval process:</w:t>
                  </w:r>
                </w:p>
                <w:p w14:paraId="7615C393" w14:textId="77777777" w:rsidR="00F648F4" w:rsidRPr="0027502F" w:rsidRDefault="00F648F4" w:rsidP="00CD66E8">
                  <w:pPr>
                    <w:numPr>
                      <w:ilvl w:val="1"/>
                      <w:numId w:val="25"/>
                    </w:numPr>
                    <w:spacing w:line="276" w:lineRule="auto"/>
                    <w:rPr>
                      <w:szCs w:val="22"/>
                    </w:rPr>
                  </w:pPr>
                  <w:r w:rsidRPr="0027502F">
                    <w:rPr>
                      <w:b/>
                      <w:szCs w:val="22"/>
                    </w:rPr>
                    <w:t>The Change is authorised for approval by the CAB</w:t>
                  </w:r>
                </w:p>
              </w:tc>
            </w:tr>
            <w:tr w:rsidR="00257C7D" w:rsidRPr="0027502F" w14:paraId="5284102E" w14:textId="77777777" w:rsidTr="00CD66E8">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98B631" w14:textId="77777777" w:rsidR="00F648F4" w:rsidRPr="0027502F" w:rsidRDefault="00F648F4" w:rsidP="00CD66E8">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39266F1" w14:textId="77777777" w:rsidR="00F648F4" w:rsidRPr="0027502F" w:rsidRDefault="00F648F4" w:rsidP="00CD66E8">
                  <w:pPr>
                    <w:spacing w:line="276" w:lineRule="auto"/>
                    <w:rPr>
                      <w:szCs w:val="22"/>
                    </w:rPr>
                  </w:pPr>
                </w:p>
              </w:tc>
            </w:tr>
            <w:tr w:rsidR="00257C7D" w:rsidRPr="0027502F" w14:paraId="0196FDA5" w14:textId="77777777" w:rsidTr="00CD66E8">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F6D8C74" w14:textId="77777777" w:rsidR="00F648F4" w:rsidRPr="0027502F" w:rsidRDefault="00F648F4" w:rsidP="00CD66E8">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18B20C85" w14:textId="77777777" w:rsidR="00F648F4" w:rsidRPr="0027502F" w:rsidRDefault="00F648F4" w:rsidP="00CD66E8">
                  <w:pPr>
                    <w:spacing w:line="276" w:lineRule="auto"/>
                    <w:rPr>
                      <w:szCs w:val="22"/>
                    </w:rPr>
                  </w:pPr>
                  <w:r w:rsidRPr="0027502F">
                    <w:rPr>
                      <w:szCs w:val="22"/>
                    </w:rPr>
                    <w:t>EMCS CAB #194 on 22/06/2021.</w:t>
                  </w:r>
                </w:p>
              </w:tc>
            </w:tr>
          </w:tbl>
          <w:p w14:paraId="188D66AE" w14:textId="77777777" w:rsidR="00F648F4" w:rsidRPr="0027502F" w:rsidRDefault="00F648F4" w:rsidP="00CD66E8">
            <w:pPr>
              <w:spacing w:after="0"/>
              <w:jc w:val="left"/>
              <w:rPr>
                <w:szCs w:val="22"/>
                <w:lang w:val="en-US"/>
              </w:rPr>
            </w:pPr>
          </w:p>
        </w:tc>
      </w:tr>
      <w:tr w:rsidR="00257C7D" w:rsidRPr="0027502F" w14:paraId="1850DBEE"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1F33AA" w14:textId="77777777" w:rsidR="00F648F4" w:rsidRPr="0027502F" w:rsidRDefault="00F648F4" w:rsidP="00CD66E8">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6456663B"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0DBBD7" w14:textId="77777777" w:rsidR="00F648F4" w:rsidRPr="0027502F" w:rsidRDefault="00F648F4" w:rsidP="00CD66E8">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1EBF658" w14:textId="77777777" w:rsidR="00F648F4" w:rsidRPr="0027502F" w:rsidRDefault="00F648F4" w:rsidP="00CD66E8">
                  <w:pPr>
                    <w:spacing w:line="276" w:lineRule="auto"/>
                    <w:rPr>
                      <w:szCs w:val="22"/>
                    </w:rPr>
                  </w:pPr>
                  <w:r w:rsidRPr="0027502F">
                    <w:rPr>
                      <w:szCs w:val="22"/>
                    </w:rPr>
                    <w:t>v3.01</w:t>
                  </w:r>
                </w:p>
              </w:tc>
            </w:tr>
            <w:tr w:rsidR="00257C7D" w:rsidRPr="0027502F" w14:paraId="4B516662" w14:textId="77777777" w:rsidTr="00CD66E8">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9CE496" w14:textId="77777777" w:rsidR="00F648F4" w:rsidRPr="0027502F" w:rsidRDefault="00F648F4" w:rsidP="00CD66E8">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FA31B2" w14:textId="51AE7749" w:rsidR="00F648F4" w:rsidRPr="0027502F" w:rsidRDefault="00BD1D2D" w:rsidP="00CD66E8">
                  <w:pPr>
                    <w:spacing w:line="276" w:lineRule="auto"/>
                    <w:rPr>
                      <w:szCs w:val="22"/>
                    </w:rPr>
                  </w:pPr>
                  <w:r w:rsidRPr="0027502F">
                    <w:rPr>
                      <w:szCs w:val="22"/>
                    </w:rPr>
                    <w:t>0</w:t>
                  </w:r>
                  <w:r w:rsidR="003E714D" w:rsidRPr="0027502F">
                    <w:rPr>
                      <w:szCs w:val="22"/>
                    </w:rPr>
                    <w:t>5</w:t>
                  </w:r>
                  <w:r w:rsidRPr="0027502F">
                    <w:rPr>
                      <w:szCs w:val="22"/>
                    </w:rPr>
                    <w:t>/10/2021</w:t>
                  </w:r>
                </w:p>
              </w:tc>
            </w:tr>
            <w:tr w:rsidR="00257C7D" w:rsidRPr="0027502F" w14:paraId="76729837"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D1ACF3" w14:textId="77777777" w:rsidR="00F648F4" w:rsidRPr="0027502F" w:rsidRDefault="00F648F4" w:rsidP="00CD66E8">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2E4969B" w14:textId="77777777" w:rsidR="00F648F4" w:rsidRPr="0027502F" w:rsidRDefault="00F648F4" w:rsidP="00CD66E8">
                  <w:pPr>
                    <w:spacing w:line="276" w:lineRule="auto"/>
                    <w:rPr>
                      <w:szCs w:val="22"/>
                    </w:rPr>
                  </w:pPr>
                  <w:r w:rsidRPr="0027502F">
                    <w:rPr>
                      <w:szCs w:val="22"/>
                      <w:lang w:val="el-GR"/>
                    </w:rPr>
                    <w:t>1</w:t>
                  </w:r>
                  <w:r w:rsidRPr="0027502F">
                    <w:rPr>
                      <w:szCs w:val="22"/>
                    </w:rPr>
                    <w:t>3/02/2023</w:t>
                  </w:r>
                </w:p>
              </w:tc>
            </w:tr>
          </w:tbl>
          <w:p w14:paraId="25466301" w14:textId="77777777" w:rsidR="00F648F4" w:rsidRPr="0027502F" w:rsidRDefault="00F648F4" w:rsidP="00CD66E8">
            <w:pPr>
              <w:spacing w:after="0"/>
              <w:jc w:val="left"/>
              <w:rPr>
                <w:szCs w:val="22"/>
                <w:lang w:val="en-US"/>
              </w:rPr>
            </w:pPr>
          </w:p>
        </w:tc>
      </w:tr>
      <w:tr w:rsidR="00257C7D" w:rsidRPr="0027502F" w14:paraId="69E0775A"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11206A2" w14:textId="77777777" w:rsidR="00F648F4" w:rsidRPr="0027502F" w:rsidRDefault="00F648F4" w:rsidP="00CD66E8">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01B4B1B6"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B957880" w14:textId="77777777" w:rsidR="00F648F4" w:rsidRPr="0027502F" w:rsidRDefault="00F648F4" w:rsidP="00CD66E8">
                  <w:pPr>
                    <w:spacing w:line="276" w:lineRule="auto"/>
                    <w:jc w:val="left"/>
                    <w:rPr>
                      <w:szCs w:val="22"/>
                    </w:rPr>
                  </w:pPr>
                  <w:r w:rsidRPr="0027502F">
                    <w:rPr>
                      <w:szCs w:val="22"/>
                    </w:rPr>
                    <w:lastRenderedPageBreak/>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03CA5E3" w14:textId="77777777" w:rsidR="00F648F4" w:rsidRPr="0027502F" w:rsidRDefault="00F648F4" w:rsidP="00CD66E8">
                  <w:pPr>
                    <w:spacing w:line="276" w:lineRule="auto"/>
                    <w:rPr>
                      <w:szCs w:val="22"/>
                    </w:rPr>
                  </w:pPr>
                </w:p>
              </w:tc>
            </w:tr>
            <w:tr w:rsidR="00257C7D" w:rsidRPr="0027502F" w14:paraId="0F348F07"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C124818" w14:textId="77777777" w:rsidR="00F648F4" w:rsidRPr="0027502F" w:rsidRDefault="00F648F4" w:rsidP="00CD66E8">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464844F" w14:textId="77777777" w:rsidR="00F648F4" w:rsidRPr="0027502F" w:rsidRDefault="00F648F4" w:rsidP="00CD66E8">
                  <w:pPr>
                    <w:spacing w:line="276" w:lineRule="auto"/>
                    <w:rPr>
                      <w:szCs w:val="22"/>
                    </w:rPr>
                  </w:pPr>
                </w:p>
              </w:tc>
            </w:tr>
          </w:tbl>
          <w:p w14:paraId="6E5FBCF2" w14:textId="77777777" w:rsidR="00F648F4" w:rsidRPr="0027502F" w:rsidRDefault="00F648F4" w:rsidP="00CD66E8">
            <w:pPr>
              <w:spacing w:after="0"/>
              <w:jc w:val="left"/>
              <w:rPr>
                <w:szCs w:val="22"/>
                <w:lang w:val="en-US"/>
              </w:rPr>
            </w:pPr>
          </w:p>
        </w:tc>
      </w:tr>
    </w:tbl>
    <w:p w14:paraId="634F9B6C" w14:textId="77777777" w:rsidR="00F648F4" w:rsidRPr="0027502F" w:rsidRDefault="00F648F4" w:rsidP="00F648F4">
      <w:pPr>
        <w:rPr>
          <w:szCs w:val="22"/>
        </w:rPr>
      </w:pPr>
    </w:p>
    <w:p w14:paraId="000A7560" w14:textId="77777777" w:rsidR="00F648F4" w:rsidRPr="0027502F" w:rsidRDefault="00F648F4" w:rsidP="00F648F4">
      <w:pPr>
        <w:spacing w:after="0" w:line="240" w:lineRule="auto"/>
        <w:jc w:val="left"/>
        <w:rPr>
          <w:szCs w:val="22"/>
        </w:rPr>
      </w:pPr>
      <w:r w:rsidRPr="0027502F">
        <w:rPr>
          <w:szCs w:val="22"/>
        </w:rPr>
        <w:br w:type="page"/>
      </w:r>
    </w:p>
    <w:p w14:paraId="2C459002" w14:textId="77777777" w:rsidR="00F648F4" w:rsidRPr="0027502F" w:rsidRDefault="00F648F4" w:rsidP="00F648F4">
      <w:pPr>
        <w:pStyle w:val="Heading4"/>
        <w:rPr>
          <w:szCs w:val="22"/>
        </w:rPr>
      </w:pPr>
      <w:r w:rsidRPr="0027502F">
        <w:rPr>
          <w:szCs w:val="22"/>
        </w:rPr>
        <w:lastRenderedPageBreak/>
        <w:t>DDNEA-P4-311 – Update of IE701 and IE742 messages for the new EMCS Phase 4 Statistics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0FEECE28"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3B2760C" w14:textId="77777777" w:rsidR="00F648F4" w:rsidRPr="0027502F" w:rsidRDefault="00F648F4" w:rsidP="00CD66E8">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29C6EB1D" w14:textId="77777777" w:rsidTr="00CD66E8">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06758E3" w14:textId="77777777" w:rsidR="00F648F4" w:rsidRPr="0027502F" w:rsidRDefault="00F648F4" w:rsidP="00CD66E8">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C9F4F3" w14:textId="77777777" w:rsidR="00F648F4" w:rsidRPr="0027502F" w:rsidRDefault="00F648F4" w:rsidP="00CD66E8">
                  <w:pPr>
                    <w:spacing w:line="276" w:lineRule="auto"/>
                    <w:rPr>
                      <w:szCs w:val="22"/>
                    </w:rPr>
                  </w:pPr>
                  <w:r w:rsidRPr="0027502F">
                    <w:rPr>
                      <w:bCs/>
                      <w:szCs w:val="22"/>
                    </w:rPr>
                    <w:t>DDNEA-P4-311</w:t>
                  </w:r>
                </w:p>
              </w:tc>
            </w:tr>
            <w:tr w:rsidR="00257C7D" w:rsidRPr="0027502F" w14:paraId="490DBC4C"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F369366" w14:textId="77777777" w:rsidR="00F648F4" w:rsidRPr="0027502F" w:rsidRDefault="00F648F4" w:rsidP="00CD66E8">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C17E0D" w14:textId="77777777" w:rsidR="00F648F4" w:rsidRPr="0027502F" w:rsidRDefault="00F648F4" w:rsidP="00CD66E8">
                  <w:pPr>
                    <w:tabs>
                      <w:tab w:val="left" w:pos="1305"/>
                    </w:tabs>
                    <w:spacing w:line="276" w:lineRule="auto"/>
                    <w:rPr>
                      <w:szCs w:val="22"/>
                    </w:rPr>
                  </w:pPr>
                  <w:r w:rsidRPr="0027502F">
                    <w:rPr>
                      <w:szCs w:val="22"/>
                    </w:rPr>
                    <w:t>Accepted</w:t>
                  </w:r>
                </w:p>
              </w:tc>
            </w:tr>
            <w:tr w:rsidR="00257C7D" w:rsidRPr="0027502F" w14:paraId="17AC195B"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EFD87F4" w14:textId="77777777" w:rsidR="00F648F4" w:rsidRPr="0027502F" w:rsidRDefault="00F648F4" w:rsidP="00CD66E8">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555509" w14:textId="77777777" w:rsidR="00F648F4" w:rsidRPr="0027502F" w:rsidRDefault="00F648F4" w:rsidP="00CD66E8">
                  <w:pPr>
                    <w:spacing w:line="276" w:lineRule="auto"/>
                    <w:rPr>
                      <w:szCs w:val="22"/>
                    </w:rPr>
                  </w:pPr>
                  <w:r w:rsidRPr="0027502F">
                    <w:rPr>
                      <w:szCs w:val="22"/>
                    </w:rPr>
                    <w:t>Increase of Functionality</w:t>
                  </w:r>
                </w:p>
              </w:tc>
            </w:tr>
            <w:tr w:rsidR="00257C7D" w:rsidRPr="0027502F" w14:paraId="06316E58"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0557ECB" w14:textId="77777777" w:rsidR="00F648F4" w:rsidRPr="0027502F" w:rsidRDefault="00F648F4" w:rsidP="00CD66E8">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AEDF735" w14:textId="77777777" w:rsidR="00F648F4" w:rsidRPr="0027502F" w:rsidRDefault="00F648F4" w:rsidP="00CD66E8">
                  <w:pPr>
                    <w:spacing w:line="276" w:lineRule="auto"/>
                    <w:rPr>
                      <w:szCs w:val="22"/>
                    </w:rPr>
                  </w:pPr>
                  <w:r w:rsidRPr="0027502F">
                    <w:rPr>
                      <w:szCs w:val="22"/>
                    </w:rPr>
                    <w:t>N/A</w:t>
                  </w:r>
                </w:p>
              </w:tc>
            </w:tr>
            <w:tr w:rsidR="00257C7D" w:rsidRPr="0027502F" w14:paraId="363049CB"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162E163" w14:textId="77777777" w:rsidR="00F648F4" w:rsidRPr="0027502F" w:rsidRDefault="00F648F4" w:rsidP="00CD66E8">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96D6E61" w14:textId="77777777" w:rsidR="00F648F4" w:rsidRPr="0027502F" w:rsidRDefault="00F648F4" w:rsidP="00CD66E8">
                  <w:pPr>
                    <w:spacing w:line="276" w:lineRule="auto"/>
                    <w:rPr>
                      <w:szCs w:val="22"/>
                    </w:rPr>
                  </w:pPr>
                  <w:r w:rsidRPr="0027502F">
                    <w:rPr>
                      <w:szCs w:val="22"/>
                    </w:rPr>
                    <w:t>N/A</w:t>
                  </w:r>
                </w:p>
              </w:tc>
            </w:tr>
            <w:tr w:rsidR="00257C7D" w:rsidRPr="0027502F" w14:paraId="6562AFB3"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8BC051" w14:textId="77777777" w:rsidR="00F648F4" w:rsidRPr="0027502F" w:rsidRDefault="00F648F4" w:rsidP="00CD66E8">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D5DDFE3" w14:textId="77777777" w:rsidR="00F648F4" w:rsidRPr="0027502F" w:rsidRDefault="00F648F4" w:rsidP="00CD66E8">
                  <w:pPr>
                    <w:pStyle w:val="ListParagraph"/>
                    <w:spacing w:line="276" w:lineRule="auto"/>
                    <w:ind w:left="0"/>
                    <w:rPr>
                      <w:szCs w:val="22"/>
                      <w:lang w:val="en-US"/>
                    </w:rPr>
                  </w:pPr>
                  <w:r w:rsidRPr="0027502F">
                    <w:rPr>
                      <w:szCs w:val="22"/>
                      <w:lang w:val="en-US"/>
                    </w:rPr>
                    <w:t>14/06/2021</w:t>
                  </w:r>
                </w:p>
              </w:tc>
            </w:tr>
            <w:tr w:rsidR="00257C7D" w:rsidRPr="0027502F" w14:paraId="65132BE4" w14:textId="77777777" w:rsidTr="00CD66E8">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5FB54A0" w14:textId="77777777" w:rsidR="00F648F4" w:rsidRPr="0027502F" w:rsidRDefault="00F648F4" w:rsidP="00CD66E8">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5EA357F" w14:textId="77777777" w:rsidR="00F648F4" w:rsidRPr="0027502F" w:rsidRDefault="00F648F4" w:rsidP="00CD66E8">
                  <w:pPr>
                    <w:pStyle w:val="ListParagraph"/>
                    <w:spacing w:line="276" w:lineRule="auto"/>
                    <w:ind w:left="0"/>
                    <w:rPr>
                      <w:szCs w:val="22"/>
                      <w:lang w:val="en-US"/>
                    </w:rPr>
                  </w:pPr>
                  <w:r w:rsidRPr="0027502F">
                    <w:rPr>
                      <w:szCs w:val="22"/>
                    </w:rPr>
                    <w:t>EMCS CPT</w:t>
                  </w:r>
                </w:p>
              </w:tc>
            </w:tr>
          </w:tbl>
          <w:p w14:paraId="2B87B31B" w14:textId="77777777" w:rsidR="00F648F4" w:rsidRPr="0027502F" w:rsidRDefault="00F648F4" w:rsidP="00CD66E8">
            <w:pPr>
              <w:spacing w:after="0"/>
              <w:jc w:val="left"/>
              <w:rPr>
                <w:szCs w:val="22"/>
                <w:lang w:val="en-US"/>
              </w:rPr>
            </w:pPr>
          </w:p>
        </w:tc>
      </w:tr>
      <w:tr w:rsidR="00257C7D" w:rsidRPr="0027502F" w14:paraId="111C92F9"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767829C" w14:textId="77777777" w:rsidR="00F648F4" w:rsidRPr="0027502F" w:rsidRDefault="00F648F4" w:rsidP="00CD66E8">
            <w:pPr>
              <w:spacing w:line="276" w:lineRule="auto"/>
              <w:rPr>
                <w:b/>
                <w:szCs w:val="22"/>
              </w:rPr>
            </w:pPr>
            <w:r w:rsidRPr="0027502F">
              <w:rPr>
                <w:b/>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56"/>
            </w:tblGrid>
            <w:tr w:rsidR="00257C7D" w:rsidRPr="0027502F" w14:paraId="31A3E50B" w14:textId="77777777" w:rsidTr="00CD66E8">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90A8FB6" w14:textId="77777777" w:rsidR="00F648F4" w:rsidRPr="0027502F" w:rsidRDefault="00F648F4" w:rsidP="00CD66E8">
                  <w:pPr>
                    <w:spacing w:line="276" w:lineRule="auto"/>
                    <w:jc w:val="left"/>
                    <w:rPr>
                      <w:szCs w:val="22"/>
                    </w:rPr>
                  </w:pPr>
                  <w:r w:rsidRPr="0027502F">
                    <w:rPr>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5380850" w14:textId="77777777" w:rsidR="00F648F4" w:rsidRPr="0027502F" w:rsidRDefault="00F648F4" w:rsidP="00CD66E8">
                  <w:pPr>
                    <w:spacing w:line="276" w:lineRule="auto"/>
                    <w:rPr>
                      <w:szCs w:val="22"/>
                    </w:rPr>
                  </w:pPr>
                  <w:r w:rsidRPr="0027502F">
                    <w:rPr>
                      <w:szCs w:val="22"/>
                    </w:rPr>
                    <w:t>Low</w:t>
                  </w:r>
                </w:p>
              </w:tc>
            </w:tr>
            <w:tr w:rsidR="00257C7D" w:rsidRPr="0027502F" w14:paraId="0E69DC9D" w14:textId="77777777" w:rsidTr="00CD66E8">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9693C3" w14:textId="77777777" w:rsidR="00F648F4" w:rsidRPr="0027502F" w:rsidRDefault="00F648F4" w:rsidP="00CD66E8">
                  <w:pPr>
                    <w:spacing w:line="276" w:lineRule="auto"/>
                    <w:jc w:val="left"/>
                    <w:rPr>
                      <w:szCs w:val="22"/>
                    </w:rPr>
                  </w:pPr>
                  <w:r w:rsidRPr="0027502F">
                    <w:rPr>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6AF8597" w14:textId="77777777" w:rsidR="00F648F4" w:rsidRPr="0027502F" w:rsidRDefault="00F648F4" w:rsidP="00CD66E8">
                  <w:pPr>
                    <w:spacing w:line="276" w:lineRule="auto"/>
                    <w:rPr>
                      <w:b/>
                      <w:szCs w:val="22"/>
                    </w:rPr>
                  </w:pPr>
                  <w:r w:rsidRPr="0027502F">
                    <w:rPr>
                      <w:b/>
                      <w:szCs w:val="22"/>
                    </w:rPr>
                    <w:t>Problem Statement:</w:t>
                  </w:r>
                </w:p>
                <w:p w14:paraId="76A4E578" w14:textId="77777777" w:rsidR="00F648F4" w:rsidRPr="0027502F" w:rsidRDefault="00F648F4" w:rsidP="00CD66E8">
                  <w:pPr>
                    <w:rPr>
                      <w:szCs w:val="22"/>
                    </w:rPr>
                  </w:pPr>
                  <w:r w:rsidRPr="0027502F">
                    <w:rPr>
                      <w:szCs w:val="22"/>
                    </w:rPr>
                    <w:t xml:space="preserve">The current RFC proposes the necessary updates in order to align DDNEA with the updates described in RFC FESS-278. </w:t>
                  </w:r>
                </w:p>
                <w:p w14:paraId="2F0410D9" w14:textId="77777777" w:rsidR="00F648F4" w:rsidRPr="0027502F" w:rsidRDefault="00F648F4" w:rsidP="00CD66E8">
                  <w:pPr>
                    <w:rPr>
                      <w:szCs w:val="22"/>
                    </w:rPr>
                  </w:pPr>
                  <w:r w:rsidRPr="0027502F">
                    <w:rPr>
                      <w:szCs w:val="22"/>
                    </w:rPr>
                    <w:t>More specifically, it was identified that the existing codelist applied under IE701 (COMMON REQUEST (C_REQ_SUB)) message for the request of statistics does not cover the requirement to request statistics for the new introduced “delete” operation of EcOps. The same was also identified for the structure of the IE742 (SEED STATISTICS (C_STA_VAL)) statistics result message.</w:t>
                  </w:r>
                </w:p>
                <w:p w14:paraId="4A07302B" w14:textId="77777777" w:rsidR="00F648F4" w:rsidRPr="0027502F" w:rsidRDefault="00F648F4" w:rsidP="00CD66E8">
                  <w:pPr>
                    <w:spacing w:line="276" w:lineRule="auto"/>
                    <w:rPr>
                      <w:b/>
                      <w:szCs w:val="22"/>
                    </w:rPr>
                  </w:pPr>
                  <w:r w:rsidRPr="0027502F">
                    <w:rPr>
                      <w:b/>
                      <w:szCs w:val="22"/>
                    </w:rPr>
                    <w:t>Proposed Solution</w:t>
                  </w:r>
                </w:p>
                <w:p w14:paraId="10CFCB93" w14:textId="77777777" w:rsidR="00F648F4" w:rsidRPr="0027502F" w:rsidRDefault="00F648F4" w:rsidP="00CD66E8">
                  <w:pPr>
                    <w:spacing w:line="276" w:lineRule="auto"/>
                    <w:rPr>
                      <w:szCs w:val="22"/>
                    </w:rPr>
                  </w:pPr>
                  <w:r w:rsidRPr="0027502F">
                    <w:rPr>
                      <w:szCs w:val="22"/>
                    </w:rPr>
                    <w:t>As per the analysis provided in the [Problem Statement], the following updates shall be performed in DDNEA:</w:t>
                  </w:r>
                </w:p>
                <w:p w14:paraId="0EC173BD" w14:textId="77777777" w:rsidR="00F648F4" w:rsidRPr="0027502F" w:rsidRDefault="00F648F4" w:rsidP="00CD66E8">
                  <w:pPr>
                    <w:pStyle w:val="ListParagraph"/>
                    <w:numPr>
                      <w:ilvl w:val="0"/>
                      <w:numId w:val="47"/>
                    </w:numPr>
                    <w:spacing w:line="276" w:lineRule="auto"/>
                    <w:ind w:left="360"/>
                    <w:rPr>
                      <w:b/>
                      <w:iCs/>
                      <w:szCs w:val="22"/>
                    </w:rPr>
                  </w:pPr>
                  <w:r w:rsidRPr="0027502F">
                    <w:rPr>
                      <w:b/>
                      <w:iCs/>
                      <w:szCs w:val="22"/>
                    </w:rPr>
                    <w:t>Appendix B: CODELIST</w:t>
                  </w:r>
                </w:p>
                <w:p w14:paraId="2E81C904" w14:textId="77777777" w:rsidR="00F648F4" w:rsidRPr="0027502F" w:rsidRDefault="00F648F4" w:rsidP="00CD66E8">
                  <w:pPr>
                    <w:spacing w:line="276" w:lineRule="auto"/>
                    <w:rPr>
                      <w:szCs w:val="22"/>
                      <w:lang w:val="en-US"/>
                    </w:rPr>
                  </w:pPr>
                  <w:r w:rsidRPr="0027502F">
                    <w:rPr>
                      <w:szCs w:val="22"/>
                      <w:lang w:val="en-US"/>
                    </w:rPr>
                    <w:t>The ‘TC07-Statistics Type’ codelist applied on IE701.&lt;STATISTICS REQUEST&gt;.Statistic Type shall be updated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625"/>
                    <w:gridCol w:w="5105"/>
                  </w:tblGrid>
                  <w:tr w:rsidR="00257C7D" w:rsidRPr="0027502F" w14:paraId="296D5A22" w14:textId="77777777" w:rsidTr="00CD66E8">
                    <w:trPr>
                      <w:trHeight w:val="320"/>
                      <w:tblHeader/>
                    </w:trPr>
                    <w:tc>
                      <w:tcPr>
                        <w:tcW w:w="1523" w:type="dxa"/>
                        <w:shd w:val="solid" w:color="D9D9D9" w:fill="auto"/>
                        <w:vAlign w:val="center"/>
                      </w:tcPr>
                      <w:p w14:paraId="44097080" w14:textId="77777777" w:rsidR="00F648F4" w:rsidRPr="0027502F" w:rsidRDefault="00F648F4" w:rsidP="00CD66E8">
                        <w:pPr>
                          <w:spacing w:after="0"/>
                          <w:jc w:val="center"/>
                          <w:rPr>
                            <w:b/>
                            <w:bCs/>
                            <w:noProof/>
                            <w:szCs w:val="22"/>
                          </w:rPr>
                        </w:pPr>
                        <w:r w:rsidRPr="0027502F">
                          <w:rPr>
                            <w:b/>
                            <w:bCs/>
                            <w:noProof/>
                            <w:szCs w:val="22"/>
                          </w:rPr>
                          <w:t>Code</w:t>
                        </w:r>
                      </w:p>
                    </w:tc>
                    <w:tc>
                      <w:tcPr>
                        <w:tcW w:w="4786" w:type="dxa"/>
                        <w:shd w:val="solid" w:color="D9D9D9" w:fill="auto"/>
                        <w:vAlign w:val="center"/>
                      </w:tcPr>
                      <w:p w14:paraId="392DB45E" w14:textId="77777777" w:rsidR="00F648F4" w:rsidRPr="0027502F" w:rsidRDefault="00F648F4" w:rsidP="00CD66E8">
                        <w:pPr>
                          <w:spacing w:after="0"/>
                          <w:jc w:val="center"/>
                          <w:rPr>
                            <w:b/>
                            <w:bCs/>
                            <w:noProof/>
                            <w:szCs w:val="22"/>
                          </w:rPr>
                        </w:pPr>
                        <w:r w:rsidRPr="0027502F">
                          <w:rPr>
                            <w:b/>
                            <w:bCs/>
                            <w:noProof/>
                            <w:szCs w:val="22"/>
                          </w:rPr>
                          <w:t>Description</w:t>
                        </w:r>
                      </w:p>
                    </w:tc>
                  </w:tr>
                  <w:tr w:rsidR="00257C7D" w:rsidRPr="0027502F" w14:paraId="4505A782" w14:textId="77777777" w:rsidTr="00CD66E8">
                    <w:tc>
                      <w:tcPr>
                        <w:tcW w:w="1523" w:type="dxa"/>
                      </w:tcPr>
                      <w:p w14:paraId="632797FA" w14:textId="77777777" w:rsidR="00F648F4" w:rsidRPr="0027502F" w:rsidRDefault="00F648F4" w:rsidP="00CD66E8">
                        <w:pPr>
                          <w:spacing w:after="0"/>
                          <w:jc w:val="center"/>
                          <w:rPr>
                            <w:noProof/>
                            <w:szCs w:val="22"/>
                          </w:rPr>
                        </w:pPr>
                        <w:r w:rsidRPr="0027502F">
                          <w:rPr>
                            <w:noProof/>
                            <w:szCs w:val="22"/>
                          </w:rPr>
                          <w:t>1</w:t>
                        </w:r>
                      </w:p>
                    </w:tc>
                    <w:tc>
                      <w:tcPr>
                        <w:tcW w:w="4786" w:type="dxa"/>
                      </w:tcPr>
                      <w:p w14:paraId="00FE328F" w14:textId="77777777" w:rsidR="00F648F4" w:rsidRPr="0027502F" w:rsidRDefault="00F648F4" w:rsidP="00CD66E8">
                        <w:pPr>
                          <w:spacing w:after="0"/>
                          <w:rPr>
                            <w:strike/>
                            <w:noProof/>
                            <w:szCs w:val="22"/>
                          </w:rPr>
                        </w:pPr>
                        <w:r w:rsidRPr="0027502F">
                          <w:rPr>
                            <w:strike/>
                            <w:noProof/>
                            <w:szCs w:val="22"/>
                          </w:rPr>
                          <w:t>Active and inactive economic operators</w:t>
                        </w:r>
                      </w:p>
                      <w:p w14:paraId="32E6382B" w14:textId="77777777" w:rsidR="00F648F4" w:rsidRPr="0027502F" w:rsidRDefault="00F648F4" w:rsidP="00CD66E8">
                        <w:pPr>
                          <w:spacing w:after="0"/>
                          <w:rPr>
                            <w:b/>
                            <w:bCs/>
                            <w:noProof/>
                            <w:szCs w:val="22"/>
                          </w:rPr>
                        </w:pPr>
                        <w:r w:rsidRPr="0027502F">
                          <w:rPr>
                            <w:b/>
                            <w:bCs/>
                            <w:noProof/>
                            <w:szCs w:val="22"/>
                          </w:rPr>
                          <w:t>Active/Inactive and Deleted economic operators</w:t>
                        </w:r>
                      </w:p>
                    </w:tc>
                  </w:tr>
                  <w:tr w:rsidR="00257C7D" w:rsidRPr="0027502F" w14:paraId="2A8F9623" w14:textId="77777777" w:rsidTr="00CD66E8">
                    <w:tc>
                      <w:tcPr>
                        <w:tcW w:w="1523" w:type="dxa"/>
                      </w:tcPr>
                      <w:p w14:paraId="04F7FC10" w14:textId="77777777" w:rsidR="00F648F4" w:rsidRPr="0027502F" w:rsidRDefault="00F648F4" w:rsidP="00CD66E8">
                        <w:pPr>
                          <w:spacing w:after="0"/>
                          <w:jc w:val="center"/>
                          <w:rPr>
                            <w:noProof/>
                            <w:szCs w:val="22"/>
                          </w:rPr>
                        </w:pPr>
                        <w:r w:rsidRPr="0027502F">
                          <w:rPr>
                            <w:noProof/>
                            <w:szCs w:val="22"/>
                          </w:rPr>
                          <w:t>2</w:t>
                        </w:r>
                      </w:p>
                    </w:tc>
                    <w:tc>
                      <w:tcPr>
                        <w:tcW w:w="4786" w:type="dxa"/>
                      </w:tcPr>
                      <w:p w14:paraId="388D94BB" w14:textId="77777777" w:rsidR="00F648F4" w:rsidRPr="0027502F" w:rsidRDefault="00F648F4" w:rsidP="00CD66E8">
                        <w:pPr>
                          <w:spacing w:after="0"/>
                          <w:rPr>
                            <w:noProof/>
                            <w:szCs w:val="22"/>
                          </w:rPr>
                        </w:pPr>
                        <w:r w:rsidRPr="0027502F">
                          <w:rPr>
                            <w:noProof/>
                            <w:szCs w:val="22"/>
                          </w:rPr>
                          <w:t>Pending expirations</w:t>
                        </w:r>
                      </w:p>
                    </w:tc>
                  </w:tr>
                  <w:tr w:rsidR="00257C7D" w:rsidRPr="0027502F" w14:paraId="4EDF1990" w14:textId="77777777" w:rsidTr="00CD66E8">
                    <w:tc>
                      <w:tcPr>
                        <w:tcW w:w="1523" w:type="dxa"/>
                      </w:tcPr>
                      <w:p w14:paraId="617F8C23" w14:textId="77777777" w:rsidR="00F648F4" w:rsidRPr="0027502F" w:rsidRDefault="00F648F4" w:rsidP="00CD66E8">
                        <w:pPr>
                          <w:spacing w:after="0"/>
                          <w:jc w:val="center"/>
                          <w:rPr>
                            <w:noProof/>
                            <w:szCs w:val="22"/>
                          </w:rPr>
                        </w:pPr>
                        <w:r w:rsidRPr="0027502F">
                          <w:rPr>
                            <w:noProof/>
                            <w:szCs w:val="22"/>
                          </w:rPr>
                          <w:t>3</w:t>
                        </w:r>
                      </w:p>
                    </w:tc>
                    <w:tc>
                      <w:tcPr>
                        <w:tcW w:w="4786" w:type="dxa"/>
                      </w:tcPr>
                      <w:p w14:paraId="7530093B" w14:textId="77777777" w:rsidR="00F648F4" w:rsidRPr="0027502F" w:rsidRDefault="00F648F4" w:rsidP="00CD66E8">
                        <w:pPr>
                          <w:spacing w:after="0"/>
                          <w:rPr>
                            <w:noProof/>
                            <w:szCs w:val="22"/>
                          </w:rPr>
                        </w:pPr>
                        <w:r w:rsidRPr="0027502F">
                          <w:rPr>
                            <w:noProof/>
                            <w:szCs w:val="22"/>
                          </w:rPr>
                          <w:t>Economic operators by type and tax warehouses</w:t>
                        </w:r>
                      </w:p>
                    </w:tc>
                  </w:tr>
                  <w:tr w:rsidR="00257C7D" w:rsidRPr="0027502F" w14:paraId="42951E40" w14:textId="77777777" w:rsidTr="00CD66E8">
                    <w:tc>
                      <w:tcPr>
                        <w:tcW w:w="1523" w:type="dxa"/>
                      </w:tcPr>
                      <w:p w14:paraId="5FE49056" w14:textId="77777777" w:rsidR="00F648F4" w:rsidRPr="0027502F" w:rsidRDefault="00F648F4" w:rsidP="00CD66E8">
                        <w:pPr>
                          <w:spacing w:after="0"/>
                          <w:jc w:val="center"/>
                          <w:rPr>
                            <w:noProof/>
                            <w:szCs w:val="22"/>
                          </w:rPr>
                        </w:pPr>
                        <w:r w:rsidRPr="0027502F">
                          <w:rPr>
                            <w:noProof/>
                            <w:szCs w:val="22"/>
                          </w:rPr>
                          <w:t>4</w:t>
                        </w:r>
                      </w:p>
                    </w:tc>
                    <w:tc>
                      <w:tcPr>
                        <w:tcW w:w="4786" w:type="dxa"/>
                      </w:tcPr>
                      <w:p w14:paraId="5E822A14" w14:textId="77777777" w:rsidR="00F648F4" w:rsidRPr="0027502F" w:rsidRDefault="00F648F4" w:rsidP="00CD66E8">
                        <w:pPr>
                          <w:spacing w:after="0"/>
                          <w:rPr>
                            <w:noProof/>
                            <w:szCs w:val="22"/>
                          </w:rPr>
                        </w:pPr>
                        <w:r w:rsidRPr="0027502F">
                          <w:rPr>
                            <w:noProof/>
                            <w:szCs w:val="22"/>
                          </w:rPr>
                          <w:t>Excise activity</w:t>
                        </w:r>
                      </w:p>
                    </w:tc>
                  </w:tr>
                  <w:tr w:rsidR="00257C7D" w:rsidRPr="0027502F" w14:paraId="460A03B8" w14:textId="77777777" w:rsidTr="00CD66E8">
                    <w:tc>
                      <w:tcPr>
                        <w:tcW w:w="1523" w:type="dxa"/>
                      </w:tcPr>
                      <w:p w14:paraId="6DB6670C" w14:textId="77777777" w:rsidR="00F648F4" w:rsidRPr="0027502F" w:rsidRDefault="00F648F4" w:rsidP="00CD66E8">
                        <w:pPr>
                          <w:spacing w:after="0"/>
                          <w:jc w:val="center"/>
                          <w:rPr>
                            <w:noProof/>
                            <w:szCs w:val="22"/>
                          </w:rPr>
                        </w:pPr>
                        <w:r w:rsidRPr="0027502F">
                          <w:rPr>
                            <w:noProof/>
                            <w:szCs w:val="22"/>
                          </w:rPr>
                          <w:t>5</w:t>
                        </w:r>
                      </w:p>
                    </w:tc>
                    <w:tc>
                      <w:tcPr>
                        <w:tcW w:w="4786" w:type="dxa"/>
                      </w:tcPr>
                      <w:p w14:paraId="099C237C" w14:textId="77777777" w:rsidR="00F648F4" w:rsidRPr="0027502F" w:rsidRDefault="00F648F4" w:rsidP="00CD66E8">
                        <w:pPr>
                          <w:spacing w:after="0"/>
                          <w:rPr>
                            <w:noProof/>
                            <w:szCs w:val="22"/>
                          </w:rPr>
                        </w:pPr>
                        <w:r w:rsidRPr="0027502F">
                          <w:rPr>
                            <w:noProof/>
                            <w:szCs w:val="22"/>
                          </w:rPr>
                          <w:t>Changes to excise authorisations</w:t>
                        </w:r>
                      </w:p>
                    </w:tc>
                  </w:tr>
                </w:tbl>
                <w:p w14:paraId="093D821D" w14:textId="77777777" w:rsidR="00F648F4" w:rsidRPr="0027502F" w:rsidRDefault="00F648F4" w:rsidP="00CD66E8">
                  <w:pPr>
                    <w:spacing w:line="276" w:lineRule="auto"/>
                    <w:rPr>
                      <w:szCs w:val="22"/>
                    </w:rPr>
                  </w:pPr>
                </w:p>
                <w:p w14:paraId="17B544F7" w14:textId="77777777" w:rsidR="00F648F4" w:rsidRPr="0027502F" w:rsidRDefault="00F648F4" w:rsidP="00CD66E8">
                  <w:pPr>
                    <w:pStyle w:val="ListParagraph"/>
                    <w:numPr>
                      <w:ilvl w:val="0"/>
                      <w:numId w:val="47"/>
                    </w:numPr>
                    <w:spacing w:line="276" w:lineRule="auto"/>
                    <w:ind w:left="360"/>
                    <w:rPr>
                      <w:b/>
                      <w:iCs/>
                      <w:szCs w:val="22"/>
                    </w:rPr>
                  </w:pPr>
                  <w:r w:rsidRPr="0027502F">
                    <w:rPr>
                      <w:b/>
                      <w:i/>
                      <w:szCs w:val="22"/>
                    </w:rPr>
                    <w:lastRenderedPageBreak/>
                    <w:t xml:space="preserve"> </w:t>
                  </w:r>
                  <w:r w:rsidRPr="0027502F">
                    <w:rPr>
                      <w:b/>
                      <w:iCs/>
                      <w:szCs w:val="22"/>
                    </w:rPr>
                    <w:t>Appendix D: TECHNICAL MESSAGE STRUCTURE</w:t>
                  </w:r>
                </w:p>
                <w:p w14:paraId="20237493" w14:textId="77777777" w:rsidR="00F648F4" w:rsidRPr="0027502F" w:rsidRDefault="00F648F4" w:rsidP="00CD66E8">
                  <w:pPr>
                    <w:spacing w:line="276" w:lineRule="auto"/>
                    <w:rPr>
                      <w:szCs w:val="22"/>
                    </w:rPr>
                  </w:pPr>
                  <w:r w:rsidRPr="0027502F">
                    <w:rPr>
                      <w:szCs w:val="22"/>
                    </w:rPr>
                    <w:t xml:space="preserve">Two new data items, namely </w:t>
                  </w:r>
                  <w:r w:rsidRPr="0027502F">
                    <w:rPr>
                      <w:bCs/>
                      <w:noProof/>
                      <w:szCs w:val="22"/>
                      <w:lang w:val="en-US"/>
                    </w:rPr>
                    <w:t xml:space="preserve">“Number of Deleted Economic Operators” </w:t>
                  </w:r>
                  <w:r w:rsidRPr="0027502F">
                    <w:rPr>
                      <w:szCs w:val="22"/>
                    </w:rPr>
                    <w:t xml:space="preserve">and </w:t>
                  </w:r>
                  <w:r w:rsidRPr="0027502F">
                    <w:rPr>
                      <w:bCs/>
                      <w:noProof/>
                      <w:szCs w:val="22"/>
                      <w:lang w:val="en-US"/>
                    </w:rPr>
                    <w:t xml:space="preserve">“Total Number of Deleted Economic Operators” </w:t>
                  </w:r>
                  <w:r w:rsidRPr="0027502F">
                    <w:rPr>
                      <w:szCs w:val="22"/>
                    </w:rPr>
                    <w:t>shall be added under &lt;STATISTICS PER MEMBER STATE&gt; and &lt;STATISTICS ALL MEMBER STATES&gt; data groups respectively of the IE742  message as shown below:</w:t>
                  </w:r>
                </w:p>
                <w:p w14:paraId="0B3BF1C3" w14:textId="77777777" w:rsidR="00F648F4" w:rsidRPr="0027502F" w:rsidRDefault="00F648F4" w:rsidP="00CD66E8">
                  <w:pPr>
                    <w:spacing w:line="276" w:lineRule="auto"/>
                    <w:rPr>
                      <w:szCs w:val="22"/>
                    </w:rPr>
                  </w:pPr>
                  <w:r w:rsidRPr="0027502F">
                    <w:rPr>
                      <w:noProof/>
                      <w:szCs w:val="22"/>
                    </w:rPr>
                    <w:drawing>
                      <wp:inline distT="0" distB="0" distL="0" distR="0" wp14:anchorId="77D7053D" wp14:editId="0EF0ED6C">
                        <wp:extent cx="4279900" cy="1063625"/>
                        <wp:effectExtent l="19050" t="19050" r="2540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79900" cy="1063625"/>
                                </a:xfrm>
                                <a:prstGeom prst="rect">
                                  <a:avLst/>
                                </a:prstGeom>
                                <a:ln>
                                  <a:solidFill>
                                    <a:schemeClr val="bg1">
                                      <a:lumMod val="50000"/>
                                    </a:schemeClr>
                                  </a:solidFill>
                                </a:ln>
                              </pic:spPr>
                            </pic:pic>
                          </a:graphicData>
                        </a:graphic>
                      </wp:inline>
                    </w:drawing>
                  </w:r>
                </w:p>
                <w:p w14:paraId="15B68ED3" w14:textId="77777777" w:rsidR="00F648F4" w:rsidRPr="0027502F" w:rsidRDefault="00F648F4" w:rsidP="00CD66E8">
                  <w:pPr>
                    <w:spacing w:line="276" w:lineRule="auto"/>
                    <w:rPr>
                      <w:szCs w:val="22"/>
                    </w:rPr>
                  </w:pPr>
                  <w:r w:rsidRPr="0027502F">
                    <w:rPr>
                      <w:noProof/>
                      <w:szCs w:val="22"/>
                    </w:rPr>
                    <w:drawing>
                      <wp:inline distT="0" distB="0" distL="0" distR="0" wp14:anchorId="4BD1103D" wp14:editId="2E68E35B">
                        <wp:extent cx="4164330" cy="1133761"/>
                        <wp:effectExtent l="19050" t="19050" r="2667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2799" cy="1141512"/>
                                </a:xfrm>
                                <a:prstGeom prst="rect">
                                  <a:avLst/>
                                </a:prstGeom>
                                <a:ln>
                                  <a:solidFill>
                                    <a:schemeClr val="bg1">
                                      <a:lumMod val="50000"/>
                                    </a:schemeClr>
                                  </a:solidFill>
                                </a:ln>
                              </pic:spPr>
                            </pic:pic>
                          </a:graphicData>
                        </a:graphic>
                      </wp:inline>
                    </w:drawing>
                  </w:r>
                </w:p>
                <w:p w14:paraId="1791E4FC" w14:textId="77777777" w:rsidR="00F648F4" w:rsidRPr="0027502F" w:rsidRDefault="00F648F4" w:rsidP="005437A5">
                  <w:pPr>
                    <w:pStyle w:val="ListParagraph"/>
                    <w:numPr>
                      <w:ilvl w:val="0"/>
                      <w:numId w:val="94"/>
                    </w:numPr>
                    <w:spacing w:after="0" w:line="276" w:lineRule="auto"/>
                    <w:jc w:val="left"/>
                    <w:rPr>
                      <w:b/>
                      <w:szCs w:val="22"/>
                    </w:rPr>
                  </w:pPr>
                  <w:r w:rsidRPr="0027502F">
                    <w:rPr>
                      <w:b/>
                      <w:szCs w:val="22"/>
                    </w:rPr>
                    <w:t>Appendix C: EMCS CORRELATION TABLES</w:t>
                  </w:r>
                </w:p>
                <w:p w14:paraId="530A5117" w14:textId="77777777" w:rsidR="00F648F4" w:rsidRPr="0027502F" w:rsidRDefault="00F648F4" w:rsidP="00CD66E8">
                  <w:pPr>
                    <w:spacing w:line="276" w:lineRule="auto"/>
                    <w:rPr>
                      <w:szCs w:val="22"/>
                    </w:rPr>
                  </w:pPr>
                  <w:r w:rsidRPr="0027502F">
                    <w:rPr>
                      <w:szCs w:val="22"/>
                    </w:rPr>
                    <w:t>The newly introduced “Number of Deleted Economic Operators” and “Total Number of Deleted Economic Operators” message elements shall be included, with data type n..15, and shall be associated with optionality ‘O’ in the IE742 message in the updated ‘Appendix C’.</w:t>
                  </w:r>
                </w:p>
                <w:p w14:paraId="4DD5CC60"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E: XML MAPPING</w:t>
                  </w:r>
                </w:p>
                <w:p w14:paraId="1E0E63BB" w14:textId="77777777" w:rsidR="00F648F4" w:rsidRPr="0027502F" w:rsidRDefault="00F648F4" w:rsidP="00CD66E8">
                  <w:pPr>
                    <w:spacing w:line="276" w:lineRule="auto"/>
                    <w:rPr>
                      <w:szCs w:val="22"/>
                    </w:rPr>
                  </w:pPr>
                  <w:r w:rsidRPr="0027502F">
                    <w:rPr>
                      <w:szCs w:val="22"/>
                    </w:rPr>
                    <w:t>The newly introduced data items shall be included in Appendix E as follows:</w:t>
                  </w:r>
                </w:p>
                <w:tbl>
                  <w:tblPr>
                    <w:tblW w:w="4868" w:type="pct"/>
                    <w:jc w:val="center"/>
                    <w:tblLayout w:type="fixed"/>
                    <w:tblCellMar>
                      <w:top w:w="57" w:type="dxa"/>
                      <w:left w:w="57" w:type="dxa"/>
                      <w:bottom w:w="57" w:type="dxa"/>
                      <w:right w:w="57" w:type="dxa"/>
                    </w:tblCellMar>
                    <w:tblLook w:val="0000" w:firstRow="0" w:lastRow="0" w:firstColumn="0" w:lastColumn="0" w:noHBand="0" w:noVBand="0"/>
                  </w:tblPr>
                  <w:tblGrid>
                    <w:gridCol w:w="3666"/>
                    <w:gridCol w:w="1299"/>
                    <w:gridCol w:w="1587"/>
                  </w:tblGrid>
                  <w:tr w:rsidR="00257C7D" w:rsidRPr="0027502F" w14:paraId="58780857" w14:textId="77777777" w:rsidTr="00CD66E8">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2914C325" w14:textId="77777777" w:rsidR="00F648F4" w:rsidRPr="0027502F" w:rsidRDefault="00F648F4" w:rsidP="00CD66E8">
                        <w:pPr>
                          <w:spacing w:after="0"/>
                          <w:rPr>
                            <w:b/>
                            <w:szCs w:val="22"/>
                          </w:rPr>
                        </w:pPr>
                        <w:r w:rsidRPr="0027502F">
                          <w:rPr>
                            <w:b/>
                            <w:szCs w:val="22"/>
                          </w:rPr>
                          <w:t>Data-group or 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1C8F1D7D" w14:textId="77777777" w:rsidR="00F648F4" w:rsidRPr="0027502F" w:rsidRDefault="00F648F4" w:rsidP="00CD66E8">
                        <w:pPr>
                          <w:spacing w:after="0"/>
                          <w:rPr>
                            <w:b/>
                            <w:szCs w:val="22"/>
                          </w:rPr>
                        </w:pPr>
                        <w:r w:rsidRPr="0027502F">
                          <w:rPr>
                            <w:b/>
                            <w:szCs w:val="22"/>
                          </w:rPr>
                          <w:t>Data Type</w:t>
                        </w:r>
                      </w:p>
                    </w:tc>
                    <w:tc>
                      <w:tcPr>
                        <w:tcW w:w="1211" w:type="pct"/>
                        <w:tcBorders>
                          <w:top w:val="single" w:sz="4" w:space="0" w:color="auto"/>
                          <w:left w:val="single" w:sz="4" w:space="0" w:color="auto"/>
                          <w:bottom w:val="single" w:sz="4" w:space="0" w:color="auto"/>
                          <w:right w:val="single" w:sz="4" w:space="0" w:color="auto"/>
                        </w:tcBorders>
                        <w:shd w:val="clear" w:color="auto" w:fill="CCCCCC"/>
                        <w:vAlign w:val="center"/>
                      </w:tcPr>
                      <w:p w14:paraId="396AFCFB" w14:textId="77777777" w:rsidR="00F648F4" w:rsidRPr="0027502F" w:rsidRDefault="00F648F4" w:rsidP="00CD66E8">
                        <w:pPr>
                          <w:spacing w:after="0"/>
                          <w:rPr>
                            <w:b/>
                            <w:szCs w:val="22"/>
                          </w:rPr>
                        </w:pPr>
                        <w:r w:rsidRPr="0027502F">
                          <w:rPr>
                            <w:b/>
                            <w:szCs w:val="22"/>
                          </w:rPr>
                          <w:t>XML-Tag</w:t>
                        </w:r>
                      </w:p>
                    </w:tc>
                  </w:tr>
                  <w:tr w:rsidR="00257C7D" w:rsidRPr="0027502F" w14:paraId="6DE1EBCB"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FE4E5AC" w14:textId="77777777" w:rsidR="00F648F4" w:rsidRPr="0027502F" w:rsidRDefault="00F648F4" w:rsidP="00CD66E8">
                        <w:pPr>
                          <w:spacing w:after="0"/>
                          <w:jc w:val="left"/>
                          <w:rPr>
                            <w:szCs w:val="22"/>
                          </w:rPr>
                        </w:pPr>
                        <w:r w:rsidRPr="0027502F">
                          <w:rPr>
                            <w:szCs w:val="22"/>
                          </w:rPr>
                          <w:t>MESSAGE - STATISTICS PER MEMBER STATE.Number of Deleted Economic Operators</w:t>
                        </w:r>
                      </w:p>
                    </w:tc>
                    <w:tc>
                      <w:tcPr>
                        <w:tcW w:w="991" w:type="pct"/>
                        <w:tcBorders>
                          <w:top w:val="single" w:sz="4" w:space="0" w:color="auto"/>
                          <w:left w:val="single" w:sz="4" w:space="0" w:color="auto"/>
                          <w:bottom w:val="single" w:sz="4" w:space="0" w:color="auto"/>
                          <w:right w:val="single" w:sz="4" w:space="0" w:color="auto"/>
                        </w:tcBorders>
                        <w:vAlign w:val="center"/>
                      </w:tcPr>
                      <w:p w14:paraId="5B4BB8D2" w14:textId="77777777" w:rsidR="00F648F4" w:rsidRPr="0027502F" w:rsidRDefault="00F648F4" w:rsidP="00CD66E8">
                        <w:pPr>
                          <w:spacing w:after="0"/>
                          <w:rPr>
                            <w:szCs w:val="22"/>
                          </w:rPr>
                        </w:pPr>
                        <w:r w:rsidRPr="0027502F">
                          <w:rPr>
                            <w:szCs w:val="22"/>
                          </w:rPr>
                          <w:t>n..15</w:t>
                        </w:r>
                      </w:p>
                    </w:tc>
                    <w:tc>
                      <w:tcPr>
                        <w:tcW w:w="1211" w:type="pct"/>
                        <w:tcBorders>
                          <w:top w:val="single" w:sz="4" w:space="0" w:color="auto"/>
                          <w:left w:val="single" w:sz="4" w:space="0" w:color="auto"/>
                          <w:bottom w:val="single" w:sz="4" w:space="0" w:color="auto"/>
                          <w:right w:val="single" w:sz="4" w:space="0" w:color="auto"/>
                        </w:tcBorders>
                        <w:vAlign w:val="center"/>
                      </w:tcPr>
                      <w:p w14:paraId="02FE391E" w14:textId="77777777" w:rsidR="00F648F4" w:rsidRPr="0027502F" w:rsidRDefault="00F648F4" w:rsidP="00CD66E8">
                        <w:pPr>
                          <w:spacing w:after="0"/>
                          <w:jc w:val="left"/>
                          <w:rPr>
                            <w:szCs w:val="22"/>
                          </w:rPr>
                        </w:pPr>
                        <w:r w:rsidRPr="0027502F">
                          <w:rPr>
                            <w:szCs w:val="22"/>
                          </w:rPr>
                          <w:t>NumberOfDeletedEconomicOperators</w:t>
                        </w:r>
                      </w:p>
                    </w:tc>
                  </w:tr>
                  <w:tr w:rsidR="00257C7D" w:rsidRPr="0027502F" w14:paraId="1B5C7348"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F1FB7EC" w14:textId="77777777" w:rsidR="00F648F4" w:rsidRPr="0027502F" w:rsidRDefault="00F648F4" w:rsidP="00CD66E8">
                        <w:pPr>
                          <w:spacing w:after="0"/>
                          <w:jc w:val="left"/>
                          <w:rPr>
                            <w:szCs w:val="22"/>
                          </w:rPr>
                        </w:pPr>
                        <w:r w:rsidRPr="0027502F">
                          <w:rPr>
                            <w:szCs w:val="22"/>
                          </w:rPr>
                          <w:t>MESSAGE - STATISTICS ALL MEMBER STATES.Total Number of Deleted Economic Operators</w:t>
                        </w:r>
                      </w:p>
                    </w:tc>
                    <w:tc>
                      <w:tcPr>
                        <w:tcW w:w="991" w:type="pct"/>
                        <w:tcBorders>
                          <w:top w:val="single" w:sz="4" w:space="0" w:color="auto"/>
                          <w:left w:val="single" w:sz="4" w:space="0" w:color="auto"/>
                          <w:bottom w:val="single" w:sz="4" w:space="0" w:color="auto"/>
                          <w:right w:val="single" w:sz="4" w:space="0" w:color="auto"/>
                        </w:tcBorders>
                        <w:vAlign w:val="center"/>
                      </w:tcPr>
                      <w:p w14:paraId="4EDF95CD" w14:textId="77777777" w:rsidR="00F648F4" w:rsidRPr="0027502F" w:rsidRDefault="00F648F4" w:rsidP="00CD66E8">
                        <w:pPr>
                          <w:spacing w:after="0"/>
                          <w:rPr>
                            <w:szCs w:val="22"/>
                          </w:rPr>
                        </w:pPr>
                        <w:r w:rsidRPr="0027502F">
                          <w:rPr>
                            <w:szCs w:val="22"/>
                          </w:rPr>
                          <w:t>n..15</w:t>
                        </w:r>
                      </w:p>
                    </w:tc>
                    <w:tc>
                      <w:tcPr>
                        <w:tcW w:w="1211" w:type="pct"/>
                        <w:tcBorders>
                          <w:top w:val="single" w:sz="4" w:space="0" w:color="auto"/>
                          <w:left w:val="single" w:sz="4" w:space="0" w:color="auto"/>
                          <w:bottom w:val="single" w:sz="4" w:space="0" w:color="auto"/>
                          <w:right w:val="single" w:sz="4" w:space="0" w:color="auto"/>
                        </w:tcBorders>
                        <w:vAlign w:val="center"/>
                      </w:tcPr>
                      <w:p w14:paraId="7282B4BC" w14:textId="77777777" w:rsidR="00F648F4" w:rsidRPr="0027502F" w:rsidRDefault="00F648F4" w:rsidP="00CD66E8">
                        <w:pPr>
                          <w:spacing w:after="0"/>
                          <w:jc w:val="left"/>
                          <w:rPr>
                            <w:b/>
                            <w:i/>
                            <w:szCs w:val="22"/>
                          </w:rPr>
                        </w:pPr>
                        <w:r w:rsidRPr="0027502F">
                          <w:rPr>
                            <w:szCs w:val="22"/>
                          </w:rPr>
                          <w:t>TotalNumberOfDeletedEconomicOperators</w:t>
                        </w:r>
                      </w:p>
                    </w:tc>
                  </w:tr>
                </w:tbl>
                <w:p w14:paraId="44BF42AF" w14:textId="77777777" w:rsidR="00F648F4" w:rsidRPr="0027502F" w:rsidRDefault="00F648F4" w:rsidP="00CD66E8">
                  <w:pPr>
                    <w:spacing w:line="276" w:lineRule="auto"/>
                    <w:rPr>
                      <w:szCs w:val="22"/>
                    </w:rPr>
                  </w:pPr>
                </w:p>
                <w:p w14:paraId="786E0FE2"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G: DATA ITEMS</w:t>
                  </w:r>
                </w:p>
                <w:p w14:paraId="316448EA" w14:textId="77777777" w:rsidR="00F648F4" w:rsidRPr="0027502F" w:rsidRDefault="00F648F4" w:rsidP="00CD66E8">
                  <w:pPr>
                    <w:spacing w:line="276" w:lineRule="auto"/>
                    <w:rPr>
                      <w:szCs w:val="22"/>
                    </w:rPr>
                  </w:pPr>
                  <w:r w:rsidRPr="0027502F">
                    <w:rPr>
                      <w:szCs w:val="22"/>
                    </w:rPr>
                    <w:t>The newly introduced data items shall be included in Appendix G as follows:</w:t>
                  </w:r>
                </w:p>
                <w:tbl>
                  <w:tblPr>
                    <w:tblW w:w="4868" w:type="pct"/>
                    <w:jc w:val="center"/>
                    <w:tblLayout w:type="fixed"/>
                    <w:tblCellMar>
                      <w:top w:w="57" w:type="dxa"/>
                      <w:left w:w="57" w:type="dxa"/>
                      <w:bottom w:w="57" w:type="dxa"/>
                      <w:right w:w="57" w:type="dxa"/>
                    </w:tblCellMar>
                    <w:tblLook w:val="0000" w:firstRow="0" w:lastRow="0" w:firstColumn="0" w:lastColumn="0" w:noHBand="0" w:noVBand="0"/>
                  </w:tblPr>
                  <w:tblGrid>
                    <w:gridCol w:w="4838"/>
                    <w:gridCol w:w="1714"/>
                  </w:tblGrid>
                  <w:tr w:rsidR="00257C7D" w:rsidRPr="0027502F" w14:paraId="54D51574" w14:textId="77777777" w:rsidTr="00CD66E8">
                    <w:trPr>
                      <w:trHeight w:val="477"/>
                      <w:tblHeader/>
                      <w:jc w:val="center"/>
                    </w:trPr>
                    <w:tc>
                      <w:tcPr>
                        <w:tcW w:w="3692" w:type="pct"/>
                        <w:tcBorders>
                          <w:top w:val="single" w:sz="4" w:space="0" w:color="auto"/>
                          <w:left w:val="single" w:sz="4" w:space="0" w:color="auto"/>
                          <w:bottom w:val="single" w:sz="4" w:space="0" w:color="auto"/>
                          <w:right w:val="single" w:sz="4" w:space="0" w:color="auto"/>
                        </w:tcBorders>
                        <w:shd w:val="clear" w:color="auto" w:fill="CCCCCC"/>
                        <w:vAlign w:val="center"/>
                      </w:tcPr>
                      <w:p w14:paraId="6F4DFD91" w14:textId="77777777" w:rsidR="00F648F4" w:rsidRPr="0027502F" w:rsidRDefault="00F648F4" w:rsidP="00CD66E8">
                        <w:pPr>
                          <w:spacing w:after="0"/>
                          <w:rPr>
                            <w:b/>
                            <w:szCs w:val="22"/>
                          </w:rPr>
                        </w:pPr>
                        <w:r w:rsidRPr="0027502F">
                          <w:rPr>
                            <w:b/>
                            <w:szCs w:val="22"/>
                          </w:rPr>
                          <w:t>Data-item</w:t>
                        </w:r>
                      </w:p>
                    </w:tc>
                    <w:tc>
                      <w:tcPr>
                        <w:tcW w:w="1308" w:type="pct"/>
                        <w:tcBorders>
                          <w:top w:val="single" w:sz="4" w:space="0" w:color="auto"/>
                          <w:left w:val="single" w:sz="4" w:space="0" w:color="auto"/>
                          <w:bottom w:val="single" w:sz="4" w:space="0" w:color="auto"/>
                          <w:right w:val="single" w:sz="4" w:space="0" w:color="auto"/>
                        </w:tcBorders>
                        <w:shd w:val="clear" w:color="auto" w:fill="CCCCCC"/>
                        <w:vAlign w:val="center"/>
                      </w:tcPr>
                      <w:p w14:paraId="1E05853C" w14:textId="77777777" w:rsidR="00F648F4" w:rsidRPr="0027502F" w:rsidRDefault="00F648F4" w:rsidP="00CD66E8">
                        <w:pPr>
                          <w:spacing w:after="0"/>
                          <w:rPr>
                            <w:b/>
                            <w:szCs w:val="22"/>
                          </w:rPr>
                        </w:pPr>
                        <w:r w:rsidRPr="0027502F">
                          <w:rPr>
                            <w:b/>
                            <w:szCs w:val="22"/>
                          </w:rPr>
                          <w:t>Format</w:t>
                        </w:r>
                      </w:p>
                    </w:tc>
                  </w:tr>
                  <w:tr w:rsidR="00257C7D" w:rsidRPr="0027502F" w14:paraId="5C1F2AE0" w14:textId="77777777" w:rsidTr="00CD66E8">
                    <w:trPr>
                      <w:jc w:val="center"/>
                    </w:trPr>
                    <w:tc>
                      <w:tcPr>
                        <w:tcW w:w="3692" w:type="pct"/>
                        <w:tcBorders>
                          <w:top w:val="single" w:sz="4" w:space="0" w:color="auto"/>
                          <w:left w:val="single" w:sz="4" w:space="0" w:color="auto"/>
                          <w:bottom w:val="single" w:sz="4" w:space="0" w:color="auto"/>
                          <w:right w:val="single" w:sz="4" w:space="0" w:color="auto"/>
                        </w:tcBorders>
                        <w:vAlign w:val="center"/>
                      </w:tcPr>
                      <w:p w14:paraId="0DA4E7FF" w14:textId="77777777" w:rsidR="00F648F4" w:rsidRPr="0027502F" w:rsidRDefault="00F648F4" w:rsidP="00CD66E8">
                        <w:pPr>
                          <w:spacing w:after="0"/>
                          <w:jc w:val="left"/>
                          <w:rPr>
                            <w:szCs w:val="22"/>
                          </w:rPr>
                        </w:pPr>
                        <w:r w:rsidRPr="0027502F">
                          <w:rPr>
                            <w:szCs w:val="22"/>
                          </w:rPr>
                          <w:t>MESSAGE - STATISTICS PER MEMBER STATE.Number of Deleted Economic Operators</w:t>
                        </w:r>
                      </w:p>
                    </w:tc>
                    <w:tc>
                      <w:tcPr>
                        <w:tcW w:w="1308" w:type="pct"/>
                        <w:tcBorders>
                          <w:top w:val="single" w:sz="4" w:space="0" w:color="auto"/>
                          <w:left w:val="single" w:sz="4" w:space="0" w:color="auto"/>
                          <w:bottom w:val="single" w:sz="4" w:space="0" w:color="auto"/>
                          <w:right w:val="single" w:sz="4" w:space="0" w:color="auto"/>
                        </w:tcBorders>
                        <w:vAlign w:val="center"/>
                      </w:tcPr>
                      <w:p w14:paraId="0A64E7D9" w14:textId="77777777" w:rsidR="00F648F4" w:rsidRPr="0027502F" w:rsidRDefault="00F648F4" w:rsidP="00CD66E8">
                        <w:pPr>
                          <w:spacing w:after="0"/>
                          <w:rPr>
                            <w:szCs w:val="22"/>
                          </w:rPr>
                        </w:pPr>
                        <w:r w:rsidRPr="0027502F">
                          <w:rPr>
                            <w:szCs w:val="22"/>
                          </w:rPr>
                          <w:t>n..15</w:t>
                        </w:r>
                      </w:p>
                    </w:tc>
                  </w:tr>
                  <w:tr w:rsidR="00257C7D" w:rsidRPr="0027502F" w14:paraId="119748A0" w14:textId="77777777" w:rsidTr="00CD66E8">
                    <w:trPr>
                      <w:jc w:val="center"/>
                    </w:trPr>
                    <w:tc>
                      <w:tcPr>
                        <w:tcW w:w="3692" w:type="pct"/>
                        <w:tcBorders>
                          <w:top w:val="single" w:sz="4" w:space="0" w:color="auto"/>
                          <w:left w:val="single" w:sz="4" w:space="0" w:color="auto"/>
                          <w:bottom w:val="single" w:sz="4" w:space="0" w:color="auto"/>
                          <w:right w:val="single" w:sz="4" w:space="0" w:color="auto"/>
                        </w:tcBorders>
                        <w:vAlign w:val="center"/>
                      </w:tcPr>
                      <w:p w14:paraId="32BCB24F" w14:textId="77777777" w:rsidR="00F648F4" w:rsidRPr="0027502F" w:rsidRDefault="00F648F4" w:rsidP="00CD66E8">
                        <w:pPr>
                          <w:spacing w:after="0"/>
                          <w:jc w:val="left"/>
                          <w:rPr>
                            <w:szCs w:val="22"/>
                          </w:rPr>
                        </w:pPr>
                        <w:r w:rsidRPr="0027502F">
                          <w:rPr>
                            <w:szCs w:val="22"/>
                          </w:rPr>
                          <w:lastRenderedPageBreak/>
                          <w:t>MESSAGE - STATISTICS ALL MEMBER STATES.Total Number of Deleted Economic Operators</w:t>
                        </w:r>
                      </w:p>
                    </w:tc>
                    <w:tc>
                      <w:tcPr>
                        <w:tcW w:w="1308" w:type="pct"/>
                        <w:tcBorders>
                          <w:top w:val="single" w:sz="4" w:space="0" w:color="auto"/>
                          <w:left w:val="single" w:sz="4" w:space="0" w:color="auto"/>
                          <w:bottom w:val="single" w:sz="4" w:space="0" w:color="auto"/>
                          <w:right w:val="single" w:sz="4" w:space="0" w:color="auto"/>
                        </w:tcBorders>
                        <w:vAlign w:val="center"/>
                      </w:tcPr>
                      <w:p w14:paraId="0C115FDD" w14:textId="77777777" w:rsidR="00F648F4" w:rsidRPr="0027502F" w:rsidRDefault="00F648F4" w:rsidP="00CD66E8">
                        <w:pPr>
                          <w:spacing w:after="0"/>
                          <w:rPr>
                            <w:szCs w:val="22"/>
                          </w:rPr>
                        </w:pPr>
                        <w:r w:rsidRPr="0027502F">
                          <w:rPr>
                            <w:szCs w:val="22"/>
                          </w:rPr>
                          <w:t>n..15</w:t>
                        </w:r>
                      </w:p>
                    </w:tc>
                  </w:tr>
                </w:tbl>
                <w:p w14:paraId="73C9E376" w14:textId="77777777" w:rsidR="00F648F4" w:rsidRPr="0027502F" w:rsidRDefault="00F648F4" w:rsidP="00CD66E8">
                  <w:pPr>
                    <w:spacing w:line="276" w:lineRule="auto"/>
                    <w:rPr>
                      <w:szCs w:val="22"/>
                    </w:rPr>
                  </w:pPr>
                </w:p>
                <w:p w14:paraId="23280EB2" w14:textId="77777777" w:rsidR="00F648F4" w:rsidRPr="0027502F" w:rsidRDefault="00F648F4" w:rsidP="00CD66E8">
                  <w:pPr>
                    <w:pStyle w:val="ListParagraph"/>
                    <w:numPr>
                      <w:ilvl w:val="0"/>
                      <w:numId w:val="47"/>
                    </w:numPr>
                    <w:spacing w:line="276" w:lineRule="auto"/>
                    <w:ind w:left="360"/>
                    <w:rPr>
                      <w:b/>
                      <w:bCs/>
                      <w:szCs w:val="22"/>
                      <w:lang w:val="en-US"/>
                    </w:rPr>
                  </w:pPr>
                  <w:r w:rsidRPr="0027502F">
                    <w:rPr>
                      <w:b/>
                      <w:bCs/>
                      <w:szCs w:val="22"/>
                      <w:lang w:val="en-US"/>
                    </w:rPr>
                    <w:t>Appendix H: DIRECTORY WITH XML SCHEMAS (XSDS)</w:t>
                  </w:r>
                </w:p>
                <w:p w14:paraId="52C87AA2" w14:textId="77777777" w:rsidR="00F648F4" w:rsidRPr="0027502F" w:rsidRDefault="00F648F4" w:rsidP="00CD66E8">
                  <w:pPr>
                    <w:spacing w:line="276" w:lineRule="auto"/>
                    <w:rPr>
                      <w:szCs w:val="22"/>
                    </w:rPr>
                  </w:pPr>
                  <w:r w:rsidRPr="0027502F">
                    <w:rPr>
                      <w:szCs w:val="22"/>
                    </w:rPr>
                    <w:t xml:space="preserve">Based on the updated message structure, detailed in the section on Appendix D of this RFC, the new .xsd files shall be created in alignment with the previously described updates. </w:t>
                  </w:r>
                </w:p>
                <w:p w14:paraId="70158CFD" w14:textId="77777777" w:rsidR="00F648F4" w:rsidRPr="0027502F" w:rsidRDefault="00F648F4" w:rsidP="00CD66E8">
                  <w:pPr>
                    <w:spacing w:line="276" w:lineRule="auto"/>
                    <w:rPr>
                      <w:szCs w:val="22"/>
                    </w:rPr>
                  </w:pPr>
                  <w:r w:rsidRPr="0027502F">
                    <w:rPr>
                      <w:szCs w:val="22"/>
                    </w:rPr>
                    <w:t>The .xsd files that shall be directly impacted by the aforementioned updates are ie701.xsd, ie742.xsd, tcl.xsd and types.xsd.</w:t>
                  </w:r>
                </w:p>
                <w:p w14:paraId="05CEB495" w14:textId="77777777" w:rsidR="00F648F4" w:rsidRPr="0027502F" w:rsidRDefault="00F648F4" w:rsidP="00CD66E8">
                  <w:pPr>
                    <w:spacing w:line="276" w:lineRule="auto"/>
                    <w:rPr>
                      <w:szCs w:val="22"/>
                    </w:rPr>
                  </w:pPr>
                </w:p>
                <w:p w14:paraId="65F2768B" w14:textId="77777777" w:rsidR="00F648F4" w:rsidRPr="0027502F" w:rsidRDefault="00F648F4" w:rsidP="00CD66E8">
                  <w:pPr>
                    <w:pStyle w:val="ListParagraph"/>
                    <w:numPr>
                      <w:ilvl w:val="0"/>
                      <w:numId w:val="47"/>
                    </w:numPr>
                    <w:spacing w:line="276" w:lineRule="auto"/>
                    <w:ind w:left="360"/>
                    <w:rPr>
                      <w:b/>
                      <w:szCs w:val="22"/>
                    </w:rPr>
                  </w:pPr>
                  <w:r w:rsidRPr="0027502F">
                    <w:rPr>
                      <w:b/>
                      <w:szCs w:val="22"/>
                    </w:rPr>
                    <w:t>APPENDIX I: DIRECTORY WITH WEB SERVICE INTERFACE DEFINITIONS (WSDLS)</w:t>
                  </w:r>
                </w:p>
                <w:p w14:paraId="21BA981A" w14:textId="77777777" w:rsidR="00F648F4" w:rsidRPr="0027502F" w:rsidRDefault="00F648F4" w:rsidP="00CD66E8">
                  <w:pPr>
                    <w:spacing w:line="276" w:lineRule="auto"/>
                    <w:rPr>
                      <w:szCs w:val="22"/>
                    </w:rPr>
                  </w:pPr>
                  <w:r w:rsidRPr="0027502F">
                    <w:rPr>
                      <w:szCs w:val="22"/>
                    </w:rPr>
                    <w:t>The changes applicable to the ie701.xsd, ie742.xsd, tcl.xsd and types.xsd files in Appendix H are also applicable to Appendix I.</w:t>
                  </w:r>
                </w:p>
              </w:tc>
            </w:tr>
            <w:tr w:rsidR="00257C7D" w:rsidRPr="0027502F" w14:paraId="588CFB0F" w14:textId="77777777" w:rsidTr="00CD66E8">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412B3C" w14:textId="77777777" w:rsidR="00F648F4" w:rsidRPr="0027502F" w:rsidRDefault="00F648F4" w:rsidP="00CD66E8">
                  <w:pPr>
                    <w:spacing w:line="276" w:lineRule="auto"/>
                    <w:jc w:val="left"/>
                    <w:rPr>
                      <w:szCs w:val="22"/>
                    </w:rPr>
                  </w:pPr>
                  <w:r w:rsidRPr="0027502F">
                    <w:rPr>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524591C" w14:textId="77777777" w:rsidR="00F648F4" w:rsidRPr="0027502F" w:rsidRDefault="00F648F4" w:rsidP="00CD66E8">
                  <w:pPr>
                    <w:spacing w:after="0" w:line="276" w:lineRule="auto"/>
                    <w:rPr>
                      <w:szCs w:val="22"/>
                    </w:rPr>
                  </w:pPr>
                  <w:r w:rsidRPr="0027502F">
                    <w:rPr>
                      <w:szCs w:val="22"/>
                    </w:rPr>
                    <w:t>Specification Documents:</w:t>
                  </w:r>
                </w:p>
                <w:p w14:paraId="0E7B8FD8"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354A10EF"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757874E4" w14:textId="77777777" w:rsidR="00F648F4" w:rsidRPr="0027502F" w:rsidRDefault="00F648F4" w:rsidP="00F648F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29294764" w14:textId="77777777" w:rsidR="00F648F4" w:rsidRPr="0027502F" w:rsidRDefault="00F648F4" w:rsidP="00CD66E8">
                  <w:pPr>
                    <w:spacing w:after="0" w:line="276" w:lineRule="auto"/>
                    <w:rPr>
                      <w:szCs w:val="22"/>
                    </w:rPr>
                  </w:pPr>
                </w:p>
                <w:p w14:paraId="2FA484D8" w14:textId="77777777" w:rsidR="00F648F4" w:rsidRPr="0027502F" w:rsidRDefault="00F648F4" w:rsidP="00CD66E8">
                  <w:pPr>
                    <w:spacing w:after="0" w:line="276" w:lineRule="auto"/>
                    <w:rPr>
                      <w:szCs w:val="22"/>
                    </w:rPr>
                  </w:pPr>
                  <w:r w:rsidRPr="0027502F">
                    <w:rPr>
                      <w:szCs w:val="22"/>
                    </w:rPr>
                    <w:t>CDEAs:</w:t>
                  </w:r>
                </w:p>
                <w:p w14:paraId="5589312D" w14:textId="77777777" w:rsidR="00F648F4" w:rsidRPr="0027502F" w:rsidRDefault="00F648F4" w:rsidP="00F648F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(Low);</w:t>
                  </w:r>
                </w:p>
                <w:p w14:paraId="0B307BF8" w14:textId="77777777" w:rsidR="00F648F4" w:rsidRPr="0027502F" w:rsidRDefault="00F648F4" w:rsidP="00F648F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5E108CCB" w14:textId="77777777" w:rsidR="00F648F4" w:rsidRPr="0027502F" w:rsidRDefault="00F648F4" w:rsidP="00CD66E8">
                  <w:pPr>
                    <w:spacing w:after="0" w:line="276" w:lineRule="auto"/>
                    <w:rPr>
                      <w:szCs w:val="22"/>
                    </w:rPr>
                  </w:pPr>
                </w:p>
                <w:p w14:paraId="3BF62E53" w14:textId="77777777" w:rsidR="00F648F4" w:rsidRPr="0027502F" w:rsidRDefault="00F648F4" w:rsidP="00CD66E8">
                  <w:pPr>
                    <w:spacing w:after="0" w:line="276" w:lineRule="auto"/>
                    <w:rPr>
                      <w:szCs w:val="22"/>
                    </w:rPr>
                  </w:pPr>
                  <w:r w:rsidRPr="0027502F">
                    <w:rPr>
                      <w:szCs w:val="22"/>
                    </w:rPr>
                    <w:t>NEAs:</w:t>
                  </w:r>
                </w:p>
                <w:p w14:paraId="6E5BF32D" w14:textId="77777777" w:rsidR="00F648F4" w:rsidRPr="0027502F" w:rsidRDefault="00F648F4" w:rsidP="00F648F4">
                  <w:pPr>
                    <w:numPr>
                      <w:ilvl w:val="0"/>
                      <w:numId w:val="45"/>
                    </w:numPr>
                    <w:spacing w:line="276" w:lineRule="auto"/>
                    <w:rPr>
                      <w:szCs w:val="22"/>
                    </w:rPr>
                  </w:pPr>
                  <w:r w:rsidRPr="0027502F">
                    <w:rPr>
                      <w:szCs w:val="22"/>
                    </w:rPr>
                    <w:t>Impact on NEAs (None).</w:t>
                  </w:r>
                </w:p>
              </w:tc>
            </w:tr>
            <w:tr w:rsidR="00257C7D" w:rsidRPr="0027502F" w14:paraId="0D060CDC" w14:textId="77777777" w:rsidTr="00CD66E8">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3885613" w14:textId="77777777" w:rsidR="00F648F4" w:rsidRPr="0027502F" w:rsidRDefault="00F648F4" w:rsidP="00CD66E8">
                  <w:pPr>
                    <w:spacing w:line="276" w:lineRule="auto"/>
                    <w:jc w:val="left"/>
                    <w:rPr>
                      <w:szCs w:val="22"/>
                    </w:rPr>
                  </w:pPr>
                  <w:r w:rsidRPr="0027502F">
                    <w:rPr>
                      <w:szCs w:val="22"/>
                    </w:rPr>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05AF8C3" w14:textId="77777777" w:rsidR="00F648F4" w:rsidRPr="0027502F" w:rsidRDefault="00F648F4" w:rsidP="00CD66E8">
                  <w:pPr>
                    <w:spacing w:line="276" w:lineRule="auto"/>
                    <w:rPr>
                      <w:szCs w:val="22"/>
                    </w:rPr>
                  </w:pPr>
                  <w:r w:rsidRPr="0027502F">
                    <w:rPr>
                      <w:szCs w:val="22"/>
                    </w:rPr>
                    <w:t xml:space="preserve">If the proposed change is not implemented, then DDNEA </w:t>
                  </w:r>
                  <w:r w:rsidRPr="0027502F">
                    <w:rPr>
                      <w:szCs w:val="22"/>
                      <w:lang w:eastAsia="el-GR"/>
                    </w:rPr>
                    <w:t>will be in misalignment with the changes proposed for FESS by FESS-278 RFC.</w:t>
                  </w:r>
                </w:p>
              </w:tc>
            </w:tr>
            <w:tr w:rsidR="00257C7D" w:rsidRPr="0027502F" w14:paraId="6E3DD5C3" w14:textId="77777777" w:rsidTr="00CD66E8">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281A5B" w14:textId="77777777" w:rsidR="00F648F4" w:rsidRPr="0027502F" w:rsidRDefault="00F648F4" w:rsidP="00CD66E8">
                  <w:pPr>
                    <w:spacing w:line="276" w:lineRule="auto"/>
                    <w:jc w:val="left"/>
                    <w:rPr>
                      <w:szCs w:val="22"/>
                    </w:rPr>
                  </w:pPr>
                  <w:r w:rsidRPr="0027502F">
                    <w:rPr>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87E501" w14:textId="77777777" w:rsidR="00F648F4" w:rsidRPr="0027502F" w:rsidRDefault="00F648F4" w:rsidP="00CD66E8">
                  <w:pPr>
                    <w:rPr>
                      <w:szCs w:val="22"/>
                    </w:rPr>
                  </w:pPr>
                  <w:r w:rsidRPr="0027502F">
                    <w:rPr>
                      <w:szCs w:val="22"/>
                    </w:rPr>
                    <w:t>This RFC concerns changes at the syntactic level.</w:t>
                  </w:r>
                </w:p>
                <w:p w14:paraId="1D69504D" w14:textId="77777777" w:rsidR="00F648F4" w:rsidRPr="0027502F" w:rsidRDefault="00F648F4" w:rsidP="00CD66E8">
                  <w:pPr>
                    <w:rPr>
                      <w:szCs w:val="22"/>
                    </w:rPr>
                  </w:pPr>
                  <w:r w:rsidRPr="0027502F">
                    <w:rPr>
                      <w:szCs w:val="22"/>
                    </w:rPr>
                    <w:t>More specifically, it incorporates the necessary changes so that the new Data Items “Number of Deleted Economic Operators” and “Total Number of Deleted Economic Operators” shall be added under &lt;STATISTICS PER MEMBER STATE&gt; and &lt;STATISTICS ALL MEMBER STATES&gt; data groups respectively of the IE742  message.</w:t>
                  </w:r>
                </w:p>
                <w:p w14:paraId="6C3A53E4" w14:textId="77777777" w:rsidR="00F648F4" w:rsidRPr="0027502F" w:rsidRDefault="00F648F4" w:rsidP="00CD66E8">
                  <w:pPr>
                    <w:rPr>
                      <w:szCs w:val="22"/>
                    </w:rPr>
                  </w:pPr>
                  <w:r w:rsidRPr="0027502F">
                    <w:rPr>
                      <w:szCs w:val="22"/>
                    </w:rPr>
                    <w:t>It is considered that the aforementioned change has no impact on business continuity and can therefore be deployed in a Migration Period. More specifically:</w:t>
                  </w:r>
                </w:p>
                <w:p w14:paraId="14B13B55" w14:textId="77777777" w:rsidR="00F648F4" w:rsidRPr="0027502F" w:rsidRDefault="00F648F4" w:rsidP="00CD66E8">
                  <w:pPr>
                    <w:suppressAutoHyphens/>
                    <w:rPr>
                      <w:iCs/>
                      <w:szCs w:val="22"/>
                    </w:rPr>
                  </w:pPr>
                  <w:r w:rsidRPr="0027502F">
                    <w:rPr>
                      <w:iCs/>
                      <w:szCs w:val="22"/>
                    </w:rPr>
                    <w:t xml:space="preserve">CA SEED is able to support both EMCS Phase 3.4 and 4 during the migration period. NAs that will deploy the new National SEED application during that </w:t>
                  </w:r>
                  <w:r w:rsidRPr="0027502F">
                    <w:rPr>
                      <w:iCs/>
                      <w:szCs w:val="22"/>
                    </w:rPr>
                    <w:lastRenderedPageBreak/>
                    <w:t xml:space="preserve">period shall be able to receive the business statistics message IE742 including data for the “delete” operation. </w:t>
                  </w:r>
                </w:p>
              </w:tc>
            </w:tr>
            <w:tr w:rsidR="00257C7D" w:rsidRPr="0027502F" w14:paraId="09C0562B" w14:textId="77777777" w:rsidTr="00CD66E8">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53E8848" w14:textId="77777777" w:rsidR="00F648F4" w:rsidRPr="0027502F" w:rsidRDefault="00F648F4" w:rsidP="00CD66E8">
                  <w:pPr>
                    <w:spacing w:line="276" w:lineRule="auto"/>
                    <w:jc w:val="left"/>
                    <w:rPr>
                      <w:szCs w:val="22"/>
                    </w:rPr>
                  </w:pPr>
                  <w:r w:rsidRPr="0027502F">
                    <w:rPr>
                      <w:szCs w:val="22"/>
                    </w:rPr>
                    <w:lastRenderedPageBreak/>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AFF2877" w14:textId="77777777" w:rsidR="00F648F4" w:rsidRPr="0027502F" w:rsidRDefault="00F648F4" w:rsidP="00CD66E8">
                  <w:pPr>
                    <w:spacing w:line="276" w:lineRule="auto"/>
                    <w:rPr>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257C7D" w:rsidRPr="0027502F" w14:paraId="6AC29ED7" w14:textId="77777777" w:rsidTr="00CD66E8">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B6698B" w14:textId="77777777" w:rsidR="00F648F4" w:rsidRPr="0027502F" w:rsidRDefault="00F648F4" w:rsidP="00CD66E8">
                  <w:pPr>
                    <w:spacing w:line="276" w:lineRule="auto"/>
                    <w:jc w:val="left"/>
                    <w:rPr>
                      <w:szCs w:val="22"/>
                    </w:rPr>
                  </w:pPr>
                  <w:r w:rsidRPr="0027502F">
                    <w:rPr>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AFBBCA2" w14:textId="164A1EE8"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FESS-278</w:t>
                  </w:r>
                  <w:r w:rsidR="00840C22" w:rsidRPr="0027502F">
                    <w:rPr>
                      <w:rFonts w:ascii="Times New Roman" w:hAnsi="Times New Roman" w:cs="Times New Roman"/>
                      <w:bCs w:val="0"/>
                      <w:sz w:val="22"/>
                      <w:szCs w:val="22"/>
                    </w:rPr>
                    <w:t>, FESS-270</w:t>
                  </w:r>
                  <w:r w:rsidRPr="0027502F">
                    <w:rPr>
                      <w:rFonts w:ascii="Times New Roman" w:hAnsi="Times New Roman" w:cs="Times New Roman"/>
                      <w:sz w:val="22"/>
                      <w:szCs w:val="22"/>
                    </w:rPr>
                    <w:t>;</w:t>
                  </w:r>
                </w:p>
                <w:p w14:paraId="4680631A" w14:textId="5B4B6ABA"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SEED-167</w:t>
                  </w:r>
                  <w:r w:rsidR="00840C22" w:rsidRPr="0027502F">
                    <w:rPr>
                      <w:rFonts w:ascii="Times New Roman" w:hAnsi="Times New Roman" w:cs="Times New Roman"/>
                      <w:bCs w:val="0"/>
                      <w:sz w:val="22"/>
                      <w:szCs w:val="22"/>
                    </w:rPr>
                    <w:t>, SEED-162</w:t>
                  </w:r>
                  <w:r w:rsidRPr="0027502F">
                    <w:rPr>
                      <w:rFonts w:ascii="Times New Roman" w:hAnsi="Times New Roman" w:cs="Times New Roman"/>
                      <w:sz w:val="22"/>
                      <w:szCs w:val="22"/>
                    </w:rPr>
                    <w:t>;</w:t>
                  </w:r>
                </w:p>
                <w:p w14:paraId="4666A487" w14:textId="77777777"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w:t>
                  </w:r>
                  <w:r w:rsidRPr="0027502F">
                    <w:rPr>
                      <w:rFonts w:ascii="Times New Roman" w:hAnsi="Times New Roman" w:cs="Times New Roman"/>
                      <w:bCs w:val="0"/>
                      <w:sz w:val="22"/>
                      <w:szCs w:val="22"/>
                    </w:rPr>
                    <w:t>.</w:t>
                  </w:r>
                </w:p>
              </w:tc>
            </w:tr>
          </w:tbl>
          <w:p w14:paraId="4754891A" w14:textId="77777777" w:rsidR="00F648F4" w:rsidRPr="0027502F" w:rsidRDefault="00F648F4" w:rsidP="00CD66E8">
            <w:pPr>
              <w:spacing w:after="0"/>
              <w:jc w:val="left"/>
              <w:rPr>
                <w:szCs w:val="22"/>
                <w:lang w:val="en-US"/>
              </w:rPr>
            </w:pPr>
          </w:p>
        </w:tc>
      </w:tr>
      <w:tr w:rsidR="00257C7D" w:rsidRPr="0027502F" w14:paraId="1962A8DF"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03F1CD9" w14:textId="77777777" w:rsidR="00F648F4" w:rsidRPr="0027502F" w:rsidRDefault="00F648F4" w:rsidP="00CD66E8">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2A9A919F" w14:textId="77777777" w:rsidTr="00CD66E8">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4261C2" w14:textId="77777777" w:rsidR="00F648F4" w:rsidRPr="0027502F" w:rsidRDefault="00F648F4" w:rsidP="00CD66E8">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DAD40C4" w14:textId="77777777" w:rsidR="00F648F4" w:rsidRPr="0027502F" w:rsidRDefault="00F648F4" w:rsidP="00CD66E8">
                  <w:pPr>
                    <w:spacing w:line="276" w:lineRule="auto"/>
                    <w:rPr>
                      <w:szCs w:val="22"/>
                    </w:rPr>
                  </w:pPr>
                  <w:r w:rsidRPr="0027502F">
                    <w:rPr>
                      <w:szCs w:val="22"/>
                    </w:rPr>
                    <w:t>N/A</w:t>
                  </w:r>
                </w:p>
              </w:tc>
            </w:tr>
            <w:tr w:rsidR="00257C7D" w:rsidRPr="0027502F" w14:paraId="49E05D36"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D14254" w14:textId="77777777" w:rsidR="00F648F4" w:rsidRPr="0027502F" w:rsidRDefault="00F648F4" w:rsidP="00CD66E8">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4EA4185" w14:textId="77777777" w:rsidR="00F648F4" w:rsidRPr="0027502F" w:rsidRDefault="00F648F4" w:rsidP="00CD66E8">
                  <w:pPr>
                    <w:spacing w:line="276" w:lineRule="auto"/>
                    <w:rPr>
                      <w:szCs w:val="22"/>
                    </w:rPr>
                  </w:pPr>
                  <w:r w:rsidRPr="0027502F">
                    <w:rPr>
                      <w:szCs w:val="22"/>
                    </w:rPr>
                    <w:t>N/A</w:t>
                  </w:r>
                </w:p>
              </w:tc>
            </w:tr>
          </w:tbl>
          <w:p w14:paraId="3F64CEE9" w14:textId="77777777" w:rsidR="00F648F4" w:rsidRPr="0027502F" w:rsidRDefault="00F648F4" w:rsidP="00CD66E8">
            <w:pPr>
              <w:spacing w:after="0"/>
              <w:jc w:val="left"/>
              <w:rPr>
                <w:szCs w:val="22"/>
                <w:lang w:val="en-US"/>
              </w:rPr>
            </w:pPr>
          </w:p>
        </w:tc>
      </w:tr>
      <w:tr w:rsidR="00257C7D" w:rsidRPr="0027502F" w14:paraId="041FF130"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8F53FE3" w14:textId="77777777" w:rsidR="00F648F4" w:rsidRPr="0027502F" w:rsidRDefault="00F648F4" w:rsidP="00CD66E8">
            <w:pPr>
              <w:spacing w:line="276" w:lineRule="auto"/>
              <w:rPr>
                <w:b/>
                <w:szCs w:val="22"/>
              </w:rPr>
            </w:pPr>
            <w:r w:rsidRPr="0027502F">
              <w:rPr>
                <w:b/>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178A95FA" w14:textId="77777777" w:rsidTr="00CD66E8">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3A0CF3D" w14:textId="77777777" w:rsidR="00F648F4" w:rsidRPr="0027502F" w:rsidRDefault="00F648F4" w:rsidP="00CD66E8">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7B3B4706" w14:textId="77777777" w:rsidR="00F648F4" w:rsidRPr="0027502F" w:rsidRDefault="00F648F4" w:rsidP="00CD66E8">
                  <w:pPr>
                    <w:numPr>
                      <w:ilvl w:val="0"/>
                      <w:numId w:val="25"/>
                    </w:numPr>
                    <w:spacing w:line="276" w:lineRule="auto"/>
                    <w:rPr>
                      <w:szCs w:val="22"/>
                    </w:rPr>
                  </w:pPr>
                  <w:r w:rsidRPr="0027502F">
                    <w:rPr>
                      <w:b/>
                      <w:szCs w:val="22"/>
                    </w:rPr>
                    <w:t>Category of the Change: Review</w:t>
                  </w:r>
                </w:p>
                <w:p w14:paraId="2C20B8BA" w14:textId="77777777" w:rsidR="00F648F4" w:rsidRPr="0027502F" w:rsidRDefault="00F648F4" w:rsidP="00CD66E8">
                  <w:pPr>
                    <w:numPr>
                      <w:ilvl w:val="0"/>
                      <w:numId w:val="25"/>
                    </w:numPr>
                    <w:spacing w:line="276" w:lineRule="auto"/>
                    <w:rPr>
                      <w:szCs w:val="22"/>
                    </w:rPr>
                  </w:pPr>
                  <w:r w:rsidRPr="0027502F">
                    <w:rPr>
                      <w:b/>
                      <w:szCs w:val="22"/>
                    </w:rPr>
                    <w:t>Approval process:</w:t>
                  </w:r>
                </w:p>
                <w:p w14:paraId="7E5B81AC" w14:textId="77777777" w:rsidR="00F648F4" w:rsidRPr="0027502F" w:rsidRDefault="00F648F4" w:rsidP="00CD66E8">
                  <w:pPr>
                    <w:numPr>
                      <w:ilvl w:val="1"/>
                      <w:numId w:val="25"/>
                    </w:numPr>
                    <w:spacing w:line="276" w:lineRule="auto"/>
                    <w:rPr>
                      <w:szCs w:val="22"/>
                    </w:rPr>
                  </w:pPr>
                  <w:r w:rsidRPr="0027502F">
                    <w:rPr>
                      <w:b/>
                      <w:szCs w:val="22"/>
                    </w:rPr>
                    <w:t>The Change is authorised for approval by the CAB</w:t>
                  </w:r>
                </w:p>
              </w:tc>
            </w:tr>
            <w:tr w:rsidR="00257C7D" w:rsidRPr="0027502F" w14:paraId="6A4698EE" w14:textId="77777777" w:rsidTr="00CD66E8">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A86047" w14:textId="77777777" w:rsidR="00F648F4" w:rsidRPr="0027502F" w:rsidRDefault="00F648F4" w:rsidP="00CD66E8">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68825011" w14:textId="77777777" w:rsidR="00F648F4" w:rsidRPr="0027502F" w:rsidRDefault="00F648F4" w:rsidP="00CD66E8">
                  <w:pPr>
                    <w:spacing w:line="276" w:lineRule="auto"/>
                    <w:rPr>
                      <w:szCs w:val="22"/>
                    </w:rPr>
                  </w:pPr>
                </w:p>
              </w:tc>
            </w:tr>
            <w:tr w:rsidR="00257C7D" w:rsidRPr="0027502F" w14:paraId="6BF6A82A" w14:textId="77777777" w:rsidTr="00CD66E8">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65CCDC" w14:textId="77777777" w:rsidR="00F648F4" w:rsidRPr="0027502F" w:rsidRDefault="00F648F4" w:rsidP="00CD66E8">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2970EB11" w14:textId="77777777" w:rsidR="00F648F4" w:rsidRPr="0027502F" w:rsidRDefault="00F648F4" w:rsidP="00CD66E8">
                  <w:pPr>
                    <w:spacing w:line="276" w:lineRule="auto"/>
                    <w:rPr>
                      <w:szCs w:val="22"/>
                    </w:rPr>
                  </w:pPr>
                  <w:r w:rsidRPr="0027502F">
                    <w:rPr>
                      <w:szCs w:val="22"/>
                    </w:rPr>
                    <w:t>EMCS CAB #194 on 22/06/2021.</w:t>
                  </w:r>
                </w:p>
              </w:tc>
            </w:tr>
          </w:tbl>
          <w:p w14:paraId="709E4DEA" w14:textId="77777777" w:rsidR="00F648F4" w:rsidRPr="0027502F" w:rsidRDefault="00F648F4" w:rsidP="00CD66E8">
            <w:pPr>
              <w:spacing w:after="0"/>
              <w:jc w:val="left"/>
              <w:rPr>
                <w:szCs w:val="22"/>
                <w:lang w:val="en-US"/>
              </w:rPr>
            </w:pPr>
          </w:p>
        </w:tc>
      </w:tr>
      <w:tr w:rsidR="00257C7D" w:rsidRPr="0027502F" w14:paraId="140239D8"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74768F" w14:textId="77777777" w:rsidR="00F648F4" w:rsidRPr="0027502F" w:rsidRDefault="00F648F4" w:rsidP="00CD66E8">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31CBB1BE"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F527AA" w14:textId="77777777" w:rsidR="00F648F4" w:rsidRPr="0027502F" w:rsidRDefault="00F648F4" w:rsidP="00CD66E8">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FF64D3" w14:textId="77777777" w:rsidR="00F648F4" w:rsidRPr="0027502F" w:rsidRDefault="00F648F4" w:rsidP="00CD66E8">
                  <w:pPr>
                    <w:spacing w:line="276" w:lineRule="auto"/>
                    <w:rPr>
                      <w:szCs w:val="22"/>
                    </w:rPr>
                  </w:pPr>
                  <w:r w:rsidRPr="0027502F">
                    <w:rPr>
                      <w:szCs w:val="22"/>
                    </w:rPr>
                    <w:t>v3.01</w:t>
                  </w:r>
                </w:p>
              </w:tc>
            </w:tr>
            <w:tr w:rsidR="00257C7D" w:rsidRPr="0027502F" w14:paraId="6158D1AC" w14:textId="77777777" w:rsidTr="00CD66E8">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E6E9D9D" w14:textId="77777777" w:rsidR="00F648F4" w:rsidRPr="0027502F" w:rsidRDefault="00F648F4" w:rsidP="00CD66E8">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4A176D7" w14:textId="35D3321A" w:rsidR="00F648F4" w:rsidRPr="0027502F" w:rsidRDefault="00BD1D2D" w:rsidP="00CD66E8">
                  <w:pPr>
                    <w:spacing w:line="276" w:lineRule="auto"/>
                    <w:rPr>
                      <w:szCs w:val="22"/>
                    </w:rPr>
                  </w:pPr>
                  <w:r w:rsidRPr="0027502F">
                    <w:rPr>
                      <w:szCs w:val="22"/>
                    </w:rPr>
                    <w:t>0</w:t>
                  </w:r>
                  <w:r w:rsidR="003E714D" w:rsidRPr="0027502F">
                    <w:rPr>
                      <w:szCs w:val="22"/>
                    </w:rPr>
                    <w:t>5</w:t>
                  </w:r>
                  <w:r w:rsidRPr="0027502F">
                    <w:rPr>
                      <w:szCs w:val="22"/>
                    </w:rPr>
                    <w:t>/10/2021</w:t>
                  </w:r>
                </w:p>
              </w:tc>
            </w:tr>
            <w:tr w:rsidR="00257C7D" w:rsidRPr="0027502F" w14:paraId="20666969"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7709CD6" w14:textId="77777777" w:rsidR="00F648F4" w:rsidRPr="0027502F" w:rsidRDefault="00F648F4" w:rsidP="00CD66E8">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63D800E" w14:textId="77777777" w:rsidR="00F648F4" w:rsidRPr="0027502F" w:rsidRDefault="00F648F4" w:rsidP="00CD66E8">
                  <w:pPr>
                    <w:spacing w:line="276" w:lineRule="auto"/>
                    <w:rPr>
                      <w:szCs w:val="22"/>
                    </w:rPr>
                  </w:pPr>
                  <w:r w:rsidRPr="0027502F">
                    <w:rPr>
                      <w:szCs w:val="22"/>
                    </w:rPr>
                    <w:t>13/02/2023</w:t>
                  </w:r>
                </w:p>
              </w:tc>
            </w:tr>
          </w:tbl>
          <w:p w14:paraId="13E6B032" w14:textId="77777777" w:rsidR="00F648F4" w:rsidRPr="0027502F" w:rsidRDefault="00F648F4" w:rsidP="00CD66E8">
            <w:pPr>
              <w:spacing w:after="0"/>
              <w:jc w:val="left"/>
              <w:rPr>
                <w:szCs w:val="22"/>
                <w:lang w:val="en-US"/>
              </w:rPr>
            </w:pPr>
          </w:p>
        </w:tc>
      </w:tr>
      <w:tr w:rsidR="00257C7D" w:rsidRPr="0027502F" w14:paraId="33C2CE0D"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471D87B" w14:textId="77777777" w:rsidR="00F648F4" w:rsidRPr="0027502F" w:rsidRDefault="00F648F4" w:rsidP="00CD66E8">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150A7DC7"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E8AA554" w14:textId="77777777" w:rsidR="00F648F4" w:rsidRPr="0027502F" w:rsidRDefault="00F648F4" w:rsidP="00CD66E8">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7F5354B" w14:textId="77777777" w:rsidR="00F648F4" w:rsidRPr="0027502F" w:rsidRDefault="00F648F4" w:rsidP="00CD66E8">
                  <w:pPr>
                    <w:spacing w:line="276" w:lineRule="auto"/>
                    <w:rPr>
                      <w:szCs w:val="22"/>
                    </w:rPr>
                  </w:pPr>
                  <w:r w:rsidRPr="0027502F">
                    <w:rPr>
                      <w:szCs w:val="22"/>
                    </w:rPr>
                    <w:t>N/A</w:t>
                  </w:r>
                </w:p>
              </w:tc>
            </w:tr>
            <w:tr w:rsidR="00257C7D" w:rsidRPr="0027502F" w14:paraId="4DD28DCD"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E87F4C3" w14:textId="77777777" w:rsidR="00F648F4" w:rsidRPr="0027502F" w:rsidRDefault="00F648F4" w:rsidP="00CD66E8">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0C5C2E4" w14:textId="77777777" w:rsidR="00F648F4" w:rsidRPr="0027502F" w:rsidRDefault="00F648F4" w:rsidP="00CD66E8">
                  <w:pPr>
                    <w:spacing w:line="276" w:lineRule="auto"/>
                    <w:rPr>
                      <w:szCs w:val="22"/>
                    </w:rPr>
                  </w:pPr>
                  <w:r w:rsidRPr="0027502F">
                    <w:rPr>
                      <w:szCs w:val="22"/>
                    </w:rPr>
                    <w:t>N/A</w:t>
                  </w:r>
                </w:p>
              </w:tc>
            </w:tr>
          </w:tbl>
          <w:p w14:paraId="2196DDAC" w14:textId="77777777" w:rsidR="00F648F4" w:rsidRPr="0027502F" w:rsidRDefault="00F648F4" w:rsidP="00CD66E8">
            <w:pPr>
              <w:spacing w:after="0"/>
              <w:jc w:val="left"/>
              <w:rPr>
                <w:szCs w:val="22"/>
                <w:lang w:val="en-US"/>
              </w:rPr>
            </w:pPr>
          </w:p>
        </w:tc>
      </w:tr>
    </w:tbl>
    <w:p w14:paraId="1B78A76B" w14:textId="75A28BB5" w:rsidR="00494EAD" w:rsidRPr="0027502F" w:rsidRDefault="00D17275">
      <w:pPr>
        <w:spacing w:after="0" w:line="240" w:lineRule="auto"/>
        <w:jc w:val="left"/>
        <w:rPr>
          <w:b/>
          <w:szCs w:val="22"/>
        </w:rPr>
      </w:pPr>
      <w:bookmarkStart w:id="111" w:name="_Toc476051813"/>
      <w:r w:rsidRPr="0027502F">
        <w:rPr>
          <w:b/>
          <w:szCs w:val="22"/>
        </w:rPr>
        <w:t xml:space="preserve"> </w:t>
      </w:r>
    </w:p>
    <w:p w14:paraId="536795E6" w14:textId="34FAFAEA" w:rsidR="00F648F4" w:rsidRPr="0027502F" w:rsidRDefault="00F648F4" w:rsidP="00F648F4">
      <w:pPr>
        <w:pStyle w:val="Heading4"/>
        <w:rPr>
          <w:szCs w:val="22"/>
        </w:rPr>
      </w:pPr>
      <w:r w:rsidRPr="0027502F">
        <w:rPr>
          <w:szCs w:val="22"/>
        </w:rPr>
        <w:lastRenderedPageBreak/>
        <w:t xml:space="preserve">DDNEA-P4-312 – </w:t>
      </w:r>
      <w:bookmarkEnd w:id="111"/>
      <w:r w:rsidRPr="0027502F">
        <w:rPr>
          <w:szCs w:val="22"/>
        </w:rPr>
        <w:t>Additional updates for Applicability of Degree Plato (FESS-256/DDNEA-P4-289)</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ook w:val="04A0" w:firstRow="1" w:lastRow="0" w:firstColumn="1" w:lastColumn="0" w:noHBand="0" w:noVBand="1"/>
      </w:tblPr>
      <w:tblGrid>
        <w:gridCol w:w="9622"/>
      </w:tblGrid>
      <w:tr w:rsidR="00257C7D" w:rsidRPr="0027502F" w14:paraId="33DC7D54"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7EE75D7" w14:textId="77777777" w:rsidR="00F648F4" w:rsidRPr="0027502F" w:rsidRDefault="00F648F4" w:rsidP="00CD66E8">
            <w:pPr>
              <w:spacing w:line="276" w:lineRule="auto"/>
              <w:rPr>
                <w:b/>
                <w:szCs w:val="22"/>
              </w:rPr>
            </w:pPr>
            <w:r w:rsidRPr="0027502F">
              <w:rPr>
                <w:b/>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88"/>
              <w:gridCol w:w="6926"/>
            </w:tblGrid>
            <w:tr w:rsidR="00257C7D" w:rsidRPr="0027502F" w14:paraId="2429C8E7" w14:textId="77777777" w:rsidTr="00CD66E8">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2B986B" w14:textId="77777777" w:rsidR="00F648F4" w:rsidRPr="0027502F" w:rsidRDefault="00F648F4" w:rsidP="00CD66E8">
                  <w:pPr>
                    <w:spacing w:line="276" w:lineRule="auto"/>
                    <w:jc w:val="left"/>
                    <w:rPr>
                      <w:szCs w:val="22"/>
                    </w:rPr>
                  </w:pPr>
                  <w:r w:rsidRPr="0027502F">
                    <w:rPr>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82F624" w14:textId="77777777" w:rsidR="00F648F4" w:rsidRPr="0027502F" w:rsidRDefault="00F648F4" w:rsidP="00CD66E8">
                  <w:pPr>
                    <w:spacing w:line="276" w:lineRule="auto"/>
                    <w:rPr>
                      <w:szCs w:val="22"/>
                    </w:rPr>
                  </w:pPr>
                  <w:r w:rsidRPr="0027502F">
                    <w:rPr>
                      <w:bCs/>
                      <w:szCs w:val="22"/>
                    </w:rPr>
                    <w:t>DDNEA-P4-312</w:t>
                  </w:r>
                </w:p>
              </w:tc>
            </w:tr>
            <w:tr w:rsidR="00257C7D" w:rsidRPr="0027502F" w14:paraId="53CE9F25"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0D0947" w14:textId="77777777" w:rsidR="00F648F4" w:rsidRPr="0027502F" w:rsidRDefault="00F648F4" w:rsidP="00CD66E8">
                  <w:pPr>
                    <w:spacing w:line="276" w:lineRule="auto"/>
                    <w:jc w:val="left"/>
                    <w:rPr>
                      <w:szCs w:val="22"/>
                    </w:rPr>
                  </w:pPr>
                  <w:r w:rsidRPr="0027502F">
                    <w:rPr>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929CDF1" w14:textId="77777777" w:rsidR="00F648F4" w:rsidRPr="0027502F" w:rsidRDefault="00F648F4" w:rsidP="00CD66E8">
                  <w:pPr>
                    <w:tabs>
                      <w:tab w:val="left" w:pos="1305"/>
                    </w:tabs>
                    <w:spacing w:line="276" w:lineRule="auto"/>
                    <w:rPr>
                      <w:szCs w:val="22"/>
                    </w:rPr>
                  </w:pPr>
                  <w:r w:rsidRPr="0027502F">
                    <w:rPr>
                      <w:szCs w:val="22"/>
                    </w:rPr>
                    <w:t>Accepted</w:t>
                  </w:r>
                </w:p>
              </w:tc>
            </w:tr>
            <w:tr w:rsidR="00257C7D" w:rsidRPr="0027502F" w14:paraId="0BB975F9"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BC2D60" w14:textId="77777777" w:rsidR="00F648F4" w:rsidRPr="0027502F" w:rsidRDefault="00F648F4" w:rsidP="00CD66E8">
                  <w:pPr>
                    <w:spacing w:line="276" w:lineRule="auto"/>
                    <w:jc w:val="left"/>
                    <w:rPr>
                      <w:szCs w:val="22"/>
                    </w:rPr>
                  </w:pPr>
                  <w:r w:rsidRPr="0027502F">
                    <w:rPr>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6259B09" w14:textId="77777777" w:rsidR="00F648F4" w:rsidRPr="0027502F" w:rsidRDefault="00F648F4" w:rsidP="00CD66E8">
                  <w:pPr>
                    <w:spacing w:line="276" w:lineRule="auto"/>
                    <w:rPr>
                      <w:szCs w:val="22"/>
                    </w:rPr>
                  </w:pPr>
                  <w:r w:rsidRPr="0027502F">
                    <w:rPr>
                      <w:szCs w:val="22"/>
                    </w:rPr>
                    <w:t>Specifications defect</w:t>
                  </w:r>
                </w:p>
              </w:tc>
            </w:tr>
            <w:tr w:rsidR="00257C7D" w:rsidRPr="0027502F" w14:paraId="753BE54C"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4EF92CB" w14:textId="77777777" w:rsidR="00F648F4" w:rsidRPr="0027502F" w:rsidRDefault="00F648F4" w:rsidP="00CD66E8">
                  <w:pPr>
                    <w:spacing w:line="276" w:lineRule="auto"/>
                    <w:jc w:val="left"/>
                    <w:rPr>
                      <w:szCs w:val="22"/>
                    </w:rPr>
                  </w:pPr>
                  <w:r w:rsidRPr="0027502F">
                    <w:rPr>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5DF5E92" w14:textId="77777777" w:rsidR="00F648F4" w:rsidRPr="0027502F" w:rsidRDefault="00F648F4" w:rsidP="00CD66E8">
                  <w:pPr>
                    <w:spacing w:line="276" w:lineRule="auto"/>
                    <w:rPr>
                      <w:szCs w:val="22"/>
                    </w:rPr>
                  </w:pPr>
                  <w:r w:rsidRPr="0027502F">
                    <w:rPr>
                      <w:szCs w:val="22"/>
                    </w:rPr>
                    <w:t>IM304543</w:t>
                  </w:r>
                </w:p>
              </w:tc>
            </w:tr>
            <w:tr w:rsidR="00257C7D" w:rsidRPr="0027502F" w14:paraId="1014C3D5"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D881C8" w14:textId="77777777" w:rsidR="00F648F4" w:rsidRPr="0027502F" w:rsidRDefault="00F648F4" w:rsidP="00CD66E8">
                  <w:pPr>
                    <w:spacing w:line="276" w:lineRule="auto"/>
                    <w:jc w:val="left"/>
                    <w:rPr>
                      <w:szCs w:val="22"/>
                    </w:rPr>
                  </w:pPr>
                  <w:r w:rsidRPr="0027502F">
                    <w:rPr>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DF7A229" w14:textId="77777777" w:rsidR="00F648F4" w:rsidRPr="0027502F" w:rsidRDefault="00F648F4" w:rsidP="00CD66E8">
                  <w:pPr>
                    <w:spacing w:line="276" w:lineRule="auto"/>
                    <w:rPr>
                      <w:szCs w:val="22"/>
                    </w:rPr>
                  </w:pPr>
                  <w:r w:rsidRPr="0027502F">
                    <w:rPr>
                      <w:szCs w:val="22"/>
                      <w:lang w:eastAsia="el-GR"/>
                    </w:rPr>
                    <w:t>KE19410</w:t>
                  </w:r>
                </w:p>
              </w:tc>
            </w:tr>
            <w:tr w:rsidR="00257C7D" w:rsidRPr="0027502F" w14:paraId="4AB0EEB3" w14:textId="77777777" w:rsidTr="00CD66E8">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A97A0E" w14:textId="77777777" w:rsidR="00F648F4" w:rsidRPr="0027502F" w:rsidRDefault="00F648F4" w:rsidP="00CD66E8">
                  <w:pPr>
                    <w:spacing w:line="276" w:lineRule="auto"/>
                    <w:jc w:val="left"/>
                    <w:rPr>
                      <w:szCs w:val="22"/>
                    </w:rPr>
                  </w:pPr>
                  <w:r w:rsidRPr="0027502F">
                    <w:rPr>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BC1CFE" w14:textId="77777777" w:rsidR="00F648F4" w:rsidRPr="0027502F" w:rsidRDefault="00F648F4" w:rsidP="00CD66E8">
                  <w:pPr>
                    <w:pStyle w:val="ListParagraph"/>
                    <w:spacing w:line="276" w:lineRule="auto"/>
                    <w:ind w:left="0"/>
                    <w:rPr>
                      <w:szCs w:val="22"/>
                      <w:lang w:val="en-US"/>
                    </w:rPr>
                  </w:pPr>
                  <w:r w:rsidRPr="0027502F">
                    <w:rPr>
                      <w:szCs w:val="22"/>
                      <w:shd w:val="clear" w:color="auto" w:fill="FFFFFF"/>
                    </w:rPr>
                    <w:t>14/06/2021</w:t>
                  </w:r>
                </w:p>
              </w:tc>
            </w:tr>
            <w:tr w:rsidR="00257C7D" w:rsidRPr="0027502F" w14:paraId="74038782" w14:textId="77777777" w:rsidTr="00CD66E8">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C22C3D" w14:textId="77777777" w:rsidR="00F648F4" w:rsidRPr="0027502F" w:rsidRDefault="00F648F4" w:rsidP="00CD66E8">
                  <w:pPr>
                    <w:spacing w:line="276" w:lineRule="auto"/>
                    <w:jc w:val="left"/>
                    <w:rPr>
                      <w:szCs w:val="22"/>
                    </w:rPr>
                  </w:pPr>
                  <w:r w:rsidRPr="0027502F">
                    <w:rPr>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427C028" w14:textId="77777777" w:rsidR="00F648F4" w:rsidRPr="0027502F" w:rsidRDefault="00F648F4" w:rsidP="00CD66E8">
                  <w:pPr>
                    <w:pStyle w:val="ListParagraph"/>
                    <w:spacing w:line="276" w:lineRule="auto"/>
                    <w:ind w:left="0"/>
                    <w:rPr>
                      <w:szCs w:val="22"/>
                      <w:lang w:val="en-US"/>
                    </w:rPr>
                  </w:pPr>
                  <w:r w:rsidRPr="0027502F">
                    <w:rPr>
                      <w:szCs w:val="22"/>
                    </w:rPr>
                    <w:t>EMCS CPT</w:t>
                  </w:r>
                </w:p>
              </w:tc>
            </w:tr>
          </w:tbl>
          <w:p w14:paraId="46728EC9" w14:textId="77777777" w:rsidR="00F648F4" w:rsidRPr="0027502F" w:rsidRDefault="00F648F4" w:rsidP="00CD66E8">
            <w:pPr>
              <w:spacing w:after="0"/>
              <w:jc w:val="left"/>
              <w:rPr>
                <w:szCs w:val="22"/>
                <w:lang w:val="en-US"/>
              </w:rPr>
            </w:pPr>
          </w:p>
        </w:tc>
      </w:tr>
      <w:tr w:rsidR="00257C7D" w:rsidRPr="0027502F" w14:paraId="69DE0E8E"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CC0BDDC" w14:textId="77777777" w:rsidR="00F648F4" w:rsidRPr="0027502F" w:rsidRDefault="00F648F4" w:rsidP="00CD66E8">
            <w:pPr>
              <w:spacing w:line="276" w:lineRule="auto"/>
              <w:rPr>
                <w:b/>
                <w:szCs w:val="22"/>
              </w:rPr>
            </w:pPr>
            <w:r w:rsidRPr="0027502F">
              <w:rPr>
                <w:b/>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1439"/>
              <w:gridCol w:w="7806"/>
            </w:tblGrid>
            <w:tr w:rsidR="00257C7D" w:rsidRPr="0027502F" w14:paraId="0F5A981E" w14:textId="77777777" w:rsidTr="00CD66E8">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405931" w14:textId="77777777" w:rsidR="00F648F4" w:rsidRPr="0027502F" w:rsidRDefault="00F648F4" w:rsidP="00CD66E8">
                  <w:pPr>
                    <w:spacing w:line="276" w:lineRule="auto"/>
                    <w:jc w:val="left"/>
                    <w:rPr>
                      <w:szCs w:val="22"/>
                    </w:rPr>
                  </w:pPr>
                  <w:r w:rsidRPr="0027502F">
                    <w:rPr>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4AA9673" w14:textId="77777777" w:rsidR="00F648F4" w:rsidRPr="0027502F" w:rsidRDefault="00F648F4" w:rsidP="00CD66E8">
                  <w:pPr>
                    <w:spacing w:line="276" w:lineRule="auto"/>
                    <w:rPr>
                      <w:szCs w:val="22"/>
                    </w:rPr>
                  </w:pPr>
                  <w:r w:rsidRPr="0027502F">
                    <w:rPr>
                      <w:szCs w:val="22"/>
                    </w:rPr>
                    <w:t>Low</w:t>
                  </w:r>
                </w:p>
              </w:tc>
            </w:tr>
            <w:tr w:rsidR="00257C7D" w:rsidRPr="0027502F" w14:paraId="5B03287D" w14:textId="77777777" w:rsidTr="00CD66E8">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18A5E50" w14:textId="77777777" w:rsidR="00F648F4" w:rsidRPr="0027502F" w:rsidRDefault="00F648F4" w:rsidP="00CD66E8">
                  <w:pPr>
                    <w:spacing w:line="276" w:lineRule="auto"/>
                    <w:jc w:val="left"/>
                    <w:rPr>
                      <w:szCs w:val="22"/>
                    </w:rPr>
                  </w:pPr>
                  <w:r w:rsidRPr="0027502F">
                    <w:rPr>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450EB5E" w14:textId="77777777" w:rsidR="00F648F4" w:rsidRPr="0027502F" w:rsidRDefault="00F648F4" w:rsidP="00CD66E8">
                  <w:pPr>
                    <w:spacing w:line="276" w:lineRule="auto"/>
                    <w:rPr>
                      <w:b/>
                      <w:szCs w:val="22"/>
                    </w:rPr>
                  </w:pPr>
                  <w:r w:rsidRPr="0027502F">
                    <w:rPr>
                      <w:b/>
                      <w:szCs w:val="22"/>
                    </w:rPr>
                    <w:t>Problem Statement:</w:t>
                  </w:r>
                </w:p>
                <w:p w14:paraId="3F6259DA" w14:textId="77777777" w:rsidR="00F648F4" w:rsidRPr="0027502F" w:rsidRDefault="00F648F4" w:rsidP="00CD66E8">
                  <w:pPr>
                    <w:rPr>
                      <w:szCs w:val="22"/>
                    </w:rPr>
                  </w:pPr>
                  <w:r w:rsidRPr="0027502F">
                    <w:rPr>
                      <w:szCs w:val="22"/>
                    </w:rPr>
                    <w:t xml:space="preserve">The current RFC proposes the necessary updates in order to align DDNEA with the updates described in RFC FESS-279. </w:t>
                  </w:r>
                </w:p>
                <w:p w14:paraId="3B1DDED5" w14:textId="77777777" w:rsidR="00F648F4" w:rsidRPr="0027502F" w:rsidRDefault="00F648F4" w:rsidP="00CD66E8">
                  <w:pPr>
                    <w:rPr>
                      <w:szCs w:val="22"/>
                    </w:rPr>
                  </w:pPr>
                  <w:r w:rsidRPr="0027502F">
                    <w:rPr>
                      <w:szCs w:val="22"/>
                    </w:rPr>
                    <w:t xml:space="preserve">More specifically, it was identified that the new business codelist </w:t>
                  </w:r>
                  <w:r w:rsidRPr="0027502F">
                    <w:rPr>
                      <w:szCs w:val="22"/>
                      <w:lang w:val="en-US"/>
                    </w:rPr>
                    <w:t>BC109</w:t>
                  </w:r>
                  <w:r w:rsidRPr="0027502F">
                    <w:rPr>
                      <w:szCs w:val="22"/>
                    </w:rPr>
                    <w:t xml:space="preserve"> - CL Member State-Degree Plato defined under FESS-256 should be aligned with the naming convention described through FESS-257 as “National Administration-Degree Plato”. </w:t>
                  </w:r>
                  <w:r w:rsidRPr="0027502F">
                    <w:rPr>
                      <w:szCs w:val="22"/>
                      <w:lang w:val="en-US"/>
                    </w:rPr>
                    <w:t xml:space="preserve">Finally, the new introduced BC109 </w:t>
                  </w:r>
                  <w:r w:rsidRPr="0027502F">
                    <w:rPr>
                      <w:noProof/>
                      <w:szCs w:val="22"/>
                    </w:rPr>
                    <w:t>should have been included as applicable in IE733 and IE734 messages.</w:t>
                  </w:r>
                </w:p>
                <w:p w14:paraId="03FA54AB" w14:textId="77777777" w:rsidR="00F648F4" w:rsidRPr="0027502F" w:rsidRDefault="00F648F4" w:rsidP="00CD66E8">
                  <w:pPr>
                    <w:spacing w:line="276" w:lineRule="auto"/>
                    <w:rPr>
                      <w:b/>
                      <w:szCs w:val="22"/>
                    </w:rPr>
                  </w:pPr>
                  <w:r w:rsidRPr="0027502F">
                    <w:rPr>
                      <w:b/>
                      <w:szCs w:val="22"/>
                    </w:rPr>
                    <w:t>Proposed Solution</w:t>
                  </w:r>
                </w:p>
                <w:p w14:paraId="358EDBF2" w14:textId="77777777" w:rsidR="00F648F4" w:rsidRPr="0027502F" w:rsidRDefault="00F648F4" w:rsidP="00CD66E8">
                  <w:pPr>
                    <w:spacing w:line="276" w:lineRule="auto"/>
                    <w:rPr>
                      <w:szCs w:val="22"/>
                    </w:rPr>
                  </w:pPr>
                  <w:r w:rsidRPr="0027502F">
                    <w:rPr>
                      <w:szCs w:val="22"/>
                    </w:rPr>
                    <w:t>As per the analysis provided in the [Problem Statement], the following updates shall be performed in DDNEA:</w:t>
                  </w:r>
                </w:p>
                <w:p w14:paraId="449892C1" w14:textId="77777777" w:rsidR="00F648F4" w:rsidRPr="0027502F" w:rsidRDefault="00F648F4" w:rsidP="00CD66E8">
                  <w:pPr>
                    <w:pStyle w:val="ListParagraph"/>
                    <w:numPr>
                      <w:ilvl w:val="0"/>
                      <w:numId w:val="47"/>
                    </w:numPr>
                    <w:spacing w:line="276" w:lineRule="auto"/>
                    <w:ind w:left="360"/>
                    <w:rPr>
                      <w:b/>
                      <w:iCs/>
                      <w:szCs w:val="22"/>
                    </w:rPr>
                  </w:pPr>
                  <w:r w:rsidRPr="0027502F">
                    <w:rPr>
                      <w:b/>
                      <w:iCs/>
                      <w:szCs w:val="22"/>
                    </w:rPr>
                    <w:t>Appendix B: CODELIST</w:t>
                  </w:r>
                </w:p>
                <w:p w14:paraId="2C42C6AA" w14:textId="77777777" w:rsidR="00F648F4" w:rsidRPr="0027502F" w:rsidRDefault="00F648F4" w:rsidP="00CD66E8">
                  <w:pPr>
                    <w:spacing w:line="276" w:lineRule="auto"/>
                    <w:rPr>
                      <w:szCs w:val="22"/>
                    </w:rPr>
                  </w:pPr>
                  <w:r w:rsidRPr="0027502F">
                    <w:rPr>
                      <w:szCs w:val="22"/>
                    </w:rPr>
                    <w:t>“List of Available Business Codelist” table shall be updated as follows:</w:t>
                  </w:r>
                </w:p>
                <w:tbl>
                  <w:tblPr>
                    <w:tblW w:w="6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4495"/>
                    <w:gridCol w:w="1198"/>
                  </w:tblGrid>
                  <w:tr w:rsidR="00257C7D" w:rsidRPr="0027502F" w14:paraId="4722EF25" w14:textId="77777777" w:rsidTr="00CD66E8">
                    <w:trPr>
                      <w:trHeight w:val="244"/>
                    </w:trPr>
                    <w:tc>
                      <w:tcPr>
                        <w:tcW w:w="899" w:type="dxa"/>
                        <w:vAlign w:val="center"/>
                      </w:tcPr>
                      <w:p w14:paraId="18CC255A" w14:textId="77777777" w:rsidR="00F648F4" w:rsidRPr="0027502F" w:rsidRDefault="00F648F4" w:rsidP="00CD66E8">
                        <w:pPr>
                          <w:spacing w:after="0"/>
                          <w:jc w:val="center"/>
                          <w:rPr>
                            <w:strike/>
                            <w:noProof/>
                            <w:szCs w:val="22"/>
                          </w:rPr>
                        </w:pPr>
                        <w:r w:rsidRPr="0027502F">
                          <w:rPr>
                            <w:strike/>
                            <w:noProof/>
                            <w:szCs w:val="22"/>
                          </w:rPr>
                          <w:t>BC109</w:t>
                        </w:r>
                      </w:p>
                    </w:tc>
                    <w:tc>
                      <w:tcPr>
                        <w:tcW w:w="4495" w:type="dxa"/>
                        <w:vAlign w:val="center"/>
                      </w:tcPr>
                      <w:p w14:paraId="6AC1AD02" w14:textId="77777777" w:rsidR="00F648F4" w:rsidRPr="0027502F" w:rsidRDefault="00F648F4" w:rsidP="00CD66E8">
                        <w:pPr>
                          <w:spacing w:after="0"/>
                          <w:rPr>
                            <w:strike/>
                            <w:noProof/>
                            <w:szCs w:val="22"/>
                          </w:rPr>
                        </w:pPr>
                        <w:r w:rsidRPr="0027502F">
                          <w:rPr>
                            <w:strike/>
                            <w:noProof/>
                            <w:szCs w:val="22"/>
                          </w:rPr>
                          <w:t>CL Member State-Degree Plato</w:t>
                        </w:r>
                      </w:p>
                    </w:tc>
                    <w:tc>
                      <w:tcPr>
                        <w:tcW w:w="1198" w:type="dxa"/>
                        <w:vAlign w:val="center"/>
                      </w:tcPr>
                      <w:p w14:paraId="2317123A" w14:textId="77777777" w:rsidR="00F648F4" w:rsidRPr="0027502F" w:rsidRDefault="00F648F4" w:rsidP="00CD66E8">
                        <w:pPr>
                          <w:spacing w:after="0"/>
                          <w:jc w:val="center"/>
                          <w:rPr>
                            <w:strike/>
                            <w:noProof/>
                            <w:szCs w:val="22"/>
                          </w:rPr>
                        </w:pPr>
                        <w:r w:rsidRPr="0027502F">
                          <w:rPr>
                            <w:strike/>
                            <w:noProof/>
                            <w:szCs w:val="22"/>
                          </w:rPr>
                          <w:t>a2</w:t>
                        </w:r>
                      </w:p>
                    </w:tc>
                  </w:tr>
                  <w:tr w:rsidR="00257C7D" w:rsidRPr="0027502F" w14:paraId="2E5A1DF3" w14:textId="77777777" w:rsidTr="00CD66E8">
                    <w:trPr>
                      <w:trHeight w:val="244"/>
                    </w:trPr>
                    <w:tc>
                      <w:tcPr>
                        <w:tcW w:w="899" w:type="dxa"/>
                        <w:vAlign w:val="center"/>
                      </w:tcPr>
                      <w:p w14:paraId="223D4180" w14:textId="77777777" w:rsidR="00F648F4" w:rsidRPr="0027502F" w:rsidRDefault="00F648F4" w:rsidP="00CD66E8">
                        <w:pPr>
                          <w:spacing w:after="0"/>
                          <w:jc w:val="center"/>
                          <w:rPr>
                            <w:b/>
                            <w:bCs/>
                            <w:noProof/>
                            <w:szCs w:val="22"/>
                          </w:rPr>
                        </w:pPr>
                        <w:r w:rsidRPr="0027502F">
                          <w:rPr>
                            <w:b/>
                            <w:bCs/>
                            <w:noProof/>
                            <w:szCs w:val="22"/>
                          </w:rPr>
                          <w:t>BC109</w:t>
                        </w:r>
                      </w:p>
                    </w:tc>
                    <w:tc>
                      <w:tcPr>
                        <w:tcW w:w="4495" w:type="dxa"/>
                        <w:vAlign w:val="center"/>
                      </w:tcPr>
                      <w:p w14:paraId="230683EC" w14:textId="77777777" w:rsidR="00F648F4" w:rsidRPr="0027502F" w:rsidRDefault="00F648F4" w:rsidP="00CD66E8">
                        <w:pPr>
                          <w:spacing w:after="0"/>
                          <w:rPr>
                            <w:b/>
                            <w:bCs/>
                            <w:noProof/>
                            <w:szCs w:val="22"/>
                          </w:rPr>
                        </w:pPr>
                        <w:r w:rsidRPr="0027502F">
                          <w:rPr>
                            <w:b/>
                            <w:bCs/>
                            <w:szCs w:val="22"/>
                          </w:rPr>
                          <w:t>National Administration-Degree Plato</w:t>
                        </w:r>
                      </w:p>
                    </w:tc>
                    <w:tc>
                      <w:tcPr>
                        <w:tcW w:w="1198" w:type="dxa"/>
                        <w:vAlign w:val="center"/>
                      </w:tcPr>
                      <w:p w14:paraId="4BFFC5F5" w14:textId="77777777" w:rsidR="00F648F4" w:rsidRPr="0027502F" w:rsidRDefault="00F648F4" w:rsidP="00CD66E8">
                        <w:pPr>
                          <w:spacing w:after="0"/>
                          <w:jc w:val="center"/>
                          <w:rPr>
                            <w:b/>
                            <w:bCs/>
                            <w:noProof/>
                            <w:szCs w:val="22"/>
                          </w:rPr>
                        </w:pPr>
                        <w:r w:rsidRPr="0027502F">
                          <w:rPr>
                            <w:b/>
                            <w:bCs/>
                            <w:noProof/>
                            <w:szCs w:val="22"/>
                          </w:rPr>
                          <w:t>a2</w:t>
                        </w:r>
                      </w:p>
                    </w:tc>
                  </w:tr>
                </w:tbl>
                <w:p w14:paraId="523BB3DD" w14:textId="77777777" w:rsidR="00F648F4" w:rsidRPr="0027502F" w:rsidRDefault="00F648F4" w:rsidP="00CD66E8">
                  <w:pPr>
                    <w:spacing w:line="276" w:lineRule="auto"/>
                    <w:rPr>
                      <w:szCs w:val="22"/>
                    </w:rPr>
                  </w:pPr>
                </w:p>
                <w:p w14:paraId="57701527" w14:textId="77777777" w:rsidR="00F648F4" w:rsidRPr="0027502F" w:rsidRDefault="00F648F4" w:rsidP="00CD66E8">
                  <w:pPr>
                    <w:spacing w:line="276" w:lineRule="auto"/>
                    <w:rPr>
                      <w:szCs w:val="22"/>
                    </w:rPr>
                  </w:pPr>
                  <w:r w:rsidRPr="0027502F">
                    <w:rPr>
                      <w:szCs w:val="22"/>
                    </w:rPr>
                    <w:t>A new value shall be included under the “TC25 REQUESTED LIST OF CODES (FULL)” as follows:</w:t>
                  </w:r>
                </w:p>
                <w:tbl>
                  <w:tblPr>
                    <w:tblW w:w="6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760"/>
                    <w:gridCol w:w="3870"/>
                    <w:gridCol w:w="2070"/>
                  </w:tblGrid>
                  <w:tr w:rsidR="00257C7D" w:rsidRPr="0027502F" w14:paraId="2320E550" w14:textId="77777777" w:rsidTr="00CD66E8">
                    <w:trPr>
                      <w:trHeight w:val="302"/>
                      <w:tblHeader/>
                    </w:trPr>
                    <w:tc>
                      <w:tcPr>
                        <w:tcW w:w="760" w:type="dxa"/>
                        <w:shd w:val="solid" w:color="D9D9D9" w:fill="auto"/>
                        <w:vAlign w:val="center"/>
                      </w:tcPr>
                      <w:p w14:paraId="01E85A47" w14:textId="77777777" w:rsidR="00F648F4" w:rsidRPr="0027502F" w:rsidRDefault="00F648F4" w:rsidP="00CD66E8">
                        <w:pPr>
                          <w:spacing w:after="0"/>
                          <w:jc w:val="center"/>
                          <w:rPr>
                            <w:b/>
                            <w:bCs/>
                            <w:noProof/>
                            <w:szCs w:val="22"/>
                          </w:rPr>
                        </w:pPr>
                        <w:r w:rsidRPr="0027502F">
                          <w:rPr>
                            <w:b/>
                            <w:bCs/>
                            <w:noProof/>
                            <w:szCs w:val="22"/>
                          </w:rPr>
                          <w:t>Code</w:t>
                        </w:r>
                      </w:p>
                    </w:tc>
                    <w:tc>
                      <w:tcPr>
                        <w:tcW w:w="3870" w:type="dxa"/>
                        <w:shd w:val="solid" w:color="D9D9D9" w:fill="auto"/>
                        <w:vAlign w:val="center"/>
                      </w:tcPr>
                      <w:p w14:paraId="49DC18DB" w14:textId="77777777" w:rsidR="00F648F4" w:rsidRPr="0027502F" w:rsidRDefault="00F648F4" w:rsidP="00CD66E8">
                        <w:pPr>
                          <w:spacing w:after="0"/>
                          <w:jc w:val="center"/>
                          <w:rPr>
                            <w:b/>
                            <w:bCs/>
                            <w:noProof/>
                            <w:szCs w:val="22"/>
                          </w:rPr>
                        </w:pPr>
                        <w:r w:rsidRPr="0027502F">
                          <w:rPr>
                            <w:b/>
                            <w:bCs/>
                            <w:noProof/>
                            <w:szCs w:val="22"/>
                          </w:rPr>
                          <w:t>Description</w:t>
                        </w:r>
                      </w:p>
                    </w:tc>
                    <w:tc>
                      <w:tcPr>
                        <w:tcW w:w="2070" w:type="dxa"/>
                        <w:shd w:val="solid" w:color="D9D9D9" w:fill="auto"/>
                        <w:vAlign w:val="center"/>
                      </w:tcPr>
                      <w:p w14:paraId="1BB252D8" w14:textId="77777777" w:rsidR="00F648F4" w:rsidRPr="0027502F" w:rsidRDefault="00F648F4" w:rsidP="00CD66E8">
                        <w:pPr>
                          <w:spacing w:after="0"/>
                          <w:jc w:val="center"/>
                          <w:rPr>
                            <w:b/>
                            <w:bCs/>
                            <w:noProof/>
                            <w:szCs w:val="22"/>
                          </w:rPr>
                        </w:pPr>
                        <w:r w:rsidRPr="0027502F">
                          <w:rPr>
                            <w:b/>
                            <w:bCs/>
                            <w:noProof/>
                            <w:szCs w:val="22"/>
                          </w:rPr>
                          <w:t>Remarks</w:t>
                        </w:r>
                      </w:p>
                    </w:tc>
                  </w:tr>
                  <w:tr w:rsidR="00257C7D" w:rsidRPr="0027502F" w14:paraId="6A6F6664" w14:textId="77777777" w:rsidTr="00CD66E8">
                    <w:trPr>
                      <w:trHeight w:val="212"/>
                    </w:trPr>
                    <w:tc>
                      <w:tcPr>
                        <w:tcW w:w="760" w:type="dxa"/>
                      </w:tcPr>
                      <w:p w14:paraId="4009F46C" w14:textId="77777777" w:rsidR="00F648F4" w:rsidRPr="0027502F" w:rsidRDefault="00F648F4" w:rsidP="00CD66E8">
                        <w:pPr>
                          <w:spacing w:after="0"/>
                          <w:jc w:val="center"/>
                          <w:rPr>
                            <w:noProof/>
                            <w:szCs w:val="22"/>
                          </w:rPr>
                        </w:pPr>
                        <w:r w:rsidRPr="0027502F">
                          <w:rPr>
                            <w:noProof/>
                            <w:szCs w:val="22"/>
                          </w:rPr>
                          <w:t>41</w:t>
                        </w:r>
                      </w:p>
                    </w:tc>
                    <w:tc>
                      <w:tcPr>
                        <w:tcW w:w="3870" w:type="dxa"/>
                      </w:tcPr>
                      <w:p w14:paraId="58F29C37" w14:textId="77777777" w:rsidR="00F648F4" w:rsidRPr="0027502F" w:rsidRDefault="00F648F4" w:rsidP="00CD66E8">
                        <w:pPr>
                          <w:spacing w:after="0"/>
                          <w:rPr>
                            <w:noProof/>
                            <w:szCs w:val="22"/>
                          </w:rPr>
                        </w:pPr>
                        <w:r w:rsidRPr="0027502F">
                          <w:rPr>
                            <w:szCs w:val="22"/>
                            <w:lang w:val="en-US"/>
                          </w:rPr>
                          <w:t>National Administration - Degree Plato</w:t>
                        </w:r>
                      </w:p>
                    </w:tc>
                    <w:tc>
                      <w:tcPr>
                        <w:tcW w:w="2070" w:type="dxa"/>
                      </w:tcPr>
                      <w:p w14:paraId="6E5FC0AC" w14:textId="77777777" w:rsidR="00F648F4" w:rsidRPr="0027502F" w:rsidRDefault="00F648F4" w:rsidP="00CD66E8">
                        <w:pPr>
                          <w:spacing w:after="0"/>
                          <w:rPr>
                            <w:noProof/>
                            <w:szCs w:val="22"/>
                          </w:rPr>
                        </w:pPr>
                      </w:p>
                    </w:tc>
                  </w:tr>
                </w:tbl>
                <w:p w14:paraId="4EB7F759" w14:textId="77777777" w:rsidR="00F648F4" w:rsidRPr="0027502F" w:rsidRDefault="00F648F4" w:rsidP="00CD66E8">
                  <w:pPr>
                    <w:spacing w:line="276" w:lineRule="auto"/>
                    <w:rPr>
                      <w:szCs w:val="22"/>
                    </w:rPr>
                  </w:pPr>
                </w:p>
                <w:p w14:paraId="0298F631" w14:textId="77777777" w:rsidR="00F648F4" w:rsidRPr="0027502F" w:rsidRDefault="00F648F4" w:rsidP="00CD66E8">
                  <w:pPr>
                    <w:pStyle w:val="ListParagraph"/>
                    <w:numPr>
                      <w:ilvl w:val="0"/>
                      <w:numId w:val="47"/>
                    </w:numPr>
                    <w:spacing w:line="276" w:lineRule="auto"/>
                    <w:ind w:left="360"/>
                    <w:rPr>
                      <w:b/>
                      <w:szCs w:val="22"/>
                    </w:rPr>
                  </w:pPr>
                  <w:r w:rsidRPr="0027502F">
                    <w:rPr>
                      <w:b/>
                      <w:i/>
                      <w:szCs w:val="22"/>
                    </w:rPr>
                    <w:lastRenderedPageBreak/>
                    <w:t xml:space="preserve"> </w:t>
                  </w:r>
                  <w:r w:rsidRPr="0027502F">
                    <w:rPr>
                      <w:b/>
                      <w:iCs/>
                      <w:szCs w:val="22"/>
                    </w:rPr>
                    <w:t>Appendix D: TECHNICAL MESSAGE STRUCTURE</w:t>
                  </w:r>
                </w:p>
                <w:p w14:paraId="412955A5" w14:textId="77777777" w:rsidR="00F648F4" w:rsidRPr="0027502F" w:rsidRDefault="00F648F4" w:rsidP="00CD66E8">
                  <w:pPr>
                    <w:pStyle w:val="ListParagraph"/>
                    <w:spacing w:line="276" w:lineRule="auto"/>
                    <w:ind w:left="360"/>
                    <w:rPr>
                      <w:bCs/>
                      <w:szCs w:val="22"/>
                    </w:rPr>
                  </w:pPr>
                </w:p>
                <w:p w14:paraId="69C77C59" w14:textId="77777777" w:rsidR="00F648F4" w:rsidRPr="0027502F" w:rsidRDefault="00F648F4" w:rsidP="005437A5">
                  <w:pPr>
                    <w:pStyle w:val="ListParagraph"/>
                    <w:numPr>
                      <w:ilvl w:val="0"/>
                      <w:numId w:val="95"/>
                    </w:numPr>
                    <w:spacing w:after="0" w:line="276" w:lineRule="auto"/>
                    <w:jc w:val="left"/>
                    <w:rPr>
                      <w:bCs/>
                      <w:i/>
                      <w:iCs/>
                      <w:szCs w:val="22"/>
                    </w:rPr>
                  </w:pPr>
                  <w:r w:rsidRPr="0027502F">
                    <w:rPr>
                      <w:bCs/>
                      <w:i/>
                      <w:iCs/>
                      <w:szCs w:val="22"/>
                    </w:rPr>
                    <w:t>Conditions:</w:t>
                  </w:r>
                </w:p>
                <w:p w14:paraId="24FA5845" w14:textId="77777777" w:rsidR="00F648F4" w:rsidRPr="0027502F" w:rsidRDefault="00F648F4" w:rsidP="00CD66E8">
                  <w:pPr>
                    <w:spacing w:line="276" w:lineRule="auto"/>
                    <w:rPr>
                      <w:bCs/>
                      <w:noProof/>
                      <w:szCs w:val="22"/>
                      <w:lang w:val="en-US"/>
                    </w:rPr>
                  </w:pPr>
                  <w:r w:rsidRPr="0027502F">
                    <w:rPr>
                      <w:szCs w:val="22"/>
                    </w:rPr>
                    <w:t>The description of the condition C048 shall be updated to:</w:t>
                  </w:r>
                </w:p>
                <w:p w14:paraId="33192529" w14:textId="77777777" w:rsidR="00F648F4" w:rsidRPr="0027502F" w:rsidRDefault="00F648F4" w:rsidP="00CD66E8">
                  <w:pPr>
                    <w:spacing w:after="0"/>
                    <w:ind w:left="720"/>
                    <w:jc w:val="left"/>
                    <w:rPr>
                      <w:i/>
                      <w:iCs/>
                      <w:noProof/>
                      <w:szCs w:val="22"/>
                    </w:rPr>
                  </w:pPr>
                  <w:r w:rsidRPr="0027502F">
                    <w:rPr>
                      <w:i/>
                      <w:iCs/>
                      <w:noProof/>
                      <w:szCs w:val="22"/>
                    </w:rPr>
                    <w:t>“ IF (&lt;EXCISE PRODUCT.Degree Plato Applicability&gt; is "Yes") AND (MS of Dispatch OR MS of Destination tax beer according to the Degree Plato)</w:t>
                  </w:r>
                </w:p>
                <w:p w14:paraId="66B3646B" w14:textId="77777777" w:rsidR="00F648F4" w:rsidRPr="0027502F" w:rsidRDefault="00F648F4" w:rsidP="00CD66E8">
                  <w:pPr>
                    <w:spacing w:after="0"/>
                    <w:ind w:left="720"/>
                    <w:jc w:val="left"/>
                    <w:rPr>
                      <w:i/>
                      <w:iCs/>
                      <w:noProof/>
                      <w:szCs w:val="22"/>
                    </w:rPr>
                  </w:pPr>
                  <w:r w:rsidRPr="0027502F">
                    <w:rPr>
                      <w:i/>
                      <w:iCs/>
                      <w:noProof/>
                      <w:szCs w:val="22"/>
                    </w:rPr>
                    <w:t>THEN &lt;Degree Plato&gt; is 'R'</w:t>
                  </w:r>
                </w:p>
                <w:p w14:paraId="0B204480" w14:textId="77777777" w:rsidR="00F648F4" w:rsidRPr="0027502F" w:rsidRDefault="00F648F4" w:rsidP="00CD66E8">
                  <w:pPr>
                    <w:spacing w:after="0"/>
                    <w:ind w:left="720"/>
                    <w:jc w:val="left"/>
                    <w:rPr>
                      <w:i/>
                      <w:iCs/>
                      <w:noProof/>
                      <w:szCs w:val="22"/>
                    </w:rPr>
                  </w:pPr>
                  <w:r w:rsidRPr="0027502F">
                    <w:rPr>
                      <w:i/>
                      <w:iCs/>
                      <w:noProof/>
                      <w:szCs w:val="22"/>
                    </w:rPr>
                    <w:t>ELSE &lt;Degree Plato&gt; does not apply</w:t>
                  </w:r>
                </w:p>
                <w:p w14:paraId="6FF09DFE" w14:textId="77777777" w:rsidR="00F648F4" w:rsidRPr="0027502F" w:rsidRDefault="00F648F4" w:rsidP="00CD66E8">
                  <w:pPr>
                    <w:spacing w:line="276" w:lineRule="auto"/>
                    <w:rPr>
                      <w:i/>
                      <w:iCs/>
                      <w:noProof/>
                      <w:szCs w:val="22"/>
                    </w:rPr>
                  </w:pPr>
                </w:p>
                <w:p w14:paraId="7CE9FBA7" w14:textId="77777777" w:rsidR="00F648F4" w:rsidRPr="0027502F" w:rsidRDefault="00F648F4" w:rsidP="00CD66E8">
                  <w:pPr>
                    <w:spacing w:line="276" w:lineRule="auto"/>
                    <w:ind w:left="720"/>
                    <w:rPr>
                      <w:i/>
                      <w:iCs/>
                      <w:noProof/>
                      <w:szCs w:val="22"/>
                    </w:rPr>
                  </w:pPr>
                  <w:r w:rsidRPr="0027502F">
                    <w:rPr>
                      <w:i/>
                      <w:iCs/>
                      <w:noProof/>
                      <w:szCs w:val="22"/>
                    </w:rPr>
                    <w:t>WHERE &lt;EXCISE PRODUCT.Degree Plato Applicability&gt; is the indicator (associated to each excise product) retrieved from the list of &lt;EXCISE PRODUCT&gt; AND Degree Plato applicability per National Administration is retrieved from the list of &lt;</w:t>
                  </w:r>
                  <w:bookmarkStart w:id="112" w:name="_Hlk75860694"/>
                  <w:r w:rsidRPr="0027502F">
                    <w:rPr>
                      <w:b/>
                      <w:bCs/>
                      <w:i/>
                      <w:iCs/>
                      <w:noProof/>
                      <w:szCs w:val="22"/>
                    </w:rPr>
                    <w:t>National Administration</w:t>
                  </w:r>
                  <w:r w:rsidRPr="0027502F">
                    <w:rPr>
                      <w:i/>
                      <w:iCs/>
                      <w:noProof/>
                      <w:szCs w:val="22"/>
                    </w:rPr>
                    <w:t>-Degree Plato</w:t>
                  </w:r>
                  <w:bookmarkEnd w:id="112"/>
                  <w:r w:rsidRPr="0027502F">
                    <w:rPr>
                      <w:i/>
                      <w:iCs/>
                      <w:noProof/>
                      <w:szCs w:val="22"/>
                    </w:rPr>
                    <w:t>&gt;.”</w:t>
                  </w:r>
                </w:p>
                <w:p w14:paraId="3768228A" w14:textId="77777777" w:rsidR="00F648F4" w:rsidRPr="0027502F" w:rsidRDefault="00F648F4" w:rsidP="005437A5">
                  <w:pPr>
                    <w:pStyle w:val="ListParagraph"/>
                    <w:numPr>
                      <w:ilvl w:val="0"/>
                      <w:numId w:val="95"/>
                    </w:numPr>
                    <w:spacing w:after="0" w:line="276" w:lineRule="auto"/>
                    <w:jc w:val="left"/>
                    <w:rPr>
                      <w:bCs/>
                      <w:szCs w:val="22"/>
                    </w:rPr>
                  </w:pPr>
                  <w:r w:rsidRPr="0027502F">
                    <w:rPr>
                      <w:i/>
                      <w:iCs/>
                      <w:noProof/>
                      <w:szCs w:val="22"/>
                    </w:rPr>
                    <w:t>IE734 and IE733</w:t>
                  </w:r>
                </w:p>
                <w:p w14:paraId="3101DF20" w14:textId="77777777" w:rsidR="00F648F4" w:rsidRPr="0027502F" w:rsidRDefault="00F648F4" w:rsidP="00CD66E8">
                  <w:pPr>
                    <w:spacing w:line="276" w:lineRule="auto"/>
                    <w:rPr>
                      <w:bCs/>
                      <w:szCs w:val="22"/>
                    </w:rPr>
                  </w:pPr>
                  <w:r w:rsidRPr="0027502F">
                    <w:rPr>
                      <w:bCs/>
                      <w:szCs w:val="22"/>
                    </w:rPr>
                    <w:t>A new data group named "NATIONAL ADMINISTRATION-Degree Plato" shall be included in IE733 and IE734 to define the new codelist BC109, as shown below:</w:t>
                  </w:r>
                </w:p>
                <w:p w14:paraId="2FD9A40B" w14:textId="4AB62A23" w:rsidR="00F648F4" w:rsidRPr="0027502F" w:rsidRDefault="00795F6F" w:rsidP="00CD66E8">
                  <w:pPr>
                    <w:spacing w:line="276" w:lineRule="auto"/>
                    <w:rPr>
                      <w:bCs/>
                      <w:szCs w:val="22"/>
                    </w:rPr>
                  </w:pPr>
                  <w:r w:rsidRPr="0027502F">
                    <w:rPr>
                      <w:bCs/>
                      <w:noProof/>
                      <w:szCs w:val="22"/>
                    </w:rPr>
                    <w:drawing>
                      <wp:inline distT="0" distB="0" distL="0" distR="0" wp14:anchorId="432BD202" wp14:editId="03245EA9">
                        <wp:extent cx="4773930" cy="1212402"/>
                        <wp:effectExtent l="19050" t="19050" r="2667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9001" cy="1218769"/>
                                </a:xfrm>
                                <a:prstGeom prst="rect">
                                  <a:avLst/>
                                </a:prstGeom>
                                <a:ln>
                                  <a:solidFill>
                                    <a:schemeClr val="bg1">
                                      <a:lumMod val="50000"/>
                                    </a:schemeClr>
                                  </a:solidFill>
                                </a:ln>
                              </pic:spPr>
                            </pic:pic>
                          </a:graphicData>
                        </a:graphic>
                      </wp:inline>
                    </w:drawing>
                  </w:r>
                </w:p>
                <w:p w14:paraId="4B771688" w14:textId="77777777" w:rsidR="00F648F4" w:rsidRPr="0027502F" w:rsidRDefault="00F648F4" w:rsidP="00CD66E8">
                  <w:pPr>
                    <w:pStyle w:val="ListParagraph"/>
                    <w:numPr>
                      <w:ilvl w:val="0"/>
                      <w:numId w:val="47"/>
                    </w:numPr>
                    <w:spacing w:line="276" w:lineRule="auto"/>
                    <w:ind w:left="360"/>
                    <w:rPr>
                      <w:b/>
                      <w:szCs w:val="22"/>
                    </w:rPr>
                  </w:pPr>
                  <w:r w:rsidRPr="0027502F">
                    <w:rPr>
                      <w:b/>
                      <w:szCs w:val="22"/>
                    </w:rPr>
                    <w:t>Appendix C: EMCS CORRELATION TABLES</w:t>
                  </w:r>
                </w:p>
                <w:p w14:paraId="32A845C2" w14:textId="77777777" w:rsidR="00F648F4" w:rsidRPr="0027502F" w:rsidRDefault="00F648F4" w:rsidP="00CD66E8">
                  <w:pPr>
                    <w:spacing w:line="276" w:lineRule="auto"/>
                    <w:rPr>
                      <w:szCs w:val="22"/>
                    </w:rPr>
                  </w:pPr>
                  <w:r w:rsidRPr="0027502F">
                    <w:rPr>
                      <w:szCs w:val="22"/>
                    </w:rPr>
                    <w:t xml:space="preserve">The newly introduced data groups and the related data items described above shall be added in the IE733 and IE734 messages. </w:t>
                  </w:r>
                </w:p>
                <w:p w14:paraId="7C8901F5"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E: XML MAPPING</w:t>
                  </w:r>
                </w:p>
                <w:p w14:paraId="2F1D1615" w14:textId="77777777" w:rsidR="00F648F4" w:rsidRPr="0027502F" w:rsidRDefault="00F648F4" w:rsidP="00CD66E8">
                  <w:pPr>
                    <w:spacing w:line="276" w:lineRule="auto"/>
                    <w:rPr>
                      <w:szCs w:val="22"/>
                    </w:rPr>
                  </w:pPr>
                  <w:r w:rsidRPr="0027502F">
                    <w:rPr>
                      <w:szCs w:val="22"/>
                    </w:rPr>
                    <w:t>The newly introduced data groups and data items shall be included in Appendix E as follows:</w:t>
                  </w:r>
                </w:p>
                <w:p w14:paraId="09E4E3B2" w14:textId="77777777" w:rsidR="00F648F4" w:rsidRPr="0027502F" w:rsidRDefault="00F648F4" w:rsidP="005437A5">
                  <w:pPr>
                    <w:pStyle w:val="ListParagraph"/>
                    <w:numPr>
                      <w:ilvl w:val="0"/>
                      <w:numId w:val="96"/>
                    </w:numPr>
                    <w:spacing w:after="0" w:line="276" w:lineRule="auto"/>
                    <w:jc w:val="left"/>
                    <w:rPr>
                      <w:b/>
                      <w:bCs/>
                      <w:szCs w:val="22"/>
                    </w:rPr>
                  </w:pPr>
                  <w:r w:rsidRPr="0027502F">
                    <w:rPr>
                      <w:b/>
                      <w:bCs/>
                      <w:szCs w:val="22"/>
                    </w:rPr>
                    <w:t>IE733:</w:t>
                  </w:r>
                </w:p>
                <w:tbl>
                  <w:tblPr>
                    <w:tblW w:w="4868" w:type="pct"/>
                    <w:jc w:val="center"/>
                    <w:tblCellMar>
                      <w:top w:w="57" w:type="dxa"/>
                      <w:left w:w="57" w:type="dxa"/>
                      <w:bottom w:w="57" w:type="dxa"/>
                      <w:right w:w="57" w:type="dxa"/>
                    </w:tblCellMar>
                    <w:tblLook w:val="0000" w:firstRow="0" w:lastRow="0" w:firstColumn="0" w:lastColumn="0" w:noHBand="0" w:noVBand="0"/>
                  </w:tblPr>
                  <w:tblGrid>
                    <w:gridCol w:w="2679"/>
                    <w:gridCol w:w="945"/>
                    <w:gridCol w:w="3756"/>
                  </w:tblGrid>
                  <w:tr w:rsidR="00257C7D" w:rsidRPr="0027502F" w14:paraId="19211EBC" w14:textId="77777777" w:rsidTr="00CD66E8">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2CFFE2C1" w14:textId="77777777" w:rsidR="00F648F4" w:rsidRPr="0027502F" w:rsidRDefault="00F648F4" w:rsidP="00CD66E8">
                        <w:pPr>
                          <w:spacing w:after="0"/>
                          <w:rPr>
                            <w:b/>
                            <w:szCs w:val="22"/>
                          </w:rPr>
                        </w:pPr>
                        <w:r w:rsidRPr="0027502F">
                          <w:rPr>
                            <w:b/>
                            <w:szCs w:val="22"/>
                          </w:rPr>
                          <w:t>Data-group or 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6FAADDB4" w14:textId="77777777" w:rsidR="00F648F4" w:rsidRPr="0027502F" w:rsidRDefault="00F648F4" w:rsidP="00CD66E8">
                        <w:pPr>
                          <w:spacing w:after="0"/>
                          <w:rPr>
                            <w:b/>
                            <w:szCs w:val="22"/>
                          </w:rPr>
                        </w:pPr>
                        <w:r w:rsidRPr="0027502F">
                          <w:rPr>
                            <w:b/>
                            <w:szCs w:val="22"/>
                          </w:rPr>
                          <w:t>Data Type</w:t>
                        </w:r>
                      </w:p>
                    </w:tc>
                    <w:tc>
                      <w:tcPr>
                        <w:tcW w:w="1211" w:type="pct"/>
                        <w:tcBorders>
                          <w:top w:val="single" w:sz="4" w:space="0" w:color="auto"/>
                          <w:left w:val="single" w:sz="4" w:space="0" w:color="auto"/>
                          <w:bottom w:val="single" w:sz="4" w:space="0" w:color="auto"/>
                          <w:right w:val="single" w:sz="4" w:space="0" w:color="auto"/>
                        </w:tcBorders>
                        <w:shd w:val="clear" w:color="auto" w:fill="CCCCCC"/>
                        <w:vAlign w:val="center"/>
                      </w:tcPr>
                      <w:p w14:paraId="09082932" w14:textId="77777777" w:rsidR="00F648F4" w:rsidRPr="0027502F" w:rsidRDefault="00F648F4" w:rsidP="00CD66E8">
                        <w:pPr>
                          <w:spacing w:after="0"/>
                          <w:rPr>
                            <w:b/>
                            <w:szCs w:val="22"/>
                          </w:rPr>
                        </w:pPr>
                        <w:r w:rsidRPr="0027502F">
                          <w:rPr>
                            <w:b/>
                            <w:szCs w:val="22"/>
                          </w:rPr>
                          <w:t>XML-Tag</w:t>
                        </w:r>
                      </w:p>
                    </w:tc>
                  </w:tr>
                  <w:tr w:rsidR="00257C7D" w:rsidRPr="0027502F" w14:paraId="46CEA271"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26A4D549"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w:t>
                        </w:r>
                      </w:p>
                    </w:tc>
                    <w:tc>
                      <w:tcPr>
                        <w:tcW w:w="991" w:type="pct"/>
                        <w:tcBorders>
                          <w:top w:val="single" w:sz="4" w:space="0" w:color="auto"/>
                          <w:left w:val="single" w:sz="4" w:space="0" w:color="auto"/>
                          <w:bottom w:val="single" w:sz="4" w:space="0" w:color="auto"/>
                          <w:right w:val="single" w:sz="4" w:space="0" w:color="auto"/>
                        </w:tcBorders>
                        <w:vAlign w:val="center"/>
                      </w:tcPr>
                      <w:p w14:paraId="1C9713D5"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6AE0A2B3" w14:textId="77777777" w:rsidR="00F648F4" w:rsidRPr="0027502F" w:rsidRDefault="00F648F4" w:rsidP="00CD66E8">
                        <w:pPr>
                          <w:spacing w:after="0"/>
                          <w:jc w:val="left"/>
                          <w:rPr>
                            <w:bCs/>
                            <w:szCs w:val="22"/>
                          </w:rPr>
                        </w:pPr>
                        <w:r w:rsidRPr="0027502F">
                          <w:rPr>
                            <w:bCs/>
                            <w:noProof/>
                            <w:szCs w:val="22"/>
                            <w:lang w:val="en-US"/>
                          </w:rPr>
                          <w:t>NationalAdministrationDegree Plato</w:t>
                        </w:r>
                      </w:p>
                    </w:tc>
                  </w:tr>
                  <w:tr w:rsidR="00257C7D" w:rsidRPr="0027502F" w14:paraId="2C75B252"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03A94CF" w14:textId="1B7A4535"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w:t>
                        </w:r>
                        <w:r w:rsidRPr="0027502F">
                          <w:rPr>
                            <w:noProof/>
                            <w:szCs w:val="22"/>
                            <w:lang w:val="x-none"/>
                          </w:rPr>
                          <w:t xml:space="preserve"> National Administration </w:t>
                        </w:r>
                        <w:r w:rsidR="00795F6F" w:rsidRPr="0027502F">
                          <w:rPr>
                            <w:noProof/>
                            <w:szCs w:val="22"/>
                            <w:lang w:val="en-US"/>
                          </w:rPr>
                          <w:t xml:space="preserve">Degree Plato </w:t>
                        </w:r>
                        <w:r w:rsidRPr="0027502F">
                          <w:rPr>
                            <w:noProof/>
                            <w:szCs w:val="22"/>
                            <w:lang w:val="x-none"/>
                          </w:rPr>
                          <w:t>Code</w:t>
                        </w:r>
                      </w:p>
                    </w:tc>
                    <w:tc>
                      <w:tcPr>
                        <w:tcW w:w="991" w:type="pct"/>
                        <w:tcBorders>
                          <w:top w:val="single" w:sz="4" w:space="0" w:color="auto"/>
                          <w:left w:val="single" w:sz="4" w:space="0" w:color="auto"/>
                          <w:bottom w:val="single" w:sz="4" w:space="0" w:color="auto"/>
                          <w:right w:val="single" w:sz="4" w:space="0" w:color="auto"/>
                        </w:tcBorders>
                        <w:vAlign w:val="center"/>
                      </w:tcPr>
                      <w:p w14:paraId="626B6ED0" w14:textId="77777777" w:rsidR="00F648F4" w:rsidRPr="0027502F" w:rsidRDefault="00F648F4" w:rsidP="00CD66E8">
                        <w:pPr>
                          <w:spacing w:after="0"/>
                          <w:rPr>
                            <w:szCs w:val="22"/>
                          </w:rPr>
                        </w:pPr>
                        <w:r w:rsidRPr="0027502F">
                          <w:rPr>
                            <w:szCs w:val="22"/>
                          </w:rPr>
                          <w:t>a2</w:t>
                        </w:r>
                      </w:p>
                    </w:tc>
                    <w:tc>
                      <w:tcPr>
                        <w:tcW w:w="1211" w:type="pct"/>
                        <w:tcBorders>
                          <w:top w:val="single" w:sz="4" w:space="0" w:color="auto"/>
                          <w:left w:val="single" w:sz="4" w:space="0" w:color="auto"/>
                          <w:bottom w:val="single" w:sz="4" w:space="0" w:color="auto"/>
                          <w:right w:val="single" w:sz="4" w:space="0" w:color="auto"/>
                        </w:tcBorders>
                        <w:vAlign w:val="center"/>
                      </w:tcPr>
                      <w:p w14:paraId="4E870272" w14:textId="0AE05A8C" w:rsidR="00F648F4" w:rsidRPr="0027502F" w:rsidRDefault="00F648F4" w:rsidP="00CD66E8">
                        <w:pPr>
                          <w:spacing w:after="0"/>
                          <w:jc w:val="left"/>
                          <w:rPr>
                            <w:b/>
                            <w:i/>
                            <w:szCs w:val="22"/>
                          </w:rPr>
                        </w:pPr>
                        <w:r w:rsidRPr="0027502F">
                          <w:rPr>
                            <w:noProof/>
                            <w:szCs w:val="22"/>
                            <w:lang w:val="x-none"/>
                          </w:rPr>
                          <w:t>NationalAdministration</w:t>
                        </w:r>
                        <w:r w:rsidR="00795F6F" w:rsidRPr="0027502F">
                          <w:rPr>
                            <w:noProof/>
                            <w:szCs w:val="22"/>
                            <w:lang w:val="en-US"/>
                          </w:rPr>
                          <w:t>DegreePlato</w:t>
                        </w:r>
                        <w:r w:rsidRPr="0027502F">
                          <w:rPr>
                            <w:noProof/>
                            <w:szCs w:val="22"/>
                            <w:lang w:val="x-none"/>
                          </w:rPr>
                          <w:t>Code</w:t>
                        </w:r>
                      </w:p>
                    </w:tc>
                  </w:tr>
                  <w:tr w:rsidR="00257C7D" w:rsidRPr="0027502F" w14:paraId="46226F6A"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A46C4A3"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lastRenderedPageBreak/>
                          <w:t>DEGREE PLATO - ACTION</w:t>
                        </w:r>
                      </w:p>
                    </w:tc>
                    <w:tc>
                      <w:tcPr>
                        <w:tcW w:w="991" w:type="pct"/>
                        <w:tcBorders>
                          <w:top w:val="single" w:sz="4" w:space="0" w:color="auto"/>
                          <w:left w:val="single" w:sz="4" w:space="0" w:color="auto"/>
                          <w:bottom w:val="single" w:sz="4" w:space="0" w:color="auto"/>
                          <w:right w:val="single" w:sz="4" w:space="0" w:color="auto"/>
                        </w:tcBorders>
                        <w:vAlign w:val="center"/>
                      </w:tcPr>
                      <w:p w14:paraId="47F27AAE"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3C593A68" w14:textId="77777777" w:rsidR="00F648F4" w:rsidRPr="0027502F" w:rsidRDefault="00F648F4" w:rsidP="00CD66E8">
                        <w:pPr>
                          <w:spacing w:after="0"/>
                          <w:jc w:val="left"/>
                          <w:rPr>
                            <w:szCs w:val="22"/>
                          </w:rPr>
                        </w:pPr>
                        <w:r w:rsidRPr="0027502F">
                          <w:rPr>
                            <w:szCs w:val="22"/>
                          </w:rPr>
                          <w:t>Action</w:t>
                        </w:r>
                      </w:p>
                    </w:tc>
                  </w:tr>
                  <w:tr w:rsidR="00257C7D" w:rsidRPr="0027502F" w14:paraId="655AABD7"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21901DC"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 - ACTION.Operation</w:t>
                        </w:r>
                      </w:p>
                    </w:tc>
                    <w:tc>
                      <w:tcPr>
                        <w:tcW w:w="991" w:type="pct"/>
                        <w:tcBorders>
                          <w:top w:val="single" w:sz="4" w:space="0" w:color="auto"/>
                          <w:left w:val="single" w:sz="4" w:space="0" w:color="auto"/>
                          <w:bottom w:val="single" w:sz="4" w:space="0" w:color="auto"/>
                          <w:right w:val="single" w:sz="4" w:space="0" w:color="auto"/>
                        </w:tcBorders>
                        <w:vAlign w:val="center"/>
                      </w:tcPr>
                      <w:p w14:paraId="04693249" w14:textId="77777777" w:rsidR="00F648F4" w:rsidRPr="0027502F" w:rsidRDefault="00F648F4" w:rsidP="00CD66E8">
                        <w:pPr>
                          <w:spacing w:after="0"/>
                          <w:rPr>
                            <w:szCs w:val="22"/>
                          </w:rPr>
                        </w:pPr>
                        <w:r w:rsidRPr="0027502F">
                          <w:rPr>
                            <w:szCs w:val="22"/>
                          </w:rPr>
                          <w:t>a1</w:t>
                        </w:r>
                      </w:p>
                    </w:tc>
                    <w:tc>
                      <w:tcPr>
                        <w:tcW w:w="1211" w:type="pct"/>
                        <w:tcBorders>
                          <w:top w:val="single" w:sz="4" w:space="0" w:color="auto"/>
                          <w:left w:val="single" w:sz="4" w:space="0" w:color="auto"/>
                          <w:bottom w:val="single" w:sz="4" w:space="0" w:color="auto"/>
                          <w:right w:val="single" w:sz="4" w:space="0" w:color="auto"/>
                        </w:tcBorders>
                        <w:vAlign w:val="center"/>
                      </w:tcPr>
                      <w:p w14:paraId="52BADA6F" w14:textId="77777777" w:rsidR="00F648F4" w:rsidRPr="0027502F" w:rsidRDefault="00F648F4" w:rsidP="00CD66E8">
                        <w:pPr>
                          <w:spacing w:after="0"/>
                          <w:jc w:val="left"/>
                          <w:rPr>
                            <w:szCs w:val="22"/>
                          </w:rPr>
                        </w:pPr>
                        <w:r w:rsidRPr="0027502F">
                          <w:rPr>
                            <w:szCs w:val="22"/>
                          </w:rPr>
                          <w:t>Operation</w:t>
                        </w:r>
                      </w:p>
                    </w:tc>
                  </w:tr>
                  <w:tr w:rsidR="00257C7D" w:rsidRPr="0027502F" w14:paraId="5835508C"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627F36F0"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PLATO.Activation Date</w:t>
                        </w:r>
                      </w:p>
                    </w:tc>
                    <w:tc>
                      <w:tcPr>
                        <w:tcW w:w="991" w:type="pct"/>
                        <w:tcBorders>
                          <w:top w:val="single" w:sz="4" w:space="0" w:color="auto"/>
                          <w:left w:val="single" w:sz="4" w:space="0" w:color="auto"/>
                          <w:bottom w:val="single" w:sz="4" w:space="0" w:color="auto"/>
                          <w:right w:val="single" w:sz="4" w:space="0" w:color="auto"/>
                        </w:tcBorders>
                        <w:vAlign w:val="center"/>
                      </w:tcPr>
                      <w:p w14:paraId="456B7B3D" w14:textId="77777777" w:rsidR="00F648F4" w:rsidRPr="0027502F" w:rsidRDefault="00F648F4" w:rsidP="00CD66E8">
                        <w:pPr>
                          <w:spacing w:after="0"/>
                          <w:rPr>
                            <w:szCs w:val="22"/>
                          </w:rPr>
                        </w:pPr>
                        <w:r w:rsidRPr="0027502F">
                          <w:rPr>
                            <w:szCs w:val="22"/>
                          </w:rPr>
                          <w:t>date</w:t>
                        </w:r>
                      </w:p>
                    </w:tc>
                    <w:tc>
                      <w:tcPr>
                        <w:tcW w:w="1211" w:type="pct"/>
                        <w:tcBorders>
                          <w:top w:val="single" w:sz="4" w:space="0" w:color="auto"/>
                          <w:left w:val="single" w:sz="4" w:space="0" w:color="auto"/>
                          <w:bottom w:val="single" w:sz="4" w:space="0" w:color="auto"/>
                          <w:right w:val="single" w:sz="4" w:space="0" w:color="auto"/>
                        </w:tcBorders>
                        <w:vAlign w:val="center"/>
                      </w:tcPr>
                      <w:p w14:paraId="4763BC22" w14:textId="77777777" w:rsidR="00F648F4" w:rsidRPr="0027502F" w:rsidRDefault="00F648F4" w:rsidP="00CD66E8">
                        <w:pPr>
                          <w:spacing w:after="0"/>
                          <w:jc w:val="left"/>
                          <w:rPr>
                            <w:szCs w:val="22"/>
                          </w:rPr>
                        </w:pPr>
                        <w:r w:rsidRPr="0027502F">
                          <w:rPr>
                            <w:szCs w:val="22"/>
                          </w:rPr>
                          <w:t>ActivationDate</w:t>
                        </w:r>
                      </w:p>
                    </w:tc>
                  </w:tr>
                  <w:tr w:rsidR="00257C7D" w:rsidRPr="0027502F" w14:paraId="5E5FE91B"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105FEFCB"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 - ACTION.Action identification</w:t>
                        </w:r>
                      </w:p>
                    </w:tc>
                    <w:tc>
                      <w:tcPr>
                        <w:tcW w:w="991" w:type="pct"/>
                        <w:tcBorders>
                          <w:top w:val="single" w:sz="4" w:space="0" w:color="auto"/>
                          <w:left w:val="single" w:sz="4" w:space="0" w:color="auto"/>
                          <w:bottom w:val="single" w:sz="4" w:space="0" w:color="auto"/>
                          <w:right w:val="single" w:sz="4" w:space="0" w:color="auto"/>
                        </w:tcBorders>
                        <w:vAlign w:val="center"/>
                      </w:tcPr>
                      <w:p w14:paraId="4B7EE58F" w14:textId="77777777" w:rsidR="00F648F4" w:rsidRPr="0027502F" w:rsidRDefault="00F648F4" w:rsidP="00CD66E8">
                        <w:pPr>
                          <w:spacing w:after="0"/>
                          <w:rPr>
                            <w:szCs w:val="22"/>
                          </w:rPr>
                        </w:pPr>
                        <w:r w:rsidRPr="0027502F">
                          <w:rPr>
                            <w:szCs w:val="22"/>
                          </w:rPr>
                          <w:t>an..20</w:t>
                        </w:r>
                      </w:p>
                    </w:tc>
                    <w:tc>
                      <w:tcPr>
                        <w:tcW w:w="1211" w:type="pct"/>
                        <w:tcBorders>
                          <w:top w:val="single" w:sz="4" w:space="0" w:color="auto"/>
                          <w:left w:val="single" w:sz="4" w:space="0" w:color="auto"/>
                          <w:bottom w:val="single" w:sz="4" w:space="0" w:color="auto"/>
                          <w:right w:val="single" w:sz="4" w:space="0" w:color="auto"/>
                        </w:tcBorders>
                        <w:vAlign w:val="center"/>
                      </w:tcPr>
                      <w:p w14:paraId="5E397C3C" w14:textId="77777777" w:rsidR="00F648F4" w:rsidRPr="0027502F" w:rsidRDefault="00F648F4" w:rsidP="00CD66E8">
                        <w:pPr>
                          <w:spacing w:after="0"/>
                          <w:jc w:val="left"/>
                          <w:rPr>
                            <w:szCs w:val="22"/>
                          </w:rPr>
                        </w:pPr>
                        <w:r w:rsidRPr="0027502F">
                          <w:rPr>
                            <w:szCs w:val="22"/>
                          </w:rPr>
                          <w:t>ActionIdentification</w:t>
                        </w:r>
                      </w:p>
                    </w:tc>
                  </w:tr>
                  <w:tr w:rsidR="00257C7D" w:rsidRPr="0027502F" w14:paraId="32F125B6"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207E8C73"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 - ACTION.Responsible Data Manager</w:t>
                        </w:r>
                      </w:p>
                    </w:tc>
                    <w:tc>
                      <w:tcPr>
                        <w:tcW w:w="991" w:type="pct"/>
                        <w:tcBorders>
                          <w:top w:val="single" w:sz="4" w:space="0" w:color="auto"/>
                          <w:left w:val="single" w:sz="4" w:space="0" w:color="auto"/>
                          <w:bottom w:val="single" w:sz="4" w:space="0" w:color="auto"/>
                          <w:right w:val="single" w:sz="4" w:space="0" w:color="auto"/>
                        </w:tcBorders>
                        <w:vAlign w:val="center"/>
                      </w:tcPr>
                      <w:p w14:paraId="31DED0E0" w14:textId="77777777" w:rsidR="00F648F4" w:rsidRPr="0027502F" w:rsidRDefault="00F648F4" w:rsidP="00CD66E8">
                        <w:pPr>
                          <w:spacing w:after="0"/>
                          <w:rPr>
                            <w:szCs w:val="22"/>
                          </w:rPr>
                        </w:pPr>
                        <w:r w:rsidRPr="0027502F">
                          <w:rPr>
                            <w:szCs w:val="22"/>
                          </w:rPr>
                          <w:t>an..35</w:t>
                        </w:r>
                      </w:p>
                    </w:tc>
                    <w:tc>
                      <w:tcPr>
                        <w:tcW w:w="1211" w:type="pct"/>
                        <w:tcBorders>
                          <w:top w:val="single" w:sz="4" w:space="0" w:color="auto"/>
                          <w:left w:val="single" w:sz="4" w:space="0" w:color="auto"/>
                          <w:bottom w:val="single" w:sz="4" w:space="0" w:color="auto"/>
                          <w:right w:val="single" w:sz="4" w:space="0" w:color="auto"/>
                        </w:tcBorders>
                        <w:vAlign w:val="center"/>
                      </w:tcPr>
                      <w:p w14:paraId="4BFFE496" w14:textId="77777777" w:rsidR="00F648F4" w:rsidRPr="0027502F" w:rsidRDefault="00F648F4" w:rsidP="00CD66E8">
                        <w:pPr>
                          <w:spacing w:after="0"/>
                          <w:jc w:val="left"/>
                          <w:rPr>
                            <w:szCs w:val="22"/>
                          </w:rPr>
                        </w:pPr>
                        <w:r w:rsidRPr="0027502F">
                          <w:rPr>
                            <w:szCs w:val="22"/>
                          </w:rPr>
                          <w:t>ResponsibleDataManager</w:t>
                        </w:r>
                      </w:p>
                    </w:tc>
                  </w:tr>
                  <w:tr w:rsidR="00257C7D" w:rsidRPr="0027502F" w14:paraId="0392FD2E"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68407B13"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 - ACTION.Modification Date and Time</w:t>
                        </w:r>
                      </w:p>
                    </w:tc>
                    <w:tc>
                      <w:tcPr>
                        <w:tcW w:w="991" w:type="pct"/>
                        <w:tcBorders>
                          <w:top w:val="single" w:sz="4" w:space="0" w:color="auto"/>
                          <w:left w:val="single" w:sz="4" w:space="0" w:color="auto"/>
                          <w:bottom w:val="single" w:sz="4" w:space="0" w:color="auto"/>
                          <w:right w:val="single" w:sz="4" w:space="0" w:color="auto"/>
                        </w:tcBorders>
                        <w:vAlign w:val="center"/>
                      </w:tcPr>
                      <w:p w14:paraId="0CBE7E71" w14:textId="77777777" w:rsidR="00F648F4" w:rsidRPr="0027502F" w:rsidRDefault="00F648F4" w:rsidP="00CD66E8">
                        <w:pPr>
                          <w:spacing w:after="0"/>
                          <w:rPr>
                            <w:szCs w:val="22"/>
                          </w:rPr>
                        </w:pPr>
                        <w:r w:rsidRPr="0027502F">
                          <w:rPr>
                            <w:szCs w:val="22"/>
                          </w:rPr>
                          <w:t>dateTime</w:t>
                        </w:r>
                      </w:p>
                    </w:tc>
                    <w:tc>
                      <w:tcPr>
                        <w:tcW w:w="1211" w:type="pct"/>
                        <w:tcBorders>
                          <w:top w:val="single" w:sz="4" w:space="0" w:color="auto"/>
                          <w:left w:val="single" w:sz="4" w:space="0" w:color="auto"/>
                          <w:bottom w:val="single" w:sz="4" w:space="0" w:color="auto"/>
                          <w:right w:val="single" w:sz="4" w:space="0" w:color="auto"/>
                        </w:tcBorders>
                        <w:vAlign w:val="center"/>
                      </w:tcPr>
                      <w:p w14:paraId="0305762B" w14:textId="77777777" w:rsidR="00F648F4" w:rsidRPr="0027502F" w:rsidRDefault="00F648F4" w:rsidP="00CD66E8">
                        <w:pPr>
                          <w:spacing w:after="0"/>
                          <w:jc w:val="left"/>
                          <w:rPr>
                            <w:szCs w:val="22"/>
                          </w:rPr>
                        </w:pPr>
                        <w:r w:rsidRPr="0027502F">
                          <w:rPr>
                            <w:szCs w:val="22"/>
                          </w:rPr>
                          <w:t>ModificationDateAndTime</w:t>
                        </w:r>
                      </w:p>
                    </w:tc>
                  </w:tr>
                  <w:tr w:rsidR="00257C7D" w:rsidRPr="0027502F" w14:paraId="1E3D8A35"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90791F9" w14:textId="77777777" w:rsidR="00F648F4" w:rsidRPr="0027502F" w:rsidRDefault="00F648F4" w:rsidP="00CD66E8">
                        <w:pPr>
                          <w:spacing w:after="0"/>
                          <w:jc w:val="left"/>
                          <w:rPr>
                            <w:szCs w:val="22"/>
                          </w:rPr>
                        </w:pPr>
                        <w:r w:rsidRPr="0027502F">
                          <w:rPr>
                            <w:szCs w:val="22"/>
                          </w:rPr>
                          <w:t>MESSAGE - NATIONAL ADMINISTRATION</w:t>
                        </w:r>
                        <w:r w:rsidRPr="0027502F">
                          <w:rPr>
                            <w:bCs/>
                            <w:szCs w:val="22"/>
                          </w:rPr>
                          <w:t>-</w:t>
                        </w:r>
                        <w:r w:rsidRPr="0027502F">
                          <w:rPr>
                            <w:szCs w:val="22"/>
                          </w:rPr>
                          <w:t>DEGREE PLATO - LANGUAGE SPECIFIC DATA</w:t>
                        </w:r>
                      </w:p>
                    </w:tc>
                    <w:tc>
                      <w:tcPr>
                        <w:tcW w:w="991" w:type="pct"/>
                        <w:tcBorders>
                          <w:top w:val="single" w:sz="4" w:space="0" w:color="auto"/>
                          <w:left w:val="single" w:sz="4" w:space="0" w:color="auto"/>
                          <w:bottom w:val="single" w:sz="4" w:space="0" w:color="auto"/>
                          <w:right w:val="single" w:sz="4" w:space="0" w:color="auto"/>
                        </w:tcBorders>
                        <w:vAlign w:val="center"/>
                      </w:tcPr>
                      <w:p w14:paraId="7277DA22"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7AF82F5A" w14:textId="77777777" w:rsidR="00F648F4" w:rsidRPr="0027502F" w:rsidRDefault="00F648F4" w:rsidP="00CD66E8">
                        <w:pPr>
                          <w:spacing w:after="0"/>
                          <w:jc w:val="left"/>
                          <w:rPr>
                            <w:szCs w:val="22"/>
                          </w:rPr>
                        </w:pPr>
                        <w:r w:rsidRPr="0027502F">
                          <w:rPr>
                            <w:szCs w:val="22"/>
                          </w:rPr>
                          <w:t>LanguageSpecificData</w:t>
                        </w:r>
                      </w:p>
                    </w:tc>
                  </w:tr>
                  <w:tr w:rsidR="00257C7D" w:rsidRPr="0027502F" w14:paraId="20C8B3A2"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9EBC622" w14:textId="77777777" w:rsidR="00F648F4" w:rsidRPr="0027502F" w:rsidRDefault="00F648F4" w:rsidP="00CD66E8">
                        <w:pPr>
                          <w:spacing w:after="0"/>
                          <w:jc w:val="left"/>
                          <w:rPr>
                            <w:szCs w:val="22"/>
                          </w:rPr>
                        </w:pPr>
                        <w:r w:rsidRPr="0027502F">
                          <w:rPr>
                            <w:szCs w:val="22"/>
                          </w:rPr>
                          <w:t>MESSAGE - NATIONAL ADMINISTRATION-DEGREE PLATO - LANGUAGE SPECIFIC DATA.Language Code</w:t>
                        </w:r>
                      </w:p>
                    </w:tc>
                    <w:tc>
                      <w:tcPr>
                        <w:tcW w:w="991" w:type="pct"/>
                        <w:tcBorders>
                          <w:top w:val="single" w:sz="4" w:space="0" w:color="auto"/>
                          <w:left w:val="single" w:sz="4" w:space="0" w:color="auto"/>
                          <w:bottom w:val="single" w:sz="4" w:space="0" w:color="auto"/>
                          <w:right w:val="single" w:sz="4" w:space="0" w:color="auto"/>
                        </w:tcBorders>
                        <w:vAlign w:val="center"/>
                      </w:tcPr>
                      <w:p w14:paraId="251CC6A4" w14:textId="77777777" w:rsidR="00F648F4" w:rsidRPr="0027502F" w:rsidRDefault="00F648F4" w:rsidP="00CD66E8">
                        <w:pPr>
                          <w:spacing w:after="0"/>
                          <w:rPr>
                            <w:szCs w:val="22"/>
                          </w:rPr>
                        </w:pPr>
                        <w:r w:rsidRPr="0027502F">
                          <w:rPr>
                            <w:szCs w:val="22"/>
                          </w:rPr>
                          <w:t>a2</w:t>
                        </w:r>
                      </w:p>
                    </w:tc>
                    <w:tc>
                      <w:tcPr>
                        <w:tcW w:w="1211" w:type="pct"/>
                        <w:tcBorders>
                          <w:top w:val="single" w:sz="4" w:space="0" w:color="auto"/>
                          <w:left w:val="single" w:sz="4" w:space="0" w:color="auto"/>
                          <w:bottom w:val="single" w:sz="4" w:space="0" w:color="auto"/>
                          <w:right w:val="single" w:sz="4" w:space="0" w:color="auto"/>
                        </w:tcBorders>
                        <w:vAlign w:val="center"/>
                      </w:tcPr>
                      <w:p w14:paraId="5BFD5592" w14:textId="77777777" w:rsidR="00F648F4" w:rsidRPr="0027502F" w:rsidRDefault="00F648F4" w:rsidP="00CD66E8">
                        <w:pPr>
                          <w:spacing w:after="0"/>
                          <w:jc w:val="left"/>
                          <w:rPr>
                            <w:szCs w:val="22"/>
                          </w:rPr>
                        </w:pPr>
                        <w:r w:rsidRPr="0027502F">
                          <w:rPr>
                            <w:szCs w:val="22"/>
                          </w:rPr>
                          <w:t>LanguageCode</w:t>
                        </w:r>
                      </w:p>
                    </w:tc>
                  </w:tr>
                  <w:tr w:rsidR="00257C7D" w:rsidRPr="0027502F" w14:paraId="549DC86F"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4EA00F6A" w14:textId="77777777" w:rsidR="00F648F4" w:rsidRPr="0027502F" w:rsidRDefault="00F648F4" w:rsidP="00CD66E8">
                        <w:pPr>
                          <w:spacing w:after="0"/>
                          <w:jc w:val="left"/>
                          <w:rPr>
                            <w:szCs w:val="22"/>
                          </w:rPr>
                        </w:pPr>
                        <w:r w:rsidRPr="0027502F">
                          <w:rPr>
                            <w:szCs w:val="22"/>
                          </w:rPr>
                          <w:t>MESSAGE - NATIONAL ADMINISTRATION-DEGREE PLATO - LANGUAGE SPECIFIC DATA.Description</w:t>
                        </w:r>
                      </w:p>
                    </w:tc>
                    <w:tc>
                      <w:tcPr>
                        <w:tcW w:w="991" w:type="pct"/>
                        <w:tcBorders>
                          <w:top w:val="single" w:sz="4" w:space="0" w:color="auto"/>
                          <w:left w:val="single" w:sz="4" w:space="0" w:color="auto"/>
                          <w:bottom w:val="single" w:sz="4" w:space="0" w:color="auto"/>
                          <w:right w:val="single" w:sz="4" w:space="0" w:color="auto"/>
                        </w:tcBorders>
                        <w:vAlign w:val="center"/>
                      </w:tcPr>
                      <w:p w14:paraId="6D7C2CDF" w14:textId="77777777" w:rsidR="00F648F4" w:rsidRPr="0027502F" w:rsidRDefault="00F648F4" w:rsidP="00CD66E8">
                        <w:pPr>
                          <w:spacing w:after="0"/>
                          <w:rPr>
                            <w:szCs w:val="22"/>
                          </w:rPr>
                        </w:pPr>
                        <w:r w:rsidRPr="0027502F">
                          <w:rPr>
                            <w:szCs w:val="22"/>
                          </w:rPr>
                          <w:t>an..999</w:t>
                        </w:r>
                      </w:p>
                    </w:tc>
                    <w:tc>
                      <w:tcPr>
                        <w:tcW w:w="1211" w:type="pct"/>
                        <w:tcBorders>
                          <w:top w:val="single" w:sz="4" w:space="0" w:color="auto"/>
                          <w:left w:val="single" w:sz="4" w:space="0" w:color="auto"/>
                          <w:bottom w:val="single" w:sz="4" w:space="0" w:color="auto"/>
                          <w:right w:val="single" w:sz="4" w:space="0" w:color="auto"/>
                        </w:tcBorders>
                        <w:vAlign w:val="center"/>
                      </w:tcPr>
                      <w:p w14:paraId="4FD25F45" w14:textId="77777777" w:rsidR="00F648F4" w:rsidRPr="0027502F" w:rsidRDefault="00F648F4" w:rsidP="00CD66E8">
                        <w:pPr>
                          <w:spacing w:after="0"/>
                          <w:jc w:val="left"/>
                          <w:rPr>
                            <w:szCs w:val="22"/>
                          </w:rPr>
                        </w:pPr>
                        <w:r w:rsidRPr="0027502F">
                          <w:rPr>
                            <w:szCs w:val="22"/>
                          </w:rPr>
                          <w:t>Description</w:t>
                        </w:r>
                      </w:p>
                    </w:tc>
                  </w:tr>
                </w:tbl>
                <w:p w14:paraId="441F3985" w14:textId="77777777" w:rsidR="00F648F4" w:rsidRPr="0027502F" w:rsidRDefault="00F648F4" w:rsidP="00CD66E8">
                  <w:pPr>
                    <w:spacing w:line="276" w:lineRule="auto"/>
                    <w:rPr>
                      <w:b/>
                      <w:bCs/>
                      <w:szCs w:val="22"/>
                    </w:rPr>
                  </w:pPr>
                </w:p>
                <w:p w14:paraId="7CEE6C12" w14:textId="77777777" w:rsidR="00F648F4" w:rsidRPr="0027502F" w:rsidRDefault="00F648F4" w:rsidP="005437A5">
                  <w:pPr>
                    <w:pStyle w:val="ListParagraph"/>
                    <w:numPr>
                      <w:ilvl w:val="0"/>
                      <w:numId w:val="96"/>
                    </w:numPr>
                    <w:spacing w:after="0" w:line="276" w:lineRule="auto"/>
                    <w:jc w:val="left"/>
                    <w:rPr>
                      <w:szCs w:val="22"/>
                    </w:rPr>
                  </w:pPr>
                  <w:r w:rsidRPr="0027502F">
                    <w:rPr>
                      <w:b/>
                      <w:bCs/>
                      <w:szCs w:val="22"/>
                    </w:rPr>
                    <w:t>IE734:</w:t>
                  </w:r>
                </w:p>
                <w:tbl>
                  <w:tblPr>
                    <w:tblW w:w="4868" w:type="pct"/>
                    <w:jc w:val="center"/>
                    <w:tblCellMar>
                      <w:top w:w="57" w:type="dxa"/>
                      <w:left w:w="57" w:type="dxa"/>
                      <w:bottom w:w="57" w:type="dxa"/>
                      <w:right w:w="57" w:type="dxa"/>
                    </w:tblCellMar>
                    <w:tblLook w:val="0000" w:firstRow="0" w:lastRow="0" w:firstColumn="0" w:lastColumn="0" w:noHBand="0" w:noVBand="0"/>
                  </w:tblPr>
                  <w:tblGrid>
                    <w:gridCol w:w="2679"/>
                    <w:gridCol w:w="945"/>
                    <w:gridCol w:w="3756"/>
                  </w:tblGrid>
                  <w:tr w:rsidR="00257C7D" w:rsidRPr="0027502F" w14:paraId="01B09829" w14:textId="77777777" w:rsidTr="00CD66E8">
                    <w:trPr>
                      <w:trHeight w:val="477"/>
                      <w:tblHeader/>
                      <w:jc w:val="center"/>
                    </w:trPr>
                    <w:tc>
                      <w:tcPr>
                        <w:tcW w:w="2798" w:type="pct"/>
                        <w:tcBorders>
                          <w:top w:val="single" w:sz="4" w:space="0" w:color="auto"/>
                          <w:left w:val="single" w:sz="4" w:space="0" w:color="auto"/>
                          <w:bottom w:val="single" w:sz="4" w:space="0" w:color="auto"/>
                          <w:right w:val="single" w:sz="4" w:space="0" w:color="auto"/>
                        </w:tcBorders>
                        <w:shd w:val="clear" w:color="auto" w:fill="CCCCCC"/>
                        <w:vAlign w:val="center"/>
                      </w:tcPr>
                      <w:p w14:paraId="61B4D6B0" w14:textId="77777777" w:rsidR="00F648F4" w:rsidRPr="0027502F" w:rsidRDefault="00F648F4" w:rsidP="00CD66E8">
                        <w:pPr>
                          <w:spacing w:after="0"/>
                          <w:rPr>
                            <w:b/>
                            <w:szCs w:val="22"/>
                          </w:rPr>
                        </w:pPr>
                        <w:r w:rsidRPr="0027502F">
                          <w:rPr>
                            <w:b/>
                            <w:szCs w:val="22"/>
                          </w:rPr>
                          <w:lastRenderedPageBreak/>
                          <w:t>Data-group or Data-item</w:t>
                        </w:r>
                      </w:p>
                    </w:tc>
                    <w:tc>
                      <w:tcPr>
                        <w:tcW w:w="991" w:type="pct"/>
                        <w:tcBorders>
                          <w:top w:val="single" w:sz="4" w:space="0" w:color="auto"/>
                          <w:left w:val="single" w:sz="4" w:space="0" w:color="auto"/>
                          <w:bottom w:val="single" w:sz="4" w:space="0" w:color="auto"/>
                          <w:right w:val="single" w:sz="4" w:space="0" w:color="auto"/>
                        </w:tcBorders>
                        <w:shd w:val="clear" w:color="auto" w:fill="CCCCCC"/>
                        <w:vAlign w:val="center"/>
                      </w:tcPr>
                      <w:p w14:paraId="719D0A5B" w14:textId="77777777" w:rsidR="00F648F4" w:rsidRPr="0027502F" w:rsidRDefault="00F648F4" w:rsidP="00CD66E8">
                        <w:pPr>
                          <w:spacing w:after="0"/>
                          <w:rPr>
                            <w:b/>
                            <w:szCs w:val="22"/>
                          </w:rPr>
                        </w:pPr>
                        <w:r w:rsidRPr="0027502F">
                          <w:rPr>
                            <w:b/>
                            <w:szCs w:val="22"/>
                          </w:rPr>
                          <w:t>Data Type</w:t>
                        </w:r>
                      </w:p>
                    </w:tc>
                    <w:tc>
                      <w:tcPr>
                        <w:tcW w:w="1211" w:type="pct"/>
                        <w:tcBorders>
                          <w:top w:val="single" w:sz="4" w:space="0" w:color="auto"/>
                          <w:left w:val="single" w:sz="4" w:space="0" w:color="auto"/>
                          <w:bottom w:val="single" w:sz="4" w:space="0" w:color="auto"/>
                          <w:right w:val="single" w:sz="4" w:space="0" w:color="auto"/>
                        </w:tcBorders>
                        <w:shd w:val="clear" w:color="auto" w:fill="CCCCCC"/>
                        <w:vAlign w:val="center"/>
                      </w:tcPr>
                      <w:p w14:paraId="30A33EE5" w14:textId="77777777" w:rsidR="00F648F4" w:rsidRPr="0027502F" w:rsidRDefault="00F648F4" w:rsidP="00CD66E8">
                        <w:pPr>
                          <w:spacing w:after="0"/>
                          <w:rPr>
                            <w:b/>
                            <w:szCs w:val="22"/>
                          </w:rPr>
                        </w:pPr>
                        <w:r w:rsidRPr="0027502F">
                          <w:rPr>
                            <w:b/>
                            <w:szCs w:val="22"/>
                          </w:rPr>
                          <w:t>XML-Tag</w:t>
                        </w:r>
                      </w:p>
                    </w:tc>
                  </w:tr>
                  <w:tr w:rsidR="00257C7D" w:rsidRPr="0027502F" w14:paraId="68AA3804"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6EC9FC83" w14:textId="77777777" w:rsidR="00F648F4" w:rsidRPr="0027502F" w:rsidRDefault="00F648F4" w:rsidP="00CD66E8">
                        <w:pPr>
                          <w:spacing w:after="0"/>
                          <w:jc w:val="left"/>
                          <w:rPr>
                            <w:szCs w:val="22"/>
                          </w:rPr>
                        </w:pPr>
                        <w:r w:rsidRPr="0027502F">
                          <w:rPr>
                            <w:szCs w:val="22"/>
                          </w:rPr>
                          <w:t>MESSAGE - C_COD_DAT - NATIONAL ADMINISTRATION-DEGREE PLATO</w:t>
                        </w:r>
                      </w:p>
                    </w:tc>
                    <w:tc>
                      <w:tcPr>
                        <w:tcW w:w="991" w:type="pct"/>
                        <w:tcBorders>
                          <w:top w:val="single" w:sz="4" w:space="0" w:color="auto"/>
                          <w:left w:val="single" w:sz="4" w:space="0" w:color="auto"/>
                          <w:bottom w:val="single" w:sz="4" w:space="0" w:color="auto"/>
                          <w:right w:val="single" w:sz="4" w:space="0" w:color="auto"/>
                        </w:tcBorders>
                        <w:vAlign w:val="center"/>
                      </w:tcPr>
                      <w:p w14:paraId="55E92075"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6B8F0470" w14:textId="77777777" w:rsidR="00F648F4" w:rsidRPr="0027502F" w:rsidRDefault="00F648F4" w:rsidP="00CD66E8">
                        <w:pPr>
                          <w:spacing w:after="0"/>
                          <w:jc w:val="left"/>
                          <w:rPr>
                            <w:bCs/>
                            <w:szCs w:val="22"/>
                          </w:rPr>
                        </w:pPr>
                        <w:r w:rsidRPr="0027502F">
                          <w:rPr>
                            <w:bCs/>
                            <w:noProof/>
                            <w:szCs w:val="22"/>
                            <w:lang w:val="en-US"/>
                          </w:rPr>
                          <w:t>NationalAdministrationDegree Plato</w:t>
                        </w:r>
                      </w:p>
                    </w:tc>
                  </w:tr>
                  <w:tr w:rsidR="00257C7D" w:rsidRPr="0027502F" w14:paraId="5811B242"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6533F10E" w14:textId="08924583" w:rsidR="00F648F4" w:rsidRPr="0027502F" w:rsidRDefault="00F648F4" w:rsidP="00CD66E8">
                        <w:pPr>
                          <w:spacing w:after="0"/>
                          <w:jc w:val="left"/>
                          <w:rPr>
                            <w:szCs w:val="22"/>
                          </w:rPr>
                        </w:pPr>
                        <w:r w:rsidRPr="0027502F">
                          <w:rPr>
                            <w:szCs w:val="22"/>
                          </w:rPr>
                          <w:t>MESSAGE - C_COD_DAT -NATIONAL ADMINISTRATION-DEGREE PLATO.</w:t>
                        </w:r>
                        <w:r w:rsidRPr="0027502F">
                          <w:rPr>
                            <w:noProof/>
                            <w:szCs w:val="22"/>
                            <w:lang w:val="x-none"/>
                          </w:rPr>
                          <w:t xml:space="preserve"> National Administration </w:t>
                        </w:r>
                        <w:r w:rsidR="00795F6F" w:rsidRPr="0027502F">
                          <w:rPr>
                            <w:noProof/>
                            <w:szCs w:val="22"/>
                            <w:lang w:val="en-US"/>
                          </w:rPr>
                          <w:t xml:space="preserve">Degree Plato </w:t>
                        </w:r>
                        <w:r w:rsidRPr="0027502F">
                          <w:rPr>
                            <w:noProof/>
                            <w:szCs w:val="22"/>
                            <w:lang w:val="x-none"/>
                          </w:rPr>
                          <w:t>Code</w:t>
                        </w:r>
                      </w:p>
                    </w:tc>
                    <w:tc>
                      <w:tcPr>
                        <w:tcW w:w="991" w:type="pct"/>
                        <w:tcBorders>
                          <w:top w:val="single" w:sz="4" w:space="0" w:color="auto"/>
                          <w:left w:val="single" w:sz="4" w:space="0" w:color="auto"/>
                          <w:bottom w:val="single" w:sz="4" w:space="0" w:color="auto"/>
                          <w:right w:val="single" w:sz="4" w:space="0" w:color="auto"/>
                        </w:tcBorders>
                        <w:vAlign w:val="center"/>
                      </w:tcPr>
                      <w:p w14:paraId="14B38CBE" w14:textId="77777777" w:rsidR="00F648F4" w:rsidRPr="0027502F" w:rsidRDefault="00F648F4" w:rsidP="00CD66E8">
                        <w:pPr>
                          <w:spacing w:after="0"/>
                          <w:rPr>
                            <w:szCs w:val="22"/>
                          </w:rPr>
                        </w:pPr>
                        <w:r w:rsidRPr="0027502F">
                          <w:rPr>
                            <w:szCs w:val="22"/>
                          </w:rPr>
                          <w:t>a2</w:t>
                        </w:r>
                      </w:p>
                    </w:tc>
                    <w:tc>
                      <w:tcPr>
                        <w:tcW w:w="1211" w:type="pct"/>
                        <w:tcBorders>
                          <w:top w:val="single" w:sz="4" w:space="0" w:color="auto"/>
                          <w:left w:val="single" w:sz="4" w:space="0" w:color="auto"/>
                          <w:bottom w:val="single" w:sz="4" w:space="0" w:color="auto"/>
                          <w:right w:val="single" w:sz="4" w:space="0" w:color="auto"/>
                        </w:tcBorders>
                        <w:vAlign w:val="center"/>
                      </w:tcPr>
                      <w:p w14:paraId="472B02A8" w14:textId="2EDBB491" w:rsidR="00F648F4" w:rsidRPr="0027502F" w:rsidRDefault="00F648F4" w:rsidP="00CD66E8">
                        <w:pPr>
                          <w:spacing w:after="0"/>
                          <w:jc w:val="left"/>
                          <w:rPr>
                            <w:b/>
                            <w:i/>
                            <w:szCs w:val="22"/>
                          </w:rPr>
                        </w:pPr>
                        <w:r w:rsidRPr="0027502F">
                          <w:rPr>
                            <w:noProof/>
                            <w:szCs w:val="22"/>
                            <w:lang w:val="x-none"/>
                          </w:rPr>
                          <w:t>NationalAdministration</w:t>
                        </w:r>
                        <w:r w:rsidR="00795F6F" w:rsidRPr="0027502F">
                          <w:rPr>
                            <w:noProof/>
                            <w:szCs w:val="22"/>
                            <w:lang w:val="en-US"/>
                          </w:rPr>
                          <w:t>DegreePlato</w:t>
                        </w:r>
                        <w:r w:rsidRPr="0027502F">
                          <w:rPr>
                            <w:noProof/>
                            <w:szCs w:val="22"/>
                            <w:lang w:val="x-none"/>
                          </w:rPr>
                          <w:t>Code</w:t>
                        </w:r>
                      </w:p>
                    </w:tc>
                  </w:tr>
                  <w:tr w:rsidR="00257C7D" w:rsidRPr="0027502F" w14:paraId="124870CE"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9F075E7" w14:textId="77777777" w:rsidR="00F648F4" w:rsidRPr="0027502F" w:rsidRDefault="00F648F4" w:rsidP="00CD66E8">
                        <w:pPr>
                          <w:spacing w:after="0"/>
                          <w:jc w:val="left"/>
                          <w:rPr>
                            <w:szCs w:val="22"/>
                          </w:rPr>
                        </w:pPr>
                        <w:r w:rsidRPr="0027502F">
                          <w:rPr>
                            <w:szCs w:val="22"/>
                          </w:rPr>
                          <w:t>MESSAGE - C_COD_DAT -NATIONAL ADMINISTRATION-DEGREE PLATO – ACTION</w:t>
                        </w:r>
                      </w:p>
                    </w:tc>
                    <w:tc>
                      <w:tcPr>
                        <w:tcW w:w="991" w:type="pct"/>
                        <w:tcBorders>
                          <w:top w:val="single" w:sz="4" w:space="0" w:color="auto"/>
                          <w:left w:val="single" w:sz="4" w:space="0" w:color="auto"/>
                          <w:bottom w:val="single" w:sz="4" w:space="0" w:color="auto"/>
                          <w:right w:val="single" w:sz="4" w:space="0" w:color="auto"/>
                        </w:tcBorders>
                        <w:vAlign w:val="center"/>
                      </w:tcPr>
                      <w:p w14:paraId="58E7F648"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55E0206A" w14:textId="77777777" w:rsidR="00F648F4" w:rsidRPr="0027502F" w:rsidRDefault="00F648F4" w:rsidP="00CD66E8">
                        <w:pPr>
                          <w:spacing w:after="0"/>
                          <w:jc w:val="left"/>
                          <w:rPr>
                            <w:szCs w:val="22"/>
                          </w:rPr>
                        </w:pPr>
                        <w:r w:rsidRPr="0027502F">
                          <w:rPr>
                            <w:szCs w:val="22"/>
                          </w:rPr>
                          <w:t>Action</w:t>
                        </w:r>
                      </w:p>
                    </w:tc>
                  </w:tr>
                  <w:tr w:rsidR="00257C7D" w:rsidRPr="0027502F" w14:paraId="4BB53C7B"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01C50B4" w14:textId="77777777" w:rsidR="00F648F4" w:rsidRPr="0027502F" w:rsidRDefault="00F648F4" w:rsidP="00CD66E8">
                        <w:pPr>
                          <w:spacing w:after="0"/>
                          <w:jc w:val="left"/>
                          <w:rPr>
                            <w:szCs w:val="22"/>
                          </w:rPr>
                        </w:pPr>
                        <w:r w:rsidRPr="0027502F">
                          <w:rPr>
                            <w:szCs w:val="22"/>
                          </w:rPr>
                          <w:t>MESSAGE - C_COD_DAT -NATIONAL ADMINISTRATION-DEGREE PLATO - ACTION.Operation</w:t>
                        </w:r>
                      </w:p>
                    </w:tc>
                    <w:tc>
                      <w:tcPr>
                        <w:tcW w:w="991" w:type="pct"/>
                        <w:tcBorders>
                          <w:top w:val="single" w:sz="4" w:space="0" w:color="auto"/>
                          <w:left w:val="single" w:sz="4" w:space="0" w:color="auto"/>
                          <w:bottom w:val="single" w:sz="4" w:space="0" w:color="auto"/>
                          <w:right w:val="single" w:sz="4" w:space="0" w:color="auto"/>
                        </w:tcBorders>
                        <w:vAlign w:val="center"/>
                      </w:tcPr>
                      <w:p w14:paraId="5950AFE7" w14:textId="77777777" w:rsidR="00F648F4" w:rsidRPr="0027502F" w:rsidRDefault="00F648F4" w:rsidP="00CD66E8">
                        <w:pPr>
                          <w:spacing w:after="0"/>
                          <w:rPr>
                            <w:szCs w:val="22"/>
                          </w:rPr>
                        </w:pPr>
                        <w:r w:rsidRPr="0027502F">
                          <w:rPr>
                            <w:szCs w:val="22"/>
                          </w:rPr>
                          <w:t>a1</w:t>
                        </w:r>
                      </w:p>
                    </w:tc>
                    <w:tc>
                      <w:tcPr>
                        <w:tcW w:w="1211" w:type="pct"/>
                        <w:tcBorders>
                          <w:top w:val="single" w:sz="4" w:space="0" w:color="auto"/>
                          <w:left w:val="single" w:sz="4" w:space="0" w:color="auto"/>
                          <w:bottom w:val="single" w:sz="4" w:space="0" w:color="auto"/>
                          <w:right w:val="single" w:sz="4" w:space="0" w:color="auto"/>
                        </w:tcBorders>
                        <w:vAlign w:val="center"/>
                      </w:tcPr>
                      <w:p w14:paraId="077918B3" w14:textId="77777777" w:rsidR="00F648F4" w:rsidRPr="0027502F" w:rsidRDefault="00F648F4" w:rsidP="00CD66E8">
                        <w:pPr>
                          <w:spacing w:after="0"/>
                          <w:jc w:val="left"/>
                          <w:rPr>
                            <w:szCs w:val="22"/>
                          </w:rPr>
                        </w:pPr>
                        <w:r w:rsidRPr="0027502F">
                          <w:rPr>
                            <w:szCs w:val="22"/>
                          </w:rPr>
                          <w:t>Operation</w:t>
                        </w:r>
                      </w:p>
                    </w:tc>
                  </w:tr>
                  <w:tr w:rsidR="00257C7D" w:rsidRPr="0027502F" w14:paraId="511B9D0E"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02DE1008" w14:textId="77777777" w:rsidR="00F648F4" w:rsidRPr="0027502F" w:rsidRDefault="00F648F4" w:rsidP="00CD66E8">
                        <w:pPr>
                          <w:spacing w:after="0"/>
                          <w:jc w:val="left"/>
                          <w:rPr>
                            <w:szCs w:val="22"/>
                          </w:rPr>
                        </w:pPr>
                        <w:r w:rsidRPr="0027502F">
                          <w:rPr>
                            <w:szCs w:val="22"/>
                          </w:rPr>
                          <w:t>MESSAGE - C_COD_DAT - NATIONAL ADMINISTRATION-DEGREE PLATO - ACTION.Activation Date</w:t>
                        </w:r>
                      </w:p>
                    </w:tc>
                    <w:tc>
                      <w:tcPr>
                        <w:tcW w:w="991" w:type="pct"/>
                        <w:tcBorders>
                          <w:top w:val="single" w:sz="4" w:space="0" w:color="auto"/>
                          <w:left w:val="single" w:sz="4" w:space="0" w:color="auto"/>
                          <w:bottom w:val="single" w:sz="4" w:space="0" w:color="auto"/>
                          <w:right w:val="single" w:sz="4" w:space="0" w:color="auto"/>
                        </w:tcBorders>
                        <w:vAlign w:val="center"/>
                      </w:tcPr>
                      <w:p w14:paraId="1C19B21D" w14:textId="77777777" w:rsidR="00F648F4" w:rsidRPr="0027502F" w:rsidRDefault="00F648F4" w:rsidP="00CD66E8">
                        <w:pPr>
                          <w:spacing w:after="0"/>
                          <w:rPr>
                            <w:szCs w:val="22"/>
                          </w:rPr>
                        </w:pPr>
                        <w:r w:rsidRPr="0027502F">
                          <w:rPr>
                            <w:szCs w:val="22"/>
                          </w:rPr>
                          <w:t>date</w:t>
                        </w:r>
                      </w:p>
                    </w:tc>
                    <w:tc>
                      <w:tcPr>
                        <w:tcW w:w="1211" w:type="pct"/>
                        <w:tcBorders>
                          <w:top w:val="single" w:sz="4" w:space="0" w:color="auto"/>
                          <w:left w:val="single" w:sz="4" w:space="0" w:color="auto"/>
                          <w:bottom w:val="single" w:sz="4" w:space="0" w:color="auto"/>
                          <w:right w:val="single" w:sz="4" w:space="0" w:color="auto"/>
                        </w:tcBorders>
                        <w:vAlign w:val="center"/>
                      </w:tcPr>
                      <w:p w14:paraId="20D2C6A6" w14:textId="77777777" w:rsidR="00F648F4" w:rsidRPr="0027502F" w:rsidRDefault="00F648F4" w:rsidP="00CD66E8">
                        <w:pPr>
                          <w:spacing w:after="0"/>
                          <w:jc w:val="left"/>
                          <w:rPr>
                            <w:szCs w:val="22"/>
                          </w:rPr>
                        </w:pPr>
                        <w:r w:rsidRPr="0027502F">
                          <w:rPr>
                            <w:szCs w:val="22"/>
                          </w:rPr>
                          <w:t>ActivationDate</w:t>
                        </w:r>
                      </w:p>
                    </w:tc>
                  </w:tr>
                  <w:tr w:rsidR="00257C7D" w:rsidRPr="0027502F" w14:paraId="32B2F54B"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2B64F841" w14:textId="77777777" w:rsidR="00F648F4" w:rsidRPr="0027502F" w:rsidRDefault="00F648F4" w:rsidP="00CD66E8">
                        <w:pPr>
                          <w:spacing w:after="0"/>
                          <w:jc w:val="left"/>
                          <w:rPr>
                            <w:szCs w:val="22"/>
                          </w:rPr>
                        </w:pPr>
                        <w:r w:rsidRPr="0027502F">
                          <w:rPr>
                            <w:szCs w:val="22"/>
                          </w:rPr>
                          <w:t>MESSAGE - C_COD_DAT-NATIONAL ADMINISTRATION-DEGREE PLATO - ACTION.Action identification</w:t>
                        </w:r>
                      </w:p>
                    </w:tc>
                    <w:tc>
                      <w:tcPr>
                        <w:tcW w:w="991" w:type="pct"/>
                        <w:tcBorders>
                          <w:top w:val="single" w:sz="4" w:space="0" w:color="auto"/>
                          <w:left w:val="single" w:sz="4" w:space="0" w:color="auto"/>
                          <w:bottom w:val="single" w:sz="4" w:space="0" w:color="auto"/>
                          <w:right w:val="single" w:sz="4" w:space="0" w:color="auto"/>
                        </w:tcBorders>
                        <w:vAlign w:val="center"/>
                      </w:tcPr>
                      <w:p w14:paraId="5B94AB1B" w14:textId="77777777" w:rsidR="00F648F4" w:rsidRPr="0027502F" w:rsidRDefault="00F648F4" w:rsidP="00CD66E8">
                        <w:pPr>
                          <w:spacing w:after="0"/>
                          <w:rPr>
                            <w:szCs w:val="22"/>
                          </w:rPr>
                        </w:pPr>
                        <w:r w:rsidRPr="0027502F">
                          <w:rPr>
                            <w:szCs w:val="22"/>
                          </w:rPr>
                          <w:t>an..20</w:t>
                        </w:r>
                      </w:p>
                    </w:tc>
                    <w:tc>
                      <w:tcPr>
                        <w:tcW w:w="1211" w:type="pct"/>
                        <w:tcBorders>
                          <w:top w:val="single" w:sz="4" w:space="0" w:color="auto"/>
                          <w:left w:val="single" w:sz="4" w:space="0" w:color="auto"/>
                          <w:bottom w:val="single" w:sz="4" w:space="0" w:color="auto"/>
                          <w:right w:val="single" w:sz="4" w:space="0" w:color="auto"/>
                        </w:tcBorders>
                        <w:vAlign w:val="center"/>
                      </w:tcPr>
                      <w:p w14:paraId="71750E50" w14:textId="77777777" w:rsidR="00F648F4" w:rsidRPr="0027502F" w:rsidRDefault="00F648F4" w:rsidP="00CD66E8">
                        <w:pPr>
                          <w:spacing w:after="0"/>
                          <w:jc w:val="left"/>
                          <w:rPr>
                            <w:szCs w:val="22"/>
                          </w:rPr>
                        </w:pPr>
                        <w:r w:rsidRPr="0027502F">
                          <w:rPr>
                            <w:szCs w:val="22"/>
                          </w:rPr>
                          <w:t>ActionIdentification</w:t>
                        </w:r>
                      </w:p>
                    </w:tc>
                  </w:tr>
                  <w:tr w:rsidR="00257C7D" w:rsidRPr="0027502F" w14:paraId="23C331D2"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16791D2F" w14:textId="77777777" w:rsidR="00F648F4" w:rsidRPr="0027502F" w:rsidRDefault="00F648F4" w:rsidP="00CD66E8">
                        <w:pPr>
                          <w:spacing w:after="0"/>
                          <w:jc w:val="left"/>
                          <w:rPr>
                            <w:szCs w:val="22"/>
                          </w:rPr>
                        </w:pPr>
                        <w:r w:rsidRPr="0027502F">
                          <w:rPr>
                            <w:szCs w:val="22"/>
                          </w:rPr>
                          <w:t>MESSAGE - C_COD_DAT- NATIONAL ADMINISTRATION-DEGREE PLATO - ACTION.Responsible Data Manager</w:t>
                        </w:r>
                      </w:p>
                    </w:tc>
                    <w:tc>
                      <w:tcPr>
                        <w:tcW w:w="991" w:type="pct"/>
                        <w:tcBorders>
                          <w:top w:val="single" w:sz="4" w:space="0" w:color="auto"/>
                          <w:left w:val="single" w:sz="4" w:space="0" w:color="auto"/>
                          <w:bottom w:val="single" w:sz="4" w:space="0" w:color="auto"/>
                          <w:right w:val="single" w:sz="4" w:space="0" w:color="auto"/>
                        </w:tcBorders>
                        <w:vAlign w:val="center"/>
                      </w:tcPr>
                      <w:p w14:paraId="3F614CDF" w14:textId="77777777" w:rsidR="00F648F4" w:rsidRPr="0027502F" w:rsidRDefault="00F648F4" w:rsidP="00CD66E8">
                        <w:pPr>
                          <w:spacing w:after="0"/>
                          <w:rPr>
                            <w:szCs w:val="22"/>
                          </w:rPr>
                        </w:pPr>
                        <w:r w:rsidRPr="0027502F">
                          <w:rPr>
                            <w:szCs w:val="22"/>
                          </w:rPr>
                          <w:t>an..35</w:t>
                        </w:r>
                      </w:p>
                    </w:tc>
                    <w:tc>
                      <w:tcPr>
                        <w:tcW w:w="1211" w:type="pct"/>
                        <w:tcBorders>
                          <w:top w:val="single" w:sz="4" w:space="0" w:color="auto"/>
                          <w:left w:val="single" w:sz="4" w:space="0" w:color="auto"/>
                          <w:bottom w:val="single" w:sz="4" w:space="0" w:color="auto"/>
                          <w:right w:val="single" w:sz="4" w:space="0" w:color="auto"/>
                        </w:tcBorders>
                        <w:vAlign w:val="center"/>
                      </w:tcPr>
                      <w:p w14:paraId="12CED4B7" w14:textId="77777777" w:rsidR="00F648F4" w:rsidRPr="0027502F" w:rsidRDefault="00F648F4" w:rsidP="00CD66E8">
                        <w:pPr>
                          <w:spacing w:after="0"/>
                          <w:jc w:val="left"/>
                          <w:rPr>
                            <w:szCs w:val="22"/>
                          </w:rPr>
                        </w:pPr>
                        <w:r w:rsidRPr="0027502F">
                          <w:rPr>
                            <w:szCs w:val="22"/>
                          </w:rPr>
                          <w:t>ResponsibleDataManager</w:t>
                        </w:r>
                      </w:p>
                    </w:tc>
                  </w:tr>
                  <w:tr w:rsidR="00257C7D" w:rsidRPr="0027502F" w14:paraId="1177DFFC"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125B07C1" w14:textId="77777777" w:rsidR="00F648F4" w:rsidRPr="0027502F" w:rsidRDefault="00F648F4" w:rsidP="00CD66E8">
                        <w:pPr>
                          <w:spacing w:after="0"/>
                          <w:jc w:val="left"/>
                          <w:rPr>
                            <w:szCs w:val="22"/>
                          </w:rPr>
                        </w:pPr>
                        <w:r w:rsidRPr="0027502F">
                          <w:rPr>
                            <w:szCs w:val="22"/>
                          </w:rPr>
                          <w:t>MESSAGE - C_COD_DAT-NATIONAL ADMINISTRATION-DEGREE PLATO - ACTION.Modification Date and Time</w:t>
                        </w:r>
                      </w:p>
                    </w:tc>
                    <w:tc>
                      <w:tcPr>
                        <w:tcW w:w="991" w:type="pct"/>
                        <w:tcBorders>
                          <w:top w:val="single" w:sz="4" w:space="0" w:color="auto"/>
                          <w:left w:val="single" w:sz="4" w:space="0" w:color="auto"/>
                          <w:bottom w:val="single" w:sz="4" w:space="0" w:color="auto"/>
                          <w:right w:val="single" w:sz="4" w:space="0" w:color="auto"/>
                        </w:tcBorders>
                        <w:vAlign w:val="center"/>
                      </w:tcPr>
                      <w:p w14:paraId="49452F02" w14:textId="77777777" w:rsidR="00F648F4" w:rsidRPr="0027502F" w:rsidRDefault="00F648F4" w:rsidP="00CD66E8">
                        <w:pPr>
                          <w:spacing w:after="0"/>
                          <w:rPr>
                            <w:szCs w:val="22"/>
                          </w:rPr>
                        </w:pPr>
                        <w:r w:rsidRPr="0027502F">
                          <w:rPr>
                            <w:szCs w:val="22"/>
                          </w:rPr>
                          <w:t>dateTime</w:t>
                        </w:r>
                      </w:p>
                    </w:tc>
                    <w:tc>
                      <w:tcPr>
                        <w:tcW w:w="1211" w:type="pct"/>
                        <w:tcBorders>
                          <w:top w:val="single" w:sz="4" w:space="0" w:color="auto"/>
                          <w:left w:val="single" w:sz="4" w:space="0" w:color="auto"/>
                          <w:bottom w:val="single" w:sz="4" w:space="0" w:color="auto"/>
                          <w:right w:val="single" w:sz="4" w:space="0" w:color="auto"/>
                        </w:tcBorders>
                        <w:vAlign w:val="center"/>
                      </w:tcPr>
                      <w:p w14:paraId="7E294CE5" w14:textId="77777777" w:rsidR="00F648F4" w:rsidRPr="0027502F" w:rsidRDefault="00F648F4" w:rsidP="00CD66E8">
                        <w:pPr>
                          <w:spacing w:after="0"/>
                          <w:jc w:val="left"/>
                          <w:rPr>
                            <w:szCs w:val="22"/>
                          </w:rPr>
                        </w:pPr>
                        <w:r w:rsidRPr="0027502F">
                          <w:rPr>
                            <w:szCs w:val="22"/>
                          </w:rPr>
                          <w:t>ModificationDateAndTime</w:t>
                        </w:r>
                      </w:p>
                    </w:tc>
                  </w:tr>
                  <w:tr w:rsidR="00257C7D" w:rsidRPr="0027502F" w14:paraId="586A2A1A"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3ED88483" w14:textId="77777777" w:rsidR="00F648F4" w:rsidRPr="0027502F" w:rsidRDefault="00F648F4" w:rsidP="00CD66E8">
                        <w:pPr>
                          <w:spacing w:after="0"/>
                          <w:jc w:val="left"/>
                          <w:rPr>
                            <w:szCs w:val="22"/>
                          </w:rPr>
                        </w:pPr>
                        <w:r w:rsidRPr="0027502F">
                          <w:rPr>
                            <w:szCs w:val="22"/>
                          </w:rPr>
                          <w:lastRenderedPageBreak/>
                          <w:t>MESSAGE - C_COD_DAT-NATIONAL ADMINISTRATION-DEGREE PLATO - LANGUAGE SPECIFIC DATA</w:t>
                        </w:r>
                      </w:p>
                    </w:tc>
                    <w:tc>
                      <w:tcPr>
                        <w:tcW w:w="991" w:type="pct"/>
                        <w:tcBorders>
                          <w:top w:val="single" w:sz="4" w:space="0" w:color="auto"/>
                          <w:left w:val="single" w:sz="4" w:space="0" w:color="auto"/>
                          <w:bottom w:val="single" w:sz="4" w:space="0" w:color="auto"/>
                          <w:right w:val="single" w:sz="4" w:space="0" w:color="auto"/>
                        </w:tcBorders>
                        <w:vAlign w:val="center"/>
                      </w:tcPr>
                      <w:p w14:paraId="136077C0" w14:textId="77777777" w:rsidR="00F648F4" w:rsidRPr="0027502F" w:rsidRDefault="00F648F4" w:rsidP="00CD66E8">
                        <w:pPr>
                          <w:spacing w:after="0"/>
                          <w:rPr>
                            <w:szCs w:val="22"/>
                          </w:rPr>
                        </w:pPr>
                      </w:p>
                    </w:tc>
                    <w:tc>
                      <w:tcPr>
                        <w:tcW w:w="1211" w:type="pct"/>
                        <w:tcBorders>
                          <w:top w:val="single" w:sz="4" w:space="0" w:color="auto"/>
                          <w:left w:val="single" w:sz="4" w:space="0" w:color="auto"/>
                          <w:bottom w:val="single" w:sz="4" w:space="0" w:color="auto"/>
                          <w:right w:val="single" w:sz="4" w:space="0" w:color="auto"/>
                        </w:tcBorders>
                        <w:vAlign w:val="center"/>
                      </w:tcPr>
                      <w:p w14:paraId="76DEB246" w14:textId="77777777" w:rsidR="00F648F4" w:rsidRPr="0027502F" w:rsidRDefault="00F648F4" w:rsidP="00CD66E8">
                        <w:pPr>
                          <w:spacing w:after="0"/>
                          <w:jc w:val="left"/>
                          <w:rPr>
                            <w:szCs w:val="22"/>
                          </w:rPr>
                        </w:pPr>
                        <w:r w:rsidRPr="0027502F">
                          <w:rPr>
                            <w:szCs w:val="22"/>
                          </w:rPr>
                          <w:t>LanguageSpecificData</w:t>
                        </w:r>
                      </w:p>
                    </w:tc>
                  </w:tr>
                  <w:tr w:rsidR="00257C7D" w:rsidRPr="0027502F" w14:paraId="54F25ADF"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7BDE1F41" w14:textId="77777777" w:rsidR="00F648F4" w:rsidRPr="0027502F" w:rsidRDefault="00F648F4" w:rsidP="00CD66E8">
                        <w:pPr>
                          <w:spacing w:after="0"/>
                          <w:jc w:val="left"/>
                          <w:rPr>
                            <w:szCs w:val="22"/>
                          </w:rPr>
                        </w:pPr>
                        <w:r w:rsidRPr="0027502F">
                          <w:rPr>
                            <w:szCs w:val="22"/>
                          </w:rPr>
                          <w:t>MESSAGE - C_COD_DAT-NATIONAL ADMINISTRATION-DEGREE PLATO - LANGUAGE SPECIFIC DATA.Language Code</w:t>
                        </w:r>
                      </w:p>
                    </w:tc>
                    <w:tc>
                      <w:tcPr>
                        <w:tcW w:w="991" w:type="pct"/>
                        <w:tcBorders>
                          <w:top w:val="single" w:sz="4" w:space="0" w:color="auto"/>
                          <w:left w:val="single" w:sz="4" w:space="0" w:color="auto"/>
                          <w:bottom w:val="single" w:sz="4" w:space="0" w:color="auto"/>
                          <w:right w:val="single" w:sz="4" w:space="0" w:color="auto"/>
                        </w:tcBorders>
                        <w:vAlign w:val="center"/>
                      </w:tcPr>
                      <w:p w14:paraId="1361EB77" w14:textId="77777777" w:rsidR="00F648F4" w:rsidRPr="0027502F" w:rsidRDefault="00F648F4" w:rsidP="00CD66E8">
                        <w:pPr>
                          <w:spacing w:after="0"/>
                          <w:rPr>
                            <w:szCs w:val="22"/>
                          </w:rPr>
                        </w:pPr>
                        <w:r w:rsidRPr="0027502F">
                          <w:rPr>
                            <w:szCs w:val="22"/>
                          </w:rPr>
                          <w:t>a2</w:t>
                        </w:r>
                      </w:p>
                    </w:tc>
                    <w:tc>
                      <w:tcPr>
                        <w:tcW w:w="1211" w:type="pct"/>
                        <w:tcBorders>
                          <w:top w:val="single" w:sz="4" w:space="0" w:color="auto"/>
                          <w:left w:val="single" w:sz="4" w:space="0" w:color="auto"/>
                          <w:bottom w:val="single" w:sz="4" w:space="0" w:color="auto"/>
                          <w:right w:val="single" w:sz="4" w:space="0" w:color="auto"/>
                        </w:tcBorders>
                        <w:vAlign w:val="center"/>
                      </w:tcPr>
                      <w:p w14:paraId="2E92E89B" w14:textId="77777777" w:rsidR="00F648F4" w:rsidRPr="0027502F" w:rsidRDefault="00F648F4" w:rsidP="00CD66E8">
                        <w:pPr>
                          <w:spacing w:after="0"/>
                          <w:jc w:val="left"/>
                          <w:rPr>
                            <w:szCs w:val="22"/>
                          </w:rPr>
                        </w:pPr>
                        <w:r w:rsidRPr="0027502F">
                          <w:rPr>
                            <w:szCs w:val="22"/>
                          </w:rPr>
                          <w:t>LanguageCode</w:t>
                        </w:r>
                      </w:p>
                    </w:tc>
                  </w:tr>
                  <w:tr w:rsidR="00257C7D" w:rsidRPr="0027502F" w14:paraId="34568673" w14:textId="77777777" w:rsidTr="00CD66E8">
                    <w:trPr>
                      <w:jc w:val="center"/>
                    </w:trPr>
                    <w:tc>
                      <w:tcPr>
                        <w:tcW w:w="2798" w:type="pct"/>
                        <w:tcBorders>
                          <w:top w:val="single" w:sz="4" w:space="0" w:color="auto"/>
                          <w:left w:val="single" w:sz="4" w:space="0" w:color="auto"/>
                          <w:bottom w:val="single" w:sz="4" w:space="0" w:color="auto"/>
                          <w:right w:val="single" w:sz="4" w:space="0" w:color="auto"/>
                        </w:tcBorders>
                        <w:vAlign w:val="center"/>
                      </w:tcPr>
                      <w:p w14:paraId="709511AC" w14:textId="77777777" w:rsidR="00F648F4" w:rsidRPr="0027502F" w:rsidRDefault="00F648F4" w:rsidP="00CD66E8">
                        <w:pPr>
                          <w:spacing w:after="0"/>
                          <w:jc w:val="left"/>
                          <w:rPr>
                            <w:szCs w:val="22"/>
                          </w:rPr>
                        </w:pPr>
                        <w:r w:rsidRPr="0027502F">
                          <w:rPr>
                            <w:szCs w:val="22"/>
                          </w:rPr>
                          <w:t>MESSAGE - C_COD_DAT-NATIONAL ADMINISTRATION-DEGREE PLATO - LANGUAGE SPECIFIC DATA.Description</w:t>
                        </w:r>
                      </w:p>
                    </w:tc>
                    <w:tc>
                      <w:tcPr>
                        <w:tcW w:w="991" w:type="pct"/>
                        <w:tcBorders>
                          <w:top w:val="single" w:sz="4" w:space="0" w:color="auto"/>
                          <w:left w:val="single" w:sz="4" w:space="0" w:color="auto"/>
                          <w:bottom w:val="single" w:sz="4" w:space="0" w:color="auto"/>
                          <w:right w:val="single" w:sz="4" w:space="0" w:color="auto"/>
                        </w:tcBorders>
                        <w:vAlign w:val="center"/>
                      </w:tcPr>
                      <w:p w14:paraId="21D3EC92" w14:textId="77777777" w:rsidR="00F648F4" w:rsidRPr="0027502F" w:rsidRDefault="00F648F4" w:rsidP="00CD66E8">
                        <w:pPr>
                          <w:spacing w:after="0"/>
                          <w:rPr>
                            <w:szCs w:val="22"/>
                          </w:rPr>
                        </w:pPr>
                        <w:r w:rsidRPr="0027502F">
                          <w:rPr>
                            <w:szCs w:val="22"/>
                          </w:rPr>
                          <w:t>an..999</w:t>
                        </w:r>
                      </w:p>
                    </w:tc>
                    <w:tc>
                      <w:tcPr>
                        <w:tcW w:w="1211" w:type="pct"/>
                        <w:tcBorders>
                          <w:top w:val="single" w:sz="4" w:space="0" w:color="auto"/>
                          <w:left w:val="single" w:sz="4" w:space="0" w:color="auto"/>
                          <w:bottom w:val="single" w:sz="4" w:space="0" w:color="auto"/>
                          <w:right w:val="single" w:sz="4" w:space="0" w:color="auto"/>
                        </w:tcBorders>
                        <w:vAlign w:val="center"/>
                      </w:tcPr>
                      <w:p w14:paraId="5A2764E5" w14:textId="77777777" w:rsidR="00F648F4" w:rsidRPr="0027502F" w:rsidRDefault="00F648F4" w:rsidP="00CD66E8">
                        <w:pPr>
                          <w:spacing w:after="0"/>
                          <w:jc w:val="left"/>
                          <w:rPr>
                            <w:szCs w:val="22"/>
                          </w:rPr>
                        </w:pPr>
                        <w:r w:rsidRPr="0027502F">
                          <w:rPr>
                            <w:szCs w:val="22"/>
                          </w:rPr>
                          <w:t>Description</w:t>
                        </w:r>
                      </w:p>
                    </w:tc>
                  </w:tr>
                </w:tbl>
                <w:p w14:paraId="7670BAC6" w14:textId="77777777" w:rsidR="00F648F4" w:rsidRPr="0027502F" w:rsidRDefault="00F648F4" w:rsidP="00CD66E8">
                  <w:pPr>
                    <w:spacing w:line="276" w:lineRule="auto"/>
                    <w:rPr>
                      <w:szCs w:val="22"/>
                    </w:rPr>
                  </w:pPr>
                </w:p>
                <w:p w14:paraId="5DBA2554" w14:textId="77777777" w:rsidR="00F648F4" w:rsidRPr="0027502F" w:rsidRDefault="00F648F4" w:rsidP="00CD66E8">
                  <w:pPr>
                    <w:pStyle w:val="ListParagraph"/>
                    <w:numPr>
                      <w:ilvl w:val="0"/>
                      <w:numId w:val="47"/>
                    </w:numPr>
                    <w:spacing w:line="276" w:lineRule="auto"/>
                    <w:ind w:left="360"/>
                    <w:rPr>
                      <w:b/>
                      <w:bCs/>
                      <w:szCs w:val="22"/>
                    </w:rPr>
                  </w:pPr>
                  <w:r w:rsidRPr="0027502F">
                    <w:rPr>
                      <w:b/>
                      <w:bCs/>
                      <w:szCs w:val="22"/>
                    </w:rPr>
                    <w:t>Appendix F: DATA GROUPS &amp; TRANSACTION HIERARCHY</w:t>
                  </w:r>
                </w:p>
                <w:p w14:paraId="4936FAD4" w14:textId="77777777" w:rsidR="00F648F4" w:rsidRPr="0027502F" w:rsidRDefault="00F648F4" w:rsidP="00CD66E8">
                  <w:pPr>
                    <w:spacing w:line="276" w:lineRule="auto"/>
                    <w:rPr>
                      <w:szCs w:val="22"/>
                    </w:rPr>
                  </w:pPr>
                  <w:r w:rsidRPr="0027502F">
                    <w:rPr>
                      <w:szCs w:val="22"/>
                    </w:rPr>
                    <w:t>The newly introduced data group shall be included in Appendix F as follows:</w:t>
                  </w:r>
                </w:p>
                <w:tbl>
                  <w:tblPr>
                    <w:tblW w:w="7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06"/>
                    <w:gridCol w:w="1007"/>
                  </w:tblGrid>
                  <w:tr w:rsidR="00257C7D" w:rsidRPr="0027502F" w14:paraId="07AA3F52" w14:textId="77777777" w:rsidTr="00CD66E8">
                    <w:trPr>
                      <w:trHeight w:val="480"/>
                      <w:tblHeader/>
                    </w:trPr>
                    <w:tc>
                      <w:tcPr>
                        <w:tcW w:w="6354" w:type="dxa"/>
                        <w:tcBorders>
                          <w:top w:val="single" w:sz="4" w:space="0" w:color="auto"/>
                          <w:left w:val="single" w:sz="4" w:space="0" w:color="auto"/>
                          <w:bottom w:val="single" w:sz="4" w:space="0" w:color="auto"/>
                          <w:right w:val="single" w:sz="4" w:space="0" w:color="auto"/>
                        </w:tcBorders>
                        <w:shd w:val="clear" w:color="auto" w:fill="BFBFBF"/>
                        <w:vAlign w:val="center"/>
                      </w:tcPr>
                      <w:p w14:paraId="5D4185C2" w14:textId="77777777" w:rsidR="00F648F4" w:rsidRPr="0027502F" w:rsidRDefault="00F648F4" w:rsidP="00CD66E8">
                        <w:pPr>
                          <w:spacing w:after="0"/>
                          <w:rPr>
                            <w:b/>
                            <w:noProof/>
                            <w:szCs w:val="22"/>
                          </w:rPr>
                        </w:pPr>
                        <w:r w:rsidRPr="0027502F">
                          <w:rPr>
                            <w:b/>
                            <w:noProof/>
                            <w:szCs w:val="22"/>
                          </w:rPr>
                          <w:t>Data Group</w:t>
                        </w:r>
                      </w:p>
                    </w:tc>
                    <w:tc>
                      <w:tcPr>
                        <w:tcW w:w="959" w:type="dxa"/>
                        <w:tcBorders>
                          <w:top w:val="single" w:sz="4" w:space="0" w:color="auto"/>
                          <w:left w:val="single" w:sz="4" w:space="0" w:color="auto"/>
                          <w:bottom w:val="single" w:sz="4" w:space="0" w:color="auto"/>
                          <w:right w:val="single" w:sz="4" w:space="0" w:color="auto"/>
                        </w:tcBorders>
                        <w:shd w:val="clear" w:color="auto" w:fill="BFBFBF"/>
                        <w:vAlign w:val="center"/>
                      </w:tcPr>
                      <w:p w14:paraId="35B54F26" w14:textId="77777777" w:rsidR="00F648F4" w:rsidRPr="0027502F" w:rsidRDefault="00F648F4" w:rsidP="00CD66E8">
                        <w:pPr>
                          <w:spacing w:after="0"/>
                          <w:rPr>
                            <w:b/>
                            <w:noProof/>
                            <w:szCs w:val="22"/>
                          </w:rPr>
                        </w:pPr>
                        <w:r w:rsidRPr="0027502F">
                          <w:rPr>
                            <w:b/>
                            <w:noProof/>
                            <w:szCs w:val="22"/>
                          </w:rPr>
                          <w:t>Identifier</w:t>
                        </w:r>
                      </w:p>
                    </w:tc>
                  </w:tr>
                  <w:tr w:rsidR="00257C7D" w:rsidRPr="0027502F" w14:paraId="791F2EA5" w14:textId="77777777" w:rsidTr="00CD66E8">
                    <w:trPr>
                      <w:trHeight w:val="270"/>
                    </w:trPr>
                    <w:tc>
                      <w:tcPr>
                        <w:tcW w:w="6354" w:type="dxa"/>
                        <w:tcBorders>
                          <w:top w:val="single" w:sz="4" w:space="0" w:color="auto"/>
                          <w:bottom w:val="single" w:sz="4" w:space="0" w:color="auto"/>
                        </w:tcBorders>
                        <w:vAlign w:val="center"/>
                      </w:tcPr>
                      <w:p w14:paraId="294BF073" w14:textId="77777777" w:rsidR="00F648F4" w:rsidRPr="0027502F" w:rsidRDefault="00F648F4" w:rsidP="00CD66E8">
                        <w:pPr>
                          <w:spacing w:after="0"/>
                          <w:jc w:val="left"/>
                          <w:rPr>
                            <w:noProof/>
                            <w:szCs w:val="22"/>
                          </w:rPr>
                        </w:pPr>
                        <w:r w:rsidRPr="0027502F">
                          <w:rPr>
                            <w:noProof/>
                            <w:szCs w:val="22"/>
                          </w:rPr>
                          <w:t>---(BODY) ANALYSIS</w:t>
                        </w:r>
                      </w:p>
                    </w:tc>
                    <w:tc>
                      <w:tcPr>
                        <w:tcW w:w="959" w:type="dxa"/>
                        <w:tcBorders>
                          <w:top w:val="single" w:sz="4" w:space="0" w:color="auto"/>
                          <w:bottom w:val="single" w:sz="4" w:space="0" w:color="auto"/>
                        </w:tcBorders>
                        <w:vAlign w:val="center"/>
                      </w:tcPr>
                      <w:p w14:paraId="61544670" w14:textId="77777777" w:rsidR="00F648F4" w:rsidRPr="0027502F" w:rsidRDefault="00F648F4" w:rsidP="00CD66E8">
                        <w:pPr>
                          <w:spacing w:after="0"/>
                          <w:jc w:val="left"/>
                          <w:rPr>
                            <w:noProof/>
                            <w:szCs w:val="22"/>
                          </w:rPr>
                        </w:pPr>
                        <w:r w:rsidRPr="0027502F">
                          <w:rPr>
                            <w:noProof/>
                            <w:szCs w:val="22"/>
                          </w:rPr>
                          <w:t>ANB</w:t>
                        </w:r>
                      </w:p>
                    </w:tc>
                  </w:tr>
                  <w:tr w:rsidR="00257C7D" w:rsidRPr="0027502F" w14:paraId="19CCF7C0" w14:textId="77777777" w:rsidTr="00CD66E8">
                    <w:trPr>
                      <w:trHeight w:val="270"/>
                    </w:trPr>
                    <w:tc>
                      <w:tcPr>
                        <w:tcW w:w="6354" w:type="dxa"/>
                        <w:tcBorders>
                          <w:top w:val="single" w:sz="4" w:space="0" w:color="auto"/>
                          <w:bottom w:val="single" w:sz="4" w:space="0" w:color="auto"/>
                        </w:tcBorders>
                        <w:vAlign w:val="center"/>
                      </w:tcPr>
                      <w:p w14:paraId="3C4D68BA" w14:textId="77777777" w:rsidR="00F648F4" w:rsidRPr="0027502F" w:rsidRDefault="00F648F4" w:rsidP="00CD66E8">
                        <w:pPr>
                          <w:spacing w:after="0"/>
                          <w:jc w:val="left"/>
                          <w:rPr>
                            <w:noProof/>
                            <w:szCs w:val="22"/>
                          </w:rPr>
                        </w:pPr>
                        <w:r w:rsidRPr="0027502F">
                          <w:rPr>
                            <w:noProof/>
                            <w:szCs w:val="22"/>
                          </w:rPr>
                          <w:t>---EXCISE PRODUCT</w:t>
                        </w:r>
                      </w:p>
                    </w:tc>
                    <w:tc>
                      <w:tcPr>
                        <w:tcW w:w="959" w:type="dxa"/>
                        <w:tcBorders>
                          <w:top w:val="single" w:sz="4" w:space="0" w:color="auto"/>
                          <w:bottom w:val="single" w:sz="4" w:space="0" w:color="auto"/>
                        </w:tcBorders>
                        <w:vAlign w:val="center"/>
                      </w:tcPr>
                      <w:p w14:paraId="00B779EC" w14:textId="77777777" w:rsidR="00F648F4" w:rsidRPr="0027502F" w:rsidRDefault="00F648F4" w:rsidP="00CD66E8">
                        <w:pPr>
                          <w:spacing w:after="0"/>
                          <w:jc w:val="left"/>
                          <w:rPr>
                            <w:noProof/>
                            <w:szCs w:val="22"/>
                          </w:rPr>
                        </w:pPr>
                        <w:r w:rsidRPr="0027502F">
                          <w:rPr>
                            <w:noProof/>
                            <w:szCs w:val="22"/>
                          </w:rPr>
                          <w:t>GMS</w:t>
                        </w:r>
                      </w:p>
                    </w:tc>
                  </w:tr>
                  <w:tr w:rsidR="00257C7D" w:rsidRPr="0027502F" w14:paraId="2FBB4FA2" w14:textId="77777777" w:rsidTr="00CD66E8">
                    <w:trPr>
                      <w:trHeight w:val="270"/>
                    </w:trPr>
                    <w:tc>
                      <w:tcPr>
                        <w:tcW w:w="6354" w:type="dxa"/>
                        <w:tcBorders>
                          <w:top w:val="single" w:sz="4" w:space="0" w:color="auto"/>
                          <w:bottom w:val="single" w:sz="4" w:space="0" w:color="auto"/>
                        </w:tcBorders>
                        <w:vAlign w:val="center"/>
                      </w:tcPr>
                      <w:p w14:paraId="6749503F" w14:textId="77777777" w:rsidR="00F648F4" w:rsidRPr="0027502F" w:rsidRDefault="00F648F4" w:rsidP="00CD66E8">
                        <w:pPr>
                          <w:spacing w:after="0"/>
                          <w:jc w:val="left"/>
                          <w:rPr>
                            <w:noProof/>
                            <w:szCs w:val="22"/>
                          </w:rPr>
                        </w:pPr>
                        <w:r w:rsidRPr="0027502F">
                          <w:rPr>
                            <w:noProof/>
                            <w:szCs w:val="22"/>
                          </w:rPr>
                          <w:t>------ACTION</w:t>
                        </w:r>
                      </w:p>
                    </w:tc>
                    <w:tc>
                      <w:tcPr>
                        <w:tcW w:w="959" w:type="dxa"/>
                        <w:tcBorders>
                          <w:top w:val="single" w:sz="4" w:space="0" w:color="auto"/>
                          <w:bottom w:val="single" w:sz="4" w:space="0" w:color="auto"/>
                        </w:tcBorders>
                        <w:vAlign w:val="center"/>
                      </w:tcPr>
                      <w:p w14:paraId="029881E1" w14:textId="77777777" w:rsidR="00F648F4" w:rsidRPr="0027502F" w:rsidRDefault="00F648F4" w:rsidP="00CD66E8">
                        <w:pPr>
                          <w:spacing w:after="0"/>
                          <w:jc w:val="left"/>
                          <w:rPr>
                            <w:noProof/>
                            <w:szCs w:val="22"/>
                          </w:rPr>
                        </w:pPr>
                        <w:r w:rsidRPr="0027502F">
                          <w:rPr>
                            <w:noProof/>
                            <w:szCs w:val="22"/>
                          </w:rPr>
                          <w:t>ATG</w:t>
                        </w:r>
                      </w:p>
                    </w:tc>
                  </w:tr>
                  <w:tr w:rsidR="00257C7D" w:rsidRPr="0027502F" w14:paraId="788B190B" w14:textId="77777777" w:rsidTr="00CD66E8">
                    <w:trPr>
                      <w:trHeight w:val="270"/>
                    </w:trPr>
                    <w:tc>
                      <w:tcPr>
                        <w:tcW w:w="6354" w:type="dxa"/>
                        <w:tcBorders>
                          <w:top w:val="single" w:sz="4" w:space="0" w:color="auto"/>
                          <w:bottom w:val="single" w:sz="4" w:space="0" w:color="auto"/>
                        </w:tcBorders>
                        <w:vAlign w:val="center"/>
                      </w:tcPr>
                      <w:p w14:paraId="3FEACADA" w14:textId="77777777" w:rsidR="00F648F4" w:rsidRPr="0027502F" w:rsidRDefault="00F648F4" w:rsidP="00CD66E8">
                        <w:pPr>
                          <w:spacing w:after="0"/>
                          <w:jc w:val="left"/>
                          <w:rPr>
                            <w:noProof/>
                            <w:szCs w:val="22"/>
                          </w:rPr>
                        </w:pPr>
                        <w:r w:rsidRPr="0027502F">
                          <w:rPr>
                            <w:noProof/>
                            <w:szCs w:val="22"/>
                          </w:rPr>
                          <w:t>------LANGUAGE SPECIFIC DATA</w:t>
                        </w:r>
                      </w:p>
                    </w:tc>
                    <w:tc>
                      <w:tcPr>
                        <w:tcW w:w="959" w:type="dxa"/>
                        <w:tcBorders>
                          <w:top w:val="single" w:sz="4" w:space="0" w:color="auto"/>
                          <w:bottom w:val="single" w:sz="4" w:space="0" w:color="auto"/>
                        </w:tcBorders>
                        <w:vAlign w:val="center"/>
                      </w:tcPr>
                      <w:p w14:paraId="2D74E53D" w14:textId="77777777" w:rsidR="00F648F4" w:rsidRPr="0027502F" w:rsidRDefault="00F648F4" w:rsidP="00CD66E8">
                        <w:pPr>
                          <w:spacing w:after="0"/>
                          <w:jc w:val="left"/>
                          <w:rPr>
                            <w:noProof/>
                            <w:szCs w:val="22"/>
                          </w:rPr>
                        </w:pPr>
                        <w:r w:rsidRPr="0027502F">
                          <w:rPr>
                            <w:noProof/>
                            <w:szCs w:val="22"/>
                          </w:rPr>
                          <w:t>GLS</w:t>
                        </w:r>
                      </w:p>
                    </w:tc>
                  </w:tr>
                  <w:tr w:rsidR="00257C7D" w:rsidRPr="0027502F" w14:paraId="64483B0F" w14:textId="77777777" w:rsidTr="00CD66E8">
                    <w:trPr>
                      <w:trHeight w:val="270"/>
                    </w:trPr>
                    <w:tc>
                      <w:tcPr>
                        <w:tcW w:w="6354" w:type="dxa"/>
                        <w:tcBorders>
                          <w:top w:val="single" w:sz="4" w:space="0" w:color="auto"/>
                          <w:bottom w:val="single" w:sz="4" w:space="0" w:color="auto"/>
                        </w:tcBorders>
                        <w:vAlign w:val="center"/>
                      </w:tcPr>
                      <w:p w14:paraId="0B4CAA91" w14:textId="77777777" w:rsidR="00F648F4" w:rsidRPr="0027502F" w:rsidRDefault="00F648F4" w:rsidP="00CD66E8">
                        <w:pPr>
                          <w:spacing w:after="0"/>
                          <w:jc w:val="left"/>
                          <w:rPr>
                            <w:noProof/>
                            <w:szCs w:val="22"/>
                          </w:rPr>
                        </w:pPr>
                        <w:r w:rsidRPr="0027502F">
                          <w:rPr>
                            <w:b/>
                            <w:bCs/>
                            <w:noProof/>
                            <w:szCs w:val="22"/>
                          </w:rPr>
                          <w:t>------NATIONAL ADMINISTRATION-DEGREE PLATO</w:t>
                        </w:r>
                      </w:p>
                    </w:tc>
                    <w:tc>
                      <w:tcPr>
                        <w:tcW w:w="959" w:type="dxa"/>
                        <w:tcBorders>
                          <w:top w:val="single" w:sz="4" w:space="0" w:color="auto"/>
                          <w:bottom w:val="single" w:sz="4" w:space="0" w:color="auto"/>
                        </w:tcBorders>
                        <w:vAlign w:val="center"/>
                      </w:tcPr>
                      <w:p w14:paraId="173841FD" w14:textId="77777777" w:rsidR="00F648F4" w:rsidRPr="0027502F" w:rsidRDefault="00F648F4" w:rsidP="00CD66E8">
                        <w:pPr>
                          <w:spacing w:after="0"/>
                          <w:jc w:val="left"/>
                          <w:rPr>
                            <w:noProof/>
                            <w:szCs w:val="22"/>
                          </w:rPr>
                        </w:pPr>
                        <w:r w:rsidRPr="0027502F">
                          <w:rPr>
                            <w:b/>
                            <w:bCs/>
                            <w:noProof/>
                            <w:szCs w:val="22"/>
                          </w:rPr>
                          <w:t>NAP</w:t>
                        </w:r>
                      </w:p>
                    </w:tc>
                  </w:tr>
                  <w:tr w:rsidR="00257C7D" w:rsidRPr="0027502F" w14:paraId="1A7B895C" w14:textId="77777777" w:rsidTr="00CD66E8">
                    <w:trPr>
                      <w:trHeight w:val="270"/>
                    </w:trPr>
                    <w:tc>
                      <w:tcPr>
                        <w:tcW w:w="6354" w:type="dxa"/>
                        <w:tcBorders>
                          <w:top w:val="single" w:sz="4" w:space="0" w:color="auto"/>
                          <w:bottom w:val="single" w:sz="4" w:space="0" w:color="auto"/>
                        </w:tcBorders>
                        <w:vAlign w:val="center"/>
                      </w:tcPr>
                      <w:p w14:paraId="420E9879" w14:textId="77777777" w:rsidR="00F648F4" w:rsidRPr="0027502F" w:rsidRDefault="00F648F4" w:rsidP="00CD66E8">
                        <w:pPr>
                          <w:spacing w:after="0"/>
                          <w:jc w:val="left"/>
                          <w:rPr>
                            <w:noProof/>
                            <w:szCs w:val="22"/>
                          </w:rPr>
                        </w:pPr>
                        <w:r w:rsidRPr="0027502F">
                          <w:rPr>
                            <w:b/>
                            <w:bCs/>
                            <w:noProof/>
                            <w:szCs w:val="22"/>
                          </w:rPr>
                          <w:t>---------ACTION</w:t>
                        </w:r>
                      </w:p>
                    </w:tc>
                    <w:tc>
                      <w:tcPr>
                        <w:tcW w:w="959" w:type="dxa"/>
                        <w:tcBorders>
                          <w:top w:val="single" w:sz="4" w:space="0" w:color="auto"/>
                          <w:bottom w:val="single" w:sz="4" w:space="0" w:color="auto"/>
                        </w:tcBorders>
                        <w:vAlign w:val="center"/>
                      </w:tcPr>
                      <w:p w14:paraId="44FC349F" w14:textId="77777777" w:rsidR="00F648F4" w:rsidRPr="0027502F" w:rsidRDefault="00F648F4" w:rsidP="00CD66E8">
                        <w:pPr>
                          <w:spacing w:after="0"/>
                          <w:jc w:val="left"/>
                          <w:rPr>
                            <w:noProof/>
                            <w:szCs w:val="22"/>
                          </w:rPr>
                        </w:pPr>
                        <w:r w:rsidRPr="0027502F">
                          <w:rPr>
                            <w:b/>
                            <w:bCs/>
                            <w:noProof/>
                            <w:szCs w:val="22"/>
                          </w:rPr>
                          <w:t>AAP</w:t>
                        </w:r>
                      </w:p>
                    </w:tc>
                  </w:tr>
                  <w:tr w:rsidR="00257C7D" w:rsidRPr="0027502F" w14:paraId="337AED4E" w14:textId="77777777" w:rsidTr="00CD66E8">
                    <w:trPr>
                      <w:trHeight w:val="270"/>
                    </w:trPr>
                    <w:tc>
                      <w:tcPr>
                        <w:tcW w:w="6354" w:type="dxa"/>
                        <w:tcBorders>
                          <w:top w:val="single" w:sz="4" w:space="0" w:color="auto"/>
                          <w:bottom w:val="single" w:sz="4" w:space="0" w:color="auto"/>
                        </w:tcBorders>
                        <w:vAlign w:val="center"/>
                      </w:tcPr>
                      <w:p w14:paraId="105160D9" w14:textId="77777777" w:rsidR="00F648F4" w:rsidRPr="0027502F" w:rsidRDefault="00F648F4" w:rsidP="00CD66E8">
                        <w:pPr>
                          <w:spacing w:after="0"/>
                          <w:jc w:val="left"/>
                          <w:rPr>
                            <w:noProof/>
                            <w:szCs w:val="22"/>
                          </w:rPr>
                        </w:pPr>
                        <w:r w:rsidRPr="0027502F">
                          <w:rPr>
                            <w:b/>
                            <w:bCs/>
                            <w:noProof/>
                            <w:szCs w:val="22"/>
                          </w:rPr>
                          <w:t>---------LANGUAGE SPECIFIC DATA</w:t>
                        </w:r>
                      </w:p>
                    </w:tc>
                    <w:tc>
                      <w:tcPr>
                        <w:tcW w:w="959" w:type="dxa"/>
                        <w:tcBorders>
                          <w:top w:val="single" w:sz="4" w:space="0" w:color="auto"/>
                          <w:bottom w:val="single" w:sz="4" w:space="0" w:color="auto"/>
                        </w:tcBorders>
                        <w:vAlign w:val="center"/>
                      </w:tcPr>
                      <w:p w14:paraId="1CFD10D1" w14:textId="77777777" w:rsidR="00F648F4" w:rsidRPr="0027502F" w:rsidRDefault="00F648F4" w:rsidP="00CD66E8">
                        <w:pPr>
                          <w:spacing w:after="0"/>
                          <w:jc w:val="left"/>
                          <w:rPr>
                            <w:noProof/>
                            <w:szCs w:val="22"/>
                          </w:rPr>
                        </w:pPr>
                        <w:r w:rsidRPr="0027502F">
                          <w:rPr>
                            <w:b/>
                            <w:bCs/>
                            <w:noProof/>
                            <w:szCs w:val="22"/>
                          </w:rPr>
                          <w:t>LAP</w:t>
                        </w:r>
                      </w:p>
                    </w:tc>
                  </w:tr>
                </w:tbl>
                <w:p w14:paraId="0DEE98D7" w14:textId="77777777" w:rsidR="00F648F4" w:rsidRPr="0027502F" w:rsidRDefault="00F648F4" w:rsidP="00CD66E8">
                  <w:pPr>
                    <w:spacing w:line="276" w:lineRule="auto"/>
                    <w:rPr>
                      <w:szCs w:val="22"/>
                    </w:rPr>
                  </w:pPr>
                </w:p>
                <w:p w14:paraId="156A18DF" w14:textId="77777777" w:rsidR="00F648F4" w:rsidRPr="0027502F" w:rsidRDefault="00F648F4" w:rsidP="005437A5">
                  <w:pPr>
                    <w:pStyle w:val="ListParagraph"/>
                    <w:numPr>
                      <w:ilvl w:val="0"/>
                      <w:numId w:val="96"/>
                    </w:numPr>
                    <w:spacing w:after="0" w:line="276" w:lineRule="auto"/>
                    <w:jc w:val="left"/>
                    <w:rPr>
                      <w:szCs w:val="22"/>
                    </w:rPr>
                  </w:pPr>
                  <w:r w:rsidRPr="0027502F">
                    <w:rPr>
                      <w:b/>
                      <w:bCs/>
                      <w:szCs w:val="22"/>
                    </w:rPr>
                    <w:t>IE734:</w:t>
                  </w:r>
                </w:p>
                <w:tbl>
                  <w:tblPr>
                    <w:tblW w:w="7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61"/>
                    <w:gridCol w:w="1007"/>
                  </w:tblGrid>
                  <w:tr w:rsidR="00257C7D" w:rsidRPr="0027502F" w14:paraId="253A8884" w14:textId="77777777" w:rsidTr="00CD66E8">
                    <w:trPr>
                      <w:trHeight w:val="480"/>
                      <w:tblHeader/>
                    </w:trPr>
                    <w:tc>
                      <w:tcPr>
                        <w:tcW w:w="6378" w:type="dxa"/>
                        <w:tcBorders>
                          <w:top w:val="single" w:sz="4" w:space="0" w:color="auto"/>
                          <w:left w:val="single" w:sz="4" w:space="0" w:color="auto"/>
                          <w:bottom w:val="single" w:sz="4" w:space="0" w:color="auto"/>
                          <w:right w:val="single" w:sz="4" w:space="0" w:color="auto"/>
                        </w:tcBorders>
                        <w:shd w:val="clear" w:color="auto" w:fill="BFBFBF"/>
                        <w:vAlign w:val="center"/>
                      </w:tcPr>
                      <w:p w14:paraId="2248CF4C" w14:textId="77777777" w:rsidR="00F648F4" w:rsidRPr="0027502F" w:rsidRDefault="00F648F4" w:rsidP="00CD66E8">
                        <w:pPr>
                          <w:spacing w:after="0"/>
                          <w:rPr>
                            <w:b/>
                            <w:noProof/>
                            <w:szCs w:val="22"/>
                          </w:rPr>
                        </w:pPr>
                        <w:r w:rsidRPr="0027502F">
                          <w:rPr>
                            <w:b/>
                            <w:noProof/>
                            <w:szCs w:val="22"/>
                          </w:rPr>
                          <w:t>Data Group</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5E45577F" w14:textId="77777777" w:rsidR="00F648F4" w:rsidRPr="0027502F" w:rsidRDefault="00F648F4" w:rsidP="00CD66E8">
                        <w:pPr>
                          <w:spacing w:after="0"/>
                          <w:rPr>
                            <w:b/>
                            <w:noProof/>
                            <w:szCs w:val="22"/>
                          </w:rPr>
                        </w:pPr>
                        <w:r w:rsidRPr="0027502F">
                          <w:rPr>
                            <w:b/>
                            <w:noProof/>
                            <w:szCs w:val="22"/>
                          </w:rPr>
                          <w:t>Identifier</w:t>
                        </w:r>
                      </w:p>
                    </w:tc>
                  </w:tr>
                  <w:tr w:rsidR="00257C7D" w:rsidRPr="0027502F" w14:paraId="77EB3BB5" w14:textId="77777777" w:rsidTr="00CD66E8">
                    <w:tc>
                      <w:tcPr>
                        <w:tcW w:w="6378" w:type="dxa"/>
                        <w:tcBorders>
                          <w:top w:val="single" w:sz="4" w:space="0" w:color="auto"/>
                          <w:bottom w:val="single" w:sz="4" w:space="0" w:color="auto"/>
                        </w:tcBorders>
                        <w:vAlign w:val="center"/>
                      </w:tcPr>
                      <w:p w14:paraId="51940093" w14:textId="77777777" w:rsidR="00F648F4" w:rsidRPr="0027502F" w:rsidRDefault="00F648F4" w:rsidP="00CD66E8">
                        <w:pPr>
                          <w:spacing w:after="0"/>
                          <w:jc w:val="left"/>
                          <w:rPr>
                            <w:b/>
                            <w:bCs/>
                            <w:noProof/>
                            <w:szCs w:val="22"/>
                          </w:rPr>
                        </w:pPr>
                        <w:r w:rsidRPr="0027502F">
                          <w:rPr>
                            <w:b/>
                            <w:bCs/>
                            <w:noProof/>
                            <w:szCs w:val="22"/>
                          </w:rPr>
                          <w:t>---C_COD_DAT</w:t>
                        </w:r>
                      </w:p>
                    </w:tc>
                    <w:tc>
                      <w:tcPr>
                        <w:tcW w:w="990" w:type="dxa"/>
                        <w:tcBorders>
                          <w:top w:val="single" w:sz="4" w:space="0" w:color="auto"/>
                          <w:bottom w:val="single" w:sz="4" w:space="0" w:color="auto"/>
                        </w:tcBorders>
                        <w:vAlign w:val="center"/>
                      </w:tcPr>
                      <w:p w14:paraId="35E6F253" w14:textId="77777777" w:rsidR="00F648F4" w:rsidRPr="0027502F" w:rsidRDefault="00F648F4" w:rsidP="00CD66E8">
                        <w:pPr>
                          <w:spacing w:after="0"/>
                          <w:jc w:val="left"/>
                          <w:rPr>
                            <w:noProof/>
                            <w:szCs w:val="22"/>
                          </w:rPr>
                        </w:pPr>
                        <w:r w:rsidRPr="0027502F">
                          <w:rPr>
                            <w:noProof/>
                            <w:szCs w:val="22"/>
                          </w:rPr>
                          <w:t>CCD</w:t>
                        </w:r>
                      </w:p>
                    </w:tc>
                  </w:tr>
                  <w:tr w:rsidR="00257C7D" w:rsidRPr="0027502F" w14:paraId="0474D452" w14:textId="77777777" w:rsidTr="00CD66E8">
                    <w:tc>
                      <w:tcPr>
                        <w:tcW w:w="6378" w:type="dxa"/>
                        <w:tcBorders>
                          <w:top w:val="single" w:sz="4" w:space="0" w:color="auto"/>
                          <w:bottom w:val="single" w:sz="4" w:space="0" w:color="auto"/>
                        </w:tcBorders>
                        <w:vAlign w:val="center"/>
                      </w:tcPr>
                      <w:p w14:paraId="165E7BA1" w14:textId="77777777" w:rsidR="00F648F4" w:rsidRPr="0027502F" w:rsidRDefault="00F648F4" w:rsidP="00CD66E8">
                        <w:pPr>
                          <w:spacing w:after="0"/>
                          <w:jc w:val="left"/>
                          <w:rPr>
                            <w:noProof/>
                            <w:szCs w:val="22"/>
                          </w:rPr>
                        </w:pPr>
                        <w:r w:rsidRPr="0027502F">
                          <w:rPr>
                            <w:noProof/>
                            <w:szCs w:val="22"/>
                          </w:rPr>
                          <w:t>------EXCISE PRODUCTS CATEGORY</w:t>
                        </w:r>
                      </w:p>
                    </w:tc>
                    <w:tc>
                      <w:tcPr>
                        <w:tcW w:w="990" w:type="dxa"/>
                        <w:tcBorders>
                          <w:top w:val="single" w:sz="4" w:space="0" w:color="auto"/>
                          <w:bottom w:val="single" w:sz="4" w:space="0" w:color="auto"/>
                        </w:tcBorders>
                        <w:vAlign w:val="center"/>
                      </w:tcPr>
                      <w:p w14:paraId="41B9801E" w14:textId="77777777" w:rsidR="00F648F4" w:rsidRPr="0027502F" w:rsidRDefault="00F648F4" w:rsidP="00CD66E8">
                        <w:pPr>
                          <w:spacing w:after="0"/>
                          <w:jc w:val="left"/>
                          <w:rPr>
                            <w:noProof/>
                            <w:szCs w:val="22"/>
                          </w:rPr>
                        </w:pPr>
                        <w:r w:rsidRPr="0027502F">
                          <w:rPr>
                            <w:noProof/>
                            <w:szCs w:val="22"/>
                          </w:rPr>
                          <w:t>PCC</w:t>
                        </w:r>
                      </w:p>
                    </w:tc>
                  </w:tr>
                  <w:tr w:rsidR="00257C7D" w:rsidRPr="0027502F" w14:paraId="72F9A353" w14:textId="77777777" w:rsidTr="00CD66E8">
                    <w:tc>
                      <w:tcPr>
                        <w:tcW w:w="6378" w:type="dxa"/>
                        <w:tcBorders>
                          <w:top w:val="single" w:sz="4" w:space="0" w:color="auto"/>
                          <w:bottom w:val="single" w:sz="4" w:space="0" w:color="auto"/>
                        </w:tcBorders>
                        <w:vAlign w:val="center"/>
                      </w:tcPr>
                      <w:p w14:paraId="110203F7" w14:textId="77777777" w:rsidR="00F648F4" w:rsidRPr="0027502F" w:rsidRDefault="00F648F4" w:rsidP="00CD66E8">
                        <w:pPr>
                          <w:spacing w:after="0"/>
                          <w:jc w:val="left"/>
                          <w:rPr>
                            <w:noProof/>
                            <w:szCs w:val="22"/>
                          </w:rPr>
                        </w:pPr>
                        <w:r w:rsidRPr="0027502F">
                          <w:rPr>
                            <w:noProof/>
                            <w:szCs w:val="22"/>
                          </w:rPr>
                          <w:t>---------ACTION</w:t>
                        </w:r>
                      </w:p>
                    </w:tc>
                    <w:tc>
                      <w:tcPr>
                        <w:tcW w:w="990" w:type="dxa"/>
                        <w:tcBorders>
                          <w:top w:val="single" w:sz="4" w:space="0" w:color="auto"/>
                          <w:bottom w:val="single" w:sz="4" w:space="0" w:color="auto"/>
                        </w:tcBorders>
                        <w:vAlign w:val="center"/>
                      </w:tcPr>
                      <w:p w14:paraId="155EDAB9" w14:textId="77777777" w:rsidR="00F648F4" w:rsidRPr="0027502F" w:rsidRDefault="00F648F4" w:rsidP="00CD66E8">
                        <w:pPr>
                          <w:spacing w:after="0"/>
                          <w:jc w:val="left"/>
                          <w:rPr>
                            <w:noProof/>
                            <w:szCs w:val="22"/>
                          </w:rPr>
                        </w:pPr>
                        <w:r w:rsidRPr="0027502F">
                          <w:rPr>
                            <w:noProof/>
                            <w:szCs w:val="22"/>
                          </w:rPr>
                          <w:t>ANC</w:t>
                        </w:r>
                      </w:p>
                    </w:tc>
                  </w:tr>
                  <w:tr w:rsidR="00257C7D" w:rsidRPr="0027502F" w14:paraId="63BE79AA" w14:textId="77777777" w:rsidTr="00CD66E8">
                    <w:tc>
                      <w:tcPr>
                        <w:tcW w:w="6378" w:type="dxa"/>
                        <w:tcBorders>
                          <w:top w:val="single" w:sz="4" w:space="0" w:color="auto"/>
                          <w:bottom w:val="single" w:sz="4" w:space="0" w:color="auto"/>
                        </w:tcBorders>
                        <w:vAlign w:val="center"/>
                      </w:tcPr>
                      <w:p w14:paraId="6DFBA93A" w14:textId="77777777" w:rsidR="00F648F4" w:rsidRPr="0027502F" w:rsidRDefault="00F648F4" w:rsidP="00CD66E8">
                        <w:pPr>
                          <w:spacing w:after="0"/>
                          <w:jc w:val="left"/>
                          <w:rPr>
                            <w:noProof/>
                            <w:szCs w:val="22"/>
                          </w:rPr>
                        </w:pPr>
                        <w:r w:rsidRPr="0027502F">
                          <w:rPr>
                            <w:noProof/>
                            <w:szCs w:val="22"/>
                          </w:rPr>
                          <w:t>---------LANGUAGE SPECIFIC DATA</w:t>
                        </w:r>
                      </w:p>
                    </w:tc>
                    <w:tc>
                      <w:tcPr>
                        <w:tcW w:w="990" w:type="dxa"/>
                        <w:tcBorders>
                          <w:top w:val="single" w:sz="4" w:space="0" w:color="auto"/>
                          <w:bottom w:val="single" w:sz="4" w:space="0" w:color="auto"/>
                        </w:tcBorders>
                        <w:vAlign w:val="center"/>
                      </w:tcPr>
                      <w:p w14:paraId="6A97FC7F" w14:textId="77777777" w:rsidR="00F648F4" w:rsidRPr="0027502F" w:rsidRDefault="00F648F4" w:rsidP="00CD66E8">
                        <w:pPr>
                          <w:spacing w:after="0"/>
                          <w:jc w:val="left"/>
                          <w:rPr>
                            <w:noProof/>
                            <w:szCs w:val="22"/>
                          </w:rPr>
                        </w:pPr>
                        <w:r w:rsidRPr="0027502F">
                          <w:rPr>
                            <w:noProof/>
                            <w:szCs w:val="22"/>
                          </w:rPr>
                          <w:t>LDC</w:t>
                        </w:r>
                      </w:p>
                    </w:tc>
                  </w:tr>
                  <w:tr w:rsidR="00257C7D" w:rsidRPr="0027502F" w14:paraId="6E5F911D" w14:textId="77777777" w:rsidTr="00CD66E8">
                    <w:tc>
                      <w:tcPr>
                        <w:tcW w:w="6378" w:type="dxa"/>
                        <w:tcBorders>
                          <w:top w:val="single" w:sz="4" w:space="0" w:color="auto"/>
                          <w:bottom w:val="single" w:sz="4" w:space="0" w:color="auto"/>
                        </w:tcBorders>
                        <w:vAlign w:val="center"/>
                      </w:tcPr>
                      <w:p w14:paraId="1D4E4D52" w14:textId="77777777" w:rsidR="00F648F4" w:rsidRPr="0027502F" w:rsidRDefault="00F648F4" w:rsidP="00CD66E8">
                        <w:pPr>
                          <w:spacing w:after="0"/>
                          <w:jc w:val="left"/>
                          <w:rPr>
                            <w:noProof/>
                            <w:szCs w:val="22"/>
                          </w:rPr>
                        </w:pPr>
                        <w:r w:rsidRPr="0027502F">
                          <w:rPr>
                            <w:noProof/>
                            <w:szCs w:val="22"/>
                          </w:rPr>
                          <w:t>------EXCISE PRODUCT</w:t>
                        </w:r>
                      </w:p>
                    </w:tc>
                    <w:tc>
                      <w:tcPr>
                        <w:tcW w:w="990" w:type="dxa"/>
                        <w:tcBorders>
                          <w:top w:val="single" w:sz="4" w:space="0" w:color="auto"/>
                          <w:bottom w:val="single" w:sz="4" w:space="0" w:color="auto"/>
                        </w:tcBorders>
                        <w:vAlign w:val="center"/>
                      </w:tcPr>
                      <w:p w14:paraId="5FF8FF1B" w14:textId="77777777" w:rsidR="00F648F4" w:rsidRPr="0027502F" w:rsidRDefault="00F648F4" w:rsidP="00CD66E8">
                        <w:pPr>
                          <w:spacing w:after="0"/>
                          <w:jc w:val="left"/>
                          <w:rPr>
                            <w:noProof/>
                            <w:szCs w:val="22"/>
                          </w:rPr>
                        </w:pPr>
                        <w:r w:rsidRPr="0027502F">
                          <w:rPr>
                            <w:noProof/>
                            <w:szCs w:val="22"/>
                          </w:rPr>
                          <w:t>EPC</w:t>
                        </w:r>
                      </w:p>
                    </w:tc>
                  </w:tr>
                  <w:tr w:rsidR="00257C7D" w:rsidRPr="0027502F" w14:paraId="7E50DD9F" w14:textId="77777777" w:rsidTr="00CD66E8">
                    <w:tc>
                      <w:tcPr>
                        <w:tcW w:w="6378" w:type="dxa"/>
                        <w:tcBorders>
                          <w:top w:val="single" w:sz="4" w:space="0" w:color="auto"/>
                          <w:bottom w:val="single" w:sz="4" w:space="0" w:color="auto"/>
                        </w:tcBorders>
                        <w:vAlign w:val="center"/>
                      </w:tcPr>
                      <w:p w14:paraId="634EEB5C" w14:textId="77777777" w:rsidR="00F648F4" w:rsidRPr="0027502F" w:rsidRDefault="00F648F4" w:rsidP="00CD66E8">
                        <w:pPr>
                          <w:spacing w:after="0"/>
                          <w:jc w:val="left"/>
                          <w:rPr>
                            <w:noProof/>
                            <w:szCs w:val="22"/>
                          </w:rPr>
                        </w:pPr>
                        <w:r w:rsidRPr="0027502F">
                          <w:rPr>
                            <w:noProof/>
                            <w:szCs w:val="22"/>
                          </w:rPr>
                          <w:lastRenderedPageBreak/>
                          <w:t>---------ACTION</w:t>
                        </w:r>
                      </w:p>
                    </w:tc>
                    <w:tc>
                      <w:tcPr>
                        <w:tcW w:w="990" w:type="dxa"/>
                        <w:tcBorders>
                          <w:top w:val="single" w:sz="4" w:space="0" w:color="auto"/>
                          <w:bottom w:val="single" w:sz="4" w:space="0" w:color="auto"/>
                        </w:tcBorders>
                        <w:vAlign w:val="center"/>
                      </w:tcPr>
                      <w:p w14:paraId="65A822ED" w14:textId="77777777" w:rsidR="00F648F4" w:rsidRPr="0027502F" w:rsidRDefault="00F648F4" w:rsidP="00CD66E8">
                        <w:pPr>
                          <w:spacing w:after="0"/>
                          <w:jc w:val="left"/>
                          <w:rPr>
                            <w:noProof/>
                            <w:szCs w:val="22"/>
                          </w:rPr>
                        </w:pPr>
                        <w:r w:rsidRPr="0027502F">
                          <w:rPr>
                            <w:noProof/>
                            <w:szCs w:val="22"/>
                          </w:rPr>
                          <w:t>ACE</w:t>
                        </w:r>
                      </w:p>
                    </w:tc>
                  </w:tr>
                  <w:tr w:rsidR="00257C7D" w:rsidRPr="0027502F" w14:paraId="3338C93A" w14:textId="77777777" w:rsidTr="00CD66E8">
                    <w:tc>
                      <w:tcPr>
                        <w:tcW w:w="6378" w:type="dxa"/>
                        <w:tcBorders>
                          <w:top w:val="single" w:sz="4" w:space="0" w:color="auto"/>
                          <w:bottom w:val="single" w:sz="4" w:space="0" w:color="auto"/>
                        </w:tcBorders>
                        <w:vAlign w:val="center"/>
                      </w:tcPr>
                      <w:p w14:paraId="7F5322CE" w14:textId="77777777" w:rsidR="00F648F4" w:rsidRPr="0027502F" w:rsidRDefault="00F648F4" w:rsidP="00CD66E8">
                        <w:pPr>
                          <w:spacing w:after="0"/>
                          <w:jc w:val="left"/>
                          <w:rPr>
                            <w:noProof/>
                            <w:szCs w:val="22"/>
                          </w:rPr>
                        </w:pPr>
                        <w:r w:rsidRPr="0027502F">
                          <w:rPr>
                            <w:noProof/>
                            <w:szCs w:val="22"/>
                          </w:rPr>
                          <w:t>---------LANGUAGE SPECIFIC DATA</w:t>
                        </w:r>
                      </w:p>
                    </w:tc>
                    <w:tc>
                      <w:tcPr>
                        <w:tcW w:w="990" w:type="dxa"/>
                        <w:tcBorders>
                          <w:top w:val="single" w:sz="4" w:space="0" w:color="auto"/>
                          <w:bottom w:val="single" w:sz="4" w:space="0" w:color="auto"/>
                        </w:tcBorders>
                        <w:vAlign w:val="center"/>
                      </w:tcPr>
                      <w:p w14:paraId="336B3764" w14:textId="77777777" w:rsidR="00F648F4" w:rsidRPr="0027502F" w:rsidRDefault="00F648F4" w:rsidP="00CD66E8">
                        <w:pPr>
                          <w:spacing w:after="0"/>
                          <w:jc w:val="left"/>
                          <w:rPr>
                            <w:noProof/>
                            <w:szCs w:val="22"/>
                          </w:rPr>
                        </w:pPr>
                        <w:r w:rsidRPr="0027502F">
                          <w:rPr>
                            <w:noProof/>
                            <w:szCs w:val="22"/>
                          </w:rPr>
                          <w:t>LSP</w:t>
                        </w:r>
                      </w:p>
                    </w:tc>
                  </w:tr>
                  <w:tr w:rsidR="00257C7D" w:rsidRPr="0027502F" w14:paraId="468AB3F2" w14:textId="77777777" w:rsidTr="00CD66E8">
                    <w:tc>
                      <w:tcPr>
                        <w:tcW w:w="6378" w:type="dxa"/>
                        <w:tcBorders>
                          <w:top w:val="single" w:sz="4" w:space="0" w:color="auto"/>
                          <w:bottom w:val="single" w:sz="4" w:space="0" w:color="auto"/>
                        </w:tcBorders>
                        <w:vAlign w:val="center"/>
                      </w:tcPr>
                      <w:p w14:paraId="248C7E01" w14:textId="77777777" w:rsidR="00F648F4" w:rsidRPr="0027502F" w:rsidRDefault="00F648F4" w:rsidP="00CD66E8">
                        <w:pPr>
                          <w:spacing w:after="0"/>
                          <w:jc w:val="left"/>
                          <w:rPr>
                            <w:b/>
                            <w:bCs/>
                            <w:noProof/>
                            <w:szCs w:val="22"/>
                          </w:rPr>
                        </w:pPr>
                        <w:r w:rsidRPr="0027502F">
                          <w:rPr>
                            <w:b/>
                            <w:bCs/>
                            <w:noProof/>
                            <w:szCs w:val="22"/>
                          </w:rPr>
                          <w:t>------NATIONAL ADMINISTRATION-DEGREE PLATO</w:t>
                        </w:r>
                      </w:p>
                    </w:tc>
                    <w:tc>
                      <w:tcPr>
                        <w:tcW w:w="990" w:type="dxa"/>
                        <w:tcBorders>
                          <w:top w:val="single" w:sz="4" w:space="0" w:color="auto"/>
                          <w:bottom w:val="single" w:sz="4" w:space="0" w:color="auto"/>
                        </w:tcBorders>
                        <w:vAlign w:val="center"/>
                      </w:tcPr>
                      <w:p w14:paraId="3CCAAE3A" w14:textId="77777777" w:rsidR="00F648F4" w:rsidRPr="0027502F" w:rsidRDefault="00F648F4" w:rsidP="00CD66E8">
                        <w:pPr>
                          <w:spacing w:after="0"/>
                          <w:jc w:val="left"/>
                          <w:rPr>
                            <w:b/>
                            <w:bCs/>
                            <w:noProof/>
                            <w:szCs w:val="22"/>
                          </w:rPr>
                        </w:pPr>
                        <w:r w:rsidRPr="0027502F">
                          <w:rPr>
                            <w:b/>
                            <w:bCs/>
                            <w:noProof/>
                            <w:szCs w:val="22"/>
                          </w:rPr>
                          <w:t>NDP</w:t>
                        </w:r>
                      </w:p>
                    </w:tc>
                  </w:tr>
                  <w:tr w:rsidR="00257C7D" w:rsidRPr="0027502F" w14:paraId="4F11D512" w14:textId="77777777" w:rsidTr="00CD66E8">
                    <w:tc>
                      <w:tcPr>
                        <w:tcW w:w="6378" w:type="dxa"/>
                        <w:tcBorders>
                          <w:top w:val="single" w:sz="4" w:space="0" w:color="auto"/>
                          <w:bottom w:val="single" w:sz="4" w:space="0" w:color="auto"/>
                        </w:tcBorders>
                        <w:vAlign w:val="center"/>
                      </w:tcPr>
                      <w:p w14:paraId="522632B0" w14:textId="77777777" w:rsidR="00F648F4" w:rsidRPr="0027502F" w:rsidRDefault="00F648F4" w:rsidP="00CD66E8">
                        <w:pPr>
                          <w:spacing w:after="0"/>
                          <w:jc w:val="left"/>
                          <w:rPr>
                            <w:b/>
                            <w:bCs/>
                            <w:noProof/>
                            <w:szCs w:val="22"/>
                          </w:rPr>
                        </w:pPr>
                        <w:r w:rsidRPr="0027502F">
                          <w:rPr>
                            <w:b/>
                            <w:bCs/>
                            <w:noProof/>
                            <w:szCs w:val="22"/>
                          </w:rPr>
                          <w:t>---------ACTION</w:t>
                        </w:r>
                      </w:p>
                    </w:tc>
                    <w:tc>
                      <w:tcPr>
                        <w:tcW w:w="990" w:type="dxa"/>
                        <w:tcBorders>
                          <w:top w:val="single" w:sz="4" w:space="0" w:color="auto"/>
                          <w:bottom w:val="single" w:sz="4" w:space="0" w:color="auto"/>
                        </w:tcBorders>
                        <w:vAlign w:val="center"/>
                      </w:tcPr>
                      <w:p w14:paraId="1E7379BC" w14:textId="77777777" w:rsidR="00F648F4" w:rsidRPr="0027502F" w:rsidRDefault="00F648F4" w:rsidP="00CD66E8">
                        <w:pPr>
                          <w:spacing w:after="0"/>
                          <w:jc w:val="left"/>
                          <w:rPr>
                            <w:b/>
                            <w:bCs/>
                            <w:noProof/>
                            <w:szCs w:val="22"/>
                          </w:rPr>
                        </w:pPr>
                        <w:r w:rsidRPr="0027502F">
                          <w:rPr>
                            <w:b/>
                            <w:bCs/>
                            <w:noProof/>
                            <w:szCs w:val="22"/>
                          </w:rPr>
                          <w:t>ADP</w:t>
                        </w:r>
                      </w:p>
                    </w:tc>
                  </w:tr>
                  <w:tr w:rsidR="00257C7D" w:rsidRPr="0027502F" w14:paraId="0424545B" w14:textId="77777777" w:rsidTr="00CD66E8">
                    <w:tc>
                      <w:tcPr>
                        <w:tcW w:w="6378" w:type="dxa"/>
                        <w:tcBorders>
                          <w:top w:val="single" w:sz="4" w:space="0" w:color="auto"/>
                          <w:bottom w:val="single" w:sz="4" w:space="0" w:color="auto"/>
                        </w:tcBorders>
                        <w:vAlign w:val="center"/>
                      </w:tcPr>
                      <w:p w14:paraId="7A280115" w14:textId="77777777" w:rsidR="00F648F4" w:rsidRPr="0027502F" w:rsidRDefault="00F648F4" w:rsidP="00CD66E8">
                        <w:pPr>
                          <w:spacing w:after="0"/>
                          <w:jc w:val="left"/>
                          <w:rPr>
                            <w:b/>
                            <w:bCs/>
                            <w:noProof/>
                            <w:szCs w:val="22"/>
                          </w:rPr>
                        </w:pPr>
                        <w:r w:rsidRPr="0027502F">
                          <w:rPr>
                            <w:b/>
                            <w:bCs/>
                            <w:noProof/>
                            <w:szCs w:val="22"/>
                          </w:rPr>
                          <w:t>---------LANGUAGE SPECIFIC DATA</w:t>
                        </w:r>
                      </w:p>
                    </w:tc>
                    <w:tc>
                      <w:tcPr>
                        <w:tcW w:w="990" w:type="dxa"/>
                        <w:tcBorders>
                          <w:top w:val="single" w:sz="4" w:space="0" w:color="auto"/>
                          <w:bottom w:val="single" w:sz="4" w:space="0" w:color="auto"/>
                        </w:tcBorders>
                        <w:vAlign w:val="center"/>
                      </w:tcPr>
                      <w:p w14:paraId="6BBE71E5" w14:textId="77777777" w:rsidR="00F648F4" w:rsidRPr="0027502F" w:rsidRDefault="00F648F4" w:rsidP="00CD66E8">
                        <w:pPr>
                          <w:spacing w:after="0"/>
                          <w:jc w:val="left"/>
                          <w:rPr>
                            <w:b/>
                            <w:bCs/>
                            <w:noProof/>
                            <w:szCs w:val="22"/>
                          </w:rPr>
                        </w:pPr>
                        <w:r w:rsidRPr="0027502F">
                          <w:rPr>
                            <w:b/>
                            <w:bCs/>
                            <w:noProof/>
                            <w:szCs w:val="22"/>
                          </w:rPr>
                          <w:t>LSD</w:t>
                        </w:r>
                      </w:p>
                    </w:tc>
                  </w:tr>
                </w:tbl>
                <w:p w14:paraId="00C4EBC6" w14:textId="77777777" w:rsidR="00F648F4" w:rsidRPr="0027502F" w:rsidRDefault="00F648F4" w:rsidP="00CD66E8">
                  <w:pPr>
                    <w:spacing w:line="276" w:lineRule="auto"/>
                    <w:rPr>
                      <w:szCs w:val="22"/>
                    </w:rPr>
                  </w:pPr>
                </w:p>
                <w:p w14:paraId="1D95ADB3" w14:textId="77777777" w:rsidR="00F648F4" w:rsidRPr="0027502F" w:rsidRDefault="00F648F4" w:rsidP="00CD66E8">
                  <w:pPr>
                    <w:pStyle w:val="ListParagraph"/>
                    <w:numPr>
                      <w:ilvl w:val="0"/>
                      <w:numId w:val="47"/>
                    </w:numPr>
                    <w:spacing w:line="276" w:lineRule="auto"/>
                    <w:ind w:left="360"/>
                    <w:rPr>
                      <w:b/>
                      <w:bCs/>
                      <w:szCs w:val="22"/>
                      <w:lang w:val="en-US"/>
                    </w:rPr>
                  </w:pPr>
                  <w:r w:rsidRPr="0027502F">
                    <w:rPr>
                      <w:b/>
                      <w:bCs/>
                      <w:szCs w:val="22"/>
                      <w:lang w:val="en-US"/>
                    </w:rPr>
                    <w:t>Appendix K: RULES_AND_CONDITIONS_MAPPING</w:t>
                  </w:r>
                </w:p>
                <w:p w14:paraId="12356A4C" w14:textId="77777777" w:rsidR="00F648F4" w:rsidRPr="0027502F" w:rsidRDefault="00F648F4" w:rsidP="00CD66E8">
                  <w:pPr>
                    <w:spacing w:line="276" w:lineRule="auto"/>
                    <w:rPr>
                      <w:szCs w:val="22"/>
                    </w:rPr>
                  </w:pPr>
                  <w:r w:rsidRPr="0027502F">
                    <w:rPr>
                      <w:szCs w:val="22"/>
                    </w:rPr>
                    <w:t>The following updates shall be implemented for the mapping of the data items introduced under the new data group &lt;</w:t>
                  </w:r>
                  <w:r w:rsidRPr="0027502F">
                    <w:rPr>
                      <w:noProof/>
                      <w:szCs w:val="22"/>
                    </w:rPr>
                    <w:t>NATIONAL ADMINISTRATION DEGREE PLATO</w:t>
                  </w:r>
                  <w:r w:rsidRPr="0027502F">
                    <w:rPr>
                      <w:szCs w:val="22"/>
                    </w:rPr>
                    <w:t>&gt; with the relative rules in Appendix K:</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6"/>
                    <w:gridCol w:w="6699"/>
                  </w:tblGrid>
                  <w:tr w:rsidR="00257C7D" w:rsidRPr="0027502F" w14:paraId="214D7C89" w14:textId="77777777" w:rsidTr="00CD66E8">
                    <w:tc>
                      <w:tcPr>
                        <w:tcW w:w="483" w:type="pct"/>
                        <w:tcBorders>
                          <w:top w:val="single" w:sz="4" w:space="0" w:color="auto"/>
                          <w:bottom w:val="single" w:sz="4" w:space="0" w:color="auto"/>
                        </w:tcBorders>
                        <w:vAlign w:val="center"/>
                      </w:tcPr>
                      <w:p w14:paraId="263BA26A" w14:textId="77777777" w:rsidR="00F648F4" w:rsidRPr="0027502F" w:rsidRDefault="00F648F4" w:rsidP="00CD66E8">
                        <w:pPr>
                          <w:rPr>
                            <w:szCs w:val="22"/>
                          </w:rPr>
                        </w:pPr>
                        <w:r w:rsidRPr="0027502F">
                          <w:rPr>
                            <w:szCs w:val="22"/>
                          </w:rPr>
                          <w:t>R007</w:t>
                        </w:r>
                      </w:p>
                    </w:tc>
                    <w:tc>
                      <w:tcPr>
                        <w:tcW w:w="4517" w:type="pct"/>
                        <w:tcBorders>
                          <w:top w:val="single" w:sz="4" w:space="0" w:color="auto"/>
                          <w:bottom w:val="single" w:sz="4" w:space="0" w:color="auto"/>
                        </w:tcBorders>
                        <w:vAlign w:val="center"/>
                      </w:tcPr>
                      <w:p w14:paraId="58D29290" w14:textId="77777777" w:rsidR="00F648F4" w:rsidRPr="0027502F" w:rsidRDefault="00F648F4" w:rsidP="00CD66E8">
                        <w:pPr>
                          <w:pStyle w:val="BodyText"/>
                          <w:rPr>
                            <w:sz w:val="22"/>
                            <w:szCs w:val="22"/>
                          </w:rPr>
                        </w:pPr>
                        <w:r w:rsidRPr="0027502F">
                          <w:rPr>
                            <w:sz w:val="22"/>
                            <w:szCs w:val="22"/>
                          </w:rPr>
                          <w:t>IE734.MESSAGE - C_COD_DAT - NATIONAL ADMINISTRATION-DEGREE PLATO - ACTION.Operation</w:t>
                        </w:r>
                      </w:p>
                    </w:tc>
                  </w:tr>
                  <w:tr w:rsidR="00257C7D" w:rsidRPr="0027502F" w14:paraId="28812B48" w14:textId="77777777" w:rsidTr="00CD66E8">
                    <w:tc>
                      <w:tcPr>
                        <w:tcW w:w="483" w:type="pct"/>
                        <w:tcBorders>
                          <w:top w:val="single" w:sz="4" w:space="0" w:color="auto"/>
                          <w:bottom w:val="single" w:sz="4" w:space="0" w:color="auto"/>
                        </w:tcBorders>
                        <w:vAlign w:val="center"/>
                      </w:tcPr>
                      <w:p w14:paraId="34AF6A3D" w14:textId="77777777" w:rsidR="00F648F4" w:rsidRPr="0027502F" w:rsidRDefault="00F648F4" w:rsidP="00CD66E8">
                        <w:pPr>
                          <w:rPr>
                            <w:szCs w:val="22"/>
                          </w:rPr>
                        </w:pPr>
                        <w:r w:rsidRPr="0027502F">
                          <w:rPr>
                            <w:szCs w:val="22"/>
                          </w:rPr>
                          <w:t>R007</w:t>
                        </w:r>
                      </w:p>
                    </w:tc>
                    <w:tc>
                      <w:tcPr>
                        <w:tcW w:w="4517" w:type="pct"/>
                        <w:tcBorders>
                          <w:top w:val="single" w:sz="4" w:space="0" w:color="auto"/>
                          <w:bottom w:val="single" w:sz="4" w:space="0" w:color="auto"/>
                        </w:tcBorders>
                        <w:vAlign w:val="center"/>
                      </w:tcPr>
                      <w:p w14:paraId="488B712A" w14:textId="77777777" w:rsidR="00F648F4" w:rsidRPr="0027502F" w:rsidRDefault="00F648F4" w:rsidP="00CD66E8">
                        <w:pPr>
                          <w:pStyle w:val="BodyText"/>
                          <w:rPr>
                            <w:sz w:val="22"/>
                            <w:szCs w:val="22"/>
                          </w:rPr>
                        </w:pPr>
                        <w:r w:rsidRPr="0027502F">
                          <w:rPr>
                            <w:sz w:val="22"/>
                            <w:szCs w:val="22"/>
                          </w:rPr>
                          <w:t>IE733.MESSAGE - NATIONAL ADMINISTRATION-DEGREE PLATO - ACTION.Operation</w:t>
                        </w:r>
                      </w:p>
                    </w:tc>
                  </w:tr>
                  <w:tr w:rsidR="00257C7D" w:rsidRPr="0027502F" w14:paraId="5A513BC9" w14:textId="77777777" w:rsidTr="00CD66E8">
                    <w:tc>
                      <w:tcPr>
                        <w:tcW w:w="483" w:type="pct"/>
                        <w:tcBorders>
                          <w:top w:val="single" w:sz="4" w:space="0" w:color="auto"/>
                          <w:bottom w:val="single" w:sz="4" w:space="0" w:color="auto"/>
                        </w:tcBorders>
                        <w:vAlign w:val="center"/>
                      </w:tcPr>
                      <w:p w14:paraId="7E662685" w14:textId="77777777" w:rsidR="00F648F4" w:rsidRPr="0027502F" w:rsidRDefault="00F648F4" w:rsidP="00CD66E8">
                        <w:pPr>
                          <w:rPr>
                            <w:szCs w:val="22"/>
                          </w:rPr>
                        </w:pPr>
                        <w:r w:rsidRPr="0027502F">
                          <w:rPr>
                            <w:noProof/>
                            <w:szCs w:val="22"/>
                            <w:lang w:val="x-none"/>
                          </w:rPr>
                          <w:t>TR9001</w:t>
                        </w:r>
                      </w:p>
                    </w:tc>
                    <w:tc>
                      <w:tcPr>
                        <w:tcW w:w="4517" w:type="pct"/>
                        <w:tcBorders>
                          <w:top w:val="single" w:sz="4" w:space="0" w:color="auto"/>
                          <w:bottom w:val="single" w:sz="4" w:space="0" w:color="auto"/>
                        </w:tcBorders>
                        <w:vAlign w:val="center"/>
                      </w:tcPr>
                      <w:p w14:paraId="2FE0B374" w14:textId="77777777" w:rsidR="00F648F4" w:rsidRPr="0027502F" w:rsidRDefault="00F648F4" w:rsidP="00CD66E8">
                        <w:pPr>
                          <w:pStyle w:val="BodyText"/>
                          <w:rPr>
                            <w:sz w:val="22"/>
                            <w:szCs w:val="22"/>
                          </w:rPr>
                        </w:pPr>
                        <w:r w:rsidRPr="0027502F">
                          <w:rPr>
                            <w:sz w:val="22"/>
                            <w:szCs w:val="22"/>
                          </w:rPr>
                          <w:t>IE734.MESSAGE - C_COD_DAT - NATIONAL ADMINISTRATION-DEGREE PLATO - ACTION.</w:t>
                        </w:r>
                        <w:r w:rsidRPr="0027502F">
                          <w:rPr>
                            <w:noProof/>
                            <w:sz w:val="22"/>
                            <w:szCs w:val="22"/>
                            <w:lang w:val="x-none"/>
                          </w:rPr>
                          <w:t>Action identification</w:t>
                        </w:r>
                      </w:p>
                    </w:tc>
                  </w:tr>
                  <w:tr w:rsidR="00257C7D" w:rsidRPr="0027502F" w14:paraId="525A8F1C" w14:textId="77777777" w:rsidTr="00CD66E8">
                    <w:tc>
                      <w:tcPr>
                        <w:tcW w:w="483" w:type="pct"/>
                        <w:tcBorders>
                          <w:top w:val="single" w:sz="4" w:space="0" w:color="auto"/>
                          <w:bottom w:val="single" w:sz="4" w:space="0" w:color="auto"/>
                        </w:tcBorders>
                        <w:vAlign w:val="center"/>
                      </w:tcPr>
                      <w:p w14:paraId="796F7544" w14:textId="77777777" w:rsidR="00F648F4" w:rsidRPr="0027502F" w:rsidRDefault="00F648F4" w:rsidP="00CD66E8">
                        <w:pPr>
                          <w:rPr>
                            <w:szCs w:val="22"/>
                          </w:rPr>
                        </w:pPr>
                        <w:r w:rsidRPr="0027502F">
                          <w:rPr>
                            <w:noProof/>
                            <w:szCs w:val="22"/>
                            <w:lang w:val="x-none"/>
                          </w:rPr>
                          <w:t>TR9001</w:t>
                        </w:r>
                      </w:p>
                    </w:tc>
                    <w:tc>
                      <w:tcPr>
                        <w:tcW w:w="4517" w:type="pct"/>
                        <w:tcBorders>
                          <w:top w:val="single" w:sz="4" w:space="0" w:color="auto"/>
                          <w:bottom w:val="single" w:sz="4" w:space="0" w:color="auto"/>
                        </w:tcBorders>
                        <w:vAlign w:val="center"/>
                      </w:tcPr>
                      <w:p w14:paraId="43F2BD72" w14:textId="77777777" w:rsidR="00F648F4" w:rsidRPr="0027502F" w:rsidRDefault="00F648F4" w:rsidP="00CD66E8">
                        <w:pPr>
                          <w:pStyle w:val="BodyText"/>
                          <w:rPr>
                            <w:sz w:val="22"/>
                            <w:szCs w:val="22"/>
                          </w:rPr>
                        </w:pPr>
                        <w:r w:rsidRPr="0027502F">
                          <w:rPr>
                            <w:sz w:val="22"/>
                            <w:szCs w:val="22"/>
                          </w:rPr>
                          <w:t>IE733.MESSAGE - NATIONAL ADMINISTRATION-DEGREE PLATO - ACTION.</w:t>
                        </w:r>
                        <w:r w:rsidRPr="0027502F">
                          <w:rPr>
                            <w:noProof/>
                            <w:sz w:val="22"/>
                            <w:szCs w:val="22"/>
                            <w:lang w:val="en-US"/>
                          </w:rPr>
                          <w:t>A</w:t>
                        </w:r>
                        <w:r w:rsidRPr="0027502F">
                          <w:rPr>
                            <w:noProof/>
                            <w:sz w:val="22"/>
                            <w:szCs w:val="22"/>
                            <w:lang w:val="x-none"/>
                          </w:rPr>
                          <w:t>ction identification</w:t>
                        </w:r>
                      </w:p>
                    </w:tc>
                  </w:tr>
                </w:tbl>
                <w:p w14:paraId="7731170F" w14:textId="77777777" w:rsidR="00F648F4" w:rsidRPr="0027502F" w:rsidRDefault="00F648F4" w:rsidP="00CD66E8">
                  <w:pPr>
                    <w:spacing w:line="276" w:lineRule="auto"/>
                    <w:rPr>
                      <w:szCs w:val="22"/>
                    </w:rPr>
                  </w:pPr>
                </w:p>
                <w:p w14:paraId="314E9E40" w14:textId="77777777" w:rsidR="00F648F4" w:rsidRPr="0027502F" w:rsidRDefault="00F648F4" w:rsidP="00CD66E8">
                  <w:pPr>
                    <w:pStyle w:val="ListParagraph"/>
                    <w:numPr>
                      <w:ilvl w:val="0"/>
                      <w:numId w:val="47"/>
                    </w:numPr>
                    <w:spacing w:line="276" w:lineRule="auto"/>
                    <w:ind w:left="360"/>
                    <w:rPr>
                      <w:b/>
                      <w:bCs/>
                      <w:szCs w:val="22"/>
                      <w:lang w:val="en-US"/>
                    </w:rPr>
                  </w:pPr>
                  <w:r w:rsidRPr="0027502F">
                    <w:rPr>
                      <w:b/>
                      <w:bCs/>
                      <w:szCs w:val="22"/>
                      <w:lang w:val="en-US"/>
                    </w:rPr>
                    <w:t>Appendix H: DIRECTORY WITH XML SCHEMAS (XSDS)</w:t>
                  </w:r>
                </w:p>
                <w:p w14:paraId="3019C435" w14:textId="77777777" w:rsidR="00F648F4" w:rsidRPr="0027502F" w:rsidRDefault="00F648F4" w:rsidP="00CD66E8">
                  <w:pPr>
                    <w:spacing w:line="276" w:lineRule="auto"/>
                    <w:rPr>
                      <w:szCs w:val="22"/>
                    </w:rPr>
                  </w:pPr>
                  <w:r w:rsidRPr="0027502F">
                    <w:rPr>
                      <w:szCs w:val="22"/>
                    </w:rPr>
                    <w:t xml:space="preserve">Based on the updated message structure, detailed in the section on Appendix D of this RFC, the new .xsd files shall be created in alignment with the previously described updates. </w:t>
                  </w:r>
                </w:p>
                <w:p w14:paraId="6788FF9E" w14:textId="77777777" w:rsidR="00F648F4" w:rsidRPr="0027502F" w:rsidRDefault="00F648F4" w:rsidP="00CD66E8">
                  <w:pPr>
                    <w:spacing w:line="276" w:lineRule="auto"/>
                    <w:rPr>
                      <w:szCs w:val="22"/>
                    </w:rPr>
                  </w:pPr>
                  <w:r w:rsidRPr="0027502F">
                    <w:rPr>
                      <w:szCs w:val="22"/>
                    </w:rPr>
                    <w:t>The .xsd files that shall be directly impacted by the aforementioned updates are ie733.xsd, ie734.xsd, tcl.xsd and types.xsd.</w:t>
                  </w:r>
                </w:p>
                <w:p w14:paraId="0DC32C7D" w14:textId="77777777" w:rsidR="00F648F4" w:rsidRPr="0027502F" w:rsidRDefault="00F648F4" w:rsidP="00CD66E8">
                  <w:pPr>
                    <w:pStyle w:val="ListParagraph"/>
                    <w:numPr>
                      <w:ilvl w:val="0"/>
                      <w:numId w:val="47"/>
                    </w:numPr>
                    <w:spacing w:line="276" w:lineRule="auto"/>
                    <w:ind w:left="360"/>
                    <w:rPr>
                      <w:b/>
                      <w:szCs w:val="22"/>
                    </w:rPr>
                  </w:pPr>
                  <w:r w:rsidRPr="0027502F">
                    <w:rPr>
                      <w:b/>
                      <w:szCs w:val="22"/>
                    </w:rPr>
                    <w:t>APPENDIX I: DIRECTORY WITH WEB SERVICE INTERFACE DEFINITIONS (WSDLS)</w:t>
                  </w:r>
                </w:p>
                <w:p w14:paraId="138E73F5" w14:textId="77777777" w:rsidR="00F648F4" w:rsidRPr="0027502F" w:rsidRDefault="00F648F4" w:rsidP="00CD66E8">
                  <w:pPr>
                    <w:spacing w:line="276" w:lineRule="auto"/>
                    <w:rPr>
                      <w:szCs w:val="22"/>
                    </w:rPr>
                  </w:pPr>
                  <w:r w:rsidRPr="0027502F">
                    <w:rPr>
                      <w:szCs w:val="22"/>
                    </w:rPr>
                    <w:t>The changes applicable to the ie734.xsd, tcl.xsd and types.xsd files in Appendix H are also applicable to Appendix I.</w:t>
                  </w:r>
                </w:p>
              </w:tc>
            </w:tr>
            <w:tr w:rsidR="00257C7D" w:rsidRPr="0027502F" w14:paraId="4F3021A1" w14:textId="77777777" w:rsidTr="00CD66E8">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351CE0" w14:textId="77777777" w:rsidR="00F648F4" w:rsidRPr="0027502F" w:rsidRDefault="00F648F4" w:rsidP="00CD66E8">
                  <w:pPr>
                    <w:spacing w:line="276" w:lineRule="auto"/>
                    <w:jc w:val="left"/>
                    <w:rPr>
                      <w:szCs w:val="22"/>
                    </w:rPr>
                  </w:pPr>
                  <w:r w:rsidRPr="0027502F">
                    <w:rPr>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7A19291" w14:textId="77777777" w:rsidR="00F648F4" w:rsidRPr="0027502F" w:rsidRDefault="00F648F4" w:rsidP="00CD66E8">
                  <w:pPr>
                    <w:spacing w:after="0" w:line="276" w:lineRule="auto"/>
                    <w:rPr>
                      <w:szCs w:val="22"/>
                    </w:rPr>
                  </w:pPr>
                  <w:r w:rsidRPr="0027502F">
                    <w:rPr>
                      <w:szCs w:val="22"/>
                    </w:rPr>
                    <w:t>Specification Documents:</w:t>
                  </w:r>
                </w:p>
                <w:p w14:paraId="1C80B2AC"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lang w:val="nn-NO"/>
                    </w:rPr>
                    <w:t>DDNEA for EMCS Phase 4 (Low);</w:t>
                  </w:r>
                </w:p>
                <w:p w14:paraId="10533CD7" w14:textId="77777777" w:rsidR="00F648F4" w:rsidRPr="0027502F" w:rsidRDefault="00F648F4" w:rsidP="00F648F4">
                  <w:pPr>
                    <w:pStyle w:val="Bulleted1"/>
                    <w:numPr>
                      <w:ilvl w:val="0"/>
                      <w:numId w:val="45"/>
                    </w:numPr>
                    <w:spacing w:after="60"/>
                    <w:contextualSpacing/>
                    <w:jc w:val="both"/>
                    <w:rPr>
                      <w:rFonts w:ascii="Times New Roman" w:hAnsi="Times New Roman" w:cs="Times New Roman"/>
                      <w:sz w:val="22"/>
                      <w:szCs w:val="22"/>
                    </w:rPr>
                  </w:pPr>
                  <w:r w:rsidRPr="0027502F">
                    <w:rPr>
                      <w:rFonts w:ascii="Times New Roman" w:hAnsi="Times New Roman" w:cs="Times New Roman"/>
                      <w:sz w:val="22"/>
                      <w:szCs w:val="22"/>
                    </w:rPr>
                    <w:t>CTP for EMCS Phase 4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6451BB1A" w14:textId="77777777" w:rsidR="00F648F4" w:rsidRPr="0027502F" w:rsidRDefault="00F648F4" w:rsidP="00F648F4">
                  <w:pPr>
                    <w:pStyle w:val="Bulleted1"/>
                    <w:numPr>
                      <w:ilvl w:val="0"/>
                      <w:numId w:val="45"/>
                    </w:numPr>
                    <w:contextualSpacing/>
                    <w:jc w:val="both"/>
                    <w:rPr>
                      <w:rFonts w:ascii="Times New Roman" w:hAnsi="Times New Roman" w:cs="Times New Roman"/>
                      <w:sz w:val="22"/>
                      <w:szCs w:val="22"/>
                    </w:rPr>
                  </w:pPr>
                  <w:r w:rsidRPr="0027502F">
                    <w:rPr>
                      <w:rFonts w:ascii="Times New Roman" w:hAnsi="Times New Roman" w:cs="Times New Roman"/>
                      <w:sz w:val="22"/>
                      <w:szCs w:val="22"/>
                    </w:rPr>
                    <w:t>TRP for EMCS Phase (</w:t>
                  </w:r>
                  <w:r w:rsidRPr="0027502F">
                    <w:rPr>
                      <w:rFonts w:ascii="Times New Roman" w:hAnsi="Times New Roman" w:cs="Times New Roman"/>
                      <w:sz w:val="22"/>
                      <w:szCs w:val="22"/>
                      <w:lang w:val="nn-NO"/>
                    </w:rPr>
                    <w:t>None</w:t>
                  </w:r>
                  <w:r w:rsidRPr="0027502F">
                    <w:rPr>
                      <w:rFonts w:ascii="Times New Roman" w:hAnsi="Times New Roman" w:cs="Times New Roman"/>
                      <w:sz w:val="22"/>
                      <w:szCs w:val="22"/>
                    </w:rPr>
                    <w:t>).</w:t>
                  </w:r>
                </w:p>
                <w:p w14:paraId="2E83BAB9" w14:textId="77777777" w:rsidR="00F648F4" w:rsidRPr="0027502F" w:rsidRDefault="00F648F4" w:rsidP="00CD66E8">
                  <w:pPr>
                    <w:spacing w:after="0" w:line="276" w:lineRule="auto"/>
                    <w:rPr>
                      <w:szCs w:val="22"/>
                    </w:rPr>
                  </w:pPr>
                </w:p>
                <w:p w14:paraId="0E9F22BA" w14:textId="77777777" w:rsidR="00F648F4" w:rsidRPr="0027502F" w:rsidRDefault="00F648F4" w:rsidP="00CD66E8">
                  <w:pPr>
                    <w:spacing w:after="0" w:line="276" w:lineRule="auto"/>
                    <w:rPr>
                      <w:szCs w:val="22"/>
                    </w:rPr>
                  </w:pPr>
                  <w:r w:rsidRPr="0027502F">
                    <w:rPr>
                      <w:szCs w:val="22"/>
                    </w:rPr>
                    <w:t>CDEAs:</w:t>
                  </w:r>
                </w:p>
                <w:p w14:paraId="0A03F30B" w14:textId="77777777" w:rsidR="00F648F4" w:rsidRPr="0027502F" w:rsidRDefault="00F648F4" w:rsidP="00F648F4">
                  <w:pPr>
                    <w:pStyle w:val="Bulleted1"/>
                    <w:numPr>
                      <w:ilvl w:val="0"/>
                      <w:numId w:val="45"/>
                    </w:numPr>
                    <w:spacing w:after="60"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Central SEED v1 application (Low);</w:t>
                  </w:r>
                </w:p>
                <w:p w14:paraId="548FACAF" w14:textId="77777777" w:rsidR="00F648F4" w:rsidRPr="0027502F" w:rsidRDefault="00F648F4" w:rsidP="00F648F4">
                  <w:pPr>
                    <w:pStyle w:val="Bulleted1"/>
                    <w:numPr>
                      <w:ilvl w:val="0"/>
                      <w:numId w:val="45"/>
                    </w:numPr>
                    <w:spacing w:line="276" w:lineRule="auto"/>
                    <w:contextualSpacing/>
                    <w:jc w:val="both"/>
                    <w:rPr>
                      <w:rFonts w:ascii="Times New Roman" w:hAnsi="Times New Roman" w:cs="Times New Roman"/>
                      <w:sz w:val="22"/>
                      <w:szCs w:val="22"/>
                    </w:rPr>
                  </w:pPr>
                  <w:r w:rsidRPr="0027502F">
                    <w:rPr>
                      <w:rFonts w:ascii="Times New Roman" w:hAnsi="Times New Roman" w:cs="Times New Roman"/>
                      <w:sz w:val="22"/>
                      <w:szCs w:val="22"/>
                    </w:rPr>
                    <w:t>CS/MISE (None).</w:t>
                  </w:r>
                </w:p>
                <w:p w14:paraId="26E09E8D" w14:textId="77777777" w:rsidR="00F648F4" w:rsidRPr="0027502F" w:rsidRDefault="00F648F4" w:rsidP="00CD66E8">
                  <w:pPr>
                    <w:spacing w:after="0" w:line="276" w:lineRule="auto"/>
                    <w:rPr>
                      <w:szCs w:val="22"/>
                    </w:rPr>
                  </w:pPr>
                </w:p>
                <w:p w14:paraId="122F4D0F" w14:textId="77777777" w:rsidR="00F648F4" w:rsidRPr="0027502F" w:rsidRDefault="00F648F4" w:rsidP="00CD66E8">
                  <w:pPr>
                    <w:spacing w:after="0" w:line="276" w:lineRule="auto"/>
                    <w:rPr>
                      <w:szCs w:val="22"/>
                    </w:rPr>
                  </w:pPr>
                  <w:r w:rsidRPr="0027502F">
                    <w:rPr>
                      <w:szCs w:val="22"/>
                    </w:rPr>
                    <w:t>NEAs:</w:t>
                  </w:r>
                </w:p>
                <w:p w14:paraId="3BABF704" w14:textId="77777777" w:rsidR="00F648F4" w:rsidRPr="0027502F" w:rsidRDefault="00F648F4" w:rsidP="00F648F4">
                  <w:pPr>
                    <w:numPr>
                      <w:ilvl w:val="0"/>
                      <w:numId w:val="45"/>
                    </w:numPr>
                    <w:spacing w:line="276" w:lineRule="auto"/>
                    <w:rPr>
                      <w:szCs w:val="22"/>
                    </w:rPr>
                  </w:pPr>
                  <w:r w:rsidRPr="0027502F">
                    <w:rPr>
                      <w:szCs w:val="22"/>
                    </w:rPr>
                    <w:t>Impact on NEAs (None).</w:t>
                  </w:r>
                </w:p>
              </w:tc>
            </w:tr>
            <w:tr w:rsidR="00257C7D" w:rsidRPr="0027502F" w14:paraId="04B8C8CD" w14:textId="77777777" w:rsidTr="00CD66E8">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86FAC7" w14:textId="77777777" w:rsidR="00F648F4" w:rsidRPr="0027502F" w:rsidRDefault="00F648F4" w:rsidP="00CD66E8">
                  <w:pPr>
                    <w:spacing w:line="276" w:lineRule="auto"/>
                    <w:jc w:val="left"/>
                    <w:rPr>
                      <w:szCs w:val="22"/>
                    </w:rPr>
                  </w:pPr>
                  <w:r w:rsidRPr="0027502F">
                    <w:rPr>
                      <w:szCs w:val="22"/>
                    </w:rPr>
                    <w:lastRenderedPageBreak/>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4F5D3D" w14:textId="77777777" w:rsidR="00F648F4" w:rsidRPr="0027502F" w:rsidRDefault="00F648F4" w:rsidP="00CD66E8">
                  <w:pPr>
                    <w:spacing w:line="276" w:lineRule="auto"/>
                    <w:rPr>
                      <w:szCs w:val="22"/>
                    </w:rPr>
                  </w:pPr>
                  <w:r w:rsidRPr="0027502F">
                    <w:rPr>
                      <w:szCs w:val="22"/>
                    </w:rPr>
                    <w:t xml:space="preserve">If the proposed change is not implemented, then DDNEA </w:t>
                  </w:r>
                  <w:r w:rsidRPr="0027502F">
                    <w:rPr>
                      <w:szCs w:val="22"/>
                      <w:lang w:eastAsia="el-GR"/>
                    </w:rPr>
                    <w:t>will be in misalignment with the changes proposed for FESS by FESS-279 RFC.</w:t>
                  </w:r>
                </w:p>
              </w:tc>
            </w:tr>
            <w:tr w:rsidR="00257C7D" w:rsidRPr="0027502F" w14:paraId="71EB0D55" w14:textId="77777777" w:rsidTr="00CD66E8">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FC1991" w14:textId="77777777" w:rsidR="00F648F4" w:rsidRPr="0027502F" w:rsidRDefault="00F648F4" w:rsidP="00CD66E8">
                  <w:pPr>
                    <w:spacing w:line="276" w:lineRule="auto"/>
                    <w:jc w:val="left"/>
                    <w:rPr>
                      <w:szCs w:val="22"/>
                    </w:rPr>
                  </w:pPr>
                  <w:r w:rsidRPr="0027502F">
                    <w:rPr>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6DB940" w14:textId="77777777" w:rsidR="00F648F4" w:rsidRPr="0027502F" w:rsidRDefault="00F648F4" w:rsidP="00CD66E8">
                  <w:pPr>
                    <w:rPr>
                      <w:szCs w:val="22"/>
                    </w:rPr>
                  </w:pPr>
                  <w:r w:rsidRPr="0027502F">
                    <w:rPr>
                      <w:szCs w:val="22"/>
                    </w:rPr>
                    <w:t>This RFC concerns changes at the syntactic level.</w:t>
                  </w:r>
                </w:p>
                <w:p w14:paraId="1D68A378" w14:textId="77777777" w:rsidR="00F648F4" w:rsidRPr="0027502F" w:rsidRDefault="00F648F4" w:rsidP="00CD66E8">
                  <w:pPr>
                    <w:rPr>
                      <w:szCs w:val="22"/>
                    </w:rPr>
                  </w:pPr>
                  <w:r w:rsidRPr="0027502F">
                    <w:rPr>
                      <w:szCs w:val="22"/>
                    </w:rPr>
                    <w:t>More specifically, it incorporates the necessary changes so that new data group &lt;</w:t>
                  </w:r>
                  <w:r w:rsidRPr="0027502F">
                    <w:rPr>
                      <w:noProof/>
                      <w:szCs w:val="22"/>
                    </w:rPr>
                    <w:t>NATIONAL ADMINISTRATION DEGREE PLATO</w:t>
                  </w:r>
                  <w:r w:rsidRPr="0027502F">
                    <w:rPr>
                      <w:szCs w:val="22"/>
                    </w:rPr>
                    <w:t>&gt; to be added in the IE733 and IE734 messages.</w:t>
                  </w:r>
                </w:p>
                <w:p w14:paraId="5253F68E" w14:textId="77777777" w:rsidR="00F648F4" w:rsidRPr="0027502F" w:rsidRDefault="00F648F4" w:rsidP="002B5D49">
                  <w:pPr>
                    <w:rPr>
                      <w:szCs w:val="22"/>
                    </w:rPr>
                  </w:pPr>
                  <w:r w:rsidRPr="0027502F">
                    <w:rPr>
                      <w:szCs w:val="22"/>
                    </w:rPr>
                    <w:t>It is considered that the aforementioned change has no impact on business continuity and can therefore be deployed in a Migration Period. More specifically:</w:t>
                  </w:r>
                </w:p>
                <w:p w14:paraId="7A2675C2" w14:textId="77777777" w:rsidR="00F648F4" w:rsidRPr="0027502F" w:rsidRDefault="00F648F4" w:rsidP="00CA062C">
                  <w:pPr>
                    <w:pStyle w:val="ListParagraph"/>
                    <w:numPr>
                      <w:ilvl w:val="0"/>
                      <w:numId w:val="97"/>
                    </w:numPr>
                    <w:suppressAutoHyphens/>
                    <w:spacing w:after="0"/>
                    <w:rPr>
                      <w:iCs/>
                      <w:szCs w:val="22"/>
                    </w:rPr>
                  </w:pPr>
                  <w:r w:rsidRPr="0027502F">
                    <w:rPr>
                      <w:iCs/>
                      <w:szCs w:val="22"/>
                    </w:rPr>
                    <w:t>CA SEED is able to support both EMCS Phase 3.4 and 4 during the migration period. NAs that will deploy the new National SEED application during that period shall be able to receive the new business codelist BC109 from CA SEED. On the other hand MSAs that will operate in EMCS Phase 3.4 will not receive the aforementioned codelist. As soon as these NAs will enter Phase 4 synchronisation actions should be performed to retrieve the updated reference data.</w:t>
                  </w:r>
                </w:p>
                <w:p w14:paraId="30807AF4" w14:textId="77777777" w:rsidR="00F648F4" w:rsidRPr="0027502F" w:rsidRDefault="00F648F4" w:rsidP="00CA062C">
                  <w:pPr>
                    <w:pStyle w:val="ListParagraph"/>
                    <w:numPr>
                      <w:ilvl w:val="0"/>
                      <w:numId w:val="97"/>
                    </w:numPr>
                    <w:suppressAutoHyphens/>
                    <w:spacing w:after="0"/>
                    <w:rPr>
                      <w:iCs/>
                      <w:szCs w:val="22"/>
                    </w:rPr>
                  </w:pPr>
                  <w:r w:rsidRPr="0027502F">
                    <w:rPr>
                      <w:iCs/>
                      <w:szCs w:val="22"/>
                    </w:rPr>
                    <w:t xml:space="preserve">Considering the </w:t>
                  </w:r>
                  <w:r w:rsidRPr="0027502F">
                    <w:rPr>
                      <w:szCs w:val="22"/>
                    </w:rPr>
                    <w:t>tcl.xsd updates for the changes in TC25 the following exists:</w:t>
                  </w:r>
                </w:p>
                <w:p w14:paraId="4BF9B6A3" w14:textId="77777777" w:rsidR="00F648F4" w:rsidRPr="0027502F" w:rsidRDefault="00F648F4" w:rsidP="00CA062C">
                  <w:pPr>
                    <w:pStyle w:val="ListParagraph"/>
                    <w:numPr>
                      <w:ilvl w:val="1"/>
                      <w:numId w:val="97"/>
                    </w:numPr>
                    <w:spacing w:after="0"/>
                    <w:rPr>
                      <w:iCs/>
                      <w:szCs w:val="22"/>
                    </w:rPr>
                  </w:pPr>
                  <w:r w:rsidRPr="0027502F">
                    <w:rPr>
                      <w:iCs/>
                      <w:szCs w:val="22"/>
                    </w:rPr>
                    <w:t>If an MSA has deployed this RFC in production, the generated IE701.xml  will be validated successfully by Central SEED, since the updates introduced by the specific RFC will already be implemented in Central SEED (see also point #1);</w:t>
                  </w:r>
                </w:p>
                <w:p w14:paraId="45E05671" w14:textId="77777777" w:rsidR="00F648F4" w:rsidRPr="0027502F" w:rsidRDefault="00F648F4" w:rsidP="00CA062C">
                  <w:pPr>
                    <w:pStyle w:val="ListParagraph"/>
                    <w:numPr>
                      <w:ilvl w:val="1"/>
                      <w:numId w:val="97"/>
                    </w:numPr>
                    <w:suppressAutoHyphens/>
                    <w:spacing w:after="0"/>
                    <w:rPr>
                      <w:iCs/>
                      <w:szCs w:val="22"/>
                    </w:rPr>
                  </w:pPr>
                  <w:r w:rsidRPr="0027502F">
                    <w:rPr>
                      <w:iCs/>
                      <w:szCs w:val="22"/>
                    </w:rPr>
                    <w:t>If an MSA has not deployed this RFC in production, the IE701.xml will not be able to include a code value related to the new codelist, hence it shall not be possible for an NA to retrieve this codelists from central SEED (see also point #1).</w:t>
                  </w:r>
                </w:p>
                <w:p w14:paraId="4A6114FA" w14:textId="77777777" w:rsidR="00F648F4" w:rsidRPr="0027502F" w:rsidRDefault="00F648F4" w:rsidP="00CD66E8">
                  <w:pPr>
                    <w:suppressAutoHyphens/>
                    <w:rPr>
                      <w:iCs/>
                      <w:szCs w:val="22"/>
                    </w:rPr>
                  </w:pPr>
                </w:p>
                <w:p w14:paraId="096E9231" w14:textId="77777777" w:rsidR="00F648F4" w:rsidRPr="0027502F" w:rsidRDefault="00F648F4" w:rsidP="00CD66E8">
                  <w:pPr>
                    <w:suppressAutoHyphens/>
                    <w:rPr>
                      <w:i/>
                      <w:szCs w:val="22"/>
                    </w:rPr>
                  </w:pPr>
                  <w:r w:rsidRPr="0027502F">
                    <w:rPr>
                      <w:i/>
                      <w:szCs w:val="22"/>
                    </w:rPr>
                    <w:t xml:space="preserve">It shall be also noted that currently only one NA (DE) has confirmed that would like to be part of BC109. A survey should be foreseen by EMCS CPT to retrieve information from the other NAs. </w:t>
                  </w:r>
                </w:p>
              </w:tc>
            </w:tr>
            <w:tr w:rsidR="00257C7D" w:rsidRPr="0027502F" w14:paraId="384FE87F" w14:textId="77777777" w:rsidTr="00CD66E8">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6B642C" w14:textId="77777777" w:rsidR="00F648F4" w:rsidRPr="0027502F" w:rsidRDefault="00F648F4" w:rsidP="00CD66E8">
                  <w:pPr>
                    <w:spacing w:line="276" w:lineRule="auto"/>
                    <w:jc w:val="left"/>
                    <w:rPr>
                      <w:szCs w:val="22"/>
                    </w:rPr>
                  </w:pPr>
                  <w:r w:rsidRPr="0027502F">
                    <w:rPr>
                      <w:szCs w:val="22"/>
                    </w:rPr>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FEED435" w14:textId="77777777" w:rsidR="00F648F4" w:rsidRPr="0027502F" w:rsidRDefault="00F648F4" w:rsidP="00CD66E8">
                  <w:pPr>
                    <w:spacing w:line="276" w:lineRule="auto"/>
                    <w:rPr>
                      <w:szCs w:val="22"/>
                    </w:rPr>
                  </w:pPr>
                  <w:r w:rsidRPr="0027502F">
                    <w:rPr>
                      <w:bCs/>
                      <w:szCs w:val="22"/>
                    </w:rPr>
                    <w:t xml:space="preserve">The RFC can be deployed in a </w:t>
                  </w:r>
                  <w:r w:rsidRPr="0027502F">
                    <w:rPr>
                      <w:b/>
                      <w:bCs/>
                      <w:szCs w:val="22"/>
                    </w:rPr>
                    <w:t>Migration Period</w:t>
                  </w:r>
                  <w:r w:rsidRPr="0027502F">
                    <w:rPr>
                      <w:bCs/>
                      <w:szCs w:val="22"/>
                    </w:rPr>
                    <w:t xml:space="preserve"> with no business continuity risks.</w:t>
                  </w:r>
                </w:p>
              </w:tc>
            </w:tr>
            <w:tr w:rsidR="00257C7D" w:rsidRPr="0027502F" w14:paraId="3EE049E6" w14:textId="77777777" w:rsidTr="00CD66E8">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C9711B2" w14:textId="77777777" w:rsidR="00F648F4" w:rsidRPr="0027502F" w:rsidRDefault="00F648F4" w:rsidP="00CD66E8">
                  <w:pPr>
                    <w:spacing w:line="276" w:lineRule="auto"/>
                    <w:jc w:val="left"/>
                    <w:rPr>
                      <w:szCs w:val="22"/>
                    </w:rPr>
                  </w:pPr>
                  <w:r w:rsidRPr="0027502F">
                    <w:rPr>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A8ED764" w14:textId="676EEA76"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Parent RFCs: </w:t>
                  </w:r>
                  <w:r w:rsidRPr="0027502F">
                    <w:rPr>
                      <w:rFonts w:ascii="Times New Roman" w:hAnsi="Times New Roman" w:cs="Times New Roman"/>
                      <w:bCs w:val="0"/>
                      <w:sz w:val="22"/>
                      <w:szCs w:val="22"/>
                    </w:rPr>
                    <w:t>FESS-279</w:t>
                  </w:r>
                  <w:r w:rsidRPr="0027502F">
                    <w:rPr>
                      <w:rFonts w:ascii="Times New Roman" w:hAnsi="Times New Roman" w:cs="Times New Roman"/>
                      <w:sz w:val="22"/>
                      <w:szCs w:val="22"/>
                    </w:rPr>
                    <w:t>;</w:t>
                  </w:r>
                </w:p>
                <w:p w14:paraId="54EA0FBD" w14:textId="7114FD41"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rPr>
                  </w:pPr>
                  <w:r w:rsidRPr="0027502F">
                    <w:rPr>
                      <w:rFonts w:ascii="Times New Roman" w:hAnsi="Times New Roman" w:cs="Times New Roman"/>
                      <w:b/>
                      <w:sz w:val="22"/>
                      <w:szCs w:val="22"/>
                    </w:rPr>
                    <w:t xml:space="preserve">Children RFCs: </w:t>
                  </w:r>
                  <w:r w:rsidRPr="0027502F">
                    <w:rPr>
                      <w:rFonts w:ascii="Times New Roman" w:hAnsi="Times New Roman" w:cs="Times New Roman"/>
                      <w:bCs w:val="0"/>
                      <w:sz w:val="22"/>
                      <w:szCs w:val="22"/>
                    </w:rPr>
                    <w:t>SEED-168</w:t>
                  </w:r>
                  <w:r w:rsidRPr="0027502F">
                    <w:rPr>
                      <w:rFonts w:ascii="Times New Roman" w:hAnsi="Times New Roman" w:cs="Times New Roman"/>
                      <w:sz w:val="22"/>
                      <w:szCs w:val="22"/>
                    </w:rPr>
                    <w:t>;</w:t>
                  </w:r>
                </w:p>
                <w:p w14:paraId="326A9B9B" w14:textId="6552701E" w:rsidR="00F648F4" w:rsidRPr="0027502F" w:rsidRDefault="00F648F4" w:rsidP="00CD66E8">
                  <w:pPr>
                    <w:pStyle w:val="Bulleted1"/>
                    <w:numPr>
                      <w:ilvl w:val="0"/>
                      <w:numId w:val="26"/>
                    </w:numPr>
                    <w:spacing w:after="60" w:line="276" w:lineRule="auto"/>
                    <w:contextualSpacing/>
                    <w:rPr>
                      <w:rFonts w:ascii="Times New Roman" w:hAnsi="Times New Roman" w:cs="Times New Roman"/>
                      <w:sz w:val="22"/>
                      <w:szCs w:val="22"/>
                      <w:lang w:val="en-US"/>
                    </w:rPr>
                  </w:pPr>
                  <w:r w:rsidRPr="0027502F">
                    <w:rPr>
                      <w:rFonts w:ascii="Times New Roman" w:hAnsi="Times New Roman" w:cs="Times New Roman"/>
                      <w:b/>
                      <w:sz w:val="22"/>
                      <w:szCs w:val="22"/>
                    </w:rPr>
                    <w:t xml:space="preserve">Other RFCs: </w:t>
                  </w:r>
                  <w:r w:rsidRPr="0027502F">
                    <w:rPr>
                      <w:rFonts w:ascii="Times New Roman" w:hAnsi="Times New Roman" w:cs="Times New Roman"/>
                      <w:sz w:val="22"/>
                      <w:szCs w:val="22"/>
                    </w:rPr>
                    <w:t>FESS-256, FESS-257</w:t>
                  </w:r>
                  <w:r w:rsidR="006C6D33" w:rsidRPr="0027502F">
                    <w:rPr>
                      <w:rFonts w:ascii="Times New Roman" w:hAnsi="Times New Roman" w:cs="Times New Roman"/>
                      <w:sz w:val="22"/>
                      <w:szCs w:val="22"/>
                    </w:rPr>
                    <w:t>, TRP-P4-018</w:t>
                  </w:r>
                  <w:r w:rsidRPr="0027502F">
                    <w:rPr>
                      <w:rFonts w:ascii="Times New Roman" w:hAnsi="Times New Roman" w:cs="Times New Roman"/>
                      <w:bCs w:val="0"/>
                      <w:sz w:val="22"/>
                      <w:szCs w:val="22"/>
                    </w:rPr>
                    <w:t>.</w:t>
                  </w:r>
                </w:p>
              </w:tc>
            </w:tr>
          </w:tbl>
          <w:p w14:paraId="3D7FC60F" w14:textId="77777777" w:rsidR="00F648F4" w:rsidRPr="0027502F" w:rsidRDefault="00F648F4" w:rsidP="00CD66E8">
            <w:pPr>
              <w:spacing w:after="0"/>
              <w:jc w:val="left"/>
              <w:rPr>
                <w:szCs w:val="22"/>
                <w:lang w:val="en-US"/>
              </w:rPr>
            </w:pPr>
          </w:p>
        </w:tc>
      </w:tr>
      <w:tr w:rsidR="00257C7D" w:rsidRPr="0027502F" w14:paraId="0BD24DED"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6E14704" w14:textId="77777777" w:rsidR="00F648F4" w:rsidRPr="0027502F" w:rsidRDefault="00F648F4" w:rsidP="00CD66E8">
            <w:pPr>
              <w:spacing w:line="276" w:lineRule="auto"/>
              <w:rPr>
                <w:b/>
                <w:szCs w:val="22"/>
              </w:rPr>
            </w:pPr>
            <w:r w:rsidRPr="0027502F">
              <w:rPr>
                <w:b/>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68"/>
              <w:gridCol w:w="6946"/>
            </w:tblGrid>
            <w:tr w:rsidR="00257C7D" w:rsidRPr="0027502F" w14:paraId="64B8A2E7" w14:textId="77777777" w:rsidTr="00CD66E8">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6E0760" w14:textId="77777777" w:rsidR="00F648F4" w:rsidRPr="0027502F" w:rsidRDefault="00F648F4" w:rsidP="00CD66E8">
                  <w:pPr>
                    <w:spacing w:line="276" w:lineRule="auto"/>
                    <w:jc w:val="left"/>
                    <w:rPr>
                      <w:szCs w:val="22"/>
                    </w:rPr>
                  </w:pPr>
                  <w:r w:rsidRPr="0027502F">
                    <w:rPr>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71D93B7" w14:textId="77777777" w:rsidR="00F648F4" w:rsidRPr="0027502F" w:rsidRDefault="00F648F4" w:rsidP="00CD66E8">
                  <w:pPr>
                    <w:spacing w:line="276" w:lineRule="auto"/>
                    <w:rPr>
                      <w:szCs w:val="22"/>
                    </w:rPr>
                  </w:pPr>
                  <w:r w:rsidRPr="0027502F">
                    <w:rPr>
                      <w:szCs w:val="22"/>
                    </w:rPr>
                    <w:t>N/A</w:t>
                  </w:r>
                </w:p>
              </w:tc>
            </w:tr>
            <w:tr w:rsidR="00257C7D" w:rsidRPr="0027502F" w14:paraId="7D572204"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4E6671" w14:textId="77777777" w:rsidR="00F648F4" w:rsidRPr="0027502F" w:rsidRDefault="00F648F4" w:rsidP="00CD66E8">
                  <w:pPr>
                    <w:spacing w:line="276" w:lineRule="auto"/>
                    <w:jc w:val="left"/>
                    <w:rPr>
                      <w:szCs w:val="22"/>
                    </w:rPr>
                  </w:pPr>
                  <w:r w:rsidRPr="0027502F">
                    <w:rPr>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CBCAD74" w14:textId="77777777" w:rsidR="00F648F4" w:rsidRPr="0027502F" w:rsidRDefault="00F648F4" w:rsidP="00CD66E8">
                  <w:pPr>
                    <w:spacing w:line="276" w:lineRule="auto"/>
                    <w:rPr>
                      <w:szCs w:val="22"/>
                    </w:rPr>
                  </w:pPr>
                  <w:r w:rsidRPr="0027502F">
                    <w:rPr>
                      <w:szCs w:val="22"/>
                    </w:rPr>
                    <w:t>N/A</w:t>
                  </w:r>
                </w:p>
              </w:tc>
            </w:tr>
          </w:tbl>
          <w:p w14:paraId="12C0DC5B" w14:textId="77777777" w:rsidR="00F648F4" w:rsidRPr="0027502F" w:rsidRDefault="00F648F4" w:rsidP="00CD66E8">
            <w:pPr>
              <w:spacing w:after="0"/>
              <w:jc w:val="left"/>
              <w:rPr>
                <w:szCs w:val="22"/>
                <w:lang w:val="en-US"/>
              </w:rPr>
            </w:pPr>
          </w:p>
        </w:tc>
      </w:tr>
      <w:tr w:rsidR="00257C7D" w:rsidRPr="0027502F" w14:paraId="09186034"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E043FC9" w14:textId="77777777" w:rsidR="00F648F4" w:rsidRPr="0027502F" w:rsidRDefault="00F648F4" w:rsidP="00CD66E8">
            <w:pPr>
              <w:spacing w:line="276" w:lineRule="auto"/>
              <w:rPr>
                <w:b/>
                <w:szCs w:val="22"/>
              </w:rPr>
            </w:pPr>
            <w:r w:rsidRPr="0027502F">
              <w:rPr>
                <w:b/>
                <w:szCs w:val="22"/>
              </w:rPr>
              <w:lastRenderedPageBreak/>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337"/>
              <w:gridCol w:w="6922"/>
            </w:tblGrid>
            <w:tr w:rsidR="00257C7D" w:rsidRPr="0027502F" w14:paraId="7AE9EF19" w14:textId="77777777" w:rsidTr="00CD66E8">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40FCED3" w14:textId="77777777" w:rsidR="00F648F4" w:rsidRPr="0027502F" w:rsidRDefault="00F648F4" w:rsidP="00CD66E8">
                  <w:pPr>
                    <w:spacing w:line="276" w:lineRule="auto"/>
                    <w:jc w:val="left"/>
                    <w:rPr>
                      <w:szCs w:val="22"/>
                    </w:rPr>
                  </w:pPr>
                  <w:r w:rsidRPr="0027502F">
                    <w:rPr>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D7E2F1A" w14:textId="77777777" w:rsidR="00F648F4" w:rsidRPr="0027502F" w:rsidRDefault="00F648F4" w:rsidP="00CD66E8">
                  <w:pPr>
                    <w:numPr>
                      <w:ilvl w:val="0"/>
                      <w:numId w:val="25"/>
                    </w:numPr>
                    <w:spacing w:line="276" w:lineRule="auto"/>
                    <w:rPr>
                      <w:szCs w:val="22"/>
                    </w:rPr>
                  </w:pPr>
                  <w:r w:rsidRPr="0027502F">
                    <w:rPr>
                      <w:b/>
                      <w:szCs w:val="22"/>
                    </w:rPr>
                    <w:t>Category of the Change: Review</w:t>
                  </w:r>
                </w:p>
                <w:p w14:paraId="3CE19FA2" w14:textId="77777777" w:rsidR="00F648F4" w:rsidRPr="0027502F" w:rsidRDefault="00F648F4" w:rsidP="00CD66E8">
                  <w:pPr>
                    <w:numPr>
                      <w:ilvl w:val="0"/>
                      <w:numId w:val="25"/>
                    </w:numPr>
                    <w:spacing w:line="276" w:lineRule="auto"/>
                    <w:rPr>
                      <w:szCs w:val="22"/>
                    </w:rPr>
                  </w:pPr>
                  <w:r w:rsidRPr="0027502F">
                    <w:rPr>
                      <w:b/>
                      <w:szCs w:val="22"/>
                    </w:rPr>
                    <w:t>Approval process:</w:t>
                  </w:r>
                </w:p>
                <w:p w14:paraId="36B5E39E" w14:textId="77777777" w:rsidR="00F648F4" w:rsidRPr="0027502F" w:rsidRDefault="00F648F4" w:rsidP="00CD66E8">
                  <w:pPr>
                    <w:numPr>
                      <w:ilvl w:val="1"/>
                      <w:numId w:val="25"/>
                    </w:numPr>
                    <w:spacing w:line="276" w:lineRule="auto"/>
                    <w:rPr>
                      <w:szCs w:val="22"/>
                    </w:rPr>
                  </w:pPr>
                  <w:r w:rsidRPr="0027502F">
                    <w:rPr>
                      <w:b/>
                      <w:szCs w:val="22"/>
                    </w:rPr>
                    <w:t>The Change is authorised for approval by the CAB</w:t>
                  </w:r>
                </w:p>
              </w:tc>
            </w:tr>
            <w:tr w:rsidR="00257C7D" w:rsidRPr="0027502F" w14:paraId="596E91E8" w14:textId="77777777" w:rsidTr="00CD66E8">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B8695F4" w14:textId="77777777" w:rsidR="00F648F4" w:rsidRPr="0027502F" w:rsidRDefault="00F648F4" w:rsidP="00CD66E8">
                  <w:pPr>
                    <w:spacing w:line="276" w:lineRule="auto"/>
                    <w:jc w:val="left"/>
                    <w:rPr>
                      <w:szCs w:val="22"/>
                    </w:rPr>
                  </w:pPr>
                  <w:r w:rsidRPr="0027502F">
                    <w:rPr>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533A5DA" w14:textId="77777777" w:rsidR="00F648F4" w:rsidRPr="0027502F" w:rsidRDefault="00F648F4" w:rsidP="00CD66E8">
                  <w:pPr>
                    <w:spacing w:line="276" w:lineRule="auto"/>
                    <w:rPr>
                      <w:szCs w:val="22"/>
                    </w:rPr>
                  </w:pPr>
                  <w:r w:rsidRPr="0027502F">
                    <w:rPr>
                      <w:szCs w:val="22"/>
                    </w:rPr>
                    <w:t>N/A</w:t>
                  </w:r>
                </w:p>
              </w:tc>
            </w:tr>
            <w:tr w:rsidR="00257C7D" w:rsidRPr="0027502F" w14:paraId="50228719" w14:textId="77777777" w:rsidTr="00CD66E8">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E058E9" w14:textId="77777777" w:rsidR="00F648F4" w:rsidRPr="0027502F" w:rsidRDefault="00F648F4" w:rsidP="00CD66E8">
                  <w:pPr>
                    <w:spacing w:line="276" w:lineRule="auto"/>
                    <w:jc w:val="left"/>
                    <w:rPr>
                      <w:szCs w:val="22"/>
                    </w:rPr>
                  </w:pPr>
                  <w:r w:rsidRPr="0027502F">
                    <w:rPr>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16BF9E24" w14:textId="77777777" w:rsidR="00F648F4" w:rsidRPr="0027502F" w:rsidRDefault="00F648F4" w:rsidP="00CD66E8">
                  <w:pPr>
                    <w:spacing w:line="276" w:lineRule="auto"/>
                    <w:rPr>
                      <w:szCs w:val="22"/>
                    </w:rPr>
                  </w:pPr>
                  <w:r w:rsidRPr="0027502F">
                    <w:rPr>
                      <w:szCs w:val="22"/>
                    </w:rPr>
                    <w:t>Written approval procedure via e-mail on 14/07/2021.</w:t>
                  </w:r>
                </w:p>
              </w:tc>
            </w:tr>
          </w:tbl>
          <w:p w14:paraId="57A5A784" w14:textId="77777777" w:rsidR="00F648F4" w:rsidRPr="0027502F" w:rsidRDefault="00F648F4" w:rsidP="00CD66E8">
            <w:pPr>
              <w:spacing w:after="0"/>
              <w:jc w:val="left"/>
              <w:rPr>
                <w:szCs w:val="22"/>
                <w:lang w:val="en-US"/>
              </w:rPr>
            </w:pPr>
          </w:p>
        </w:tc>
      </w:tr>
      <w:tr w:rsidR="00257C7D" w:rsidRPr="0027502F" w14:paraId="004EA70B"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72F57ED" w14:textId="77777777" w:rsidR="00F648F4" w:rsidRPr="0027502F" w:rsidRDefault="00F648F4" w:rsidP="00CD66E8">
            <w:pPr>
              <w:spacing w:line="276" w:lineRule="auto"/>
              <w:rPr>
                <w:b/>
                <w:szCs w:val="22"/>
              </w:rPr>
            </w:pPr>
            <w:r w:rsidRPr="0027502F">
              <w:rPr>
                <w:b/>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68"/>
              <w:gridCol w:w="6804"/>
            </w:tblGrid>
            <w:tr w:rsidR="00257C7D" w:rsidRPr="0027502F" w14:paraId="0FAA9200"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E4CD8F1" w14:textId="77777777" w:rsidR="00F648F4" w:rsidRPr="0027502F" w:rsidRDefault="00F648F4" w:rsidP="00CD66E8">
                  <w:pPr>
                    <w:spacing w:line="276" w:lineRule="auto"/>
                    <w:jc w:val="left"/>
                    <w:rPr>
                      <w:szCs w:val="22"/>
                    </w:rPr>
                  </w:pPr>
                  <w:r w:rsidRPr="0027502F">
                    <w:rPr>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52B7815" w14:textId="77777777" w:rsidR="00F648F4" w:rsidRPr="0027502F" w:rsidRDefault="00F648F4" w:rsidP="00CD66E8">
                  <w:pPr>
                    <w:spacing w:line="276" w:lineRule="auto"/>
                    <w:rPr>
                      <w:szCs w:val="22"/>
                    </w:rPr>
                  </w:pPr>
                  <w:r w:rsidRPr="0027502F">
                    <w:rPr>
                      <w:szCs w:val="22"/>
                    </w:rPr>
                    <w:t>v3.01</w:t>
                  </w:r>
                </w:p>
              </w:tc>
            </w:tr>
            <w:tr w:rsidR="00257C7D" w:rsidRPr="0027502F" w14:paraId="71FD1224" w14:textId="77777777" w:rsidTr="00CD66E8">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AFD1B5" w14:textId="77777777" w:rsidR="00F648F4" w:rsidRPr="0027502F" w:rsidRDefault="00F648F4" w:rsidP="00CD66E8">
                  <w:pPr>
                    <w:spacing w:line="276" w:lineRule="auto"/>
                    <w:jc w:val="left"/>
                    <w:rPr>
                      <w:szCs w:val="22"/>
                    </w:rPr>
                  </w:pPr>
                  <w:r w:rsidRPr="0027502F">
                    <w:rPr>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D0CE012" w14:textId="65CB2F27" w:rsidR="00F648F4" w:rsidRPr="0027502F" w:rsidRDefault="00BD1D2D" w:rsidP="00CD66E8">
                  <w:pPr>
                    <w:spacing w:line="276" w:lineRule="auto"/>
                    <w:rPr>
                      <w:szCs w:val="22"/>
                    </w:rPr>
                  </w:pPr>
                  <w:r w:rsidRPr="0027502F">
                    <w:rPr>
                      <w:szCs w:val="22"/>
                    </w:rPr>
                    <w:t>0</w:t>
                  </w:r>
                  <w:r w:rsidR="003E714D" w:rsidRPr="0027502F">
                    <w:rPr>
                      <w:szCs w:val="22"/>
                    </w:rPr>
                    <w:t>5</w:t>
                  </w:r>
                  <w:r w:rsidRPr="0027502F">
                    <w:rPr>
                      <w:szCs w:val="22"/>
                    </w:rPr>
                    <w:t>/10/2021</w:t>
                  </w:r>
                </w:p>
              </w:tc>
            </w:tr>
            <w:tr w:rsidR="00257C7D" w:rsidRPr="0027502F" w14:paraId="7543D173"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4ADD5CF" w14:textId="77777777" w:rsidR="00F648F4" w:rsidRPr="0027502F" w:rsidRDefault="00F648F4" w:rsidP="00CD66E8">
                  <w:pPr>
                    <w:spacing w:line="276" w:lineRule="auto"/>
                    <w:jc w:val="left"/>
                    <w:rPr>
                      <w:szCs w:val="22"/>
                    </w:rPr>
                  </w:pPr>
                  <w:r w:rsidRPr="0027502F">
                    <w:rPr>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BF01ADF" w14:textId="77777777" w:rsidR="00F648F4" w:rsidRPr="0027502F" w:rsidRDefault="00F648F4" w:rsidP="00CD66E8">
                  <w:pPr>
                    <w:spacing w:line="276" w:lineRule="auto"/>
                    <w:rPr>
                      <w:szCs w:val="22"/>
                    </w:rPr>
                  </w:pPr>
                  <w:r w:rsidRPr="0027502F">
                    <w:rPr>
                      <w:szCs w:val="22"/>
                    </w:rPr>
                    <w:t>13/02/2023</w:t>
                  </w:r>
                </w:p>
              </w:tc>
            </w:tr>
          </w:tbl>
          <w:p w14:paraId="45C70D1B" w14:textId="77777777" w:rsidR="00F648F4" w:rsidRPr="0027502F" w:rsidRDefault="00F648F4" w:rsidP="00CD66E8">
            <w:pPr>
              <w:spacing w:after="0"/>
              <w:jc w:val="left"/>
              <w:rPr>
                <w:szCs w:val="22"/>
                <w:lang w:val="en-US"/>
              </w:rPr>
            </w:pPr>
          </w:p>
        </w:tc>
      </w:tr>
      <w:tr w:rsidR="00257C7D" w:rsidRPr="0027502F" w14:paraId="460FEEA2" w14:textId="77777777" w:rsidTr="00CD66E8">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46B097D" w14:textId="77777777" w:rsidR="00F648F4" w:rsidRPr="0027502F" w:rsidRDefault="00F648F4" w:rsidP="00CD66E8">
            <w:pPr>
              <w:spacing w:line="276" w:lineRule="auto"/>
              <w:rPr>
                <w:b/>
                <w:szCs w:val="22"/>
              </w:rPr>
            </w:pPr>
            <w:r w:rsidRPr="0027502F">
              <w:rPr>
                <w:b/>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ook w:val="04A0" w:firstRow="1" w:lastRow="0" w:firstColumn="1" w:lastColumn="0" w:noHBand="0" w:noVBand="1"/>
            </w:tblPr>
            <w:tblGrid>
              <w:gridCol w:w="2268"/>
              <w:gridCol w:w="6804"/>
            </w:tblGrid>
            <w:tr w:rsidR="00257C7D" w:rsidRPr="0027502F" w14:paraId="229EBEB8" w14:textId="77777777" w:rsidTr="00CD66E8">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57FEF6" w14:textId="77777777" w:rsidR="00F648F4" w:rsidRPr="0027502F" w:rsidRDefault="00F648F4" w:rsidP="00CD66E8">
                  <w:pPr>
                    <w:spacing w:line="276" w:lineRule="auto"/>
                    <w:jc w:val="left"/>
                    <w:rPr>
                      <w:szCs w:val="22"/>
                    </w:rPr>
                  </w:pPr>
                  <w:r w:rsidRPr="0027502F">
                    <w:rPr>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FDD29F0" w14:textId="77777777" w:rsidR="00F648F4" w:rsidRPr="0027502F" w:rsidRDefault="00F648F4" w:rsidP="00CD66E8">
                  <w:pPr>
                    <w:spacing w:line="276" w:lineRule="auto"/>
                    <w:rPr>
                      <w:szCs w:val="22"/>
                    </w:rPr>
                  </w:pPr>
                  <w:r w:rsidRPr="0027502F">
                    <w:rPr>
                      <w:szCs w:val="22"/>
                    </w:rPr>
                    <w:t>N/A</w:t>
                  </w:r>
                </w:p>
              </w:tc>
            </w:tr>
            <w:tr w:rsidR="00257C7D" w:rsidRPr="0027502F" w14:paraId="5BD59942" w14:textId="77777777" w:rsidTr="00CD66E8">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F076D37" w14:textId="77777777" w:rsidR="00F648F4" w:rsidRPr="0027502F" w:rsidRDefault="00F648F4" w:rsidP="00CD66E8">
                  <w:pPr>
                    <w:spacing w:line="276" w:lineRule="auto"/>
                    <w:jc w:val="left"/>
                    <w:rPr>
                      <w:szCs w:val="22"/>
                    </w:rPr>
                  </w:pPr>
                  <w:r w:rsidRPr="0027502F">
                    <w:rPr>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AF59EB0" w14:textId="77777777" w:rsidR="00F648F4" w:rsidRPr="0027502F" w:rsidRDefault="00F648F4" w:rsidP="00CD66E8">
                  <w:pPr>
                    <w:spacing w:line="276" w:lineRule="auto"/>
                    <w:rPr>
                      <w:szCs w:val="22"/>
                    </w:rPr>
                  </w:pPr>
                  <w:r w:rsidRPr="0027502F">
                    <w:rPr>
                      <w:szCs w:val="22"/>
                    </w:rPr>
                    <w:t>N/A</w:t>
                  </w:r>
                </w:p>
              </w:tc>
            </w:tr>
          </w:tbl>
          <w:p w14:paraId="2C655238" w14:textId="77777777" w:rsidR="00F648F4" w:rsidRPr="0027502F" w:rsidRDefault="00F648F4" w:rsidP="00CD66E8">
            <w:pPr>
              <w:spacing w:after="0"/>
              <w:jc w:val="left"/>
              <w:rPr>
                <w:szCs w:val="22"/>
                <w:lang w:val="en-US"/>
              </w:rPr>
            </w:pPr>
          </w:p>
        </w:tc>
      </w:tr>
    </w:tbl>
    <w:p w14:paraId="0DC6F2AA" w14:textId="77777777" w:rsidR="00257C7D" w:rsidRPr="0027502F" w:rsidRDefault="00257C7D" w:rsidP="00CD3F9B">
      <w:pPr>
        <w:spacing w:after="0" w:line="240" w:lineRule="auto"/>
        <w:jc w:val="left"/>
        <w:rPr>
          <w:szCs w:val="22"/>
        </w:rPr>
      </w:pPr>
    </w:p>
    <w:p w14:paraId="6274AAFC" w14:textId="77777777" w:rsidR="00257C7D" w:rsidRPr="0027502F" w:rsidRDefault="00257C7D">
      <w:pPr>
        <w:spacing w:after="0" w:line="240" w:lineRule="auto"/>
        <w:jc w:val="left"/>
        <w:rPr>
          <w:szCs w:val="22"/>
        </w:rPr>
      </w:pPr>
      <w:r w:rsidRPr="0027502F">
        <w:rPr>
          <w:szCs w:val="22"/>
        </w:rPr>
        <w:br w:type="page"/>
      </w:r>
    </w:p>
    <w:p w14:paraId="30D06F6C" w14:textId="77777777" w:rsidR="00257C7D" w:rsidRPr="0027502F" w:rsidRDefault="00257C7D" w:rsidP="00257C7D">
      <w:pPr>
        <w:pStyle w:val="Heading4"/>
        <w:rPr>
          <w:color w:val="00B050"/>
          <w:szCs w:val="22"/>
        </w:rPr>
      </w:pPr>
      <w:r w:rsidRPr="0027502F">
        <w:rPr>
          <w:color w:val="00B050"/>
          <w:szCs w:val="22"/>
        </w:rPr>
        <w:lastRenderedPageBreak/>
        <w:t>DDNEA-P4-313 – Correction of C165 to be aligned with FESS</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0054BED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74F4EF6"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41270C7D"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950D35" w14:textId="77777777" w:rsidR="00257C7D" w:rsidRPr="0027502F" w:rsidRDefault="00257C7D" w:rsidP="002605A4">
                  <w:pPr>
                    <w:spacing w:line="276" w:lineRule="auto"/>
                    <w:jc w:val="left"/>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287BEE" w14:textId="77777777" w:rsidR="00257C7D" w:rsidRPr="0027502F" w:rsidRDefault="00257C7D" w:rsidP="002605A4">
                  <w:pPr>
                    <w:spacing w:line="276" w:lineRule="auto"/>
                    <w:rPr>
                      <w:color w:val="00B050"/>
                      <w:szCs w:val="22"/>
                    </w:rPr>
                  </w:pPr>
                  <w:r w:rsidRPr="0027502F">
                    <w:rPr>
                      <w:bCs/>
                      <w:color w:val="00B050"/>
                      <w:szCs w:val="22"/>
                    </w:rPr>
                    <w:t>DDNEA-P4-313</w:t>
                  </w:r>
                </w:p>
              </w:tc>
            </w:tr>
            <w:tr w:rsidR="00257C7D" w:rsidRPr="0027502F" w14:paraId="74121B11"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216E5A3" w14:textId="77777777" w:rsidR="00257C7D" w:rsidRPr="0027502F" w:rsidRDefault="00257C7D" w:rsidP="002605A4">
                  <w:pPr>
                    <w:spacing w:line="276" w:lineRule="auto"/>
                    <w:jc w:val="left"/>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37469F8" w14:textId="77777777" w:rsidR="00257C7D" w:rsidRPr="0027502F" w:rsidRDefault="00257C7D" w:rsidP="002605A4">
                  <w:pPr>
                    <w:tabs>
                      <w:tab w:val="left" w:pos="1305"/>
                    </w:tabs>
                    <w:spacing w:line="276" w:lineRule="auto"/>
                    <w:rPr>
                      <w:color w:val="00B050"/>
                      <w:szCs w:val="22"/>
                    </w:rPr>
                  </w:pPr>
                  <w:r w:rsidRPr="0027502F">
                    <w:rPr>
                      <w:color w:val="00B050"/>
                      <w:szCs w:val="22"/>
                    </w:rPr>
                    <w:t>Accepted</w:t>
                  </w:r>
                </w:p>
              </w:tc>
            </w:tr>
            <w:tr w:rsidR="00257C7D" w:rsidRPr="0027502F" w14:paraId="595CAAB3"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5A5626B" w14:textId="77777777" w:rsidR="00257C7D" w:rsidRPr="0027502F" w:rsidRDefault="00257C7D" w:rsidP="002605A4">
                  <w:pPr>
                    <w:spacing w:line="276" w:lineRule="auto"/>
                    <w:jc w:val="left"/>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BD9DD4" w14:textId="77777777" w:rsidR="00257C7D" w:rsidRPr="0027502F" w:rsidRDefault="00257C7D" w:rsidP="002605A4">
                  <w:pPr>
                    <w:spacing w:line="276" w:lineRule="auto"/>
                    <w:rPr>
                      <w:color w:val="00B050"/>
                      <w:szCs w:val="22"/>
                    </w:rPr>
                  </w:pPr>
                  <w:r w:rsidRPr="0027502F">
                    <w:rPr>
                      <w:color w:val="00B050"/>
                      <w:szCs w:val="22"/>
                    </w:rPr>
                    <w:t xml:space="preserve">Specifications defect </w:t>
                  </w:r>
                </w:p>
              </w:tc>
            </w:tr>
            <w:tr w:rsidR="00257C7D" w:rsidRPr="0027502F" w14:paraId="12F48296"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0D8951" w14:textId="77777777" w:rsidR="00257C7D" w:rsidRPr="0027502F" w:rsidRDefault="00257C7D" w:rsidP="002605A4">
                  <w:pPr>
                    <w:spacing w:line="276" w:lineRule="auto"/>
                    <w:jc w:val="left"/>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959BEAB"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2C1CE281"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426D83" w14:textId="77777777" w:rsidR="00257C7D" w:rsidRPr="0027502F" w:rsidRDefault="00257C7D" w:rsidP="002605A4">
                  <w:pPr>
                    <w:spacing w:line="276" w:lineRule="auto"/>
                    <w:jc w:val="left"/>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4701D33"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044FACC1"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2A3272" w14:textId="77777777" w:rsidR="00257C7D" w:rsidRPr="0027502F" w:rsidRDefault="00257C7D" w:rsidP="002605A4">
                  <w:pPr>
                    <w:spacing w:line="276" w:lineRule="auto"/>
                    <w:jc w:val="left"/>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CDE3979"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lang w:val="en-US"/>
                    </w:rPr>
                    <w:t>16/09/2021</w:t>
                  </w:r>
                </w:p>
              </w:tc>
            </w:tr>
            <w:tr w:rsidR="00257C7D" w:rsidRPr="0027502F" w14:paraId="43E624B6"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FA31AC3" w14:textId="77777777" w:rsidR="00257C7D" w:rsidRPr="0027502F" w:rsidRDefault="00257C7D" w:rsidP="002605A4">
                  <w:pPr>
                    <w:spacing w:line="276" w:lineRule="auto"/>
                    <w:jc w:val="left"/>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46A2F4"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EMCS CPT</w:t>
                  </w:r>
                </w:p>
              </w:tc>
            </w:tr>
          </w:tbl>
          <w:p w14:paraId="6F1B2B30" w14:textId="77777777" w:rsidR="00257C7D" w:rsidRPr="0027502F" w:rsidRDefault="00257C7D" w:rsidP="002605A4">
            <w:pPr>
              <w:spacing w:after="0"/>
              <w:jc w:val="left"/>
              <w:rPr>
                <w:color w:val="00B050"/>
                <w:szCs w:val="22"/>
                <w:lang w:val="en-US"/>
              </w:rPr>
            </w:pPr>
          </w:p>
        </w:tc>
      </w:tr>
      <w:tr w:rsidR="00257C7D" w:rsidRPr="0027502F" w14:paraId="66151E19"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28D41B"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56"/>
            </w:tblGrid>
            <w:tr w:rsidR="00257C7D" w:rsidRPr="0027502F" w14:paraId="27F09E24"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F5DDF89" w14:textId="77777777" w:rsidR="00257C7D" w:rsidRPr="0027502F" w:rsidRDefault="00257C7D" w:rsidP="002605A4">
                  <w:pPr>
                    <w:spacing w:line="276" w:lineRule="auto"/>
                    <w:jc w:val="left"/>
                    <w:rPr>
                      <w:color w:val="00B050"/>
                      <w:szCs w:val="22"/>
                    </w:rPr>
                  </w:pPr>
                  <w:r w:rsidRPr="0027502F">
                    <w:rPr>
                      <w:color w:val="00B050"/>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F5556D3"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48FDA16A"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EF9B7A" w14:textId="77777777" w:rsidR="00257C7D" w:rsidRPr="0027502F" w:rsidRDefault="00257C7D" w:rsidP="002605A4">
                  <w:pPr>
                    <w:spacing w:line="276" w:lineRule="auto"/>
                    <w:jc w:val="left"/>
                    <w:rPr>
                      <w:color w:val="00B050"/>
                      <w:szCs w:val="22"/>
                    </w:rPr>
                  </w:pPr>
                  <w:r w:rsidRPr="0027502F">
                    <w:rPr>
                      <w:color w:val="00B050"/>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72C6D57" w14:textId="77777777" w:rsidR="00257C7D" w:rsidRPr="0027502F" w:rsidRDefault="00257C7D" w:rsidP="002605A4">
                  <w:pPr>
                    <w:spacing w:line="276" w:lineRule="auto"/>
                    <w:rPr>
                      <w:b/>
                      <w:color w:val="00B050"/>
                      <w:szCs w:val="22"/>
                    </w:rPr>
                  </w:pPr>
                  <w:r w:rsidRPr="0027502F">
                    <w:rPr>
                      <w:b/>
                      <w:color w:val="00B050"/>
                      <w:szCs w:val="22"/>
                    </w:rPr>
                    <w:t>Problem Statement:</w:t>
                  </w:r>
                </w:p>
                <w:p w14:paraId="4E6B6A29" w14:textId="77777777" w:rsidR="00257C7D" w:rsidRPr="0027502F" w:rsidRDefault="00257C7D" w:rsidP="002605A4">
                  <w:pPr>
                    <w:rPr>
                      <w:color w:val="00B050"/>
                      <w:szCs w:val="22"/>
                    </w:rPr>
                  </w:pPr>
                  <w:r w:rsidRPr="0027502F">
                    <w:rPr>
                      <w:color w:val="00B050"/>
                      <w:szCs w:val="22"/>
                    </w:rPr>
                    <w:t xml:space="preserve">The current RFC proposes the necessary updates in order to align DDNEA with the updates implemented in FESS for C165. </w:t>
                  </w:r>
                </w:p>
                <w:p w14:paraId="09D492A5" w14:textId="77777777" w:rsidR="00257C7D" w:rsidRPr="0027502F" w:rsidRDefault="00257C7D" w:rsidP="002605A4">
                  <w:pPr>
                    <w:rPr>
                      <w:color w:val="00B050"/>
                      <w:szCs w:val="22"/>
                    </w:rPr>
                  </w:pPr>
                  <w:r w:rsidRPr="0027502F">
                    <w:rPr>
                      <w:color w:val="00B050"/>
                      <w:szCs w:val="22"/>
                    </w:rPr>
                    <w:t>More specifically, it was identified that the Commission Position on NAs comments on C165 was implemented in FESS v4.00 but was not correctly implemented in DDNEA v3.00.</w:t>
                  </w:r>
                </w:p>
                <w:p w14:paraId="3B0A7F0F" w14:textId="77777777" w:rsidR="00257C7D" w:rsidRPr="0027502F" w:rsidRDefault="00257C7D" w:rsidP="002605A4">
                  <w:pPr>
                    <w:rPr>
                      <w:color w:val="00B050"/>
                      <w:szCs w:val="22"/>
                    </w:rPr>
                  </w:pPr>
                  <w:r w:rsidRPr="0027502F">
                    <w:rPr>
                      <w:color w:val="00B050"/>
                      <w:szCs w:val="22"/>
                    </w:rPr>
                    <w:t>C165 should be aligned with C164 and C013. This means that Trader place of delivery should be required for Destination code values 9 and 10.</w:t>
                  </w:r>
                </w:p>
                <w:p w14:paraId="1CB9485B" w14:textId="77777777" w:rsidR="00257C7D" w:rsidRPr="0027502F" w:rsidRDefault="00257C7D" w:rsidP="002605A4">
                  <w:pPr>
                    <w:spacing w:line="276" w:lineRule="auto"/>
                    <w:rPr>
                      <w:b/>
                      <w:color w:val="00B050"/>
                      <w:szCs w:val="22"/>
                    </w:rPr>
                  </w:pPr>
                  <w:r w:rsidRPr="0027502F">
                    <w:rPr>
                      <w:b/>
                      <w:color w:val="00B050"/>
                      <w:szCs w:val="22"/>
                    </w:rPr>
                    <w:t>Proposed Solution</w:t>
                  </w:r>
                </w:p>
                <w:p w14:paraId="0B197FBD" w14:textId="77777777" w:rsidR="00257C7D" w:rsidRPr="0027502F" w:rsidRDefault="00257C7D" w:rsidP="002605A4">
                  <w:pPr>
                    <w:spacing w:line="276" w:lineRule="auto"/>
                    <w:rPr>
                      <w:color w:val="00B050"/>
                      <w:szCs w:val="22"/>
                    </w:rPr>
                  </w:pPr>
                  <w:r w:rsidRPr="0027502F">
                    <w:rPr>
                      <w:color w:val="00B050"/>
                      <w:szCs w:val="22"/>
                    </w:rPr>
                    <w:t>As per the analysis provided in the [Problem Statement], the following updates shall be performed in C165:</w:t>
                  </w:r>
                </w:p>
                <w:p w14:paraId="6C461D5F" w14:textId="77777777" w:rsidR="00257C7D" w:rsidRPr="0027502F" w:rsidRDefault="00257C7D" w:rsidP="002605A4">
                  <w:pPr>
                    <w:spacing w:line="276" w:lineRule="auto"/>
                    <w:rPr>
                      <w:b/>
                      <w:bCs/>
                      <w:color w:val="00B050"/>
                      <w:szCs w:val="22"/>
                    </w:rPr>
                  </w:pPr>
                  <w:r w:rsidRPr="0027502F">
                    <w:rPr>
                      <w:b/>
                      <w:bCs/>
                      <w:color w:val="00B050"/>
                      <w:szCs w:val="22"/>
                    </w:rPr>
                    <w:t>From:</w:t>
                  </w:r>
                </w:p>
                <w:p w14:paraId="58E1A9B1" w14:textId="77777777" w:rsidR="00257C7D" w:rsidRPr="0027502F" w:rsidRDefault="00257C7D" w:rsidP="002605A4">
                  <w:pPr>
                    <w:spacing w:line="276" w:lineRule="auto"/>
                    <w:rPr>
                      <w:color w:val="00B050"/>
                      <w:szCs w:val="22"/>
                    </w:rPr>
                  </w:pPr>
                  <w:r w:rsidRPr="0027502F">
                    <w:rPr>
                      <w:color w:val="00B050"/>
                      <w:szCs w:val="22"/>
                    </w:rPr>
                    <w:t>…..</w:t>
                  </w:r>
                </w:p>
                <w:p w14:paraId="6437BF98" w14:textId="77777777" w:rsidR="00257C7D" w:rsidRPr="0027502F" w:rsidRDefault="00257C7D" w:rsidP="002605A4">
                  <w:pPr>
                    <w:spacing w:after="0"/>
                    <w:jc w:val="left"/>
                    <w:rPr>
                      <w:noProof/>
                      <w:color w:val="00B050"/>
                      <w:szCs w:val="22"/>
                    </w:rPr>
                  </w:pPr>
                  <w:r w:rsidRPr="0027502F">
                    <w:rPr>
                      <w:noProof/>
                      <w:color w:val="00B050"/>
                      <w:szCs w:val="22"/>
                    </w:rPr>
                    <w:t>IF Destination Type Code==8 - Unknown destination (consignee unknown)</w:t>
                  </w:r>
                </w:p>
                <w:p w14:paraId="49BE1152" w14:textId="77777777" w:rsidR="00257C7D" w:rsidRPr="0027502F" w:rsidRDefault="00257C7D" w:rsidP="002605A4">
                  <w:pPr>
                    <w:spacing w:after="0"/>
                    <w:jc w:val="left"/>
                    <w:rPr>
                      <w:noProof/>
                      <w:color w:val="00B050"/>
                      <w:szCs w:val="22"/>
                    </w:rPr>
                  </w:pPr>
                  <w:r w:rsidRPr="0027502F">
                    <w:rPr>
                      <w:noProof/>
                      <w:color w:val="00B050"/>
                      <w:szCs w:val="22"/>
                    </w:rPr>
                    <w:t>THEN</w:t>
                  </w:r>
                </w:p>
                <w:p w14:paraId="1BAB4E3C" w14:textId="77777777" w:rsidR="00257C7D" w:rsidRPr="0027502F" w:rsidRDefault="00257C7D" w:rsidP="002605A4">
                  <w:pPr>
                    <w:spacing w:after="0"/>
                    <w:jc w:val="left"/>
                    <w:rPr>
                      <w:noProof/>
                      <w:color w:val="00B050"/>
                      <w:szCs w:val="22"/>
                    </w:rPr>
                  </w:pPr>
                  <w:r w:rsidRPr="0027502F">
                    <w:rPr>
                      <w:noProof/>
                      <w:color w:val="00B050"/>
                      <w:szCs w:val="22"/>
                    </w:rPr>
                    <w:t>&lt;TRADER Place of Delivery&gt; -&gt; Does not apply</w:t>
                  </w:r>
                </w:p>
                <w:p w14:paraId="15E5064D" w14:textId="77777777" w:rsidR="00257C7D" w:rsidRPr="0027502F" w:rsidRDefault="00257C7D" w:rsidP="002605A4">
                  <w:pPr>
                    <w:spacing w:after="0"/>
                    <w:jc w:val="left"/>
                    <w:rPr>
                      <w:noProof/>
                      <w:color w:val="00B050"/>
                      <w:szCs w:val="22"/>
                    </w:rPr>
                  </w:pPr>
                  <w:r w:rsidRPr="0027502F">
                    <w:rPr>
                      <w:noProof/>
                      <w:color w:val="00B050"/>
                      <w:szCs w:val="22"/>
                    </w:rPr>
                    <w:t>&lt;OFFICE Place of Delivery –Customs&gt; -&gt; Does not apply</w:t>
                  </w:r>
                </w:p>
                <w:p w14:paraId="0E2F7BC9" w14:textId="77777777" w:rsidR="00257C7D" w:rsidRPr="0027502F" w:rsidRDefault="00257C7D" w:rsidP="002605A4">
                  <w:pPr>
                    <w:spacing w:after="0"/>
                    <w:jc w:val="left"/>
                    <w:rPr>
                      <w:noProof/>
                      <w:color w:val="00B050"/>
                      <w:szCs w:val="22"/>
                    </w:rPr>
                  </w:pPr>
                  <w:r w:rsidRPr="0027502F">
                    <w:rPr>
                      <w:noProof/>
                      <w:color w:val="00B050"/>
                      <w:szCs w:val="22"/>
                    </w:rPr>
                    <w:t xml:space="preserve"> </w:t>
                  </w:r>
                </w:p>
                <w:p w14:paraId="4EAC9041" w14:textId="77777777" w:rsidR="00257C7D" w:rsidRPr="0027502F" w:rsidRDefault="00257C7D" w:rsidP="002605A4">
                  <w:pPr>
                    <w:spacing w:after="0"/>
                    <w:jc w:val="left"/>
                    <w:rPr>
                      <w:noProof/>
                      <w:color w:val="00B050"/>
                      <w:szCs w:val="22"/>
                      <w:lang w:val="fr-BE"/>
                    </w:rPr>
                  </w:pPr>
                  <w:r w:rsidRPr="0027502F">
                    <w:rPr>
                      <w:noProof/>
                      <w:color w:val="00B050"/>
                      <w:szCs w:val="22"/>
                      <w:lang w:val="fr-BE"/>
                    </w:rPr>
                    <w:t xml:space="preserve">IF Destination Type Code==9 - Destination - Certified consignee                    </w:t>
                  </w:r>
                </w:p>
                <w:p w14:paraId="4D26FD55" w14:textId="77777777" w:rsidR="00257C7D" w:rsidRPr="0027502F" w:rsidRDefault="00257C7D" w:rsidP="002605A4">
                  <w:pPr>
                    <w:spacing w:after="0"/>
                    <w:jc w:val="left"/>
                    <w:rPr>
                      <w:noProof/>
                      <w:color w:val="00B050"/>
                      <w:szCs w:val="22"/>
                    </w:rPr>
                  </w:pPr>
                  <w:r w:rsidRPr="0027502F">
                    <w:rPr>
                      <w:noProof/>
                      <w:color w:val="00B050"/>
                      <w:szCs w:val="22"/>
                    </w:rPr>
                    <w:t>THEN</w:t>
                  </w:r>
                </w:p>
                <w:p w14:paraId="6BD1790C" w14:textId="77777777" w:rsidR="00257C7D" w:rsidRPr="0027502F" w:rsidRDefault="00257C7D" w:rsidP="002605A4">
                  <w:pPr>
                    <w:spacing w:after="0"/>
                    <w:jc w:val="left"/>
                    <w:rPr>
                      <w:noProof/>
                      <w:color w:val="00B050"/>
                      <w:szCs w:val="22"/>
                    </w:rPr>
                  </w:pPr>
                  <w:r w:rsidRPr="0027502F">
                    <w:rPr>
                      <w:noProof/>
                      <w:color w:val="00B050"/>
                      <w:szCs w:val="22"/>
                    </w:rPr>
                    <w:t>the &lt;TRADER Place of Delivery&gt; -&gt; 'O'</w:t>
                  </w:r>
                </w:p>
                <w:p w14:paraId="5E1DB306" w14:textId="77777777" w:rsidR="00257C7D" w:rsidRPr="0027502F" w:rsidRDefault="00257C7D" w:rsidP="002605A4">
                  <w:pPr>
                    <w:spacing w:after="0"/>
                    <w:jc w:val="left"/>
                    <w:rPr>
                      <w:noProof/>
                      <w:color w:val="00B050"/>
                      <w:szCs w:val="22"/>
                    </w:rPr>
                  </w:pPr>
                  <w:r w:rsidRPr="0027502F">
                    <w:rPr>
                      <w:noProof/>
                      <w:color w:val="00B050"/>
                      <w:szCs w:val="22"/>
                    </w:rPr>
                    <w:t>&lt;OFFICE Place of Delivery –Customs&gt; -&gt;Does not apply</w:t>
                  </w:r>
                </w:p>
                <w:p w14:paraId="3469DC26" w14:textId="77777777" w:rsidR="00257C7D" w:rsidRPr="0027502F" w:rsidRDefault="00257C7D" w:rsidP="002605A4">
                  <w:pPr>
                    <w:spacing w:after="0"/>
                    <w:jc w:val="left"/>
                    <w:rPr>
                      <w:noProof/>
                      <w:color w:val="00B050"/>
                      <w:szCs w:val="22"/>
                    </w:rPr>
                  </w:pPr>
                  <w:r w:rsidRPr="0027502F">
                    <w:rPr>
                      <w:noProof/>
                      <w:color w:val="00B050"/>
                      <w:szCs w:val="22"/>
                    </w:rPr>
                    <w:t xml:space="preserve"> </w:t>
                  </w:r>
                </w:p>
                <w:p w14:paraId="5C2F7804" w14:textId="77777777" w:rsidR="00257C7D" w:rsidRPr="0027502F" w:rsidRDefault="00257C7D" w:rsidP="002605A4">
                  <w:pPr>
                    <w:spacing w:after="0"/>
                    <w:jc w:val="left"/>
                    <w:rPr>
                      <w:noProof/>
                      <w:color w:val="00B050"/>
                      <w:szCs w:val="22"/>
                    </w:rPr>
                  </w:pPr>
                  <w:r w:rsidRPr="0027502F">
                    <w:rPr>
                      <w:noProof/>
                      <w:color w:val="00B050"/>
                      <w:szCs w:val="22"/>
                    </w:rPr>
                    <w:t xml:space="preserve">IF Destination Type Code==10 - Destination - Temporary certified consignee     </w:t>
                  </w:r>
                </w:p>
                <w:p w14:paraId="241C25F8" w14:textId="77777777" w:rsidR="00257C7D" w:rsidRPr="0027502F" w:rsidRDefault="00257C7D" w:rsidP="002605A4">
                  <w:pPr>
                    <w:spacing w:after="0"/>
                    <w:jc w:val="left"/>
                    <w:rPr>
                      <w:noProof/>
                      <w:color w:val="00B050"/>
                      <w:szCs w:val="22"/>
                    </w:rPr>
                  </w:pPr>
                  <w:r w:rsidRPr="0027502F">
                    <w:rPr>
                      <w:noProof/>
                      <w:color w:val="00B050"/>
                      <w:szCs w:val="22"/>
                    </w:rPr>
                    <w:lastRenderedPageBreak/>
                    <w:t>THEN</w:t>
                  </w:r>
                </w:p>
                <w:p w14:paraId="66E95FE0" w14:textId="77777777" w:rsidR="00257C7D" w:rsidRPr="0027502F" w:rsidRDefault="00257C7D" w:rsidP="002605A4">
                  <w:pPr>
                    <w:spacing w:after="0"/>
                    <w:jc w:val="left"/>
                    <w:rPr>
                      <w:noProof/>
                      <w:color w:val="00B050"/>
                      <w:szCs w:val="22"/>
                    </w:rPr>
                  </w:pPr>
                  <w:r w:rsidRPr="0027502F">
                    <w:rPr>
                      <w:noProof/>
                      <w:color w:val="00B050"/>
                      <w:szCs w:val="22"/>
                    </w:rPr>
                    <w:t>&lt;TRADER Place of Delivery&gt; -&gt; 'O'</w:t>
                  </w:r>
                </w:p>
                <w:p w14:paraId="22100AD7" w14:textId="77777777" w:rsidR="00257C7D" w:rsidRPr="0027502F" w:rsidRDefault="00257C7D" w:rsidP="002605A4">
                  <w:pPr>
                    <w:spacing w:line="276" w:lineRule="auto"/>
                    <w:rPr>
                      <w:noProof/>
                      <w:color w:val="00B050"/>
                      <w:szCs w:val="22"/>
                    </w:rPr>
                  </w:pPr>
                  <w:r w:rsidRPr="0027502F">
                    <w:rPr>
                      <w:noProof/>
                      <w:color w:val="00B050"/>
                      <w:szCs w:val="22"/>
                    </w:rPr>
                    <w:t>&lt;OFFICE Place of Delivery –Customs&gt; -&gt;Does not apply</w:t>
                  </w:r>
                </w:p>
                <w:p w14:paraId="5C7C9440" w14:textId="77777777" w:rsidR="00257C7D" w:rsidRPr="0027502F" w:rsidRDefault="00257C7D" w:rsidP="002605A4">
                  <w:pPr>
                    <w:spacing w:line="276" w:lineRule="auto"/>
                    <w:rPr>
                      <w:b/>
                      <w:bCs/>
                      <w:noProof/>
                      <w:color w:val="00B050"/>
                      <w:szCs w:val="22"/>
                    </w:rPr>
                  </w:pPr>
                  <w:r w:rsidRPr="0027502F">
                    <w:rPr>
                      <w:b/>
                      <w:bCs/>
                      <w:noProof/>
                      <w:color w:val="00B050"/>
                      <w:szCs w:val="22"/>
                    </w:rPr>
                    <w:t>To:</w:t>
                  </w:r>
                </w:p>
                <w:p w14:paraId="3250334B" w14:textId="77777777" w:rsidR="00257C7D" w:rsidRPr="0027502F" w:rsidRDefault="00257C7D" w:rsidP="002605A4">
                  <w:pPr>
                    <w:spacing w:after="0"/>
                    <w:jc w:val="left"/>
                    <w:rPr>
                      <w:noProof/>
                      <w:color w:val="00B050"/>
                      <w:szCs w:val="22"/>
                    </w:rPr>
                  </w:pPr>
                  <w:r w:rsidRPr="0027502F">
                    <w:rPr>
                      <w:noProof/>
                      <w:color w:val="00B050"/>
                      <w:szCs w:val="22"/>
                    </w:rPr>
                    <w:t>IF Destination Type Code==8 - Unknown destination (consignee unknown)</w:t>
                  </w:r>
                </w:p>
                <w:p w14:paraId="49CC8821" w14:textId="77777777" w:rsidR="00257C7D" w:rsidRPr="0027502F" w:rsidRDefault="00257C7D" w:rsidP="002605A4">
                  <w:pPr>
                    <w:spacing w:after="0"/>
                    <w:jc w:val="left"/>
                    <w:rPr>
                      <w:noProof/>
                      <w:color w:val="00B050"/>
                      <w:szCs w:val="22"/>
                    </w:rPr>
                  </w:pPr>
                  <w:r w:rsidRPr="0027502F">
                    <w:rPr>
                      <w:noProof/>
                      <w:color w:val="00B050"/>
                      <w:szCs w:val="22"/>
                    </w:rPr>
                    <w:t>THEN</w:t>
                  </w:r>
                </w:p>
                <w:p w14:paraId="468F498E" w14:textId="77777777" w:rsidR="00257C7D" w:rsidRPr="0027502F" w:rsidRDefault="00257C7D" w:rsidP="002605A4">
                  <w:pPr>
                    <w:spacing w:after="0"/>
                    <w:jc w:val="left"/>
                    <w:rPr>
                      <w:noProof/>
                      <w:color w:val="00B050"/>
                      <w:szCs w:val="22"/>
                    </w:rPr>
                  </w:pPr>
                  <w:r w:rsidRPr="0027502F">
                    <w:rPr>
                      <w:noProof/>
                      <w:color w:val="00B050"/>
                      <w:szCs w:val="22"/>
                    </w:rPr>
                    <w:t>&lt;TRADER Place of Delivery&gt; -&gt; Does not apply</w:t>
                  </w:r>
                </w:p>
                <w:p w14:paraId="0205B830" w14:textId="77777777" w:rsidR="00257C7D" w:rsidRPr="0027502F" w:rsidRDefault="00257C7D" w:rsidP="002605A4">
                  <w:pPr>
                    <w:spacing w:after="0"/>
                    <w:jc w:val="left"/>
                    <w:rPr>
                      <w:noProof/>
                      <w:color w:val="00B050"/>
                      <w:szCs w:val="22"/>
                    </w:rPr>
                  </w:pPr>
                  <w:r w:rsidRPr="0027502F">
                    <w:rPr>
                      <w:noProof/>
                      <w:color w:val="00B050"/>
                      <w:szCs w:val="22"/>
                    </w:rPr>
                    <w:t>&lt;OFFICE Place of Delivery –Customs&gt; -&gt; Does not apply</w:t>
                  </w:r>
                </w:p>
                <w:p w14:paraId="3077B69F" w14:textId="77777777" w:rsidR="00257C7D" w:rsidRPr="0027502F" w:rsidRDefault="00257C7D" w:rsidP="002605A4">
                  <w:pPr>
                    <w:spacing w:after="0"/>
                    <w:jc w:val="left"/>
                    <w:rPr>
                      <w:noProof/>
                      <w:color w:val="00B050"/>
                      <w:szCs w:val="22"/>
                    </w:rPr>
                  </w:pPr>
                  <w:r w:rsidRPr="0027502F">
                    <w:rPr>
                      <w:noProof/>
                      <w:color w:val="00B050"/>
                      <w:szCs w:val="22"/>
                    </w:rPr>
                    <w:t xml:space="preserve"> </w:t>
                  </w:r>
                </w:p>
                <w:p w14:paraId="7BA5B98B" w14:textId="77777777" w:rsidR="00257C7D" w:rsidRPr="0027502F" w:rsidRDefault="00257C7D" w:rsidP="002605A4">
                  <w:pPr>
                    <w:spacing w:after="0"/>
                    <w:jc w:val="left"/>
                    <w:rPr>
                      <w:noProof/>
                      <w:color w:val="00B050"/>
                      <w:szCs w:val="22"/>
                      <w:lang w:val="fr-BE"/>
                    </w:rPr>
                  </w:pPr>
                  <w:r w:rsidRPr="0027502F">
                    <w:rPr>
                      <w:noProof/>
                      <w:color w:val="00B050"/>
                      <w:szCs w:val="22"/>
                      <w:lang w:val="fr-BE"/>
                    </w:rPr>
                    <w:t xml:space="preserve">IF </w:t>
                  </w:r>
                  <w:r w:rsidRPr="0027502F">
                    <w:rPr>
                      <w:b/>
                      <w:bCs/>
                      <w:noProof/>
                      <w:color w:val="00B050"/>
                      <w:szCs w:val="22"/>
                      <w:lang w:val="fr-BE"/>
                    </w:rPr>
                    <w:t>Destination Type Code==9</w:t>
                  </w:r>
                  <w:r w:rsidRPr="0027502F">
                    <w:rPr>
                      <w:noProof/>
                      <w:color w:val="00B050"/>
                      <w:szCs w:val="22"/>
                      <w:lang w:val="fr-BE"/>
                    </w:rPr>
                    <w:t xml:space="preserve"> - Destination - Certified consignee                    </w:t>
                  </w:r>
                </w:p>
                <w:p w14:paraId="1FCBFACA" w14:textId="77777777" w:rsidR="00257C7D" w:rsidRPr="0027502F" w:rsidRDefault="00257C7D" w:rsidP="002605A4">
                  <w:pPr>
                    <w:spacing w:after="0"/>
                    <w:jc w:val="left"/>
                    <w:rPr>
                      <w:noProof/>
                      <w:color w:val="00B050"/>
                      <w:szCs w:val="22"/>
                    </w:rPr>
                  </w:pPr>
                  <w:r w:rsidRPr="0027502F">
                    <w:rPr>
                      <w:noProof/>
                      <w:color w:val="00B050"/>
                      <w:szCs w:val="22"/>
                    </w:rPr>
                    <w:t>THEN</w:t>
                  </w:r>
                </w:p>
                <w:p w14:paraId="6F60E36F" w14:textId="77777777" w:rsidR="00257C7D" w:rsidRPr="0027502F" w:rsidRDefault="00257C7D" w:rsidP="002605A4">
                  <w:pPr>
                    <w:spacing w:after="0"/>
                    <w:jc w:val="left"/>
                    <w:rPr>
                      <w:noProof/>
                      <w:color w:val="00B050"/>
                      <w:szCs w:val="22"/>
                    </w:rPr>
                  </w:pPr>
                  <w:r w:rsidRPr="0027502F">
                    <w:rPr>
                      <w:noProof/>
                      <w:color w:val="00B050"/>
                      <w:szCs w:val="22"/>
                    </w:rPr>
                    <w:t>the &lt;TRADER Place of Delivery&gt; -&gt; '</w:t>
                  </w:r>
                  <w:r w:rsidRPr="0027502F">
                    <w:rPr>
                      <w:b/>
                      <w:bCs/>
                      <w:noProof/>
                      <w:color w:val="00B050"/>
                      <w:szCs w:val="22"/>
                    </w:rPr>
                    <w:t>R</w:t>
                  </w:r>
                  <w:r w:rsidRPr="0027502F">
                    <w:rPr>
                      <w:noProof/>
                      <w:color w:val="00B050"/>
                      <w:szCs w:val="22"/>
                    </w:rPr>
                    <w:t>'</w:t>
                  </w:r>
                </w:p>
                <w:p w14:paraId="7302012C" w14:textId="77777777" w:rsidR="00257C7D" w:rsidRPr="0027502F" w:rsidRDefault="00257C7D" w:rsidP="002605A4">
                  <w:pPr>
                    <w:spacing w:after="0"/>
                    <w:jc w:val="left"/>
                    <w:rPr>
                      <w:noProof/>
                      <w:color w:val="00B050"/>
                      <w:szCs w:val="22"/>
                    </w:rPr>
                  </w:pPr>
                  <w:r w:rsidRPr="0027502F">
                    <w:rPr>
                      <w:noProof/>
                      <w:color w:val="00B050"/>
                      <w:szCs w:val="22"/>
                    </w:rPr>
                    <w:t>&lt;OFFICE Place of Delivery –Customs&gt; -&gt;Does not apply</w:t>
                  </w:r>
                </w:p>
                <w:p w14:paraId="2EF3EBE6" w14:textId="77777777" w:rsidR="00257C7D" w:rsidRPr="0027502F" w:rsidRDefault="00257C7D" w:rsidP="002605A4">
                  <w:pPr>
                    <w:spacing w:after="0"/>
                    <w:jc w:val="left"/>
                    <w:rPr>
                      <w:noProof/>
                      <w:color w:val="00B050"/>
                      <w:szCs w:val="22"/>
                    </w:rPr>
                  </w:pPr>
                  <w:r w:rsidRPr="0027502F">
                    <w:rPr>
                      <w:noProof/>
                      <w:color w:val="00B050"/>
                      <w:szCs w:val="22"/>
                    </w:rPr>
                    <w:t xml:space="preserve"> </w:t>
                  </w:r>
                </w:p>
                <w:p w14:paraId="5EAD9438" w14:textId="77777777" w:rsidR="00257C7D" w:rsidRPr="0027502F" w:rsidRDefault="00257C7D" w:rsidP="002605A4">
                  <w:pPr>
                    <w:spacing w:after="0"/>
                    <w:jc w:val="left"/>
                    <w:rPr>
                      <w:noProof/>
                      <w:color w:val="00B050"/>
                      <w:szCs w:val="22"/>
                    </w:rPr>
                  </w:pPr>
                  <w:r w:rsidRPr="0027502F">
                    <w:rPr>
                      <w:noProof/>
                      <w:color w:val="00B050"/>
                      <w:szCs w:val="22"/>
                    </w:rPr>
                    <w:t xml:space="preserve">IF </w:t>
                  </w:r>
                  <w:r w:rsidRPr="0027502F">
                    <w:rPr>
                      <w:b/>
                      <w:bCs/>
                      <w:noProof/>
                      <w:color w:val="00B050"/>
                      <w:szCs w:val="22"/>
                    </w:rPr>
                    <w:t>Destination Type Code==10</w:t>
                  </w:r>
                  <w:r w:rsidRPr="0027502F">
                    <w:rPr>
                      <w:noProof/>
                      <w:color w:val="00B050"/>
                      <w:szCs w:val="22"/>
                    </w:rPr>
                    <w:t xml:space="preserve"> - Destination - Temporary certified consignee     </w:t>
                  </w:r>
                </w:p>
                <w:p w14:paraId="441C14FD" w14:textId="77777777" w:rsidR="00257C7D" w:rsidRPr="0027502F" w:rsidRDefault="00257C7D" w:rsidP="002605A4">
                  <w:pPr>
                    <w:spacing w:after="0"/>
                    <w:jc w:val="left"/>
                    <w:rPr>
                      <w:noProof/>
                      <w:color w:val="00B050"/>
                      <w:szCs w:val="22"/>
                    </w:rPr>
                  </w:pPr>
                  <w:r w:rsidRPr="0027502F">
                    <w:rPr>
                      <w:noProof/>
                      <w:color w:val="00B050"/>
                      <w:szCs w:val="22"/>
                    </w:rPr>
                    <w:t>THEN</w:t>
                  </w:r>
                </w:p>
                <w:p w14:paraId="045E164A" w14:textId="77777777" w:rsidR="00257C7D" w:rsidRPr="0027502F" w:rsidRDefault="00257C7D" w:rsidP="002605A4">
                  <w:pPr>
                    <w:spacing w:after="0"/>
                    <w:jc w:val="left"/>
                    <w:rPr>
                      <w:noProof/>
                      <w:color w:val="00B050"/>
                      <w:szCs w:val="22"/>
                    </w:rPr>
                  </w:pPr>
                  <w:r w:rsidRPr="0027502F">
                    <w:rPr>
                      <w:noProof/>
                      <w:color w:val="00B050"/>
                      <w:szCs w:val="22"/>
                    </w:rPr>
                    <w:t>&lt;TRADER Place of Delivery&gt; -&gt; '</w:t>
                  </w:r>
                  <w:r w:rsidRPr="0027502F">
                    <w:rPr>
                      <w:b/>
                      <w:bCs/>
                      <w:noProof/>
                      <w:color w:val="00B050"/>
                      <w:szCs w:val="22"/>
                    </w:rPr>
                    <w:t>R</w:t>
                  </w:r>
                  <w:r w:rsidRPr="0027502F">
                    <w:rPr>
                      <w:noProof/>
                      <w:color w:val="00B050"/>
                      <w:szCs w:val="22"/>
                    </w:rPr>
                    <w:t>'</w:t>
                  </w:r>
                </w:p>
                <w:p w14:paraId="2889C956" w14:textId="77777777" w:rsidR="00257C7D" w:rsidRPr="0027502F" w:rsidRDefault="00257C7D" w:rsidP="002605A4">
                  <w:pPr>
                    <w:spacing w:line="276" w:lineRule="auto"/>
                    <w:rPr>
                      <w:b/>
                      <w:bCs/>
                      <w:color w:val="00B050"/>
                      <w:szCs w:val="22"/>
                    </w:rPr>
                  </w:pPr>
                  <w:r w:rsidRPr="0027502F">
                    <w:rPr>
                      <w:noProof/>
                      <w:color w:val="00B050"/>
                      <w:szCs w:val="22"/>
                    </w:rPr>
                    <w:t>&lt;OFFICE Place of Delivery –Customs&gt; -&gt;Does not apply</w:t>
                  </w:r>
                </w:p>
              </w:tc>
            </w:tr>
            <w:tr w:rsidR="00257C7D" w:rsidRPr="0027502F" w14:paraId="44F58EDB"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2629B0" w14:textId="77777777" w:rsidR="00257C7D" w:rsidRPr="0027502F" w:rsidRDefault="00257C7D" w:rsidP="002605A4">
                  <w:pPr>
                    <w:spacing w:line="276" w:lineRule="auto"/>
                    <w:jc w:val="left"/>
                    <w:rPr>
                      <w:color w:val="00B050"/>
                      <w:szCs w:val="22"/>
                    </w:rPr>
                  </w:pPr>
                  <w:r w:rsidRPr="0027502F">
                    <w:rPr>
                      <w:color w:val="00B050"/>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41A1808"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5818D59A"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4BC767F6"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nn-NO"/>
                    </w:rPr>
                    <w:t>None</w:t>
                  </w:r>
                  <w:r w:rsidRPr="0027502F">
                    <w:rPr>
                      <w:rFonts w:ascii="Times New Roman" w:hAnsi="Times New Roman" w:cs="Times New Roman"/>
                      <w:color w:val="00B050"/>
                      <w:sz w:val="22"/>
                      <w:szCs w:val="22"/>
                    </w:rPr>
                    <w:t>);</w:t>
                  </w:r>
                </w:p>
                <w:p w14:paraId="3BEC1B3D"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nn-NO"/>
                    </w:rPr>
                    <w:t>Low</w:t>
                  </w:r>
                  <w:r w:rsidRPr="0027502F">
                    <w:rPr>
                      <w:rFonts w:ascii="Times New Roman" w:hAnsi="Times New Roman" w:cs="Times New Roman"/>
                      <w:color w:val="00B050"/>
                      <w:sz w:val="22"/>
                      <w:szCs w:val="22"/>
                    </w:rPr>
                    <w:t>).</w:t>
                  </w:r>
                </w:p>
                <w:p w14:paraId="6BDDC8F3" w14:textId="77777777" w:rsidR="00257C7D" w:rsidRPr="0027502F" w:rsidRDefault="00257C7D" w:rsidP="002605A4">
                  <w:pPr>
                    <w:spacing w:after="0" w:line="276" w:lineRule="auto"/>
                    <w:rPr>
                      <w:color w:val="00B050"/>
                      <w:szCs w:val="22"/>
                    </w:rPr>
                  </w:pPr>
                </w:p>
                <w:p w14:paraId="367311A8" w14:textId="77777777" w:rsidR="00257C7D" w:rsidRPr="0027502F" w:rsidRDefault="00257C7D" w:rsidP="002605A4">
                  <w:pPr>
                    <w:spacing w:after="0" w:line="276" w:lineRule="auto"/>
                    <w:rPr>
                      <w:color w:val="00B050"/>
                      <w:szCs w:val="22"/>
                    </w:rPr>
                  </w:pPr>
                  <w:r w:rsidRPr="0027502F">
                    <w:rPr>
                      <w:color w:val="00B050"/>
                      <w:szCs w:val="22"/>
                    </w:rPr>
                    <w:t>CDEAs:</w:t>
                  </w:r>
                </w:p>
                <w:p w14:paraId="77792BC6"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7E9151A6"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27F63DEC" w14:textId="77777777" w:rsidR="00257C7D" w:rsidRPr="0027502F" w:rsidRDefault="00257C7D" w:rsidP="002605A4">
                  <w:pPr>
                    <w:spacing w:after="0" w:line="276" w:lineRule="auto"/>
                    <w:rPr>
                      <w:color w:val="00B050"/>
                      <w:szCs w:val="22"/>
                    </w:rPr>
                  </w:pPr>
                </w:p>
                <w:p w14:paraId="2CB260E0" w14:textId="77777777" w:rsidR="00257C7D" w:rsidRPr="0027502F" w:rsidRDefault="00257C7D" w:rsidP="002605A4">
                  <w:pPr>
                    <w:spacing w:after="0" w:line="276" w:lineRule="auto"/>
                    <w:rPr>
                      <w:color w:val="00B050"/>
                      <w:szCs w:val="22"/>
                    </w:rPr>
                  </w:pPr>
                  <w:r w:rsidRPr="0027502F">
                    <w:rPr>
                      <w:color w:val="00B050"/>
                      <w:szCs w:val="22"/>
                    </w:rPr>
                    <w:t>NEAs:</w:t>
                  </w:r>
                </w:p>
                <w:p w14:paraId="523B388E"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(None).</w:t>
                  </w:r>
                </w:p>
              </w:tc>
            </w:tr>
            <w:tr w:rsidR="00257C7D" w:rsidRPr="0027502F" w14:paraId="55EE5CB8"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B763749" w14:textId="77777777" w:rsidR="00257C7D" w:rsidRPr="0027502F" w:rsidRDefault="00257C7D" w:rsidP="002605A4">
                  <w:pPr>
                    <w:spacing w:line="276" w:lineRule="auto"/>
                    <w:jc w:val="left"/>
                    <w:rPr>
                      <w:color w:val="00B050"/>
                      <w:szCs w:val="22"/>
                    </w:rPr>
                  </w:pPr>
                  <w:r w:rsidRPr="0027502F">
                    <w:rPr>
                      <w:color w:val="00B050"/>
                      <w:szCs w:val="22"/>
                    </w:rPr>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33A930" w14:textId="77777777" w:rsidR="00257C7D" w:rsidRPr="0027502F" w:rsidRDefault="00257C7D" w:rsidP="002605A4">
                  <w:pPr>
                    <w:spacing w:line="276" w:lineRule="auto"/>
                    <w:rPr>
                      <w:color w:val="00B050"/>
                      <w:szCs w:val="22"/>
                    </w:rPr>
                  </w:pPr>
                  <w:r w:rsidRPr="0027502F">
                    <w:rPr>
                      <w:color w:val="00B050"/>
                      <w:szCs w:val="22"/>
                    </w:rPr>
                    <w:t xml:space="preserve">If the proposed change is not implemented, then DDNEA </w:t>
                  </w:r>
                  <w:r w:rsidRPr="0027502F">
                    <w:rPr>
                      <w:color w:val="00B050"/>
                      <w:szCs w:val="22"/>
                      <w:lang w:eastAsia="el-GR"/>
                    </w:rPr>
                    <w:t>will be in misalignment with the changes already implemented in FESS v4.00.</w:t>
                  </w:r>
                </w:p>
              </w:tc>
            </w:tr>
            <w:tr w:rsidR="00257C7D" w:rsidRPr="0027502F" w14:paraId="4D442010"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67E738" w14:textId="77777777" w:rsidR="00257C7D" w:rsidRPr="0027502F" w:rsidRDefault="00257C7D" w:rsidP="002605A4">
                  <w:pPr>
                    <w:spacing w:line="276" w:lineRule="auto"/>
                    <w:jc w:val="left"/>
                    <w:rPr>
                      <w:color w:val="00B050"/>
                      <w:szCs w:val="22"/>
                    </w:rPr>
                  </w:pPr>
                  <w:r w:rsidRPr="0027502F">
                    <w:rPr>
                      <w:color w:val="00B050"/>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1E2A29" w14:textId="77777777" w:rsidR="00257C7D" w:rsidRPr="0027502F" w:rsidRDefault="00257C7D" w:rsidP="002605A4">
                  <w:pPr>
                    <w:suppressAutoHyphens/>
                    <w:rPr>
                      <w:iCs/>
                      <w:color w:val="00B050"/>
                      <w:szCs w:val="22"/>
                    </w:rPr>
                  </w:pPr>
                  <w:r w:rsidRPr="0027502F">
                    <w:rPr>
                      <w:color w:val="00B050"/>
                      <w:szCs w:val="22"/>
                    </w:rPr>
                    <w:t>This RFCs proposes only correction on the C165 implementation</w:t>
                  </w:r>
                  <w:r w:rsidRPr="0027502F">
                    <w:rPr>
                      <w:iCs/>
                      <w:color w:val="00B050"/>
                      <w:szCs w:val="22"/>
                    </w:rPr>
                    <w:t xml:space="preserve">. Details information of the risk assessment for the overall usage of rule is already described through DDNEA-299 and DDNEA-309  </w:t>
                  </w:r>
                </w:p>
              </w:tc>
            </w:tr>
            <w:tr w:rsidR="00257C7D" w:rsidRPr="0027502F" w14:paraId="3810C6DE"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98EF65B" w14:textId="77777777" w:rsidR="00257C7D" w:rsidRPr="0027502F" w:rsidRDefault="00257C7D" w:rsidP="002605A4">
                  <w:pPr>
                    <w:spacing w:line="276" w:lineRule="auto"/>
                    <w:jc w:val="left"/>
                    <w:rPr>
                      <w:color w:val="00B050"/>
                      <w:szCs w:val="22"/>
                    </w:rPr>
                  </w:pPr>
                  <w:r w:rsidRPr="0027502F">
                    <w:rPr>
                      <w:color w:val="00B050"/>
                      <w:szCs w:val="22"/>
                    </w:rPr>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C8DD428" w14:textId="5AF87595" w:rsidR="00257C7D" w:rsidRPr="0027502F" w:rsidRDefault="00CB4AD5" w:rsidP="002605A4">
                  <w:pPr>
                    <w:spacing w:line="276" w:lineRule="auto"/>
                    <w:rPr>
                      <w:color w:val="00B050"/>
                      <w:szCs w:val="22"/>
                    </w:rPr>
                  </w:pPr>
                  <w:r w:rsidRPr="00CB4AD5">
                    <w:rPr>
                      <w:bCs/>
                      <w:color w:val="00B050"/>
                      <w:szCs w:val="22"/>
                    </w:rPr>
                    <w:t>This RFC shall be simultaneously deployed by all MSAs at the end of the migration period, due to the entailed business continuity risks.</w:t>
                  </w:r>
                </w:p>
              </w:tc>
            </w:tr>
            <w:tr w:rsidR="00257C7D" w:rsidRPr="0027502F" w14:paraId="404A6E88"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6A9FF4C" w14:textId="77777777" w:rsidR="00257C7D" w:rsidRPr="0027502F" w:rsidRDefault="00257C7D" w:rsidP="002605A4">
                  <w:pPr>
                    <w:spacing w:line="276" w:lineRule="auto"/>
                    <w:jc w:val="left"/>
                    <w:rPr>
                      <w:color w:val="00B050"/>
                      <w:szCs w:val="22"/>
                    </w:rPr>
                  </w:pPr>
                  <w:r w:rsidRPr="0027502F">
                    <w:rPr>
                      <w:color w:val="00B050"/>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2B3FFD7"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Parent RFCs:</w:t>
                  </w:r>
                  <w:r w:rsidRPr="0027502F">
                    <w:rPr>
                      <w:rFonts w:ascii="Times New Roman" w:hAnsi="Times New Roman" w:cs="Times New Roman"/>
                      <w:bCs w:val="0"/>
                      <w:color w:val="00B050"/>
                      <w:sz w:val="22"/>
                      <w:szCs w:val="22"/>
                    </w:rPr>
                    <w:t>-</w:t>
                  </w:r>
                  <w:r w:rsidRPr="0027502F">
                    <w:rPr>
                      <w:rFonts w:ascii="Times New Roman" w:hAnsi="Times New Roman" w:cs="Times New Roman"/>
                      <w:color w:val="00B050"/>
                      <w:sz w:val="22"/>
                      <w:szCs w:val="22"/>
                    </w:rPr>
                    <w:t>;</w:t>
                  </w:r>
                </w:p>
                <w:p w14:paraId="7E6AD768"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TRP-P4-019</w:t>
                  </w:r>
                  <w:r w:rsidRPr="0027502F">
                    <w:rPr>
                      <w:rFonts w:ascii="Times New Roman" w:hAnsi="Times New Roman" w:cs="Times New Roman"/>
                      <w:color w:val="00B050"/>
                      <w:sz w:val="22"/>
                      <w:szCs w:val="22"/>
                    </w:rPr>
                    <w:t>;</w:t>
                  </w:r>
                </w:p>
                <w:p w14:paraId="63D6BE2B"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Other RFCs:</w:t>
                  </w:r>
                  <w:r w:rsidRPr="0027502F">
                    <w:rPr>
                      <w:rFonts w:ascii="Times New Roman" w:hAnsi="Times New Roman" w:cs="Times New Roman"/>
                      <w:bCs w:val="0"/>
                      <w:color w:val="00B050"/>
                      <w:sz w:val="22"/>
                      <w:szCs w:val="22"/>
                    </w:rPr>
                    <w:t xml:space="preserve"> DDNEA-P4-299, DDNEA-P4-309.</w:t>
                  </w:r>
                </w:p>
              </w:tc>
            </w:tr>
          </w:tbl>
          <w:p w14:paraId="027F3B5D" w14:textId="77777777" w:rsidR="00257C7D" w:rsidRPr="0027502F" w:rsidRDefault="00257C7D" w:rsidP="002605A4">
            <w:pPr>
              <w:spacing w:after="0"/>
              <w:jc w:val="left"/>
              <w:rPr>
                <w:color w:val="00B050"/>
                <w:szCs w:val="22"/>
                <w:lang w:val="en-US"/>
              </w:rPr>
            </w:pPr>
          </w:p>
        </w:tc>
      </w:tr>
      <w:tr w:rsidR="00257C7D" w:rsidRPr="0027502F" w14:paraId="1821EA1B"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3309194"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79771521"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94DCC36" w14:textId="77777777" w:rsidR="00257C7D" w:rsidRPr="0027502F" w:rsidRDefault="00257C7D" w:rsidP="002605A4">
                  <w:pPr>
                    <w:spacing w:line="276" w:lineRule="auto"/>
                    <w:jc w:val="left"/>
                    <w:rPr>
                      <w:color w:val="00B050"/>
                      <w:szCs w:val="22"/>
                    </w:rPr>
                  </w:pPr>
                  <w:r w:rsidRPr="0027502F">
                    <w:rPr>
                      <w:color w:val="00B050"/>
                      <w:szCs w:val="22"/>
                    </w:rPr>
                    <w:lastRenderedPageBreak/>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89FE73F"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3D1F2FE7"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728A7F" w14:textId="77777777" w:rsidR="00257C7D" w:rsidRPr="0027502F" w:rsidRDefault="00257C7D" w:rsidP="002605A4">
                  <w:pPr>
                    <w:spacing w:line="276" w:lineRule="auto"/>
                    <w:jc w:val="left"/>
                    <w:rPr>
                      <w:color w:val="00B050"/>
                      <w:szCs w:val="22"/>
                    </w:rPr>
                  </w:pPr>
                  <w:r w:rsidRPr="0027502F">
                    <w:rPr>
                      <w:color w:val="00B05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D381F8E" w14:textId="77777777" w:rsidR="00257C7D" w:rsidRPr="0027502F" w:rsidRDefault="00257C7D" w:rsidP="002605A4">
                  <w:pPr>
                    <w:spacing w:line="276" w:lineRule="auto"/>
                    <w:rPr>
                      <w:color w:val="00B050"/>
                      <w:szCs w:val="22"/>
                    </w:rPr>
                  </w:pPr>
                  <w:r w:rsidRPr="0027502F">
                    <w:rPr>
                      <w:color w:val="00B050"/>
                      <w:szCs w:val="22"/>
                    </w:rPr>
                    <w:t>N/A</w:t>
                  </w:r>
                </w:p>
              </w:tc>
            </w:tr>
          </w:tbl>
          <w:p w14:paraId="707D75ED" w14:textId="77777777" w:rsidR="00257C7D" w:rsidRPr="0027502F" w:rsidRDefault="00257C7D" w:rsidP="002605A4">
            <w:pPr>
              <w:spacing w:after="0"/>
              <w:jc w:val="left"/>
              <w:rPr>
                <w:color w:val="00B050"/>
                <w:szCs w:val="22"/>
                <w:lang w:val="en-US"/>
              </w:rPr>
            </w:pPr>
          </w:p>
        </w:tc>
      </w:tr>
      <w:tr w:rsidR="00257C7D" w:rsidRPr="0027502F" w14:paraId="25504997"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81EBB96" w14:textId="77777777" w:rsidR="00257C7D" w:rsidRPr="0027502F" w:rsidRDefault="00257C7D" w:rsidP="002605A4">
            <w:pPr>
              <w:spacing w:line="276" w:lineRule="auto"/>
              <w:rPr>
                <w:b/>
                <w:color w:val="00B050"/>
                <w:szCs w:val="22"/>
              </w:rPr>
            </w:pPr>
            <w:r w:rsidRPr="0027502F">
              <w:rPr>
                <w:b/>
                <w:color w:val="00B050"/>
                <w:szCs w:val="22"/>
              </w:rPr>
              <w:lastRenderedPageBreak/>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304F0E97"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0F6904" w14:textId="77777777" w:rsidR="00257C7D" w:rsidRPr="0027502F" w:rsidRDefault="00257C7D" w:rsidP="002605A4">
                  <w:pPr>
                    <w:spacing w:line="276" w:lineRule="auto"/>
                    <w:jc w:val="left"/>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03CC480"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264B3AB1"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2F176A20"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72AAF59A"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3EF7CD6" w14:textId="77777777" w:rsidR="00257C7D" w:rsidRPr="0027502F" w:rsidRDefault="00257C7D" w:rsidP="002605A4">
                  <w:pPr>
                    <w:spacing w:line="276" w:lineRule="auto"/>
                    <w:jc w:val="left"/>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7595109B"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698B3F75"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39D1958" w14:textId="77777777" w:rsidR="00257C7D" w:rsidRPr="0027502F" w:rsidRDefault="00257C7D" w:rsidP="002605A4">
                  <w:pPr>
                    <w:spacing w:line="276" w:lineRule="auto"/>
                    <w:jc w:val="left"/>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5CE21D4F" w14:textId="77777777" w:rsidR="00257C7D" w:rsidRPr="0027502F" w:rsidRDefault="00257C7D" w:rsidP="002605A4">
                  <w:pPr>
                    <w:spacing w:line="276" w:lineRule="auto"/>
                    <w:rPr>
                      <w:color w:val="00B050"/>
                      <w:szCs w:val="22"/>
                    </w:rPr>
                  </w:pPr>
                  <w:r w:rsidRPr="0027502F">
                    <w:rPr>
                      <w:color w:val="00B050"/>
                      <w:szCs w:val="22"/>
                    </w:rPr>
                    <w:t>Written approval procedure via e-mail on 17/09/2021.</w:t>
                  </w:r>
                </w:p>
              </w:tc>
            </w:tr>
          </w:tbl>
          <w:p w14:paraId="1E0E4A97" w14:textId="77777777" w:rsidR="00257C7D" w:rsidRPr="0027502F" w:rsidRDefault="00257C7D" w:rsidP="002605A4">
            <w:pPr>
              <w:spacing w:after="0"/>
              <w:jc w:val="left"/>
              <w:rPr>
                <w:color w:val="00B050"/>
                <w:szCs w:val="22"/>
                <w:lang w:val="en-US"/>
              </w:rPr>
            </w:pPr>
          </w:p>
        </w:tc>
      </w:tr>
      <w:tr w:rsidR="00257C7D" w:rsidRPr="0027502F" w14:paraId="63F621CA"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423EB51"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714512EC"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1074483" w14:textId="77777777" w:rsidR="00257C7D" w:rsidRPr="0027502F" w:rsidRDefault="00257C7D" w:rsidP="002605A4">
                  <w:pPr>
                    <w:spacing w:line="276" w:lineRule="auto"/>
                    <w:jc w:val="left"/>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DC375F" w14:textId="77777777" w:rsidR="00257C7D" w:rsidRPr="0027502F" w:rsidRDefault="00257C7D" w:rsidP="002605A4">
                  <w:pPr>
                    <w:spacing w:line="276" w:lineRule="auto"/>
                    <w:rPr>
                      <w:color w:val="00B050"/>
                      <w:szCs w:val="22"/>
                    </w:rPr>
                  </w:pPr>
                  <w:r w:rsidRPr="0027502F">
                    <w:rPr>
                      <w:color w:val="00B050"/>
                      <w:szCs w:val="22"/>
                    </w:rPr>
                    <w:t>v3.01</w:t>
                  </w:r>
                </w:p>
              </w:tc>
            </w:tr>
            <w:tr w:rsidR="00257C7D" w:rsidRPr="0027502F" w14:paraId="4C88567D"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F3D8A8" w14:textId="77777777" w:rsidR="00257C7D" w:rsidRPr="0027502F" w:rsidRDefault="00257C7D" w:rsidP="002605A4">
                  <w:pPr>
                    <w:spacing w:line="276" w:lineRule="auto"/>
                    <w:jc w:val="left"/>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2CB4E52" w14:textId="2CBDC6CE" w:rsidR="00257C7D" w:rsidRPr="0027502F" w:rsidRDefault="00BD1D2D" w:rsidP="002605A4">
                  <w:pPr>
                    <w:spacing w:line="276" w:lineRule="auto"/>
                    <w:rPr>
                      <w:color w:val="00B050"/>
                      <w:szCs w:val="22"/>
                    </w:rPr>
                  </w:pPr>
                  <w:r w:rsidRPr="0027502F">
                    <w:rPr>
                      <w:color w:val="00B050"/>
                      <w:szCs w:val="22"/>
                    </w:rPr>
                    <w:t>0</w:t>
                  </w:r>
                  <w:r w:rsidR="003E714D" w:rsidRPr="0027502F">
                    <w:rPr>
                      <w:color w:val="00B050"/>
                      <w:szCs w:val="22"/>
                    </w:rPr>
                    <w:t>5</w:t>
                  </w:r>
                  <w:r w:rsidRPr="0027502F">
                    <w:rPr>
                      <w:color w:val="00B050"/>
                      <w:szCs w:val="22"/>
                    </w:rPr>
                    <w:t>/10/2021</w:t>
                  </w:r>
                </w:p>
              </w:tc>
            </w:tr>
            <w:tr w:rsidR="00257C7D" w:rsidRPr="0027502F" w14:paraId="6C4D807C"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56ADAD0" w14:textId="77777777" w:rsidR="00257C7D" w:rsidRPr="0027502F" w:rsidRDefault="00257C7D" w:rsidP="002605A4">
                  <w:pPr>
                    <w:spacing w:line="276" w:lineRule="auto"/>
                    <w:jc w:val="left"/>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F5934DB" w14:textId="77777777" w:rsidR="00257C7D" w:rsidRPr="0027502F" w:rsidRDefault="00257C7D" w:rsidP="002605A4">
                  <w:pPr>
                    <w:spacing w:line="276" w:lineRule="auto"/>
                    <w:rPr>
                      <w:color w:val="00B050"/>
                      <w:szCs w:val="22"/>
                    </w:rPr>
                  </w:pPr>
                  <w:r w:rsidRPr="0027502F">
                    <w:rPr>
                      <w:color w:val="00B050"/>
                      <w:szCs w:val="22"/>
                    </w:rPr>
                    <w:t>13/02/2023</w:t>
                  </w:r>
                </w:p>
              </w:tc>
            </w:tr>
          </w:tbl>
          <w:p w14:paraId="74470776" w14:textId="77777777" w:rsidR="00257C7D" w:rsidRPr="0027502F" w:rsidRDefault="00257C7D" w:rsidP="002605A4">
            <w:pPr>
              <w:spacing w:after="0"/>
              <w:jc w:val="left"/>
              <w:rPr>
                <w:color w:val="00B050"/>
                <w:szCs w:val="22"/>
                <w:lang w:val="en-US"/>
              </w:rPr>
            </w:pPr>
          </w:p>
        </w:tc>
      </w:tr>
      <w:tr w:rsidR="00257C7D" w:rsidRPr="0027502F" w14:paraId="6A70FBB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47B402F" w14:textId="77777777" w:rsidR="00257C7D" w:rsidRPr="0027502F" w:rsidRDefault="00257C7D"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68B871C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5A4A4E" w14:textId="77777777" w:rsidR="00257C7D" w:rsidRPr="0027502F" w:rsidRDefault="00257C7D" w:rsidP="002605A4">
                  <w:pPr>
                    <w:spacing w:line="276" w:lineRule="auto"/>
                    <w:jc w:val="left"/>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DE1564C" w14:textId="77777777" w:rsidR="00257C7D" w:rsidRPr="0027502F" w:rsidRDefault="00257C7D" w:rsidP="002605A4">
                  <w:pPr>
                    <w:spacing w:line="276" w:lineRule="auto"/>
                    <w:rPr>
                      <w:color w:val="00B050"/>
                      <w:szCs w:val="22"/>
                    </w:rPr>
                  </w:pPr>
                  <w:r w:rsidRPr="0027502F">
                    <w:rPr>
                      <w:color w:val="00B050"/>
                      <w:szCs w:val="22"/>
                    </w:rPr>
                    <w:t>TBD</w:t>
                  </w:r>
                </w:p>
              </w:tc>
            </w:tr>
            <w:tr w:rsidR="00257C7D" w:rsidRPr="0027502F" w14:paraId="7C8E12B0"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6F1ED23" w14:textId="77777777" w:rsidR="00257C7D" w:rsidRPr="0027502F" w:rsidRDefault="00257C7D" w:rsidP="002605A4">
                  <w:pPr>
                    <w:spacing w:line="276" w:lineRule="auto"/>
                    <w:jc w:val="left"/>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0A230546" w14:textId="77777777" w:rsidR="00257C7D" w:rsidRPr="0027502F" w:rsidRDefault="00257C7D" w:rsidP="002605A4">
                  <w:pPr>
                    <w:spacing w:line="276" w:lineRule="auto"/>
                    <w:rPr>
                      <w:color w:val="00B050"/>
                      <w:szCs w:val="22"/>
                    </w:rPr>
                  </w:pPr>
                  <w:r w:rsidRPr="0027502F">
                    <w:rPr>
                      <w:color w:val="00B050"/>
                      <w:szCs w:val="22"/>
                    </w:rPr>
                    <w:t>TBD</w:t>
                  </w:r>
                </w:p>
              </w:tc>
            </w:tr>
          </w:tbl>
          <w:p w14:paraId="716FD5FB" w14:textId="77777777" w:rsidR="00257C7D" w:rsidRPr="0027502F" w:rsidRDefault="00257C7D" w:rsidP="002605A4">
            <w:pPr>
              <w:spacing w:after="0"/>
              <w:jc w:val="left"/>
              <w:rPr>
                <w:color w:val="00B050"/>
                <w:szCs w:val="22"/>
                <w:lang w:val="en-US"/>
              </w:rPr>
            </w:pPr>
          </w:p>
        </w:tc>
      </w:tr>
    </w:tbl>
    <w:p w14:paraId="0B74725F" w14:textId="77777777" w:rsidR="00257C7D" w:rsidRPr="0027502F" w:rsidRDefault="00257C7D" w:rsidP="00257C7D">
      <w:pPr>
        <w:rPr>
          <w:color w:val="00B050"/>
          <w:szCs w:val="22"/>
        </w:rPr>
      </w:pPr>
    </w:p>
    <w:p w14:paraId="0D545B6A" w14:textId="77777777" w:rsidR="00257C7D" w:rsidRPr="0027502F" w:rsidRDefault="00257C7D" w:rsidP="00257C7D">
      <w:pPr>
        <w:rPr>
          <w:color w:val="00B050"/>
          <w:szCs w:val="22"/>
        </w:rPr>
      </w:pPr>
    </w:p>
    <w:p w14:paraId="7843AE1F" w14:textId="77777777" w:rsidR="00257C7D" w:rsidRPr="0027502F" w:rsidRDefault="00257C7D" w:rsidP="00257C7D">
      <w:pPr>
        <w:pStyle w:val="Heading4"/>
        <w:rPr>
          <w:color w:val="00B050"/>
          <w:szCs w:val="22"/>
        </w:rPr>
      </w:pPr>
      <w:r w:rsidRPr="0027502F">
        <w:rPr>
          <w:color w:val="00B050"/>
          <w:szCs w:val="22"/>
        </w:rPr>
        <w:br w:type="page"/>
      </w:r>
      <w:r w:rsidRPr="0027502F">
        <w:rPr>
          <w:color w:val="00B050"/>
          <w:szCs w:val="22"/>
        </w:rPr>
        <w:lastRenderedPageBreak/>
        <w:t xml:space="preserve">DDNEA-P4-314 – </w:t>
      </w:r>
      <w:r w:rsidRPr="0027502F">
        <w:rPr>
          <w:color w:val="00B050"/>
          <w:szCs w:val="22"/>
          <w:lang w:val="en-US"/>
        </w:rPr>
        <w:t>Removal of R273 from IE880.&lt;Administrative Reference Code&gt; data item</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57F78768"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77BD971"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6D160772"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519965" w14:textId="77777777" w:rsidR="00257C7D" w:rsidRPr="0027502F" w:rsidRDefault="00257C7D" w:rsidP="002605A4">
                  <w:pPr>
                    <w:spacing w:line="276" w:lineRule="auto"/>
                    <w:jc w:val="left"/>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6768D42" w14:textId="77777777" w:rsidR="00257C7D" w:rsidRPr="0027502F" w:rsidRDefault="00257C7D" w:rsidP="002605A4">
                  <w:pPr>
                    <w:spacing w:line="276" w:lineRule="auto"/>
                    <w:rPr>
                      <w:color w:val="00B050"/>
                      <w:szCs w:val="22"/>
                    </w:rPr>
                  </w:pPr>
                  <w:r w:rsidRPr="0027502F">
                    <w:rPr>
                      <w:bCs/>
                      <w:color w:val="00B050"/>
                      <w:szCs w:val="22"/>
                    </w:rPr>
                    <w:t>DDNEA-P4-314</w:t>
                  </w:r>
                </w:p>
              </w:tc>
            </w:tr>
            <w:tr w:rsidR="00257C7D" w:rsidRPr="0027502F" w14:paraId="36DEE2B3"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128A4E4" w14:textId="77777777" w:rsidR="00257C7D" w:rsidRPr="0027502F" w:rsidRDefault="00257C7D" w:rsidP="002605A4">
                  <w:pPr>
                    <w:spacing w:line="276" w:lineRule="auto"/>
                    <w:jc w:val="left"/>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F4A77B4" w14:textId="77777777" w:rsidR="00257C7D" w:rsidRPr="0027502F" w:rsidRDefault="00257C7D" w:rsidP="002605A4">
                  <w:pPr>
                    <w:tabs>
                      <w:tab w:val="left" w:pos="1305"/>
                    </w:tabs>
                    <w:spacing w:line="276" w:lineRule="auto"/>
                    <w:rPr>
                      <w:color w:val="00B050"/>
                      <w:szCs w:val="22"/>
                    </w:rPr>
                  </w:pPr>
                  <w:r w:rsidRPr="0027502F">
                    <w:rPr>
                      <w:color w:val="00B050"/>
                      <w:szCs w:val="22"/>
                    </w:rPr>
                    <w:t>Accepted</w:t>
                  </w:r>
                </w:p>
              </w:tc>
            </w:tr>
            <w:tr w:rsidR="00257C7D" w:rsidRPr="0027502F" w14:paraId="4D4F8319"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FABB5BF" w14:textId="77777777" w:rsidR="00257C7D" w:rsidRPr="0027502F" w:rsidRDefault="00257C7D" w:rsidP="002605A4">
                  <w:pPr>
                    <w:spacing w:line="276" w:lineRule="auto"/>
                    <w:jc w:val="left"/>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96831E9" w14:textId="77777777" w:rsidR="00257C7D" w:rsidRPr="0027502F" w:rsidRDefault="00257C7D" w:rsidP="002605A4">
                  <w:pPr>
                    <w:spacing w:line="276" w:lineRule="auto"/>
                    <w:rPr>
                      <w:color w:val="00B050"/>
                      <w:szCs w:val="22"/>
                    </w:rPr>
                  </w:pPr>
                  <w:r w:rsidRPr="0027502F">
                    <w:rPr>
                      <w:color w:val="00B050"/>
                      <w:szCs w:val="22"/>
                    </w:rPr>
                    <w:t xml:space="preserve">Specifications defect </w:t>
                  </w:r>
                </w:p>
              </w:tc>
            </w:tr>
            <w:tr w:rsidR="00257C7D" w:rsidRPr="0027502F" w14:paraId="425BCC2A"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652C8C" w14:textId="77777777" w:rsidR="00257C7D" w:rsidRPr="0027502F" w:rsidRDefault="00257C7D" w:rsidP="002605A4">
                  <w:pPr>
                    <w:spacing w:line="276" w:lineRule="auto"/>
                    <w:jc w:val="left"/>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A6AE83B" w14:textId="77777777" w:rsidR="00257C7D" w:rsidRPr="0027502F" w:rsidRDefault="00257C7D" w:rsidP="002605A4">
                  <w:pPr>
                    <w:spacing w:line="276" w:lineRule="auto"/>
                    <w:rPr>
                      <w:color w:val="00B050"/>
                      <w:szCs w:val="22"/>
                    </w:rPr>
                  </w:pPr>
                  <w:r w:rsidRPr="0027502F">
                    <w:rPr>
                      <w:color w:val="00B050"/>
                      <w:szCs w:val="22"/>
                    </w:rPr>
                    <w:t>IM460923</w:t>
                  </w:r>
                </w:p>
              </w:tc>
            </w:tr>
            <w:tr w:rsidR="00257C7D" w:rsidRPr="0027502F" w14:paraId="77F52FE6"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6B451F4" w14:textId="77777777" w:rsidR="00257C7D" w:rsidRPr="0027502F" w:rsidRDefault="00257C7D" w:rsidP="002605A4">
                  <w:pPr>
                    <w:spacing w:line="276" w:lineRule="auto"/>
                    <w:jc w:val="left"/>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B8F0A7" w14:textId="77777777" w:rsidR="00257C7D" w:rsidRPr="0027502F" w:rsidRDefault="00257C7D" w:rsidP="002605A4">
                  <w:pPr>
                    <w:spacing w:line="276" w:lineRule="auto"/>
                    <w:rPr>
                      <w:color w:val="00B050"/>
                      <w:szCs w:val="22"/>
                    </w:rPr>
                  </w:pPr>
                  <w:r w:rsidRPr="0027502F">
                    <w:rPr>
                      <w:color w:val="00B050"/>
                      <w:szCs w:val="22"/>
                      <w:lang w:eastAsia="el-GR"/>
                    </w:rPr>
                    <w:t>KE21369</w:t>
                  </w:r>
                </w:p>
              </w:tc>
            </w:tr>
            <w:tr w:rsidR="00257C7D" w:rsidRPr="0027502F" w14:paraId="3BEC42F8"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3B86B7" w14:textId="77777777" w:rsidR="00257C7D" w:rsidRPr="0027502F" w:rsidRDefault="00257C7D" w:rsidP="002605A4">
                  <w:pPr>
                    <w:spacing w:line="276" w:lineRule="auto"/>
                    <w:jc w:val="left"/>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AABCD35"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shd w:val="clear" w:color="auto" w:fill="FFFFFF"/>
                    </w:rPr>
                    <w:t>14/09/2021</w:t>
                  </w:r>
                </w:p>
              </w:tc>
            </w:tr>
            <w:tr w:rsidR="00257C7D" w:rsidRPr="0027502F" w14:paraId="254C9D2E"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71D20054" w14:textId="77777777" w:rsidR="00257C7D" w:rsidRPr="0027502F" w:rsidRDefault="00257C7D" w:rsidP="002605A4">
                  <w:pPr>
                    <w:spacing w:line="276" w:lineRule="auto"/>
                    <w:jc w:val="left"/>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063875C"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EMCS CPT</w:t>
                  </w:r>
                </w:p>
              </w:tc>
            </w:tr>
          </w:tbl>
          <w:p w14:paraId="0736AF80" w14:textId="77777777" w:rsidR="00257C7D" w:rsidRPr="0027502F" w:rsidRDefault="00257C7D" w:rsidP="002605A4">
            <w:pPr>
              <w:spacing w:after="0"/>
              <w:jc w:val="left"/>
              <w:rPr>
                <w:color w:val="00B050"/>
                <w:szCs w:val="22"/>
                <w:lang w:val="en-US"/>
              </w:rPr>
            </w:pPr>
          </w:p>
        </w:tc>
      </w:tr>
      <w:tr w:rsidR="00257C7D" w:rsidRPr="0027502F" w14:paraId="79542274"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E128CAD"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56"/>
            </w:tblGrid>
            <w:tr w:rsidR="00257C7D" w:rsidRPr="0027502F" w14:paraId="6C3A5992"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ABB844" w14:textId="77777777" w:rsidR="00257C7D" w:rsidRPr="0027502F" w:rsidRDefault="00257C7D" w:rsidP="002605A4">
                  <w:pPr>
                    <w:spacing w:line="276" w:lineRule="auto"/>
                    <w:jc w:val="left"/>
                    <w:rPr>
                      <w:color w:val="00B050"/>
                      <w:szCs w:val="22"/>
                    </w:rPr>
                  </w:pPr>
                  <w:r w:rsidRPr="0027502F">
                    <w:rPr>
                      <w:color w:val="00B050"/>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EC8E65D"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2AD4988A"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58B2370" w14:textId="77777777" w:rsidR="00257C7D" w:rsidRPr="0027502F" w:rsidRDefault="00257C7D" w:rsidP="002605A4">
                  <w:pPr>
                    <w:spacing w:line="276" w:lineRule="auto"/>
                    <w:jc w:val="left"/>
                    <w:rPr>
                      <w:color w:val="00B050"/>
                      <w:szCs w:val="22"/>
                    </w:rPr>
                  </w:pPr>
                  <w:r w:rsidRPr="0027502F">
                    <w:rPr>
                      <w:color w:val="00B050"/>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15DB3AA9" w14:textId="77777777" w:rsidR="00257C7D" w:rsidRPr="0027502F" w:rsidRDefault="00257C7D" w:rsidP="002605A4">
                  <w:pPr>
                    <w:spacing w:line="276" w:lineRule="auto"/>
                    <w:rPr>
                      <w:b/>
                      <w:color w:val="00B050"/>
                      <w:szCs w:val="22"/>
                    </w:rPr>
                  </w:pPr>
                  <w:r w:rsidRPr="0027502F">
                    <w:rPr>
                      <w:b/>
                      <w:color w:val="00B050"/>
                      <w:szCs w:val="22"/>
                    </w:rPr>
                    <w:t>Problem Statement:</w:t>
                  </w:r>
                </w:p>
                <w:p w14:paraId="16661700" w14:textId="77777777" w:rsidR="00257C7D" w:rsidRPr="0027502F" w:rsidRDefault="00257C7D" w:rsidP="002605A4">
                  <w:pPr>
                    <w:rPr>
                      <w:color w:val="00B050"/>
                      <w:szCs w:val="22"/>
                    </w:rPr>
                  </w:pPr>
                  <w:r w:rsidRPr="0027502F">
                    <w:rPr>
                      <w:color w:val="00B050"/>
                      <w:szCs w:val="22"/>
                    </w:rPr>
                    <w:t xml:space="preserve">The current RFC proposes the necessary updates in order to align DDNEA with the updates proposed via FESS-280. </w:t>
                  </w:r>
                </w:p>
                <w:p w14:paraId="658D17EA" w14:textId="77777777" w:rsidR="00257C7D" w:rsidRPr="0027502F" w:rsidRDefault="00257C7D" w:rsidP="002605A4">
                  <w:pPr>
                    <w:rPr>
                      <w:color w:val="00B050"/>
                      <w:szCs w:val="22"/>
                    </w:rPr>
                  </w:pPr>
                  <w:r w:rsidRPr="0027502F">
                    <w:rPr>
                      <w:color w:val="00B050"/>
                      <w:szCs w:val="22"/>
                    </w:rPr>
                    <w:t>More specifically, R273 depicted the following and applied to several message types that the Administrative Reference Code exist:</w:t>
                  </w:r>
                </w:p>
                <w:p w14:paraId="70DB5FB2" w14:textId="77777777" w:rsidR="00257C7D" w:rsidRPr="0027502F" w:rsidRDefault="00257C7D" w:rsidP="002605A4">
                  <w:pPr>
                    <w:rPr>
                      <w:color w:val="00B050"/>
                      <w:szCs w:val="22"/>
                    </w:rPr>
                  </w:pPr>
                  <w:r w:rsidRPr="0027502F">
                    <w:rPr>
                      <w:i/>
                      <w:iCs/>
                      <w:color w:val="00B050"/>
                      <w:szCs w:val="22"/>
                    </w:rPr>
                    <w:t>For information exchanges from United Kingdom (Northern Ireland), the ARC must be related to Northern Ireland (i.e. Member State to be ‘XI’ as derived from its structure).</w:t>
                  </w:r>
                </w:p>
                <w:p w14:paraId="2AF31AE3" w14:textId="77777777" w:rsidR="00257C7D" w:rsidRPr="0027502F" w:rsidRDefault="00257C7D" w:rsidP="002605A4">
                  <w:pPr>
                    <w:rPr>
                      <w:color w:val="00B050"/>
                      <w:szCs w:val="22"/>
                    </w:rPr>
                  </w:pPr>
                  <w:r w:rsidRPr="0027502F">
                    <w:rPr>
                      <w:color w:val="00B050"/>
                      <w:szCs w:val="22"/>
                    </w:rPr>
                    <w:t>NA-XI delayed the implementation of the manual closure functionality until September 2021. It was identified during the related CT activities of NA-XI, that the scenarios at which NA-XI had the NA Destination role – meaning the initiation of the movement was from another NA (non an XI ARC) – it was not possible to submit a manual closure request since R273 was applied on IE880.&lt;Administrative Reference Code&gt; data item.</w:t>
                  </w:r>
                </w:p>
                <w:p w14:paraId="4B5B4D9B" w14:textId="77777777" w:rsidR="00257C7D" w:rsidRPr="0027502F" w:rsidRDefault="00257C7D" w:rsidP="002605A4">
                  <w:pPr>
                    <w:rPr>
                      <w:color w:val="00B050"/>
                      <w:szCs w:val="22"/>
                    </w:rPr>
                  </w:pPr>
                  <w:r w:rsidRPr="0027502F">
                    <w:rPr>
                      <w:color w:val="00B050"/>
                      <w:szCs w:val="22"/>
                    </w:rPr>
                    <w:t>Therefore, R273 shall be removed from IE880.&lt;Administrative Reference Code&gt; data item allowing NA-XI to be able to submit a manual closure request as NA of Destination for movements it is involved.</w:t>
                  </w:r>
                </w:p>
                <w:p w14:paraId="08BD16AB" w14:textId="77777777" w:rsidR="00257C7D" w:rsidRPr="0027502F" w:rsidRDefault="00257C7D" w:rsidP="002605A4">
                  <w:pPr>
                    <w:spacing w:line="276" w:lineRule="auto"/>
                    <w:rPr>
                      <w:b/>
                      <w:color w:val="00B050"/>
                      <w:szCs w:val="22"/>
                    </w:rPr>
                  </w:pPr>
                  <w:r w:rsidRPr="0027502F">
                    <w:rPr>
                      <w:b/>
                      <w:color w:val="00B050"/>
                      <w:szCs w:val="22"/>
                    </w:rPr>
                    <w:t>Proposed Solution</w:t>
                  </w:r>
                </w:p>
                <w:p w14:paraId="591B4C0D" w14:textId="77777777" w:rsidR="00257C7D" w:rsidRPr="0027502F" w:rsidRDefault="00257C7D" w:rsidP="002605A4">
                  <w:pPr>
                    <w:spacing w:line="276" w:lineRule="auto"/>
                    <w:rPr>
                      <w:color w:val="00B050"/>
                      <w:szCs w:val="22"/>
                    </w:rPr>
                  </w:pPr>
                  <w:r w:rsidRPr="0027502F">
                    <w:rPr>
                      <w:color w:val="00B050"/>
                      <w:szCs w:val="22"/>
                    </w:rPr>
                    <w:t>As per the analysis provided in the [Problem Statement], the following updates shall be performed in DDNEA:</w:t>
                  </w:r>
                </w:p>
                <w:p w14:paraId="074175D4" w14:textId="77777777" w:rsidR="00257C7D" w:rsidRPr="0027502F" w:rsidRDefault="00257C7D" w:rsidP="00257C7D">
                  <w:pPr>
                    <w:pStyle w:val="ListParagraph"/>
                    <w:numPr>
                      <w:ilvl w:val="0"/>
                      <w:numId w:val="65"/>
                    </w:numPr>
                    <w:spacing w:after="0" w:line="276" w:lineRule="auto"/>
                    <w:ind w:left="360"/>
                    <w:jc w:val="left"/>
                    <w:rPr>
                      <w:color w:val="00B050"/>
                      <w:szCs w:val="22"/>
                    </w:rPr>
                  </w:pPr>
                  <w:r w:rsidRPr="0027502F">
                    <w:rPr>
                      <w:color w:val="00B050"/>
                      <w:szCs w:val="22"/>
                    </w:rPr>
                    <w:t>Appendix D: TECHNICAL MESSAGE STRUCTURE</w:t>
                  </w:r>
                </w:p>
                <w:p w14:paraId="7551F717" w14:textId="77777777" w:rsidR="00257C7D" w:rsidRPr="0027502F" w:rsidRDefault="00257C7D" w:rsidP="002605A4">
                  <w:pPr>
                    <w:spacing w:line="276" w:lineRule="auto"/>
                    <w:rPr>
                      <w:color w:val="00B050"/>
                      <w:szCs w:val="22"/>
                    </w:rPr>
                  </w:pPr>
                  <w:r w:rsidRPr="0027502F">
                    <w:rPr>
                      <w:color w:val="00B050"/>
                      <w:szCs w:val="22"/>
                    </w:rPr>
                    <w:t>Removal of R273 from IE880.&lt;Administrative Reference Code&gt; data item</w:t>
                  </w:r>
                </w:p>
                <w:p w14:paraId="64812C95" w14:textId="77777777" w:rsidR="00257C7D" w:rsidRPr="0027502F" w:rsidRDefault="00257C7D" w:rsidP="00257C7D">
                  <w:pPr>
                    <w:pStyle w:val="ListParagraph"/>
                    <w:numPr>
                      <w:ilvl w:val="0"/>
                      <w:numId w:val="65"/>
                    </w:numPr>
                    <w:spacing w:after="0" w:line="276" w:lineRule="auto"/>
                    <w:ind w:left="360"/>
                    <w:jc w:val="left"/>
                    <w:rPr>
                      <w:color w:val="00B050"/>
                      <w:szCs w:val="22"/>
                    </w:rPr>
                  </w:pPr>
                  <w:r w:rsidRPr="0027502F">
                    <w:rPr>
                      <w:color w:val="00B050"/>
                      <w:szCs w:val="22"/>
                    </w:rPr>
                    <w:t>Appendix K: RULES AND CONDITIONS MAPPING</w:t>
                  </w:r>
                </w:p>
                <w:p w14:paraId="4A983A74" w14:textId="77777777" w:rsidR="00257C7D" w:rsidRPr="0027502F" w:rsidRDefault="00257C7D" w:rsidP="002605A4">
                  <w:pPr>
                    <w:spacing w:line="276" w:lineRule="auto"/>
                    <w:rPr>
                      <w:color w:val="00B050"/>
                      <w:szCs w:val="22"/>
                    </w:rPr>
                  </w:pPr>
                  <w:r w:rsidRPr="0027502F">
                    <w:rPr>
                      <w:color w:val="00B050"/>
                      <w:szCs w:val="22"/>
                    </w:rPr>
                    <w:t>Removal of the following table entry:</w:t>
                  </w:r>
                </w:p>
                <w:p w14:paraId="4D074450" w14:textId="77777777" w:rsidR="00257C7D" w:rsidRPr="0027502F" w:rsidRDefault="00257C7D" w:rsidP="003B47C7">
                  <w:pPr>
                    <w:pStyle w:val="ListParagraph"/>
                    <w:numPr>
                      <w:ilvl w:val="0"/>
                      <w:numId w:val="102"/>
                    </w:numPr>
                    <w:spacing w:after="0" w:line="276" w:lineRule="auto"/>
                    <w:jc w:val="left"/>
                    <w:rPr>
                      <w:color w:val="00B050"/>
                      <w:szCs w:val="22"/>
                    </w:rPr>
                  </w:pPr>
                  <w:r w:rsidRPr="0027502F">
                    <w:rPr>
                      <w:color w:val="00B050"/>
                      <w:szCs w:val="22"/>
                    </w:rPr>
                    <w:lastRenderedPageBreak/>
                    <w:t>R273: IE880.MESSAGE - HEADER.Administrative Reference Code</w:t>
                  </w:r>
                </w:p>
              </w:tc>
            </w:tr>
            <w:tr w:rsidR="00257C7D" w:rsidRPr="0027502F" w14:paraId="4B335813"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ECBA0E" w14:textId="77777777" w:rsidR="00257C7D" w:rsidRPr="0027502F" w:rsidRDefault="00257C7D" w:rsidP="002605A4">
                  <w:pPr>
                    <w:spacing w:line="276" w:lineRule="auto"/>
                    <w:jc w:val="left"/>
                    <w:rPr>
                      <w:color w:val="00B050"/>
                      <w:szCs w:val="22"/>
                    </w:rPr>
                  </w:pPr>
                  <w:r w:rsidRPr="0027502F">
                    <w:rPr>
                      <w:color w:val="00B050"/>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6CAA6F58"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617E6F03"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4A75C398"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nn-NO"/>
                    </w:rPr>
                    <w:t>Low</w:t>
                  </w:r>
                  <w:r w:rsidRPr="0027502F">
                    <w:rPr>
                      <w:rFonts w:ascii="Times New Roman" w:hAnsi="Times New Roman" w:cs="Times New Roman"/>
                      <w:color w:val="00B050"/>
                      <w:sz w:val="22"/>
                      <w:szCs w:val="22"/>
                    </w:rPr>
                    <w:t>);</w:t>
                  </w:r>
                </w:p>
                <w:p w14:paraId="22DD8193"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nn-NO"/>
                    </w:rPr>
                    <w:t>Low</w:t>
                  </w:r>
                  <w:r w:rsidRPr="0027502F">
                    <w:rPr>
                      <w:rFonts w:ascii="Times New Roman" w:hAnsi="Times New Roman" w:cs="Times New Roman"/>
                      <w:color w:val="00B050"/>
                      <w:sz w:val="22"/>
                      <w:szCs w:val="22"/>
                    </w:rPr>
                    <w:t>).</w:t>
                  </w:r>
                </w:p>
                <w:p w14:paraId="26C0B8B3" w14:textId="77777777" w:rsidR="00257C7D" w:rsidRPr="0027502F" w:rsidRDefault="00257C7D" w:rsidP="002605A4">
                  <w:pPr>
                    <w:spacing w:after="0" w:line="276" w:lineRule="auto"/>
                    <w:rPr>
                      <w:color w:val="00B050"/>
                      <w:szCs w:val="22"/>
                    </w:rPr>
                  </w:pPr>
                </w:p>
                <w:p w14:paraId="4A7A6BC4" w14:textId="77777777" w:rsidR="00257C7D" w:rsidRPr="0027502F" w:rsidRDefault="00257C7D" w:rsidP="002605A4">
                  <w:pPr>
                    <w:spacing w:after="0" w:line="276" w:lineRule="auto"/>
                    <w:rPr>
                      <w:color w:val="00B050"/>
                      <w:szCs w:val="22"/>
                    </w:rPr>
                  </w:pPr>
                  <w:r w:rsidRPr="0027502F">
                    <w:rPr>
                      <w:color w:val="00B050"/>
                      <w:szCs w:val="22"/>
                    </w:rPr>
                    <w:t>CDEAs:</w:t>
                  </w:r>
                </w:p>
                <w:p w14:paraId="558515A5"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6D9C33CE"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1C7C5003" w14:textId="77777777" w:rsidR="00257C7D" w:rsidRPr="0027502F" w:rsidRDefault="00257C7D" w:rsidP="002605A4">
                  <w:pPr>
                    <w:spacing w:after="0" w:line="276" w:lineRule="auto"/>
                    <w:rPr>
                      <w:color w:val="00B050"/>
                      <w:szCs w:val="22"/>
                    </w:rPr>
                  </w:pPr>
                </w:p>
                <w:p w14:paraId="68164566" w14:textId="77777777" w:rsidR="00257C7D" w:rsidRPr="0027502F" w:rsidRDefault="00257C7D" w:rsidP="002605A4">
                  <w:pPr>
                    <w:spacing w:after="0" w:line="276" w:lineRule="auto"/>
                    <w:rPr>
                      <w:color w:val="00B050"/>
                      <w:szCs w:val="22"/>
                    </w:rPr>
                  </w:pPr>
                  <w:r w:rsidRPr="0027502F">
                    <w:rPr>
                      <w:color w:val="00B050"/>
                      <w:szCs w:val="22"/>
                    </w:rPr>
                    <w:t>NEAs:</w:t>
                  </w:r>
                </w:p>
                <w:p w14:paraId="397150BE"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(None).</w:t>
                  </w:r>
                </w:p>
              </w:tc>
            </w:tr>
            <w:tr w:rsidR="00257C7D" w:rsidRPr="0027502F" w14:paraId="70A4B4B7"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BC69C95" w14:textId="77777777" w:rsidR="00257C7D" w:rsidRPr="0027502F" w:rsidRDefault="00257C7D" w:rsidP="002605A4">
                  <w:pPr>
                    <w:spacing w:line="276" w:lineRule="auto"/>
                    <w:jc w:val="left"/>
                    <w:rPr>
                      <w:color w:val="00B050"/>
                      <w:szCs w:val="22"/>
                    </w:rPr>
                  </w:pPr>
                  <w:r w:rsidRPr="0027502F">
                    <w:rPr>
                      <w:color w:val="00B050"/>
                      <w:szCs w:val="22"/>
                    </w:rPr>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71C523" w14:textId="77777777" w:rsidR="00257C7D" w:rsidRPr="0027502F" w:rsidRDefault="00257C7D" w:rsidP="002605A4">
                  <w:pPr>
                    <w:spacing w:line="276" w:lineRule="auto"/>
                    <w:rPr>
                      <w:color w:val="00B050"/>
                      <w:szCs w:val="22"/>
                    </w:rPr>
                  </w:pPr>
                  <w:r w:rsidRPr="0027502F">
                    <w:rPr>
                      <w:color w:val="00B050"/>
                      <w:szCs w:val="22"/>
                    </w:rPr>
                    <w:t>If the proposed change is not implemented, United Kingdom (Northern Ireland) shall not be able to submit a manual closure request as NA of Destination for movements that is involved.</w:t>
                  </w:r>
                </w:p>
              </w:tc>
            </w:tr>
            <w:tr w:rsidR="00257C7D" w:rsidRPr="0027502F" w14:paraId="61720129"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B5CAFC" w14:textId="77777777" w:rsidR="00257C7D" w:rsidRPr="0027502F" w:rsidRDefault="00257C7D" w:rsidP="002605A4">
                  <w:pPr>
                    <w:spacing w:line="276" w:lineRule="auto"/>
                    <w:jc w:val="left"/>
                    <w:rPr>
                      <w:color w:val="00B050"/>
                      <w:szCs w:val="22"/>
                    </w:rPr>
                  </w:pPr>
                  <w:r w:rsidRPr="0027502F">
                    <w:rPr>
                      <w:color w:val="00B050"/>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392526" w14:textId="77777777" w:rsidR="00257C7D" w:rsidRPr="0027502F" w:rsidRDefault="00257C7D" w:rsidP="002605A4">
                  <w:pPr>
                    <w:spacing w:line="276" w:lineRule="auto"/>
                    <w:rPr>
                      <w:color w:val="00B050"/>
                      <w:szCs w:val="22"/>
                    </w:rPr>
                  </w:pPr>
                  <w:r w:rsidRPr="0027502F">
                    <w:rPr>
                      <w:color w:val="00B050"/>
                      <w:szCs w:val="22"/>
                    </w:rPr>
                    <w:t>According to RFC FESS-258 for Phase 3.4 the following exists:</w:t>
                  </w:r>
                </w:p>
                <w:p w14:paraId="01530989" w14:textId="77777777" w:rsidR="00257C7D" w:rsidRPr="0027502F" w:rsidRDefault="00257C7D" w:rsidP="002605A4">
                  <w:pPr>
                    <w:spacing w:line="276" w:lineRule="auto"/>
                    <w:rPr>
                      <w:color w:val="00B050"/>
                      <w:szCs w:val="22"/>
                    </w:rPr>
                  </w:pPr>
                  <w:r w:rsidRPr="0027502F">
                    <w:rPr>
                      <w:color w:val="00B050"/>
                      <w:szCs w:val="22"/>
                    </w:rPr>
                    <w:t>"</w:t>
                  </w:r>
                  <w:r w:rsidRPr="0027502F">
                    <w:rPr>
                      <w:i/>
                      <w:iCs/>
                      <w:color w:val="00B050"/>
                      <w:szCs w:val="22"/>
                    </w:rPr>
                    <w:t>the validation of the newly introduced rules should be applicable for messages exchanged with Northern Ireland. Therefore, as per the standard semantic validations, the newly introduced rules should be validated at the sending side of corresponding information exchanges (i.e. messages sent from Northern Ireland to Member States). However, on an exceptional and voluntary basis, it is also advisable for all EU Member States to perform validation of these rules also at the receiving side for information exchanges received from Northern Ireland.</w:t>
                  </w:r>
                  <w:r w:rsidRPr="0027502F">
                    <w:rPr>
                      <w:color w:val="00B050"/>
                      <w:szCs w:val="22"/>
                    </w:rPr>
                    <w:t>"</w:t>
                  </w:r>
                </w:p>
                <w:p w14:paraId="69A1815E" w14:textId="77777777" w:rsidR="00257C7D" w:rsidRPr="0027502F" w:rsidRDefault="00257C7D" w:rsidP="002605A4">
                  <w:pPr>
                    <w:spacing w:line="276" w:lineRule="auto"/>
                    <w:rPr>
                      <w:color w:val="00B050"/>
                      <w:szCs w:val="22"/>
                    </w:rPr>
                  </w:pPr>
                  <w:r w:rsidRPr="0027502F">
                    <w:rPr>
                      <w:color w:val="00B050"/>
                      <w:szCs w:val="22"/>
                    </w:rPr>
                    <w:t xml:space="preserve">Therefore, NAs that have already implemented R273 in Phase 3.4 at the receiving side according to FESS-258 will reject a manual closure request based on the Rule's validation. Until the removal of the R273, a known error with a proposed workaround will be registered to describe the situation for Phase 3.4. </w:t>
                  </w:r>
                </w:p>
                <w:p w14:paraId="73ECE09E" w14:textId="77777777" w:rsidR="00257C7D" w:rsidRPr="0027502F" w:rsidRDefault="00257C7D" w:rsidP="002605A4">
                  <w:pPr>
                    <w:suppressAutoHyphens/>
                    <w:rPr>
                      <w:iCs/>
                      <w:color w:val="00B050"/>
                      <w:szCs w:val="22"/>
                    </w:rPr>
                  </w:pPr>
                  <w:r w:rsidRPr="0027502F">
                    <w:rPr>
                      <w:color w:val="00B050"/>
                      <w:szCs w:val="22"/>
                    </w:rPr>
                    <w:t>This RFC will be implemented in Phase 4 specifications.</w:t>
                  </w:r>
                </w:p>
              </w:tc>
            </w:tr>
            <w:tr w:rsidR="00257C7D" w:rsidRPr="0027502F" w14:paraId="10C037D8"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DA37428" w14:textId="77777777" w:rsidR="00257C7D" w:rsidRPr="0027502F" w:rsidRDefault="00257C7D" w:rsidP="002605A4">
                  <w:pPr>
                    <w:spacing w:line="276" w:lineRule="auto"/>
                    <w:jc w:val="left"/>
                    <w:rPr>
                      <w:color w:val="00B050"/>
                      <w:szCs w:val="22"/>
                    </w:rPr>
                  </w:pPr>
                  <w:r w:rsidRPr="0027502F">
                    <w:rPr>
                      <w:color w:val="00B050"/>
                      <w:szCs w:val="22"/>
                    </w:rPr>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2AC22CF" w14:textId="77777777" w:rsidR="00257C7D" w:rsidRPr="0027502F" w:rsidRDefault="00257C7D" w:rsidP="002605A4">
                  <w:pPr>
                    <w:spacing w:line="276" w:lineRule="auto"/>
                    <w:rPr>
                      <w:color w:val="00B050"/>
                      <w:szCs w:val="22"/>
                    </w:rPr>
                  </w:pPr>
                  <w:r w:rsidRPr="0027502F">
                    <w:rPr>
                      <w:bCs/>
                      <w:color w:val="00B050"/>
                      <w:szCs w:val="22"/>
                    </w:rPr>
                    <w:t xml:space="preserve">The RFC can be deployed in a </w:t>
                  </w:r>
                  <w:r w:rsidRPr="0027502F">
                    <w:rPr>
                      <w:b/>
                      <w:bCs/>
                      <w:color w:val="00B050"/>
                      <w:szCs w:val="22"/>
                    </w:rPr>
                    <w:t>Migration Period</w:t>
                  </w:r>
                  <w:r w:rsidRPr="0027502F">
                    <w:rPr>
                      <w:bCs/>
                      <w:color w:val="00B050"/>
                      <w:szCs w:val="22"/>
                    </w:rPr>
                    <w:t xml:space="preserve"> with no business continuity risks.</w:t>
                  </w:r>
                </w:p>
              </w:tc>
            </w:tr>
            <w:tr w:rsidR="00257C7D" w:rsidRPr="0027502F" w14:paraId="519BECC2"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92B0860" w14:textId="77777777" w:rsidR="00257C7D" w:rsidRPr="0027502F" w:rsidRDefault="00257C7D" w:rsidP="002605A4">
                  <w:pPr>
                    <w:spacing w:line="276" w:lineRule="auto"/>
                    <w:jc w:val="left"/>
                    <w:rPr>
                      <w:color w:val="00B050"/>
                      <w:szCs w:val="22"/>
                    </w:rPr>
                  </w:pPr>
                  <w:r w:rsidRPr="0027502F">
                    <w:rPr>
                      <w:color w:val="00B050"/>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2ED197A"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bCs w:val="0"/>
                      <w:color w:val="00B050"/>
                      <w:sz w:val="22"/>
                      <w:szCs w:val="22"/>
                    </w:rPr>
                    <w:t>FESS-280</w:t>
                  </w:r>
                  <w:r w:rsidRPr="0027502F">
                    <w:rPr>
                      <w:rFonts w:ascii="Times New Roman" w:hAnsi="Times New Roman" w:cs="Times New Roman"/>
                      <w:color w:val="00B050"/>
                      <w:sz w:val="22"/>
                      <w:szCs w:val="22"/>
                    </w:rPr>
                    <w:t>;</w:t>
                  </w:r>
                </w:p>
                <w:p w14:paraId="1CF7258E"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CTP-P4-018</w:t>
                  </w:r>
                  <w:r w:rsidRPr="0027502F">
                    <w:rPr>
                      <w:rFonts w:ascii="Times New Roman" w:hAnsi="Times New Roman" w:cs="Times New Roman"/>
                      <w:color w:val="00B050"/>
                      <w:sz w:val="22"/>
                      <w:szCs w:val="22"/>
                    </w:rPr>
                    <w:t>;</w:t>
                  </w:r>
                </w:p>
                <w:p w14:paraId="50686FF5"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bCs w:val="0"/>
                      <w:color w:val="00B050"/>
                      <w:sz w:val="22"/>
                      <w:szCs w:val="22"/>
                    </w:rPr>
                    <w:t>FESS-258, TRP-P4-020.</w:t>
                  </w:r>
                </w:p>
              </w:tc>
            </w:tr>
          </w:tbl>
          <w:p w14:paraId="65D6B7C0" w14:textId="77777777" w:rsidR="00257C7D" w:rsidRPr="0027502F" w:rsidRDefault="00257C7D" w:rsidP="002605A4">
            <w:pPr>
              <w:spacing w:after="0"/>
              <w:jc w:val="left"/>
              <w:rPr>
                <w:color w:val="00B050"/>
                <w:szCs w:val="22"/>
                <w:lang w:val="en-US"/>
              </w:rPr>
            </w:pPr>
          </w:p>
        </w:tc>
      </w:tr>
      <w:tr w:rsidR="00257C7D" w:rsidRPr="0027502F" w14:paraId="10EC8EB7"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BBAB6F3"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714F849C"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5095707" w14:textId="77777777" w:rsidR="00257C7D" w:rsidRPr="0027502F" w:rsidRDefault="00257C7D" w:rsidP="002605A4">
                  <w:pPr>
                    <w:spacing w:line="276" w:lineRule="auto"/>
                    <w:jc w:val="left"/>
                    <w:rPr>
                      <w:color w:val="00B050"/>
                      <w:szCs w:val="22"/>
                    </w:rPr>
                  </w:pPr>
                  <w:r w:rsidRPr="0027502F">
                    <w:rPr>
                      <w:color w:val="00B05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5C7DB6"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4E5F24A0"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29F382E" w14:textId="77777777" w:rsidR="00257C7D" w:rsidRPr="0027502F" w:rsidRDefault="00257C7D" w:rsidP="002605A4">
                  <w:pPr>
                    <w:spacing w:line="276" w:lineRule="auto"/>
                    <w:jc w:val="left"/>
                    <w:rPr>
                      <w:color w:val="00B050"/>
                      <w:szCs w:val="22"/>
                    </w:rPr>
                  </w:pPr>
                  <w:r w:rsidRPr="0027502F">
                    <w:rPr>
                      <w:color w:val="00B050"/>
                      <w:szCs w:val="22"/>
                    </w:rPr>
                    <w:lastRenderedPageBreak/>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13AF895" w14:textId="77777777" w:rsidR="00257C7D" w:rsidRPr="0027502F" w:rsidRDefault="00257C7D" w:rsidP="002605A4">
                  <w:pPr>
                    <w:spacing w:line="276" w:lineRule="auto"/>
                    <w:rPr>
                      <w:color w:val="00B050"/>
                      <w:szCs w:val="22"/>
                    </w:rPr>
                  </w:pPr>
                  <w:r w:rsidRPr="0027502F">
                    <w:rPr>
                      <w:color w:val="00B050"/>
                      <w:szCs w:val="22"/>
                    </w:rPr>
                    <w:t>N/A</w:t>
                  </w:r>
                </w:p>
              </w:tc>
            </w:tr>
          </w:tbl>
          <w:p w14:paraId="330CE651" w14:textId="77777777" w:rsidR="00257C7D" w:rsidRPr="0027502F" w:rsidRDefault="00257C7D" w:rsidP="002605A4">
            <w:pPr>
              <w:spacing w:after="0"/>
              <w:jc w:val="left"/>
              <w:rPr>
                <w:color w:val="00B050"/>
                <w:szCs w:val="22"/>
                <w:lang w:val="en-US"/>
              </w:rPr>
            </w:pPr>
          </w:p>
        </w:tc>
      </w:tr>
      <w:tr w:rsidR="00257C7D" w:rsidRPr="0027502F" w14:paraId="1D5999B5"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E2BBB6D" w14:textId="77777777" w:rsidR="00257C7D" w:rsidRPr="0027502F" w:rsidRDefault="00257C7D" w:rsidP="002605A4">
            <w:pPr>
              <w:spacing w:line="276" w:lineRule="auto"/>
              <w:rPr>
                <w:b/>
                <w:color w:val="00B050"/>
                <w:szCs w:val="22"/>
              </w:rPr>
            </w:pPr>
            <w:r w:rsidRPr="0027502F">
              <w:rPr>
                <w:b/>
                <w:color w:val="00B050"/>
                <w:szCs w:val="22"/>
              </w:rPr>
              <w:lastRenderedPageBreak/>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2C2268FE"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EC2203C" w14:textId="77777777" w:rsidR="00257C7D" w:rsidRPr="0027502F" w:rsidRDefault="00257C7D" w:rsidP="002605A4">
                  <w:pPr>
                    <w:spacing w:line="276" w:lineRule="auto"/>
                    <w:jc w:val="left"/>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85B7D42"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38E11030"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2D36D8A8"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68B972BF"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F22A872" w14:textId="77777777" w:rsidR="00257C7D" w:rsidRPr="0027502F" w:rsidRDefault="00257C7D" w:rsidP="002605A4">
                  <w:pPr>
                    <w:spacing w:line="276" w:lineRule="auto"/>
                    <w:jc w:val="left"/>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2FA504E4"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3C766EEC"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D73F403" w14:textId="77777777" w:rsidR="00257C7D" w:rsidRPr="0027502F" w:rsidRDefault="00257C7D" w:rsidP="002605A4">
                  <w:pPr>
                    <w:spacing w:line="276" w:lineRule="auto"/>
                    <w:jc w:val="left"/>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5464DCC6" w14:textId="77777777" w:rsidR="00257C7D" w:rsidRPr="0027502F" w:rsidRDefault="00257C7D" w:rsidP="002605A4">
                  <w:pPr>
                    <w:spacing w:line="276" w:lineRule="auto"/>
                    <w:rPr>
                      <w:color w:val="00B050"/>
                      <w:szCs w:val="22"/>
                    </w:rPr>
                  </w:pPr>
                  <w:r w:rsidRPr="0027502F">
                    <w:rPr>
                      <w:color w:val="00B050"/>
                      <w:szCs w:val="22"/>
                    </w:rPr>
                    <w:t>Written approval procedure via e-mail on 17/09/2021.</w:t>
                  </w:r>
                </w:p>
              </w:tc>
            </w:tr>
          </w:tbl>
          <w:p w14:paraId="268A2928" w14:textId="77777777" w:rsidR="00257C7D" w:rsidRPr="0027502F" w:rsidRDefault="00257C7D" w:rsidP="002605A4">
            <w:pPr>
              <w:spacing w:after="0"/>
              <w:jc w:val="left"/>
              <w:rPr>
                <w:color w:val="00B050"/>
                <w:szCs w:val="22"/>
                <w:lang w:val="en-US"/>
              </w:rPr>
            </w:pPr>
          </w:p>
        </w:tc>
      </w:tr>
      <w:tr w:rsidR="00257C7D" w:rsidRPr="0027502F" w14:paraId="1DB9CD87"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16A74BF"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2218AE9E"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C0D7B82" w14:textId="77777777" w:rsidR="00257C7D" w:rsidRPr="0027502F" w:rsidRDefault="00257C7D" w:rsidP="002605A4">
                  <w:pPr>
                    <w:spacing w:line="276" w:lineRule="auto"/>
                    <w:jc w:val="left"/>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C4805F0" w14:textId="77777777" w:rsidR="00257C7D" w:rsidRPr="0027502F" w:rsidRDefault="00257C7D" w:rsidP="002605A4">
                  <w:pPr>
                    <w:spacing w:line="276" w:lineRule="auto"/>
                    <w:rPr>
                      <w:color w:val="00B050"/>
                      <w:szCs w:val="22"/>
                    </w:rPr>
                  </w:pPr>
                  <w:r w:rsidRPr="0027502F">
                    <w:rPr>
                      <w:color w:val="00B050"/>
                      <w:szCs w:val="22"/>
                    </w:rPr>
                    <w:t>v3.01</w:t>
                  </w:r>
                </w:p>
              </w:tc>
            </w:tr>
            <w:tr w:rsidR="00257C7D" w:rsidRPr="0027502F" w14:paraId="375DE9B1"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EFA291" w14:textId="77777777" w:rsidR="00257C7D" w:rsidRPr="0027502F" w:rsidRDefault="00257C7D" w:rsidP="002605A4">
                  <w:pPr>
                    <w:spacing w:line="276" w:lineRule="auto"/>
                    <w:jc w:val="left"/>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F3C4CE0" w14:textId="6893658D" w:rsidR="00257C7D" w:rsidRPr="0027502F" w:rsidRDefault="00BD1D2D" w:rsidP="002605A4">
                  <w:pPr>
                    <w:spacing w:line="276" w:lineRule="auto"/>
                    <w:rPr>
                      <w:color w:val="00B050"/>
                      <w:szCs w:val="22"/>
                    </w:rPr>
                  </w:pPr>
                  <w:r w:rsidRPr="0027502F">
                    <w:rPr>
                      <w:color w:val="00B050"/>
                      <w:szCs w:val="22"/>
                    </w:rPr>
                    <w:t>0</w:t>
                  </w:r>
                  <w:r w:rsidR="003E714D" w:rsidRPr="0027502F">
                    <w:rPr>
                      <w:color w:val="00B050"/>
                      <w:szCs w:val="22"/>
                    </w:rPr>
                    <w:t>5</w:t>
                  </w:r>
                  <w:r w:rsidRPr="0027502F">
                    <w:rPr>
                      <w:color w:val="00B050"/>
                      <w:szCs w:val="22"/>
                    </w:rPr>
                    <w:t>/10/2021</w:t>
                  </w:r>
                </w:p>
              </w:tc>
            </w:tr>
            <w:tr w:rsidR="00257C7D" w:rsidRPr="0027502F" w14:paraId="5387E7C9"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8DB0D9C" w14:textId="77777777" w:rsidR="00257C7D" w:rsidRPr="0027502F" w:rsidRDefault="00257C7D" w:rsidP="002605A4">
                  <w:pPr>
                    <w:spacing w:line="276" w:lineRule="auto"/>
                    <w:jc w:val="left"/>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76A5D922" w14:textId="77777777" w:rsidR="00257C7D" w:rsidRPr="0027502F" w:rsidRDefault="00257C7D" w:rsidP="002605A4">
                  <w:pPr>
                    <w:spacing w:line="276" w:lineRule="auto"/>
                    <w:rPr>
                      <w:color w:val="00B050"/>
                      <w:szCs w:val="22"/>
                    </w:rPr>
                  </w:pPr>
                  <w:r w:rsidRPr="0027502F">
                    <w:rPr>
                      <w:color w:val="00B050"/>
                      <w:szCs w:val="22"/>
                    </w:rPr>
                    <w:t>13/02/2023</w:t>
                  </w:r>
                </w:p>
              </w:tc>
            </w:tr>
          </w:tbl>
          <w:p w14:paraId="1FD3DC5E" w14:textId="77777777" w:rsidR="00257C7D" w:rsidRPr="0027502F" w:rsidRDefault="00257C7D" w:rsidP="002605A4">
            <w:pPr>
              <w:spacing w:after="0"/>
              <w:jc w:val="left"/>
              <w:rPr>
                <w:color w:val="00B050"/>
                <w:szCs w:val="22"/>
                <w:lang w:val="en-US"/>
              </w:rPr>
            </w:pPr>
          </w:p>
        </w:tc>
      </w:tr>
      <w:tr w:rsidR="00257C7D" w:rsidRPr="0027502F" w14:paraId="4A66CF75"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C0E838A" w14:textId="77777777" w:rsidR="00257C7D" w:rsidRPr="0027502F" w:rsidRDefault="00257C7D"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6371550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D93A9F" w14:textId="77777777" w:rsidR="00257C7D" w:rsidRPr="0027502F" w:rsidRDefault="00257C7D" w:rsidP="002605A4">
                  <w:pPr>
                    <w:spacing w:line="276" w:lineRule="auto"/>
                    <w:jc w:val="left"/>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FAAB868" w14:textId="77777777" w:rsidR="00257C7D" w:rsidRPr="0027502F" w:rsidRDefault="00257C7D" w:rsidP="002605A4">
                  <w:pPr>
                    <w:spacing w:line="276" w:lineRule="auto"/>
                    <w:rPr>
                      <w:color w:val="00B050"/>
                      <w:szCs w:val="22"/>
                    </w:rPr>
                  </w:pPr>
                  <w:r w:rsidRPr="0027502F">
                    <w:rPr>
                      <w:color w:val="00B050"/>
                      <w:szCs w:val="22"/>
                    </w:rPr>
                    <w:t>TBD</w:t>
                  </w:r>
                </w:p>
              </w:tc>
            </w:tr>
            <w:tr w:rsidR="00257C7D" w:rsidRPr="0027502F" w14:paraId="11C0EE01"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D7F94A" w14:textId="77777777" w:rsidR="00257C7D" w:rsidRPr="0027502F" w:rsidRDefault="00257C7D" w:rsidP="002605A4">
                  <w:pPr>
                    <w:spacing w:line="276" w:lineRule="auto"/>
                    <w:jc w:val="left"/>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31833625" w14:textId="77777777" w:rsidR="00257C7D" w:rsidRPr="0027502F" w:rsidRDefault="00257C7D" w:rsidP="002605A4">
                  <w:pPr>
                    <w:spacing w:line="276" w:lineRule="auto"/>
                    <w:rPr>
                      <w:color w:val="00B050"/>
                      <w:szCs w:val="22"/>
                    </w:rPr>
                  </w:pPr>
                  <w:r w:rsidRPr="0027502F">
                    <w:rPr>
                      <w:color w:val="00B050"/>
                      <w:szCs w:val="22"/>
                    </w:rPr>
                    <w:t>TBD</w:t>
                  </w:r>
                </w:p>
              </w:tc>
            </w:tr>
          </w:tbl>
          <w:p w14:paraId="3177578F" w14:textId="77777777" w:rsidR="00257C7D" w:rsidRPr="0027502F" w:rsidRDefault="00257C7D" w:rsidP="002605A4">
            <w:pPr>
              <w:spacing w:after="0"/>
              <w:jc w:val="left"/>
              <w:rPr>
                <w:color w:val="00B050"/>
                <w:szCs w:val="22"/>
                <w:lang w:val="en-US"/>
              </w:rPr>
            </w:pPr>
          </w:p>
        </w:tc>
      </w:tr>
    </w:tbl>
    <w:p w14:paraId="6531926B" w14:textId="77777777" w:rsidR="00257C7D" w:rsidRPr="0027502F" w:rsidRDefault="00257C7D" w:rsidP="00257C7D">
      <w:pPr>
        <w:rPr>
          <w:color w:val="00B050"/>
          <w:szCs w:val="22"/>
        </w:rPr>
      </w:pPr>
    </w:p>
    <w:p w14:paraId="39CB07AF" w14:textId="77777777" w:rsidR="00257C7D" w:rsidRPr="0027502F" w:rsidRDefault="00257C7D" w:rsidP="00257C7D">
      <w:pPr>
        <w:rPr>
          <w:color w:val="00B050"/>
          <w:szCs w:val="22"/>
        </w:rPr>
      </w:pPr>
    </w:p>
    <w:p w14:paraId="3CF2A53B" w14:textId="77777777" w:rsidR="00257C7D" w:rsidRPr="0027502F" w:rsidRDefault="00257C7D" w:rsidP="00257C7D">
      <w:pPr>
        <w:pStyle w:val="Heading4"/>
        <w:rPr>
          <w:color w:val="00B050"/>
          <w:szCs w:val="22"/>
        </w:rPr>
      </w:pPr>
      <w:r w:rsidRPr="0027502F">
        <w:rPr>
          <w:color w:val="00B050"/>
          <w:szCs w:val="22"/>
        </w:rPr>
        <w:br w:type="page"/>
      </w:r>
      <w:r w:rsidRPr="0027502F">
        <w:rPr>
          <w:color w:val="00B050"/>
          <w:szCs w:val="22"/>
        </w:rPr>
        <w:lastRenderedPageBreak/>
        <w:t>DDNEA-P4-315 – Correction of regular expression for &lt;Net Mass&gt; and &lt;Gross Mass&gt;</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27393143"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3B9AE69"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4D90D7D1"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564D427" w14:textId="77777777" w:rsidR="00257C7D" w:rsidRPr="0027502F" w:rsidRDefault="00257C7D" w:rsidP="002605A4">
                  <w:pPr>
                    <w:spacing w:line="276" w:lineRule="auto"/>
                    <w:jc w:val="left"/>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82BA61F" w14:textId="77777777" w:rsidR="00257C7D" w:rsidRPr="0027502F" w:rsidRDefault="00257C7D" w:rsidP="002605A4">
                  <w:pPr>
                    <w:spacing w:line="276" w:lineRule="auto"/>
                    <w:rPr>
                      <w:color w:val="00B050"/>
                      <w:szCs w:val="22"/>
                    </w:rPr>
                  </w:pPr>
                  <w:r w:rsidRPr="0027502F">
                    <w:rPr>
                      <w:bCs/>
                      <w:color w:val="00B050"/>
                      <w:szCs w:val="22"/>
                    </w:rPr>
                    <w:t>DDNEA-P4-315</w:t>
                  </w:r>
                </w:p>
              </w:tc>
            </w:tr>
            <w:tr w:rsidR="00257C7D" w:rsidRPr="0027502F" w14:paraId="164C5A1B"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8B43DA0" w14:textId="77777777" w:rsidR="00257C7D" w:rsidRPr="0027502F" w:rsidRDefault="00257C7D" w:rsidP="002605A4">
                  <w:pPr>
                    <w:spacing w:line="276" w:lineRule="auto"/>
                    <w:jc w:val="left"/>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5ACEEA7" w14:textId="288D9211" w:rsidR="00257C7D" w:rsidRPr="0027502F" w:rsidRDefault="00EF7772" w:rsidP="002605A4">
                  <w:pPr>
                    <w:tabs>
                      <w:tab w:val="left" w:pos="1305"/>
                    </w:tabs>
                    <w:spacing w:line="276" w:lineRule="auto"/>
                    <w:rPr>
                      <w:color w:val="00B050"/>
                      <w:szCs w:val="22"/>
                    </w:rPr>
                  </w:pPr>
                  <w:r w:rsidRPr="00E5205E">
                    <w:rPr>
                      <w:color w:val="00B050"/>
                      <w:szCs w:val="22"/>
                    </w:rPr>
                    <w:t>Accepted</w:t>
                  </w:r>
                </w:p>
              </w:tc>
            </w:tr>
            <w:tr w:rsidR="00257C7D" w:rsidRPr="0027502F" w14:paraId="6CB585DF"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2984B2" w14:textId="77777777" w:rsidR="00257C7D" w:rsidRPr="0027502F" w:rsidRDefault="00257C7D" w:rsidP="002605A4">
                  <w:pPr>
                    <w:spacing w:line="276" w:lineRule="auto"/>
                    <w:jc w:val="left"/>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D44DB1" w14:textId="77777777" w:rsidR="00257C7D" w:rsidRPr="0027502F" w:rsidRDefault="00257C7D" w:rsidP="002605A4">
                  <w:pPr>
                    <w:spacing w:line="276" w:lineRule="auto"/>
                    <w:rPr>
                      <w:color w:val="00B050"/>
                      <w:szCs w:val="22"/>
                    </w:rPr>
                  </w:pPr>
                  <w:r w:rsidRPr="0027502F">
                    <w:rPr>
                      <w:color w:val="00B050"/>
                      <w:szCs w:val="22"/>
                    </w:rPr>
                    <w:t>Specifications defect</w:t>
                  </w:r>
                </w:p>
              </w:tc>
            </w:tr>
            <w:tr w:rsidR="00257C7D" w:rsidRPr="0027502F" w14:paraId="7D020239"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DD9E8C" w14:textId="77777777" w:rsidR="00257C7D" w:rsidRPr="0027502F" w:rsidRDefault="00257C7D" w:rsidP="002605A4">
                  <w:pPr>
                    <w:spacing w:line="276" w:lineRule="auto"/>
                    <w:jc w:val="left"/>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3180EF0" w14:textId="77777777" w:rsidR="00257C7D" w:rsidRPr="0027502F" w:rsidRDefault="00257C7D" w:rsidP="002605A4">
                  <w:pPr>
                    <w:spacing w:line="276" w:lineRule="auto"/>
                    <w:rPr>
                      <w:color w:val="00B050"/>
                      <w:szCs w:val="22"/>
                    </w:rPr>
                  </w:pPr>
                  <w:r w:rsidRPr="0027502F">
                    <w:rPr>
                      <w:color w:val="00B050"/>
                      <w:szCs w:val="22"/>
                    </w:rPr>
                    <w:t>IM463674</w:t>
                  </w:r>
                </w:p>
              </w:tc>
            </w:tr>
            <w:tr w:rsidR="00257C7D" w:rsidRPr="0027502F" w14:paraId="0C3EA3FF"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11C3A6B" w14:textId="77777777" w:rsidR="00257C7D" w:rsidRPr="0027502F" w:rsidRDefault="00257C7D" w:rsidP="002605A4">
                  <w:pPr>
                    <w:spacing w:line="276" w:lineRule="auto"/>
                    <w:jc w:val="left"/>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FA027F" w14:textId="77777777" w:rsidR="00257C7D" w:rsidRPr="0027502F" w:rsidRDefault="00257C7D" w:rsidP="002605A4">
                  <w:pPr>
                    <w:spacing w:line="276" w:lineRule="auto"/>
                    <w:rPr>
                      <w:color w:val="00B050"/>
                      <w:szCs w:val="22"/>
                    </w:rPr>
                  </w:pPr>
                  <w:r w:rsidRPr="0027502F">
                    <w:rPr>
                      <w:color w:val="00B050"/>
                      <w:szCs w:val="22"/>
                    </w:rPr>
                    <w:t>KE21444</w:t>
                  </w:r>
                </w:p>
              </w:tc>
            </w:tr>
            <w:tr w:rsidR="00257C7D" w:rsidRPr="0027502F" w14:paraId="25351D2E"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2629A7" w14:textId="77777777" w:rsidR="00257C7D" w:rsidRPr="0027502F" w:rsidRDefault="00257C7D" w:rsidP="002605A4">
                  <w:pPr>
                    <w:spacing w:line="276" w:lineRule="auto"/>
                    <w:jc w:val="left"/>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518D878"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lang w:val="en-US"/>
                    </w:rPr>
                    <w:t>04/10/2021</w:t>
                  </w:r>
                </w:p>
              </w:tc>
            </w:tr>
            <w:tr w:rsidR="00257C7D" w:rsidRPr="0027502F" w14:paraId="6F39B430"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1AD4049" w14:textId="77777777" w:rsidR="00257C7D" w:rsidRPr="0027502F" w:rsidRDefault="00257C7D" w:rsidP="002605A4">
                  <w:pPr>
                    <w:spacing w:line="276" w:lineRule="auto"/>
                    <w:jc w:val="left"/>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E87EA70"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NA-DE</w:t>
                  </w:r>
                </w:p>
              </w:tc>
            </w:tr>
          </w:tbl>
          <w:p w14:paraId="13C27CC4" w14:textId="77777777" w:rsidR="00257C7D" w:rsidRPr="0027502F" w:rsidRDefault="00257C7D" w:rsidP="002605A4">
            <w:pPr>
              <w:spacing w:after="0"/>
              <w:jc w:val="left"/>
              <w:rPr>
                <w:color w:val="00B050"/>
                <w:szCs w:val="22"/>
                <w:lang w:val="en-US"/>
              </w:rPr>
            </w:pPr>
          </w:p>
        </w:tc>
      </w:tr>
      <w:tr w:rsidR="00257C7D" w:rsidRPr="0027502F" w14:paraId="5F0C12DE"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823AACF"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23"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56"/>
            </w:tblGrid>
            <w:tr w:rsidR="00257C7D" w:rsidRPr="0027502F" w14:paraId="09DF0044"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5CAE60" w14:textId="77777777" w:rsidR="00257C7D" w:rsidRPr="0027502F" w:rsidRDefault="00257C7D" w:rsidP="002605A4">
                  <w:pPr>
                    <w:spacing w:line="276" w:lineRule="auto"/>
                    <w:jc w:val="left"/>
                    <w:rPr>
                      <w:color w:val="00B050"/>
                      <w:szCs w:val="22"/>
                    </w:rPr>
                  </w:pPr>
                  <w:r w:rsidRPr="0027502F">
                    <w:rPr>
                      <w:color w:val="00B050"/>
                      <w:szCs w:val="22"/>
                    </w:rPr>
                    <w:t>Change priority</w:t>
                  </w:r>
                </w:p>
              </w:tc>
              <w:tc>
                <w:tcPr>
                  <w:tcW w:w="695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D9A7748"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1CCE7D33"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19F4E3" w14:textId="77777777" w:rsidR="00257C7D" w:rsidRPr="0027502F" w:rsidRDefault="00257C7D" w:rsidP="002605A4">
                  <w:pPr>
                    <w:spacing w:line="276" w:lineRule="auto"/>
                    <w:jc w:val="left"/>
                    <w:rPr>
                      <w:color w:val="00B050"/>
                      <w:szCs w:val="22"/>
                    </w:rPr>
                  </w:pPr>
                  <w:r w:rsidRPr="0027502F">
                    <w:rPr>
                      <w:color w:val="00B050"/>
                      <w:szCs w:val="22"/>
                    </w:rPr>
                    <w:t>Change Description</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DD48D8B" w14:textId="77777777" w:rsidR="00257C7D" w:rsidRPr="0027502F" w:rsidRDefault="00257C7D" w:rsidP="002605A4">
                  <w:pPr>
                    <w:spacing w:line="276" w:lineRule="auto"/>
                    <w:rPr>
                      <w:b/>
                      <w:color w:val="00B050"/>
                      <w:szCs w:val="22"/>
                    </w:rPr>
                  </w:pPr>
                  <w:r w:rsidRPr="0027502F">
                    <w:rPr>
                      <w:b/>
                      <w:color w:val="00B050"/>
                      <w:szCs w:val="22"/>
                    </w:rPr>
                    <w:t>Problem Statement:</w:t>
                  </w:r>
                </w:p>
                <w:p w14:paraId="1E46E89C" w14:textId="77777777" w:rsidR="00257C7D" w:rsidRPr="0027502F" w:rsidRDefault="00257C7D" w:rsidP="002605A4">
                  <w:pPr>
                    <w:rPr>
                      <w:color w:val="00B050"/>
                      <w:szCs w:val="22"/>
                    </w:rPr>
                  </w:pPr>
                  <w:r w:rsidRPr="0027502F">
                    <w:rPr>
                      <w:color w:val="00B050"/>
                      <w:szCs w:val="22"/>
                    </w:rPr>
                    <w:t>As per DDNEA-P4-293 the naming and format of the &lt;Gross Weight&gt; and &lt;Net Weight&gt; data items need to be aligned with the corresponding naming and format of the &lt;Gross Weight&gt; and &lt;Net Weight&gt;. The following updates were proposed:</w:t>
                  </w:r>
                </w:p>
                <w:p w14:paraId="21567DB8" w14:textId="77777777" w:rsidR="00257C7D" w:rsidRPr="0027502F" w:rsidRDefault="00257C7D" w:rsidP="003B47C7">
                  <w:pPr>
                    <w:pStyle w:val="ListParagraph"/>
                    <w:numPr>
                      <w:ilvl w:val="0"/>
                      <w:numId w:val="103"/>
                    </w:numPr>
                    <w:spacing w:after="0"/>
                    <w:jc w:val="left"/>
                    <w:rPr>
                      <w:color w:val="00B050"/>
                      <w:szCs w:val="22"/>
                    </w:rPr>
                  </w:pPr>
                  <w:r w:rsidRPr="0027502F">
                    <w:rPr>
                      <w:color w:val="00B050"/>
                      <w:szCs w:val="22"/>
                    </w:rPr>
                    <w:t>The existing technical term &lt;Gross Weight&gt; will be renamed to &lt;Gross Mass&gt;;</w:t>
                  </w:r>
                </w:p>
                <w:p w14:paraId="0E21B58B" w14:textId="77777777" w:rsidR="00257C7D" w:rsidRPr="0027502F" w:rsidRDefault="00257C7D" w:rsidP="003B47C7">
                  <w:pPr>
                    <w:pStyle w:val="ListParagraph"/>
                    <w:numPr>
                      <w:ilvl w:val="0"/>
                      <w:numId w:val="103"/>
                    </w:numPr>
                    <w:spacing w:after="0"/>
                    <w:jc w:val="left"/>
                    <w:rPr>
                      <w:color w:val="00B050"/>
                      <w:szCs w:val="22"/>
                    </w:rPr>
                  </w:pPr>
                  <w:r w:rsidRPr="0027502F">
                    <w:rPr>
                      <w:color w:val="00B050"/>
                      <w:szCs w:val="22"/>
                    </w:rPr>
                    <w:t>The format of the updated &lt;Gross Mass&gt; technical term will be updated to ‘n..16,6’;</w:t>
                  </w:r>
                </w:p>
                <w:p w14:paraId="3E3E43BA" w14:textId="77777777" w:rsidR="00257C7D" w:rsidRPr="0027502F" w:rsidRDefault="00257C7D" w:rsidP="003B47C7">
                  <w:pPr>
                    <w:pStyle w:val="ListParagraph"/>
                    <w:numPr>
                      <w:ilvl w:val="0"/>
                      <w:numId w:val="103"/>
                    </w:numPr>
                    <w:spacing w:after="0"/>
                    <w:jc w:val="left"/>
                    <w:rPr>
                      <w:color w:val="00B050"/>
                      <w:szCs w:val="22"/>
                    </w:rPr>
                  </w:pPr>
                  <w:r w:rsidRPr="0027502F">
                    <w:rPr>
                      <w:color w:val="00B050"/>
                      <w:szCs w:val="22"/>
                    </w:rPr>
                    <w:t>The existing technical term &lt;Net Weight&gt; will be renamed to &lt;Net Mass&gt;;</w:t>
                  </w:r>
                </w:p>
                <w:p w14:paraId="75B9132E" w14:textId="77777777" w:rsidR="00257C7D" w:rsidRPr="0027502F" w:rsidRDefault="00257C7D" w:rsidP="003B47C7">
                  <w:pPr>
                    <w:pStyle w:val="ListParagraph"/>
                    <w:numPr>
                      <w:ilvl w:val="0"/>
                      <w:numId w:val="103"/>
                    </w:numPr>
                    <w:spacing w:after="0"/>
                    <w:jc w:val="left"/>
                    <w:rPr>
                      <w:color w:val="00B050"/>
                      <w:szCs w:val="22"/>
                    </w:rPr>
                  </w:pPr>
                  <w:r w:rsidRPr="0027502F">
                    <w:rPr>
                      <w:color w:val="00B050"/>
                      <w:szCs w:val="22"/>
                    </w:rPr>
                    <w:t>The format of the updated &lt;Net Mass&gt; technical term will be updated to ‘n..16,6’.</w:t>
                  </w:r>
                </w:p>
                <w:p w14:paraId="5821B908" w14:textId="77777777" w:rsidR="00257C7D" w:rsidRPr="0027502F" w:rsidRDefault="00257C7D" w:rsidP="002605A4">
                  <w:pPr>
                    <w:rPr>
                      <w:color w:val="00B050"/>
                      <w:szCs w:val="22"/>
                    </w:rPr>
                  </w:pPr>
                  <w:r w:rsidRPr="0027502F">
                    <w:rPr>
                      <w:color w:val="00B050"/>
                      <w:szCs w:val="22"/>
                    </w:rPr>
                    <w:t>It has been identified that in DDNEA v3.00 published for EMCS Phase 4, the regular expression defined for the format of those data items in the types.xsd included in the xsds package was incorrect.</w:t>
                  </w:r>
                </w:p>
                <w:p w14:paraId="20C44259" w14:textId="77777777" w:rsidR="00257C7D" w:rsidRPr="0027502F" w:rsidRDefault="00257C7D" w:rsidP="002605A4">
                  <w:pPr>
                    <w:rPr>
                      <w:color w:val="00B050"/>
                      <w:szCs w:val="22"/>
                    </w:rPr>
                  </w:pPr>
                  <w:r w:rsidRPr="0027502F">
                    <w:rPr>
                      <w:color w:val="00B050"/>
                      <w:szCs w:val="22"/>
                    </w:rPr>
                    <w:t>The current RFC proposes the required updates in the regular expression defined for the format of &lt;Gross Mass&gt; and &lt;Net Mass&gt;.</w:t>
                  </w:r>
                </w:p>
                <w:p w14:paraId="24320D07" w14:textId="77777777" w:rsidR="00257C7D" w:rsidRPr="0027502F" w:rsidRDefault="00257C7D" w:rsidP="002605A4">
                  <w:pPr>
                    <w:spacing w:line="276" w:lineRule="auto"/>
                    <w:rPr>
                      <w:b/>
                      <w:color w:val="00B050"/>
                      <w:szCs w:val="22"/>
                    </w:rPr>
                  </w:pPr>
                  <w:r w:rsidRPr="0027502F">
                    <w:rPr>
                      <w:b/>
                      <w:color w:val="00B050"/>
                      <w:szCs w:val="22"/>
                    </w:rPr>
                    <w:t>Proposed Solution</w:t>
                  </w:r>
                </w:p>
                <w:p w14:paraId="2F2A7DF7" w14:textId="77777777" w:rsidR="00257C7D" w:rsidRPr="0027502F" w:rsidRDefault="00257C7D" w:rsidP="002605A4">
                  <w:pPr>
                    <w:spacing w:line="276" w:lineRule="auto"/>
                    <w:rPr>
                      <w:color w:val="00B050"/>
                      <w:szCs w:val="22"/>
                    </w:rPr>
                  </w:pPr>
                  <w:r w:rsidRPr="0027502F">
                    <w:rPr>
                      <w:color w:val="00B050"/>
                      <w:szCs w:val="22"/>
                    </w:rPr>
                    <w:t>As per the analysis provided in the [Problem Statement], the following updates shall be performed in DDNEA:</w:t>
                  </w:r>
                </w:p>
                <w:p w14:paraId="0C2F3DF5" w14:textId="77777777" w:rsidR="00257C7D" w:rsidRPr="0027502F" w:rsidRDefault="00257C7D" w:rsidP="002605A4">
                  <w:pPr>
                    <w:pStyle w:val="ListParagraph"/>
                    <w:numPr>
                      <w:ilvl w:val="0"/>
                      <w:numId w:val="47"/>
                    </w:numPr>
                    <w:spacing w:line="276" w:lineRule="auto"/>
                    <w:ind w:left="360"/>
                    <w:rPr>
                      <w:b/>
                      <w:bCs/>
                      <w:color w:val="00B050"/>
                      <w:szCs w:val="22"/>
                      <w:lang w:val="en-US"/>
                    </w:rPr>
                  </w:pPr>
                  <w:r w:rsidRPr="0027502F">
                    <w:rPr>
                      <w:b/>
                      <w:bCs/>
                      <w:color w:val="00B050"/>
                      <w:szCs w:val="22"/>
                      <w:lang w:val="en-US"/>
                    </w:rPr>
                    <w:t>Appendix H: DIRECTORY WITH XML SCHEMAS (XSDS)</w:t>
                  </w:r>
                </w:p>
                <w:p w14:paraId="0B688F96" w14:textId="77777777" w:rsidR="00257C7D" w:rsidRPr="0027502F" w:rsidRDefault="00257C7D" w:rsidP="002605A4">
                  <w:pPr>
                    <w:spacing w:line="276" w:lineRule="auto"/>
                    <w:rPr>
                      <w:color w:val="00B050"/>
                      <w:szCs w:val="22"/>
                    </w:rPr>
                  </w:pPr>
                  <w:r w:rsidRPr="0027502F">
                    <w:rPr>
                      <w:color w:val="00B050"/>
                      <w:szCs w:val="22"/>
                    </w:rPr>
                    <w:t>types.xsd file shall be updated as follows for both &lt;Gross Mass&gt; and &lt;Net Mass&gt;:</w:t>
                  </w:r>
                </w:p>
                <w:p w14:paraId="45592E15" w14:textId="77777777" w:rsidR="00257C7D" w:rsidRPr="0027502F" w:rsidRDefault="00257C7D" w:rsidP="002605A4">
                  <w:pPr>
                    <w:spacing w:line="276" w:lineRule="auto"/>
                    <w:rPr>
                      <w:color w:val="00B050"/>
                      <w:szCs w:val="22"/>
                    </w:rPr>
                  </w:pPr>
                  <w:r w:rsidRPr="0027502F">
                    <w:rPr>
                      <w:color w:val="00B050"/>
                      <w:szCs w:val="22"/>
                    </w:rPr>
                    <w:t xml:space="preserve"> From:</w:t>
                  </w:r>
                </w:p>
                <w:p w14:paraId="0949A523" w14:textId="77777777" w:rsidR="00257C7D" w:rsidRPr="0027502F" w:rsidRDefault="00257C7D" w:rsidP="002605A4">
                  <w:pPr>
                    <w:spacing w:line="276" w:lineRule="auto"/>
                    <w:rPr>
                      <w:color w:val="00B050"/>
                      <w:szCs w:val="22"/>
                    </w:rPr>
                  </w:pPr>
                  <w:r w:rsidRPr="0027502F">
                    <w:rPr>
                      <w:color w:val="00B050"/>
                      <w:szCs w:val="22"/>
                    </w:rPr>
                    <w:lastRenderedPageBreak/>
                    <w:t>&lt;xs:restriction base="xs:decimal"&gt;</w:t>
                  </w:r>
                </w:p>
                <w:p w14:paraId="6950EA75" w14:textId="77777777" w:rsidR="00257C7D" w:rsidRPr="0027502F" w:rsidRDefault="00257C7D" w:rsidP="002605A4">
                  <w:pPr>
                    <w:spacing w:line="276" w:lineRule="auto"/>
                    <w:rPr>
                      <w:color w:val="00B050"/>
                      <w:szCs w:val="22"/>
                    </w:rPr>
                  </w:pPr>
                  <w:r w:rsidRPr="0027502F">
                    <w:rPr>
                      <w:color w:val="00B050"/>
                      <w:szCs w:val="22"/>
                    </w:rPr>
                    <w:t>&lt;xs:totalDigits value="16" /&gt;</w:t>
                  </w:r>
                </w:p>
                <w:p w14:paraId="603F73ED" w14:textId="77777777" w:rsidR="00257C7D" w:rsidRPr="0027502F" w:rsidRDefault="00257C7D" w:rsidP="002605A4">
                  <w:pPr>
                    <w:spacing w:line="276" w:lineRule="auto"/>
                    <w:rPr>
                      <w:color w:val="00B050"/>
                      <w:szCs w:val="22"/>
                    </w:rPr>
                  </w:pPr>
                  <w:r w:rsidRPr="0027502F">
                    <w:rPr>
                      <w:color w:val="00B050"/>
                      <w:szCs w:val="22"/>
                    </w:rPr>
                    <w:t>&lt;xs:fractionDigits value="6" /&gt;</w:t>
                  </w:r>
                </w:p>
                <w:p w14:paraId="7D4F3ABD" w14:textId="77777777" w:rsidR="00257C7D" w:rsidRPr="0027502F" w:rsidRDefault="00257C7D" w:rsidP="002605A4">
                  <w:pPr>
                    <w:spacing w:line="276" w:lineRule="auto"/>
                    <w:rPr>
                      <w:color w:val="00B050"/>
                      <w:szCs w:val="22"/>
                    </w:rPr>
                  </w:pPr>
                  <w:r w:rsidRPr="0027502F">
                    <w:rPr>
                      <w:color w:val="00B050"/>
                      <w:szCs w:val="22"/>
                    </w:rPr>
                    <w:t>&lt;xs:minExclusive value="0" /&gt;</w:t>
                  </w:r>
                </w:p>
                <w:p w14:paraId="638D5739" w14:textId="77777777" w:rsidR="00257C7D" w:rsidRPr="0027502F" w:rsidRDefault="00257C7D" w:rsidP="002605A4">
                  <w:pPr>
                    <w:spacing w:line="276" w:lineRule="auto"/>
                    <w:rPr>
                      <w:color w:val="00B050"/>
                      <w:szCs w:val="22"/>
                    </w:rPr>
                  </w:pPr>
                  <w:r w:rsidRPr="0027502F">
                    <w:rPr>
                      <w:color w:val="00B050"/>
                      <w:szCs w:val="22"/>
                    </w:rPr>
                    <w:t>&lt;xs:pattern value="[1-9]\d{0,15}" /&gt;</w:t>
                  </w:r>
                </w:p>
                <w:p w14:paraId="40581B92" w14:textId="77777777" w:rsidR="00257C7D" w:rsidRPr="0027502F" w:rsidRDefault="00257C7D" w:rsidP="002605A4">
                  <w:pPr>
                    <w:spacing w:line="276" w:lineRule="auto"/>
                    <w:rPr>
                      <w:color w:val="00B050"/>
                      <w:szCs w:val="22"/>
                    </w:rPr>
                  </w:pPr>
                  <w:r w:rsidRPr="0027502F">
                    <w:rPr>
                      <w:color w:val="00B050"/>
                      <w:szCs w:val="22"/>
                    </w:rPr>
                    <w:t>&lt;xs:pattern value="([1-9]\d{0,14}|0)\.[0-9]" /&gt;</w:t>
                  </w:r>
                </w:p>
                <w:p w14:paraId="0F267F2B" w14:textId="77777777" w:rsidR="00257C7D" w:rsidRPr="0027502F" w:rsidRDefault="00257C7D" w:rsidP="002605A4">
                  <w:pPr>
                    <w:spacing w:line="276" w:lineRule="auto"/>
                    <w:rPr>
                      <w:color w:val="00B050"/>
                      <w:szCs w:val="22"/>
                    </w:rPr>
                  </w:pPr>
                  <w:r w:rsidRPr="0027502F">
                    <w:rPr>
                      <w:color w:val="00B050"/>
                      <w:szCs w:val="22"/>
                    </w:rPr>
                    <w:t>&lt;xs:pattern value="([1-9]\d{0,13}|0)\.\d[0-9]" /&gt;</w:t>
                  </w:r>
                </w:p>
                <w:p w14:paraId="52E940E7" w14:textId="77777777" w:rsidR="00257C7D" w:rsidRPr="0027502F" w:rsidRDefault="00257C7D" w:rsidP="002605A4">
                  <w:pPr>
                    <w:spacing w:line="276" w:lineRule="auto"/>
                    <w:rPr>
                      <w:color w:val="00B050"/>
                      <w:szCs w:val="22"/>
                    </w:rPr>
                  </w:pPr>
                  <w:r w:rsidRPr="0027502F">
                    <w:rPr>
                      <w:color w:val="00B050"/>
                      <w:szCs w:val="22"/>
                    </w:rPr>
                    <w:t>&lt;xs:pattern value="([1-9]\d{0,12}|0)\.\.\d[0-9]" /&gt;</w:t>
                  </w:r>
                </w:p>
                <w:p w14:paraId="596BC52B" w14:textId="77777777" w:rsidR="00257C7D" w:rsidRPr="0027502F" w:rsidRDefault="00257C7D" w:rsidP="002605A4">
                  <w:pPr>
                    <w:spacing w:line="276" w:lineRule="auto"/>
                    <w:rPr>
                      <w:color w:val="00B050"/>
                      <w:szCs w:val="22"/>
                    </w:rPr>
                  </w:pPr>
                  <w:r w:rsidRPr="0027502F">
                    <w:rPr>
                      <w:color w:val="00B050"/>
                      <w:szCs w:val="22"/>
                    </w:rPr>
                    <w:t>&lt;xs:pattern value="([1-9]\d{0,11}|0)\.\.\.\d[0-9]" /&gt;</w:t>
                  </w:r>
                </w:p>
                <w:p w14:paraId="1677E800" w14:textId="77777777" w:rsidR="00257C7D" w:rsidRPr="0027502F" w:rsidRDefault="00257C7D" w:rsidP="002605A4">
                  <w:pPr>
                    <w:spacing w:line="276" w:lineRule="auto"/>
                    <w:rPr>
                      <w:color w:val="00B050"/>
                      <w:szCs w:val="22"/>
                    </w:rPr>
                  </w:pPr>
                  <w:r w:rsidRPr="0027502F">
                    <w:rPr>
                      <w:color w:val="00B050"/>
                      <w:szCs w:val="22"/>
                    </w:rPr>
                    <w:t>&lt;xs:pattern value="([1-9]\d{0,10}|0)\.\.\.\.\d[0-9]" /&gt;</w:t>
                  </w:r>
                </w:p>
                <w:p w14:paraId="110C18A0" w14:textId="77777777" w:rsidR="00257C7D" w:rsidRPr="0027502F" w:rsidRDefault="00257C7D" w:rsidP="002605A4">
                  <w:pPr>
                    <w:spacing w:line="276" w:lineRule="auto"/>
                    <w:rPr>
                      <w:color w:val="00B050"/>
                      <w:szCs w:val="22"/>
                    </w:rPr>
                  </w:pPr>
                  <w:r w:rsidRPr="0027502F">
                    <w:rPr>
                      <w:color w:val="00B050"/>
                      <w:szCs w:val="22"/>
                    </w:rPr>
                    <w:t>&lt;xs:pattern value="([1-9]\d{0,9}|0)\.\.\.\.\.\d[0-9]" /&gt;</w:t>
                  </w:r>
                </w:p>
                <w:p w14:paraId="181976B0" w14:textId="77777777" w:rsidR="00257C7D" w:rsidRPr="0027502F" w:rsidRDefault="00257C7D" w:rsidP="002605A4">
                  <w:pPr>
                    <w:spacing w:line="276" w:lineRule="auto"/>
                    <w:rPr>
                      <w:color w:val="00B050"/>
                      <w:szCs w:val="22"/>
                    </w:rPr>
                  </w:pPr>
                  <w:r w:rsidRPr="0027502F">
                    <w:rPr>
                      <w:color w:val="00B050"/>
                      <w:szCs w:val="22"/>
                    </w:rPr>
                    <w:t>&lt;/xs:restriction&gt;</w:t>
                  </w:r>
                </w:p>
                <w:p w14:paraId="23EAF922" w14:textId="77777777" w:rsidR="00257C7D" w:rsidRPr="0027502F" w:rsidRDefault="00257C7D" w:rsidP="002605A4">
                  <w:pPr>
                    <w:spacing w:line="276" w:lineRule="auto"/>
                    <w:rPr>
                      <w:color w:val="00B050"/>
                      <w:szCs w:val="22"/>
                    </w:rPr>
                  </w:pPr>
                  <w:r w:rsidRPr="0027502F">
                    <w:rPr>
                      <w:color w:val="00B050"/>
                      <w:szCs w:val="22"/>
                    </w:rPr>
                    <w:t>To:</w:t>
                  </w:r>
                </w:p>
                <w:p w14:paraId="086453DD" w14:textId="77777777" w:rsidR="00257C7D" w:rsidRPr="0027502F" w:rsidRDefault="00257C7D" w:rsidP="002605A4">
                  <w:pPr>
                    <w:spacing w:line="276" w:lineRule="auto"/>
                    <w:rPr>
                      <w:color w:val="00B050"/>
                      <w:szCs w:val="22"/>
                    </w:rPr>
                  </w:pPr>
                  <w:r w:rsidRPr="0027502F">
                    <w:rPr>
                      <w:color w:val="00B050"/>
                      <w:szCs w:val="22"/>
                    </w:rPr>
                    <w:t>&lt;xs:restriction base="xs:decimal"&gt;</w:t>
                  </w:r>
                </w:p>
                <w:p w14:paraId="0BF1F5D8" w14:textId="77777777" w:rsidR="00257C7D" w:rsidRPr="0027502F" w:rsidRDefault="00257C7D" w:rsidP="002605A4">
                  <w:pPr>
                    <w:spacing w:line="276" w:lineRule="auto"/>
                    <w:rPr>
                      <w:color w:val="00B050"/>
                      <w:szCs w:val="22"/>
                    </w:rPr>
                  </w:pPr>
                  <w:r w:rsidRPr="0027502F">
                    <w:rPr>
                      <w:color w:val="00B050"/>
                      <w:szCs w:val="22"/>
                    </w:rPr>
                    <w:t>&lt;xs:totalDigits value="16" /&gt;</w:t>
                  </w:r>
                </w:p>
                <w:p w14:paraId="5C71078E" w14:textId="77777777" w:rsidR="00257C7D" w:rsidRPr="0027502F" w:rsidRDefault="00257C7D" w:rsidP="002605A4">
                  <w:pPr>
                    <w:spacing w:line="276" w:lineRule="auto"/>
                    <w:rPr>
                      <w:color w:val="00B050"/>
                      <w:szCs w:val="22"/>
                    </w:rPr>
                  </w:pPr>
                  <w:r w:rsidRPr="0027502F">
                    <w:rPr>
                      <w:color w:val="00B050"/>
                      <w:szCs w:val="22"/>
                    </w:rPr>
                    <w:t>&lt;xs:fractionDigits value="6" /&gt;</w:t>
                  </w:r>
                </w:p>
                <w:p w14:paraId="773BB33E" w14:textId="77777777" w:rsidR="00257C7D" w:rsidRPr="0027502F" w:rsidRDefault="00257C7D" w:rsidP="002605A4">
                  <w:pPr>
                    <w:spacing w:line="276" w:lineRule="auto"/>
                    <w:rPr>
                      <w:color w:val="00B050"/>
                      <w:szCs w:val="22"/>
                    </w:rPr>
                  </w:pPr>
                  <w:r w:rsidRPr="0027502F">
                    <w:rPr>
                      <w:color w:val="00B050"/>
                      <w:szCs w:val="22"/>
                    </w:rPr>
                    <w:t>&lt;xs:minExclusive value="0" /&gt;</w:t>
                  </w:r>
                </w:p>
                <w:p w14:paraId="48583780" w14:textId="77777777" w:rsidR="00257C7D" w:rsidRPr="0027502F" w:rsidRDefault="00257C7D" w:rsidP="002605A4">
                  <w:pPr>
                    <w:spacing w:line="276" w:lineRule="auto"/>
                    <w:rPr>
                      <w:color w:val="00B050"/>
                      <w:szCs w:val="22"/>
                    </w:rPr>
                  </w:pPr>
                  <w:r w:rsidRPr="0027502F">
                    <w:rPr>
                      <w:color w:val="00B050"/>
                      <w:szCs w:val="22"/>
                    </w:rPr>
                    <w:t>&lt;xs:pattern value="[1-9]\d{0,15}" /&gt;</w:t>
                  </w:r>
                </w:p>
                <w:p w14:paraId="7B560B94" w14:textId="77777777" w:rsidR="00257C7D" w:rsidRPr="0027502F" w:rsidRDefault="00257C7D" w:rsidP="002605A4">
                  <w:pPr>
                    <w:spacing w:line="276" w:lineRule="auto"/>
                    <w:rPr>
                      <w:color w:val="00B050"/>
                      <w:szCs w:val="22"/>
                    </w:rPr>
                  </w:pPr>
                  <w:r w:rsidRPr="0027502F">
                    <w:rPr>
                      <w:color w:val="00B050"/>
                      <w:szCs w:val="22"/>
                    </w:rPr>
                    <w:t>&lt;xs:pattern value="([1-9]\d{0,14}|0)\.[0-9]" /&gt;</w:t>
                  </w:r>
                </w:p>
                <w:p w14:paraId="2F07240E" w14:textId="77777777" w:rsidR="00257C7D" w:rsidRPr="0027502F" w:rsidRDefault="00257C7D" w:rsidP="002605A4">
                  <w:pPr>
                    <w:spacing w:line="276" w:lineRule="auto"/>
                    <w:rPr>
                      <w:color w:val="00B050"/>
                      <w:szCs w:val="22"/>
                    </w:rPr>
                  </w:pPr>
                  <w:r w:rsidRPr="0027502F">
                    <w:rPr>
                      <w:color w:val="00B050"/>
                      <w:szCs w:val="22"/>
                    </w:rPr>
                    <w:t>&lt;xs:pattern value="([1-9]\d{0,13}|0)\.\d[0-9]" /&gt;</w:t>
                  </w:r>
                </w:p>
                <w:p w14:paraId="3FFEE728" w14:textId="77777777" w:rsidR="00257C7D" w:rsidRPr="0027502F" w:rsidRDefault="00257C7D" w:rsidP="002605A4">
                  <w:pPr>
                    <w:spacing w:line="276" w:lineRule="auto"/>
                    <w:rPr>
                      <w:b/>
                      <w:bCs/>
                      <w:color w:val="00B050"/>
                      <w:szCs w:val="22"/>
                    </w:rPr>
                  </w:pPr>
                  <w:r w:rsidRPr="0027502F">
                    <w:rPr>
                      <w:color w:val="00B050"/>
                      <w:szCs w:val="22"/>
                    </w:rPr>
                    <w:t>&lt;</w:t>
                  </w:r>
                  <w:r w:rsidRPr="0027502F">
                    <w:rPr>
                      <w:b/>
                      <w:bCs/>
                      <w:color w:val="00B050"/>
                      <w:szCs w:val="22"/>
                    </w:rPr>
                    <w:t>xs:pattern value="([1-9]\d{0,12}|0)\.\d\d[0-9]" /&gt;</w:t>
                  </w:r>
                </w:p>
                <w:p w14:paraId="30F6BA9B" w14:textId="77777777" w:rsidR="00257C7D" w:rsidRPr="0027502F" w:rsidRDefault="00257C7D" w:rsidP="002605A4">
                  <w:pPr>
                    <w:spacing w:line="276" w:lineRule="auto"/>
                    <w:rPr>
                      <w:b/>
                      <w:bCs/>
                      <w:color w:val="00B050"/>
                      <w:szCs w:val="22"/>
                    </w:rPr>
                  </w:pPr>
                  <w:r w:rsidRPr="0027502F">
                    <w:rPr>
                      <w:b/>
                      <w:bCs/>
                      <w:color w:val="00B050"/>
                      <w:szCs w:val="22"/>
                    </w:rPr>
                    <w:t>&lt;xs:pattern value="([1-9]\d{0,11}|0)\.\d\d\d[0-9]" /&gt;</w:t>
                  </w:r>
                </w:p>
                <w:p w14:paraId="04619452" w14:textId="77777777" w:rsidR="00257C7D" w:rsidRPr="0027502F" w:rsidRDefault="00257C7D" w:rsidP="002605A4">
                  <w:pPr>
                    <w:spacing w:line="276" w:lineRule="auto"/>
                    <w:rPr>
                      <w:b/>
                      <w:bCs/>
                      <w:color w:val="00B050"/>
                      <w:szCs w:val="22"/>
                    </w:rPr>
                  </w:pPr>
                  <w:r w:rsidRPr="0027502F">
                    <w:rPr>
                      <w:b/>
                      <w:bCs/>
                      <w:color w:val="00B050"/>
                      <w:szCs w:val="22"/>
                    </w:rPr>
                    <w:t>&lt;xs:pattern value="([1-9]\d{0,10}|0)\.\d\d\d\d[0-9]" /&gt;</w:t>
                  </w:r>
                </w:p>
                <w:p w14:paraId="2E83B042" w14:textId="77777777" w:rsidR="00257C7D" w:rsidRPr="0027502F" w:rsidRDefault="00257C7D" w:rsidP="002605A4">
                  <w:pPr>
                    <w:spacing w:line="276" w:lineRule="auto"/>
                    <w:rPr>
                      <w:b/>
                      <w:bCs/>
                      <w:color w:val="00B050"/>
                      <w:szCs w:val="22"/>
                    </w:rPr>
                  </w:pPr>
                  <w:r w:rsidRPr="0027502F">
                    <w:rPr>
                      <w:b/>
                      <w:bCs/>
                      <w:color w:val="00B050"/>
                      <w:szCs w:val="22"/>
                    </w:rPr>
                    <w:t>&lt;xs:pattern value="([1-9]\d{0,9}|0)\.\d\d\d\d\d[0-9]" /&gt;</w:t>
                  </w:r>
                </w:p>
                <w:p w14:paraId="0D0D9CBC" w14:textId="77777777" w:rsidR="00257C7D" w:rsidRPr="0027502F" w:rsidRDefault="00257C7D" w:rsidP="002605A4">
                  <w:pPr>
                    <w:spacing w:line="276" w:lineRule="auto"/>
                    <w:rPr>
                      <w:color w:val="00B050"/>
                      <w:szCs w:val="22"/>
                    </w:rPr>
                  </w:pPr>
                  <w:r w:rsidRPr="0027502F">
                    <w:rPr>
                      <w:color w:val="00B050"/>
                      <w:szCs w:val="22"/>
                    </w:rPr>
                    <w:t>&lt;/xs:restriction&gt;</w:t>
                  </w:r>
                </w:p>
                <w:p w14:paraId="5E429A15" w14:textId="77777777" w:rsidR="00257C7D" w:rsidRPr="0027502F" w:rsidRDefault="00257C7D" w:rsidP="002605A4">
                  <w:pPr>
                    <w:spacing w:line="276" w:lineRule="auto"/>
                    <w:rPr>
                      <w:color w:val="00B050"/>
                      <w:szCs w:val="22"/>
                    </w:rPr>
                  </w:pPr>
                </w:p>
                <w:p w14:paraId="3C1E03E7" w14:textId="77777777" w:rsidR="00257C7D" w:rsidRPr="0027502F" w:rsidRDefault="00257C7D" w:rsidP="002605A4">
                  <w:pPr>
                    <w:pStyle w:val="ListParagraph"/>
                    <w:numPr>
                      <w:ilvl w:val="0"/>
                      <w:numId w:val="47"/>
                    </w:numPr>
                    <w:spacing w:line="276" w:lineRule="auto"/>
                    <w:ind w:left="360"/>
                    <w:rPr>
                      <w:b/>
                      <w:color w:val="00B050"/>
                      <w:szCs w:val="22"/>
                    </w:rPr>
                  </w:pPr>
                  <w:r w:rsidRPr="0027502F">
                    <w:rPr>
                      <w:b/>
                      <w:color w:val="00B050"/>
                      <w:szCs w:val="22"/>
                    </w:rPr>
                    <w:t>APPENDIX I: DIRECTORY WITH WEB SERVICE INTERFACE DEFINITIONS (WSDLS)</w:t>
                  </w:r>
                </w:p>
                <w:p w14:paraId="66887A73" w14:textId="77777777" w:rsidR="00257C7D" w:rsidRPr="0027502F" w:rsidRDefault="00257C7D" w:rsidP="002605A4">
                  <w:pPr>
                    <w:spacing w:line="276" w:lineRule="auto"/>
                    <w:rPr>
                      <w:color w:val="00B050"/>
                      <w:szCs w:val="22"/>
                    </w:rPr>
                  </w:pPr>
                  <w:r w:rsidRPr="0027502F">
                    <w:rPr>
                      <w:color w:val="00B050"/>
                      <w:szCs w:val="22"/>
                    </w:rPr>
                    <w:t>The changes applicable to the types.xsd files in Appendix H are also applicable to Appendix I.</w:t>
                  </w:r>
                </w:p>
              </w:tc>
            </w:tr>
            <w:tr w:rsidR="00257C7D" w:rsidRPr="0027502F" w14:paraId="2ECFA91D"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8A5C4D3" w14:textId="77777777" w:rsidR="00257C7D" w:rsidRPr="0027502F" w:rsidRDefault="00257C7D" w:rsidP="002605A4">
                  <w:pPr>
                    <w:spacing w:line="276" w:lineRule="auto"/>
                    <w:jc w:val="left"/>
                    <w:rPr>
                      <w:color w:val="00B050"/>
                      <w:szCs w:val="22"/>
                    </w:rPr>
                  </w:pPr>
                  <w:r w:rsidRPr="0027502F">
                    <w:rPr>
                      <w:color w:val="00B050"/>
                      <w:szCs w:val="22"/>
                    </w:rPr>
                    <w:lastRenderedPageBreak/>
                    <w:t>Impact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A7CAE70"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2C3CEC16"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3839C2F6"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nn-NO"/>
                    </w:rPr>
                    <w:t>None</w:t>
                  </w:r>
                  <w:r w:rsidRPr="0027502F">
                    <w:rPr>
                      <w:rFonts w:ascii="Times New Roman" w:hAnsi="Times New Roman" w:cs="Times New Roman"/>
                      <w:color w:val="00B050"/>
                      <w:sz w:val="22"/>
                      <w:szCs w:val="22"/>
                    </w:rPr>
                    <w:t>);</w:t>
                  </w:r>
                </w:p>
                <w:p w14:paraId="1AF92F56"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nn-NO"/>
                    </w:rPr>
                    <w:t>None</w:t>
                  </w:r>
                  <w:r w:rsidRPr="0027502F">
                    <w:rPr>
                      <w:rFonts w:ascii="Times New Roman" w:hAnsi="Times New Roman" w:cs="Times New Roman"/>
                      <w:color w:val="00B050"/>
                      <w:sz w:val="22"/>
                      <w:szCs w:val="22"/>
                    </w:rPr>
                    <w:t>).</w:t>
                  </w:r>
                </w:p>
                <w:p w14:paraId="6499B328" w14:textId="77777777" w:rsidR="00257C7D" w:rsidRPr="0027502F" w:rsidRDefault="00257C7D" w:rsidP="002605A4">
                  <w:pPr>
                    <w:spacing w:after="0" w:line="276" w:lineRule="auto"/>
                    <w:rPr>
                      <w:color w:val="00B050"/>
                      <w:szCs w:val="22"/>
                    </w:rPr>
                  </w:pPr>
                </w:p>
                <w:p w14:paraId="777AF938" w14:textId="77777777" w:rsidR="00257C7D" w:rsidRPr="0027502F" w:rsidRDefault="00257C7D" w:rsidP="002605A4">
                  <w:pPr>
                    <w:spacing w:after="0" w:line="276" w:lineRule="auto"/>
                    <w:rPr>
                      <w:color w:val="00B050"/>
                      <w:szCs w:val="22"/>
                    </w:rPr>
                  </w:pPr>
                  <w:r w:rsidRPr="0027502F">
                    <w:rPr>
                      <w:color w:val="00B050"/>
                      <w:szCs w:val="22"/>
                    </w:rPr>
                    <w:lastRenderedPageBreak/>
                    <w:t>CDEAs:</w:t>
                  </w:r>
                </w:p>
                <w:p w14:paraId="43B7C491"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7BFCC5D0"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2B3DC648" w14:textId="77777777" w:rsidR="00257C7D" w:rsidRPr="0027502F" w:rsidRDefault="00257C7D" w:rsidP="002605A4">
                  <w:pPr>
                    <w:spacing w:after="0" w:line="276" w:lineRule="auto"/>
                    <w:rPr>
                      <w:color w:val="00B050"/>
                      <w:szCs w:val="22"/>
                    </w:rPr>
                  </w:pPr>
                </w:p>
                <w:p w14:paraId="7BEC8C99" w14:textId="77777777" w:rsidR="00257C7D" w:rsidRPr="0027502F" w:rsidRDefault="00257C7D" w:rsidP="002605A4">
                  <w:pPr>
                    <w:spacing w:after="0" w:line="276" w:lineRule="auto"/>
                    <w:rPr>
                      <w:color w:val="00B050"/>
                      <w:szCs w:val="22"/>
                    </w:rPr>
                  </w:pPr>
                  <w:r w:rsidRPr="0027502F">
                    <w:rPr>
                      <w:color w:val="00B050"/>
                      <w:szCs w:val="22"/>
                    </w:rPr>
                    <w:t>NEAs:</w:t>
                  </w:r>
                </w:p>
                <w:p w14:paraId="3CDABE9F"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(None).</w:t>
                  </w:r>
                </w:p>
              </w:tc>
            </w:tr>
            <w:tr w:rsidR="00257C7D" w:rsidRPr="0027502F" w14:paraId="76BE314B"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977EB8" w14:textId="77777777" w:rsidR="00257C7D" w:rsidRPr="0027502F" w:rsidRDefault="00257C7D" w:rsidP="002605A4">
                  <w:pPr>
                    <w:spacing w:line="276" w:lineRule="auto"/>
                    <w:jc w:val="left"/>
                    <w:rPr>
                      <w:color w:val="00B050"/>
                      <w:szCs w:val="22"/>
                    </w:rPr>
                  </w:pPr>
                  <w:r w:rsidRPr="0027502F">
                    <w:rPr>
                      <w:color w:val="00B050"/>
                      <w:szCs w:val="22"/>
                    </w:rPr>
                    <w:lastRenderedPageBreak/>
                    <w:t>Effect of not implementing the Change</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1E55A19" w14:textId="77777777" w:rsidR="00257C7D" w:rsidRPr="0027502F" w:rsidRDefault="00257C7D" w:rsidP="002605A4">
                  <w:pPr>
                    <w:spacing w:line="276" w:lineRule="auto"/>
                    <w:rPr>
                      <w:color w:val="00B050"/>
                      <w:szCs w:val="22"/>
                    </w:rPr>
                  </w:pPr>
                  <w:r w:rsidRPr="0027502F">
                    <w:rPr>
                      <w:color w:val="00B050"/>
                      <w:szCs w:val="22"/>
                    </w:rPr>
                    <w:t>If the proposed change is not implemented, then types.xsd message included in the xsds package of DDNEA v3.00 shall be incorrect for the regular expression &lt;Net Mass&gt; and &lt;Gross Mass&gt;</w:t>
                  </w:r>
                  <w:r w:rsidRPr="0027502F">
                    <w:rPr>
                      <w:color w:val="00B050"/>
                      <w:szCs w:val="22"/>
                      <w:lang w:eastAsia="el-GR"/>
                    </w:rPr>
                    <w:t>.</w:t>
                  </w:r>
                </w:p>
              </w:tc>
            </w:tr>
            <w:tr w:rsidR="00257C7D" w:rsidRPr="0027502F" w14:paraId="3AFDECF0"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975FDA2" w14:textId="77777777" w:rsidR="00257C7D" w:rsidRPr="0027502F" w:rsidRDefault="00257C7D" w:rsidP="002605A4">
                  <w:pPr>
                    <w:spacing w:line="276" w:lineRule="auto"/>
                    <w:jc w:val="left"/>
                    <w:rPr>
                      <w:color w:val="00B050"/>
                      <w:szCs w:val="22"/>
                    </w:rPr>
                  </w:pPr>
                  <w:r w:rsidRPr="0027502F">
                    <w:rPr>
                      <w:color w:val="00B050"/>
                      <w:szCs w:val="22"/>
                    </w:rPr>
                    <w:t>Risk assessment</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902590" w14:textId="77777777" w:rsidR="00257C7D" w:rsidRPr="0027502F" w:rsidRDefault="00257C7D" w:rsidP="002605A4">
                  <w:pPr>
                    <w:suppressAutoHyphens/>
                    <w:rPr>
                      <w:iCs/>
                      <w:color w:val="00B050"/>
                      <w:szCs w:val="22"/>
                    </w:rPr>
                  </w:pPr>
                  <w:r w:rsidRPr="0027502F">
                    <w:rPr>
                      <w:color w:val="00B050"/>
                      <w:szCs w:val="22"/>
                    </w:rPr>
                    <w:t xml:space="preserve">Information on the risk assessment is described via </w:t>
                  </w:r>
                  <w:r w:rsidRPr="0027502F">
                    <w:rPr>
                      <w:iCs/>
                      <w:color w:val="00B050"/>
                      <w:szCs w:val="22"/>
                    </w:rPr>
                    <w:t>DDNEA-P4-293.</w:t>
                  </w:r>
                </w:p>
              </w:tc>
            </w:tr>
            <w:tr w:rsidR="00257C7D" w:rsidRPr="0027502F" w14:paraId="7377B4AB"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A77950B" w14:textId="77777777" w:rsidR="00257C7D" w:rsidRPr="0027502F" w:rsidRDefault="00257C7D" w:rsidP="002605A4">
                  <w:pPr>
                    <w:spacing w:line="276" w:lineRule="auto"/>
                    <w:jc w:val="left"/>
                    <w:rPr>
                      <w:color w:val="00B050"/>
                      <w:szCs w:val="22"/>
                    </w:rPr>
                  </w:pPr>
                  <w:r w:rsidRPr="0027502F">
                    <w:rPr>
                      <w:color w:val="00B050"/>
                      <w:szCs w:val="22"/>
                    </w:rPr>
                    <w:t>Deployment approach</w:t>
                  </w:r>
                </w:p>
              </w:tc>
              <w:tc>
                <w:tcPr>
                  <w:tcW w:w="695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89DA961" w14:textId="77777777" w:rsidR="00257C7D" w:rsidRPr="0027502F" w:rsidRDefault="00257C7D" w:rsidP="002605A4">
                  <w:pPr>
                    <w:spacing w:line="276" w:lineRule="auto"/>
                    <w:rPr>
                      <w:color w:val="00B050"/>
                      <w:szCs w:val="22"/>
                    </w:rPr>
                  </w:pPr>
                  <w:r w:rsidRPr="0027502F">
                    <w:rPr>
                      <w:bCs/>
                      <w:color w:val="00B050"/>
                      <w:szCs w:val="22"/>
                    </w:rPr>
                    <w:t xml:space="preserve">The RFC can be deployed in a </w:t>
                  </w:r>
                  <w:r w:rsidRPr="0027502F">
                    <w:rPr>
                      <w:b/>
                      <w:bCs/>
                      <w:color w:val="00B050"/>
                      <w:szCs w:val="22"/>
                    </w:rPr>
                    <w:t>Migration Period</w:t>
                  </w:r>
                  <w:r w:rsidRPr="0027502F">
                    <w:rPr>
                      <w:bCs/>
                      <w:color w:val="00B050"/>
                      <w:szCs w:val="22"/>
                    </w:rPr>
                    <w:t xml:space="preserve"> with no business continuity risks.</w:t>
                  </w:r>
                </w:p>
              </w:tc>
            </w:tr>
            <w:tr w:rsidR="00257C7D" w:rsidRPr="0027502F" w14:paraId="0F9D7EF5"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25AFA6F" w14:textId="77777777" w:rsidR="00257C7D" w:rsidRPr="0027502F" w:rsidRDefault="00257C7D" w:rsidP="002605A4">
                  <w:pPr>
                    <w:spacing w:line="276" w:lineRule="auto"/>
                    <w:jc w:val="left"/>
                    <w:rPr>
                      <w:color w:val="00B050"/>
                      <w:szCs w:val="22"/>
                    </w:rPr>
                  </w:pPr>
                  <w:r w:rsidRPr="0027502F">
                    <w:rPr>
                      <w:color w:val="00B050"/>
                      <w:szCs w:val="22"/>
                    </w:rPr>
                    <w:t>Reference to other RFCs</w:t>
                  </w:r>
                </w:p>
              </w:tc>
              <w:tc>
                <w:tcPr>
                  <w:tcW w:w="695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74646F9"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bCs w:val="0"/>
                      <w:color w:val="00B050"/>
                      <w:sz w:val="22"/>
                      <w:szCs w:val="22"/>
                    </w:rPr>
                    <w:t>-</w:t>
                  </w:r>
                  <w:r w:rsidRPr="0027502F">
                    <w:rPr>
                      <w:rFonts w:ascii="Times New Roman" w:hAnsi="Times New Roman" w:cs="Times New Roman"/>
                      <w:color w:val="00B050"/>
                      <w:sz w:val="22"/>
                      <w:szCs w:val="22"/>
                    </w:rPr>
                    <w:t>;</w:t>
                  </w:r>
                </w:p>
                <w:p w14:paraId="2E1D7F59"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w:t>
                  </w:r>
                  <w:r w:rsidRPr="0027502F">
                    <w:rPr>
                      <w:rFonts w:ascii="Times New Roman" w:hAnsi="Times New Roman" w:cs="Times New Roman"/>
                      <w:color w:val="00B050"/>
                      <w:sz w:val="22"/>
                      <w:szCs w:val="22"/>
                    </w:rPr>
                    <w:t>;</w:t>
                  </w:r>
                </w:p>
                <w:p w14:paraId="3CAB3859"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bCs w:val="0"/>
                      <w:color w:val="00B050"/>
                      <w:sz w:val="22"/>
                      <w:szCs w:val="22"/>
                    </w:rPr>
                    <w:t xml:space="preserve">FESS-260, </w:t>
                  </w:r>
                  <w:r w:rsidRPr="0027502F">
                    <w:rPr>
                      <w:rFonts w:ascii="Times New Roman" w:hAnsi="Times New Roman" w:cs="Times New Roman"/>
                      <w:color w:val="00B050"/>
                      <w:sz w:val="22"/>
                      <w:szCs w:val="22"/>
                    </w:rPr>
                    <w:t>DDNEA-P4-293</w:t>
                  </w:r>
                  <w:r w:rsidRPr="0027502F">
                    <w:rPr>
                      <w:rFonts w:ascii="Times New Roman" w:hAnsi="Times New Roman" w:cs="Times New Roman"/>
                      <w:bCs w:val="0"/>
                      <w:color w:val="00B050"/>
                      <w:sz w:val="22"/>
                      <w:szCs w:val="22"/>
                    </w:rPr>
                    <w:t>.</w:t>
                  </w:r>
                </w:p>
              </w:tc>
            </w:tr>
          </w:tbl>
          <w:p w14:paraId="281C4191" w14:textId="77777777" w:rsidR="00257C7D" w:rsidRPr="0027502F" w:rsidRDefault="00257C7D" w:rsidP="002605A4">
            <w:pPr>
              <w:spacing w:after="0"/>
              <w:jc w:val="left"/>
              <w:rPr>
                <w:color w:val="00B050"/>
                <w:szCs w:val="22"/>
                <w:lang w:val="en-US"/>
              </w:rPr>
            </w:pPr>
          </w:p>
        </w:tc>
      </w:tr>
      <w:tr w:rsidR="00257C7D" w:rsidRPr="0027502F" w14:paraId="3F3CE26D"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D3CBB84"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5CBCC18B"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F2B43C" w14:textId="77777777" w:rsidR="00257C7D" w:rsidRPr="0027502F" w:rsidRDefault="00257C7D" w:rsidP="002605A4">
                  <w:pPr>
                    <w:spacing w:line="276" w:lineRule="auto"/>
                    <w:jc w:val="left"/>
                    <w:rPr>
                      <w:color w:val="00B050"/>
                      <w:szCs w:val="22"/>
                    </w:rPr>
                  </w:pPr>
                  <w:r w:rsidRPr="0027502F">
                    <w:rPr>
                      <w:color w:val="00B05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F9303E"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3FB98777"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059D79F" w14:textId="77777777" w:rsidR="00257C7D" w:rsidRPr="0027502F" w:rsidRDefault="00257C7D" w:rsidP="002605A4">
                  <w:pPr>
                    <w:spacing w:line="276" w:lineRule="auto"/>
                    <w:jc w:val="left"/>
                    <w:rPr>
                      <w:color w:val="00B050"/>
                      <w:szCs w:val="22"/>
                    </w:rPr>
                  </w:pPr>
                  <w:r w:rsidRPr="0027502F">
                    <w:rPr>
                      <w:color w:val="00B05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1B1DEB5" w14:textId="77777777" w:rsidR="00257C7D" w:rsidRPr="0027502F" w:rsidRDefault="00257C7D" w:rsidP="002605A4">
                  <w:pPr>
                    <w:spacing w:line="276" w:lineRule="auto"/>
                    <w:rPr>
                      <w:color w:val="00B050"/>
                      <w:szCs w:val="22"/>
                    </w:rPr>
                  </w:pPr>
                  <w:r w:rsidRPr="0027502F">
                    <w:rPr>
                      <w:color w:val="00B050"/>
                      <w:szCs w:val="22"/>
                    </w:rPr>
                    <w:t>N/A</w:t>
                  </w:r>
                </w:p>
              </w:tc>
            </w:tr>
          </w:tbl>
          <w:p w14:paraId="4B8EC588" w14:textId="77777777" w:rsidR="00257C7D" w:rsidRPr="0027502F" w:rsidRDefault="00257C7D" w:rsidP="002605A4">
            <w:pPr>
              <w:spacing w:after="0"/>
              <w:jc w:val="left"/>
              <w:rPr>
                <w:color w:val="00B050"/>
                <w:szCs w:val="22"/>
                <w:lang w:val="en-US"/>
              </w:rPr>
            </w:pPr>
          </w:p>
        </w:tc>
      </w:tr>
      <w:tr w:rsidR="00257C7D" w:rsidRPr="0027502F" w14:paraId="1B4E986E"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DC73848" w14:textId="77777777" w:rsidR="00257C7D" w:rsidRPr="0027502F" w:rsidRDefault="00257C7D" w:rsidP="002605A4">
            <w:pPr>
              <w:spacing w:line="276" w:lineRule="auto"/>
              <w:rPr>
                <w:b/>
                <w:color w:val="00B050"/>
                <w:szCs w:val="22"/>
              </w:rPr>
            </w:pPr>
            <w:r w:rsidRPr="0027502F">
              <w:rPr>
                <w:b/>
                <w:color w:val="00B050"/>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5F6F5844"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EC6DCF9" w14:textId="77777777" w:rsidR="00257C7D" w:rsidRPr="0027502F" w:rsidRDefault="00257C7D" w:rsidP="002605A4">
                  <w:pPr>
                    <w:spacing w:line="276" w:lineRule="auto"/>
                    <w:jc w:val="left"/>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2E182CDA"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707D6C5A"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16B2ABA3"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21C58491"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D9A108E" w14:textId="77777777" w:rsidR="00257C7D" w:rsidRPr="0027502F" w:rsidRDefault="00257C7D" w:rsidP="002605A4">
                  <w:pPr>
                    <w:spacing w:line="276" w:lineRule="auto"/>
                    <w:jc w:val="left"/>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2A79E7FC" w14:textId="77777777" w:rsidR="00257C7D" w:rsidRPr="0027502F" w:rsidRDefault="00257C7D" w:rsidP="002605A4">
                  <w:pPr>
                    <w:spacing w:line="276" w:lineRule="auto"/>
                    <w:rPr>
                      <w:color w:val="00B050"/>
                      <w:szCs w:val="22"/>
                    </w:rPr>
                  </w:pPr>
                  <w:r w:rsidRPr="0027502F">
                    <w:rPr>
                      <w:color w:val="00B050"/>
                      <w:szCs w:val="22"/>
                    </w:rPr>
                    <w:t>N/A</w:t>
                  </w:r>
                </w:p>
              </w:tc>
            </w:tr>
            <w:tr w:rsidR="00E5205E" w:rsidRPr="0027502F" w14:paraId="36FB4332"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7B763C" w14:textId="77777777" w:rsidR="00E5205E" w:rsidRPr="0027502F" w:rsidRDefault="00E5205E" w:rsidP="00E5205E">
                  <w:pPr>
                    <w:spacing w:line="276" w:lineRule="auto"/>
                    <w:jc w:val="left"/>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6873A12E" w14:textId="35161AE0" w:rsidR="00E5205E" w:rsidRPr="0027502F" w:rsidRDefault="00E5205E" w:rsidP="00E5205E">
                  <w:pPr>
                    <w:spacing w:line="276" w:lineRule="auto"/>
                    <w:rPr>
                      <w:color w:val="00B050"/>
                      <w:szCs w:val="22"/>
                    </w:rPr>
                  </w:pPr>
                  <w:r w:rsidRPr="00637EA7">
                    <w:rPr>
                      <w:color w:val="00B050"/>
                      <w:szCs w:val="22"/>
                    </w:rPr>
                    <w:t xml:space="preserve">Written Approval procedure via e-mail on </w:t>
                  </w:r>
                  <w:r w:rsidRPr="008A5124">
                    <w:rPr>
                      <w:color w:val="00B050"/>
                      <w:szCs w:val="22"/>
                    </w:rPr>
                    <w:t>11/11/2021.</w:t>
                  </w:r>
                  <w:r w:rsidRPr="009B47F4">
                    <w:rPr>
                      <w:rStyle w:val="FootnoteReference"/>
                      <w:color w:val="00B050"/>
                      <w:szCs w:val="22"/>
                    </w:rPr>
                    <w:footnoteReference w:id="13"/>
                  </w:r>
                </w:p>
              </w:tc>
            </w:tr>
          </w:tbl>
          <w:p w14:paraId="604D94B4" w14:textId="77777777" w:rsidR="00257C7D" w:rsidRPr="0027502F" w:rsidRDefault="00257C7D" w:rsidP="002605A4">
            <w:pPr>
              <w:spacing w:after="0"/>
              <w:jc w:val="left"/>
              <w:rPr>
                <w:color w:val="00B050"/>
                <w:szCs w:val="22"/>
                <w:lang w:val="en-US"/>
              </w:rPr>
            </w:pPr>
          </w:p>
        </w:tc>
      </w:tr>
      <w:tr w:rsidR="00257C7D" w:rsidRPr="0027502F" w14:paraId="0BE423FF"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3A820A"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0143F8C6"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C9B7773" w14:textId="77777777" w:rsidR="00257C7D" w:rsidRPr="0027502F" w:rsidRDefault="00257C7D" w:rsidP="002605A4">
                  <w:pPr>
                    <w:spacing w:line="276" w:lineRule="auto"/>
                    <w:jc w:val="left"/>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3424AFF" w14:textId="77777777" w:rsidR="00257C7D" w:rsidRPr="0027502F" w:rsidRDefault="00257C7D" w:rsidP="002605A4">
                  <w:pPr>
                    <w:spacing w:line="276" w:lineRule="auto"/>
                    <w:rPr>
                      <w:color w:val="00B050"/>
                      <w:szCs w:val="22"/>
                    </w:rPr>
                  </w:pPr>
                  <w:r w:rsidRPr="0027502F">
                    <w:rPr>
                      <w:color w:val="00B050"/>
                      <w:szCs w:val="22"/>
                    </w:rPr>
                    <w:t>v3.01</w:t>
                  </w:r>
                </w:p>
              </w:tc>
            </w:tr>
            <w:tr w:rsidR="00257C7D" w:rsidRPr="0027502F" w14:paraId="1988A485"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7AB7921" w14:textId="77777777" w:rsidR="00257C7D" w:rsidRPr="0027502F" w:rsidRDefault="00257C7D" w:rsidP="002605A4">
                  <w:pPr>
                    <w:spacing w:line="276" w:lineRule="auto"/>
                    <w:jc w:val="left"/>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52BF7A" w14:textId="4C087B8F" w:rsidR="00257C7D" w:rsidRPr="0027502F" w:rsidRDefault="00257C7D" w:rsidP="002605A4">
                  <w:pPr>
                    <w:spacing w:line="276" w:lineRule="auto"/>
                    <w:rPr>
                      <w:color w:val="00B050"/>
                      <w:szCs w:val="22"/>
                    </w:rPr>
                  </w:pPr>
                  <w:r w:rsidRPr="0027502F">
                    <w:rPr>
                      <w:color w:val="00B050"/>
                      <w:szCs w:val="22"/>
                    </w:rPr>
                    <w:t>0</w:t>
                  </w:r>
                  <w:r w:rsidR="003E714D" w:rsidRPr="0027502F">
                    <w:rPr>
                      <w:color w:val="00B050"/>
                      <w:szCs w:val="22"/>
                    </w:rPr>
                    <w:t>5</w:t>
                  </w:r>
                  <w:r w:rsidRPr="0027502F">
                    <w:rPr>
                      <w:color w:val="00B050"/>
                      <w:szCs w:val="22"/>
                    </w:rPr>
                    <w:t>/10/2021</w:t>
                  </w:r>
                </w:p>
              </w:tc>
            </w:tr>
            <w:tr w:rsidR="00257C7D" w:rsidRPr="0027502F" w14:paraId="060F2F35"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A1C417C" w14:textId="77777777" w:rsidR="00257C7D" w:rsidRPr="0027502F" w:rsidRDefault="00257C7D" w:rsidP="002605A4">
                  <w:pPr>
                    <w:spacing w:line="276" w:lineRule="auto"/>
                    <w:jc w:val="left"/>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908EA3F" w14:textId="77777777" w:rsidR="00257C7D" w:rsidRPr="0027502F" w:rsidRDefault="00257C7D" w:rsidP="002605A4">
                  <w:pPr>
                    <w:spacing w:line="276" w:lineRule="auto"/>
                    <w:rPr>
                      <w:color w:val="00B050"/>
                      <w:szCs w:val="22"/>
                    </w:rPr>
                  </w:pPr>
                  <w:r w:rsidRPr="0027502F">
                    <w:rPr>
                      <w:color w:val="00B050"/>
                      <w:szCs w:val="22"/>
                    </w:rPr>
                    <w:t>13/02/2023</w:t>
                  </w:r>
                </w:p>
              </w:tc>
            </w:tr>
          </w:tbl>
          <w:p w14:paraId="0F92C033" w14:textId="77777777" w:rsidR="00257C7D" w:rsidRPr="0027502F" w:rsidRDefault="00257C7D" w:rsidP="002605A4">
            <w:pPr>
              <w:spacing w:after="0"/>
              <w:jc w:val="left"/>
              <w:rPr>
                <w:color w:val="00B050"/>
                <w:szCs w:val="22"/>
                <w:lang w:val="en-US"/>
              </w:rPr>
            </w:pPr>
          </w:p>
        </w:tc>
      </w:tr>
      <w:tr w:rsidR="00257C7D" w:rsidRPr="0027502F" w14:paraId="15E9713C"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A459B58" w14:textId="77777777" w:rsidR="00257C7D" w:rsidRPr="0027502F" w:rsidRDefault="00257C7D" w:rsidP="002605A4">
            <w:pPr>
              <w:spacing w:line="276" w:lineRule="auto"/>
              <w:rPr>
                <w:b/>
                <w:color w:val="00B050"/>
                <w:szCs w:val="22"/>
              </w:rPr>
            </w:pPr>
            <w:r w:rsidRPr="0027502F">
              <w:rPr>
                <w:b/>
                <w:color w:val="00B050"/>
                <w:szCs w:val="22"/>
              </w:rPr>
              <w:lastRenderedPageBreak/>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585AE98D"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B65512A" w14:textId="77777777" w:rsidR="00257C7D" w:rsidRPr="0027502F" w:rsidRDefault="00257C7D" w:rsidP="002605A4">
                  <w:pPr>
                    <w:spacing w:line="276" w:lineRule="auto"/>
                    <w:jc w:val="left"/>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E79C10" w14:textId="77777777" w:rsidR="00257C7D" w:rsidRPr="0027502F" w:rsidRDefault="00257C7D" w:rsidP="002605A4">
                  <w:pPr>
                    <w:spacing w:line="276" w:lineRule="auto"/>
                    <w:rPr>
                      <w:color w:val="00B050"/>
                      <w:szCs w:val="22"/>
                    </w:rPr>
                  </w:pPr>
                  <w:r w:rsidRPr="0027502F">
                    <w:rPr>
                      <w:color w:val="00B050"/>
                      <w:szCs w:val="22"/>
                    </w:rPr>
                    <w:t>TBD</w:t>
                  </w:r>
                </w:p>
              </w:tc>
            </w:tr>
            <w:tr w:rsidR="00257C7D" w:rsidRPr="0027502F" w14:paraId="4A5A882F"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BEBAF6" w14:textId="77777777" w:rsidR="00257C7D" w:rsidRPr="0027502F" w:rsidRDefault="00257C7D" w:rsidP="002605A4">
                  <w:pPr>
                    <w:spacing w:line="276" w:lineRule="auto"/>
                    <w:jc w:val="left"/>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5A17490E" w14:textId="77777777" w:rsidR="00257C7D" w:rsidRPr="0027502F" w:rsidRDefault="00257C7D" w:rsidP="002605A4">
                  <w:pPr>
                    <w:spacing w:line="276" w:lineRule="auto"/>
                    <w:rPr>
                      <w:color w:val="00B050"/>
                      <w:szCs w:val="22"/>
                    </w:rPr>
                  </w:pPr>
                  <w:r w:rsidRPr="0027502F">
                    <w:rPr>
                      <w:color w:val="00B050"/>
                      <w:szCs w:val="22"/>
                    </w:rPr>
                    <w:t>TBD</w:t>
                  </w:r>
                </w:p>
              </w:tc>
            </w:tr>
          </w:tbl>
          <w:p w14:paraId="0E2754B6" w14:textId="77777777" w:rsidR="00257C7D" w:rsidRPr="0027502F" w:rsidRDefault="00257C7D" w:rsidP="002605A4">
            <w:pPr>
              <w:spacing w:after="0"/>
              <w:jc w:val="left"/>
              <w:rPr>
                <w:color w:val="00B050"/>
                <w:szCs w:val="22"/>
                <w:lang w:val="en-US"/>
              </w:rPr>
            </w:pPr>
          </w:p>
        </w:tc>
      </w:tr>
    </w:tbl>
    <w:p w14:paraId="37A9B73B" w14:textId="77777777" w:rsidR="00257C7D" w:rsidRPr="0027502F" w:rsidRDefault="00257C7D" w:rsidP="00257C7D">
      <w:pPr>
        <w:rPr>
          <w:color w:val="00B050"/>
          <w:szCs w:val="22"/>
        </w:rPr>
      </w:pPr>
    </w:p>
    <w:p w14:paraId="04E72143" w14:textId="77777777" w:rsidR="00257C7D" w:rsidRPr="0027502F" w:rsidRDefault="00257C7D" w:rsidP="00257C7D">
      <w:pPr>
        <w:rPr>
          <w:color w:val="00B050"/>
          <w:szCs w:val="22"/>
        </w:rPr>
      </w:pPr>
    </w:p>
    <w:p w14:paraId="31F3BE1D" w14:textId="679319A8" w:rsidR="00257C7D" w:rsidRPr="0027502F" w:rsidRDefault="00257C7D" w:rsidP="00257C7D">
      <w:pPr>
        <w:pStyle w:val="Heading4"/>
        <w:rPr>
          <w:color w:val="00B050"/>
          <w:szCs w:val="22"/>
        </w:rPr>
      </w:pPr>
      <w:r w:rsidRPr="0027502F">
        <w:rPr>
          <w:color w:val="00B050"/>
          <w:szCs w:val="22"/>
        </w:rPr>
        <w:br w:type="page"/>
      </w:r>
      <w:r w:rsidRPr="0027502F">
        <w:rPr>
          <w:color w:val="00B050"/>
          <w:szCs w:val="22"/>
        </w:rPr>
        <w:lastRenderedPageBreak/>
        <w:t xml:space="preserve">DDNEA-P4-316 </w:t>
      </w:r>
      <w:r w:rsidRPr="0027502F">
        <w:rPr>
          <w:bCs/>
          <w:color w:val="00B050"/>
          <w:szCs w:val="22"/>
        </w:rPr>
        <w:t>– Update of R044 and R045 for Phase 4 implementation</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158A4EEB"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ED12FE8"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76C1CE6E"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A27BB29" w14:textId="77777777" w:rsidR="00257C7D" w:rsidRPr="0027502F" w:rsidRDefault="00257C7D" w:rsidP="002605A4">
                  <w:pPr>
                    <w:spacing w:line="276" w:lineRule="auto"/>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43F2AF" w14:textId="77777777" w:rsidR="00257C7D" w:rsidRPr="0027502F" w:rsidRDefault="00257C7D" w:rsidP="002605A4">
                  <w:pPr>
                    <w:spacing w:line="276" w:lineRule="auto"/>
                    <w:rPr>
                      <w:color w:val="00B050"/>
                      <w:szCs w:val="22"/>
                    </w:rPr>
                  </w:pPr>
                  <w:r w:rsidRPr="0027502F">
                    <w:rPr>
                      <w:bCs/>
                      <w:color w:val="00B050"/>
                      <w:szCs w:val="22"/>
                    </w:rPr>
                    <w:t>DDNEA-P4-316</w:t>
                  </w:r>
                </w:p>
              </w:tc>
            </w:tr>
            <w:tr w:rsidR="00257C7D" w:rsidRPr="0027502F" w14:paraId="786A6F67"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194E45" w14:textId="77777777" w:rsidR="00257C7D" w:rsidRPr="0027502F" w:rsidRDefault="00257C7D" w:rsidP="002605A4">
                  <w:pPr>
                    <w:spacing w:line="276" w:lineRule="auto"/>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DC6DBA" w14:textId="77777777" w:rsidR="00257C7D" w:rsidRPr="0027502F" w:rsidRDefault="00257C7D" w:rsidP="002605A4">
                  <w:pPr>
                    <w:tabs>
                      <w:tab w:val="left" w:pos="1305"/>
                    </w:tabs>
                    <w:spacing w:line="276" w:lineRule="auto"/>
                    <w:rPr>
                      <w:color w:val="00B050"/>
                      <w:szCs w:val="22"/>
                    </w:rPr>
                  </w:pPr>
                  <w:r w:rsidRPr="0027502F">
                    <w:rPr>
                      <w:color w:val="00B050"/>
                      <w:szCs w:val="22"/>
                    </w:rPr>
                    <w:t>Accepted</w:t>
                  </w:r>
                </w:p>
              </w:tc>
            </w:tr>
            <w:tr w:rsidR="00257C7D" w:rsidRPr="0027502F" w14:paraId="158DFDFF"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640C5C5" w14:textId="77777777" w:rsidR="00257C7D" w:rsidRPr="0027502F" w:rsidRDefault="00257C7D" w:rsidP="002605A4">
                  <w:pPr>
                    <w:spacing w:line="276" w:lineRule="auto"/>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DEFDA14" w14:textId="77777777" w:rsidR="00257C7D" w:rsidRPr="0027502F" w:rsidRDefault="00257C7D" w:rsidP="002605A4">
                  <w:pPr>
                    <w:spacing w:line="276" w:lineRule="auto"/>
                    <w:rPr>
                      <w:color w:val="00B050"/>
                      <w:szCs w:val="22"/>
                    </w:rPr>
                  </w:pPr>
                  <w:r w:rsidRPr="0027502F">
                    <w:rPr>
                      <w:color w:val="00B050"/>
                      <w:szCs w:val="22"/>
                    </w:rPr>
                    <w:t xml:space="preserve">Specifications Defect </w:t>
                  </w:r>
                </w:p>
              </w:tc>
            </w:tr>
            <w:tr w:rsidR="00257C7D" w:rsidRPr="0027502F" w14:paraId="64B6B7A4"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355D31E" w14:textId="77777777" w:rsidR="00257C7D" w:rsidRPr="0027502F" w:rsidRDefault="00257C7D" w:rsidP="002605A4">
                  <w:pPr>
                    <w:spacing w:line="276" w:lineRule="auto"/>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E90D136" w14:textId="77777777" w:rsidR="00257C7D" w:rsidRPr="0027502F" w:rsidRDefault="00257C7D" w:rsidP="002605A4">
                  <w:pPr>
                    <w:spacing w:line="276" w:lineRule="auto"/>
                    <w:rPr>
                      <w:color w:val="00B050"/>
                      <w:szCs w:val="22"/>
                    </w:rPr>
                  </w:pPr>
                  <w:r w:rsidRPr="0027502F">
                    <w:rPr>
                      <w:color w:val="00B050"/>
                      <w:szCs w:val="22"/>
                    </w:rPr>
                    <w:t>IM468082</w:t>
                  </w:r>
                </w:p>
              </w:tc>
            </w:tr>
            <w:tr w:rsidR="00257C7D" w:rsidRPr="0027502F" w14:paraId="558FB2DA"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0B0032A" w14:textId="77777777" w:rsidR="00257C7D" w:rsidRPr="0027502F" w:rsidRDefault="00257C7D" w:rsidP="002605A4">
                  <w:pPr>
                    <w:spacing w:line="276" w:lineRule="auto"/>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B765461" w14:textId="6A3814DD" w:rsidR="00257C7D" w:rsidRPr="0027502F" w:rsidRDefault="009461B9" w:rsidP="002605A4">
                  <w:pPr>
                    <w:spacing w:line="276" w:lineRule="auto"/>
                    <w:rPr>
                      <w:color w:val="00B050"/>
                      <w:szCs w:val="22"/>
                    </w:rPr>
                  </w:pPr>
                  <w:r w:rsidRPr="0027502F">
                    <w:rPr>
                      <w:color w:val="00B050"/>
                      <w:szCs w:val="22"/>
                      <w:lang w:eastAsia="el-GR"/>
                    </w:rPr>
                    <w:t>KE21520</w:t>
                  </w:r>
                </w:p>
              </w:tc>
            </w:tr>
            <w:tr w:rsidR="00257C7D" w:rsidRPr="0027502F" w14:paraId="593A01A9"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4CD3615" w14:textId="77777777" w:rsidR="00257C7D" w:rsidRPr="0027502F" w:rsidRDefault="00257C7D" w:rsidP="002605A4">
                  <w:pPr>
                    <w:spacing w:line="276" w:lineRule="auto"/>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FA071C9"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shd w:val="clear" w:color="auto" w:fill="FFFFFF"/>
                    </w:rPr>
                    <w:t>19/10/2021</w:t>
                  </w:r>
                </w:p>
              </w:tc>
            </w:tr>
            <w:tr w:rsidR="00257C7D" w:rsidRPr="0027502F" w14:paraId="5485AD8B"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15EA1D7" w14:textId="77777777" w:rsidR="00257C7D" w:rsidRPr="0027502F" w:rsidRDefault="00257C7D" w:rsidP="002605A4">
                  <w:pPr>
                    <w:spacing w:line="276" w:lineRule="auto"/>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67368BB"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NA-DE</w:t>
                  </w:r>
                </w:p>
              </w:tc>
            </w:tr>
          </w:tbl>
          <w:p w14:paraId="275F7EA5" w14:textId="77777777" w:rsidR="00257C7D" w:rsidRPr="0027502F" w:rsidRDefault="00257C7D" w:rsidP="002605A4">
            <w:pPr>
              <w:spacing w:after="0"/>
              <w:rPr>
                <w:color w:val="00B050"/>
                <w:szCs w:val="22"/>
              </w:rPr>
            </w:pPr>
          </w:p>
        </w:tc>
      </w:tr>
      <w:tr w:rsidR="00257C7D" w:rsidRPr="0027502F" w14:paraId="087E0DD7"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76025214"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257C7D" w:rsidRPr="0027502F" w14:paraId="7C4D1679"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213B8C2" w14:textId="77777777" w:rsidR="00257C7D" w:rsidRPr="0027502F" w:rsidRDefault="00257C7D" w:rsidP="002605A4">
                  <w:pPr>
                    <w:spacing w:line="276" w:lineRule="auto"/>
                    <w:rPr>
                      <w:color w:val="00B050"/>
                      <w:szCs w:val="22"/>
                    </w:rPr>
                  </w:pPr>
                  <w:r w:rsidRPr="0027502F">
                    <w:rPr>
                      <w:color w:val="00B050"/>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9A3CF1B"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6C2EA305"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4640DBA" w14:textId="77777777" w:rsidR="00257C7D" w:rsidRPr="0027502F" w:rsidRDefault="00257C7D" w:rsidP="002605A4">
                  <w:pPr>
                    <w:spacing w:line="276" w:lineRule="auto"/>
                    <w:rPr>
                      <w:color w:val="00B050"/>
                      <w:szCs w:val="22"/>
                    </w:rPr>
                  </w:pPr>
                  <w:r w:rsidRPr="0027502F">
                    <w:rPr>
                      <w:color w:val="00B050"/>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D6F7674" w14:textId="77777777" w:rsidR="00257C7D" w:rsidRPr="0027502F" w:rsidRDefault="00257C7D" w:rsidP="002605A4">
                  <w:pPr>
                    <w:spacing w:line="276" w:lineRule="auto"/>
                    <w:rPr>
                      <w:b/>
                      <w:color w:val="00B050"/>
                      <w:szCs w:val="22"/>
                    </w:rPr>
                  </w:pPr>
                  <w:r w:rsidRPr="0027502F">
                    <w:rPr>
                      <w:b/>
                      <w:color w:val="00B050"/>
                      <w:szCs w:val="22"/>
                    </w:rPr>
                    <w:t>Problem Statement:</w:t>
                  </w:r>
                </w:p>
                <w:p w14:paraId="382030D5" w14:textId="77777777" w:rsidR="00257C7D" w:rsidRPr="0027502F" w:rsidRDefault="00257C7D" w:rsidP="002605A4">
                  <w:pPr>
                    <w:spacing w:line="276" w:lineRule="auto"/>
                    <w:rPr>
                      <w:color w:val="00B050"/>
                      <w:szCs w:val="22"/>
                    </w:rPr>
                  </w:pPr>
                  <w:r w:rsidRPr="0027502F">
                    <w:rPr>
                      <w:bCs/>
                      <w:color w:val="00B050"/>
                      <w:szCs w:val="22"/>
                    </w:rPr>
                    <w:t>As described in parent RFC FESS-283, t</w:t>
                  </w:r>
                  <w:r w:rsidRPr="0027502F">
                    <w:rPr>
                      <w:color w:val="00B050"/>
                      <w:szCs w:val="22"/>
                    </w:rPr>
                    <w:t xml:space="preserve">he recast of the horizontal directive stipulates that e-SAD-movement only takes place between a certified consignor and a certified consignee. However, it is not specified, according to current version of Common Specifications based on special rule or condition which type of Economic Operators can be used for each type of movement (Duty Suspension or Duty Paid). </w:t>
                  </w:r>
                </w:p>
                <w:p w14:paraId="45FE3C69" w14:textId="77777777" w:rsidR="00257C7D" w:rsidRPr="0027502F" w:rsidRDefault="00257C7D" w:rsidP="002605A4">
                  <w:pPr>
                    <w:spacing w:line="276" w:lineRule="auto"/>
                    <w:rPr>
                      <w:b/>
                      <w:color w:val="00B050"/>
                      <w:szCs w:val="22"/>
                    </w:rPr>
                  </w:pPr>
                  <w:r w:rsidRPr="0027502F">
                    <w:rPr>
                      <w:color w:val="00B050"/>
                      <w:szCs w:val="22"/>
                    </w:rPr>
                    <w:t>This RFC proposes the appropriate changes in DDNEA for R044 and R045 according to FESS-283.</w:t>
                  </w:r>
                </w:p>
                <w:p w14:paraId="45606A9A" w14:textId="77777777" w:rsidR="00257C7D" w:rsidRPr="0027502F" w:rsidRDefault="00257C7D" w:rsidP="002605A4">
                  <w:pPr>
                    <w:spacing w:line="276" w:lineRule="auto"/>
                    <w:rPr>
                      <w:b/>
                      <w:color w:val="00B050"/>
                      <w:szCs w:val="22"/>
                    </w:rPr>
                  </w:pPr>
                  <w:r w:rsidRPr="0027502F">
                    <w:rPr>
                      <w:b/>
                      <w:color w:val="00B050"/>
                      <w:szCs w:val="22"/>
                    </w:rPr>
                    <w:t>Proposed Solution</w:t>
                  </w:r>
                </w:p>
                <w:p w14:paraId="1EE66359" w14:textId="77777777" w:rsidR="00257C7D" w:rsidRPr="0027502F" w:rsidRDefault="00257C7D" w:rsidP="002605A4">
                  <w:pPr>
                    <w:spacing w:line="276" w:lineRule="auto"/>
                    <w:rPr>
                      <w:color w:val="00B050"/>
                      <w:szCs w:val="22"/>
                      <w:u w:val="single"/>
                    </w:rPr>
                  </w:pPr>
                  <w:r w:rsidRPr="0027502F">
                    <w:rPr>
                      <w:color w:val="00B050"/>
                      <w:szCs w:val="22"/>
                      <w:u w:val="single"/>
                    </w:rPr>
                    <w:t>Appendix D: Technical Message Structure</w:t>
                  </w:r>
                </w:p>
                <w:p w14:paraId="077E192A" w14:textId="77777777" w:rsidR="00257C7D" w:rsidRPr="0027502F" w:rsidRDefault="00257C7D" w:rsidP="002605A4">
                  <w:pPr>
                    <w:pStyle w:val="ListParagraph"/>
                    <w:numPr>
                      <w:ilvl w:val="0"/>
                      <w:numId w:val="47"/>
                    </w:numPr>
                    <w:spacing w:after="0"/>
                    <w:ind w:left="326"/>
                    <w:contextualSpacing w:val="0"/>
                    <w:jc w:val="left"/>
                    <w:rPr>
                      <w:color w:val="00B050"/>
                      <w:szCs w:val="22"/>
                    </w:rPr>
                  </w:pPr>
                  <w:r w:rsidRPr="0027502F">
                    <w:rPr>
                      <w:color w:val="00B050"/>
                      <w:szCs w:val="22"/>
                    </w:rPr>
                    <w:t>Updates for R044:</w:t>
                  </w:r>
                </w:p>
                <w:p w14:paraId="0B980CD8" w14:textId="77777777" w:rsidR="00257C7D" w:rsidRPr="0027502F" w:rsidRDefault="00257C7D" w:rsidP="002605A4">
                  <w:pPr>
                    <w:spacing w:after="0"/>
                    <w:rPr>
                      <w:color w:val="00B050"/>
                      <w:szCs w:val="22"/>
                    </w:rPr>
                  </w:pPr>
                </w:p>
                <w:p w14:paraId="633170DD" w14:textId="77777777" w:rsidR="00257C7D" w:rsidRPr="0027502F" w:rsidRDefault="00257C7D" w:rsidP="002605A4">
                  <w:pPr>
                    <w:spacing w:after="0"/>
                    <w:rPr>
                      <w:b/>
                      <w:bCs/>
                      <w:color w:val="00B050"/>
                      <w:szCs w:val="22"/>
                    </w:rPr>
                  </w:pPr>
                  <w:r w:rsidRPr="0027502F">
                    <w:rPr>
                      <w:b/>
                      <w:bCs/>
                      <w:color w:val="00B050"/>
                      <w:szCs w:val="22"/>
                    </w:rPr>
                    <w:t>From:</w:t>
                  </w:r>
                </w:p>
                <w:p w14:paraId="7AC3C98A"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For TRADER Consignor </w:t>
                  </w:r>
                </w:p>
                <w:p w14:paraId="4417AB9E"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w:t>
                  </w:r>
                </w:p>
                <w:p w14:paraId="5B1FA93C"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An existing identifier &lt;Trader Excise Number&gt; in the set of &lt;TRADER AUTHORISATION&gt; </w:t>
                  </w:r>
                </w:p>
                <w:p w14:paraId="68AC3EA8"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The &lt;Operator Type Code&gt; of the referred &lt;TRADER&gt; must be: </w:t>
                  </w:r>
                </w:p>
                <w:p w14:paraId="32ECA765"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"Authorised warehouse keeper"; OR </w:t>
                  </w:r>
                </w:p>
                <w:p w14:paraId="3BDEAAE7"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"Registered consignor"; OR </w:t>
                  </w:r>
                </w:p>
                <w:p w14:paraId="684F3842"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"Certified consignor;   </w:t>
                  </w:r>
                </w:p>
                <w:p w14:paraId="422E1BBC"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w:t>
                  </w:r>
                </w:p>
                <w:p w14:paraId="7DEADA61"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OR </w:t>
                  </w:r>
                </w:p>
                <w:p w14:paraId="35C8A856"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An existing identifier &lt;Temporary Authorisation Reference&gt; in the set of &lt;TEMPORARY AUTHORISATION&gt; </w:t>
                  </w:r>
                </w:p>
                <w:p w14:paraId="6DEEB0B3"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The &lt;Operator Type Code&gt; of the referred &lt;TRADER&gt; must be: </w:t>
                  </w:r>
                </w:p>
                <w:p w14:paraId="78FDAB79"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lastRenderedPageBreak/>
                    <w:t xml:space="preserve">- "Temporary Certified Consignor". </w:t>
                  </w:r>
                </w:p>
                <w:p w14:paraId="36A84941"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w:t>
                  </w:r>
                </w:p>
                <w:p w14:paraId="710F05AC"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For TRADER Place of dispatch </w:t>
                  </w:r>
                </w:p>
                <w:p w14:paraId="68598720"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 </w:t>
                  </w:r>
                </w:p>
                <w:p w14:paraId="4DA1C957" w14:textId="77777777" w:rsidR="00257C7D" w:rsidRPr="0027502F" w:rsidRDefault="00257C7D" w:rsidP="002605A4">
                  <w:pPr>
                    <w:pStyle w:val="NormalWeb"/>
                    <w:spacing w:before="0" w:beforeAutospacing="0" w:after="0" w:afterAutospacing="0"/>
                    <w:rPr>
                      <w:color w:val="00B050"/>
                      <w:szCs w:val="22"/>
                    </w:rPr>
                  </w:pPr>
                  <w:r w:rsidRPr="0027502F">
                    <w:rPr>
                      <w:color w:val="00B050"/>
                      <w:szCs w:val="22"/>
                    </w:rPr>
                    <w:t xml:space="preserve">An existing identifier &lt;Tax Warehouse Reference&gt; (Excise Number in SEED). </w:t>
                  </w:r>
                </w:p>
                <w:p w14:paraId="52B5EBF7" w14:textId="77777777" w:rsidR="00257C7D" w:rsidRPr="0027502F" w:rsidRDefault="00257C7D" w:rsidP="002605A4">
                  <w:pPr>
                    <w:spacing w:after="0"/>
                    <w:rPr>
                      <w:color w:val="00B050"/>
                      <w:szCs w:val="22"/>
                    </w:rPr>
                  </w:pPr>
                </w:p>
                <w:p w14:paraId="282A4902" w14:textId="77777777" w:rsidR="00257C7D" w:rsidRPr="0027502F" w:rsidRDefault="00257C7D" w:rsidP="002605A4">
                  <w:pPr>
                    <w:spacing w:after="0"/>
                    <w:rPr>
                      <w:b/>
                      <w:bCs/>
                      <w:color w:val="00B050"/>
                      <w:szCs w:val="22"/>
                    </w:rPr>
                  </w:pPr>
                  <w:r w:rsidRPr="0027502F">
                    <w:rPr>
                      <w:b/>
                      <w:bCs/>
                      <w:color w:val="00B050"/>
                      <w:szCs w:val="22"/>
                    </w:rPr>
                    <w:t>To:</w:t>
                  </w:r>
                </w:p>
                <w:p w14:paraId="793FA93D" w14:textId="77777777" w:rsidR="00257C7D" w:rsidRPr="0027502F" w:rsidRDefault="00257C7D" w:rsidP="002605A4">
                  <w:pPr>
                    <w:pStyle w:val="BodyText"/>
                    <w:rPr>
                      <w:color w:val="00B050"/>
                      <w:sz w:val="22"/>
                      <w:szCs w:val="22"/>
                    </w:rPr>
                  </w:pPr>
                  <w:r w:rsidRPr="0027502F">
                    <w:rPr>
                      <w:color w:val="00B050"/>
                      <w:sz w:val="22"/>
                      <w:szCs w:val="22"/>
                    </w:rPr>
                    <w:t>For TRADER Consignor</w:t>
                  </w:r>
                </w:p>
                <w:p w14:paraId="1A4C8F5C" w14:textId="77777777" w:rsidR="00257C7D" w:rsidRPr="0027502F" w:rsidRDefault="00257C7D" w:rsidP="002605A4">
                  <w:pPr>
                    <w:pStyle w:val="BodyText"/>
                    <w:rPr>
                      <w:color w:val="00B050"/>
                      <w:sz w:val="22"/>
                      <w:szCs w:val="22"/>
                    </w:rPr>
                  </w:pPr>
                  <w:r w:rsidRPr="0027502F">
                    <w:rPr>
                      <w:color w:val="00B050"/>
                      <w:sz w:val="22"/>
                      <w:szCs w:val="22"/>
                    </w:rPr>
                    <w:t>-----------------------------------</w:t>
                  </w:r>
                </w:p>
                <w:p w14:paraId="06247C31" w14:textId="77777777" w:rsidR="00257C7D" w:rsidRPr="0027502F" w:rsidRDefault="00257C7D" w:rsidP="002605A4">
                  <w:pPr>
                    <w:pStyle w:val="BodyText"/>
                    <w:rPr>
                      <w:color w:val="00B050"/>
                      <w:sz w:val="22"/>
                      <w:szCs w:val="22"/>
                    </w:rPr>
                  </w:pPr>
                  <w:r w:rsidRPr="0027502F">
                    <w:rPr>
                      <w:color w:val="00B050"/>
                      <w:sz w:val="22"/>
                      <w:szCs w:val="22"/>
                    </w:rPr>
                    <w:t>An existing identifier &lt;Trader Excise Number&gt; in the set of &lt;TRADER AUTHORISATION&gt;</w:t>
                  </w:r>
                </w:p>
                <w:p w14:paraId="40BD0704" w14:textId="77777777" w:rsidR="00257C7D" w:rsidRPr="0027502F" w:rsidRDefault="00257C7D" w:rsidP="002605A4">
                  <w:pPr>
                    <w:pStyle w:val="BodyText"/>
                    <w:rPr>
                      <w:color w:val="00B050"/>
                      <w:sz w:val="22"/>
                      <w:szCs w:val="22"/>
                    </w:rPr>
                  </w:pPr>
                  <w:r w:rsidRPr="0027502F">
                    <w:rPr>
                      <w:color w:val="00B050"/>
                      <w:sz w:val="22"/>
                      <w:szCs w:val="22"/>
                    </w:rPr>
                    <w:t>The &lt;Operator Type Code&gt; of the referred &lt;TRADER&gt; must be:</w:t>
                  </w:r>
                </w:p>
                <w:p w14:paraId="2EC30C88" w14:textId="77777777" w:rsidR="00257C7D" w:rsidRPr="0027502F" w:rsidRDefault="00257C7D" w:rsidP="002605A4">
                  <w:pPr>
                    <w:pStyle w:val="BodyText"/>
                    <w:rPr>
                      <w:color w:val="00B050"/>
                      <w:sz w:val="22"/>
                      <w:szCs w:val="22"/>
                    </w:rPr>
                  </w:pPr>
                  <w:r w:rsidRPr="0027502F">
                    <w:rPr>
                      <w:color w:val="00B050"/>
                      <w:sz w:val="22"/>
                      <w:szCs w:val="22"/>
                    </w:rPr>
                    <w:t xml:space="preserve">For Duty Suspension movements: </w:t>
                  </w:r>
                </w:p>
                <w:p w14:paraId="0BC47C59" w14:textId="77777777" w:rsidR="00257C7D" w:rsidRPr="0027502F" w:rsidRDefault="00257C7D" w:rsidP="002605A4">
                  <w:pPr>
                    <w:pStyle w:val="BodyText"/>
                    <w:rPr>
                      <w:color w:val="00B050"/>
                      <w:sz w:val="22"/>
                      <w:szCs w:val="22"/>
                    </w:rPr>
                  </w:pPr>
                  <w:r w:rsidRPr="0027502F">
                    <w:rPr>
                      <w:color w:val="00B050"/>
                      <w:sz w:val="22"/>
                      <w:szCs w:val="22"/>
                    </w:rPr>
                    <w:t>- "Authorised warehouse keeper"; OR</w:t>
                  </w:r>
                </w:p>
                <w:p w14:paraId="0BE32BFD" w14:textId="77777777" w:rsidR="00257C7D" w:rsidRPr="0027502F" w:rsidRDefault="00257C7D" w:rsidP="002605A4">
                  <w:pPr>
                    <w:pStyle w:val="BodyText"/>
                    <w:rPr>
                      <w:color w:val="00B050"/>
                      <w:sz w:val="22"/>
                      <w:szCs w:val="22"/>
                    </w:rPr>
                  </w:pPr>
                  <w:r w:rsidRPr="0027502F">
                    <w:rPr>
                      <w:color w:val="00B050"/>
                      <w:sz w:val="22"/>
                      <w:szCs w:val="22"/>
                    </w:rPr>
                    <w:t>- "Registered consignor";</w:t>
                  </w:r>
                </w:p>
                <w:p w14:paraId="251B5198" w14:textId="77777777" w:rsidR="00257C7D" w:rsidRPr="0027502F" w:rsidRDefault="00257C7D" w:rsidP="002605A4">
                  <w:pPr>
                    <w:pStyle w:val="BodyText"/>
                    <w:rPr>
                      <w:color w:val="00B050"/>
                      <w:sz w:val="22"/>
                      <w:szCs w:val="22"/>
                    </w:rPr>
                  </w:pPr>
                  <w:r w:rsidRPr="0027502F">
                    <w:rPr>
                      <w:color w:val="00B050"/>
                      <w:sz w:val="22"/>
                      <w:szCs w:val="22"/>
                    </w:rPr>
                    <w:t>For Duty Paid movements</w:t>
                  </w:r>
                </w:p>
                <w:p w14:paraId="2415EF0A" w14:textId="77777777" w:rsidR="00257C7D" w:rsidRPr="0027502F" w:rsidRDefault="00257C7D" w:rsidP="002605A4">
                  <w:pPr>
                    <w:pStyle w:val="BodyText"/>
                    <w:rPr>
                      <w:color w:val="00B050"/>
                      <w:sz w:val="22"/>
                      <w:szCs w:val="22"/>
                    </w:rPr>
                  </w:pPr>
                  <w:r w:rsidRPr="0027502F">
                    <w:rPr>
                      <w:color w:val="00B050"/>
                      <w:sz w:val="22"/>
                      <w:szCs w:val="22"/>
                    </w:rPr>
                    <w:t>- "Certified consignor;</w:t>
                  </w:r>
                </w:p>
                <w:p w14:paraId="78801CA9" w14:textId="77777777" w:rsidR="00257C7D" w:rsidRPr="0027502F" w:rsidRDefault="00257C7D" w:rsidP="002605A4">
                  <w:pPr>
                    <w:pStyle w:val="BodyText"/>
                    <w:rPr>
                      <w:color w:val="00B050"/>
                      <w:sz w:val="22"/>
                      <w:szCs w:val="22"/>
                    </w:rPr>
                  </w:pPr>
                </w:p>
                <w:p w14:paraId="65D86AEA" w14:textId="77777777" w:rsidR="00257C7D" w:rsidRPr="0027502F" w:rsidRDefault="00257C7D" w:rsidP="002605A4">
                  <w:pPr>
                    <w:pStyle w:val="BodyText"/>
                    <w:rPr>
                      <w:color w:val="00B050"/>
                      <w:sz w:val="22"/>
                      <w:szCs w:val="22"/>
                    </w:rPr>
                  </w:pPr>
                  <w:r w:rsidRPr="0027502F">
                    <w:rPr>
                      <w:color w:val="00B050"/>
                      <w:sz w:val="22"/>
                      <w:szCs w:val="22"/>
                    </w:rPr>
                    <w:t>OR</w:t>
                  </w:r>
                </w:p>
                <w:p w14:paraId="3A8A8606" w14:textId="77777777" w:rsidR="00257C7D" w:rsidRPr="0027502F" w:rsidRDefault="00257C7D" w:rsidP="002605A4">
                  <w:pPr>
                    <w:pStyle w:val="BodyText"/>
                    <w:rPr>
                      <w:color w:val="00B050"/>
                      <w:sz w:val="22"/>
                      <w:szCs w:val="22"/>
                    </w:rPr>
                  </w:pPr>
                </w:p>
                <w:p w14:paraId="6F44670C" w14:textId="77777777" w:rsidR="00257C7D" w:rsidRPr="0027502F" w:rsidRDefault="00257C7D" w:rsidP="002605A4">
                  <w:pPr>
                    <w:pStyle w:val="BodyText"/>
                    <w:rPr>
                      <w:color w:val="00B050"/>
                      <w:sz w:val="22"/>
                      <w:szCs w:val="22"/>
                    </w:rPr>
                  </w:pPr>
                  <w:r w:rsidRPr="0027502F">
                    <w:rPr>
                      <w:color w:val="00B050"/>
                      <w:sz w:val="22"/>
                      <w:szCs w:val="22"/>
                    </w:rPr>
                    <w:t>An existing identifier &lt;Temporary Authorisation Reference&gt; in the set of &lt;TEMPORARY AUTHORISATION&gt;</w:t>
                  </w:r>
                </w:p>
                <w:p w14:paraId="2E323384" w14:textId="77777777" w:rsidR="00257C7D" w:rsidRPr="0027502F" w:rsidRDefault="00257C7D" w:rsidP="002605A4">
                  <w:pPr>
                    <w:pStyle w:val="BodyText"/>
                    <w:rPr>
                      <w:color w:val="00B050"/>
                      <w:sz w:val="22"/>
                      <w:szCs w:val="22"/>
                    </w:rPr>
                  </w:pPr>
                  <w:r w:rsidRPr="0027502F">
                    <w:rPr>
                      <w:color w:val="00B050"/>
                      <w:sz w:val="22"/>
                      <w:szCs w:val="22"/>
                    </w:rPr>
                    <w:t>The &lt;Operator Type Code&gt; of the referred &lt;TRADER&gt; must be:</w:t>
                  </w:r>
                </w:p>
                <w:p w14:paraId="56EF280B" w14:textId="77777777" w:rsidR="00257C7D" w:rsidRPr="0027502F" w:rsidRDefault="00257C7D" w:rsidP="002605A4">
                  <w:pPr>
                    <w:pStyle w:val="BodyText"/>
                    <w:rPr>
                      <w:color w:val="00B050"/>
                      <w:sz w:val="22"/>
                      <w:szCs w:val="22"/>
                    </w:rPr>
                  </w:pPr>
                  <w:r w:rsidRPr="0027502F">
                    <w:rPr>
                      <w:color w:val="00B050"/>
                      <w:sz w:val="22"/>
                      <w:szCs w:val="22"/>
                    </w:rPr>
                    <w:t>For Duty Paid movements:</w:t>
                  </w:r>
                </w:p>
                <w:p w14:paraId="2FE006B6" w14:textId="77777777" w:rsidR="00257C7D" w:rsidRPr="0027502F" w:rsidRDefault="00257C7D" w:rsidP="002605A4">
                  <w:pPr>
                    <w:pStyle w:val="BodyText"/>
                    <w:rPr>
                      <w:color w:val="00B050"/>
                      <w:sz w:val="22"/>
                      <w:szCs w:val="22"/>
                    </w:rPr>
                  </w:pPr>
                  <w:r w:rsidRPr="0027502F">
                    <w:rPr>
                      <w:color w:val="00B050"/>
                      <w:sz w:val="22"/>
                      <w:szCs w:val="22"/>
                    </w:rPr>
                    <w:t>- "Temporary Certified Consignor".</w:t>
                  </w:r>
                </w:p>
                <w:p w14:paraId="406E505B" w14:textId="77777777" w:rsidR="00257C7D" w:rsidRPr="0027502F" w:rsidRDefault="00257C7D" w:rsidP="002605A4">
                  <w:pPr>
                    <w:pStyle w:val="BodyText"/>
                    <w:rPr>
                      <w:color w:val="00B050"/>
                      <w:sz w:val="22"/>
                      <w:szCs w:val="22"/>
                    </w:rPr>
                  </w:pPr>
                </w:p>
                <w:p w14:paraId="630D7D89" w14:textId="77777777" w:rsidR="00257C7D" w:rsidRPr="0027502F" w:rsidRDefault="00257C7D" w:rsidP="002605A4">
                  <w:pPr>
                    <w:pStyle w:val="BodyText"/>
                    <w:rPr>
                      <w:color w:val="00B050"/>
                      <w:sz w:val="22"/>
                      <w:szCs w:val="22"/>
                    </w:rPr>
                  </w:pPr>
                  <w:r w:rsidRPr="0027502F">
                    <w:rPr>
                      <w:color w:val="00B050"/>
                      <w:sz w:val="22"/>
                      <w:szCs w:val="22"/>
                    </w:rPr>
                    <w:t>For TRADER Place of dispatch</w:t>
                  </w:r>
                </w:p>
                <w:p w14:paraId="1795DFBE" w14:textId="77777777" w:rsidR="00257C7D" w:rsidRPr="0027502F" w:rsidRDefault="00257C7D" w:rsidP="002605A4">
                  <w:pPr>
                    <w:pStyle w:val="BodyText"/>
                    <w:rPr>
                      <w:color w:val="00B050"/>
                      <w:sz w:val="22"/>
                      <w:szCs w:val="22"/>
                    </w:rPr>
                  </w:pPr>
                  <w:r w:rsidRPr="0027502F">
                    <w:rPr>
                      <w:color w:val="00B050"/>
                      <w:sz w:val="22"/>
                      <w:szCs w:val="22"/>
                    </w:rPr>
                    <w:t>------------------------------------------</w:t>
                  </w:r>
                </w:p>
                <w:p w14:paraId="6BB52FDF" w14:textId="77777777" w:rsidR="00257C7D" w:rsidRPr="0027502F" w:rsidRDefault="00257C7D" w:rsidP="002605A4">
                  <w:pPr>
                    <w:pStyle w:val="BodyText"/>
                    <w:rPr>
                      <w:color w:val="00B050"/>
                      <w:sz w:val="22"/>
                      <w:szCs w:val="22"/>
                    </w:rPr>
                  </w:pPr>
                  <w:r w:rsidRPr="0027502F">
                    <w:rPr>
                      <w:color w:val="00B050"/>
                      <w:sz w:val="22"/>
                      <w:szCs w:val="22"/>
                    </w:rPr>
                    <w:t xml:space="preserve">For Duty Suspension movements: </w:t>
                  </w:r>
                </w:p>
                <w:p w14:paraId="20FA7287" w14:textId="77777777" w:rsidR="00257C7D" w:rsidRPr="0027502F" w:rsidRDefault="00257C7D" w:rsidP="002605A4">
                  <w:pPr>
                    <w:pStyle w:val="BodyText"/>
                    <w:rPr>
                      <w:color w:val="00B050"/>
                      <w:sz w:val="22"/>
                      <w:szCs w:val="22"/>
                    </w:rPr>
                  </w:pPr>
                  <w:r w:rsidRPr="0027502F">
                    <w:rPr>
                      <w:color w:val="00B050"/>
                      <w:sz w:val="22"/>
                      <w:szCs w:val="22"/>
                    </w:rPr>
                    <w:t>An existing identifier &lt;Tax Warehouse Reference&gt; (Excise Number in SEED).</w:t>
                  </w:r>
                </w:p>
                <w:p w14:paraId="430869E7" w14:textId="77777777" w:rsidR="00257C7D" w:rsidRPr="0027502F" w:rsidRDefault="00257C7D" w:rsidP="002605A4">
                  <w:pPr>
                    <w:pStyle w:val="BodyText"/>
                    <w:rPr>
                      <w:color w:val="00B050"/>
                      <w:sz w:val="22"/>
                      <w:szCs w:val="22"/>
                    </w:rPr>
                  </w:pPr>
                </w:p>
                <w:p w14:paraId="34D399FC" w14:textId="77777777" w:rsidR="00257C7D" w:rsidRPr="0027502F" w:rsidRDefault="00257C7D" w:rsidP="002605A4">
                  <w:pPr>
                    <w:spacing w:after="0"/>
                    <w:rPr>
                      <w:color w:val="00B050"/>
                      <w:szCs w:val="22"/>
                    </w:rPr>
                  </w:pPr>
                  <w:r w:rsidRPr="0027502F">
                    <w:rPr>
                      <w:color w:val="00B050"/>
                      <w:szCs w:val="22"/>
                    </w:rPr>
                    <w:t>Note: The distinction between Duty Paid B2B and Duty Suspension movements should be derived from the ARC structure or based on the &lt;Submission Message Type&gt; in case of IE815, where the ARC is not available.</w:t>
                  </w:r>
                </w:p>
                <w:p w14:paraId="34C734EF" w14:textId="77777777" w:rsidR="00257C7D" w:rsidRPr="0027502F" w:rsidRDefault="00257C7D" w:rsidP="002605A4">
                  <w:pPr>
                    <w:spacing w:after="0"/>
                    <w:rPr>
                      <w:color w:val="00B050"/>
                      <w:szCs w:val="22"/>
                    </w:rPr>
                  </w:pPr>
                </w:p>
                <w:p w14:paraId="59468D3D" w14:textId="77777777" w:rsidR="00257C7D" w:rsidRPr="0027502F" w:rsidRDefault="00257C7D" w:rsidP="00257C7D">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Updates for R045:</w:t>
                  </w:r>
                </w:p>
                <w:p w14:paraId="02A543E4" w14:textId="77777777" w:rsidR="00257C7D" w:rsidRPr="0027502F" w:rsidRDefault="00257C7D" w:rsidP="002605A4">
                  <w:pPr>
                    <w:spacing w:after="0"/>
                    <w:rPr>
                      <w:color w:val="00B050"/>
                      <w:szCs w:val="22"/>
                    </w:rPr>
                  </w:pPr>
                  <w:r w:rsidRPr="0027502F">
                    <w:rPr>
                      <w:color w:val="00B050"/>
                      <w:szCs w:val="22"/>
                    </w:rPr>
                    <w:t>No specific changes are proposed to R045 concerning the issue described in problem statement duet to the following facts:</w:t>
                  </w:r>
                </w:p>
                <w:p w14:paraId="192A366E" w14:textId="77777777" w:rsidR="00257C7D" w:rsidRPr="0027502F" w:rsidRDefault="00257C7D" w:rsidP="003B47C7">
                  <w:pPr>
                    <w:pStyle w:val="ListParagraph"/>
                    <w:numPr>
                      <w:ilvl w:val="0"/>
                      <w:numId w:val="101"/>
                    </w:numPr>
                    <w:spacing w:after="0"/>
                    <w:jc w:val="left"/>
                    <w:rPr>
                      <w:color w:val="00B050"/>
                      <w:szCs w:val="22"/>
                      <w:lang w:val="en-US"/>
                    </w:rPr>
                  </w:pPr>
                  <w:r w:rsidRPr="0027502F">
                    <w:rPr>
                      <w:color w:val="00B050"/>
                      <w:szCs w:val="22"/>
                      <w:lang w:val="en-US"/>
                    </w:rPr>
                    <w:t>The distinction of each value is already defined based on the Destination Type Code;</w:t>
                  </w:r>
                </w:p>
                <w:p w14:paraId="0376E113" w14:textId="77777777" w:rsidR="00257C7D" w:rsidRPr="0027502F" w:rsidRDefault="00257C7D" w:rsidP="003B47C7">
                  <w:pPr>
                    <w:pStyle w:val="ListParagraph"/>
                    <w:numPr>
                      <w:ilvl w:val="0"/>
                      <w:numId w:val="101"/>
                    </w:numPr>
                    <w:spacing w:after="0"/>
                    <w:jc w:val="left"/>
                    <w:rPr>
                      <w:color w:val="00B050"/>
                      <w:szCs w:val="22"/>
                      <w:lang w:val="en-US"/>
                    </w:rPr>
                  </w:pPr>
                  <w:r w:rsidRPr="0027502F">
                    <w:rPr>
                      <w:color w:val="00B050"/>
                      <w:szCs w:val="22"/>
                      <w:lang w:val="en-US"/>
                    </w:rPr>
                    <w:t>R258 applied in the Destination Type Code defines which codes are allowed per type of movement (Duty paid or Duty Suspension);</w:t>
                  </w:r>
                </w:p>
                <w:p w14:paraId="02A5487C" w14:textId="77777777" w:rsidR="00257C7D" w:rsidRPr="0027502F" w:rsidRDefault="00257C7D" w:rsidP="003B47C7">
                  <w:pPr>
                    <w:pStyle w:val="ListParagraph"/>
                    <w:numPr>
                      <w:ilvl w:val="0"/>
                      <w:numId w:val="101"/>
                    </w:numPr>
                    <w:spacing w:after="0"/>
                    <w:jc w:val="left"/>
                    <w:rPr>
                      <w:color w:val="00B050"/>
                      <w:szCs w:val="22"/>
                      <w:lang w:val="en-US"/>
                    </w:rPr>
                  </w:pPr>
                  <w:r w:rsidRPr="0027502F">
                    <w:rPr>
                      <w:color w:val="00B050"/>
                      <w:szCs w:val="22"/>
                      <w:lang w:val="en-US"/>
                    </w:rPr>
                    <w:t>C208 prevents any usage of &lt;Tax Warehouse Reference&gt; in a Duty Paid movement.</w:t>
                  </w:r>
                </w:p>
                <w:p w14:paraId="19DA6177" w14:textId="77777777" w:rsidR="00257C7D" w:rsidRPr="0027502F" w:rsidRDefault="00257C7D" w:rsidP="002605A4">
                  <w:pPr>
                    <w:spacing w:after="0"/>
                    <w:rPr>
                      <w:color w:val="00B050"/>
                      <w:szCs w:val="22"/>
                    </w:rPr>
                  </w:pPr>
                </w:p>
                <w:p w14:paraId="69D9D059" w14:textId="77777777" w:rsidR="00257C7D" w:rsidRPr="0027502F" w:rsidRDefault="00257C7D" w:rsidP="002605A4">
                  <w:pPr>
                    <w:spacing w:after="0"/>
                    <w:rPr>
                      <w:color w:val="00B050"/>
                      <w:szCs w:val="22"/>
                    </w:rPr>
                  </w:pPr>
                  <w:r w:rsidRPr="0027502F">
                    <w:rPr>
                      <w:color w:val="00B050"/>
                      <w:szCs w:val="22"/>
                    </w:rPr>
                    <w:t xml:space="preserve">On the other hand, it has been observed that for value 11 – “Destination-Return to the place of dispatch of the consignor, for a Duty Paid B2B movement”, the “TRADER Place of Delivery.Trader Identification” indication is missing. Therefore, it is proposed the last point of R045 to be updated as follows: </w:t>
                  </w:r>
                </w:p>
                <w:p w14:paraId="641AC710" w14:textId="77777777" w:rsidR="00257C7D" w:rsidRPr="0027502F" w:rsidRDefault="00257C7D" w:rsidP="002605A4">
                  <w:pPr>
                    <w:spacing w:after="0"/>
                    <w:rPr>
                      <w:color w:val="00B050"/>
                      <w:szCs w:val="22"/>
                    </w:rPr>
                  </w:pPr>
                </w:p>
                <w:p w14:paraId="72539DC1" w14:textId="77777777" w:rsidR="00257C7D" w:rsidRPr="0027502F" w:rsidRDefault="00257C7D" w:rsidP="002605A4">
                  <w:pPr>
                    <w:spacing w:after="0"/>
                    <w:rPr>
                      <w:color w:val="00B050"/>
                      <w:szCs w:val="22"/>
                    </w:rPr>
                  </w:pPr>
                  <w:r w:rsidRPr="0027502F">
                    <w:rPr>
                      <w:color w:val="00B050"/>
                      <w:szCs w:val="22"/>
                    </w:rPr>
                    <w:t>IF Destination Type Code==11 - Destination-Return to the place of dispatch of the consignor, for a Duty Paid B2B movement</w:t>
                  </w:r>
                </w:p>
                <w:p w14:paraId="0CD7F95D" w14:textId="77777777" w:rsidR="00257C7D" w:rsidRPr="0027502F" w:rsidRDefault="00257C7D" w:rsidP="002605A4">
                  <w:pPr>
                    <w:spacing w:after="0"/>
                    <w:rPr>
                      <w:color w:val="00B050"/>
                      <w:szCs w:val="22"/>
                    </w:rPr>
                  </w:pPr>
                  <w:r w:rsidRPr="0027502F">
                    <w:rPr>
                      <w:color w:val="00B050"/>
                      <w:szCs w:val="22"/>
                    </w:rPr>
                    <w:t xml:space="preserve">THEN  </w:t>
                  </w:r>
                </w:p>
                <w:p w14:paraId="54862F30" w14:textId="77777777" w:rsidR="00257C7D" w:rsidRPr="0027502F" w:rsidRDefault="00257C7D" w:rsidP="002605A4">
                  <w:pPr>
                    <w:spacing w:after="0"/>
                    <w:rPr>
                      <w:color w:val="00B050"/>
                      <w:szCs w:val="22"/>
                    </w:rPr>
                  </w:pPr>
                  <w:r w:rsidRPr="0027502F">
                    <w:rPr>
                      <w:color w:val="00B050"/>
                      <w:szCs w:val="22"/>
                    </w:rPr>
                    <w:t xml:space="preserve">TRADER CONSIGNEE. Trader Identification -&gt; Excise Number (6)  or Temporary Authorisation Reference (7)  </w:t>
                  </w:r>
                </w:p>
                <w:p w14:paraId="3ACD2C70" w14:textId="77777777" w:rsidR="00257C7D" w:rsidRPr="0027502F" w:rsidRDefault="00257C7D" w:rsidP="002605A4">
                  <w:pPr>
                    <w:spacing w:after="0"/>
                    <w:rPr>
                      <w:color w:val="00B050"/>
                      <w:szCs w:val="22"/>
                    </w:rPr>
                  </w:pPr>
                  <w:r w:rsidRPr="0027502F">
                    <w:rPr>
                      <w:color w:val="00B050"/>
                      <w:szCs w:val="22"/>
                    </w:rPr>
                    <w:t>TRADER Place of Delivery.Trader Identification -&gt; (Does not apply)</w:t>
                  </w:r>
                </w:p>
              </w:tc>
            </w:tr>
            <w:tr w:rsidR="00257C7D" w:rsidRPr="0027502F" w14:paraId="2521FB26"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30EAF4" w14:textId="77777777" w:rsidR="00257C7D" w:rsidRPr="0027502F" w:rsidRDefault="00257C7D" w:rsidP="002605A4">
                  <w:pPr>
                    <w:spacing w:line="276" w:lineRule="auto"/>
                    <w:rPr>
                      <w:color w:val="00B050"/>
                      <w:szCs w:val="22"/>
                    </w:rPr>
                  </w:pPr>
                  <w:r w:rsidRPr="0027502F">
                    <w:rPr>
                      <w:color w:val="00B050"/>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3B28175"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221D5825"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5ACB59FB"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en-US"/>
                    </w:rPr>
                    <w:t>None</w:t>
                  </w:r>
                  <w:r w:rsidRPr="0027502F">
                    <w:rPr>
                      <w:rFonts w:ascii="Times New Roman" w:hAnsi="Times New Roman" w:cs="Times New Roman"/>
                      <w:color w:val="00B050"/>
                      <w:sz w:val="22"/>
                      <w:szCs w:val="22"/>
                    </w:rPr>
                    <w:t>);</w:t>
                  </w:r>
                </w:p>
                <w:p w14:paraId="4647EA85"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en-US"/>
                    </w:rPr>
                    <w:t>Low</w:t>
                  </w:r>
                  <w:r w:rsidRPr="0027502F">
                    <w:rPr>
                      <w:rFonts w:ascii="Times New Roman" w:hAnsi="Times New Roman" w:cs="Times New Roman"/>
                      <w:color w:val="00B050"/>
                      <w:sz w:val="22"/>
                      <w:szCs w:val="22"/>
                    </w:rPr>
                    <w:t>).</w:t>
                  </w:r>
                </w:p>
                <w:p w14:paraId="4FFCBF37" w14:textId="77777777" w:rsidR="00257C7D" w:rsidRPr="0027502F" w:rsidRDefault="00257C7D" w:rsidP="002605A4">
                  <w:pPr>
                    <w:spacing w:after="0" w:line="276" w:lineRule="auto"/>
                    <w:rPr>
                      <w:color w:val="00B050"/>
                      <w:szCs w:val="22"/>
                    </w:rPr>
                  </w:pPr>
                </w:p>
                <w:p w14:paraId="2E408516" w14:textId="77777777" w:rsidR="00257C7D" w:rsidRPr="0027502F" w:rsidRDefault="00257C7D" w:rsidP="002605A4">
                  <w:pPr>
                    <w:spacing w:after="0" w:line="276" w:lineRule="auto"/>
                    <w:rPr>
                      <w:color w:val="00B050"/>
                      <w:szCs w:val="22"/>
                    </w:rPr>
                  </w:pPr>
                  <w:r w:rsidRPr="0027502F">
                    <w:rPr>
                      <w:color w:val="00B050"/>
                      <w:szCs w:val="22"/>
                    </w:rPr>
                    <w:t>CDEAs:</w:t>
                  </w:r>
                </w:p>
                <w:p w14:paraId="7C3E6A3D"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017EB0C8"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CTA (None);</w:t>
                  </w:r>
                </w:p>
                <w:p w14:paraId="74509DA1"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53BC1370" w14:textId="77777777" w:rsidR="00257C7D" w:rsidRPr="0027502F" w:rsidRDefault="00257C7D" w:rsidP="002605A4">
                  <w:pPr>
                    <w:spacing w:after="0" w:line="276" w:lineRule="auto"/>
                    <w:rPr>
                      <w:color w:val="00B050"/>
                      <w:szCs w:val="22"/>
                    </w:rPr>
                  </w:pPr>
                </w:p>
                <w:p w14:paraId="71428EEB" w14:textId="77777777" w:rsidR="00257C7D" w:rsidRPr="0027502F" w:rsidRDefault="00257C7D" w:rsidP="002605A4">
                  <w:pPr>
                    <w:spacing w:after="0" w:line="276" w:lineRule="auto"/>
                    <w:rPr>
                      <w:color w:val="00B050"/>
                      <w:szCs w:val="22"/>
                    </w:rPr>
                  </w:pPr>
                  <w:r w:rsidRPr="0027502F">
                    <w:rPr>
                      <w:color w:val="00B050"/>
                      <w:szCs w:val="22"/>
                    </w:rPr>
                    <w:t>NEAs:</w:t>
                  </w:r>
                </w:p>
                <w:p w14:paraId="2171C868"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(Low).</w:t>
                  </w:r>
                </w:p>
              </w:tc>
            </w:tr>
            <w:tr w:rsidR="00257C7D" w:rsidRPr="0027502F" w14:paraId="3911DCA8"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ACB194" w14:textId="77777777" w:rsidR="00257C7D" w:rsidRPr="0027502F" w:rsidRDefault="00257C7D" w:rsidP="002605A4">
                  <w:pPr>
                    <w:spacing w:line="276" w:lineRule="auto"/>
                    <w:rPr>
                      <w:color w:val="00B050"/>
                      <w:szCs w:val="22"/>
                    </w:rPr>
                  </w:pPr>
                  <w:r w:rsidRPr="0027502F">
                    <w:rPr>
                      <w:color w:val="00B050"/>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3254D43" w14:textId="77777777" w:rsidR="00257C7D" w:rsidRPr="0027502F" w:rsidRDefault="00257C7D" w:rsidP="002605A4">
                  <w:pPr>
                    <w:spacing w:line="276" w:lineRule="auto"/>
                    <w:rPr>
                      <w:color w:val="00B050"/>
                      <w:szCs w:val="22"/>
                    </w:rPr>
                  </w:pPr>
                  <w:r w:rsidRPr="0027502F">
                    <w:rPr>
                      <w:color w:val="00B050"/>
                      <w:szCs w:val="22"/>
                      <w:lang w:eastAsia="el-GR"/>
                    </w:rPr>
                    <w:t>If the proposed change is not implemented, then the DDNEA will be in misalignment with the changes proposed for FESS by FESS-283 RFC.</w:t>
                  </w:r>
                </w:p>
              </w:tc>
            </w:tr>
            <w:tr w:rsidR="00257C7D" w:rsidRPr="0027502F" w14:paraId="46264C3B"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4AE049" w14:textId="77777777" w:rsidR="00257C7D" w:rsidRPr="0027502F" w:rsidRDefault="00257C7D" w:rsidP="002605A4">
                  <w:pPr>
                    <w:spacing w:line="276" w:lineRule="auto"/>
                    <w:rPr>
                      <w:color w:val="00B050"/>
                      <w:szCs w:val="22"/>
                    </w:rPr>
                  </w:pPr>
                  <w:r w:rsidRPr="0027502F">
                    <w:rPr>
                      <w:color w:val="00B050"/>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C8B46C2" w14:textId="77777777" w:rsidR="00257C7D" w:rsidRPr="0027502F" w:rsidRDefault="00257C7D" w:rsidP="002605A4">
                  <w:pPr>
                    <w:suppressAutoHyphens/>
                    <w:rPr>
                      <w:iCs/>
                      <w:color w:val="00B050"/>
                      <w:szCs w:val="22"/>
                    </w:rPr>
                  </w:pPr>
                  <w:r w:rsidRPr="0027502F">
                    <w:rPr>
                      <w:color w:val="00B050"/>
                      <w:szCs w:val="22"/>
                    </w:rPr>
                    <w:t xml:space="preserve">This RFC concerns changes at the semantic. The related changes concern the update of the wording of R044 and R045. Thus, alike any other semantic validation, the aforementioned updates will be validated only at the sending side of the respective message, in alignment with the general EMCS principle of not performing semantic validations at the receiving side over CD. Hence, any such semantic violation related to the related updates by the sender will not trigger any semantic rejection by the receiver. </w:t>
                  </w:r>
                  <w:r w:rsidRPr="0027502F">
                    <w:rPr>
                      <w:bCs/>
                      <w:color w:val="00B050"/>
                      <w:szCs w:val="22"/>
                    </w:rPr>
                    <w:t>In addition, this RFC is directly related to the RFC DDNEA-P4-299, in which a simultaneous deployment has been decided at the end of the migration period</w:t>
                  </w:r>
                </w:p>
              </w:tc>
            </w:tr>
            <w:tr w:rsidR="00257C7D" w:rsidRPr="0027502F" w14:paraId="7C34610F"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6473F69" w14:textId="77777777" w:rsidR="00257C7D" w:rsidRPr="0027502F" w:rsidRDefault="00257C7D" w:rsidP="002605A4">
                  <w:pPr>
                    <w:spacing w:line="276" w:lineRule="auto"/>
                    <w:rPr>
                      <w:color w:val="00B050"/>
                      <w:szCs w:val="22"/>
                    </w:rPr>
                  </w:pPr>
                  <w:r w:rsidRPr="0027502F">
                    <w:rPr>
                      <w:color w:val="00B050"/>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6588007" w14:textId="77777777" w:rsidR="00257C7D" w:rsidRPr="0027502F" w:rsidRDefault="00257C7D" w:rsidP="002605A4">
                  <w:pPr>
                    <w:spacing w:line="276" w:lineRule="auto"/>
                    <w:rPr>
                      <w:color w:val="00B050"/>
                      <w:szCs w:val="22"/>
                    </w:rPr>
                  </w:pPr>
                  <w:r w:rsidRPr="0027502F">
                    <w:rPr>
                      <w:color w:val="00B050"/>
                      <w:szCs w:val="22"/>
                    </w:rPr>
                    <w:t xml:space="preserve">This RFC shall be </w:t>
                  </w:r>
                  <w:r w:rsidRPr="0027502F">
                    <w:rPr>
                      <w:b/>
                      <w:bCs/>
                      <w:color w:val="00B050"/>
                      <w:szCs w:val="22"/>
                    </w:rPr>
                    <w:t>simultaneously deployed</w:t>
                  </w:r>
                  <w:r w:rsidRPr="0027502F">
                    <w:rPr>
                      <w:color w:val="00B050"/>
                      <w:szCs w:val="22"/>
                    </w:rPr>
                    <w:t xml:space="preserve"> by all MSAs at the end of the migration period, due to the entailed business continuity risks.</w:t>
                  </w:r>
                </w:p>
              </w:tc>
            </w:tr>
            <w:tr w:rsidR="00257C7D" w:rsidRPr="0027502F" w14:paraId="3E5243CA"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07C7876" w14:textId="77777777" w:rsidR="00257C7D" w:rsidRPr="0027502F" w:rsidRDefault="00257C7D" w:rsidP="002605A4">
                  <w:pPr>
                    <w:spacing w:line="276" w:lineRule="auto"/>
                    <w:rPr>
                      <w:color w:val="00B050"/>
                      <w:szCs w:val="22"/>
                    </w:rPr>
                  </w:pPr>
                  <w:r w:rsidRPr="0027502F">
                    <w:rPr>
                      <w:color w:val="00B050"/>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225EBA8"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bCs w:val="0"/>
                      <w:color w:val="00B050"/>
                      <w:sz w:val="22"/>
                      <w:szCs w:val="22"/>
                    </w:rPr>
                    <w:t>FESS-283;</w:t>
                  </w:r>
                </w:p>
                <w:p w14:paraId="43CE6CFD"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w:t>
                  </w:r>
                  <w:r w:rsidRPr="0027502F">
                    <w:rPr>
                      <w:rFonts w:ascii="Times New Roman" w:hAnsi="Times New Roman" w:cs="Times New Roman"/>
                      <w:b/>
                      <w:color w:val="00B050"/>
                      <w:sz w:val="22"/>
                      <w:szCs w:val="22"/>
                    </w:rPr>
                    <w:t>;</w:t>
                  </w:r>
                </w:p>
                <w:p w14:paraId="61380CDC" w14:textId="0516138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00CB4AD5">
                    <w:rPr>
                      <w:rFonts w:ascii="Times New Roman" w:hAnsi="Times New Roman" w:cs="Times New Roman"/>
                      <w:bCs w:val="0"/>
                      <w:color w:val="00B050"/>
                      <w:sz w:val="22"/>
                      <w:szCs w:val="22"/>
                    </w:rPr>
                    <w:t xml:space="preserve">FESS-264, FESS-273, </w:t>
                  </w:r>
                  <w:r w:rsidRPr="0027502F">
                    <w:rPr>
                      <w:rFonts w:ascii="Times New Roman" w:hAnsi="Times New Roman" w:cs="Times New Roman"/>
                      <w:bCs w:val="0"/>
                      <w:color w:val="00B050"/>
                      <w:sz w:val="22"/>
                      <w:szCs w:val="22"/>
                    </w:rPr>
                    <w:t>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color w:val="00B050"/>
                      <w:sz w:val="22"/>
                      <w:szCs w:val="22"/>
                    </w:rPr>
                    <w:t>DDNEA-P4-306,</w:t>
                  </w:r>
                  <w:r w:rsidRPr="0027502F">
                    <w:rPr>
                      <w:rFonts w:ascii="Times New Roman" w:hAnsi="Times New Roman" w:cs="Times New Roman"/>
                      <w:bCs w:val="0"/>
                      <w:color w:val="00B050"/>
                      <w:sz w:val="22"/>
                      <w:szCs w:val="22"/>
                    </w:rPr>
                    <w:t>TRP-P4-021</w:t>
                  </w:r>
                  <w:r w:rsidRPr="0027502F">
                    <w:rPr>
                      <w:rFonts w:ascii="Times New Roman" w:hAnsi="Times New Roman" w:cs="Times New Roman"/>
                      <w:b/>
                      <w:color w:val="00B050"/>
                      <w:sz w:val="22"/>
                      <w:szCs w:val="22"/>
                    </w:rPr>
                    <w:t>.</w:t>
                  </w:r>
                </w:p>
              </w:tc>
            </w:tr>
          </w:tbl>
          <w:p w14:paraId="74FF7D7D" w14:textId="77777777" w:rsidR="00257C7D" w:rsidRPr="0027502F" w:rsidRDefault="00257C7D" w:rsidP="002605A4">
            <w:pPr>
              <w:spacing w:after="0"/>
              <w:rPr>
                <w:color w:val="00B050"/>
                <w:szCs w:val="22"/>
              </w:rPr>
            </w:pPr>
          </w:p>
        </w:tc>
      </w:tr>
      <w:tr w:rsidR="00257C7D" w:rsidRPr="0027502F" w14:paraId="3A4C829C"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6E59418"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0E77EDE8"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06F5641" w14:textId="77777777" w:rsidR="00257C7D" w:rsidRPr="0027502F" w:rsidRDefault="00257C7D" w:rsidP="002605A4">
                  <w:pPr>
                    <w:spacing w:line="276" w:lineRule="auto"/>
                    <w:rPr>
                      <w:color w:val="00B050"/>
                      <w:szCs w:val="22"/>
                    </w:rPr>
                  </w:pPr>
                  <w:r w:rsidRPr="0027502F">
                    <w:rPr>
                      <w:color w:val="00B05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A4CC6EB"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458D08D1"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9EE8A2A" w14:textId="77777777" w:rsidR="00257C7D" w:rsidRPr="0027502F" w:rsidRDefault="00257C7D" w:rsidP="002605A4">
                  <w:pPr>
                    <w:spacing w:line="276" w:lineRule="auto"/>
                    <w:rPr>
                      <w:color w:val="00B050"/>
                      <w:szCs w:val="22"/>
                    </w:rPr>
                  </w:pPr>
                  <w:r w:rsidRPr="0027502F">
                    <w:rPr>
                      <w:color w:val="00B05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F373F88" w14:textId="77777777" w:rsidR="00257C7D" w:rsidRPr="0027502F" w:rsidRDefault="00257C7D" w:rsidP="002605A4">
                  <w:pPr>
                    <w:spacing w:line="276" w:lineRule="auto"/>
                    <w:rPr>
                      <w:color w:val="00B050"/>
                      <w:szCs w:val="22"/>
                    </w:rPr>
                  </w:pPr>
                  <w:r w:rsidRPr="0027502F">
                    <w:rPr>
                      <w:color w:val="00B050"/>
                      <w:szCs w:val="22"/>
                    </w:rPr>
                    <w:t>N/A</w:t>
                  </w:r>
                </w:p>
              </w:tc>
            </w:tr>
          </w:tbl>
          <w:p w14:paraId="4E980D8C" w14:textId="77777777" w:rsidR="00257C7D" w:rsidRPr="0027502F" w:rsidRDefault="00257C7D" w:rsidP="002605A4">
            <w:pPr>
              <w:spacing w:after="0"/>
              <w:rPr>
                <w:color w:val="00B050"/>
                <w:szCs w:val="22"/>
              </w:rPr>
            </w:pPr>
          </w:p>
        </w:tc>
      </w:tr>
      <w:tr w:rsidR="00257C7D" w:rsidRPr="0027502F" w14:paraId="4BDC495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243B70D7" w14:textId="77777777" w:rsidR="00257C7D" w:rsidRPr="0027502F" w:rsidRDefault="00257C7D" w:rsidP="002605A4">
            <w:pPr>
              <w:spacing w:line="276" w:lineRule="auto"/>
              <w:rPr>
                <w:b/>
                <w:color w:val="00B050"/>
                <w:szCs w:val="22"/>
              </w:rPr>
            </w:pPr>
            <w:r w:rsidRPr="0027502F">
              <w:rPr>
                <w:b/>
                <w:color w:val="00B050"/>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2A6E37DE"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764BD9A" w14:textId="77777777" w:rsidR="00257C7D" w:rsidRPr="0027502F" w:rsidRDefault="00257C7D" w:rsidP="002605A4">
                  <w:pPr>
                    <w:spacing w:line="276" w:lineRule="auto"/>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0ECA7A17"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08BA803A"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75D5E990"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04C7009D"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162118B" w14:textId="77777777" w:rsidR="00257C7D" w:rsidRPr="0027502F" w:rsidRDefault="00257C7D" w:rsidP="002605A4">
                  <w:pPr>
                    <w:spacing w:line="276" w:lineRule="auto"/>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0A47EFCB"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2583A5A6"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16F2D8C" w14:textId="77777777" w:rsidR="00257C7D" w:rsidRPr="0027502F" w:rsidRDefault="00257C7D" w:rsidP="002605A4">
                  <w:pPr>
                    <w:spacing w:line="276" w:lineRule="auto"/>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01333BA4" w14:textId="77777777" w:rsidR="00257C7D" w:rsidRPr="0027502F" w:rsidRDefault="00257C7D" w:rsidP="002605A4">
                  <w:pPr>
                    <w:spacing w:line="276" w:lineRule="auto"/>
                    <w:rPr>
                      <w:color w:val="00B050"/>
                      <w:szCs w:val="22"/>
                    </w:rPr>
                  </w:pPr>
                  <w:r w:rsidRPr="0027502F">
                    <w:rPr>
                      <w:color w:val="00B050"/>
                      <w:szCs w:val="22"/>
                    </w:rPr>
                    <w:t>Written Approval procedure via e-mail on 29/10/2021.</w:t>
                  </w:r>
                </w:p>
              </w:tc>
            </w:tr>
          </w:tbl>
          <w:p w14:paraId="46768515" w14:textId="77777777" w:rsidR="00257C7D" w:rsidRPr="0027502F" w:rsidRDefault="00257C7D" w:rsidP="002605A4">
            <w:pPr>
              <w:spacing w:after="0"/>
              <w:rPr>
                <w:color w:val="00B050"/>
                <w:szCs w:val="22"/>
              </w:rPr>
            </w:pPr>
          </w:p>
        </w:tc>
      </w:tr>
      <w:tr w:rsidR="00257C7D" w:rsidRPr="0027502F" w14:paraId="0E0FE6A5"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5CF55994"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03EBC8D5"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B7A6299" w14:textId="77777777" w:rsidR="00257C7D" w:rsidRPr="0027502F" w:rsidRDefault="00257C7D" w:rsidP="002605A4">
                  <w:pPr>
                    <w:spacing w:line="276" w:lineRule="auto"/>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1256DA3" w14:textId="77777777" w:rsidR="00257C7D" w:rsidRPr="0027502F" w:rsidRDefault="00257C7D" w:rsidP="002605A4">
                  <w:pPr>
                    <w:spacing w:line="276" w:lineRule="auto"/>
                    <w:rPr>
                      <w:color w:val="00B050"/>
                      <w:szCs w:val="22"/>
                    </w:rPr>
                  </w:pPr>
                  <w:r w:rsidRPr="0027502F">
                    <w:rPr>
                      <w:color w:val="00B050"/>
                      <w:szCs w:val="22"/>
                    </w:rPr>
                    <w:t>3.02</w:t>
                  </w:r>
                </w:p>
              </w:tc>
            </w:tr>
            <w:tr w:rsidR="00257C7D" w:rsidRPr="0027502F" w14:paraId="05F46D05"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78432DA" w14:textId="77777777" w:rsidR="00257C7D" w:rsidRPr="0027502F" w:rsidRDefault="00257C7D" w:rsidP="002605A4">
                  <w:pPr>
                    <w:spacing w:line="276" w:lineRule="auto"/>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59F93C2" w14:textId="394A38B2" w:rsidR="00257C7D" w:rsidRPr="0027502F" w:rsidRDefault="002D1A1F" w:rsidP="002605A4">
                  <w:pPr>
                    <w:spacing w:line="276" w:lineRule="auto"/>
                    <w:rPr>
                      <w:color w:val="00B050"/>
                      <w:szCs w:val="22"/>
                    </w:rPr>
                  </w:pPr>
                  <w:r w:rsidRPr="0027502F">
                    <w:rPr>
                      <w:color w:val="00B050"/>
                      <w:szCs w:val="22"/>
                    </w:rPr>
                    <w:t>10/11/2021</w:t>
                  </w:r>
                </w:p>
              </w:tc>
            </w:tr>
            <w:tr w:rsidR="00257C7D" w:rsidRPr="0027502F" w14:paraId="14996D84"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D070FE4" w14:textId="77777777" w:rsidR="00257C7D" w:rsidRPr="0027502F" w:rsidRDefault="00257C7D" w:rsidP="002605A4">
                  <w:pPr>
                    <w:spacing w:line="276" w:lineRule="auto"/>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2F964B5" w14:textId="77777777" w:rsidR="00257C7D" w:rsidRPr="0027502F" w:rsidRDefault="00257C7D" w:rsidP="002605A4">
                  <w:pPr>
                    <w:spacing w:line="276" w:lineRule="auto"/>
                    <w:rPr>
                      <w:color w:val="00B050"/>
                      <w:szCs w:val="22"/>
                    </w:rPr>
                  </w:pPr>
                  <w:r w:rsidRPr="0027502F">
                    <w:rPr>
                      <w:color w:val="00B050"/>
                      <w:szCs w:val="22"/>
                    </w:rPr>
                    <w:t>13/02/2023</w:t>
                  </w:r>
                </w:p>
              </w:tc>
            </w:tr>
          </w:tbl>
          <w:p w14:paraId="5D0B1ACC" w14:textId="77777777" w:rsidR="00257C7D" w:rsidRPr="0027502F" w:rsidRDefault="00257C7D" w:rsidP="002605A4">
            <w:pPr>
              <w:spacing w:after="0"/>
              <w:rPr>
                <w:color w:val="00B050"/>
                <w:szCs w:val="22"/>
              </w:rPr>
            </w:pPr>
          </w:p>
        </w:tc>
      </w:tr>
      <w:tr w:rsidR="00257C7D" w:rsidRPr="0027502F" w14:paraId="588843E1"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130FF5F3" w14:textId="77777777" w:rsidR="00257C7D" w:rsidRPr="0027502F" w:rsidRDefault="00257C7D"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7E56DDE2"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65B32FB" w14:textId="77777777" w:rsidR="00257C7D" w:rsidRPr="0027502F" w:rsidRDefault="00257C7D" w:rsidP="002605A4">
                  <w:pPr>
                    <w:spacing w:line="276" w:lineRule="auto"/>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3BFC0DE"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4E5B7A29"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58B341D" w14:textId="77777777" w:rsidR="00257C7D" w:rsidRPr="0027502F" w:rsidRDefault="00257C7D" w:rsidP="002605A4">
                  <w:pPr>
                    <w:spacing w:line="276" w:lineRule="auto"/>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85B370B" w14:textId="77777777" w:rsidR="00257C7D" w:rsidRPr="0027502F" w:rsidRDefault="00257C7D" w:rsidP="002605A4">
                  <w:pPr>
                    <w:spacing w:line="276" w:lineRule="auto"/>
                    <w:rPr>
                      <w:color w:val="00B050"/>
                      <w:szCs w:val="22"/>
                    </w:rPr>
                  </w:pPr>
                  <w:r w:rsidRPr="0027502F">
                    <w:rPr>
                      <w:color w:val="00B050"/>
                      <w:szCs w:val="22"/>
                    </w:rPr>
                    <w:t>N/A</w:t>
                  </w:r>
                </w:p>
              </w:tc>
            </w:tr>
          </w:tbl>
          <w:p w14:paraId="266A5694" w14:textId="77777777" w:rsidR="00257C7D" w:rsidRPr="0027502F" w:rsidRDefault="00257C7D" w:rsidP="002605A4">
            <w:pPr>
              <w:spacing w:after="0"/>
              <w:rPr>
                <w:color w:val="00B050"/>
                <w:szCs w:val="22"/>
              </w:rPr>
            </w:pPr>
          </w:p>
        </w:tc>
      </w:tr>
    </w:tbl>
    <w:p w14:paraId="7EA0FFF4" w14:textId="77777777" w:rsidR="00257C7D" w:rsidRPr="0027502F" w:rsidRDefault="00257C7D" w:rsidP="00257C7D">
      <w:pPr>
        <w:spacing w:line="276" w:lineRule="auto"/>
        <w:rPr>
          <w:color w:val="00B050"/>
          <w:szCs w:val="22"/>
        </w:rPr>
      </w:pPr>
    </w:p>
    <w:p w14:paraId="01881F18" w14:textId="77777777" w:rsidR="00257C7D" w:rsidRPr="0027502F" w:rsidRDefault="00257C7D" w:rsidP="00257C7D">
      <w:pPr>
        <w:spacing w:after="0" w:line="240" w:lineRule="auto"/>
        <w:jc w:val="left"/>
        <w:rPr>
          <w:color w:val="00B050"/>
          <w:szCs w:val="22"/>
        </w:rPr>
      </w:pPr>
    </w:p>
    <w:p w14:paraId="5E1D7B1D" w14:textId="77777777" w:rsidR="00257C7D" w:rsidRPr="0027502F" w:rsidRDefault="00257C7D" w:rsidP="00257C7D">
      <w:pPr>
        <w:spacing w:after="0" w:line="240" w:lineRule="auto"/>
        <w:jc w:val="left"/>
        <w:rPr>
          <w:color w:val="00B050"/>
          <w:szCs w:val="22"/>
        </w:rPr>
      </w:pPr>
      <w:r w:rsidRPr="0027502F">
        <w:rPr>
          <w:color w:val="00B050"/>
          <w:szCs w:val="22"/>
        </w:rPr>
        <w:br w:type="page"/>
      </w:r>
    </w:p>
    <w:p w14:paraId="2C08E57F" w14:textId="77777777" w:rsidR="00257C7D" w:rsidRPr="0027502F" w:rsidRDefault="00257C7D" w:rsidP="00257C7D">
      <w:pPr>
        <w:pStyle w:val="Heading4"/>
        <w:rPr>
          <w:color w:val="00B050"/>
          <w:szCs w:val="22"/>
        </w:rPr>
      </w:pPr>
      <w:r w:rsidRPr="0027502F">
        <w:rPr>
          <w:color w:val="00B050"/>
          <w:szCs w:val="22"/>
        </w:rPr>
        <w:lastRenderedPageBreak/>
        <w:t xml:space="preserve">DDNEA-P4-317 </w:t>
      </w:r>
      <w:r w:rsidRPr="0027502F">
        <w:rPr>
          <w:bCs/>
          <w:color w:val="00B050"/>
          <w:szCs w:val="22"/>
        </w:rPr>
        <w:t>– Update of C074 and C118 for value 11 of Destination Type Code</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545978ED"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C5915E5"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676F0242"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0A9ED73" w14:textId="77777777" w:rsidR="00257C7D" w:rsidRPr="0027502F" w:rsidRDefault="00257C7D" w:rsidP="002605A4">
                  <w:pPr>
                    <w:spacing w:line="276" w:lineRule="auto"/>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20726FA" w14:textId="77777777" w:rsidR="00257C7D" w:rsidRPr="0027502F" w:rsidRDefault="00257C7D" w:rsidP="002605A4">
                  <w:pPr>
                    <w:spacing w:line="276" w:lineRule="auto"/>
                    <w:rPr>
                      <w:color w:val="00B050"/>
                      <w:szCs w:val="22"/>
                    </w:rPr>
                  </w:pPr>
                  <w:r w:rsidRPr="0027502F">
                    <w:rPr>
                      <w:bCs/>
                      <w:color w:val="00B050"/>
                      <w:szCs w:val="22"/>
                    </w:rPr>
                    <w:t>DDNEA-P4-317</w:t>
                  </w:r>
                </w:p>
              </w:tc>
            </w:tr>
            <w:tr w:rsidR="00257C7D" w:rsidRPr="0027502F" w14:paraId="7E0F9859"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8B69C16" w14:textId="77777777" w:rsidR="00257C7D" w:rsidRPr="0027502F" w:rsidRDefault="00257C7D" w:rsidP="002605A4">
                  <w:pPr>
                    <w:spacing w:line="276" w:lineRule="auto"/>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08EB703" w14:textId="77777777" w:rsidR="00257C7D" w:rsidRPr="0027502F" w:rsidRDefault="00257C7D" w:rsidP="002605A4">
                  <w:pPr>
                    <w:tabs>
                      <w:tab w:val="left" w:pos="1305"/>
                    </w:tabs>
                    <w:spacing w:line="276" w:lineRule="auto"/>
                    <w:rPr>
                      <w:color w:val="00B050"/>
                      <w:szCs w:val="22"/>
                    </w:rPr>
                  </w:pPr>
                  <w:r w:rsidRPr="0027502F">
                    <w:rPr>
                      <w:color w:val="00B050"/>
                      <w:szCs w:val="22"/>
                    </w:rPr>
                    <w:t>Accepted</w:t>
                  </w:r>
                </w:p>
              </w:tc>
            </w:tr>
            <w:tr w:rsidR="00257C7D" w:rsidRPr="0027502F" w14:paraId="654AAE72"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7547942" w14:textId="77777777" w:rsidR="00257C7D" w:rsidRPr="0027502F" w:rsidRDefault="00257C7D" w:rsidP="002605A4">
                  <w:pPr>
                    <w:spacing w:line="276" w:lineRule="auto"/>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EBC9FC9" w14:textId="77777777" w:rsidR="00257C7D" w:rsidRPr="0027502F" w:rsidRDefault="00257C7D" w:rsidP="002605A4">
                  <w:pPr>
                    <w:spacing w:line="276" w:lineRule="auto"/>
                    <w:rPr>
                      <w:color w:val="00B050"/>
                      <w:szCs w:val="22"/>
                    </w:rPr>
                  </w:pPr>
                  <w:r w:rsidRPr="0027502F">
                    <w:rPr>
                      <w:color w:val="00B050"/>
                      <w:szCs w:val="22"/>
                    </w:rPr>
                    <w:t xml:space="preserve">Specifications Defect </w:t>
                  </w:r>
                </w:p>
              </w:tc>
            </w:tr>
            <w:tr w:rsidR="00257C7D" w:rsidRPr="0027502F" w14:paraId="0B5EB2C1"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132FBD" w14:textId="77777777" w:rsidR="00257C7D" w:rsidRPr="0027502F" w:rsidRDefault="00257C7D" w:rsidP="002605A4">
                  <w:pPr>
                    <w:spacing w:line="276" w:lineRule="auto"/>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41B6E2D" w14:textId="77777777" w:rsidR="00257C7D" w:rsidRPr="0027502F" w:rsidRDefault="00257C7D" w:rsidP="002605A4">
                  <w:pPr>
                    <w:spacing w:line="276" w:lineRule="auto"/>
                    <w:rPr>
                      <w:color w:val="00B050"/>
                      <w:szCs w:val="22"/>
                    </w:rPr>
                  </w:pPr>
                  <w:r w:rsidRPr="0027502F">
                    <w:rPr>
                      <w:color w:val="00B050"/>
                      <w:szCs w:val="22"/>
                    </w:rPr>
                    <w:t>IM463674</w:t>
                  </w:r>
                </w:p>
              </w:tc>
            </w:tr>
            <w:tr w:rsidR="00257C7D" w:rsidRPr="0027502F" w14:paraId="2924657D"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AFC59FF" w14:textId="77777777" w:rsidR="00257C7D" w:rsidRPr="0027502F" w:rsidRDefault="00257C7D" w:rsidP="002605A4">
                  <w:pPr>
                    <w:spacing w:line="276" w:lineRule="auto"/>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E157B34" w14:textId="010ED467" w:rsidR="00257C7D" w:rsidRPr="0027502F" w:rsidRDefault="009461B9" w:rsidP="002605A4">
                  <w:pPr>
                    <w:spacing w:line="276" w:lineRule="auto"/>
                    <w:rPr>
                      <w:color w:val="00B050"/>
                      <w:szCs w:val="22"/>
                    </w:rPr>
                  </w:pPr>
                  <w:r w:rsidRPr="0027502F">
                    <w:rPr>
                      <w:color w:val="00B050"/>
                      <w:szCs w:val="22"/>
                      <w:lang w:eastAsia="el-GR"/>
                    </w:rPr>
                    <w:t>KE21546</w:t>
                  </w:r>
                </w:p>
              </w:tc>
            </w:tr>
            <w:tr w:rsidR="00257C7D" w:rsidRPr="0027502F" w14:paraId="5A143675"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4563FF4" w14:textId="77777777" w:rsidR="00257C7D" w:rsidRPr="0027502F" w:rsidRDefault="00257C7D" w:rsidP="002605A4">
                  <w:pPr>
                    <w:spacing w:line="276" w:lineRule="auto"/>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BE061C9"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shd w:val="clear" w:color="auto" w:fill="FFFFFF"/>
                    </w:rPr>
                    <w:t>04/10/2021</w:t>
                  </w:r>
                </w:p>
              </w:tc>
            </w:tr>
            <w:tr w:rsidR="00257C7D" w:rsidRPr="0027502F" w14:paraId="315CAA85"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547A098F" w14:textId="77777777" w:rsidR="00257C7D" w:rsidRPr="0027502F" w:rsidRDefault="00257C7D" w:rsidP="002605A4">
                  <w:pPr>
                    <w:spacing w:line="276" w:lineRule="auto"/>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8CD91BB"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NA-DE</w:t>
                  </w:r>
                </w:p>
              </w:tc>
            </w:tr>
          </w:tbl>
          <w:p w14:paraId="4B068642" w14:textId="77777777" w:rsidR="00257C7D" w:rsidRPr="0027502F" w:rsidRDefault="00257C7D" w:rsidP="002605A4">
            <w:pPr>
              <w:spacing w:after="0"/>
              <w:rPr>
                <w:color w:val="00B050"/>
                <w:szCs w:val="22"/>
              </w:rPr>
            </w:pPr>
          </w:p>
        </w:tc>
      </w:tr>
      <w:tr w:rsidR="00257C7D" w:rsidRPr="0027502F" w14:paraId="3F4E158B"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7810BF8"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257C7D" w:rsidRPr="0027502F" w14:paraId="7A49A4F9"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CB4E3D6" w14:textId="77777777" w:rsidR="00257C7D" w:rsidRPr="0027502F" w:rsidRDefault="00257C7D" w:rsidP="002605A4">
                  <w:pPr>
                    <w:spacing w:line="276" w:lineRule="auto"/>
                    <w:rPr>
                      <w:color w:val="00B050"/>
                      <w:szCs w:val="22"/>
                    </w:rPr>
                  </w:pPr>
                  <w:r w:rsidRPr="0027502F">
                    <w:rPr>
                      <w:color w:val="00B050"/>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295722B"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1788A07B"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4ADDFD" w14:textId="77777777" w:rsidR="00257C7D" w:rsidRPr="0027502F" w:rsidRDefault="00257C7D" w:rsidP="002605A4">
                  <w:pPr>
                    <w:spacing w:line="276" w:lineRule="auto"/>
                    <w:rPr>
                      <w:color w:val="00B050"/>
                      <w:szCs w:val="22"/>
                    </w:rPr>
                  </w:pPr>
                  <w:r w:rsidRPr="0027502F">
                    <w:rPr>
                      <w:color w:val="00B050"/>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313324BA" w14:textId="77777777" w:rsidR="00257C7D" w:rsidRPr="0027502F" w:rsidRDefault="00257C7D" w:rsidP="002605A4">
                  <w:pPr>
                    <w:spacing w:line="276" w:lineRule="auto"/>
                    <w:rPr>
                      <w:b/>
                      <w:color w:val="00B050"/>
                      <w:szCs w:val="22"/>
                    </w:rPr>
                  </w:pPr>
                  <w:r w:rsidRPr="0027502F">
                    <w:rPr>
                      <w:b/>
                      <w:color w:val="00B050"/>
                      <w:szCs w:val="22"/>
                    </w:rPr>
                    <w:t>Problem Statement:</w:t>
                  </w:r>
                </w:p>
                <w:p w14:paraId="1214CA1E" w14:textId="77777777" w:rsidR="00257C7D" w:rsidRPr="0027502F" w:rsidRDefault="00257C7D" w:rsidP="002605A4">
                  <w:pPr>
                    <w:spacing w:line="276" w:lineRule="auto"/>
                    <w:rPr>
                      <w:color w:val="00B050"/>
                      <w:szCs w:val="22"/>
                    </w:rPr>
                  </w:pPr>
                  <w:r w:rsidRPr="0027502F">
                    <w:rPr>
                      <w:bCs/>
                      <w:color w:val="00B050"/>
                      <w:szCs w:val="22"/>
                    </w:rPr>
                    <w:t xml:space="preserve">As described in parent RFC FESS-284, additional corrections are required to address the behaviour C074 and C118 related to the new Destination Type Code value </w:t>
                  </w:r>
                  <w:r w:rsidRPr="0027502F">
                    <w:rPr>
                      <w:color w:val="00B050"/>
                      <w:szCs w:val="22"/>
                    </w:rPr>
                    <w:t>11 – ‘Destination-Return to the place of dispatch of the Consignor'</w:t>
                  </w:r>
                </w:p>
                <w:p w14:paraId="429A8C82" w14:textId="77777777" w:rsidR="00257C7D" w:rsidRPr="0027502F" w:rsidRDefault="00257C7D" w:rsidP="002605A4">
                  <w:pPr>
                    <w:spacing w:line="276" w:lineRule="auto"/>
                    <w:rPr>
                      <w:b/>
                      <w:color w:val="00B050"/>
                      <w:szCs w:val="22"/>
                    </w:rPr>
                  </w:pPr>
                  <w:r w:rsidRPr="0027502F">
                    <w:rPr>
                      <w:color w:val="00B050"/>
                      <w:szCs w:val="22"/>
                    </w:rPr>
                    <w:t>This RFC proposes the appropriate changes in DDNEA for C074 and C118 according to FESS-284.</w:t>
                  </w:r>
                </w:p>
                <w:p w14:paraId="3E0D2620" w14:textId="77777777" w:rsidR="00257C7D" w:rsidRPr="0027502F" w:rsidRDefault="00257C7D" w:rsidP="002605A4">
                  <w:pPr>
                    <w:spacing w:line="276" w:lineRule="auto"/>
                    <w:rPr>
                      <w:b/>
                      <w:color w:val="00B050"/>
                      <w:szCs w:val="22"/>
                    </w:rPr>
                  </w:pPr>
                  <w:r w:rsidRPr="0027502F">
                    <w:rPr>
                      <w:b/>
                      <w:color w:val="00B050"/>
                      <w:szCs w:val="22"/>
                    </w:rPr>
                    <w:t>Proposed Solution</w:t>
                  </w:r>
                </w:p>
                <w:p w14:paraId="197C7DBB" w14:textId="77777777" w:rsidR="00257C7D" w:rsidRPr="0027502F" w:rsidRDefault="00257C7D" w:rsidP="002605A4">
                  <w:pPr>
                    <w:spacing w:line="276" w:lineRule="auto"/>
                    <w:rPr>
                      <w:color w:val="00B050"/>
                      <w:szCs w:val="22"/>
                      <w:u w:val="single"/>
                    </w:rPr>
                  </w:pPr>
                  <w:r w:rsidRPr="0027502F">
                    <w:rPr>
                      <w:color w:val="00B050"/>
                      <w:szCs w:val="22"/>
                      <w:u w:val="single"/>
                    </w:rPr>
                    <w:t>Appendix D: Technical Message Structure</w:t>
                  </w:r>
                </w:p>
                <w:p w14:paraId="57F03C2F" w14:textId="77777777" w:rsidR="00257C7D" w:rsidRPr="0027502F" w:rsidRDefault="00257C7D" w:rsidP="00257C7D">
                  <w:pPr>
                    <w:pStyle w:val="ListParagraph"/>
                    <w:numPr>
                      <w:ilvl w:val="0"/>
                      <w:numId w:val="85"/>
                    </w:numPr>
                    <w:spacing w:after="0"/>
                    <w:ind w:left="370"/>
                    <w:jc w:val="left"/>
                    <w:rPr>
                      <w:b/>
                      <w:bCs/>
                      <w:color w:val="00B050"/>
                      <w:szCs w:val="22"/>
                      <w:lang w:val="en-US"/>
                    </w:rPr>
                  </w:pPr>
                  <w:r w:rsidRPr="0027502F">
                    <w:rPr>
                      <w:b/>
                      <w:bCs/>
                      <w:color w:val="00B050"/>
                      <w:szCs w:val="22"/>
                      <w:lang w:val="en-US"/>
                    </w:rPr>
                    <w:t>C074 shall be updated as follows:</w:t>
                  </w:r>
                </w:p>
                <w:p w14:paraId="3641BB54" w14:textId="77777777" w:rsidR="00257C7D" w:rsidRPr="0027502F" w:rsidRDefault="00257C7D" w:rsidP="002605A4">
                  <w:pPr>
                    <w:spacing w:after="0"/>
                    <w:rPr>
                      <w:b/>
                      <w:bCs/>
                      <w:color w:val="00B050"/>
                      <w:szCs w:val="22"/>
                    </w:rPr>
                  </w:pPr>
                  <w:r w:rsidRPr="0027502F">
                    <w:rPr>
                      <w:b/>
                      <w:bCs/>
                      <w:color w:val="00B050"/>
                      <w:szCs w:val="22"/>
                    </w:rPr>
                    <w:t>From:</w:t>
                  </w:r>
                  <w:r w:rsidRPr="0027502F">
                    <w:rPr>
                      <w:color w:val="00B050"/>
                      <w:szCs w:val="22"/>
                    </w:rPr>
                    <w:t xml:space="preserve"> </w:t>
                  </w:r>
                </w:p>
                <w:p w14:paraId="12BC60B5" w14:textId="77777777" w:rsidR="00257C7D" w:rsidRPr="0027502F" w:rsidRDefault="00257C7D" w:rsidP="002605A4">
                  <w:pPr>
                    <w:pStyle w:val="BodyText"/>
                    <w:rPr>
                      <w:color w:val="00B050"/>
                      <w:sz w:val="22"/>
                      <w:szCs w:val="22"/>
                    </w:rPr>
                  </w:pPr>
                  <w:r w:rsidRPr="0027502F">
                    <w:rPr>
                      <w:color w:val="00B050"/>
                      <w:sz w:val="22"/>
                      <w:szCs w:val="22"/>
                    </w:rPr>
                    <w:t>IF &lt;Destination Type Code&gt; is "Destination - Tax warehouse" or "Destination - Certified Consignee" or "Destination – Temporary Certified Consignee"</w:t>
                  </w:r>
                </w:p>
                <w:p w14:paraId="5FD6B567" w14:textId="77777777" w:rsidR="00257C7D" w:rsidRPr="0027502F" w:rsidRDefault="00257C7D" w:rsidP="002605A4">
                  <w:pPr>
                    <w:pStyle w:val="BodyText"/>
                    <w:rPr>
                      <w:color w:val="00B050"/>
                      <w:sz w:val="22"/>
                      <w:szCs w:val="22"/>
                    </w:rPr>
                  </w:pPr>
                  <w:r w:rsidRPr="0027502F">
                    <w:rPr>
                      <w:color w:val="00B050"/>
                      <w:sz w:val="22"/>
                      <w:szCs w:val="22"/>
                    </w:rPr>
                    <w:t>THEN &lt;TRADER Place of Delivery.Trader Identification&gt; is 'R'</w:t>
                  </w:r>
                </w:p>
                <w:p w14:paraId="4AFA0C5B" w14:textId="77777777" w:rsidR="00257C7D" w:rsidRPr="0027502F" w:rsidRDefault="00257C7D" w:rsidP="002605A4">
                  <w:pPr>
                    <w:pStyle w:val="BodyText"/>
                    <w:rPr>
                      <w:color w:val="00B050"/>
                      <w:sz w:val="22"/>
                      <w:szCs w:val="22"/>
                    </w:rPr>
                  </w:pPr>
                  <w:r w:rsidRPr="0027502F">
                    <w:rPr>
                      <w:color w:val="00B050"/>
                      <w:sz w:val="22"/>
                      <w:szCs w:val="22"/>
                    </w:rPr>
                    <w:t>ELSE</w:t>
                  </w:r>
                </w:p>
                <w:p w14:paraId="75B8D406" w14:textId="77777777" w:rsidR="00257C7D" w:rsidRPr="0027502F" w:rsidRDefault="00257C7D" w:rsidP="002605A4">
                  <w:pPr>
                    <w:pStyle w:val="BodyText"/>
                    <w:rPr>
                      <w:color w:val="00B050"/>
                      <w:sz w:val="22"/>
                      <w:szCs w:val="22"/>
                    </w:rPr>
                  </w:pPr>
                  <w:r w:rsidRPr="0027502F">
                    <w:rPr>
                      <w:color w:val="00B050"/>
                      <w:sz w:val="22"/>
                      <w:szCs w:val="22"/>
                    </w:rPr>
                    <w:t>IF &lt;Destination Type Code&gt; is "Destination - Direct delivery"</w:t>
                  </w:r>
                </w:p>
                <w:p w14:paraId="4EAAE9A2" w14:textId="77777777" w:rsidR="00257C7D" w:rsidRPr="0027502F" w:rsidRDefault="00257C7D" w:rsidP="002605A4">
                  <w:pPr>
                    <w:pStyle w:val="BodyText"/>
                    <w:rPr>
                      <w:color w:val="00B050"/>
                      <w:sz w:val="22"/>
                      <w:szCs w:val="22"/>
                    </w:rPr>
                  </w:pPr>
                  <w:r w:rsidRPr="0027502F">
                    <w:rPr>
                      <w:color w:val="00B050"/>
                      <w:sz w:val="22"/>
                      <w:szCs w:val="22"/>
                    </w:rPr>
                    <w:t>THEN &lt;TRADER Place of Delivery.Trader Identification&gt; does not apply</w:t>
                  </w:r>
                </w:p>
                <w:p w14:paraId="0DD1C4A5" w14:textId="77777777" w:rsidR="00257C7D" w:rsidRPr="0027502F" w:rsidRDefault="00257C7D" w:rsidP="002605A4">
                  <w:pPr>
                    <w:pStyle w:val="BodyText"/>
                    <w:rPr>
                      <w:color w:val="00B050"/>
                      <w:sz w:val="22"/>
                      <w:szCs w:val="22"/>
                    </w:rPr>
                  </w:pPr>
                  <w:r w:rsidRPr="0027502F">
                    <w:rPr>
                      <w:color w:val="00B050"/>
                      <w:sz w:val="22"/>
                      <w:szCs w:val="22"/>
                    </w:rPr>
                    <w:t>ELSE &lt;TRADER Place of Delivery.Trader Identification&gt; is 'O'</w:t>
                  </w:r>
                </w:p>
                <w:p w14:paraId="4371AAC9" w14:textId="77777777" w:rsidR="00257C7D" w:rsidRPr="0027502F" w:rsidRDefault="00257C7D" w:rsidP="002605A4">
                  <w:pPr>
                    <w:pStyle w:val="BodyText"/>
                    <w:rPr>
                      <w:b/>
                      <w:bCs/>
                      <w:color w:val="00B050"/>
                      <w:sz w:val="22"/>
                      <w:szCs w:val="22"/>
                    </w:rPr>
                  </w:pPr>
                  <w:r w:rsidRPr="0027502F">
                    <w:rPr>
                      <w:b/>
                      <w:bCs/>
                      <w:color w:val="00B050"/>
                      <w:sz w:val="22"/>
                      <w:szCs w:val="22"/>
                    </w:rPr>
                    <w:t>TO:</w:t>
                  </w:r>
                </w:p>
                <w:p w14:paraId="7AB1A760" w14:textId="77777777" w:rsidR="00257C7D" w:rsidRPr="0027502F" w:rsidRDefault="00257C7D" w:rsidP="002605A4">
                  <w:pPr>
                    <w:pStyle w:val="BodyText"/>
                    <w:rPr>
                      <w:color w:val="00B050"/>
                      <w:sz w:val="22"/>
                      <w:szCs w:val="22"/>
                    </w:rPr>
                  </w:pPr>
                  <w:r w:rsidRPr="0027502F">
                    <w:rPr>
                      <w:color w:val="00B050"/>
                      <w:sz w:val="22"/>
                      <w:szCs w:val="22"/>
                    </w:rPr>
                    <w:lastRenderedPageBreak/>
                    <w:t>IF &lt;Destination Type Code&gt; is "Destination - Tax warehouse" or "Destination - Certified Consignee" or "Destination – Temporary Certified Consignee"</w:t>
                  </w:r>
                </w:p>
                <w:p w14:paraId="0C6EFD39" w14:textId="77777777" w:rsidR="00257C7D" w:rsidRPr="0027502F" w:rsidRDefault="00257C7D" w:rsidP="002605A4">
                  <w:pPr>
                    <w:pStyle w:val="BodyText"/>
                    <w:rPr>
                      <w:color w:val="00B050"/>
                      <w:sz w:val="22"/>
                      <w:szCs w:val="22"/>
                    </w:rPr>
                  </w:pPr>
                  <w:r w:rsidRPr="0027502F">
                    <w:rPr>
                      <w:color w:val="00B050"/>
                      <w:sz w:val="22"/>
                      <w:szCs w:val="22"/>
                    </w:rPr>
                    <w:t>THEN &lt;TRADER Place of Delivery.Trader Identification&gt; is 'R'</w:t>
                  </w:r>
                </w:p>
                <w:p w14:paraId="18F52430" w14:textId="77777777" w:rsidR="00257C7D" w:rsidRPr="0027502F" w:rsidRDefault="00257C7D" w:rsidP="002605A4">
                  <w:pPr>
                    <w:pStyle w:val="BodyText"/>
                    <w:rPr>
                      <w:color w:val="00B050"/>
                      <w:sz w:val="22"/>
                      <w:szCs w:val="22"/>
                    </w:rPr>
                  </w:pPr>
                  <w:r w:rsidRPr="0027502F">
                    <w:rPr>
                      <w:color w:val="00B050"/>
                      <w:sz w:val="22"/>
                      <w:szCs w:val="22"/>
                    </w:rPr>
                    <w:t>ELSE</w:t>
                  </w:r>
                </w:p>
                <w:p w14:paraId="0F7A0CEC" w14:textId="77777777" w:rsidR="00257C7D" w:rsidRPr="0027502F" w:rsidRDefault="00257C7D" w:rsidP="002605A4">
                  <w:pPr>
                    <w:pStyle w:val="BodyText"/>
                    <w:rPr>
                      <w:color w:val="00B050"/>
                      <w:sz w:val="22"/>
                      <w:szCs w:val="22"/>
                    </w:rPr>
                  </w:pPr>
                  <w:r w:rsidRPr="0027502F">
                    <w:rPr>
                      <w:color w:val="00B050"/>
                      <w:sz w:val="22"/>
                      <w:szCs w:val="22"/>
                    </w:rPr>
                    <w:t xml:space="preserve">IF &lt;Destination Type Code&gt; is "Destination - Direct delivery" </w:t>
                  </w:r>
                  <w:r w:rsidRPr="0027502F">
                    <w:rPr>
                      <w:b/>
                      <w:bCs/>
                      <w:color w:val="00B050"/>
                      <w:sz w:val="22"/>
                      <w:szCs w:val="22"/>
                    </w:rPr>
                    <w:t>or "Destination-Return to the place of dispatch of the Consignor"</w:t>
                  </w:r>
                </w:p>
                <w:p w14:paraId="584E7826" w14:textId="77777777" w:rsidR="00257C7D" w:rsidRPr="0027502F" w:rsidRDefault="00257C7D" w:rsidP="002605A4">
                  <w:pPr>
                    <w:pStyle w:val="BodyText"/>
                    <w:rPr>
                      <w:color w:val="00B050"/>
                      <w:sz w:val="22"/>
                      <w:szCs w:val="22"/>
                    </w:rPr>
                  </w:pPr>
                  <w:r w:rsidRPr="0027502F">
                    <w:rPr>
                      <w:color w:val="00B050"/>
                      <w:sz w:val="22"/>
                      <w:szCs w:val="22"/>
                    </w:rPr>
                    <w:t>THEN &lt;TRADER Place of Delivery.Trader Identification&gt; does not apply</w:t>
                  </w:r>
                </w:p>
                <w:p w14:paraId="55642F68" w14:textId="77777777" w:rsidR="00257C7D" w:rsidRPr="0027502F" w:rsidRDefault="00257C7D" w:rsidP="002605A4">
                  <w:pPr>
                    <w:pStyle w:val="BodyText"/>
                    <w:rPr>
                      <w:color w:val="00B050"/>
                      <w:sz w:val="22"/>
                      <w:szCs w:val="22"/>
                    </w:rPr>
                  </w:pPr>
                  <w:r w:rsidRPr="0027502F">
                    <w:rPr>
                      <w:color w:val="00B050"/>
                      <w:sz w:val="22"/>
                      <w:szCs w:val="22"/>
                    </w:rPr>
                    <w:t>ELSE</w:t>
                  </w:r>
                </w:p>
                <w:p w14:paraId="7F7B8E4E" w14:textId="77777777" w:rsidR="00257C7D" w:rsidRPr="0027502F" w:rsidRDefault="00257C7D" w:rsidP="002605A4">
                  <w:pPr>
                    <w:spacing w:after="0"/>
                    <w:rPr>
                      <w:color w:val="00B050"/>
                      <w:szCs w:val="22"/>
                    </w:rPr>
                  </w:pPr>
                  <w:r w:rsidRPr="0027502F">
                    <w:rPr>
                      <w:color w:val="00B050"/>
                      <w:szCs w:val="22"/>
                    </w:rPr>
                    <w:t>ELSE &lt;TRADER Place of Delivery.Trader Identification&gt; is 'O'</w:t>
                  </w:r>
                </w:p>
                <w:p w14:paraId="420F4B42" w14:textId="77777777" w:rsidR="00257C7D" w:rsidRPr="0027502F" w:rsidRDefault="00257C7D" w:rsidP="002605A4">
                  <w:pPr>
                    <w:spacing w:after="0"/>
                    <w:rPr>
                      <w:color w:val="00B050"/>
                      <w:szCs w:val="22"/>
                    </w:rPr>
                  </w:pPr>
                </w:p>
                <w:p w14:paraId="5FC705CE" w14:textId="77777777" w:rsidR="00257C7D" w:rsidRPr="0027502F" w:rsidRDefault="00257C7D" w:rsidP="00257C7D">
                  <w:pPr>
                    <w:pStyle w:val="ListParagraph"/>
                    <w:numPr>
                      <w:ilvl w:val="0"/>
                      <w:numId w:val="85"/>
                    </w:numPr>
                    <w:spacing w:after="0"/>
                    <w:ind w:left="370"/>
                    <w:jc w:val="left"/>
                    <w:rPr>
                      <w:b/>
                      <w:bCs/>
                      <w:color w:val="00B050"/>
                      <w:szCs w:val="22"/>
                      <w:lang w:val="en-US"/>
                    </w:rPr>
                  </w:pPr>
                  <w:r w:rsidRPr="0027502F">
                    <w:rPr>
                      <w:b/>
                      <w:bCs/>
                      <w:color w:val="00B050"/>
                      <w:szCs w:val="22"/>
                      <w:lang w:val="en-US"/>
                    </w:rPr>
                    <w:t>C118 shall be updated to introduce the following new entry:</w:t>
                  </w:r>
                </w:p>
                <w:p w14:paraId="7136A013" w14:textId="77777777" w:rsidR="00257C7D" w:rsidRPr="0027502F" w:rsidRDefault="00257C7D" w:rsidP="002605A4">
                  <w:pPr>
                    <w:spacing w:after="0"/>
                    <w:rPr>
                      <w:color w:val="00B050"/>
                      <w:szCs w:val="22"/>
                    </w:rPr>
                  </w:pPr>
                  <w:r w:rsidRPr="0027502F">
                    <w:rPr>
                      <w:color w:val="00B050"/>
                      <w:szCs w:val="22"/>
                    </w:rPr>
                    <w:t>IF Destination Type Code==11 - Destination - Destination-Return to the place of dispatch of the Consignor</w:t>
                  </w:r>
                </w:p>
                <w:p w14:paraId="57A7FCDA" w14:textId="77777777" w:rsidR="00257C7D" w:rsidRPr="0027502F" w:rsidRDefault="00257C7D" w:rsidP="002605A4">
                  <w:pPr>
                    <w:spacing w:after="0"/>
                    <w:rPr>
                      <w:color w:val="00B050"/>
                      <w:szCs w:val="22"/>
                    </w:rPr>
                  </w:pPr>
                  <w:r w:rsidRPr="0027502F">
                    <w:rPr>
                      <w:color w:val="00B050"/>
                      <w:szCs w:val="22"/>
                    </w:rPr>
                    <w:t>Then</w:t>
                  </w:r>
                </w:p>
                <w:p w14:paraId="629C0C16" w14:textId="77777777" w:rsidR="00257C7D" w:rsidRPr="0027502F" w:rsidRDefault="00257C7D" w:rsidP="002605A4">
                  <w:pPr>
                    <w:spacing w:after="0"/>
                    <w:rPr>
                      <w:color w:val="00B050"/>
                      <w:szCs w:val="22"/>
                    </w:rPr>
                  </w:pPr>
                  <w:r w:rsidRPr="0027502F">
                    <w:rPr>
                      <w:color w:val="00B050"/>
                      <w:szCs w:val="22"/>
                    </w:rPr>
                    <w:t>&lt;TRADER Place of Delivery&gt; -&gt; 'Does not apply'</w:t>
                  </w:r>
                </w:p>
              </w:tc>
            </w:tr>
            <w:tr w:rsidR="00257C7D" w:rsidRPr="0027502F" w14:paraId="396ADE2F"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F814527" w14:textId="77777777" w:rsidR="00257C7D" w:rsidRPr="0027502F" w:rsidRDefault="00257C7D" w:rsidP="002605A4">
                  <w:pPr>
                    <w:spacing w:line="276" w:lineRule="auto"/>
                    <w:rPr>
                      <w:color w:val="00B050"/>
                      <w:szCs w:val="22"/>
                    </w:rPr>
                  </w:pPr>
                  <w:r w:rsidRPr="0027502F">
                    <w:rPr>
                      <w:color w:val="00B050"/>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4D46EB65"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34C14FD8"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7720D640"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en-US"/>
                    </w:rPr>
                    <w:t>None</w:t>
                  </w:r>
                  <w:r w:rsidRPr="0027502F">
                    <w:rPr>
                      <w:rFonts w:ascii="Times New Roman" w:hAnsi="Times New Roman" w:cs="Times New Roman"/>
                      <w:color w:val="00B050"/>
                      <w:sz w:val="22"/>
                      <w:szCs w:val="22"/>
                    </w:rPr>
                    <w:t>);</w:t>
                  </w:r>
                </w:p>
                <w:p w14:paraId="41C84BB6"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en-US"/>
                    </w:rPr>
                    <w:t>Low</w:t>
                  </w:r>
                  <w:r w:rsidRPr="0027502F">
                    <w:rPr>
                      <w:rFonts w:ascii="Times New Roman" w:hAnsi="Times New Roman" w:cs="Times New Roman"/>
                      <w:color w:val="00B050"/>
                      <w:sz w:val="22"/>
                      <w:szCs w:val="22"/>
                    </w:rPr>
                    <w:t>).</w:t>
                  </w:r>
                </w:p>
                <w:p w14:paraId="3C0D65B3" w14:textId="77777777" w:rsidR="00257C7D" w:rsidRPr="0027502F" w:rsidRDefault="00257C7D" w:rsidP="002605A4">
                  <w:pPr>
                    <w:spacing w:after="0" w:line="276" w:lineRule="auto"/>
                    <w:rPr>
                      <w:color w:val="00B050"/>
                      <w:szCs w:val="22"/>
                    </w:rPr>
                  </w:pPr>
                </w:p>
                <w:p w14:paraId="69036309" w14:textId="77777777" w:rsidR="00257C7D" w:rsidRPr="0027502F" w:rsidRDefault="00257C7D" w:rsidP="002605A4">
                  <w:pPr>
                    <w:spacing w:after="0" w:line="276" w:lineRule="auto"/>
                    <w:rPr>
                      <w:color w:val="00B050"/>
                      <w:szCs w:val="22"/>
                    </w:rPr>
                  </w:pPr>
                  <w:r w:rsidRPr="0027502F">
                    <w:rPr>
                      <w:color w:val="00B050"/>
                      <w:szCs w:val="22"/>
                    </w:rPr>
                    <w:t>CDEAs:</w:t>
                  </w:r>
                </w:p>
                <w:p w14:paraId="41FB3666"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5D62B0A2"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CTA (None);</w:t>
                  </w:r>
                </w:p>
                <w:p w14:paraId="2E1F1EEE"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7AF24F66" w14:textId="77777777" w:rsidR="00257C7D" w:rsidRPr="0027502F" w:rsidRDefault="00257C7D" w:rsidP="002605A4">
                  <w:pPr>
                    <w:spacing w:after="0" w:line="276" w:lineRule="auto"/>
                    <w:rPr>
                      <w:color w:val="00B050"/>
                      <w:szCs w:val="22"/>
                    </w:rPr>
                  </w:pPr>
                </w:p>
                <w:p w14:paraId="3CDCEC13" w14:textId="77777777" w:rsidR="00257C7D" w:rsidRPr="0027502F" w:rsidRDefault="00257C7D" w:rsidP="002605A4">
                  <w:pPr>
                    <w:spacing w:after="0" w:line="276" w:lineRule="auto"/>
                    <w:rPr>
                      <w:color w:val="00B050"/>
                      <w:szCs w:val="22"/>
                    </w:rPr>
                  </w:pPr>
                  <w:r w:rsidRPr="0027502F">
                    <w:rPr>
                      <w:color w:val="00B050"/>
                      <w:szCs w:val="22"/>
                    </w:rPr>
                    <w:t>NEAs:</w:t>
                  </w:r>
                </w:p>
                <w:p w14:paraId="02595DA9"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(Low).</w:t>
                  </w:r>
                </w:p>
              </w:tc>
            </w:tr>
            <w:tr w:rsidR="00257C7D" w:rsidRPr="0027502F" w14:paraId="29D8D1FC"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DA76FC" w14:textId="77777777" w:rsidR="00257C7D" w:rsidRPr="0027502F" w:rsidRDefault="00257C7D" w:rsidP="002605A4">
                  <w:pPr>
                    <w:spacing w:line="276" w:lineRule="auto"/>
                    <w:rPr>
                      <w:color w:val="00B050"/>
                      <w:szCs w:val="22"/>
                    </w:rPr>
                  </w:pPr>
                  <w:r w:rsidRPr="0027502F">
                    <w:rPr>
                      <w:color w:val="00B050"/>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F137E14" w14:textId="77777777" w:rsidR="00257C7D" w:rsidRPr="0027502F" w:rsidRDefault="00257C7D" w:rsidP="002605A4">
                  <w:pPr>
                    <w:spacing w:line="276" w:lineRule="auto"/>
                    <w:rPr>
                      <w:color w:val="00B050"/>
                      <w:szCs w:val="22"/>
                    </w:rPr>
                  </w:pPr>
                  <w:r w:rsidRPr="0027502F">
                    <w:rPr>
                      <w:color w:val="00B050"/>
                      <w:szCs w:val="22"/>
                      <w:lang w:eastAsia="el-GR"/>
                    </w:rPr>
                    <w:t>If the proposed change is not implemented, then the DDNEA will be in misalignment with the changes proposed for FESS by FESS-283 RFC.</w:t>
                  </w:r>
                </w:p>
              </w:tc>
            </w:tr>
            <w:tr w:rsidR="00257C7D" w:rsidRPr="0027502F" w14:paraId="66EBFCBC"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DFC68D1" w14:textId="77777777" w:rsidR="00257C7D" w:rsidRPr="0027502F" w:rsidRDefault="00257C7D" w:rsidP="002605A4">
                  <w:pPr>
                    <w:spacing w:line="276" w:lineRule="auto"/>
                    <w:rPr>
                      <w:color w:val="00B050"/>
                      <w:szCs w:val="22"/>
                    </w:rPr>
                  </w:pPr>
                  <w:r w:rsidRPr="0027502F">
                    <w:rPr>
                      <w:color w:val="00B050"/>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74E0393" w14:textId="77777777" w:rsidR="00257C7D" w:rsidRPr="0027502F" w:rsidRDefault="00257C7D" w:rsidP="002605A4">
                  <w:pPr>
                    <w:suppressAutoHyphens/>
                    <w:rPr>
                      <w:iCs/>
                      <w:color w:val="00B050"/>
                      <w:szCs w:val="22"/>
                    </w:rPr>
                  </w:pPr>
                  <w:r w:rsidRPr="0027502F">
                    <w:rPr>
                      <w:color w:val="00B050"/>
                      <w:szCs w:val="22"/>
                    </w:rPr>
                    <w:t xml:space="preserve">This RFC concerns changes at the semantic. The related changes concern the update of the wording of C074 and C118. Thus, alike any other semantic validation, the aforementioned updates will be validated only at the sending side of the respective message, in alignment with the general EMCS principle of not performing semantic validations at the receiving side over CD. Hence, any such semantic violation related to the related updates by the sender will not trigger any semantic rejection by the receiver. </w:t>
                  </w:r>
                  <w:r w:rsidRPr="0027502F">
                    <w:rPr>
                      <w:bCs/>
                      <w:color w:val="00B050"/>
                      <w:szCs w:val="22"/>
                    </w:rPr>
                    <w:t>In addition, this RFC is directly related to the RFC DDNEA-P4-299, in which a simultaneous deployment has been decided at the end of the migration period</w:t>
                  </w:r>
                </w:p>
              </w:tc>
            </w:tr>
            <w:tr w:rsidR="00257C7D" w:rsidRPr="0027502F" w14:paraId="7BB650F9"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64BAC71" w14:textId="77777777" w:rsidR="00257C7D" w:rsidRPr="0027502F" w:rsidRDefault="00257C7D" w:rsidP="002605A4">
                  <w:pPr>
                    <w:spacing w:line="276" w:lineRule="auto"/>
                    <w:rPr>
                      <w:color w:val="00B050"/>
                      <w:szCs w:val="22"/>
                    </w:rPr>
                  </w:pPr>
                  <w:r w:rsidRPr="0027502F">
                    <w:rPr>
                      <w:color w:val="00B050"/>
                      <w:szCs w:val="22"/>
                    </w:rPr>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20230CFF" w14:textId="77777777" w:rsidR="00257C7D" w:rsidRPr="0027502F" w:rsidRDefault="00257C7D" w:rsidP="002605A4">
                  <w:pPr>
                    <w:spacing w:line="276" w:lineRule="auto"/>
                    <w:rPr>
                      <w:color w:val="00B050"/>
                      <w:szCs w:val="22"/>
                    </w:rPr>
                  </w:pPr>
                  <w:r w:rsidRPr="0027502F">
                    <w:rPr>
                      <w:color w:val="00B050"/>
                      <w:szCs w:val="22"/>
                    </w:rPr>
                    <w:t xml:space="preserve">This RFC shall be </w:t>
                  </w:r>
                  <w:r w:rsidRPr="0027502F">
                    <w:rPr>
                      <w:b/>
                      <w:bCs/>
                      <w:color w:val="00B050"/>
                      <w:szCs w:val="22"/>
                    </w:rPr>
                    <w:t>simultaneously deployed</w:t>
                  </w:r>
                  <w:r w:rsidRPr="0027502F">
                    <w:rPr>
                      <w:color w:val="00B050"/>
                      <w:szCs w:val="22"/>
                    </w:rPr>
                    <w:t xml:space="preserve"> by all MSAs at the end of the migration period, due to the entailed business continuity risks.</w:t>
                  </w:r>
                </w:p>
              </w:tc>
            </w:tr>
            <w:tr w:rsidR="00257C7D" w:rsidRPr="0027502F" w14:paraId="4A865F7D"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C4D6575" w14:textId="77777777" w:rsidR="00257C7D" w:rsidRPr="0027502F" w:rsidRDefault="00257C7D" w:rsidP="002605A4">
                  <w:pPr>
                    <w:spacing w:line="276" w:lineRule="auto"/>
                    <w:rPr>
                      <w:color w:val="00B050"/>
                      <w:szCs w:val="22"/>
                    </w:rPr>
                  </w:pPr>
                  <w:r w:rsidRPr="0027502F">
                    <w:rPr>
                      <w:color w:val="00B050"/>
                      <w:szCs w:val="22"/>
                    </w:rPr>
                    <w:lastRenderedPageBreak/>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6039FCDD"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bCs w:val="0"/>
                      <w:color w:val="00B050"/>
                      <w:sz w:val="22"/>
                      <w:szCs w:val="22"/>
                    </w:rPr>
                    <w:t>FESS-284;</w:t>
                  </w:r>
                </w:p>
                <w:p w14:paraId="2BA68F71"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w:t>
                  </w:r>
                  <w:r w:rsidRPr="0027502F">
                    <w:rPr>
                      <w:rFonts w:ascii="Times New Roman" w:hAnsi="Times New Roman" w:cs="Times New Roman"/>
                      <w:b/>
                      <w:color w:val="00B050"/>
                      <w:sz w:val="22"/>
                      <w:szCs w:val="22"/>
                    </w:rPr>
                    <w:t>;</w:t>
                  </w:r>
                </w:p>
                <w:p w14:paraId="2FD99DC5"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color w:val="00B050"/>
                      <w:sz w:val="22"/>
                      <w:szCs w:val="22"/>
                    </w:rPr>
                    <w:t>FESS-264, FESS-276, 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color w:val="00B050"/>
                      <w:sz w:val="22"/>
                      <w:szCs w:val="22"/>
                    </w:rPr>
                    <w:t>DDNEA-P4-309, TRP-P4-02</w:t>
                  </w:r>
                  <w:r w:rsidRPr="0027502F">
                    <w:rPr>
                      <w:rFonts w:ascii="Times New Roman" w:hAnsi="Times New Roman" w:cs="Times New Roman"/>
                      <w:bCs w:val="0"/>
                      <w:color w:val="00B050"/>
                      <w:sz w:val="22"/>
                      <w:szCs w:val="22"/>
                    </w:rPr>
                    <w:t>2</w:t>
                  </w:r>
                  <w:r w:rsidRPr="0027502F">
                    <w:rPr>
                      <w:rFonts w:ascii="Times New Roman" w:hAnsi="Times New Roman" w:cs="Times New Roman"/>
                      <w:b/>
                      <w:color w:val="00B050"/>
                      <w:sz w:val="22"/>
                      <w:szCs w:val="22"/>
                    </w:rPr>
                    <w:t>.</w:t>
                  </w:r>
                </w:p>
              </w:tc>
            </w:tr>
          </w:tbl>
          <w:p w14:paraId="200A1ED8" w14:textId="77777777" w:rsidR="00257C7D" w:rsidRPr="0027502F" w:rsidRDefault="00257C7D" w:rsidP="002605A4">
            <w:pPr>
              <w:spacing w:after="0"/>
              <w:rPr>
                <w:color w:val="00B050"/>
                <w:szCs w:val="22"/>
              </w:rPr>
            </w:pPr>
          </w:p>
        </w:tc>
      </w:tr>
      <w:tr w:rsidR="00257C7D" w:rsidRPr="0027502F" w14:paraId="7DD8D888"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19D3D81"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0F2A681A"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84D46B1" w14:textId="77777777" w:rsidR="00257C7D" w:rsidRPr="0027502F" w:rsidRDefault="00257C7D" w:rsidP="002605A4">
                  <w:pPr>
                    <w:spacing w:line="276" w:lineRule="auto"/>
                    <w:rPr>
                      <w:color w:val="00B050"/>
                      <w:szCs w:val="22"/>
                    </w:rPr>
                  </w:pPr>
                  <w:r w:rsidRPr="0027502F">
                    <w:rPr>
                      <w:color w:val="00B05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479DE36B"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2A555316"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68E853F5" w14:textId="77777777" w:rsidR="00257C7D" w:rsidRPr="0027502F" w:rsidRDefault="00257C7D" w:rsidP="002605A4">
                  <w:pPr>
                    <w:spacing w:line="276" w:lineRule="auto"/>
                    <w:rPr>
                      <w:color w:val="00B050"/>
                      <w:szCs w:val="22"/>
                    </w:rPr>
                  </w:pPr>
                  <w:r w:rsidRPr="0027502F">
                    <w:rPr>
                      <w:color w:val="00B05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33E9C5C8" w14:textId="77777777" w:rsidR="00257C7D" w:rsidRPr="0027502F" w:rsidRDefault="00257C7D" w:rsidP="002605A4">
                  <w:pPr>
                    <w:spacing w:line="276" w:lineRule="auto"/>
                    <w:rPr>
                      <w:color w:val="00B050"/>
                      <w:szCs w:val="22"/>
                    </w:rPr>
                  </w:pPr>
                  <w:r w:rsidRPr="0027502F">
                    <w:rPr>
                      <w:color w:val="00B050"/>
                      <w:szCs w:val="22"/>
                    </w:rPr>
                    <w:t>N/A</w:t>
                  </w:r>
                </w:p>
              </w:tc>
            </w:tr>
          </w:tbl>
          <w:p w14:paraId="26614D22" w14:textId="77777777" w:rsidR="00257C7D" w:rsidRPr="0027502F" w:rsidRDefault="00257C7D" w:rsidP="002605A4">
            <w:pPr>
              <w:spacing w:after="0"/>
              <w:rPr>
                <w:color w:val="00B050"/>
                <w:szCs w:val="22"/>
              </w:rPr>
            </w:pPr>
          </w:p>
        </w:tc>
      </w:tr>
      <w:tr w:rsidR="00257C7D" w:rsidRPr="0027502F" w14:paraId="7B5CBECD"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2F7C8AE" w14:textId="77777777" w:rsidR="00257C7D" w:rsidRPr="0027502F" w:rsidRDefault="00257C7D" w:rsidP="002605A4">
            <w:pPr>
              <w:spacing w:line="276" w:lineRule="auto"/>
              <w:rPr>
                <w:b/>
                <w:color w:val="00B050"/>
                <w:szCs w:val="22"/>
              </w:rPr>
            </w:pPr>
            <w:r w:rsidRPr="0027502F">
              <w:rPr>
                <w:b/>
                <w:color w:val="00B050"/>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6DB82743"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6DA64A5" w14:textId="77777777" w:rsidR="00257C7D" w:rsidRPr="0027502F" w:rsidRDefault="00257C7D" w:rsidP="002605A4">
                  <w:pPr>
                    <w:spacing w:line="276" w:lineRule="auto"/>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3353F8F1"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37820ECB"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137E420A"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5AD78D54"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C726EE" w14:textId="77777777" w:rsidR="00257C7D" w:rsidRPr="0027502F" w:rsidRDefault="00257C7D" w:rsidP="002605A4">
                  <w:pPr>
                    <w:spacing w:line="276" w:lineRule="auto"/>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0F2D6064"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46AFA3EF"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1A55C7C7" w14:textId="77777777" w:rsidR="00257C7D" w:rsidRPr="0027502F" w:rsidRDefault="00257C7D" w:rsidP="002605A4">
                  <w:pPr>
                    <w:spacing w:line="276" w:lineRule="auto"/>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67DDE539" w14:textId="77777777" w:rsidR="00257C7D" w:rsidRPr="0027502F" w:rsidRDefault="00257C7D" w:rsidP="002605A4">
                  <w:pPr>
                    <w:spacing w:line="276" w:lineRule="auto"/>
                    <w:rPr>
                      <w:color w:val="00B050"/>
                      <w:szCs w:val="22"/>
                    </w:rPr>
                  </w:pPr>
                  <w:r w:rsidRPr="0027502F">
                    <w:rPr>
                      <w:color w:val="00B050"/>
                      <w:szCs w:val="22"/>
                    </w:rPr>
                    <w:t>Written Approval procedure via e-mail on 29/10/2021.</w:t>
                  </w:r>
                </w:p>
              </w:tc>
            </w:tr>
          </w:tbl>
          <w:p w14:paraId="5B30D4B3" w14:textId="77777777" w:rsidR="00257C7D" w:rsidRPr="0027502F" w:rsidRDefault="00257C7D" w:rsidP="002605A4">
            <w:pPr>
              <w:spacing w:after="0"/>
              <w:rPr>
                <w:color w:val="00B050"/>
                <w:szCs w:val="22"/>
              </w:rPr>
            </w:pPr>
          </w:p>
        </w:tc>
      </w:tr>
      <w:tr w:rsidR="00257C7D" w:rsidRPr="0027502F" w14:paraId="34E118E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010AE44"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4DC68093"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AFA40D8" w14:textId="77777777" w:rsidR="00257C7D" w:rsidRPr="0027502F" w:rsidRDefault="00257C7D" w:rsidP="002605A4">
                  <w:pPr>
                    <w:spacing w:line="276" w:lineRule="auto"/>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D9665A7" w14:textId="77777777" w:rsidR="00257C7D" w:rsidRPr="0027502F" w:rsidRDefault="00257C7D" w:rsidP="002605A4">
                  <w:pPr>
                    <w:spacing w:line="276" w:lineRule="auto"/>
                    <w:rPr>
                      <w:color w:val="00B050"/>
                      <w:szCs w:val="22"/>
                    </w:rPr>
                  </w:pPr>
                  <w:r w:rsidRPr="0027502F">
                    <w:rPr>
                      <w:color w:val="00B050"/>
                      <w:szCs w:val="22"/>
                    </w:rPr>
                    <w:t>3.02</w:t>
                  </w:r>
                </w:p>
              </w:tc>
            </w:tr>
            <w:tr w:rsidR="00257C7D" w:rsidRPr="0027502F" w14:paraId="1982D551"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33F5720" w14:textId="77777777" w:rsidR="00257C7D" w:rsidRPr="0027502F" w:rsidRDefault="00257C7D" w:rsidP="002605A4">
                  <w:pPr>
                    <w:spacing w:line="276" w:lineRule="auto"/>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FFE4AA8" w14:textId="03824A20" w:rsidR="00257C7D" w:rsidRPr="0027502F" w:rsidRDefault="002D1A1F" w:rsidP="002605A4">
                  <w:pPr>
                    <w:spacing w:line="276" w:lineRule="auto"/>
                    <w:rPr>
                      <w:color w:val="00B050"/>
                      <w:szCs w:val="22"/>
                    </w:rPr>
                  </w:pPr>
                  <w:r w:rsidRPr="0027502F">
                    <w:rPr>
                      <w:color w:val="00B050"/>
                      <w:szCs w:val="22"/>
                    </w:rPr>
                    <w:t>10/11/2021</w:t>
                  </w:r>
                </w:p>
              </w:tc>
            </w:tr>
            <w:tr w:rsidR="00257C7D" w:rsidRPr="0027502F" w14:paraId="22A93B09"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B3E4670" w14:textId="77777777" w:rsidR="00257C7D" w:rsidRPr="0027502F" w:rsidRDefault="00257C7D" w:rsidP="002605A4">
                  <w:pPr>
                    <w:spacing w:line="276" w:lineRule="auto"/>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2F211180" w14:textId="77777777" w:rsidR="00257C7D" w:rsidRPr="0027502F" w:rsidRDefault="00257C7D" w:rsidP="002605A4">
                  <w:pPr>
                    <w:spacing w:line="276" w:lineRule="auto"/>
                    <w:rPr>
                      <w:color w:val="00B050"/>
                      <w:szCs w:val="22"/>
                    </w:rPr>
                  </w:pPr>
                  <w:r w:rsidRPr="0027502F">
                    <w:rPr>
                      <w:color w:val="00B050"/>
                      <w:szCs w:val="22"/>
                    </w:rPr>
                    <w:t>13/02/2023</w:t>
                  </w:r>
                </w:p>
              </w:tc>
            </w:tr>
          </w:tbl>
          <w:p w14:paraId="514A9273" w14:textId="77777777" w:rsidR="00257C7D" w:rsidRPr="0027502F" w:rsidRDefault="00257C7D" w:rsidP="002605A4">
            <w:pPr>
              <w:spacing w:after="0"/>
              <w:rPr>
                <w:color w:val="00B050"/>
                <w:szCs w:val="22"/>
              </w:rPr>
            </w:pPr>
          </w:p>
        </w:tc>
      </w:tr>
      <w:tr w:rsidR="00257C7D" w:rsidRPr="0027502F" w14:paraId="60A137D9"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3A840DB6" w14:textId="77777777" w:rsidR="00257C7D" w:rsidRPr="0027502F" w:rsidRDefault="00257C7D"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1E0BF9A2"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70ECBC4" w14:textId="77777777" w:rsidR="00257C7D" w:rsidRPr="0027502F" w:rsidRDefault="00257C7D" w:rsidP="002605A4">
                  <w:pPr>
                    <w:spacing w:line="276" w:lineRule="auto"/>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0DAC1771"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693F5CB1"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C747C70" w14:textId="77777777" w:rsidR="00257C7D" w:rsidRPr="0027502F" w:rsidRDefault="00257C7D" w:rsidP="002605A4">
                  <w:pPr>
                    <w:spacing w:line="276" w:lineRule="auto"/>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2BD6C48F" w14:textId="77777777" w:rsidR="00257C7D" w:rsidRPr="0027502F" w:rsidRDefault="00257C7D" w:rsidP="002605A4">
                  <w:pPr>
                    <w:spacing w:line="276" w:lineRule="auto"/>
                    <w:rPr>
                      <w:color w:val="00B050"/>
                      <w:szCs w:val="22"/>
                    </w:rPr>
                  </w:pPr>
                  <w:r w:rsidRPr="0027502F">
                    <w:rPr>
                      <w:color w:val="00B050"/>
                      <w:szCs w:val="22"/>
                    </w:rPr>
                    <w:t>N/A</w:t>
                  </w:r>
                </w:p>
              </w:tc>
            </w:tr>
          </w:tbl>
          <w:p w14:paraId="3ED3DBBA" w14:textId="77777777" w:rsidR="00257C7D" w:rsidRPr="0027502F" w:rsidRDefault="00257C7D" w:rsidP="002605A4">
            <w:pPr>
              <w:spacing w:after="0"/>
              <w:rPr>
                <w:color w:val="00B050"/>
                <w:szCs w:val="22"/>
              </w:rPr>
            </w:pPr>
          </w:p>
        </w:tc>
      </w:tr>
    </w:tbl>
    <w:p w14:paraId="23E87266" w14:textId="77777777" w:rsidR="00257C7D" w:rsidRPr="0027502F" w:rsidRDefault="00257C7D" w:rsidP="00257C7D">
      <w:pPr>
        <w:spacing w:line="276" w:lineRule="auto"/>
        <w:rPr>
          <w:color w:val="00B050"/>
          <w:szCs w:val="22"/>
        </w:rPr>
      </w:pPr>
    </w:p>
    <w:p w14:paraId="2779827B" w14:textId="77777777" w:rsidR="00257C7D" w:rsidRPr="0027502F" w:rsidRDefault="00257C7D" w:rsidP="00257C7D">
      <w:pPr>
        <w:spacing w:after="0" w:line="240" w:lineRule="auto"/>
        <w:jc w:val="left"/>
        <w:rPr>
          <w:color w:val="00B050"/>
          <w:szCs w:val="22"/>
        </w:rPr>
      </w:pPr>
      <w:r w:rsidRPr="0027502F">
        <w:rPr>
          <w:color w:val="00B050"/>
          <w:szCs w:val="22"/>
        </w:rPr>
        <w:br w:type="page"/>
      </w:r>
    </w:p>
    <w:p w14:paraId="7B8F70D6" w14:textId="77777777" w:rsidR="00257C7D" w:rsidRPr="0027502F" w:rsidRDefault="00257C7D" w:rsidP="00257C7D">
      <w:pPr>
        <w:pStyle w:val="Heading4"/>
        <w:rPr>
          <w:color w:val="00B050"/>
          <w:szCs w:val="22"/>
        </w:rPr>
      </w:pPr>
      <w:r w:rsidRPr="0027502F">
        <w:rPr>
          <w:color w:val="00B050"/>
          <w:szCs w:val="22"/>
        </w:rPr>
        <w:lastRenderedPageBreak/>
        <w:t xml:space="preserve">DDNEA-P4-318 </w:t>
      </w:r>
      <w:r w:rsidRPr="0027502F">
        <w:rPr>
          <w:bCs/>
          <w:color w:val="00B050"/>
          <w:szCs w:val="22"/>
        </w:rPr>
        <w:t>– New conditions to be applied under the elements of IE821.&lt;E-AD/E-SAD LIST ITEM&gt;.&lt;(PLACE OF DISPATCH) TRADER&gt;</w:t>
      </w:r>
    </w:p>
    <w:tbl>
      <w:tblPr>
        <w:tblW w:w="9606" w:type="dxa"/>
        <w:tblBorders>
          <w:top w:val="single" w:sz="18" w:space="0" w:color="595959"/>
          <w:left w:val="single" w:sz="18" w:space="0" w:color="595959"/>
          <w:bottom w:val="single" w:sz="18" w:space="0" w:color="595959"/>
          <w:right w:val="single" w:sz="18" w:space="0" w:color="595959"/>
          <w:insideH w:val="single" w:sz="18" w:space="0" w:color="595959"/>
          <w:insideV w:val="single" w:sz="18" w:space="0" w:color="595959"/>
        </w:tblBorders>
        <w:shd w:val="clear" w:color="auto" w:fill="D9D9D9"/>
        <w:tblLayout w:type="fixed"/>
        <w:tblLook w:val="04A0" w:firstRow="1" w:lastRow="0" w:firstColumn="1" w:lastColumn="0" w:noHBand="0" w:noVBand="1"/>
      </w:tblPr>
      <w:tblGrid>
        <w:gridCol w:w="9606"/>
      </w:tblGrid>
      <w:tr w:rsidR="00257C7D" w:rsidRPr="0027502F" w14:paraId="302E88B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48E8BEDF" w14:textId="77777777" w:rsidR="00257C7D" w:rsidRPr="0027502F" w:rsidRDefault="00257C7D" w:rsidP="002605A4">
            <w:pPr>
              <w:spacing w:line="276" w:lineRule="auto"/>
              <w:rPr>
                <w:b/>
                <w:color w:val="00B050"/>
                <w:szCs w:val="22"/>
              </w:rPr>
            </w:pPr>
            <w:r w:rsidRPr="0027502F">
              <w:rPr>
                <w:b/>
                <w:color w:val="00B050"/>
                <w:szCs w:val="22"/>
              </w:rPr>
              <w:t>RFC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88"/>
              <w:gridCol w:w="6926"/>
            </w:tblGrid>
            <w:tr w:rsidR="00257C7D" w:rsidRPr="0027502F" w14:paraId="220810CC" w14:textId="77777777" w:rsidTr="002605A4">
              <w:tc>
                <w:tcPr>
                  <w:tcW w:w="228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3EF580A" w14:textId="77777777" w:rsidR="00257C7D" w:rsidRPr="0027502F" w:rsidRDefault="00257C7D" w:rsidP="002605A4">
                  <w:pPr>
                    <w:spacing w:line="276" w:lineRule="auto"/>
                    <w:rPr>
                      <w:color w:val="00B050"/>
                      <w:szCs w:val="22"/>
                    </w:rPr>
                  </w:pPr>
                  <w:r w:rsidRPr="0027502F">
                    <w:rPr>
                      <w:color w:val="00B050"/>
                      <w:szCs w:val="22"/>
                    </w:rPr>
                    <w:t>RFC number</w:t>
                  </w:r>
                </w:p>
              </w:tc>
              <w:tc>
                <w:tcPr>
                  <w:tcW w:w="692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3011481B" w14:textId="77777777" w:rsidR="00257C7D" w:rsidRPr="0027502F" w:rsidRDefault="00257C7D" w:rsidP="002605A4">
                  <w:pPr>
                    <w:spacing w:line="276" w:lineRule="auto"/>
                    <w:rPr>
                      <w:color w:val="00B050"/>
                      <w:szCs w:val="22"/>
                    </w:rPr>
                  </w:pPr>
                  <w:r w:rsidRPr="0027502F">
                    <w:rPr>
                      <w:bCs/>
                      <w:color w:val="00B050"/>
                      <w:szCs w:val="22"/>
                    </w:rPr>
                    <w:t>DDNEA-P4-318</w:t>
                  </w:r>
                </w:p>
              </w:tc>
            </w:tr>
            <w:tr w:rsidR="00257C7D" w:rsidRPr="0027502F" w14:paraId="5D56585B"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A79258C" w14:textId="77777777" w:rsidR="00257C7D" w:rsidRPr="0027502F" w:rsidRDefault="00257C7D" w:rsidP="002605A4">
                  <w:pPr>
                    <w:spacing w:line="276" w:lineRule="auto"/>
                    <w:rPr>
                      <w:color w:val="00B050"/>
                      <w:szCs w:val="22"/>
                    </w:rPr>
                  </w:pPr>
                  <w:r w:rsidRPr="0027502F">
                    <w:rPr>
                      <w:color w:val="00B050"/>
                      <w:szCs w:val="22"/>
                    </w:rPr>
                    <w:t>RFC status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04A2319F" w14:textId="77777777" w:rsidR="00257C7D" w:rsidRPr="0027502F" w:rsidRDefault="00257C7D" w:rsidP="002605A4">
                  <w:pPr>
                    <w:tabs>
                      <w:tab w:val="left" w:pos="1305"/>
                    </w:tabs>
                    <w:spacing w:line="276" w:lineRule="auto"/>
                    <w:rPr>
                      <w:color w:val="00B050"/>
                      <w:szCs w:val="22"/>
                    </w:rPr>
                  </w:pPr>
                  <w:r w:rsidRPr="0027502F">
                    <w:rPr>
                      <w:color w:val="00B050"/>
                      <w:szCs w:val="22"/>
                    </w:rPr>
                    <w:t>Accepted</w:t>
                  </w:r>
                </w:p>
              </w:tc>
            </w:tr>
            <w:tr w:rsidR="00257C7D" w:rsidRPr="0027502F" w14:paraId="1A58C3F2"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48892B8" w14:textId="77777777" w:rsidR="00257C7D" w:rsidRPr="0027502F" w:rsidRDefault="00257C7D" w:rsidP="002605A4">
                  <w:pPr>
                    <w:spacing w:line="276" w:lineRule="auto"/>
                    <w:rPr>
                      <w:color w:val="00B050"/>
                      <w:szCs w:val="22"/>
                    </w:rPr>
                  </w:pPr>
                  <w:r w:rsidRPr="0027502F">
                    <w:rPr>
                      <w:color w:val="00B050"/>
                      <w:szCs w:val="22"/>
                    </w:rPr>
                    <w:t>Reason for Change</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67179C2" w14:textId="77777777" w:rsidR="00257C7D" w:rsidRPr="0027502F" w:rsidRDefault="00257C7D" w:rsidP="002605A4">
                  <w:pPr>
                    <w:spacing w:line="276" w:lineRule="auto"/>
                    <w:rPr>
                      <w:color w:val="00B050"/>
                      <w:szCs w:val="22"/>
                    </w:rPr>
                  </w:pPr>
                  <w:r w:rsidRPr="0027502F">
                    <w:rPr>
                      <w:color w:val="00B050"/>
                      <w:szCs w:val="22"/>
                    </w:rPr>
                    <w:t xml:space="preserve">Specifications Defect </w:t>
                  </w:r>
                </w:p>
              </w:tc>
            </w:tr>
            <w:tr w:rsidR="00257C7D" w:rsidRPr="0027502F" w14:paraId="3ED91AB3"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5A61E4CB" w14:textId="77777777" w:rsidR="00257C7D" w:rsidRPr="0027502F" w:rsidRDefault="00257C7D" w:rsidP="002605A4">
                  <w:pPr>
                    <w:spacing w:line="276" w:lineRule="auto"/>
                    <w:rPr>
                      <w:color w:val="00B050"/>
                      <w:szCs w:val="22"/>
                    </w:rPr>
                  </w:pPr>
                  <w:r w:rsidRPr="0027502F">
                    <w:rPr>
                      <w:color w:val="00B050"/>
                      <w:szCs w:val="22"/>
                    </w:rPr>
                    <w:t>Incidents</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8931D54" w14:textId="77777777" w:rsidR="00257C7D" w:rsidRPr="0027502F" w:rsidRDefault="00257C7D" w:rsidP="002605A4">
                  <w:pPr>
                    <w:spacing w:line="276" w:lineRule="auto"/>
                    <w:rPr>
                      <w:color w:val="00B050"/>
                      <w:szCs w:val="22"/>
                    </w:rPr>
                  </w:pPr>
                  <w:r w:rsidRPr="0027502F">
                    <w:rPr>
                      <w:color w:val="00B050"/>
                      <w:szCs w:val="22"/>
                    </w:rPr>
                    <w:t>IM468369</w:t>
                  </w:r>
                </w:p>
              </w:tc>
            </w:tr>
            <w:tr w:rsidR="00257C7D" w:rsidRPr="0027502F" w14:paraId="18E19C9C"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9E2102F" w14:textId="77777777" w:rsidR="00257C7D" w:rsidRPr="0027502F" w:rsidRDefault="00257C7D" w:rsidP="002605A4">
                  <w:pPr>
                    <w:spacing w:line="276" w:lineRule="auto"/>
                    <w:rPr>
                      <w:color w:val="00B050"/>
                      <w:szCs w:val="22"/>
                    </w:rPr>
                  </w:pPr>
                  <w:r w:rsidRPr="0027502F">
                    <w:rPr>
                      <w:color w:val="00B050"/>
                      <w:szCs w:val="22"/>
                    </w:rPr>
                    <w:t>Known Error</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09395AB" w14:textId="4E28F0D3" w:rsidR="00257C7D" w:rsidRPr="0027502F" w:rsidRDefault="009461B9" w:rsidP="002605A4">
                  <w:pPr>
                    <w:spacing w:line="276" w:lineRule="auto"/>
                    <w:rPr>
                      <w:color w:val="00B050"/>
                      <w:szCs w:val="22"/>
                    </w:rPr>
                  </w:pPr>
                  <w:r w:rsidRPr="0027502F">
                    <w:rPr>
                      <w:color w:val="00B050"/>
                      <w:szCs w:val="22"/>
                      <w:lang w:eastAsia="el-GR"/>
                    </w:rPr>
                    <w:t>KE21545</w:t>
                  </w:r>
                </w:p>
              </w:tc>
            </w:tr>
            <w:tr w:rsidR="00257C7D" w:rsidRPr="0027502F" w14:paraId="1CF656DE" w14:textId="77777777" w:rsidTr="002605A4">
              <w:tc>
                <w:tcPr>
                  <w:tcW w:w="228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2241DE32" w14:textId="77777777" w:rsidR="00257C7D" w:rsidRPr="0027502F" w:rsidRDefault="00257C7D" w:rsidP="002605A4">
                  <w:pPr>
                    <w:spacing w:line="276" w:lineRule="auto"/>
                    <w:rPr>
                      <w:color w:val="00B050"/>
                      <w:szCs w:val="22"/>
                    </w:rPr>
                  </w:pPr>
                  <w:r w:rsidRPr="0027502F">
                    <w:rPr>
                      <w:color w:val="00B050"/>
                      <w:szCs w:val="22"/>
                    </w:rPr>
                    <w:t>Date at which the Change was proposed</w:t>
                  </w:r>
                </w:p>
              </w:tc>
              <w:tc>
                <w:tcPr>
                  <w:tcW w:w="6926"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3F5EF9E"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shd w:val="clear" w:color="auto" w:fill="FFFFFF"/>
                    </w:rPr>
                    <w:t>19/10/2021</w:t>
                  </w:r>
                </w:p>
              </w:tc>
            </w:tr>
            <w:tr w:rsidR="00257C7D" w:rsidRPr="0027502F" w14:paraId="05598DAC" w14:textId="77777777" w:rsidTr="002605A4">
              <w:tc>
                <w:tcPr>
                  <w:tcW w:w="228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16F4DA7" w14:textId="77777777" w:rsidR="00257C7D" w:rsidRPr="0027502F" w:rsidRDefault="00257C7D" w:rsidP="002605A4">
                  <w:pPr>
                    <w:spacing w:line="276" w:lineRule="auto"/>
                    <w:rPr>
                      <w:color w:val="00B050"/>
                      <w:szCs w:val="22"/>
                    </w:rPr>
                  </w:pPr>
                  <w:r w:rsidRPr="0027502F">
                    <w:rPr>
                      <w:color w:val="00B050"/>
                      <w:szCs w:val="22"/>
                    </w:rPr>
                    <w:t>Requester</w:t>
                  </w:r>
                </w:p>
              </w:tc>
              <w:tc>
                <w:tcPr>
                  <w:tcW w:w="692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1602D2B1" w14:textId="77777777" w:rsidR="00257C7D" w:rsidRPr="0027502F" w:rsidRDefault="00257C7D" w:rsidP="002605A4">
                  <w:pPr>
                    <w:pStyle w:val="ListParagraph"/>
                    <w:spacing w:line="276" w:lineRule="auto"/>
                    <w:ind w:left="0"/>
                    <w:rPr>
                      <w:color w:val="00B050"/>
                      <w:szCs w:val="22"/>
                      <w:lang w:val="en-US"/>
                    </w:rPr>
                  </w:pPr>
                  <w:r w:rsidRPr="0027502F">
                    <w:rPr>
                      <w:color w:val="00B050"/>
                      <w:szCs w:val="22"/>
                    </w:rPr>
                    <w:t>EMCS CPT</w:t>
                  </w:r>
                </w:p>
              </w:tc>
            </w:tr>
          </w:tbl>
          <w:p w14:paraId="579CA9E5" w14:textId="77777777" w:rsidR="00257C7D" w:rsidRPr="0027502F" w:rsidRDefault="00257C7D" w:rsidP="002605A4">
            <w:pPr>
              <w:spacing w:after="0"/>
              <w:rPr>
                <w:color w:val="00B050"/>
                <w:szCs w:val="22"/>
              </w:rPr>
            </w:pPr>
          </w:p>
        </w:tc>
      </w:tr>
      <w:tr w:rsidR="00257C7D" w:rsidRPr="0027502F" w14:paraId="1E88115F"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43EA142" w14:textId="77777777" w:rsidR="00257C7D" w:rsidRPr="0027502F" w:rsidRDefault="00257C7D" w:rsidP="002605A4">
            <w:pPr>
              <w:spacing w:line="276" w:lineRule="auto"/>
              <w:rPr>
                <w:b/>
                <w:color w:val="00B050"/>
                <w:szCs w:val="22"/>
              </w:rPr>
            </w:pPr>
            <w:r w:rsidRPr="0027502F">
              <w:rPr>
                <w:b/>
                <w:color w:val="00B050"/>
                <w:szCs w:val="22"/>
              </w:rPr>
              <w:t>Change Assessment</w:t>
            </w:r>
          </w:p>
          <w:tbl>
            <w:tblPr>
              <w:tblW w:w="9214"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7"/>
              <w:gridCol w:w="6947"/>
            </w:tblGrid>
            <w:tr w:rsidR="00257C7D" w:rsidRPr="0027502F" w14:paraId="6DB8AB37" w14:textId="77777777" w:rsidTr="002605A4">
              <w:trPr>
                <w:trHeight w:val="339"/>
              </w:trPr>
              <w:tc>
                <w:tcPr>
                  <w:tcW w:w="226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BD01DE" w14:textId="77777777" w:rsidR="00257C7D" w:rsidRPr="0027502F" w:rsidRDefault="00257C7D" w:rsidP="002605A4">
                  <w:pPr>
                    <w:spacing w:line="276" w:lineRule="auto"/>
                    <w:rPr>
                      <w:color w:val="00B050"/>
                      <w:szCs w:val="22"/>
                    </w:rPr>
                  </w:pPr>
                  <w:r w:rsidRPr="0027502F">
                    <w:rPr>
                      <w:color w:val="00B050"/>
                      <w:szCs w:val="22"/>
                    </w:rPr>
                    <w:t>Change priority</w:t>
                  </w:r>
                </w:p>
              </w:tc>
              <w:tc>
                <w:tcPr>
                  <w:tcW w:w="6947"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AFD97E2" w14:textId="77777777" w:rsidR="00257C7D" w:rsidRPr="0027502F" w:rsidRDefault="00257C7D" w:rsidP="002605A4">
                  <w:pPr>
                    <w:spacing w:line="276" w:lineRule="auto"/>
                    <w:rPr>
                      <w:color w:val="00B050"/>
                      <w:szCs w:val="22"/>
                    </w:rPr>
                  </w:pPr>
                  <w:r w:rsidRPr="0027502F">
                    <w:rPr>
                      <w:color w:val="00B050"/>
                      <w:szCs w:val="22"/>
                    </w:rPr>
                    <w:t>Low</w:t>
                  </w:r>
                </w:p>
              </w:tc>
            </w:tr>
            <w:tr w:rsidR="00257C7D" w:rsidRPr="0027502F" w14:paraId="331D350C" w14:textId="77777777" w:rsidTr="002605A4">
              <w:trPr>
                <w:trHeight w:val="806"/>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08D4F65" w14:textId="77777777" w:rsidR="00257C7D" w:rsidRPr="0027502F" w:rsidRDefault="00257C7D" w:rsidP="002605A4">
                  <w:pPr>
                    <w:spacing w:line="276" w:lineRule="auto"/>
                    <w:rPr>
                      <w:color w:val="00B050"/>
                      <w:szCs w:val="22"/>
                    </w:rPr>
                  </w:pPr>
                  <w:r w:rsidRPr="0027502F">
                    <w:rPr>
                      <w:color w:val="00B050"/>
                      <w:szCs w:val="22"/>
                    </w:rPr>
                    <w:t>Change Description</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282BBD9E" w14:textId="77777777" w:rsidR="00257C7D" w:rsidRPr="0027502F" w:rsidRDefault="00257C7D" w:rsidP="002605A4">
                  <w:pPr>
                    <w:spacing w:line="276" w:lineRule="auto"/>
                    <w:rPr>
                      <w:b/>
                      <w:color w:val="00B050"/>
                      <w:szCs w:val="22"/>
                    </w:rPr>
                  </w:pPr>
                  <w:r w:rsidRPr="0027502F">
                    <w:rPr>
                      <w:b/>
                      <w:color w:val="00B050"/>
                      <w:szCs w:val="22"/>
                    </w:rPr>
                    <w:t>Problem Statement:</w:t>
                  </w:r>
                </w:p>
                <w:p w14:paraId="31162DC4" w14:textId="77777777" w:rsidR="00257C7D" w:rsidRPr="0027502F" w:rsidRDefault="00257C7D" w:rsidP="002605A4">
                  <w:pPr>
                    <w:spacing w:line="276" w:lineRule="auto"/>
                    <w:rPr>
                      <w:color w:val="00B050"/>
                      <w:szCs w:val="22"/>
                    </w:rPr>
                  </w:pPr>
                  <w:r w:rsidRPr="0027502F">
                    <w:rPr>
                      <w:bCs/>
                      <w:color w:val="00B050"/>
                      <w:szCs w:val="22"/>
                    </w:rPr>
                    <w:t>As described in parent RFC FESS-285, new conditions shall be applied under the data items of IE821.&lt;E-AD/E-SAD LIST ITEM&gt;.&lt;(PLACE OF DISPATCH) TRADER&gt; to be aligned with the changes introduced for the computerisation of Duty Paid Business-to-Business (B2B) procedures under FESS-264.</w:t>
                  </w:r>
                </w:p>
                <w:p w14:paraId="3AE68A1A" w14:textId="77777777" w:rsidR="00257C7D" w:rsidRPr="0027502F" w:rsidRDefault="00257C7D" w:rsidP="002605A4">
                  <w:pPr>
                    <w:spacing w:line="276" w:lineRule="auto"/>
                    <w:rPr>
                      <w:b/>
                      <w:color w:val="00B050"/>
                      <w:szCs w:val="22"/>
                    </w:rPr>
                  </w:pPr>
                  <w:r w:rsidRPr="0027502F">
                    <w:rPr>
                      <w:color w:val="00B050"/>
                      <w:szCs w:val="22"/>
                    </w:rPr>
                    <w:t>This RFC proposes the appropriate changes in DDNEA according to FESS-284.</w:t>
                  </w:r>
                </w:p>
                <w:p w14:paraId="394CCF61" w14:textId="77777777" w:rsidR="00257C7D" w:rsidRPr="0027502F" w:rsidRDefault="00257C7D" w:rsidP="002605A4">
                  <w:pPr>
                    <w:spacing w:line="276" w:lineRule="auto"/>
                    <w:rPr>
                      <w:b/>
                      <w:color w:val="00B050"/>
                      <w:szCs w:val="22"/>
                    </w:rPr>
                  </w:pPr>
                  <w:r w:rsidRPr="0027502F">
                    <w:rPr>
                      <w:b/>
                      <w:color w:val="00B050"/>
                      <w:szCs w:val="22"/>
                    </w:rPr>
                    <w:t>Proposed Solution</w:t>
                  </w:r>
                </w:p>
                <w:p w14:paraId="52BC7E19" w14:textId="77777777" w:rsidR="00257C7D" w:rsidRPr="0027502F" w:rsidRDefault="00257C7D" w:rsidP="002605A4">
                  <w:pPr>
                    <w:spacing w:line="276" w:lineRule="auto"/>
                    <w:rPr>
                      <w:color w:val="00B050"/>
                      <w:szCs w:val="22"/>
                      <w:u w:val="single"/>
                    </w:rPr>
                  </w:pPr>
                  <w:r w:rsidRPr="0027502F">
                    <w:rPr>
                      <w:color w:val="00B050"/>
                      <w:szCs w:val="22"/>
                      <w:u w:val="single"/>
                    </w:rPr>
                    <w:t>Appendix D: Technical Message Structure</w:t>
                  </w:r>
                </w:p>
                <w:p w14:paraId="243E7853" w14:textId="77777777" w:rsidR="00257C7D" w:rsidRPr="0027502F" w:rsidRDefault="00257C7D" w:rsidP="00257C7D">
                  <w:pPr>
                    <w:pStyle w:val="ListParagraph"/>
                    <w:numPr>
                      <w:ilvl w:val="0"/>
                      <w:numId w:val="85"/>
                    </w:numPr>
                    <w:spacing w:after="0"/>
                    <w:ind w:left="370"/>
                    <w:contextualSpacing w:val="0"/>
                    <w:jc w:val="left"/>
                    <w:rPr>
                      <w:b/>
                      <w:bCs/>
                      <w:color w:val="00B050"/>
                      <w:szCs w:val="22"/>
                      <w:lang w:val="en-US"/>
                    </w:rPr>
                  </w:pPr>
                  <w:r w:rsidRPr="0027502F">
                    <w:rPr>
                      <w:b/>
                      <w:bCs/>
                      <w:color w:val="00B050"/>
                      <w:szCs w:val="22"/>
                      <w:lang w:val="en-US"/>
                    </w:rPr>
                    <w:t>C208:</w:t>
                  </w:r>
                </w:p>
                <w:p w14:paraId="0B9AC991" w14:textId="77777777" w:rsidR="00257C7D" w:rsidRPr="0027502F" w:rsidRDefault="00257C7D" w:rsidP="002605A4">
                  <w:pPr>
                    <w:spacing w:after="0"/>
                    <w:rPr>
                      <w:color w:val="00B050"/>
                      <w:szCs w:val="22"/>
                    </w:rPr>
                  </w:pPr>
                  <w:r w:rsidRPr="0027502F">
                    <w:rPr>
                      <w:color w:val="00B050"/>
                      <w:szCs w:val="22"/>
                    </w:rPr>
                    <w:t>C208 shall be applied to "Tax Warehouse Reference" data item exists under "TRADER Place of Dispatch for IE821" Data Group of IE821 message.</w:t>
                  </w:r>
                </w:p>
                <w:p w14:paraId="4C33891B" w14:textId="77777777" w:rsidR="00257C7D" w:rsidRPr="0027502F" w:rsidRDefault="00257C7D" w:rsidP="002605A4">
                  <w:pPr>
                    <w:spacing w:after="0"/>
                    <w:rPr>
                      <w:color w:val="00B050"/>
                      <w:szCs w:val="22"/>
                    </w:rPr>
                  </w:pPr>
                  <w:r w:rsidRPr="0027502F">
                    <w:rPr>
                      <w:color w:val="00B050"/>
                      <w:szCs w:val="22"/>
                    </w:rPr>
                    <w:t>It shall be noted that the link between the "Tax Warehouse Reference" data item and the "TRADER Place of Dispatch" data group will become "Conditional".</w:t>
                  </w:r>
                </w:p>
                <w:p w14:paraId="701FAAF2" w14:textId="77777777" w:rsidR="00257C7D" w:rsidRPr="0027502F" w:rsidRDefault="00257C7D" w:rsidP="002605A4">
                  <w:pPr>
                    <w:spacing w:after="0"/>
                    <w:rPr>
                      <w:color w:val="00B050"/>
                      <w:szCs w:val="22"/>
                    </w:rPr>
                  </w:pPr>
                </w:p>
                <w:p w14:paraId="09EDF376" w14:textId="77777777" w:rsidR="00257C7D" w:rsidRPr="0027502F" w:rsidRDefault="00257C7D" w:rsidP="00257C7D">
                  <w:pPr>
                    <w:pStyle w:val="ListParagraph"/>
                    <w:numPr>
                      <w:ilvl w:val="0"/>
                      <w:numId w:val="85"/>
                    </w:numPr>
                    <w:spacing w:after="0"/>
                    <w:ind w:left="370"/>
                    <w:contextualSpacing w:val="0"/>
                    <w:jc w:val="left"/>
                    <w:rPr>
                      <w:color w:val="00B050"/>
                      <w:szCs w:val="22"/>
                    </w:rPr>
                  </w:pPr>
                  <w:r w:rsidRPr="0027502F">
                    <w:rPr>
                      <w:b/>
                      <w:bCs/>
                      <w:color w:val="00B050"/>
                      <w:szCs w:val="22"/>
                      <w:lang w:val="en-US"/>
                    </w:rPr>
                    <w:t>C211</w:t>
                  </w:r>
                </w:p>
                <w:p w14:paraId="08A1BEED" w14:textId="77777777" w:rsidR="00257C7D" w:rsidRPr="0027502F" w:rsidRDefault="00257C7D" w:rsidP="002605A4">
                  <w:pPr>
                    <w:spacing w:after="0"/>
                    <w:rPr>
                      <w:color w:val="00B050"/>
                      <w:szCs w:val="22"/>
                    </w:rPr>
                  </w:pPr>
                  <w:r w:rsidRPr="0027502F">
                    <w:rPr>
                      <w:color w:val="00B050"/>
                      <w:szCs w:val="22"/>
                    </w:rPr>
                    <w:t>A new C211 shall be introduced and applied as follows to the "Trader Name" data item exists under "TRADER Place of Dispatch" Data Group of IE821 message:</w:t>
                  </w:r>
                </w:p>
                <w:p w14:paraId="40264165" w14:textId="77777777" w:rsidR="00257C7D" w:rsidRPr="0027502F" w:rsidRDefault="00257C7D" w:rsidP="002605A4">
                  <w:pPr>
                    <w:spacing w:after="0"/>
                    <w:rPr>
                      <w:color w:val="00B050"/>
                      <w:szCs w:val="22"/>
                    </w:rPr>
                  </w:pPr>
                </w:p>
                <w:p w14:paraId="16A79B7B" w14:textId="77777777" w:rsidR="00257C7D" w:rsidRPr="0027502F" w:rsidRDefault="00257C7D" w:rsidP="002605A4">
                  <w:pPr>
                    <w:spacing w:after="0"/>
                    <w:rPr>
                      <w:i/>
                      <w:iCs/>
                      <w:color w:val="00B050"/>
                      <w:szCs w:val="22"/>
                    </w:rPr>
                  </w:pPr>
                  <w:r w:rsidRPr="0027502F">
                    <w:rPr>
                      <w:i/>
                      <w:iCs/>
                      <w:color w:val="00B050"/>
                      <w:szCs w:val="22"/>
                    </w:rPr>
                    <w:t>IF it is related to a Duty Paid B2B movement</w:t>
                  </w:r>
                </w:p>
                <w:p w14:paraId="370484B7" w14:textId="77777777" w:rsidR="00257C7D" w:rsidRPr="0027502F" w:rsidRDefault="00257C7D" w:rsidP="002605A4">
                  <w:pPr>
                    <w:spacing w:after="0"/>
                    <w:rPr>
                      <w:i/>
                      <w:iCs/>
                      <w:color w:val="00B050"/>
                      <w:szCs w:val="22"/>
                    </w:rPr>
                  </w:pPr>
                  <w:r w:rsidRPr="0027502F">
                    <w:rPr>
                      <w:i/>
                      <w:iCs/>
                      <w:color w:val="00B050"/>
                      <w:szCs w:val="22"/>
                    </w:rPr>
                    <w:t>THEN</w:t>
                  </w:r>
                </w:p>
                <w:p w14:paraId="436441D0" w14:textId="77777777" w:rsidR="00257C7D" w:rsidRPr="0027502F" w:rsidRDefault="00257C7D" w:rsidP="002605A4">
                  <w:pPr>
                    <w:spacing w:after="0"/>
                    <w:rPr>
                      <w:i/>
                      <w:iCs/>
                      <w:color w:val="00B050"/>
                      <w:szCs w:val="22"/>
                    </w:rPr>
                  </w:pPr>
                  <w:r w:rsidRPr="0027502F">
                    <w:rPr>
                      <w:i/>
                      <w:iCs/>
                      <w:color w:val="00B050"/>
                      <w:szCs w:val="22"/>
                    </w:rPr>
                    <w:t>&lt; Trader Name &gt; is 'R'</w:t>
                  </w:r>
                </w:p>
                <w:p w14:paraId="783DA086" w14:textId="77777777" w:rsidR="00257C7D" w:rsidRPr="0027502F" w:rsidRDefault="00257C7D" w:rsidP="002605A4">
                  <w:pPr>
                    <w:spacing w:after="0"/>
                    <w:rPr>
                      <w:i/>
                      <w:iCs/>
                      <w:color w:val="00B050"/>
                      <w:szCs w:val="22"/>
                    </w:rPr>
                  </w:pPr>
                  <w:r w:rsidRPr="0027502F">
                    <w:rPr>
                      <w:i/>
                      <w:iCs/>
                      <w:color w:val="00B050"/>
                      <w:szCs w:val="22"/>
                    </w:rPr>
                    <w:lastRenderedPageBreak/>
                    <w:t>ELSE</w:t>
                  </w:r>
                </w:p>
                <w:p w14:paraId="6F443E52" w14:textId="77777777" w:rsidR="00257C7D" w:rsidRPr="0027502F" w:rsidRDefault="00257C7D" w:rsidP="002605A4">
                  <w:pPr>
                    <w:spacing w:after="0"/>
                    <w:rPr>
                      <w:i/>
                      <w:iCs/>
                      <w:color w:val="00B050"/>
                      <w:szCs w:val="22"/>
                    </w:rPr>
                  </w:pPr>
                  <w:r w:rsidRPr="0027502F">
                    <w:rPr>
                      <w:i/>
                      <w:iCs/>
                      <w:color w:val="00B050"/>
                      <w:szCs w:val="22"/>
                    </w:rPr>
                    <w:t>&lt; Trader Name &gt; is 'O'</w:t>
                  </w:r>
                </w:p>
                <w:p w14:paraId="2817C38E" w14:textId="77777777" w:rsidR="00257C7D" w:rsidRPr="0027502F" w:rsidRDefault="00257C7D" w:rsidP="002605A4">
                  <w:pPr>
                    <w:spacing w:after="0"/>
                    <w:rPr>
                      <w:i/>
                      <w:iCs/>
                      <w:color w:val="00B050"/>
                      <w:szCs w:val="22"/>
                    </w:rPr>
                  </w:pPr>
                </w:p>
                <w:p w14:paraId="32B5EA7D" w14:textId="77777777" w:rsidR="00257C7D" w:rsidRPr="0027502F" w:rsidRDefault="00257C7D" w:rsidP="002605A4">
                  <w:pPr>
                    <w:spacing w:after="0"/>
                    <w:rPr>
                      <w:color w:val="00B050"/>
                      <w:szCs w:val="22"/>
                    </w:rPr>
                  </w:pPr>
                  <w:r w:rsidRPr="0027502F">
                    <w:rPr>
                      <w:i/>
                      <w:iCs/>
                      <w:color w:val="00B050"/>
                      <w:szCs w:val="22"/>
                    </w:rPr>
                    <w:t>Note: The distinction between Duty Paid B2B and Duty Suspension movements should be derived from the ARC structure or based on the &lt;Submission Message Type&gt; in case of IE815, where the ARC is not available.</w:t>
                  </w:r>
                </w:p>
                <w:p w14:paraId="07F19754" w14:textId="77777777" w:rsidR="00257C7D" w:rsidRPr="0027502F" w:rsidRDefault="00257C7D" w:rsidP="002605A4">
                  <w:pPr>
                    <w:spacing w:after="0"/>
                    <w:rPr>
                      <w:color w:val="00B050"/>
                      <w:szCs w:val="22"/>
                    </w:rPr>
                  </w:pPr>
                </w:p>
                <w:p w14:paraId="5A4723CB" w14:textId="77777777" w:rsidR="00257C7D" w:rsidRPr="0027502F" w:rsidRDefault="00257C7D" w:rsidP="002605A4">
                  <w:pPr>
                    <w:spacing w:after="0"/>
                    <w:rPr>
                      <w:color w:val="00B050"/>
                      <w:szCs w:val="22"/>
                    </w:rPr>
                  </w:pPr>
                  <w:r w:rsidRPr="0027502F">
                    <w:rPr>
                      <w:color w:val="00B050"/>
                      <w:szCs w:val="22"/>
                    </w:rPr>
                    <w:t>It shall be noted that the link between the "Trader Name" data item and the "TRADER Place of Dispatch for IE821" data group will become "Conditional".</w:t>
                  </w:r>
                </w:p>
                <w:p w14:paraId="7634F803" w14:textId="77777777" w:rsidR="00257C7D" w:rsidRPr="0027502F" w:rsidRDefault="00257C7D" w:rsidP="002605A4">
                  <w:pPr>
                    <w:spacing w:after="0"/>
                    <w:rPr>
                      <w:color w:val="00B050"/>
                      <w:szCs w:val="22"/>
                    </w:rPr>
                  </w:pPr>
                </w:p>
                <w:p w14:paraId="691B800D" w14:textId="77777777" w:rsidR="00257C7D" w:rsidRPr="0027502F" w:rsidRDefault="00257C7D" w:rsidP="002605A4">
                  <w:pPr>
                    <w:spacing w:line="276" w:lineRule="auto"/>
                    <w:rPr>
                      <w:color w:val="00B050"/>
                      <w:szCs w:val="22"/>
                      <w:u w:val="single"/>
                    </w:rPr>
                  </w:pPr>
                  <w:r w:rsidRPr="0027502F">
                    <w:rPr>
                      <w:color w:val="00B050"/>
                      <w:szCs w:val="22"/>
                      <w:u w:val="single"/>
                    </w:rPr>
                    <w:t>Appendix K: Rule and Conditions Mapping</w:t>
                  </w:r>
                </w:p>
                <w:p w14:paraId="5F0C6164" w14:textId="77777777" w:rsidR="00257C7D" w:rsidRPr="0027502F" w:rsidRDefault="00257C7D" w:rsidP="002605A4">
                  <w:pPr>
                    <w:spacing w:line="276" w:lineRule="auto"/>
                    <w:rPr>
                      <w:color w:val="00B050"/>
                      <w:szCs w:val="22"/>
                    </w:rPr>
                  </w:pPr>
                  <w:r w:rsidRPr="0027502F">
                    <w:rPr>
                      <w:color w:val="00B050"/>
                      <w:szCs w:val="22"/>
                    </w:rPr>
                    <w:t>The following entries shall be introduced: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86"/>
                    <w:gridCol w:w="6035"/>
                  </w:tblGrid>
                  <w:tr w:rsidR="00257C7D" w:rsidRPr="0027502F" w14:paraId="3CCA52DB" w14:textId="77777777" w:rsidTr="002605A4">
                    <w:tc>
                      <w:tcPr>
                        <w:tcW w:w="510" w:type="pct"/>
                        <w:tcBorders>
                          <w:top w:val="single" w:sz="4" w:space="0" w:color="auto"/>
                          <w:bottom w:val="single" w:sz="4" w:space="0" w:color="auto"/>
                        </w:tcBorders>
                        <w:vAlign w:val="center"/>
                      </w:tcPr>
                      <w:p w14:paraId="79011E07" w14:textId="77777777" w:rsidR="00257C7D" w:rsidRPr="0027502F" w:rsidRDefault="00257C7D" w:rsidP="002605A4">
                        <w:pPr>
                          <w:rPr>
                            <w:color w:val="00B050"/>
                            <w:szCs w:val="22"/>
                          </w:rPr>
                        </w:pPr>
                        <w:r w:rsidRPr="0027502F">
                          <w:rPr>
                            <w:color w:val="00B050"/>
                            <w:szCs w:val="22"/>
                          </w:rPr>
                          <w:t>C208</w:t>
                        </w:r>
                      </w:p>
                    </w:tc>
                    <w:tc>
                      <w:tcPr>
                        <w:tcW w:w="4490" w:type="pct"/>
                        <w:tcBorders>
                          <w:top w:val="single" w:sz="4" w:space="0" w:color="auto"/>
                          <w:bottom w:val="single" w:sz="4" w:space="0" w:color="auto"/>
                        </w:tcBorders>
                        <w:vAlign w:val="center"/>
                      </w:tcPr>
                      <w:p w14:paraId="3AE9F78B" w14:textId="77777777" w:rsidR="00257C7D" w:rsidRPr="0027502F" w:rsidRDefault="00257C7D" w:rsidP="002605A4">
                        <w:pPr>
                          <w:pStyle w:val="BodyText"/>
                          <w:rPr>
                            <w:color w:val="00B050"/>
                            <w:sz w:val="22"/>
                            <w:szCs w:val="22"/>
                          </w:rPr>
                        </w:pPr>
                        <w:r w:rsidRPr="0027502F">
                          <w:rPr>
                            <w:color w:val="00B050"/>
                            <w:sz w:val="22"/>
                            <w:szCs w:val="22"/>
                          </w:rPr>
                          <w:t>IE821.MESSAGE - E-AD/E-SAD LIST ITEM - (PLACE OF DISPATCH) TRADER. Reference of Tax Warehouse</w:t>
                        </w:r>
                      </w:p>
                    </w:tc>
                  </w:tr>
                  <w:tr w:rsidR="00257C7D" w:rsidRPr="0027502F" w14:paraId="24E07D74" w14:textId="77777777" w:rsidTr="002605A4">
                    <w:tc>
                      <w:tcPr>
                        <w:tcW w:w="510" w:type="pct"/>
                        <w:tcBorders>
                          <w:top w:val="single" w:sz="4" w:space="0" w:color="auto"/>
                          <w:bottom w:val="single" w:sz="4" w:space="0" w:color="auto"/>
                        </w:tcBorders>
                        <w:vAlign w:val="center"/>
                      </w:tcPr>
                      <w:p w14:paraId="38D980B6" w14:textId="77777777" w:rsidR="00257C7D" w:rsidRPr="0027502F" w:rsidRDefault="00257C7D" w:rsidP="002605A4">
                        <w:pPr>
                          <w:rPr>
                            <w:color w:val="00B050"/>
                            <w:szCs w:val="22"/>
                          </w:rPr>
                        </w:pPr>
                        <w:r w:rsidRPr="0027502F">
                          <w:rPr>
                            <w:color w:val="00B050"/>
                            <w:szCs w:val="22"/>
                          </w:rPr>
                          <w:t>C211</w:t>
                        </w:r>
                      </w:p>
                    </w:tc>
                    <w:tc>
                      <w:tcPr>
                        <w:tcW w:w="4490" w:type="pct"/>
                        <w:tcBorders>
                          <w:top w:val="single" w:sz="4" w:space="0" w:color="auto"/>
                          <w:bottom w:val="single" w:sz="4" w:space="0" w:color="auto"/>
                        </w:tcBorders>
                        <w:vAlign w:val="center"/>
                      </w:tcPr>
                      <w:p w14:paraId="0B2BA834" w14:textId="77777777" w:rsidR="00257C7D" w:rsidRPr="0027502F" w:rsidRDefault="00257C7D" w:rsidP="002605A4">
                        <w:pPr>
                          <w:pStyle w:val="BodyText"/>
                          <w:rPr>
                            <w:color w:val="00B050"/>
                            <w:sz w:val="22"/>
                            <w:szCs w:val="22"/>
                          </w:rPr>
                        </w:pPr>
                        <w:r w:rsidRPr="0027502F">
                          <w:rPr>
                            <w:color w:val="00B050"/>
                            <w:sz w:val="22"/>
                            <w:szCs w:val="22"/>
                          </w:rPr>
                          <w:t>IE821.MESSAGE - E-AD/E-SAD LIST ITEM - (PLACE OF DISPATCH) TRADER. Trader Name</w:t>
                        </w:r>
                      </w:p>
                    </w:tc>
                  </w:tr>
                </w:tbl>
                <w:p w14:paraId="53398536" w14:textId="77777777" w:rsidR="00257C7D" w:rsidRPr="0027502F" w:rsidRDefault="00257C7D" w:rsidP="002605A4">
                  <w:pPr>
                    <w:spacing w:line="276" w:lineRule="auto"/>
                    <w:rPr>
                      <w:color w:val="00B050"/>
                      <w:szCs w:val="22"/>
                    </w:rPr>
                  </w:pPr>
                </w:p>
                <w:p w14:paraId="60B839B0" w14:textId="77777777" w:rsidR="00257C7D" w:rsidRPr="0027502F" w:rsidRDefault="00257C7D" w:rsidP="002605A4">
                  <w:pPr>
                    <w:spacing w:line="276" w:lineRule="auto"/>
                    <w:rPr>
                      <w:color w:val="00B050"/>
                      <w:szCs w:val="22"/>
                      <w:u w:val="single"/>
                    </w:rPr>
                  </w:pPr>
                  <w:r w:rsidRPr="0027502F">
                    <w:rPr>
                      <w:color w:val="00B050"/>
                      <w:szCs w:val="22"/>
                      <w:u w:val="single"/>
                    </w:rPr>
                    <w:t>Appendix C: Correlation Tables</w:t>
                  </w:r>
                </w:p>
                <w:p w14:paraId="168A034F" w14:textId="77777777" w:rsidR="00257C7D" w:rsidRPr="0027502F" w:rsidRDefault="00257C7D" w:rsidP="002605A4">
                  <w:pPr>
                    <w:spacing w:line="276" w:lineRule="auto"/>
                    <w:rPr>
                      <w:color w:val="00B050"/>
                      <w:szCs w:val="22"/>
                    </w:rPr>
                  </w:pPr>
                  <w:r w:rsidRPr="0027502F">
                    <w:rPr>
                      <w:i/>
                      <w:iCs/>
                      <w:color w:val="00B050"/>
                      <w:szCs w:val="22"/>
                    </w:rPr>
                    <w:t>MESSAGE - E-AD/E-SAD LIST ITEM - (PLACE OF DISPATCH) TRADER.Reference of Tax Warehouse</w:t>
                  </w:r>
                  <w:r w:rsidRPr="0027502F">
                    <w:rPr>
                      <w:color w:val="00B050"/>
                      <w:szCs w:val="22"/>
                    </w:rPr>
                    <w:t xml:space="preserve"> will become D for IE821.</w:t>
                  </w:r>
                </w:p>
                <w:p w14:paraId="47ADB688" w14:textId="77777777" w:rsidR="00257C7D" w:rsidRPr="0027502F" w:rsidRDefault="00257C7D" w:rsidP="002605A4">
                  <w:pPr>
                    <w:spacing w:line="276" w:lineRule="auto"/>
                    <w:rPr>
                      <w:color w:val="00B050"/>
                      <w:szCs w:val="22"/>
                    </w:rPr>
                  </w:pPr>
                  <w:r w:rsidRPr="0027502F">
                    <w:rPr>
                      <w:i/>
                      <w:iCs/>
                      <w:color w:val="00B050"/>
                      <w:szCs w:val="22"/>
                    </w:rPr>
                    <w:t xml:space="preserve">MESSAGE - E-AD/E-SAD LIST ITEM - (PLACE OF DISPATCH) TRADER.Trader Name </w:t>
                  </w:r>
                  <w:r w:rsidRPr="0027502F">
                    <w:rPr>
                      <w:color w:val="00B050"/>
                      <w:szCs w:val="22"/>
                    </w:rPr>
                    <w:t>will become D for IE821.</w:t>
                  </w:r>
                </w:p>
                <w:p w14:paraId="6E404829" w14:textId="77777777" w:rsidR="00257C7D" w:rsidRPr="0027502F" w:rsidRDefault="00257C7D" w:rsidP="002605A4">
                  <w:pPr>
                    <w:spacing w:after="0"/>
                    <w:rPr>
                      <w:color w:val="00B050"/>
                      <w:szCs w:val="22"/>
                    </w:rPr>
                  </w:pPr>
                </w:p>
              </w:tc>
            </w:tr>
            <w:tr w:rsidR="00257C7D" w:rsidRPr="0027502F" w14:paraId="0AC2E619" w14:textId="77777777" w:rsidTr="002605A4">
              <w:trPr>
                <w:trHeight w:val="700"/>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0288D36C" w14:textId="77777777" w:rsidR="00257C7D" w:rsidRPr="0027502F" w:rsidRDefault="00257C7D" w:rsidP="002605A4">
                  <w:pPr>
                    <w:spacing w:line="276" w:lineRule="auto"/>
                    <w:rPr>
                      <w:color w:val="00B050"/>
                      <w:szCs w:val="22"/>
                    </w:rPr>
                  </w:pPr>
                  <w:r w:rsidRPr="0027502F">
                    <w:rPr>
                      <w:color w:val="00B050"/>
                      <w:szCs w:val="22"/>
                    </w:rPr>
                    <w:lastRenderedPageBreak/>
                    <w:t>Impact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56238357" w14:textId="77777777" w:rsidR="00257C7D" w:rsidRPr="0027502F" w:rsidRDefault="00257C7D" w:rsidP="002605A4">
                  <w:pPr>
                    <w:spacing w:after="0" w:line="276" w:lineRule="auto"/>
                    <w:rPr>
                      <w:color w:val="00B050"/>
                      <w:szCs w:val="22"/>
                    </w:rPr>
                  </w:pPr>
                  <w:r w:rsidRPr="0027502F">
                    <w:rPr>
                      <w:color w:val="00B050"/>
                      <w:szCs w:val="22"/>
                    </w:rPr>
                    <w:t>Specification Documents:</w:t>
                  </w:r>
                </w:p>
                <w:p w14:paraId="2B7287C9"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lang w:val="nn-NO"/>
                    </w:rPr>
                    <w:t>DDNEA for EMCS Phase 4 (Low);</w:t>
                  </w:r>
                </w:p>
                <w:p w14:paraId="63CFF911" w14:textId="77777777" w:rsidR="00257C7D" w:rsidRPr="0027502F" w:rsidRDefault="00257C7D" w:rsidP="00257C7D">
                  <w:pPr>
                    <w:pStyle w:val="Bulleted1"/>
                    <w:numPr>
                      <w:ilvl w:val="0"/>
                      <w:numId w:val="45"/>
                    </w:numPr>
                    <w:spacing w:after="60"/>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CTP for EMCS Phase 4 (</w:t>
                  </w:r>
                  <w:r w:rsidRPr="0027502F">
                    <w:rPr>
                      <w:rFonts w:ascii="Times New Roman" w:hAnsi="Times New Roman" w:cs="Times New Roman"/>
                      <w:color w:val="00B050"/>
                      <w:sz w:val="22"/>
                      <w:szCs w:val="22"/>
                      <w:lang w:val="en-US"/>
                    </w:rPr>
                    <w:t>Low</w:t>
                  </w:r>
                  <w:r w:rsidRPr="0027502F">
                    <w:rPr>
                      <w:rFonts w:ascii="Times New Roman" w:hAnsi="Times New Roman" w:cs="Times New Roman"/>
                      <w:color w:val="00B050"/>
                      <w:sz w:val="22"/>
                      <w:szCs w:val="22"/>
                    </w:rPr>
                    <w:t>);</w:t>
                  </w:r>
                </w:p>
                <w:p w14:paraId="3C92F338" w14:textId="77777777" w:rsidR="00257C7D" w:rsidRPr="0027502F" w:rsidRDefault="00257C7D" w:rsidP="00257C7D">
                  <w:pPr>
                    <w:pStyle w:val="Bulleted1"/>
                    <w:numPr>
                      <w:ilvl w:val="0"/>
                      <w:numId w:val="45"/>
                    </w:numPr>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TRP for EMCS Phase (</w:t>
                  </w:r>
                  <w:r w:rsidRPr="0027502F">
                    <w:rPr>
                      <w:rFonts w:ascii="Times New Roman" w:hAnsi="Times New Roman" w:cs="Times New Roman"/>
                      <w:color w:val="00B050"/>
                      <w:sz w:val="22"/>
                      <w:szCs w:val="22"/>
                      <w:lang w:val="en-US"/>
                    </w:rPr>
                    <w:t>Low</w:t>
                  </w:r>
                  <w:r w:rsidRPr="0027502F">
                    <w:rPr>
                      <w:rFonts w:ascii="Times New Roman" w:hAnsi="Times New Roman" w:cs="Times New Roman"/>
                      <w:color w:val="00B050"/>
                      <w:sz w:val="22"/>
                      <w:szCs w:val="22"/>
                    </w:rPr>
                    <w:t>).</w:t>
                  </w:r>
                </w:p>
                <w:p w14:paraId="6C89705A" w14:textId="77777777" w:rsidR="00257C7D" w:rsidRPr="0027502F" w:rsidRDefault="00257C7D" w:rsidP="002605A4">
                  <w:pPr>
                    <w:spacing w:after="0" w:line="276" w:lineRule="auto"/>
                    <w:rPr>
                      <w:color w:val="00B050"/>
                      <w:szCs w:val="22"/>
                    </w:rPr>
                  </w:pPr>
                </w:p>
                <w:p w14:paraId="6FA811B2" w14:textId="77777777" w:rsidR="00257C7D" w:rsidRPr="0027502F" w:rsidRDefault="00257C7D" w:rsidP="002605A4">
                  <w:pPr>
                    <w:spacing w:after="0" w:line="276" w:lineRule="auto"/>
                    <w:rPr>
                      <w:color w:val="00B050"/>
                      <w:szCs w:val="22"/>
                    </w:rPr>
                  </w:pPr>
                  <w:r w:rsidRPr="0027502F">
                    <w:rPr>
                      <w:color w:val="00B050"/>
                      <w:szCs w:val="22"/>
                    </w:rPr>
                    <w:t>CDEAs:</w:t>
                  </w:r>
                </w:p>
                <w:p w14:paraId="1DBBD42D" w14:textId="77777777" w:rsidR="00257C7D" w:rsidRPr="0027502F" w:rsidRDefault="00257C7D" w:rsidP="00257C7D">
                  <w:pPr>
                    <w:pStyle w:val="Bulleted1"/>
                    <w:numPr>
                      <w:ilvl w:val="0"/>
                      <w:numId w:val="45"/>
                    </w:numPr>
                    <w:spacing w:after="60"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Central SEED v1 application (None);</w:t>
                  </w:r>
                </w:p>
                <w:p w14:paraId="49C77539"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CTA (None);</w:t>
                  </w:r>
                </w:p>
                <w:p w14:paraId="03E8F25D" w14:textId="77777777" w:rsidR="00257C7D" w:rsidRPr="0027502F" w:rsidRDefault="00257C7D" w:rsidP="00257C7D">
                  <w:pPr>
                    <w:pStyle w:val="Bulleted1"/>
                    <w:numPr>
                      <w:ilvl w:val="0"/>
                      <w:numId w:val="45"/>
                    </w:numPr>
                    <w:spacing w:line="276" w:lineRule="auto"/>
                    <w:contextualSpacing/>
                    <w:jc w:val="both"/>
                    <w:rPr>
                      <w:rFonts w:ascii="Times New Roman" w:hAnsi="Times New Roman" w:cs="Times New Roman"/>
                      <w:color w:val="00B050"/>
                      <w:sz w:val="22"/>
                      <w:szCs w:val="22"/>
                    </w:rPr>
                  </w:pPr>
                  <w:r w:rsidRPr="0027502F">
                    <w:rPr>
                      <w:rFonts w:ascii="Times New Roman" w:hAnsi="Times New Roman" w:cs="Times New Roman"/>
                      <w:color w:val="00B050"/>
                      <w:sz w:val="22"/>
                      <w:szCs w:val="22"/>
                    </w:rPr>
                    <w:t>CS/MISE (None).</w:t>
                  </w:r>
                </w:p>
                <w:p w14:paraId="1AA6876B" w14:textId="77777777" w:rsidR="00257C7D" w:rsidRPr="0027502F" w:rsidRDefault="00257C7D" w:rsidP="002605A4">
                  <w:pPr>
                    <w:spacing w:after="0" w:line="276" w:lineRule="auto"/>
                    <w:rPr>
                      <w:color w:val="00B050"/>
                      <w:szCs w:val="22"/>
                    </w:rPr>
                  </w:pPr>
                </w:p>
                <w:p w14:paraId="01A5DF1A" w14:textId="77777777" w:rsidR="00257C7D" w:rsidRPr="0027502F" w:rsidRDefault="00257C7D" w:rsidP="002605A4">
                  <w:pPr>
                    <w:spacing w:after="0" w:line="276" w:lineRule="auto"/>
                    <w:rPr>
                      <w:color w:val="00B050"/>
                      <w:szCs w:val="22"/>
                    </w:rPr>
                  </w:pPr>
                  <w:r w:rsidRPr="0027502F">
                    <w:rPr>
                      <w:color w:val="00B050"/>
                      <w:szCs w:val="22"/>
                    </w:rPr>
                    <w:t>NEAs:</w:t>
                  </w:r>
                </w:p>
                <w:p w14:paraId="536CAA02" w14:textId="77777777" w:rsidR="00257C7D" w:rsidRPr="0027502F" w:rsidRDefault="00257C7D" w:rsidP="00257C7D">
                  <w:pPr>
                    <w:numPr>
                      <w:ilvl w:val="0"/>
                      <w:numId w:val="45"/>
                    </w:numPr>
                    <w:spacing w:line="276" w:lineRule="auto"/>
                    <w:rPr>
                      <w:color w:val="00B050"/>
                      <w:szCs w:val="22"/>
                    </w:rPr>
                  </w:pPr>
                  <w:r w:rsidRPr="0027502F">
                    <w:rPr>
                      <w:color w:val="00B050"/>
                      <w:szCs w:val="22"/>
                    </w:rPr>
                    <w:t>Impact on NEAs (Low).</w:t>
                  </w:r>
                </w:p>
              </w:tc>
            </w:tr>
            <w:tr w:rsidR="00257C7D" w:rsidRPr="0027502F" w14:paraId="486F0116" w14:textId="77777777" w:rsidTr="002605A4">
              <w:trPr>
                <w:trHeight w:val="79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020414" w14:textId="77777777" w:rsidR="00257C7D" w:rsidRPr="0027502F" w:rsidRDefault="00257C7D" w:rsidP="002605A4">
                  <w:pPr>
                    <w:spacing w:line="276" w:lineRule="auto"/>
                    <w:rPr>
                      <w:color w:val="00B050"/>
                      <w:szCs w:val="22"/>
                    </w:rPr>
                  </w:pPr>
                  <w:r w:rsidRPr="0027502F">
                    <w:rPr>
                      <w:color w:val="00B050"/>
                      <w:szCs w:val="22"/>
                    </w:rPr>
                    <w:t>Effect of not implementing the Change</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263598B" w14:textId="77777777" w:rsidR="00257C7D" w:rsidRPr="0027502F" w:rsidRDefault="00257C7D" w:rsidP="002605A4">
                  <w:pPr>
                    <w:spacing w:line="276" w:lineRule="auto"/>
                    <w:rPr>
                      <w:color w:val="00B050"/>
                      <w:szCs w:val="22"/>
                    </w:rPr>
                  </w:pPr>
                  <w:r w:rsidRPr="0027502F">
                    <w:rPr>
                      <w:color w:val="00B050"/>
                      <w:szCs w:val="22"/>
                      <w:lang w:eastAsia="el-GR"/>
                    </w:rPr>
                    <w:t>If the proposed change is not implemented, then the DDNEA will be in misalignment with the changes proposed for FESS by FESS-283 RFC.</w:t>
                  </w:r>
                </w:p>
              </w:tc>
            </w:tr>
            <w:tr w:rsidR="00257C7D" w:rsidRPr="0027502F" w14:paraId="5FE41632" w14:textId="77777777" w:rsidTr="002605A4">
              <w:trPr>
                <w:trHeight w:val="324"/>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5898FCB" w14:textId="77777777" w:rsidR="00257C7D" w:rsidRPr="0027502F" w:rsidRDefault="00257C7D" w:rsidP="002605A4">
                  <w:pPr>
                    <w:spacing w:line="276" w:lineRule="auto"/>
                    <w:rPr>
                      <w:color w:val="00B050"/>
                      <w:szCs w:val="22"/>
                    </w:rPr>
                  </w:pPr>
                  <w:r w:rsidRPr="0027502F">
                    <w:rPr>
                      <w:color w:val="00B050"/>
                      <w:szCs w:val="22"/>
                    </w:rPr>
                    <w:t>Risk assessment</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695E40AD" w14:textId="77777777" w:rsidR="00257C7D" w:rsidRPr="0027502F" w:rsidRDefault="00257C7D" w:rsidP="002605A4">
                  <w:pPr>
                    <w:suppressAutoHyphens/>
                    <w:rPr>
                      <w:iCs/>
                      <w:color w:val="00B050"/>
                      <w:szCs w:val="22"/>
                    </w:rPr>
                  </w:pPr>
                  <w:r w:rsidRPr="0027502F">
                    <w:rPr>
                      <w:color w:val="00B050"/>
                      <w:szCs w:val="22"/>
                    </w:rPr>
                    <w:t xml:space="preserve">This RFC concerns changes at the semantic. The related changes concern the introduction of two conditions under IE821.E-AD/E-SAD LIST ITEM - </w:t>
                  </w:r>
                  <w:r w:rsidRPr="0027502F">
                    <w:rPr>
                      <w:color w:val="00B050"/>
                      <w:szCs w:val="22"/>
                    </w:rPr>
                    <w:lastRenderedPageBreak/>
                    <w:t xml:space="preserve">(PLACE OF DISPATCH) TRADER. Thus, alike any other semantic validation, the aforementioned updates will be validated only at the sending side of the respective message, in alignment with the general EMCS principle of not performing semantic validations at the receiving side over CD. Hence, any such semantic violation related to the related updates by the sender will not trigger any semantic rejection by the receiver. </w:t>
                  </w:r>
                  <w:r w:rsidRPr="0027502F">
                    <w:rPr>
                      <w:bCs/>
                      <w:color w:val="00B050"/>
                      <w:szCs w:val="22"/>
                    </w:rPr>
                    <w:t>In addition, this RFC is directly related to the RFC DDNEA-P4-299, in which a simultaneous deployment has been decided at the end of the migration period</w:t>
                  </w:r>
                </w:p>
              </w:tc>
            </w:tr>
            <w:tr w:rsidR="00257C7D" w:rsidRPr="0027502F" w14:paraId="489FB703" w14:textId="77777777" w:rsidTr="002605A4">
              <w:trPr>
                <w:trHeight w:val="339"/>
              </w:trPr>
              <w:tc>
                <w:tcPr>
                  <w:tcW w:w="226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4C3464D7" w14:textId="77777777" w:rsidR="00257C7D" w:rsidRPr="0027502F" w:rsidRDefault="00257C7D" w:rsidP="002605A4">
                  <w:pPr>
                    <w:spacing w:line="276" w:lineRule="auto"/>
                    <w:rPr>
                      <w:color w:val="00B050"/>
                      <w:szCs w:val="22"/>
                    </w:rPr>
                  </w:pPr>
                  <w:r w:rsidRPr="0027502F">
                    <w:rPr>
                      <w:color w:val="00B050"/>
                      <w:szCs w:val="22"/>
                    </w:rPr>
                    <w:lastRenderedPageBreak/>
                    <w:t>Deployment approach</w:t>
                  </w:r>
                </w:p>
              </w:tc>
              <w:tc>
                <w:tcPr>
                  <w:tcW w:w="6947"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110D5C6F" w14:textId="77777777" w:rsidR="00257C7D" w:rsidRPr="0027502F" w:rsidRDefault="00257C7D" w:rsidP="002605A4">
                  <w:pPr>
                    <w:spacing w:line="276" w:lineRule="auto"/>
                    <w:rPr>
                      <w:color w:val="00B050"/>
                      <w:szCs w:val="22"/>
                    </w:rPr>
                  </w:pPr>
                  <w:r w:rsidRPr="0027502F">
                    <w:rPr>
                      <w:color w:val="00B050"/>
                      <w:szCs w:val="22"/>
                    </w:rPr>
                    <w:t xml:space="preserve">This RFC shall be </w:t>
                  </w:r>
                  <w:r w:rsidRPr="0027502F">
                    <w:rPr>
                      <w:b/>
                      <w:bCs/>
                      <w:color w:val="00B050"/>
                      <w:szCs w:val="22"/>
                    </w:rPr>
                    <w:t>simultaneously deployed</w:t>
                  </w:r>
                  <w:r w:rsidRPr="0027502F">
                    <w:rPr>
                      <w:color w:val="00B050"/>
                      <w:szCs w:val="22"/>
                    </w:rPr>
                    <w:t xml:space="preserve"> by all MSAs at the end of the migration period, due to the entailed business continuity risks.</w:t>
                  </w:r>
                </w:p>
              </w:tc>
            </w:tr>
            <w:tr w:rsidR="00257C7D" w:rsidRPr="0027502F" w14:paraId="78654942" w14:textId="77777777" w:rsidTr="002605A4">
              <w:trPr>
                <w:trHeight w:val="573"/>
              </w:trPr>
              <w:tc>
                <w:tcPr>
                  <w:tcW w:w="226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323CB9C5" w14:textId="77777777" w:rsidR="00257C7D" w:rsidRPr="0027502F" w:rsidRDefault="00257C7D" w:rsidP="002605A4">
                  <w:pPr>
                    <w:spacing w:line="276" w:lineRule="auto"/>
                    <w:rPr>
                      <w:color w:val="00B050"/>
                      <w:szCs w:val="22"/>
                    </w:rPr>
                  </w:pPr>
                  <w:r w:rsidRPr="0027502F">
                    <w:rPr>
                      <w:color w:val="00B050"/>
                      <w:szCs w:val="22"/>
                    </w:rPr>
                    <w:t>Reference to other RFCs</w:t>
                  </w:r>
                </w:p>
              </w:tc>
              <w:tc>
                <w:tcPr>
                  <w:tcW w:w="6947"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5EAF7F93"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Parent RFCs: </w:t>
                  </w:r>
                  <w:r w:rsidRPr="0027502F">
                    <w:rPr>
                      <w:rFonts w:ascii="Times New Roman" w:hAnsi="Times New Roman" w:cs="Times New Roman"/>
                      <w:bCs w:val="0"/>
                      <w:color w:val="00B050"/>
                      <w:sz w:val="22"/>
                      <w:szCs w:val="22"/>
                    </w:rPr>
                    <w:t>FESS-285;</w:t>
                  </w:r>
                </w:p>
                <w:p w14:paraId="0DBE0F69"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rPr>
                  </w:pPr>
                  <w:r w:rsidRPr="0027502F">
                    <w:rPr>
                      <w:rFonts w:ascii="Times New Roman" w:hAnsi="Times New Roman" w:cs="Times New Roman"/>
                      <w:b/>
                      <w:color w:val="00B050"/>
                      <w:sz w:val="22"/>
                      <w:szCs w:val="22"/>
                    </w:rPr>
                    <w:t xml:space="preserve">Children RFCs: </w:t>
                  </w:r>
                  <w:r w:rsidRPr="0027502F">
                    <w:rPr>
                      <w:rFonts w:ascii="Times New Roman" w:hAnsi="Times New Roman" w:cs="Times New Roman"/>
                      <w:bCs w:val="0"/>
                      <w:color w:val="00B050"/>
                      <w:sz w:val="22"/>
                      <w:szCs w:val="22"/>
                    </w:rPr>
                    <w:t>CTP-P4-019</w:t>
                  </w:r>
                  <w:r w:rsidRPr="0027502F">
                    <w:rPr>
                      <w:rFonts w:ascii="Times New Roman" w:hAnsi="Times New Roman" w:cs="Times New Roman"/>
                      <w:b/>
                      <w:color w:val="00B050"/>
                      <w:sz w:val="22"/>
                      <w:szCs w:val="22"/>
                    </w:rPr>
                    <w:t>;</w:t>
                  </w:r>
                </w:p>
                <w:p w14:paraId="4F61DCED" w14:textId="77777777" w:rsidR="00257C7D" w:rsidRPr="0027502F" w:rsidRDefault="00257C7D" w:rsidP="002605A4">
                  <w:pPr>
                    <w:pStyle w:val="Bulleted1"/>
                    <w:numPr>
                      <w:ilvl w:val="0"/>
                      <w:numId w:val="26"/>
                    </w:numPr>
                    <w:spacing w:after="60" w:line="276" w:lineRule="auto"/>
                    <w:contextualSpacing/>
                    <w:rPr>
                      <w:rFonts w:ascii="Times New Roman" w:hAnsi="Times New Roman" w:cs="Times New Roman"/>
                      <w:color w:val="00B050"/>
                      <w:sz w:val="22"/>
                      <w:szCs w:val="22"/>
                      <w:lang w:val="en-US"/>
                    </w:rPr>
                  </w:pPr>
                  <w:r w:rsidRPr="0027502F">
                    <w:rPr>
                      <w:rFonts w:ascii="Times New Roman" w:hAnsi="Times New Roman" w:cs="Times New Roman"/>
                      <w:b/>
                      <w:color w:val="00B050"/>
                      <w:sz w:val="22"/>
                      <w:szCs w:val="22"/>
                    </w:rPr>
                    <w:t xml:space="preserve">Other RFCs: </w:t>
                  </w:r>
                  <w:r w:rsidRPr="0027502F">
                    <w:rPr>
                      <w:rFonts w:ascii="Times New Roman" w:hAnsi="Times New Roman" w:cs="Times New Roman"/>
                      <w:color w:val="00B050"/>
                      <w:sz w:val="22"/>
                      <w:szCs w:val="22"/>
                    </w:rPr>
                    <w:t xml:space="preserve">FESS-264, </w:t>
                  </w:r>
                  <w:r w:rsidRPr="0027502F">
                    <w:rPr>
                      <w:rFonts w:ascii="Times New Roman" w:hAnsi="Times New Roman" w:cs="Times New Roman"/>
                      <w:bCs w:val="0"/>
                      <w:color w:val="00B050"/>
                      <w:sz w:val="22"/>
                      <w:szCs w:val="22"/>
                    </w:rPr>
                    <w:t>DDNEA-P4-299</w:t>
                  </w:r>
                  <w:r w:rsidRPr="0027502F">
                    <w:rPr>
                      <w:rFonts w:ascii="Times New Roman" w:hAnsi="Times New Roman" w:cs="Times New Roman"/>
                      <w:b/>
                      <w:color w:val="00B050"/>
                      <w:sz w:val="22"/>
                      <w:szCs w:val="22"/>
                    </w:rPr>
                    <w:t xml:space="preserve">, </w:t>
                  </w:r>
                  <w:r w:rsidRPr="0027502F">
                    <w:rPr>
                      <w:rFonts w:ascii="Times New Roman" w:hAnsi="Times New Roman" w:cs="Times New Roman"/>
                      <w:bCs w:val="0"/>
                      <w:color w:val="00B050"/>
                      <w:sz w:val="22"/>
                      <w:szCs w:val="22"/>
                    </w:rPr>
                    <w:t>TRP-P4-023</w:t>
                  </w:r>
                  <w:r w:rsidRPr="0027502F">
                    <w:rPr>
                      <w:rFonts w:ascii="Times New Roman" w:hAnsi="Times New Roman" w:cs="Times New Roman"/>
                      <w:b/>
                      <w:color w:val="00B050"/>
                      <w:sz w:val="22"/>
                      <w:szCs w:val="22"/>
                    </w:rPr>
                    <w:t>.</w:t>
                  </w:r>
                </w:p>
              </w:tc>
            </w:tr>
          </w:tbl>
          <w:p w14:paraId="60B86F06" w14:textId="77777777" w:rsidR="00257C7D" w:rsidRPr="0027502F" w:rsidRDefault="00257C7D" w:rsidP="002605A4">
            <w:pPr>
              <w:spacing w:after="0"/>
              <w:rPr>
                <w:color w:val="00B050"/>
                <w:szCs w:val="22"/>
              </w:rPr>
            </w:pPr>
          </w:p>
        </w:tc>
      </w:tr>
      <w:tr w:rsidR="00257C7D" w:rsidRPr="0027502F" w14:paraId="7EEE120A"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650F3B55" w14:textId="77777777" w:rsidR="00257C7D" w:rsidRPr="0027502F" w:rsidRDefault="00257C7D" w:rsidP="002605A4">
            <w:pPr>
              <w:spacing w:line="276" w:lineRule="auto"/>
              <w:rPr>
                <w:b/>
                <w:color w:val="00B050"/>
                <w:szCs w:val="22"/>
              </w:rPr>
            </w:pPr>
            <w:r w:rsidRPr="0027502F">
              <w:rPr>
                <w:b/>
                <w:color w:val="00B050"/>
                <w:szCs w:val="22"/>
              </w:rPr>
              <w:lastRenderedPageBreak/>
              <w:t>Indicative changes to legislation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946"/>
            </w:tblGrid>
            <w:tr w:rsidR="00257C7D" w:rsidRPr="0027502F" w14:paraId="166056AA" w14:textId="77777777" w:rsidTr="002605A4">
              <w:trPr>
                <w:trHeight w:val="534"/>
              </w:trPr>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4641335" w14:textId="77777777" w:rsidR="00257C7D" w:rsidRPr="0027502F" w:rsidRDefault="00257C7D" w:rsidP="002605A4">
                  <w:pPr>
                    <w:spacing w:line="276" w:lineRule="auto"/>
                    <w:rPr>
                      <w:color w:val="00B050"/>
                      <w:szCs w:val="22"/>
                    </w:rPr>
                  </w:pPr>
                  <w:r w:rsidRPr="0027502F">
                    <w:rPr>
                      <w:color w:val="00B050"/>
                      <w:szCs w:val="22"/>
                    </w:rPr>
                    <w:t>Draft recital for information</w:t>
                  </w:r>
                </w:p>
              </w:tc>
              <w:tc>
                <w:tcPr>
                  <w:tcW w:w="6946"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5E419E3C"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351F6B82"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08E97CB2" w14:textId="77777777" w:rsidR="00257C7D" w:rsidRPr="0027502F" w:rsidRDefault="00257C7D" w:rsidP="002605A4">
                  <w:pPr>
                    <w:spacing w:line="276" w:lineRule="auto"/>
                    <w:rPr>
                      <w:color w:val="00B050"/>
                      <w:szCs w:val="22"/>
                    </w:rPr>
                  </w:pPr>
                  <w:r w:rsidRPr="0027502F">
                    <w:rPr>
                      <w:color w:val="00B050"/>
                      <w:szCs w:val="22"/>
                    </w:rPr>
                    <w:t>Location of change in Legislation</w:t>
                  </w:r>
                </w:p>
              </w:tc>
              <w:tc>
                <w:tcPr>
                  <w:tcW w:w="6946"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00617057" w14:textId="77777777" w:rsidR="00257C7D" w:rsidRPr="0027502F" w:rsidRDefault="00257C7D" w:rsidP="002605A4">
                  <w:pPr>
                    <w:spacing w:line="276" w:lineRule="auto"/>
                    <w:rPr>
                      <w:color w:val="00B050"/>
                      <w:szCs w:val="22"/>
                    </w:rPr>
                  </w:pPr>
                  <w:r w:rsidRPr="0027502F">
                    <w:rPr>
                      <w:color w:val="00B050"/>
                      <w:szCs w:val="22"/>
                    </w:rPr>
                    <w:t>N/A</w:t>
                  </w:r>
                </w:p>
              </w:tc>
            </w:tr>
          </w:tbl>
          <w:p w14:paraId="116C3305" w14:textId="77777777" w:rsidR="00257C7D" w:rsidRPr="0027502F" w:rsidRDefault="00257C7D" w:rsidP="002605A4">
            <w:pPr>
              <w:spacing w:after="0"/>
              <w:rPr>
                <w:color w:val="00B050"/>
                <w:szCs w:val="22"/>
              </w:rPr>
            </w:pPr>
          </w:p>
        </w:tc>
      </w:tr>
      <w:tr w:rsidR="00257C7D" w:rsidRPr="0027502F" w14:paraId="645AF019"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E3717ED" w14:textId="77777777" w:rsidR="00257C7D" w:rsidRPr="0027502F" w:rsidRDefault="00257C7D" w:rsidP="002605A4">
            <w:pPr>
              <w:spacing w:line="276" w:lineRule="auto"/>
              <w:rPr>
                <w:b/>
                <w:color w:val="00B050"/>
                <w:szCs w:val="22"/>
              </w:rPr>
            </w:pPr>
            <w:r w:rsidRPr="0027502F">
              <w:rPr>
                <w:b/>
                <w:color w:val="00B050"/>
                <w:szCs w:val="22"/>
              </w:rPr>
              <w:t>Approval Process</w:t>
            </w:r>
          </w:p>
          <w:tbl>
            <w:tblPr>
              <w:tblW w:w="9259" w:type="dxa"/>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337"/>
              <w:gridCol w:w="6922"/>
            </w:tblGrid>
            <w:tr w:rsidR="00257C7D" w:rsidRPr="0027502F" w14:paraId="054405B0" w14:textId="77777777" w:rsidTr="002605A4">
              <w:trPr>
                <w:trHeight w:val="1130"/>
              </w:trPr>
              <w:tc>
                <w:tcPr>
                  <w:tcW w:w="2337"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29D902C" w14:textId="77777777" w:rsidR="00257C7D" w:rsidRPr="0027502F" w:rsidRDefault="00257C7D" w:rsidP="002605A4">
                  <w:pPr>
                    <w:spacing w:line="276" w:lineRule="auto"/>
                    <w:rPr>
                      <w:color w:val="00B050"/>
                      <w:szCs w:val="22"/>
                    </w:rPr>
                  </w:pPr>
                  <w:r w:rsidRPr="0027502F">
                    <w:rPr>
                      <w:color w:val="00B050"/>
                      <w:szCs w:val="22"/>
                    </w:rPr>
                    <w:t>CAB recommendation</w:t>
                  </w:r>
                </w:p>
              </w:tc>
              <w:tc>
                <w:tcPr>
                  <w:tcW w:w="6922" w:type="dxa"/>
                  <w:tcBorders>
                    <w:top w:val="single" w:sz="4" w:space="0" w:color="808080"/>
                    <w:left w:val="dotted" w:sz="4" w:space="0" w:color="808080"/>
                    <w:bottom w:val="dotted" w:sz="4" w:space="0" w:color="808080"/>
                    <w:right w:val="single" w:sz="4" w:space="0" w:color="808080"/>
                  </w:tcBorders>
                  <w:shd w:val="clear" w:color="auto" w:fill="FFFFFF"/>
                  <w:hideMark/>
                </w:tcPr>
                <w:p w14:paraId="21B0E737" w14:textId="77777777" w:rsidR="00257C7D" w:rsidRPr="0027502F" w:rsidRDefault="00257C7D" w:rsidP="002605A4">
                  <w:pPr>
                    <w:numPr>
                      <w:ilvl w:val="0"/>
                      <w:numId w:val="25"/>
                    </w:numPr>
                    <w:spacing w:line="276" w:lineRule="auto"/>
                    <w:rPr>
                      <w:color w:val="00B050"/>
                      <w:szCs w:val="22"/>
                    </w:rPr>
                  </w:pPr>
                  <w:r w:rsidRPr="0027502F">
                    <w:rPr>
                      <w:b/>
                      <w:color w:val="00B050"/>
                      <w:szCs w:val="22"/>
                    </w:rPr>
                    <w:t>Category of the Change: Review</w:t>
                  </w:r>
                </w:p>
                <w:p w14:paraId="1AA2ECF1" w14:textId="77777777" w:rsidR="00257C7D" w:rsidRPr="0027502F" w:rsidRDefault="00257C7D" w:rsidP="002605A4">
                  <w:pPr>
                    <w:numPr>
                      <w:ilvl w:val="0"/>
                      <w:numId w:val="25"/>
                    </w:numPr>
                    <w:spacing w:line="276" w:lineRule="auto"/>
                    <w:rPr>
                      <w:color w:val="00B050"/>
                      <w:szCs w:val="22"/>
                    </w:rPr>
                  </w:pPr>
                  <w:r w:rsidRPr="0027502F">
                    <w:rPr>
                      <w:b/>
                      <w:color w:val="00B050"/>
                      <w:szCs w:val="22"/>
                    </w:rPr>
                    <w:t>Approval process:</w:t>
                  </w:r>
                </w:p>
                <w:p w14:paraId="7768A9B9" w14:textId="77777777" w:rsidR="00257C7D" w:rsidRPr="0027502F" w:rsidRDefault="00257C7D" w:rsidP="002605A4">
                  <w:pPr>
                    <w:numPr>
                      <w:ilvl w:val="1"/>
                      <w:numId w:val="25"/>
                    </w:numPr>
                    <w:spacing w:line="276" w:lineRule="auto"/>
                    <w:rPr>
                      <w:color w:val="00B050"/>
                      <w:szCs w:val="22"/>
                    </w:rPr>
                  </w:pPr>
                  <w:r w:rsidRPr="0027502F">
                    <w:rPr>
                      <w:b/>
                      <w:color w:val="00B050"/>
                      <w:szCs w:val="22"/>
                    </w:rPr>
                    <w:t>The Change is authorised for approval by the CAB</w:t>
                  </w:r>
                </w:p>
              </w:tc>
            </w:tr>
            <w:tr w:rsidR="00257C7D" w:rsidRPr="0027502F" w14:paraId="52B5E2A1" w14:textId="77777777" w:rsidTr="002605A4">
              <w:trPr>
                <w:trHeight w:val="361"/>
              </w:trPr>
              <w:tc>
                <w:tcPr>
                  <w:tcW w:w="2337"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1D9ADE92" w14:textId="77777777" w:rsidR="00257C7D" w:rsidRPr="0027502F" w:rsidRDefault="00257C7D" w:rsidP="002605A4">
                  <w:pPr>
                    <w:spacing w:line="276" w:lineRule="auto"/>
                    <w:rPr>
                      <w:color w:val="00B050"/>
                      <w:szCs w:val="22"/>
                    </w:rPr>
                  </w:pPr>
                  <w:r w:rsidRPr="0027502F">
                    <w:rPr>
                      <w:color w:val="00B050"/>
                      <w:szCs w:val="22"/>
                    </w:rPr>
                    <w:t>ECWP position</w:t>
                  </w:r>
                </w:p>
              </w:tc>
              <w:tc>
                <w:tcPr>
                  <w:tcW w:w="6922" w:type="dxa"/>
                  <w:tcBorders>
                    <w:top w:val="dotted" w:sz="4" w:space="0" w:color="808080"/>
                    <w:left w:val="dotted" w:sz="4" w:space="0" w:color="808080"/>
                    <w:bottom w:val="dotted" w:sz="4" w:space="0" w:color="808080"/>
                    <w:right w:val="single" w:sz="4" w:space="0" w:color="808080"/>
                  </w:tcBorders>
                  <w:shd w:val="clear" w:color="auto" w:fill="FFFFFF"/>
                </w:tcPr>
                <w:p w14:paraId="59595244"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2062E070" w14:textId="77777777" w:rsidTr="002605A4">
              <w:trPr>
                <w:trHeight w:val="611"/>
              </w:trPr>
              <w:tc>
                <w:tcPr>
                  <w:tcW w:w="2337"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6C411DB" w14:textId="77777777" w:rsidR="00257C7D" w:rsidRPr="0027502F" w:rsidRDefault="00257C7D" w:rsidP="002605A4">
                  <w:pPr>
                    <w:spacing w:line="276" w:lineRule="auto"/>
                    <w:rPr>
                      <w:color w:val="00B050"/>
                      <w:szCs w:val="22"/>
                    </w:rPr>
                  </w:pPr>
                  <w:r w:rsidRPr="0027502F">
                    <w:rPr>
                      <w:color w:val="00B050"/>
                      <w:szCs w:val="22"/>
                    </w:rPr>
                    <w:t>Authorisation date and process</w:t>
                  </w:r>
                </w:p>
              </w:tc>
              <w:tc>
                <w:tcPr>
                  <w:tcW w:w="6922" w:type="dxa"/>
                  <w:tcBorders>
                    <w:top w:val="dotted" w:sz="4" w:space="0" w:color="808080"/>
                    <w:left w:val="dotted" w:sz="4" w:space="0" w:color="808080"/>
                    <w:bottom w:val="single" w:sz="4" w:space="0" w:color="808080"/>
                    <w:right w:val="single" w:sz="4" w:space="0" w:color="808080"/>
                  </w:tcBorders>
                  <w:shd w:val="clear" w:color="auto" w:fill="FFFFFF"/>
                </w:tcPr>
                <w:p w14:paraId="4AEDD074" w14:textId="77777777" w:rsidR="00257C7D" w:rsidRPr="0027502F" w:rsidRDefault="00257C7D" w:rsidP="002605A4">
                  <w:pPr>
                    <w:spacing w:line="276" w:lineRule="auto"/>
                    <w:rPr>
                      <w:color w:val="00B050"/>
                      <w:szCs w:val="22"/>
                    </w:rPr>
                  </w:pPr>
                  <w:r w:rsidRPr="0027502F">
                    <w:rPr>
                      <w:color w:val="00B050"/>
                      <w:szCs w:val="22"/>
                    </w:rPr>
                    <w:t>Written Approval procedure via e-mail on 29/10/2021.</w:t>
                  </w:r>
                </w:p>
              </w:tc>
            </w:tr>
          </w:tbl>
          <w:p w14:paraId="0C48EA8E" w14:textId="77777777" w:rsidR="00257C7D" w:rsidRPr="0027502F" w:rsidRDefault="00257C7D" w:rsidP="002605A4">
            <w:pPr>
              <w:spacing w:after="0"/>
              <w:rPr>
                <w:color w:val="00B050"/>
                <w:szCs w:val="22"/>
              </w:rPr>
            </w:pPr>
          </w:p>
        </w:tc>
      </w:tr>
      <w:tr w:rsidR="00257C7D" w:rsidRPr="0027502F" w14:paraId="448367B0"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FB9D6DC" w14:textId="77777777" w:rsidR="00257C7D" w:rsidRPr="0027502F" w:rsidRDefault="00257C7D" w:rsidP="002605A4">
            <w:pPr>
              <w:spacing w:line="276" w:lineRule="auto"/>
              <w:rPr>
                <w:b/>
                <w:color w:val="00B050"/>
                <w:szCs w:val="22"/>
              </w:rPr>
            </w:pPr>
            <w:r w:rsidRPr="0027502F">
              <w:rPr>
                <w:b/>
                <w:color w:val="00B050"/>
                <w:szCs w:val="22"/>
              </w:rPr>
              <w:t>Release information</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59BCCDEC"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67747F59" w14:textId="77777777" w:rsidR="00257C7D" w:rsidRPr="0027502F" w:rsidRDefault="00257C7D" w:rsidP="002605A4">
                  <w:pPr>
                    <w:spacing w:line="276" w:lineRule="auto"/>
                    <w:rPr>
                      <w:color w:val="00B050"/>
                      <w:szCs w:val="22"/>
                    </w:rPr>
                  </w:pPr>
                  <w:r w:rsidRPr="0027502F">
                    <w:rPr>
                      <w:color w:val="00B050"/>
                      <w:szCs w:val="22"/>
                    </w:rPr>
                    <w:t>Release number</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B4679D5" w14:textId="77777777" w:rsidR="00257C7D" w:rsidRPr="0027502F" w:rsidRDefault="00257C7D" w:rsidP="002605A4">
                  <w:pPr>
                    <w:spacing w:line="276" w:lineRule="auto"/>
                    <w:rPr>
                      <w:color w:val="00B050"/>
                      <w:szCs w:val="22"/>
                    </w:rPr>
                  </w:pPr>
                  <w:r w:rsidRPr="0027502F">
                    <w:rPr>
                      <w:color w:val="00B050"/>
                      <w:szCs w:val="22"/>
                    </w:rPr>
                    <w:t>3.02</w:t>
                  </w:r>
                </w:p>
              </w:tc>
            </w:tr>
            <w:tr w:rsidR="00257C7D" w:rsidRPr="0027502F" w14:paraId="6473D7CD" w14:textId="77777777" w:rsidTr="002605A4">
              <w:tc>
                <w:tcPr>
                  <w:tcW w:w="2268" w:type="dxa"/>
                  <w:tcBorders>
                    <w:top w:val="dotted"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3B34C627" w14:textId="77777777" w:rsidR="00257C7D" w:rsidRPr="0027502F" w:rsidRDefault="00257C7D" w:rsidP="002605A4">
                  <w:pPr>
                    <w:spacing w:line="276" w:lineRule="auto"/>
                    <w:rPr>
                      <w:color w:val="00B050"/>
                      <w:szCs w:val="22"/>
                    </w:rPr>
                  </w:pPr>
                  <w:r w:rsidRPr="0027502F">
                    <w:rPr>
                      <w:color w:val="00B050"/>
                      <w:szCs w:val="22"/>
                    </w:rPr>
                    <w:t>Release date</w:t>
                  </w:r>
                </w:p>
              </w:tc>
              <w:tc>
                <w:tcPr>
                  <w:tcW w:w="6804" w:type="dxa"/>
                  <w:tcBorders>
                    <w:top w:val="dotted"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hideMark/>
                </w:tcPr>
                <w:p w14:paraId="72A2A3D3" w14:textId="2F14AC90" w:rsidR="00257C7D" w:rsidRPr="0027502F" w:rsidRDefault="002D1A1F" w:rsidP="002605A4">
                  <w:pPr>
                    <w:spacing w:line="276" w:lineRule="auto"/>
                    <w:rPr>
                      <w:color w:val="00B050"/>
                      <w:szCs w:val="22"/>
                    </w:rPr>
                  </w:pPr>
                  <w:r w:rsidRPr="0027502F">
                    <w:rPr>
                      <w:color w:val="00B050"/>
                      <w:szCs w:val="22"/>
                    </w:rPr>
                    <w:t>10/11/2021</w:t>
                  </w:r>
                </w:p>
              </w:tc>
            </w:tr>
            <w:tr w:rsidR="00257C7D" w:rsidRPr="0027502F" w14:paraId="170B100B"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4B2AC0F1" w14:textId="77777777" w:rsidR="00257C7D" w:rsidRPr="0027502F" w:rsidRDefault="00257C7D" w:rsidP="002605A4">
                  <w:pPr>
                    <w:spacing w:line="276" w:lineRule="auto"/>
                    <w:rPr>
                      <w:color w:val="00B050"/>
                      <w:szCs w:val="22"/>
                    </w:rPr>
                  </w:pPr>
                  <w:r w:rsidRPr="0027502F">
                    <w:rPr>
                      <w:color w:val="00B050"/>
                      <w:szCs w:val="22"/>
                    </w:rPr>
                    <w:t>Deadline for alignment in Production</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hideMark/>
                </w:tcPr>
                <w:p w14:paraId="4238C5DA" w14:textId="77777777" w:rsidR="00257C7D" w:rsidRPr="0027502F" w:rsidRDefault="00257C7D" w:rsidP="002605A4">
                  <w:pPr>
                    <w:spacing w:line="276" w:lineRule="auto"/>
                    <w:rPr>
                      <w:color w:val="00B050"/>
                      <w:szCs w:val="22"/>
                    </w:rPr>
                  </w:pPr>
                  <w:r w:rsidRPr="0027502F">
                    <w:rPr>
                      <w:color w:val="00B050"/>
                      <w:szCs w:val="22"/>
                    </w:rPr>
                    <w:t>13/02/2023</w:t>
                  </w:r>
                </w:p>
              </w:tc>
            </w:tr>
          </w:tbl>
          <w:p w14:paraId="1E73334A" w14:textId="77777777" w:rsidR="00257C7D" w:rsidRPr="0027502F" w:rsidRDefault="00257C7D" w:rsidP="002605A4">
            <w:pPr>
              <w:spacing w:after="0"/>
              <w:rPr>
                <w:color w:val="00B050"/>
                <w:szCs w:val="22"/>
              </w:rPr>
            </w:pPr>
          </w:p>
        </w:tc>
      </w:tr>
      <w:tr w:rsidR="00257C7D" w:rsidRPr="0027502F" w14:paraId="2BAEB9AD" w14:textId="77777777" w:rsidTr="002605A4">
        <w:tc>
          <w:tcPr>
            <w:tcW w:w="9606" w:type="dxa"/>
            <w:tcBorders>
              <w:top w:val="single" w:sz="18" w:space="0" w:color="595959"/>
              <w:left w:val="single" w:sz="18" w:space="0" w:color="595959"/>
              <w:bottom w:val="single" w:sz="18" w:space="0" w:color="595959"/>
              <w:right w:val="single" w:sz="18" w:space="0" w:color="595959"/>
            </w:tcBorders>
            <w:shd w:val="clear" w:color="auto" w:fill="D9D9D9"/>
            <w:tcMar>
              <w:top w:w="57" w:type="dxa"/>
              <w:left w:w="108" w:type="dxa"/>
              <w:bottom w:w="113" w:type="dxa"/>
              <w:right w:w="108" w:type="dxa"/>
            </w:tcMar>
            <w:hideMark/>
          </w:tcPr>
          <w:p w14:paraId="002DA18F" w14:textId="77777777" w:rsidR="00257C7D" w:rsidRPr="0027502F" w:rsidRDefault="00257C7D" w:rsidP="002605A4">
            <w:pPr>
              <w:spacing w:line="276" w:lineRule="auto"/>
              <w:rPr>
                <w:b/>
                <w:color w:val="00B050"/>
                <w:szCs w:val="22"/>
              </w:rPr>
            </w:pPr>
            <w:r w:rsidRPr="0027502F">
              <w:rPr>
                <w:b/>
                <w:color w:val="00B050"/>
                <w:szCs w:val="22"/>
              </w:rPr>
              <w:t>Change Review</w:t>
            </w:r>
          </w:p>
          <w:tbl>
            <w:tblPr>
              <w:tblW w:w="0" w:type="auto"/>
              <w:tblInd w:w="137" w:type="dxa"/>
              <w:tblBorders>
                <w:top w:val="single" w:sz="4" w:space="0" w:color="808080"/>
                <w:left w:val="single" w:sz="4" w:space="0" w:color="808080"/>
                <w:bottom w:val="single" w:sz="4" w:space="0" w:color="808080"/>
                <w:right w:val="single" w:sz="4" w:space="0" w:color="808080"/>
                <w:insideH w:val="dotted" w:sz="4" w:space="0" w:color="808080"/>
                <w:insideV w:val="dotted" w:sz="4" w:space="0" w:color="808080"/>
              </w:tblBorders>
              <w:shd w:val="clear" w:color="auto" w:fill="FFFFFF"/>
              <w:tblLayout w:type="fixed"/>
              <w:tblLook w:val="04A0" w:firstRow="1" w:lastRow="0" w:firstColumn="1" w:lastColumn="0" w:noHBand="0" w:noVBand="1"/>
            </w:tblPr>
            <w:tblGrid>
              <w:gridCol w:w="2268"/>
              <w:gridCol w:w="6804"/>
            </w:tblGrid>
            <w:tr w:rsidR="00257C7D" w:rsidRPr="0027502F" w14:paraId="16008128" w14:textId="77777777" w:rsidTr="002605A4">
              <w:tc>
                <w:tcPr>
                  <w:tcW w:w="2268" w:type="dxa"/>
                  <w:tcBorders>
                    <w:top w:val="single" w:sz="4" w:space="0" w:color="808080"/>
                    <w:left w:val="single" w:sz="4" w:space="0" w:color="808080"/>
                    <w:bottom w:val="dotted" w:sz="4" w:space="0" w:color="808080"/>
                    <w:right w:val="dotted" w:sz="4" w:space="0" w:color="808080"/>
                  </w:tcBorders>
                  <w:shd w:val="clear" w:color="auto" w:fill="FFFFFF"/>
                  <w:tcMar>
                    <w:top w:w="57" w:type="dxa"/>
                    <w:left w:w="108" w:type="dxa"/>
                    <w:bottom w:w="0" w:type="dxa"/>
                    <w:right w:w="108" w:type="dxa"/>
                  </w:tcMar>
                  <w:hideMark/>
                </w:tcPr>
                <w:p w14:paraId="719B9D86" w14:textId="77777777" w:rsidR="00257C7D" w:rsidRPr="0027502F" w:rsidRDefault="00257C7D" w:rsidP="002605A4">
                  <w:pPr>
                    <w:spacing w:line="276" w:lineRule="auto"/>
                    <w:rPr>
                      <w:color w:val="00B050"/>
                      <w:szCs w:val="22"/>
                    </w:rPr>
                  </w:pPr>
                  <w:r w:rsidRPr="0027502F">
                    <w:rPr>
                      <w:color w:val="00B050"/>
                      <w:szCs w:val="22"/>
                    </w:rPr>
                    <w:t>Review date</w:t>
                  </w:r>
                </w:p>
              </w:tc>
              <w:tc>
                <w:tcPr>
                  <w:tcW w:w="6804" w:type="dxa"/>
                  <w:tcBorders>
                    <w:top w:val="single" w:sz="4" w:space="0" w:color="808080"/>
                    <w:left w:val="dotted" w:sz="4" w:space="0" w:color="808080"/>
                    <w:bottom w:val="dotted" w:sz="4" w:space="0" w:color="808080"/>
                    <w:right w:val="single" w:sz="4" w:space="0" w:color="808080"/>
                  </w:tcBorders>
                  <w:shd w:val="clear" w:color="auto" w:fill="FFFFFF"/>
                  <w:tcMar>
                    <w:top w:w="57" w:type="dxa"/>
                    <w:left w:w="108" w:type="dxa"/>
                    <w:bottom w:w="0" w:type="dxa"/>
                    <w:right w:w="108" w:type="dxa"/>
                  </w:tcMar>
                </w:tcPr>
                <w:p w14:paraId="79F70ED2" w14:textId="77777777" w:rsidR="00257C7D" w:rsidRPr="0027502F" w:rsidRDefault="00257C7D" w:rsidP="002605A4">
                  <w:pPr>
                    <w:spacing w:line="276" w:lineRule="auto"/>
                    <w:rPr>
                      <w:color w:val="00B050"/>
                      <w:szCs w:val="22"/>
                    </w:rPr>
                  </w:pPr>
                  <w:r w:rsidRPr="0027502F">
                    <w:rPr>
                      <w:color w:val="00B050"/>
                      <w:szCs w:val="22"/>
                    </w:rPr>
                    <w:t>N/A</w:t>
                  </w:r>
                </w:p>
              </w:tc>
            </w:tr>
            <w:tr w:rsidR="00257C7D" w:rsidRPr="0027502F" w14:paraId="309319DC" w14:textId="77777777" w:rsidTr="002605A4">
              <w:tc>
                <w:tcPr>
                  <w:tcW w:w="2268" w:type="dxa"/>
                  <w:tcBorders>
                    <w:top w:val="dotted" w:sz="4" w:space="0" w:color="808080"/>
                    <w:left w:val="single" w:sz="4" w:space="0" w:color="808080"/>
                    <w:bottom w:val="single" w:sz="4" w:space="0" w:color="808080"/>
                    <w:right w:val="dotted" w:sz="4" w:space="0" w:color="808080"/>
                  </w:tcBorders>
                  <w:shd w:val="clear" w:color="auto" w:fill="FFFFFF"/>
                  <w:tcMar>
                    <w:top w:w="57" w:type="dxa"/>
                    <w:left w:w="108" w:type="dxa"/>
                    <w:bottom w:w="0" w:type="dxa"/>
                    <w:right w:w="108" w:type="dxa"/>
                  </w:tcMar>
                  <w:hideMark/>
                </w:tcPr>
                <w:p w14:paraId="2C67A08B" w14:textId="77777777" w:rsidR="00257C7D" w:rsidRPr="0027502F" w:rsidRDefault="00257C7D" w:rsidP="002605A4">
                  <w:pPr>
                    <w:spacing w:line="276" w:lineRule="auto"/>
                    <w:rPr>
                      <w:color w:val="00B050"/>
                      <w:szCs w:val="22"/>
                    </w:rPr>
                  </w:pPr>
                  <w:r w:rsidRPr="0027502F">
                    <w:rPr>
                      <w:color w:val="00B050"/>
                      <w:szCs w:val="22"/>
                    </w:rPr>
                    <w:t>Review results</w:t>
                  </w:r>
                </w:p>
              </w:tc>
              <w:tc>
                <w:tcPr>
                  <w:tcW w:w="6804" w:type="dxa"/>
                  <w:tcBorders>
                    <w:top w:val="dotted" w:sz="4" w:space="0" w:color="808080"/>
                    <w:left w:val="dotted" w:sz="4" w:space="0" w:color="808080"/>
                    <w:bottom w:val="single" w:sz="4" w:space="0" w:color="808080"/>
                    <w:right w:val="single" w:sz="4" w:space="0" w:color="808080"/>
                  </w:tcBorders>
                  <w:shd w:val="clear" w:color="auto" w:fill="FFFFFF"/>
                  <w:tcMar>
                    <w:top w:w="57" w:type="dxa"/>
                    <w:left w:w="108" w:type="dxa"/>
                    <w:bottom w:w="0" w:type="dxa"/>
                    <w:right w:w="108" w:type="dxa"/>
                  </w:tcMar>
                </w:tcPr>
                <w:p w14:paraId="1E86B323" w14:textId="77777777" w:rsidR="00257C7D" w:rsidRPr="0027502F" w:rsidRDefault="00257C7D" w:rsidP="002605A4">
                  <w:pPr>
                    <w:spacing w:line="276" w:lineRule="auto"/>
                    <w:rPr>
                      <w:color w:val="00B050"/>
                      <w:szCs w:val="22"/>
                    </w:rPr>
                  </w:pPr>
                  <w:r w:rsidRPr="0027502F">
                    <w:rPr>
                      <w:color w:val="00B050"/>
                      <w:szCs w:val="22"/>
                    </w:rPr>
                    <w:t>N/A</w:t>
                  </w:r>
                </w:p>
              </w:tc>
            </w:tr>
          </w:tbl>
          <w:p w14:paraId="1653E617" w14:textId="77777777" w:rsidR="00257C7D" w:rsidRPr="0027502F" w:rsidRDefault="00257C7D" w:rsidP="002605A4">
            <w:pPr>
              <w:spacing w:after="0"/>
              <w:rPr>
                <w:color w:val="00B050"/>
                <w:szCs w:val="22"/>
              </w:rPr>
            </w:pPr>
          </w:p>
        </w:tc>
      </w:tr>
    </w:tbl>
    <w:p w14:paraId="3A4AB25B" w14:textId="2104FF8E" w:rsidR="00D56A4B" w:rsidRPr="0027502F" w:rsidRDefault="00D56A4B" w:rsidP="00D56A4B">
      <w:pPr>
        <w:pStyle w:val="Heading1"/>
        <w:tabs>
          <w:tab w:val="num" w:pos="432"/>
        </w:tabs>
      </w:pPr>
      <w:bookmarkStart w:id="113" w:name="_Toc88490265"/>
      <w:r w:rsidRPr="0027502F">
        <w:lastRenderedPageBreak/>
        <w:t>Annexes</w:t>
      </w:r>
      <w:bookmarkEnd w:id="102"/>
      <w:bookmarkEnd w:id="103"/>
      <w:bookmarkEnd w:id="104"/>
      <w:bookmarkEnd w:id="105"/>
      <w:bookmarkEnd w:id="106"/>
      <w:bookmarkEnd w:id="113"/>
    </w:p>
    <w:p w14:paraId="39F52E55" w14:textId="7F1B9D0C" w:rsidR="00C70867" w:rsidRPr="0027502F" w:rsidRDefault="00C70867" w:rsidP="00C70867">
      <w:pPr>
        <w:pStyle w:val="Heading2"/>
        <w:spacing w:after="0"/>
        <w:jc w:val="left"/>
        <w:rPr>
          <w:sz w:val="24"/>
          <w:szCs w:val="24"/>
        </w:rPr>
      </w:pPr>
      <w:bookmarkStart w:id="114" w:name="_Annex_1:_FESS-267"/>
      <w:bookmarkStart w:id="115" w:name="_Toc38481182"/>
      <w:bookmarkStart w:id="116" w:name="_Ref524600766"/>
      <w:bookmarkStart w:id="117" w:name="_Toc16241995"/>
      <w:bookmarkStart w:id="118" w:name="_Toc37721563"/>
      <w:bookmarkStart w:id="119" w:name="_Toc37722417"/>
      <w:bookmarkStart w:id="120" w:name="_Toc37722481"/>
      <w:bookmarkStart w:id="121" w:name="_Toc37722650"/>
      <w:bookmarkStart w:id="122" w:name="_Toc37723693"/>
      <w:bookmarkStart w:id="123" w:name="_Toc37779502"/>
      <w:bookmarkStart w:id="124" w:name="_Toc88490266"/>
      <w:bookmarkEnd w:id="114"/>
      <w:r w:rsidRPr="0027502F">
        <w:rPr>
          <w:sz w:val="24"/>
          <w:szCs w:val="24"/>
        </w:rPr>
        <w:t>Annex:</w:t>
      </w:r>
      <w:bookmarkEnd w:id="115"/>
      <w:bookmarkEnd w:id="116"/>
      <w:bookmarkEnd w:id="117"/>
      <w:bookmarkEnd w:id="118"/>
      <w:bookmarkEnd w:id="119"/>
      <w:bookmarkEnd w:id="120"/>
      <w:bookmarkEnd w:id="121"/>
      <w:bookmarkEnd w:id="122"/>
      <w:bookmarkEnd w:id="123"/>
      <w:r w:rsidRPr="0027502F">
        <w:t xml:space="preserve"> </w:t>
      </w:r>
      <w:r w:rsidRPr="0027502F">
        <w:rPr>
          <w:sz w:val="24"/>
          <w:szCs w:val="24"/>
        </w:rPr>
        <w:t>FESS-267 – Remove references to FESS appendices</w:t>
      </w:r>
      <w:bookmarkEnd w:id="124"/>
    </w:p>
    <w:p w14:paraId="0DFF4E72" w14:textId="77777777" w:rsidR="00C70867" w:rsidRPr="0027502F" w:rsidRDefault="00C70867" w:rsidP="00C70867">
      <w:pPr>
        <w:rPr>
          <w:lang w:eastAsia="ko-KR"/>
        </w:rPr>
      </w:pPr>
    </w:p>
    <w:bookmarkStart w:id="125" w:name="_MON_1652603570"/>
    <w:bookmarkEnd w:id="125"/>
    <w:p w14:paraId="16711D8B" w14:textId="2E07CB9A" w:rsidR="00C70867" w:rsidRPr="0027502F" w:rsidRDefault="00C70867" w:rsidP="00C70867">
      <w:pPr>
        <w:jc w:val="center"/>
        <w:rPr>
          <w:lang w:eastAsia="ko-KR"/>
        </w:rPr>
      </w:pPr>
      <w:r w:rsidRPr="0027502F">
        <w:rPr>
          <w:lang w:eastAsia="ko-KR"/>
        </w:rPr>
        <w:object w:dxaOrig="1538" w:dyaOrig="991" w14:anchorId="63A7D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pt;height:50.5pt" o:ole="">
            <v:imagedata r:id="rId53" o:title=""/>
          </v:shape>
          <o:OLEObject Type="Embed" ProgID="Word.Document.12" ShapeID="_x0000_i1025" DrawAspect="Icon" ObjectID="_1699362973" r:id="rId54">
            <o:FieldCodes>\s</o:FieldCodes>
          </o:OLEObject>
        </w:object>
      </w:r>
    </w:p>
    <w:p w14:paraId="7994F7EF" w14:textId="73D4ED78" w:rsidR="00C70867" w:rsidRPr="0027502F" w:rsidRDefault="00C70867" w:rsidP="00C70867">
      <w:pPr>
        <w:pStyle w:val="Heading2"/>
        <w:spacing w:after="0"/>
        <w:jc w:val="left"/>
        <w:rPr>
          <w:sz w:val="24"/>
          <w:szCs w:val="24"/>
        </w:rPr>
      </w:pPr>
      <w:bookmarkStart w:id="126" w:name="_Annex:_DDNEA-P4-299_–"/>
      <w:bookmarkStart w:id="127" w:name="_Toc42771403"/>
      <w:bookmarkStart w:id="128" w:name="_Toc88490267"/>
      <w:bookmarkEnd w:id="126"/>
      <w:r w:rsidRPr="0027502F">
        <w:rPr>
          <w:sz w:val="24"/>
          <w:szCs w:val="24"/>
        </w:rPr>
        <w:t>Annex: DDNEA-P4-299 – Computerisation of Duty Paid B2B</w:t>
      </w:r>
      <w:bookmarkEnd w:id="127"/>
      <w:bookmarkEnd w:id="128"/>
    </w:p>
    <w:bookmarkStart w:id="129" w:name="_MON_1661345165"/>
    <w:bookmarkEnd w:id="129"/>
    <w:p w14:paraId="62F87CE4" w14:textId="2F9F1487" w:rsidR="00C70867" w:rsidRPr="0027502F" w:rsidRDefault="007434A8" w:rsidP="00C70867">
      <w:pPr>
        <w:jc w:val="center"/>
        <w:rPr>
          <w:lang w:eastAsia="ko-KR"/>
        </w:rPr>
      </w:pPr>
      <w:r w:rsidRPr="0027502F">
        <w:rPr>
          <w:lang w:eastAsia="ko-KR"/>
        </w:rPr>
        <w:object w:dxaOrig="1516" w:dyaOrig="987" w14:anchorId="27FA1051">
          <v:shape id="_x0000_i1026" type="#_x0000_t75" style="width:80pt;height:50.5pt" o:ole="">
            <v:imagedata r:id="rId55" o:title=""/>
          </v:shape>
          <o:OLEObject Type="Embed" ProgID="Word.Document.12" ShapeID="_x0000_i1026" DrawAspect="Icon" ObjectID="_1699362974" r:id="rId56">
            <o:FieldCodes>\s</o:FieldCodes>
          </o:OLEObject>
        </w:object>
      </w:r>
      <w:r w:rsidR="00C70867" w:rsidRPr="0027502F">
        <w:rPr>
          <w:lang w:eastAsia="ko-KR"/>
        </w:rPr>
        <w:tab/>
      </w:r>
      <w:bookmarkStart w:id="130" w:name="_MON_1652546275"/>
      <w:bookmarkEnd w:id="130"/>
      <w:r w:rsidR="00C70867" w:rsidRPr="0027502F">
        <w:rPr>
          <w:lang w:eastAsia="ko-KR"/>
        </w:rPr>
        <w:object w:dxaOrig="1538" w:dyaOrig="991" w14:anchorId="04997B47">
          <v:shape id="_x0000_i1027" type="#_x0000_t75" style="width:80pt;height:50.5pt" o:ole="">
            <v:imagedata r:id="rId57" o:title=""/>
          </v:shape>
          <o:OLEObject Type="Embed" ProgID="Word.Document.12" ShapeID="_x0000_i1027" DrawAspect="Icon" ObjectID="_1699362975" r:id="rId58">
            <o:FieldCodes>\s</o:FieldCodes>
          </o:OLEObject>
        </w:object>
      </w:r>
      <w:r w:rsidR="00C70867" w:rsidRPr="0027502F">
        <w:rPr>
          <w:lang w:eastAsia="ko-KR"/>
        </w:rPr>
        <w:tab/>
      </w:r>
      <w:bookmarkStart w:id="131" w:name="_MON_1652546278"/>
      <w:bookmarkEnd w:id="131"/>
      <w:r w:rsidR="00C70867" w:rsidRPr="0027502F">
        <w:rPr>
          <w:lang w:eastAsia="ko-KR"/>
        </w:rPr>
        <w:object w:dxaOrig="1538" w:dyaOrig="991" w14:anchorId="0F1B157C">
          <v:shape id="_x0000_i1028" type="#_x0000_t75" style="width:80pt;height:50.5pt" o:ole="">
            <v:imagedata r:id="rId59" o:title=""/>
          </v:shape>
          <o:OLEObject Type="Embed" ProgID="Word.Document.12" ShapeID="_x0000_i1028" DrawAspect="Icon" ObjectID="_1699362976" r:id="rId60">
            <o:FieldCodes>\s</o:FieldCodes>
          </o:OLEObject>
        </w:object>
      </w:r>
    </w:p>
    <w:p w14:paraId="71DC1469" w14:textId="049F616A" w:rsidR="00C70867" w:rsidRPr="0027502F" w:rsidRDefault="00C70867" w:rsidP="00C70867">
      <w:pPr>
        <w:pStyle w:val="Heading2"/>
        <w:spacing w:after="0"/>
        <w:jc w:val="left"/>
        <w:rPr>
          <w:sz w:val="24"/>
          <w:szCs w:val="24"/>
        </w:rPr>
      </w:pPr>
      <w:bookmarkStart w:id="132" w:name="_Annex_2:_DDNEA-P4-300"/>
      <w:bookmarkStart w:id="133" w:name="_Annex:_DDNEA-P4-300_–"/>
      <w:bookmarkStart w:id="134" w:name="_Toc42771404"/>
      <w:bookmarkStart w:id="135" w:name="_Toc88490268"/>
      <w:bookmarkEnd w:id="132"/>
      <w:bookmarkEnd w:id="133"/>
      <w:r w:rsidRPr="0027502F">
        <w:rPr>
          <w:sz w:val="24"/>
          <w:szCs w:val="24"/>
        </w:rPr>
        <w:t>Annex: DDNEA-P4-300 – Remove references to FESS appendices</w:t>
      </w:r>
      <w:bookmarkEnd w:id="134"/>
      <w:bookmarkEnd w:id="135"/>
    </w:p>
    <w:p w14:paraId="2307FB54" w14:textId="77777777" w:rsidR="00C70867" w:rsidRPr="0027502F" w:rsidRDefault="00C70867" w:rsidP="00C70867">
      <w:pPr>
        <w:rPr>
          <w:lang w:eastAsia="ko-KR"/>
        </w:rPr>
      </w:pPr>
    </w:p>
    <w:bookmarkStart w:id="136" w:name="_MON_1690117692"/>
    <w:bookmarkEnd w:id="136"/>
    <w:p w14:paraId="044190AC" w14:textId="77777777" w:rsidR="00C70867" w:rsidRPr="0027502F" w:rsidRDefault="00C70867" w:rsidP="00C70867">
      <w:pPr>
        <w:jc w:val="center"/>
      </w:pPr>
      <w:r w:rsidRPr="0027502F">
        <w:object w:dxaOrig="1538" w:dyaOrig="991" w14:anchorId="1D13DC7D">
          <v:shape id="_x0000_i1029" type="#_x0000_t75" style="width:80pt;height:50.5pt" o:ole="">
            <v:imagedata r:id="rId61" o:title=""/>
          </v:shape>
          <o:OLEObject Type="Embed" ProgID="Word.Document.12" ShapeID="_x0000_i1029" DrawAspect="Icon" ObjectID="_1699362977" r:id="rId62">
            <o:FieldCodes>\s</o:FieldCodes>
          </o:OLEObject>
        </w:object>
      </w:r>
    </w:p>
    <w:p w14:paraId="6257D114" w14:textId="5AA71F6B" w:rsidR="00C70867" w:rsidRPr="0027502F" w:rsidRDefault="00C70867" w:rsidP="00C70867">
      <w:pPr>
        <w:pStyle w:val="Heading2"/>
        <w:spacing w:after="0"/>
        <w:jc w:val="left"/>
        <w:rPr>
          <w:sz w:val="24"/>
          <w:szCs w:val="24"/>
        </w:rPr>
      </w:pPr>
      <w:bookmarkStart w:id="137" w:name="_Annex_3:_DDNEA-P4-303"/>
      <w:bookmarkStart w:id="138" w:name="_Annex:_DDNEA-P4-303_–"/>
      <w:bookmarkStart w:id="139" w:name="_Toc42771405"/>
      <w:bookmarkStart w:id="140" w:name="_Toc88490269"/>
      <w:bookmarkEnd w:id="137"/>
      <w:bookmarkEnd w:id="138"/>
      <w:r w:rsidRPr="0027502F">
        <w:rPr>
          <w:sz w:val="24"/>
          <w:szCs w:val="24"/>
        </w:rPr>
        <w:t>Annex: DDNEA-P4-303 – Modification of figures in DDNEA “X.I.3.3 Queues usage Overview” section</w:t>
      </w:r>
      <w:bookmarkEnd w:id="139"/>
      <w:bookmarkEnd w:id="140"/>
    </w:p>
    <w:bookmarkStart w:id="141" w:name="_MON_1652695244"/>
    <w:bookmarkEnd w:id="141"/>
    <w:p w14:paraId="5DFCC7C0" w14:textId="77777777" w:rsidR="00C70867" w:rsidRPr="0027502F" w:rsidRDefault="00C70867" w:rsidP="00C70867">
      <w:pPr>
        <w:jc w:val="center"/>
        <w:rPr>
          <w:lang w:eastAsia="ko-KR"/>
        </w:rPr>
      </w:pPr>
      <w:r w:rsidRPr="0027502F">
        <w:object w:dxaOrig="1538" w:dyaOrig="991" w14:anchorId="1DFE61DB">
          <v:shape id="_x0000_i1030" type="#_x0000_t75" style="width:80pt;height:50.5pt" o:ole="">
            <v:imagedata r:id="rId63" o:title=""/>
          </v:shape>
          <o:OLEObject Type="Embed" ProgID="Word.Document.12" ShapeID="_x0000_i1030" DrawAspect="Icon" ObjectID="_1699362978" r:id="rId64">
            <o:FieldCodes>\s</o:FieldCodes>
          </o:OLEObject>
        </w:object>
      </w:r>
    </w:p>
    <w:p w14:paraId="458808A3" w14:textId="264D9BA4" w:rsidR="00C70867" w:rsidRPr="0027502F" w:rsidRDefault="00C70867" w:rsidP="00C70867">
      <w:pPr>
        <w:pStyle w:val="Heading2"/>
        <w:spacing w:after="0"/>
        <w:jc w:val="left"/>
        <w:rPr>
          <w:sz w:val="24"/>
          <w:szCs w:val="24"/>
        </w:rPr>
      </w:pPr>
      <w:bookmarkStart w:id="142" w:name="_Annex_4:_DDNEA-P4-304"/>
      <w:bookmarkStart w:id="143" w:name="_Annex:_DDNEA-P4-304_–"/>
      <w:bookmarkStart w:id="144" w:name="_Toc42771406"/>
      <w:bookmarkStart w:id="145" w:name="_Toc88490270"/>
      <w:bookmarkEnd w:id="142"/>
      <w:bookmarkEnd w:id="143"/>
      <w:r w:rsidRPr="0027502F">
        <w:rPr>
          <w:sz w:val="24"/>
          <w:szCs w:val="24"/>
        </w:rPr>
        <w:t>Annex: DDNEA-P4-304 – Correction in DDNEA “III.VI.2.3.4 e-AD Manual Closure and the e-AD is under the 'Accepted' state at the MSA of Destination” section</w:t>
      </w:r>
      <w:bookmarkEnd w:id="144"/>
      <w:bookmarkEnd w:id="145"/>
    </w:p>
    <w:bookmarkStart w:id="146" w:name="_MON_1690117701"/>
    <w:bookmarkEnd w:id="146"/>
    <w:p w14:paraId="0EC020AC" w14:textId="77777777" w:rsidR="00C70867" w:rsidRPr="0027502F" w:rsidRDefault="00C70867" w:rsidP="00C70867">
      <w:pPr>
        <w:jc w:val="center"/>
        <w:rPr>
          <w:lang w:eastAsia="ko-KR"/>
        </w:rPr>
      </w:pPr>
      <w:r w:rsidRPr="0027502F">
        <w:object w:dxaOrig="1538" w:dyaOrig="991" w14:anchorId="42FCDC1C">
          <v:shape id="_x0000_i1031" type="#_x0000_t75" style="width:80pt;height:50.5pt" o:ole="">
            <v:imagedata r:id="rId65" o:title=""/>
          </v:shape>
          <o:OLEObject Type="Embed" ProgID="Word.Document.12" ShapeID="_x0000_i1031" DrawAspect="Icon" ObjectID="_1699362979" r:id="rId66">
            <o:FieldCodes>\s</o:FieldCodes>
          </o:OLEObject>
        </w:object>
      </w:r>
    </w:p>
    <w:p w14:paraId="54E6420B" w14:textId="4FF7E99D" w:rsidR="00B373DF" w:rsidRPr="0027502F" w:rsidRDefault="00B373DF" w:rsidP="00B373DF">
      <w:pPr>
        <w:pStyle w:val="Heading2"/>
        <w:spacing w:after="0"/>
        <w:jc w:val="left"/>
        <w:rPr>
          <w:sz w:val="24"/>
          <w:szCs w:val="24"/>
        </w:rPr>
      </w:pPr>
      <w:bookmarkStart w:id="147" w:name="_Toc88490271"/>
      <w:r w:rsidRPr="0027502F">
        <w:rPr>
          <w:sz w:val="24"/>
          <w:szCs w:val="24"/>
        </w:rPr>
        <w:t>Annex:</w:t>
      </w:r>
      <w:r w:rsidRPr="0027502F">
        <w:t xml:space="preserve"> </w:t>
      </w:r>
      <w:r w:rsidRPr="0027502F">
        <w:rPr>
          <w:sz w:val="24"/>
          <w:szCs w:val="24"/>
        </w:rPr>
        <w:t>FESS-273 –</w:t>
      </w:r>
      <w:r w:rsidRPr="0027502F">
        <w:t xml:space="preserve"> </w:t>
      </w:r>
      <w:r w:rsidRPr="0027502F">
        <w:rPr>
          <w:sz w:val="24"/>
          <w:szCs w:val="24"/>
        </w:rPr>
        <w:t>Updates related to Temporary Certified Authorisations</w:t>
      </w:r>
      <w:bookmarkEnd w:id="147"/>
    </w:p>
    <w:bookmarkStart w:id="148" w:name="_MON_1682774869"/>
    <w:bookmarkEnd w:id="148"/>
    <w:p w14:paraId="147FD867" w14:textId="7E440EED" w:rsidR="00D56A4B" w:rsidRPr="0027502F" w:rsidRDefault="001376F6" w:rsidP="00B373DF">
      <w:pPr>
        <w:jc w:val="center"/>
        <w:rPr>
          <w:color w:val="000000"/>
        </w:rPr>
      </w:pPr>
      <w:r w:rsidRPr="0027502F">
        <w:object w:dxaOrig="1230" w:dyaOrig="794" w14:anchorId="43C1A784">
          <v:shape id="_x0000_i1032" type="#_x0000_t75" style="width:65pt;height:36pt" o:ole="">
            <v:imagedata r:id="rId67" o:title=""/>
          </v:shape>
          <o:OLEObject Type="Embed" ProgID="Word.Document.12" ShapeID="_x0000_i1032" DrawAspect="Icon" ObjectID="_1699362980" r:id="rId68">
            <o:FieldCodes>\s</o:FieldCodes>
          </o:OLEObject>
        </w:object>
      </w:r>
    </w:p>
    <w:p w14:paraId="4E63D83E" w14:textId="600F15B7" w:rsidR="00B373DF" w:rsidRPr="0027502F" w:rsidRDefault="00B373DF" w:rsidP="00B373DF">
      <w:pPr>
        <w:pStyle w:val="Heading2"/>
        <w:spacing w:after="0"/>
        <w:jc w:val="left"/>
        <w:rPr>
          <w:sz w:val="24"/>
          <w:szCs w:val="24"/>
        </w:rPr>
      </w:pPr>
      <w:bookmarkStart w:id="149" w:name="_Toc88490272"/>
      <w:bookmarkEnd w:id="107"/>
      <w:bookmarkEnd w:id="108"/>
      <w:bookmarkEnd w:id="109"/>
      <w:r w:rsidRPr="0027502F">
        <w:rPr>
          <w:sz w:val="24"/>
          <w:szCs w:val="24"/>
        </w:rPr>
        <w:t>Annex: DDNEA-P4-306 – Updates related to Temporary Certified Authorisations</w:t>
      </w:r>
      <w:bookmarkEnd w:id="149"/>
    </w:p>
    <w:bookmarkStart w:id="150" w:name="_MON_1690117710"/>
    <w:bookmarkEnd w:id="150"/>
    <w:p w14:paraId="079DAEFA" w14:textId="7E04F34D" w:rsidR="00D56A4B" w:rsidRPr="0027502F" w:rsidRDefault="001376F6" w:rsidP="00B373DF">
      <w:pPr>
        <w:jc w:val="center"/>
      </w:pPr>
      <w:r w:rsidRPr="0027502F">
        <w:object w:dxaOrig="1230" w:dyaOrig="794" w14:anchorId="3635447A">
          <v:shape id="_x0000_i1033" type="#_x0000_t75" style="width:65pt;height:36pt" o:ole="">
            <v:imagedata r:id="rId69" o:title=""/>
          </v:shape>
          <o:OLEObject Type="Embed" ProgID="Word.Document.12" ShapeID="_x0000_i1033" DrawAspect="Icon" ObjectID="_1699362981" r:id="rId70">
            <o:FieldCodes>\s</o:FieldCodes>
          </o:OLEObject>
        </w:object>
      </w:r>
    </w:p>
    <w:sectPr w:rsidR="00D56A4B" w:rsidRPr="0027502F" w:rsidSect="00D56A4B">
      <w:pgSz w:w="11906" w:h="16838"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EE5E8" w14:textId="77777777" w:rsidR="003B321B" w:rsidRDefault="003B321B">
      <w:pPr>
        <w:spacing w:after="0" w:line="240" w:lineRule="auto"/>
      </w:pPr>
      <w:r>
        <w:separator/>
      </w:r>
    </w:p>
  </w:endnote>
  <w:endnote w:type="continuationSeparator" w:id="0">
    <w:p w14:paraId="74D850E6" w14:textId="77777777" w:rsidR="003B321B" w:rsidRDefault="003B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BEHIZ+Palatino-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Footer - Footer"/>
      <w:tag w:val="tkgx793blqwVsfMzIs5ka6-Aa3Kt4ltWaoVXwcSq1qvk0"/>
      <w:id w:val="-66499086"/>
    </w:sdtPr>
    <w:sdtEndPr/>
    <w:sdtContent>
      <w:p w14:paraId="2D2540D0" w14:textId="0BA67C07" w:rsidR="00ED33E2" w:rsidRPr="00C97651" w:rsidRDefault="00FA7B78">
        <w:pPr>
          <w:pStyle w:val="FooterLine"/>
          <w:rPr>
            <w:lang w:val="fr-FR"/>
          </w:rPr>
        </w:pPr>
        <w:sdt>
          <w:sdtPr>
            <w:rPr>
              <w:lang w:val="fr-FR"/>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33E2">
              <w:rPr>
                <w:lang w:val="fr-FR"/>
              </w:rPr>
              <w:t>EMCS Phase 4.0 FESS and DDNEA Release</w:t>
            </w:r>
          </w:sdtContent>
        </w:sdt>
        <w:r w:rsidR="00ED33E2" w:rsidRPr="002213EA">
          <w:rPr>
            <w:lang w:val="fr-FR"/>
          </w:rPr>
          <w:t xml:space="preserve"> - </w:t>
        </w:r>
        <w:sdt>
          <w:sdtPr>
            <w:rPr>
              <w:lang w:val="fr-FR"/>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ED33E2" w:rsidRPr="002213EA">
              <w:rPr>
                <w:lang w:val="fr-FR"/>
              </w:rPr>
              <w:t>Release Scope Document</w:t>
            </w:r>
          </w:sdtContent>
        </w:sdt>
        <w:r w:rsidR="00ED33E2" w:rsidRPr="002213EA">
          <w:rPr>
            <w:lang w:val="fr-FR"/>
          </w:rPr>
          <w:tab/>
          <w:t xml:space="preserve">Page </w:t>
        </w:r>
        <w:r w:rsidR="00ED33E2">
          <w:fldChar w:fldCharType="begin"/>
        </w:r>
        <w:r w:rsidR="00ED33E2" w:rsidRPr="002213EA">
          <w:rPr>
            <w:lang w:val="fr-FR"/>
          </w:rPr>
          <w:instrText>PAGE</w:instrText>
        </w:r>
        <w:r w:rsidR="00ED33E2">
          <w:fldChar w:fldCharType="separate"/>
        </w:r>
        <w:r w:rsidR="00ED33E2" w:rsidRPr="002213EA">
          <w:rPr>
            <w:noProof/>
            <w:lang w:val="fr-FR"/>
          </w:rPr>
          <w:t>6</w:t>
        </w:r>
        <w:r w:rsidR="00ED33E2">
          <w:fldChar w:fldCharType="end"/>
        </w:r>
        <w:r w:rsidR="00ED33E2" w:rsidRPr="00C97651">
          <w:rPr>
            <w:lang w:val="fr-FR"/>
          </w:rPr>
          <w:t xml:space="preserve"> / </w:t>
        </w:r>
        <w:r w:rsidR="00ED33E2">
          <w:fldChar w:fldCharType="begin"/>
        </w:r>
        <w:r w:rsidR="00ED33E2" w:rsidRPr="00C97651">
          <w:rPr>
            <w:lang w:val="fr-FR"/>
          </w:rPr>
          <w:instrText>NUMPAGES</w:instrText>
        </w:r>
        <w:r w:rsidR="00ED33E2">
          <w:fldChar w:fldCharType="separate"/>
        </w:r>
        <w:r w:rsidR="00ED33E2" w:rsidRPr="00C97651">
          <w:rPr>
            <w:noProof/>
            <w:lang w:val="fr-FR"/>
          </w:rPr>
          <w:t>8</w:t>
        </w:r>
        <w:r w:rsidR="00ED33E2">
          <w:fldChar w:fldCharType="end"/>
        </w:r>
      </w:p>
      <w:p w14:paraId="0934336C" w14:textId="54FE9F55" w:rsidR="00ED33E2" w:rsidRPr="00845245" w:rsidRDefault="00FA7B78">
        <w:pPr>
          <w:pStyle w:val="Footer"/>
          <w:rPr>
            <w:lang w:val="en-US"/>
          </w:rPr>
        </w:pPr>
        <w:sdt>
          <w:sdtPr>
            <w:rPr>
              <w:noProof/>
              <w:lang w:val="fr-BE"/>
            </w:rPr>
            <w:id w:val="-1646350973"/>
            <w:dataBinding w:xpath="/Texts/TechFooterVersion" w:storeItemID="{4EF90DE6-88B6-4264-9629-4D8DFDFE87D2}"/>
            <w:text w:multiLine="1"/>
          </w:sdtPr>
          <w:sdtEndPr/>
          <w:sdtContent>
            <w:r w:rsidR="00ED33E2" w:rsidRPr="00845245">
              <w:rPr>
                <w:noProof/>
                <w:lang w:val="en-US"/>
              </w:rPr>
              <w:t>Document Version</w:t>
            </w:r>
          </w:sdtContent>
        </w:sdt>
        <w:r w:rsidR="00ED33E2" w:rsidRPr="00845245">
          <w:rPr>
            <w:lang w:val="en-US"/>
          </w:rPr>
          <w:t xml:space="preserve"> </w:t>
        </w:r>
        <w:sdt>
          <w:sdtPr>
            <w:alias w:val="Version"/>
            <w:id w:val="-581447756"/>
            <w:dataBinding w:xpath="/EurolookProperties/DocumentVersion" w:storeItemID="{D3EA5527-7367-4268-9D83-5125C98D0ED2}"/>
            <w:text w:multiLine="1"/>
          </w:sdtPr>
          <w:sdtEndPr/>
          <w:sdtContent>
            <w:r w:rsidR="00ED33E2">
              <w:t>2.60 EN</w:t>
            </w:r>
          </w:sdtContent>
        </w:sdt>
        <w:r w:rsidR="00ED33E2" w:rsidRPr="00845245">
          <w:rPr>
            <w:lang w:val="en-US"/>
          </w:rPr>
          <w:t xml:space="preserve"> </w:t>
        </w:r>
        <w:sdt>
          <w:sdtPr>
            <w:rPr>
              <w:noProof/>
              <w:lang w:val="fr-BE"/>
            </w:rPr>
            <w:id w:val="-1738384756"/>
            <w:dataBinding w:xpath="/Texts/TechFooterDated" w:storeItemID="{4EF90DE6-88B6-4264-9629-4D8DFDFE87D2}"/>
            <w:text w:multiLine="1"/>
          </w:sdtPr>
          <w:sdtEndPr/>
          <w:sdtContent>
            <w:r w:rsidR="00ED33E2" w:rsidRPr="00845245">
              <w:rPr>
                <w:noProof/>
                <w:lang w:val="en-US"/>
              </w:rPr>
              <w:t>dated</w:t>
            </w:r>
          </w:sdtContent>
        </w:sdt>
        <w:r w:rsidR="00ED33E2" w:rsidRPr="00845245">
          <w:rPr>
            <w:lang w:val="en-US"/>
          </w:rPr>
          <w:t xml:space="preserve"> </w:t>
        </w:r>
        <w:sdt>
          <w:sdtPr>
            <w:rPr>
              <w:lang w:val="fr-BE"/>
            </w:rPr>
            <w:alias w:val=""/>
            <w:id w:val="-64425944"/>
            <w:dataBinding w:xpath="/EurolookProperties/DocumentDate" w:storeItemID="{D3EA5527-7367-4268-9D83-5125C98D0ED2}"/>
            <w:date w:fullDate="2021-11-22T00:00:00Z">
              <w:dateFormat w:val="dd/MM/yyyy"/>
              <w:lid w:val="en-GB"/>
              <w:storeMappedDataAs w:val="dateTime"/>
              <w:calendar w:val="gregorian"/>
            </w:date>
          </w:sdtPr>
          <w:sdtEndPr/>
          <w:sdtContent>
            <w:r w:rsidR="00ED33E2">
              <w:t>22/11/2021</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Footer - Footer"/>
      <w:tag w:val="tkgx793blqwVsfMzIs5ka6-Aa3Kt4ltWaoVXwcSq1qvk0"/>
      <w:id w:val="1051889446"/>
    </w:sdtPr>
    <w:sdtEndPr/>
    <w:sdtContent>
      <w:p w14:paraId="016CF4A0" w14:textId="0980210F" w:rsidR="00ED33E2" w:rsidRPr="00C97651" w:rsidRDefault="00FA7B78" w:rsidP="001F03D8">
        <w:pPr>
          <w:pStyle w:val="FooterLine"/>
          <w:rPr>
            <w:lang w:val="fr-FR"/>
          </w:rPr>
        </w:pPr>
        <w:sdt>
          <w:sdtPr>
            <w:rPr>
              <w:lang w:val="fr-FR"/>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33E2">
              <w:rPr>
                <w:lang w:val="fr-FR"/>
              </w:rPr>
              <w:t>EMCS Phase 4.0 FESS and DDNEA Release</w:t>
            </w:r>
          </w:sdtContent>
        </w:sdt>
        <w:r w:rsidR="00ED33E2" w:rsidRPr="00C97651">
          <w:rPr>
            <w:lang w:val="fr-FR"/>
          </w:rPr>
          <w:t xml:space="preserve"> - </w:t>
        </w:r>
        <w:sdt>
          <w:sdtPr>
            <w:rPr>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ED33E2" w:rsidRPr="002213EA">
              <w:rPr>
                <w:lang w:val="fr-FR"/>
              </w:rPr>
              <w:t>Release Scope Document</w:t>
            </w:r>
          </w:sdtContent>
        </w:sdt>
        <w:r w:rsidR="00ED33E2" w:rsidRPr="00C97651">
          <w:rPr>
            <w:lang w:val="fr-FR"/>
          </w:rPr>
          <w:tab/>
          <w:t xml:space="preserve">Page </w:t>
        </w:r>
        <w:r w:rsidR="00ED33E2">
          <w:fldChar w:fldCharType="begin"/>
        </w:r>
        <w:r w:rsidR="00ED33E2" w:rsidRPr="00C97651">
          <w:rPr>
            <w:lang w:val="fr-FR"/>
          </w:rPr>
          <w:instrText>PAGE</w:instrText>
        </w:r>
        <w:r w:rsidR="00ED33E2">
          <w:fldChar w:fldCharType="separate"/>
        </w:r>
        <w:r>
          <w:rPr>
            <w:noProof/>
            <w:lang w:val="fr-FR"/>
          </w:rPr>
          <w:t>312</w:t>
        </w:r>
        <w:r w:rsidR="00ED33E2">
          <w:fldChar w:fldCharType="end"/>
        </w:r>
        <w:r w:rsidR="00ED33E2" w:rsidRPr="00C97651">
          <w:rPr>
            <w:lang w:val="fr-FR"/>
          </w:rPr>
          <w:t xml:space="preserve"> / </w:t>
        </w:r>
        <w:r w:rsidR="00ED33E2">
          <w:fldChar w:fldCharType="begin"/>
        </w:r>
        <w:r w:rsidR="00ED33E2" w:rsidRPr="00C97651">
          <w:rPr>
            <w:lang w:val="fr-FR"/>
          </w:rPr>
          <w:instrText>NUMPAGES</w:instrText>
        </w:r>
        <w:r w:rsidR="00ED33E2">
          <w:fldChar w:fldCharType="separate"/>
        </w:r>
        <w:r>
          <w:rPr>
            <w:noProof/>
            <w:lang w:val="fr-FR"/>
          </w:rPr>
          <w:t>318</w:t>
        </w:r>
        <w:r w:rsidR="00ED33E2">
          <w:fldChar w:fldCharType="end"/>
        </w:r>
      </w:p>
      <w:p w14:paraId="01852AD5" w14:textId="5AE126F6" w:rsidR="00ED33E2" w:rsidRDefault="00FA7B78">
        <w:pPr>
          <w:pStyle w:val="Footer"/>
          <w:rPr>
            <w:lang w:val="fr-BE"/>
          </w:rPr>
        </w:pPr>
        <w:sdt>
          <w:sdtPr>
            <w:rPr>
              <w:noProof/>
              <w:lang w:val="en-US"/>
            </w:rPr>
            <w:id w:val="-1203323583"/>
            <w:dataBinding w:xpath="/Texts/TechFooterVersion" w:storeItemID="{4EF90DE6-88B6-4264-9629-4D8DFDFE87D2}"/>
            <w:text w:multiLine="1"/>
          </w:sdtPr>
          <w:sdtEndPr/>
          <w:sdtContent>
            <w:r w:rsidR="00ED33E2" w:rsidRPr="009900A0">
              <w:rPr>
                <w:noProof/>
                <w:lang w:val="en-US"/>
              </w:rPr>
              <w:t>Document Version</w:t>
            </w:r>
          </w:sdtContent>
        </w:sdt>
        <w:r w:rsidR="00ED33E2" w:rsidRPr="009900A0">
          <w:rPr>
            <w:lang w:val="en-US"/>
          </w:rPr>
          <w:t xml:space="preserve"> </w:t>
        </w:r>
        <w:sdt>
          <w:sdtPr>
            <w:alias w:val="Version"/>
            <w:id w:val="-807239695"/>
            <w:dataBinding w:xpath="/EurolookProperties/DocumentVersion" w:storeItemID="{D3EA5527-7367-4268-9D83-5125C98D0ED2}"/>
            <w:text w:multiLine="1"/>
          </w:sdtPr>
          <w:sdtEndPr/>
          <w:sdtContent>
            <w:r w:rsidR="00ED33E2">
              <w:t>2.60 EN</w:t>
            </w:r>
          </w:sdtContent>
        </w:sdt>
        <w:r w:rsidR="00ED33E2" w:rsidRPr="009900A0">
          <w:rPr>
            <w:lang w:val="en-US"/>
          </w:rPr>
          <w:t xml:space="preserve"> </w:t>
        </w:r>
        <w:sdt>
          <w:sdtPr>
            <w:rPr>
              <w:noProof/>
              <w:lang w:val="en-US"/>
            </w:rPr>
            <w:id w:val="-1750648157"/>
            <w:dataBinding w:xpath="/Texts/TechFooterDated" w:storeItemID="{4EF90DE6-88B6-4264-9629-4D8DFDFE87D2}"/>
            <w:text w:multiLine="1"/>
          </w:sdtPr>
          <w:sdtEndPr/>
          <w:sdtContent>
            <w:r w:rsidR="00ED33E2" w:rsidRPr="009900A0">
              <w:rPr>
                <w:noProof/>
                <w:lang w:val="en-US"/>
              </w:rPr>
              <w:t>dated</w:t>
            </w:r>
          </w:sdtContent>
        </w:sdt>
        <w:r w:rsidR="00ED33E2" w:rsidRPr="009900A0">
          <w:rPr>
            <w:lang w:val="en-US"/>
          </w:rPr>
          <w:t xml:space="preserve"> </w:t>
        </w:r>
        <w:sdt>
          <w:sdtPr>
            <w:rPr>
              <w:lang w:val="fr-BE"/>
            </w:rPr>
            <w:alias w:val=""/>
            <w:id w:val="-642578304"/>
            <w:dataBinding w:xpath="/EurolookProperties/DocumentDate" w:storeItemID="{D3EA5527-7367-4268-9D83-5125C98D0ED2}"/>
            <w:date w:fullDate="2021-11-22T00:00:00Z">
              <w:dateFormat w:val="dd/MM/yyyy"/>
              <w:lid w:val="en-GB"/>
              <w:storeMappedDataAs w:val="dateTime"/>
              <w:calendar w:val="gregorian"/>
            </w:date>
          </w:sdtPr>
          <w:sdtEndPr/>
          <w:sdtContent>
            <w:r w:rsidR="00ED33E2">
              <w:t>22/11/2021</w:t>
            </w:r>
          </w:sdtContent>
        </w:sdt>
      </w:p>
      <w:p w14:paraId="09E1B7BF" w14:textId="48C103A5" w:rsidR="00ED33E2" w:rsidRPr="001F03D8" w:rsidRDefault="00ED33E2">
        <w:pPr>
          <w:pStyle w:val="Footer"/>
          <w:rPr>
            <w:lang w:val="en-US"/>
          </w:rPr>
        </w:pPr>
        <w:r w:rsidRPr="00D049F7">
          <w:t>Confidentiality</w:t>
        </w:r>
        <w:r>
          <w:rPr>
            <w:lang w:val="fr-BE"/>
          </w:rPr>
          <w:t xml:space="preserve">: </w:t>
        </w:r>
        <w:sdt>
          <w:sdtPr>
            <w:rPr>
              <w:bCs/>
              <w:szCs w:val="16"/>
              <w:lang w:eastAsia="en-US"/>
            </w:rPr>
            <w:alias w:val="Confidentiality"/>
            <w:tag w:val="Confidentiality"/>
            <w:id w:val="-312867792"/>
            <w:placeholder>
              <w:docPart w:val="FA2A0D700DD94E0B970A6D2F8DECC970"/>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Cs w:val="16"/>
                <w:lang w:eastAsia="en-US"/>
              </w:rPr>
              <w:t>Commission use (CU)</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EC Footers - EC Standard Footer "/>
      <w:tag w:val="SVoGAZ38gakDmzcHmLly90-Uz5BECj2qQF70SGAMzDdI0"/>
      <w:id w:val="-1471894362"/>
    </w:sdtPr>
    <w:sdtEndPr/>
    <w:sdtContent>
      <w:p w14:paraId="71BDB680" w14:textId="7C7874CA" w:rsidR="00ED33E2" w:rsidRDefault="00FA7B78">
        <w:pPr>
          <w:pStyle w:val="Footer"/>
        </w:pPr>
        <w:sdt>
          <w:sdtPr>
            <w:rPr>
              <w:noProof/>
              <w:lang w:val="fr-BE"/>
            </w:rPr>
            <w:id w:val="-796519606"/>
            <w:dataBinding w:xpath="/Author/Addresses/Address[Id = 'f03b5801-04c9-4931-aa17-c6d6c70bc579']/Footer" w:storeItemID="{EE044946-5330-43F7-8D16-AA78684F2938}"/>
            <w:text w:multiLine="1"/>
          </w:sdtPr>
          <w:sdtEndPr/>
          <w:sdtContent>
            <w:r w:rsidR="00ED33E2" w:rsidRPr="00617D0F">
              <w:rPr>
                <w:noProof/>
                <w:lang w:val="fr-BE"/>
              </w:rPr>
              <w:t>Commission européenne/Europese Commissie, 1049 Bruxelles/Brussel, BELGIQUE/BELGIË - Tel. +32 22991111</w:t>
            </w:r>
          </w:sdtContent>
        </w:sdt>
      </w:p>
      <w:p w14:paraId="3D8B59E8" w14:textId="5609E1BF" w:rsidR="00ED33E2" w:rsidRPr="001F03D8" w:rsidRDefault="00FA7B78">
        <w:pPr>
          <w:pStyle w:val="Footer"/>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AC469" w14:textId="77777777" w:rsidR="003B321B" w:rsidRDefault="003B321B">
      <w:pPr>
        <w:spacing w:after="0" w:line="240" w:lineRule="auto"/>
      </w:pPr>
      <w:r>
        <w:separator/>
      </w:r>
    </w:p>
  </w:footnote>
  <w:footnote w:type="continuationSeparator" w:id="0">
    <w:p w14:paraId="168CCC0D" w14:textId="77777777" w:rsidR="003B321B" w:rsidRDefault="003B321B">
      <w:pPr>
        <w:spacing w:after="0" w:line="240" w:lineRule="auto"/>
      </w:pPr>
      <w:r>
        <w:continuationSeparator/>
      </w:r>
    </w:p>
  </w:footnote>
  <w:footnote w:id="1">
    <w:p w14:paraId="559607A8" w14:textId="3B89D74A" w:rsidR="00ED33E2" w:rsidRPr="007050D7" w:rsidRDefault="00ED33E2">
      <w:pPr>
        <w:pStyle w:val="FootnoteText"/>
        <w:rPr>
          <w:lang w:val="nl-BE"/>
        </w:rPr>
      </w:pPr>
      <w:r>
        <w:rPr>
          <w:rStyle w:val="FootnoteReference"/>
        </w:rPr>
        <w:footnoteRef/>
      </w:r>
      <w:r>
        <w:t xml:space="preserve"> </w:t>
      </w:r>
      <w:r w:rsidRPr="007050D7">
        <w:t>Action: I=Insert R=Replace</w:t>
      </w:r>
    </w:p>
  </w:footnote>
  <w:footnote w:id="2">
    <w:p w14:paraId="5B523094" w14:textId="77777777" w:rsidR="00ED33E2" w:rsidRDefault="00ED33E2" w:rsidP="00C70867">
      <w:pPr>
        <w:pStyle w:val="FootnoteText"/>
        <w:ind w:left="284" w:hanging="284"/>
      </w:pPr>
      <w:r>
        <w:rPr>
          <w:rStyle w:val="FootnoteReference"/>
        </w:rPr>
        <w:footnoteRef/>
      </w:r>
      <w:r>
        <w:t xml:space="preserve"> </w:t>
      </w:r>
      <w:r>
        <w:tab/>
        <w:t xml:space="preserve">The politically agreed compromise text is available at </w:t>
      </w:r>
      <w:hyperlink r:id="rId1" w:history="1">
        <w:r>
          <w:rPr>
            <w:rStyle w:val="Hyperlink"/>
          </w:rPr>
          <w:t>https://data.consilium.europa.eu/doc/document/ST-13634-2019-INIT/en/pdf</w:t>
        </w:r>
      </w:hyperlink>
      <w:r>
        <w:t xml:space="preserve"> </w:t>
      </w:r>
    </w:p>
  </w:footnote>
  <w:footnote w:id="3">
    <w:p w14:paraId="0905662E" w14:textId="77777777" w:rsidR="00ED33E2" w:rsidRPr="0054233F" w:rsidRDefault="00ED33E2" w:rsidP="00DB419D">
      <w:pPr>
        <w:pStyle w:val="FootnoteText"/>
        <w:rPr>
          <w:rFonts w:ascii="Arial" w:hAnsi="Arial" w:cs="Arial"/>
          <w:lang w:val="en-US"/>
        </w:rPr>
      </w:pPr>
      <w:r w:rsidRPr="0054233F">
        <w:rPr>
          <w:rStyle w:val="FootnoteReference"/>
          <w:rFonts w:ascii="Arial" w:hAnsi="Arial" w:cs="Arial"/>
        </w:rPr>
        <w:footnoteRef/>
      </w:r>
      <w:r w:rsidRPr="0054233F">
        <w:rPr>
          <w:rFonts w:ascii="Arial" w:hAnsi="Arial" w:cs="Arial"/>
        </w:rPr>
        <w:t xml:space="preserve"> </w:t>
      </w:r>
      <w:r w:rsidRPr="00A366C3">
        <w:rPr>
          <w:sz w:val="22"/>
          <w:szCs w:val="28"/>
          <w:lang w:val="en-US"/>
        </w:rPr>
        <w:t xml:space="preserve">This RFC was initially approved during </w:t>
      </w:r>
      <w:r w:rsidRPr="00A366C3">
        <w:rPr>
          <w:sz w:val="22"/>
          <w:szCs w:val="28"/>
        </w:rPr>
        <w:t>EMCS CAB #193 on 07/06/2021</w:t>
      </w:r>
    </w:p>
  </w:footnote>
  <w:footnote w:id="4">
    <w:p w14:paraId="13765587" w14:textId="77777777" w:rsidR="00ED33E2" w:rsidRPr="002C6EF6" w:rsidRDefault="00ED33E2" w:rsidP="008D362E">
      <w:pPr>
        <w:pStyle w:val="FootnoteText"/>
        <w:rPr>
          <w:lang w:val="en-US"/>
        </w:rPr>
      </w:pPr>
      <w:r>
        <w:rPr>
          <w:rStyle w:val="FootnoteReference"/>
        </w:rPr>
        <w:footnoteRef/>
      </w:r>
      <w:r>
        <w:t xml:space="preserve"> </w:t>
      </w:r>
      <w:r w:rsidRPr="00CE2EEB">
        <w:t>https://eur-lex.europa.eu/legal-content/EN/TXT/?uri=CELEX%3A32019R0787&amp;qid=1623395156183</w:t>
      </w:r>
    </w:p>
  </w:footnote>
  <w:footnote w:id="5">
    <w:p w14:paraId="1D151935" w14:textId="77777777" w:rsidR="00ED33E2" w:rsidRPr="006A33A0" w:rsidRDefault="00ED33E2" w:rsidP="00E77434">
      <w:pPr>
        <w:pStyle w:val="FootnoteText"/>
        <w:rPr>
          <w:lang w:val="en-US"/>
        </w:rPr>
      </w:pPr>
      <w:r>
        <w:rPr>
          <w:rStyle w:val="FootnoteReference"/>
        </w:rPr>
        <w:footnoteRef/>
      </w:r>
      <w:r>
        <w:t xml:space="preserve"> </w:t>
      </w:r>
      <w:r w:rsidRPr="001D1C2C">
        <w:t>https://eur-lex.europa.eu/legal-content/EN/TXT/PDF/?uri=OJ:L:2021:385:FULL&amp;from=EN</w:t>
      </w:r>
    </w:p>
  </w:footnote>
  <w:footnote w:id="6">
    <w:p w14:paraId="4D74BE99" w14:textId="77777777" w:rsidR="00ED33E2" w:rsidRPr="0096132F" w:rsidRDefault="00ED33E2" w:rsidP="00E77434">
      <w:pPr>
        <w:pStyle w:val="FootnoteText"/>
        <w:rPr>
          <w:rFonts w:ascii="Arial" w:hAnsi="Arial" w:cs="Arial"/>
          <w:lang w:val="en-US"/>
        </w:rPr>
      </w:pPr>
      <w:r w:rsidRPr="0096132F">
        <w:rPr>
          <w:rStyle w:val="FootnoteReference"/>
          <w:rFonts w:ascii="Arial" w:hAnsi="Arial" w:cs="Arial"/>
        </w:rPr>
        <w:footnoteRef/>
      </w:r>
      <w:r w:rsidRPr="0096132F">
        <w:rPr>
          <w:rFonts w:ascii="Arial" w:hAnsi="Arial" w:cs="Arial"/>
        </w:rPr>
        <w:t xml:space="preserve"> </w:t>
      </w:r>
      <w:r w:rsidRPr="00BA5F9D">
        <w:rPr>
          <w:sz w:val="22"/>
          <w:szCs w:val="28"/>
        </w:rPr>
        <w:t>This RFC was initially discussed and decided to remain in status "Logged" during the EMCS CAB #195 on 20/07/2021</w:t>
      </w:r>
    </w:p>
  </w:footnote>
  <w:footnote w:id="7">
    <w:p w14:paraId="33A52561" w14:textId="77777777" w:rsidR="00ED33E2" w:rsidRDefault="00ED33E2" w:rsidP="00C70867">
      <w:pPr>
        <w:pStyle w:val="FootnoteText"/>
        <w:ind w:left="284" w:hanging="284"/>
      </w:pPr>
      <w:r>
        <w:rPr>
          <w:rStyle w:val="FootnoteReference"/>
        </w:rPr>
        <w:footnoteRef/>
      </w:r>
      <w:r>
        <w:t xml:space="preserve"> </w:t>
      </w:r>
      <w:r>
        <w:tab/>
        <w:t xml:space="preserve">The politically agreed compromise text is available at </w:t>
      </w:r>
      <w:hyperlink r:id="rId2" w:history="1">
        <w:r>
          <w:rPr>
            <w:rStyle w:val="Hyperlink"/>
          </w:rPr>
          <w:t>https://data.consilium.europa.eu/doc/document/ST-13634-2019-INIT/en/pdf</w:t>
        </w:r>
      </w:hyperlink>
      <w:r>
        <w:t xml:space="preserve"> </w:t>
      </w:r>
    </w:p>
  </w:footnote>
  <w:footnote w:id="8">
    <w:p w14:paraId="6197D62C" w14:textId="77777777" w:rsidR="00ED33E2" w:rsidRPr="00393C18" w:rsidRDefault="00ED33E2" w:rsidP="00C70867">
      <w:pPr>
        <w:pStyle w:val="FootnoteText"/>
        <w:ind w:left="142" w:hanging="142"/>
        <w:rPr>
          <w:lang w:val="en-US"/>
        </w:rPr>
      </w:pPr>
      <w:r>
        <w:rPr>
          <w:rStyle w:val="FootnoteReference"/>
        </w:rPr>
        <w:footnoteRef/>
      </w:r>
      <w:r>
        <w:t xml:space="preserve"> </w:t>
      </w:r>
      <w:r>
        <w:rPr>
          <w:lang w:val="en-US"/>
        </w:rPr>
        <w:t>It shall be highlighted that the updated ARC structure is defined in the updated rule ‘R030’. However, the corresponding pattern defined in ‘types.xsd’ will not be updated, ensuring backwards compatibility at the syntactic level, when validating any old ARCs. Therefore, based on the existing pattern defined in the ‘types.xsd’, field 20 of the ARC structure would still allow any alphanumeric character. However, based on the updated ARC structure defined in ‘R030’, value ‘P’ must be used for Duty Paid B2B movements, while any other alphanumeric value should be used for Duty Suspension movements.</w:t>
      </w:r>
    </w:p>
  </w:footnote>
  <w:footnote w:id="9">
    <w:p w14:paraId="48BB1A99" w14:textId="7E31B590" w:rsidR="00ED33E2" w:rsidRPr="001F7CA2" w:rsidRDefault="00ED33E2">
      <w:pPr>
        <w:pStyle w:val="FootnoteText"/>
      </w:pPr>
      <w:r w:rsidRPr="007F30B6">
        <w:rPr>
          <w:rStyle w:val="FootnoteReference"/>
        </w:rPr>
        <w:footnoteRef/>
      </w:r>
      <w:r w:rsidRPr="007F30B6">
        <w:t xml:space="preserve"> The data items of IE801 to which C207 will be applied are: &lt;Trader Name&gt;, &lt;Street Name&gt;, &lt;Postcode&gt; and &lt;City&gt; under the &lt;(PLACE OF DISPATCH) TRADER&gt; data group.</w:t>
      </w:r>
    </w:p>
  </w:footnote>
  <w:footnote w:id="10">
    <w:p w14:paraId="2C98BB46" w14:textId="2C9C86A7" w:rsidR="00ED33E2" w:rsidRDefault="00ED33E2">
      <w:pPr>
        <w:pStyle w:val="FootnoteText"/>
      </w:pPr>
      <w:r w:rsidRPr="007F30B6">
        <w:rPr>
          <w:rStyle w:val="FootnoteReference"/>
        </w:rPr>
        <w:footnoteRef/>
      </w:r>
      <w:r w:rsidRPr="007F30B6">
        <w:t xml:space="preserve"> The data item of IE801 to which C208 will be applied is: &lt;Reference of Tax Warehouse&gt; under the &lt;(PLACE OF DISPATCH) TRADER&gt; data group.</w:t>
      </w:r>
    </w:p>
  </w:footnote>
  <w:footnote w:id="11">
    <w:p w14:paraId="7AEFAF28" w14:textId="77777777" w:rsidR="00ED33E2" w:rsidRPr="007A1D07" w:rsidRDefault="00ED33E2" w:rsidP="00DB419D">
      <w:pPr>
        <w:pStyle w:val="FootnoteText"/>
        <w:rPr>
          <w:lang w:val="en-US"/>
        </w:rPr>
      </w:pPr>
      <w:r>
        <w:rPr>
          <w:rStyle w:val="FootnoteReference"/>
        </w:rPr>
        <w:footnoteRef/>
      </w:r>
      <w:r w:rsidRPr="00EA65E4">
        <w:rPr>
          <w:sz w:val="22"/>
          <w:szCs w:val="28"/>
        </w:rPr>
        <w:t xml:space="preserve"> </w:t>
      </w:r>
      <w:r w:rsidRPr="00EA65E4">
        <w:rPr>
          <w:sz w:val="22"/>
          <w:szCs w:val="28"/>
          <w:lang w:val="en-US"/>
        </w:rPr>
        <w:t xml:space="preserve">This RFC was initially approved during </w:t>
      </w:r>
      <w:r w:rsidRPr="00EA65E4">
        <w:rPr>
          <w:sz w:val="22"/>
          <w:szCs w:val="28"/>
        </w:rPr>
        <w:t>EMCS CAB #193 on 07/06/2021</w:t>
      </w:r>
    </w:p>
  </w:footnote>
  <w:footnote w:id="12">
    <w:p w14:paraId="151E8B64" w14:textId="77777777" w:rsidR="00ED33E2" w:rsidRPr="005C1955" w:rsidRDefault="00ED33E2" w:rsidP="00F648F4">
      <w:pPr>
        <w:pStyle w:val="FootnoteText"/>
        <w:rPr>
          <w:lang w:val="en-US"/>
        </w:rPr>
      </w:pPr>
      <w:r>
        <w:rPr>
          <w:rStyle w:val="FootnoteReference"/>
        </w:rPr>
        <w:footnoteRef/>
      </w:r>
      <w:r>
        <w:t xml:space="preserve"> </w:t>
      </w:r>
      <w:r w:rsidRPr="004D2B7C">
        <w:t>https://eur-lex.europa.eu/legal-content/EN/TXT/?uri=CELEX%3A32019R0787&amp;qid=1623395156183</w:t>
      </w:r>
    </w:p>
  </w:footnote>
  <w:footnote w:id="13">
    <w:p w14:paraId="17BDBB4B" w14:textId="77777777" w:rsidR="00ED33E2" w:rsidRPr="007A1D07" w:rsidRDefault="00ED33E2" w:rsidP="00ED33E2">
      <w:pPr>
        <w:pStyle w:val="FootnoteText"/>
        <w:rPr>
          <w:lang w:val="en-US"/>
        </w:rPr>
      </w:pPr>
      <w:r w:rsidRPr="00637EA7">
        <w:rPr>
          <w:rStyle w:val="FootnoteReference"/>
          <w:color w:val="00B050"/>
        </w:rPr>
        <w:footnoteRef/>
      </w:r>
      <w:r w:rsidRPr="00637EA7">
        <w:rPr>
          <w:color w:val="00B050"/>
          <w:sz w:val="22"/>
          <w:szCs w:val="28"/>
        </w:rPr>
        <w:t xml:space="preserve"> </w:t>
      </w:r>
      <w:r w:rsidRPr="00637EA7">
        <w:rPr>
          <w:color w:val="00B050"/>
          <w:sz w:val="22"/>
          <w:szCs w:val="28"/>
          <w:lang w:val="en-US"/>
        </w:rPr>
        <w:t xml:space="preserve">This RFC was initially approved during </w:t>
      </w:r>
      <w:r w:rsidRPr="00637EA7">
        <w:rPr>
          <w:color w:val="00B050"/>
          <w:sz w:val="22"/>
          <w:szCs w:val="28"/>
        </w:rPr>
        <w:t>EMCS CAB #196 on 14/10/2021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4A954" w14:textId="77777777" w:rsidR="00ED33E2" w:rsidRDefault="00ED33E2">
    <w:pPr>
      <w:pStyle w:val="Header"/>
    </w:pPr>
  </w:p>
  <w:p w14:paraId="6A3EA04B" w14:textId="77777777" w:rsidR="00ED33E2" w:rsidRDefault="00ED33E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E40A14C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B"/>
    <w:multiLevelType w:val="multilevel"/>
    <w:tmpl w:val="2A66DFF6"/>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pStyle w:val="WPx"/>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4" w15:restartNumberingAfterBreak="0">
    <w:nsid w:val="FFFFFFFE"/>
    <w:multiLevelType w:val="singleLevel"/>
    <w:tmpl w:val="FFFFFFFF"/>
    <w:lvl w:ilvl="0">
      <w:numFmt w:val="decimal"/>
      <w:pStyle w:val="NormalSubitem"/>
      <w:lvlText w:val="*"/>
      <w:lvlJc w:val="left"/>
    </w:lvl>
  </w:abstractNum>
  <w:abstractNum w:abstractNumId="5" w15:restartNumberingAfterBreak="0">
    <w:nsid w:val="00B548E4"/>
    <w:multiLevelType w:val="hybridMultilevel"/>
    <w:tmpl w:val="142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CF7F60"/>
    <w:multiLevelType w:val="hybridMultilevel"/>
    <w:tmpl w:val="0B7E2A42"/>
    <w:lvl w:ilvl="0" w:tplc="36D876B2">
      <w:start w:val="1"/>
      <w:numFmt w:val="decimal"/>
      <w:pStyle w:val="Numbered1"/>
      <w:lvlText w:val="%1."/>
      <w:lvlJc w:val="left"/>
      <w:pPr>
        <w:ind w:left="720" w:hanging="360"/>
      </w:pPr>
      <w:rPr>
        <w:rFonts w:hint="default"/>
      </w:rPr>
    </w:lvl>
    <w:lvl w:ilvl="1" w:tplc="F042CC2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F5ABA"/>
    <w:multiLevelType w:val="hybridMultilevel"/>
    <w:tmpl w:val="D9D6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8B7017"/>
    <w:multiLevelType w:val="hybridMultilevel"/>
    <w:tmpl w:val="BE5A1C5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AE2C65"/>
    <w:multiLevelType w:val="hybridMultilevel"/>
    <w:tmpl w:val="34063262"/>
    <w:lvl w:ilvl="0" w:tplc="29A4D4E6">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483CFF"/>
    <w:multiLevelType w:val="hybridMultilevel"/>
    <w:tmpl w:val="AA32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951F8C"/>
    <w:multiLevelType w:val="hybridMultilevel"/>
    <w:tmpl w:val="C2BAFBB4"/>
    <w:lvl w:ilvl="0" w:tplc="D450BB66">
      <w:start w:val="1"/>
      <w:numFmt w:val="bullet"/>
      <w:pStyle w:val="minutes"/>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7D53575"/>
    <w:multiLevelType w:val="hybridMultilevel"/>
    <w:tmpl w:val="F594CEE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14" w15:restartNumberingAfterBreak="0">
    <w:nsid w:val="085B4E94"/>
    <w:multiLevelType w:val="hybridMultilevel"/>
    <w:tmpl w:val="AC745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569BF"/>
    <w:multiLevelType w:val="hybridMultilevel"/>
    <w:tmpl w:val="FF8ADB34"/>
    <w:lvl w:ilvl="0" w:tplc="04080001">
      <w:start w:val="1"/>
      <w:numFmt w:val="bullet"/>
      <w:lvlText w:val=""/>
      <w:lvlJc w:val="left"/>
      <w:pPr>
        <w:ind w:left="450" w:hanging="360"/>
      </w:pPr>
      <w:rPr>
        <w:rFonts w:ascii="Symbol" w:hAnsi="Symbol" w:hint="default"/>
      </w:rPr>
    </w:lvl>
    <w:lvl w:ilvl="1" w:tplc="04080003" w:tentative="1">
      <w:start w:val="1"/>
      <w:numFmt w:val="bullet"/>
      <w:lvlText w:val="o"/>
      <w:lvlJc w:val="left"/>
      <w:pPr>
        <w:ind w:left="1170" w:hanging="360"/>
      </w:pPr>
      <w:rPr>
        <w:rFonts w:ascii="Courier New" w:hAnsi="Courier New" w:cs="Courier New" w:hint="default"/>
      </w:rPr>
    </w:lvl>
    <w:lvl w:ilvl="2" w:tplc="04080005" w:tentative="1">
      <w:start w:val="1"/>
      <w:numFmt w:val="bullet"/>
      <w:lvlText w:val=""/>
      <w:lvlJc w:val="left"/>
      <w:pPr>
        <w:ind w:left="1890" w:hanging="360"/>
      </w:pPr>
      <w:rPr>
        <w:rFonts w:ascii="Wingdings" w:hAnsi="Wingdings" w:hint="default"/>
      </w:rPr>
    </w:lvl>
    <w:lvl w:ilvl="3" w:tplc="04080001" w:tentative="1">
      <w:start w:val="1"/>
      <w:numFmt w:val="bullet"/>
      <w:lvlText w:val=""/>
      <w:lvlJc w:val="left"/>
      <w:pPr>
        <w:ind w:left="2610" w:hanging="360"/>
      </w:pPr>
      <w:rPr>
        <w:rFonts w:ascii="Symbol" w:hAnsi="Symbol" w:hint="default"/>
      </w:rPr>
    </w:lvl>
    <w:lvl w:ilvl="4" w:tplc="04080003" w:tentative="1">
      <w:start w:val="1"/>
      <w:numFmt w:val="bullet"/>
      <w:lvlText w:val="o"/>
      <w:lvlJc w:val="left"/>
      <w:pPr>
        <w:ind w:left="3330" w:hanging="360"/>
      </w:pPr>
      <w:rPr>
        <w:rFonts w:ascii="Courier New" w:hAnsi="Courier New" w:cs="Courier New" w:hint="default"/>
      </w:rPr>
    </w:lvl>
    <w:lvl w:ilvl="5" w:tplc="04080005" w:tentative="1">
      <w:start w:val="1"/>
      <w:numFmt w:val="bullet"/>
      <w:lvlText w:val=""/>
      <w:lvlJc w:val="left"/>
      <w:pPr>
        <w:ind w:left="4050" w:hanging="360"/>
      </w:pPr>
      <w:rPr>
        <w:rFonts w:ascii="Wingdings" w:hAnsi="Wingdings" w:hint="default"/>
      </w:rPr>
    </w:lvl>
    <w:lvl w:ilvl="6" w:tplc="04080001" w:tentative="1">
      <w:start w:val="1"/>
      <w:numFmt w:val="bullet"/>
      <w:lvlText w:val=""/>
      <w:lvlJc w:val="left"/>
      <w:pPr>
        <w:ind w:left="4770" w:hanging="360"/>
      </w:pPr>
      <w:rPr>
        <w:rFonts w:ascii="Symbol" w:hAnsi="Symbol" w:hint="default"/>
      </w:rPr>
    </w:lvl>
    <w:lvl w:ilvl="7" w:tplc="04080003" w:tentative="1">
      <w:start w:val="1"/>
      <w:numFmt w:val="bullet"/>
      <w:lvlText w:val="o"/>
      <w:lvlJc w:val="left"/>
      <w:pPr>
        <w:ind w:left="5490" w:hanging="360"/>
      </w:pPr>
      <w:rPr>
        <w:rFonts w:ascii="Courier New" w:hAnsi="Courier New" w:cs="Courier New" w:hint="default"/>
      </w:rPr>
    </w:lvl>
    <w:lvl w:ilvl="8" w:tplc="04080005" w:tentative="1">
      <w:start w:val="1"/>
      <w:numFmt w:val="bullet"/>
      <w:lvlText w:val=""/>
      <w:lvlJc w:val="left"/>
      <w:pPr>
        <w:ind w:left="6210" w:hanging="360"/>
      </w:pPr>
      <w:rPr>
        <w:rFonts w:ascii="Wingdings" w:hAnsi="Wingdings" w:hint="default"/>
      </w:rPr>
    </w:lvl>
  </w:abstractNum>
  <w:abstractNum w:abstractNumId="16" w15:restartNumberingAfterBreak="0">
    <w:nsid w:val="0F916E1F"/>
    <w:multiLevelType w:val="hybridMultilevel"/>
    <w:tmpl w:val="C7F2496C"/>
    <w:lvl w:ilvl="0" w:tplc="551EF616">
      <w:start w:val="1"/>
      <w:numFmt w:val="bullet"/>
      <w:pStyle w:val="RFCFie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9"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20" w15:restartNumberingAfterBreak="0">
    <w:nsid w:val="149B373A"/>
    <w:multiLevelType w:val="hybridMultilevel"/>
    <w:tmpl w:val="A5C89070"/>
    <w:lvl w:ilvl="0" w:tplc="1EAAE274">
      <w:start w:val="1"/>
      <w:numFmt w:val="bullet"/>
      <w:lvlText w:val=""/>
      <w:lvlJc w:val="left"/>
      <w:pPr>
        <w:ind w:left="805" w:hanging="360"/>
      </w:pPr>
      <w:rPr>
        <w:rFonts w:ascii="Symbol" w:hAnsi="Symbol" w:hint="default"/>
        <w:b w:val="0"/>
        <w:bCs/>
      </w:rPr>
    </w:lvl>
    <w:lvl w:ilvl="1" w:tplc="B2CCEB9E">
      <w:start w:val="1"/>
      <w:numFmt w:val="bullet"/>
      <w:lvlText w:val="•"/>
      <w:lvlJc w:val="left"/>
      <w:pPr>
        <w:ind w:left="1885" w:hanging="720"/>
      </w:pPr>
      <w:rPr>
        <w:rFonts w:ascii="Times New Roman" w:eastAsia="Times New Roman" w:hAnsi="Times New Roman" w:cs="Times New Roman"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1" w15:restartNumberingAfterBreak="0">
    <w:nsid w:val="14C047F3"/>
    <w:multiLevelType w:val="hybridMultilevel"/>
    <w:tmpl w:val="115668A6"/>
    <w:lvl w:ilvl="0" w:tplc="B250163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525A9F"/>
    <w:multiLevelType w:val="multilevel"/>
    <w:tmpl w:val="35903AA0"/>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anhead2"/>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8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A962355"/>
    <w:multiLevelType w:val="hybridMultilevel"/>
    <w:tmpl w:val="FC0612F8"/>
    <w:lvl w:ilvl="0" w:tplc="2F84646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25" w15:restartNumberingAfterBreak="0">
    <w:nsid w:val="1D672AD9"/>
    <w:multiLevelType w:val="hybridMultilevel"/>
    <w:tmpl w:val="E386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3A38E6"/>
    <w:multiLevelType w:val="hybridMultilevel"/>
    <w:tmpl w:val="23B685D6"/>
    <w:lvl w:ilvl="0" w:tplc="98FEC252">
      <w:start w:val="1"/>
      <w:numFmt w:val="bullet"/>
      <w:pStyle w:val="emcsbullet2blueitalic"/>
      <w:lvlText w:val=""/>
      <w:lvlJc w:val="left"/>
      <w:pPr>
        <w:tabs>
          <w:tab w:val="num" w:pos="1134"/>
        </w:tabs>
        <w:ind w:left="1134"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9D752F"/>
    <w:multiLevelType w:val="hybridMultilevel"/>
    <w:tmpl w:val="9B6A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C84CC1"/>
    <w:multiLevelType w:val="hybridMultilevel"/>
    <w:tmpl w:val="8F042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30" w15:restartNumberingAfterBreak="0">
    <w:nsid w:val="239C5C5F"/>
    <w:multiLevelType w:val="hybridMultilevel"/>
    <w:tmpl w:val="0E9C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FA71BB"/>
    <w:multiLevelType w:val="hybridMultilevel"/>
    <w:tmpl w:val="B30440F8"/>
    <w:lvl w:ilvl="0" w:tplc="CE02B07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305B77"/>
    <w:multiLevelType w:val="hybridMultilevel"/>
    <w:tmpl w:val="615A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9CF19C2"/>
    <w:multiLevelType w:val="hybridMultilevel"/>
    <w:tmpl w:val="3C40CA0E"/>
    <w:lvl w:ilvl="0" w:tplc="A7A25E0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B3D0755"/>
    <w:multiLevelType w:val="hybridMultilevel"/>
    <w:tmpl w:val="05283670"/>
    <w:lvl w:ilvl="0" w:tplc="DA86F48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CE5766F"/>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37"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8" w15:restartNumberingAfterBreak="0">
    <w:nsid w:val="2F691D4B"/>
    <w:multiLevelType w:val="hybridMultilevel"/>
    <w:tmpl w:val="0D4C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4D0369"/>
    <w:multiLevelType w:val="hybridMultilevel"/>
    <w:tmpl w:val="6B783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F054E7"/>
    <w:multiLevelType w:val="hybridMultilevel"/>
    <w:tmpl w:val="A6A0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F91562"/>
    <w:multiLevelType w:val="hybridMultilevel"/>
    <w:tmpl w:val="B36E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0D61AD"/>
    <w:multiLevelType w:val="hybridMultilevel"/>
    <w:tmpl w:val="F6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872E43"/>
    <w:multiLevelType w:val="hybridMultilevel"/>
    <w:tmpl w:val="D544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115A2A"/>
    <w:multiLevelType w:val="hybridMultilevel"/>
    <w:tmpl w:val="76CE4554"/>
    <w:lvl w:ilvl="0" w:tplc="08090017">
      <w:start w:val="1"/>
      <w:numFmt w:val="lowerLetter"/>
      <w:lvlText w:val="%1)"/>
      <w:lvlJc w:val="left"/>
      <w:pPr>
        <w:ind w:left="360" w:hanging="360"/>
      </w:pPr>
    </w:lvl>
    <w:lvl w:ilvl="1" w:tplc="93C0A55E">
      <w:start w:val="1"/>
      <w:numFmt w:val="lowerRoman"/>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15:restartNumberingAfterBreak="0">
    <w:nsid w:val="36BE61CE"/>
    <w:multiLevelType w:val="hybridMultilevel"/>
    <w:tmpl w:val="B5C61EF8"/>
    <w:lvl w:ilvl="0" w:tplc="358A7FC8">
      <w:start w:val="1"/>
      <w:numFmt w:val="bullet"/>
      <w:pStyle w:val="emcsbullet1"/>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6" w15:restartNumberingAfterBreak="0">
    <w:nsid w:val="3A977EA5"/>
    <w:multiLevelType w:val="hybridMultilevel"/>
    <w:tmpl w:val="A314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4C1F24"/>
    <w:multiLevelType w:val="hybridMultilevel"/>
    <w:tmpl w:val="BA38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3D912AC8"/>
    <w:multiLevelType w:val="hybridMultilevel"/>
    <w:tmpl w:val="A844C598"/>
    <w:lvl w:ilvl="0" w:tplc="2F2ACF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E5429B"/>
    <w:multiLevelType w:val="hybridMultilevel"/>
    <w:tmpl w:val="A2B2F0DE"/>
    <w:lvl w:ilvl="0" w:tplc="FFFFFFFF">
      <w:start w:val="1"/>
      <w:numFmt w:val="bullet"/>
      <w:pStyle w:val="Norm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DEB27A4"/>
    <w:multiLevelType w:val="hybridMultilevel"/>
    <w:tmpl w:val="CC2C2FEC"/>
    <w:lvl w:ilvl="0" w:tplc="9C1E90C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CE1F36"/>
    <w:multiLevelType w:val="hybridMultilevel"/>
    <w:tmpl w:val="22F8FC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54" w15:restartNumberingAfterBreak="0">
    <w:nsid w:val="409E241F"/>
    <w:multiLevelType w:val="hybridMultilevel"/>
    <w:tmpl w:val="4856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C565BA"/>
    <w:multiLevelType w:val="hybridMultilevel"/>
    <w:tmpl w:val="8BCEE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417746E"/>
    <w:multiLevelType w:val="hybridMultilevel"/>
    <w:tmpl w:val="5E02D904"/>
    <w:lvl w:ilvl="0" w:tplc="F72E3AB2">
      <w:start w:val="1"/>
      <w:numFmt w:val="bullet"/>
      <w:lvlText w:val=""/>
      <w:lvlJc w:val="left"/>
      <w:pPr>
        <w:ind w:left="450" w:hanging="360"/>
      </w:pPr>
      <w:rPr>
        <w:rFonts w:ascii="Symbol" w:hAnsi="Symbol" w:hint="default"/>
      </w:rPr>
    </w:lvl>
    <w:lvl w:ilvl="1" w:tplc="6A547D38">
      <w:start w:val="1"/>
      <w:numFmt w:val="bullet"/>
      <w:lvlText w:val="o"/>
      <w:lvlJc w:val="left"/>
      <w:pPr>
        <w:ind w:left="810" w:hanging="360"/>
      </w:pPr>
      <w:rPr>
        <w:rFonts w:ascii="Courier New" w:hAnsi="Courier New" w:hint="default"/>
      </w:rPr>
    </w:lvl>
    <w:lvl w:ilvl="2" w:tplc="C1D4669C">
      <w:start w:val="1"/>
      <w:numFmt w:val="bullet"/>
      <w:lvlText w:val=""/>
      <w:lvlJc w:val="left"/>
      <w:pPr>
        <w:ind w:left="90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57" w15:restartNumberingAfterBreak="0">
    <w:nsid w:val="44CD3C66"/>
    <w:multiLevelType w:val="singleLevel"/>
    <w:tmpl w:val="86DC3E04"/>
    <w:lvl w:ilvl="0">
      <w:start w:val="1"/>
      <w:numFmt w:val="bullet"/>
      <w:pStyle w:val="List2bullet"/>
      <w:lvlText w:val=""/>
      <w:lvlJc w:val="left"/>
      <w:pPr>
        <w:tabs>
          <w:tab w:val="num" w:pos="360"/>
        </w:tabs>
        <w:ind w:left="360" w:hanging="360"/>
      </w:pPr>
      <w:rPr>
        <w:rFonts w:ascii="Symbol" w:hAnsi="Symbol" w:cs="Times New Roman" w:hint="default"/>
      </w:rPr>
    </w:lvl>
  </w:abstractNum>
  <w:abstractNum w:abstractNumId="58"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59"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A0140D2"/>
    <w:multiLevelType w:val="hybridMultilevel"/>
    <w:tmpl w:val="97C83A5A"/>
    <w:lvl w:ilvl="0" w:tplc="BD9483E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A7389C"/>
    <w:multiLevelType w:val="hybridMultilevel"/>
    <w:tmpl w:val="EB92CACE"/>
    <w:lvl w:ilvl="0" w:tplc="04090001">
      <w:start w:val="1"/>
      <w:numFmt w:val="bullet"/>
      <w:lvlText w:val=""/>
      <w:lvlJc w:val="left"/>
      <w:pPr>
        <w:ind w:left="360" w:hanging="360"/>
      </w:pPr>
      <w:rPr>
        <w:rFonts w:ascii="Symbol" w:hAnsi="Symbol" w:hint="default"/>
      </w:rPr>
    </w:lvl>
    <w:lvl w:ilvl="1" w:tplc="B250163E">
      <w:numFmt w:val="bullet"/>
      <w:lvlText w:val="-"/>
      <w:lvlJc w:val="left"/>
      <w:pPr>
        <w:ind w:left="1080" w:hanging="360"/>
      </w:pPr>
      <w:rPr>
        <w:rFonts w:ascii="Arial" w:eastAsia="Calibri" w:hAnsi="Arial"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AD35501"/>
    <w:multiLevelType w:val="hybridMultilevel"/>
    <w:tmpl w:val="54ACB770"/>
    <w:lvl w:ilvl="0" w:tplc="F72E3AB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5" w15:restartNumberingAfterBreak="0">
    <w:nsid w:val="500E78D8"/>
    <w:multiLevelType w:val="hybridMultilevel"/>
    <w:tmpl w:val="7DB86908"/>
    <w:lvl w:ilvl="0" w:tplc="6882D97E">
      <w:start w:val="1"/>
      <w:numFmt w:val="bullet"/>
      <w:lvlText w:val="–"/>
      <w:lvlJc w:val="left"/>
      <w:pPr>
        <w:ind w:left="720" w:hanging="360"/>
      </w:pPr>
      <w:rPr>
        <w:rFonts w:ascii="Times New Roman" w:hAnsi="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7" w15:restartNumberingAfterBreak="0">
    <w:nsid w:val="51EE5CA9"/>
    <w:multiLevelType w:val="hybridMultilevel"/>
    <w:tmpl w:val="F1EC81E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28A4A14"/>
    <w:multiLevelType w:val="hybridMultilevel"/>
    <w:tmpl w:val="456241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3651D7B"/>
    <w:multiLevelType w:val="hybridMultilevel"/>
    <w:tmpl w:val="2090BDE8"/>
    <w:lvl w:ilvl="0" w:tplc="1CDEBD3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53DF4DD9"/>
    <w:multiLevelType w:val="hybridMultilevel"/>
    <w:tmpl w:val="8F94B742"/>
    <w:lvl w:ilvl="0" w:tplc="24C89A26">
      <w:start w:val="1"/>
      <w:numFmt w:val="decimal"/>
      <w:lvlText w:val="%1."/>
      <w:lvlJc w:val="left"/>
      <w:pPr>
        <w:ind w:left="360" w:hanging="360"/>
      </w:pPr>
      <w:rPr>
        <w:rFonts w:hint="default"/>
        <w:b w:val="0"/>
        <w:bCs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488273C"/>
    <w:multiLevelType w:val="hybridMultilevel"/>
    <w:tmpl w:val="A59248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4E46947"/>
    <w:multiLevelType w:val="hybridMultilevel"/>
    <w:tmpl w:val="CCAC6820"/>
    <w:lvl w:ilvl="0" w:tplc="CA4ED1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E81623"/>
    <w:multiLevelType w:val="hybridMultilevel"/>
    <w:tmpl w:val="D560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265540"/>
    <w:multiLevelType w:val="hybridMultilevel"/>
    <w:tmpl w:val="B090F1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61A62C4"/>
    <w:multiLevelType w:val="singleLevel"/>
    <w:tmpl w:val="24567ADC"/>
    <w:lvl w:ilvl="0">
      <w:start w:val="1"/>
      <w:numFmt w:val="bullet"/>
      <w:pStyle w:val="ListBullet1Char"/>
      <w:lvlText w:val=""/>
      <w:lvlJc w:val="left"/>
      <w:pPr>
        <w:tabs>
          <w:tab w:val="num" w:pos="360"/>
        </w:tabs>
        <w:ind w:left="360" w:hanging="360"/>
      </w:pPr>
      <w:rPr>
        <w:rFonts w:ascii="Symbol" w:hAnsi="Symbol" w:hint="default"/>
      </w:rPr>
    </w:lvl>
  </w:abstractNum>
  <w:abstractNum w:abstractNumId="76" w15:restartNumberingAfterBreak="0">
    <w:nsid w:val="565C4B77"/>
    <w:multiLevelType w:val="hybridMultilevel"/>
    <w:tmpl w:val="F202FF54"/>
    <w:lvl w:ilvl="0" w:tplc="74484C48">
      <w:numFmt w:val="bullet"/>
      <w:lvlText w:val="-"/>
      <w:lvlJc w:val="left"/>
      <w:pPr>
        <w:ind w:left="1305" w:hanging="360"/>
      </w:pPr>
      <w:rPr>
        <w:rFonts w:ascii="Arial" w:eastAsia="Times New Roman" w:hAnsi="Arial" w:cs="Aria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77" w15:restartNumberingAfterBreak="0">
    <w:nsid w:val="568C0A31"/>
    <w:multiLevelType w:val="hybridMultilevel"/>
    <w:tmpl w:val="5704A3A2"/>
    <w:lvl w:ilvl="0" w:tplc="F4B8E2A0">
      <w:start w:val="1"/>
      <w:numFmt w:val="bullet"/>
      <w:pStyle w:val="List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5C5556"/>
    <w:multiLevelType w:val="hybridMultilevel"/>
    <w:tmpl w:val="0E228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830A36"/>
    <w:multiLevelType w:val="hybridMultilevel"/>
    <w:tmpl w:val="B6A8B9C2"/>
    <w:lvl w:ilvl="0" w:tplc="0AEAF9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CFC7FE2"/>
    <w:multiLevelType w:val="hybridMultilevel"/>
    <w:tmpl w:val="684CCC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1" w15:restartNumberingAfterBreak="0">
    <w:nsid w:val="5EDF4EEA"/>
    <w:multiLevelType w:val="hybridMultilevel"/>
    <w:tmpl w:val="5426ADAE"/>
    <w:lvl w:ilvl="0" w:tplc="D77AF1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AA44A6"/>
    <w:multiLevelType w:val="hybridMultilevel"/>
    <w:tmpl w:val="CA44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6FC26DF"/>
    <w:multiLevelType w:val="hybridMultilevel"/>
    <w:tmpl w:val="9780881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AE6A9F"/>
    <w:multiLevelType w:val="multilevel"/>
    <w:tmpl w:val="499C402C"/>
    <w:lvl w:ilvl="0">
      <w:start w:val="1"/>
      <w:numFmt w:val="decimal"/>
      <w:pStyle w:val="emcsheading1"/>
      <w:lvlText w:val="%1"/>
      <w:lvlJc w:val="left"/>
      <w:pPr>
        <w:tabs>
          <w:tab w:val="num" w:pos="567"/>
        </w:tabs>
        <w:ind w:left="567" w:hanging="567"/>
      </w:pPr>
      <w:rPr>
        <w:rFonts w:hint="default"/>
      </w:rPr>
    </w:lvl>
    <w:lvl w:ilvl="1">
      <w:start w:val="1"/>
      <w:numFmt w:val="decimal"/>
      <w:pStyle w:val="emcsheading2"/>
      <w:lvlText w:val="%1.%2"/>
      <w:lvlJc w:val="left"/>
      <w:pPr>
        <w:tabs>
          <w:tab w:val="num" w:pos="567"/>
        </w:tabs>
        <w:ind w:left="567" w:hanging="567"/>
      </w:pPr>
      <w:rPr>
        <w:rFonts w:hint="default"/>
      </w:rPr>
    </w:lvl>
    <w:lvl w:ilvl="2">
      <w:start w:val="1"/>
      <w:numFmt w:val="decimal"/>
      <w:pStyle w:val="emcsheading3"/>
      <w:lvlText w:val="%1.%2.%3"/>
      <w:lvlJc w:val="left"/>
      <w:pPr>
        <w:tabs>
          <w:tab w:val="num" w:pos="567"/>
        </w:tabs>
        <w:ind w:left="567" w:hanging="567"/>
      </w:pPr>
      <w:rPr>
        <w:rFonts w:hint="default"/>
      </w:rPr>
    </w:lvl>
    <w:lvl w:ilvl="3">
      <w:start w:val="1"/>
      <w:numFmt w:val="decimal"/>
      <w:lvlText w:val="%1.%2.%3.%4"/>
      <w:lvlJc w:val="left"/>
      <w:pPr>
        <w:tabs>
          <w:tab w:val="num" w:pos="2361"/>
        </w:tabs>
        <w:ind w:left="2361" w:hanging="864"/>
      </w:pPr>
      <w:rPr>
        <w:rFonts w:hint="default"/>
      </w:rPr>
    </w:lvl>
    <w:lvl w:ilvl="4">
      <w:start w:val="1"/>
      <w:numFmt w:val="decimal"/>
      <w:lvlText w:val="%1.%2.%3.%4.%5"/>
      <w:lvlJc w:val="left"/>
      <w:pPr>
        <w:tabs>
          <w:tab w:val="num" w:pos="2505"/>
        </w:tabs>
        <w:ind w:left="2505" w:hanging="1008"/>
      </w:pPr>
      <w:rPr>
        <w:rFonts w:hint="default"/>
      </w:rPr>
    </w:lvl>
    <w:lvl w:ilvl="5">
      <w:start w:val="1"/>
      <w:numFmt w:val="decimal"/>
      <w:lvlText w:val="%1.%2.%3.%4.%5.%6"/>
      <w:lvlJc w:val="left"/>
      <w:pPr>
        <w:tabs>
          <w:tab w:val="num" w:pos="2649"/>
        </w:tabs>
        <w:ind w:left="2649" w:hanging="1152"/>
      </w:pPr>
      <w:rPr>
        <w:rFonts w:hint="default"/>
      </w:rPr>
    </w:lvl>
    <w:lvl w:ilvl="6">
      <w:start w:val="1"/>
      <w:numFmt w:val="decimal"/>
      <w:lvlText w:val="%1.%2.%3.%4.%5.%6.%7"/>
      <w:lvlJc w:val="left"/>
      <w:pPr>
        <w:tabs>
          <w:tab w:val="num" w:pos="2793"/>
        </w:tabs>
        <w:ind w:left="2793" w:hanging="1296"/>
      </w:pPr>
      <w:rPr>
        <w:rFonts w:hint="default"/>
      </w:rPr>
    </w:lvl>
    <w:lvl w:ilvl="7">
      <w:start w:val="1"/>
      <w:numFmt w:val="decimal"/>
      <w:lvlText w:val="%1.%2.%3.%4.%5.%6.%7.%8"/>
      <w:lvlJc w:val="left"/>
      <w:pPr>
        <w:tabs>
          <w:tab w:val="num" w:pos="2937"/>
        </w:tabs>
        <w:ind w:left="2937" w:hanging="1440"/>
      </w:pPr>
      <w:rPr>
        <w:rFonts w:hint="default"/>
      </w:rPr>
    </w:lvl>
    <w:lvl w:ilvl="8">
      <w:start w:val="1"/>
      <w:numFmt w:val="decimal"/>
      <w:lvlText w:val="%1.%2.%3.%4.%5.%6.%7.%8.%9"/>
      <w:lvlJc w:val="left"/>
      <w:pPr>
        <w:tabs>
          <w:tab w:val="num" w:pos="3081"/>
        </w:tabs>
        <w:ind w:left="3081" w:hanging="1584"/>
      </w:pPr>
      <w:rPr>
        <w:rFonts w:hint="default"/>
      </w:rPr>
    </w:lvl>
  </w:abstractNum>
  <w:abstractNum w:abstractNumId="85" w15:restartNumberingAfterBreak="0">
    <w:nsid w:val="6E981C3C"/>
    <w:multiLevelType w:val="hybridMultilevel"/>
    <w:tmpl w:val="F9387596"/>
    <w:lvl w:ilvl="0" w:tplc="B250163E">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6" w15:restartNumberingAfterBreak="0">
    <w:nsid w:val="6F554CDB"/>
    <w:multiLevelType w:val="hybridMultilevel"/>
    <w:tmpl w:val="7428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585484"/>
    <w:multiLevelType w:val="hybridMultilevel"/>
    <w:tmpl w:val="F62815C4"/>
    <w:lvl w:ilvl="0" w:tplc="FFFFFFFF">
      <w:start w:val="1"/>
      <w:numFmt w:val="bullet"/>
      <w:lvlText w:val=""/>
      <w:lvlJc w:val="left"/>
      <w:pPr>
        <w:tabs>
          <w:tab w:val="num" w:pos="360"/>
        </w:tabs>
        <w:ind w:left="357" w:hanging="35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FAE2F1A"/>
    <w:multiLevelType w:val="hybridMultilevel"/>
    <w:tmpl w:val="74A2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E0654B"/>
    <w:multiLevelType w:val="hybridMultilevel"/>
    <w:tmpl w:val="5CDCCE4A"/>
    <w:lvl w:ilvl="0" w:tplc="C202782A">
      <w:start w:val="1"/>
      <w:numFmt w:val="lowerRoman"/>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0" w15:restartNumberingAfterBreak="0">
    <w:nsid w:val="71E369A2"/>
    <w:multiLevelType w:val="hybridMultilevel"/>
    <w:tmpl w:val="8258CBB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5434B25"/>
    <w:multiLevelType w:val="hybridMultilevel"/>
    <w:tmpl w:val="16D6746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8DC7513"/>
    <w:multiLevelType w:val="hybridMultilevel"/>
    <w:tmpl w:val="E28EEC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92C50E4"/>
    <w:multiLevelType w:val="hybridMultilevel"/>
    <w:tmpl w:val="24F2BA4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A52738C"/>
    <w:multiLevelType w:val="hybridMultilevel"/>
    <w:tmpl w:val="ACC491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A707F36"/>
    <w:multiLevelType w:val="hybridMultilevel"/>
    <w:tmpl w:val="FC806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C65145E"/>
    <w:multiLevelType w:val="multilevel"/>
    <w:tmpl w:val="B21C57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9"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100"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101" w15:restartNumberingAfterBreak="0">
    <w:nsid w:val="7D167961"/>
    <w:multiLevelType w:val="hybridMultilevel"/>
    <w:tmpl w:val="184C5C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E1250F0"/>
    <w:multiLevelType w:val="hybridMultilevel"/>
    <w:tmpl w:val="61021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8"/>
  </w:num>
  <w:num w:numId="2">
    <w:abstractNumId w:val="64"/>
  </w:num>
  <w:num w:numId="3">
    <w:abstractNumId w:val="17"/>
  </w:num>
  <w:num w:numId="4">
    <w:abstractNumId w:val="66"/>
  </w:num>
  <w:num w:numId="5">
    <w:abstractNumId w:val="37"/>
  </w:num>
  <w:num w:numId="6">
    <w:abstractNumId w:val="99"/>
  </w:num>
  <w:num w:numId="7">
    <w:abstractNumId w:val="100"/>
  </w:num>
  <w:num w:numId="8">
    <w:abstractNumId w:val="4"/>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48"/>
  </w:num>
  <w:num w:numId="10">
    <w:abstractNumId w:val="0"/>
  </w:num>
  <w:num w:numId="11">
    <w:abstractNumId w:val="95"/>
  </w:num>
  <w:num w:numId="12">
    <w:abstractNumId w:val="59"/>
  </w:num>
  <w:num w:numId="13">
    <w:abstractNumId w:val="2"/>
  </w:num>
  <w:num w:numId="14">
    <w:abstractNumId w:val="33"/>
  </w:num>
  <w:num w:numId="15">
    <w:abstractNumId w:val="92"/>
  </w:num>
  <w:num w:numId="16">
    <w:abstractNumId w:val="18"/>
  </w:num>
  <w:num w:numId="17">
    <w:abstractNumId w:val="13"/>
  </w:num>
  <w:num w:numId="18">
    <w:abstractNumId w:val="53"/>
  </w:num>
  <w:num w:numId="19">
    <w:abstractNumId w:val="58"/>
  </w:num>
  <w:num w:numId="20">
    <w:abstractNumId w:val="29"/>
  </w:num>
  <w:num w:numId="21">
    <w:abstractNumId w:val="24"/>
  </w:num>
  <w:num w:numId="22">
    <w:abstractNumId w:val="19"/>
  </w:num>
  <w:num w:numId="23">
    <w:abstractNumId w:val="77"/>
  </w:num>
  <w:num w:numId="24">
    <w:abstractNumId w:val="60"/>
  </w:num>
  <w:num w:numId="25">
    <w:abstractNumId w:val="35"/>
  </w:num>
  <w:num w:numId="26">
    <w:abstractNumId w:val="56"/>
  </w:num>
  <w:num w:numId="27">
    <w:abstractNumId w:val="87"/>
  </w:num>
  <w:num w:numId="28">
    <w:abstractNumId w:val="30"/>
  </w:num>
  <w:num w:numId="29">
    <w:abstractNumId w:val="34"/>
  </w:num>
  <w:num w:numId="30">
    <w:abstractNumId w:val="20"/>
  </w:num>
  <w:num w:numId="31">
    <w:abstractNumId w:val="75"/>
  </w:num>
  <w:num w:numId="32">
    <w:abstractNumId w:val="11"/>
  </w:num>
  <w:num w:numId="33">
    <w:abstractNumId w:val="3"/>
  </w:num>
  <w:num w:numId="34">
    <w:abstractNumId w:val="57"/>
  </w:num>
  <w:num w:numId="35">
    <w:abstractNumId w:val="22"/>
  </w:num>
  <w:num w:numId="36">
    <w:abstractNumId w:val="45"/>
  </w:num>
  <w:num w:numId="37">
    <w:abstractNumId w:val="16"/>
  </w:num>
  <w:num w:numId="38">
    <w:abstractNumId w:val="6"/>
  </w:num>
  <w:num w:numId="39">
    <w:abstractNumId w:val="84"/>
  </w:num>
  <w:num w:numId="40">
    <w:abstractNumId w:val="26"/>
  </w:num>
  <w:num w:numId="41">
    <w:abstractNumId w:val="36"/>
  </w:num>
  <w:num w:numId="42">
    <w:abstractNumId w:val="50"/>
  </w:num>
  <w:num w:numId="43">
    <w:abstractNumId w:val="1"/>
  </w:num>
  <w:num w:numId="44">
    <w:abstractNumId w:val="40"/>
  </w:num>
  <w:num w:numId="45">
    <w:abstractNumId w:val="80"/>
  </w:num>
  <w:num w:numId="46">
    <w:abstractNumId w:val="94"/>
  </w:num>
  <w:num w:numId="47">
    <w:abstractNumId w:val="9"/>
  </w:num>
  <w:num w:numId="48">
    <w:abstractNumId w:val="10"/>
  </w:num>
  <w:num w:numId="49">
    <w:abstractNumId w:val="38"/>
  </w:num>
  <w:num w:numId="50">
    <w:abstractNumId w:val="85"/>
  </w:num>
  <w:num w:numId="51">
    <w:abstractNumId w:val="63"/>
  </w:num>
  <w:num w:numId="52">
    <w:abstractNumId w:val="76"/>
  </w:num>
  <w:num w:numId="53">
    <w:abstractNumId w:val="49"/>
  </w:num>
  <w:num w:numId="54">
    <w:abstractNumId w:val="31"/>
  </w:num>
  <w:num w:numId="55">
    <w:abstractNumId w:val="72"/>
  </w:num>
  <w:num w:numId="56">
    <w:abstractNumId w:val="15"/>
  </w:num>
  <w:num w:numId="57">
    <w:abstractNumId w:val="12"/>
  </w:num>
  <w:num w:numId="58">
    <w:abstractNumId w:val="73"/>
  </w:num>
  <w:num w:numId="59">
    <w:abstractNumId w:val="46"/>
  </w:num>
  <w:num w:numId="60">
    <w:abstractNumId w:val="82"/>
  </w:num>
  <w:num w:numId="61">
    <w:abstractNumId w:val="43"/>
  </w:num>
  <w:num w:numId="62">
    <w:abstractNumId w:val="27"/>
  </w:num>
  <w:num w:numId="63">
    <w:abstractNumId w:val="41"/>
  </w:num>
  <w:num w:numId="64">
    <w:abstractNumId w:val="91"/>
  </w:num>
  <w:num w:numId="65">
    <w:abstractNumId w:val="25"/>
  </w:num>
  <w:num w:numId="66">
    <w:abstractNumId w:val="32"/>
  </w:num>
  <w:num w:numId="67">
    <w:abstractNumId w:val="54"/>
  </w:num>
  <w:num w:numId="68">
    <w:abstractNumId w:val="7"/>
  </w:num>
  <w:num w:numId="69">
    <w:abstractNumId w:val="102"/>
  </w:num>
  <w:num w:numId="70">
    <w:abstractNumId w:val="51"/>
  </w:num>
  <w:num w:numId="71">
    <w:abstractNumId w:val="81"/>
  </w:num>
  <w:num w:numId="72">
    <w:abstractNumId w:val="70"/>
  </w:num>
  <w:num w:numId="73">
    <w:abstractNumId w:val="47"/>
  </w:num>
  <w:num w:numId="74">
    <w:abstractNumId w:val="83"/>
  </w:num>
  <w:num w:numId="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num>
  <w:num w:numId="78">
    <w:abstractNumId w:val="21"/>
  </w:num>
  <w:num w:numId="79">
    <w:abstractNumId w:val="62"/>
  </w:num>
  <w:num w:numId="80">
    <w:abstractNumId w:val="79"/>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num>
  <w:num w:numId="84">
    <w:abstractNumId w:val="86"/>
  </w:num>
  <w:num w:numId="85">
    <w:abstractNumId w:val="55"/>
  </w:num>
  <w:num w:numId="86">
    <w:abstractNumId w:val="23"/>
  </w:num>
  <w:num w:numId="87">
    <w:abstractNumId w:val="61"/>
  </w:num>
  <w:num w:numId="88">
    <w:abstractNumId w:val="39"/>
  </w:num>
  <w:num w:numId="89">
    <w:abstractNumId w:val="93"/>
  </w:num>
  <w:num w:numId="90">
    <w:abstractNumId w:val="88"/>
  </w:num>
  <w:num w:numId="91">
    <w:abstractNumId w:val="90"/>
  </w:num>
  <w:num w:numId="92">
    <w:abstractNumId w:val="14"/>
  </w:num>
  <w:num w:numId="93">
    <w:abstractNumId w:val="8"/>
  </w:num>
  <w:num w:numId="94">
    <w:abstractNumId w:val="97"/>
  </w:num>
  <w:num w:numId="95">
    <w:abstractNumId w:val="68"/>
  </w:num>
  <w:num w:numId="96">
    <w:abstractNumId w:val="101"/>
  </w:num>
  <w:num w:numId="97">
    <w:abstractNumId w:val="67"/>
  </w:num>
  <w:num w:numId="98">
    <w:abstractNumId w:val="96"/>
  </w:num>
  <w:num w:numId="99">
    <w:abstractNumId w:val="5"/>
  </w:num>
  <w:num w:numId="100">
    <w:abstractNumId w:val="71"/>
  </w:num>
  <w:num w:numId="101">
    <w:abstractNumId w:val="28"/>
  </w:num>
  <w:num w:numId="102">
    <w:abstractNumId w:val="65"/>
  </w:num>
  <w:num w:numId="103">
    <w:abstractNumId w:val="7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3NDEwMzYwMTA2NDNX0lEKTi0uzszPAykwqgUArfJLGywAAAA="/>
  </w:docVars>
  <w:rsids>
    <w:rsidRoot w:val="00D3333A"/>
    <w:rsid w:val="00000E2E"/>
    <w:rsid w:val="00000FB9"/>
    <w:rsid w:val="00012202"/>
    <w:rsid w:val="00015A2A"/>
    <w:rsid w:val="00020A7C"/>
    <w:rsid w:val="00020C0D"/>
    <w:rsid w:val="00020F19"/>
    <w:rsid w:val="0002338F"/>
    <w:rsid w:val="000271DB"/>
    <w:rsid w:val="0003154B"/>
    <w:rsid w:val="000329F7"/>
    <w:rsid w:val="00033517"/>
    <w:rsid w:val="00040304"/>
    <w:rsid w:val="00040C02"/>
    <w:rsid w:val="00041562"/>
    <w:rsid w:val="0004374A"/>
    <w:rsid w:val="00045877"/>
    <w:rsid w:val="00045F53"/>
    <w:rsid w:val="0004751B"/>
    <w:rsid w:val="00047B76"/>
    <w:rsid w:val="00051ACB"/>
    <w:rsid w:val="00052F43"/>
    <w:rsid w:val="000546A7"/>
    <w:rsid w:val="00060FDE"/>
    <w:rsid w:val="0006168D"/>
    <w:rsid w:val="00061F8C"/>
    <w:rsid w:val="000669BA"/>
    <w:rsid w:val="0006725B"/>
    <w:rsid w:val="00070BF7"/>
    <w:rsid w:val="000728CE"/>
    <w:rsid w:val="000738EB"/>
    <w:rsid w:val="0007409E"/>
    <w:rsid w:val="0007774C"/>
    <w:rsid w:val="00084C21"/>
    <w:rsid w:val="0008693E"/>
    <w:rsid w:val="00086BE5"/>
    <w:rsid w:val="000878F7"/>
    <w:rsid w:val="00090050"/>
    <w:rsid w:val="00092F39"/>
    <w:rsid w:val="000A3EF9"/>
    <w:rsid w:val="000A7983"/>
    <w:rsid w:val="000C4F20"/>
    <w:rsid w:val="000C7A7E"/>
    <w:rsid w:val="000D3FA2"/>
    <w:rsid w:val="000D71CE"/>
    <w:rsid w:val="000E29C0"/>
    <w:rsid w:val="000E5E97"/>
    <w:rsid w:val="000F4BAE"/>
    <w:rsid w:val="000F5072"/>
    <w:rsid w:val="000F7A53"/>
    <w:rsid w:val="0010590B"/>
    <w:rsid w:val="00107ED5"/>
    <w:rsid w:val="00110594"/>
    <w:rsid w:val="00117907"/>
    <w:rsid w:val="00120BA9"/>
    <w:rsid w:val="00122B74"/>
    <w:rsid w:val="001337B8"/>
    <w:rsid w:val="00136563"/>
    <w:rsid w:val="001376DD"/>
    <w:rsid w:val="001376F6"/>
    <w:rsid w:val="00137DC2"/>
    <w:rsid w:val="00141AB0"/>
    <w:rsid w:val="00151D03"/>
    <w:rsid w:val="00152534"/>
    <w:rsid w:val="00153E17"/>
    <w:rsid w:val="0017017B"/>
    <w:rsid w:val="00172A22"/>
    <w:rsid w:val="0017459D"/>
    <w:rsid w:val="00177D44"/>
    <w:rsid w:val="00180252"/>
    <w:rsid w:val="00181573"/>
    <w:rsid w:val="00182F95"/>
    <w:rsid w:val="00185A85"/>
    <w:rsid w:val="00196311"/>
    <w:rsid w:val="001A0BFB"/>
    <w:rsid w:val="001A4F80"/>
    <w:rsid w:val="001A7EDA"/>
    <w:rsid w:val="001B0BDE"/>
    <w:rsid w:val="001B4EE7"/>
    <w:rsid w:val="001B5ADC"/>
    <w:rsid w:val="001C2D80"/>
    <w:rsid w:val="001C5B48"/>
    <w:rsid w:val="001C5BDE"/>
    <w:rsid w:val="001C78B4"/>
    <w:rsid w:val="001D1BBC"/>
    <w:rsid w:val="001D4742"/>
    <w:rsid w:val="001E19C1"/>
    <w:rsid w:val="001E1D3A"/>
    <w:rsid w:val="001F03D8"/>
    <w:rsid w:val="001F52A3"/>
    <w:rsid w:val="001F60F8"/>
    <w:rsid w:val="001F6BF4"/>
    <w:rsid w:val="001F7CA2"/>
    <w:rsid w:val="002055EE"/>
    <w:rsid w:val="00206B16"/>
    <w:rsid w:val="00210321"/>
    <w:rsid w:val="00212AAF"/>
    <w:rsid w:val="00214382"/>
    <w:rsid w:val="00214ABB"/>
    <w:rsid w:val="002203DB"/>
    <w:rsid w:val="002209A1"/>
    <w:rsid w:val="002213EA"/>
    <w:rsid w:val="00223752"/>
    <w:rsid w:val="002320D7"/>
    <w:rsid w:val="00244264"/>
    <w:rsid w:val="00246E31"/>
    <w:rsid w:val="00251C62"/>
    <w:rsid w:val="0025434C"/>
    <w:rsid w:val="00257C7D"/>
    <w:rsid w:val="002605A4"/>
    <w:rsid w:val="00267245"/>
    <w:rsid w:val="00270B08"/>
    <w:rsid w:val="00274592"/>
    <w:rsid w:val="0027502F"/>
    <w:rsid w:val="002758A9"/>
    <w:rsid w:val="00277683"/>
    <w:rsid w:val="00277F5E"/>
    <w:rsid w:val="0028186F"/>
    <w:rsid w:val="00284E57"/>
    <w:rsid w:val="002A1BB4"/>
    <w:rsid w:val="002B207B"/>
    <w:rsid w:val="002B5D49"/>
    <w:rsid w:val="002B6E7C"/>
    <w:rsid w:val="002C0402"/>
    <w:rsid w:val="002C1271"/>
    <w:rsid w:val="002C443D"/>
    <w:rsid w:val="002D1A1F"/>
    <w:rsid w:val="002E2B8F"/>
    <w:rsid w:val="002E7030"/>
    <w:rsid w:val="002F51DA"/>
    <w:rsid w:val="00300651"/>
    <w:rsid w:val="00307002"/>
    <w:rsid w:val="00311BB5"/>
    <w:rsid w:val="00315E62"/>
    <w:rsid w:val="003160FD"/>
    <w:rsid w:val="00316118"/>
    <w:rsid w:val="003251C6"/>
    <w:rsid w:val="0032679E"/>
    <w:rsid w:val="00331DB5"/>
    <w:rsid w:val="00333AFF"/>
    <w:rsid w:val="00336AC9"/>
    <w:rsid w:val="00350274"/>
    <w:rsid w:val="003573BF"/>
    <w:rsid w:val="00366D24"/>
    <w:rsid w:val="00375FB6"/>
    <w:rsid w:val="003800C8"/>
    <w:rsid w:val="0038209F"/>
    <w:rsid w:val="00385195"/>
    <w:rsid w:val="00393CA0"/>
    <w:rsid w:val="003974E2"/>
    <w:rsid w:val="003A4F74"/>
    <w:rsid w:val="003A5FE9"/>
    <w:rsid w:val="003A7C4C"/>
    <w:rsid w:val="003B0600"/>
    <w:rsid w:val="003B321B"/>
    <w:rsid w:val="003B47C7"/>
    <w:rsid w:val="003C3280"/>
    <w:rsid w:val="003C32A9"/>
    <w:rsid w:val="003C408B"/>
    <w:rsid w:val="003D661F"/>
    <w:rsid w:val="003D79BA"/>
    <w:rsid w:val="003E1B86"/>
    <w:rsid w:val="003E595D"/>
    <w:rsid w:val="003E714D"/>
    <w:rsid w:val="003F4AF6"/>
    <w:rsid w:val="00400868"/>
    <w:rsid w:val="00417D3E"/>
    <w:rsid w:val="004200DD"/>
    <w:rsid w:val="00424239"/>
    <w:rsid w:val="00424542"/>
    <w:rsid w:val="00440888"/>
    <w:rsid w:val="00445962"/>
    <w:rsid w:val="00445D89"/>
    <w:rsid w:val="004473D3"/>
    <w:rsid w:val="0046417F"/>
    <w:rsid w:val="00471835"/>
    <w:rsid w:val="00471D16"/>
    <w:rsid w:val="00473353"/>
    <w:rsid w:val="004800A7"/>
    <w:rsid w:val="0048104B"/>
    <w:rsid w:val="00486223"/>
    <w:rsid w:val="00494863"/>
    <w:rsid w:val="00494EAD"/>
    <w:rsid w:val="00494F4F"/>
    <w:rsid w:val="00495196"/>
    <w:rsid w:val="004A1D5B"/>
    <w:rsid w:val="004A3329"/>
    <w:rsid w:val="004A69F2"/>
    <w:rsid w:val="004B70BE"/>
    <w:rsid w:val="004D637A"/>
    <w:rsid w:val="004E59C3"/>
    <w:rsid w:val="004F49CF"/>
    <w:rsid w:val="005012EE"/>
    <w:rsid w:val="0050175E"/>
    <w:rsid w:val="005032C1"/>
    <w:rsid w:val="00503A6D"/>
    <w:rsid w:val="00506767"/>
    <w:rsid w:val="00510350"/>
    <w:rsid w:val="0052788F"/>
    <w:rsid w:val="005300A0"/>
    <w:rsid w:val="005304F8"/>
    <w:rsid w:val="00535195"/>
    <w:rsid w:val="00537D8D"/>
    <w:rsid w:val="00542F1D"/>
    <w:rsid w:val="005437A5"/>
    <w:rsid w:val="005441A6"/>
    <w:rsid w:val="005550A9"/>
    <w:rsid w:val="0056390F"/>
    <w:rsid w:val="00567B25"/>
    <w:rsid w:val="00581AB1"/>
    <w:rsid w:val="00584FEB"/>
    <w:rsid w:val="00585C84"/>
    <w:rsid w:val="00586542"/>
    <w:rsid w:val="0058755D"/>
    <w:rsid w:val="00587F1B"/>
    <w:rsid w:val="00595C6A"/>
    <w:rsid w:val="005A07D1"/>
    <w:rsid w:val="005A3359"/>
    <w:rsid w:val="005A4788"/>
    <w:rsid w:val="005B2835"/>
    <w:rsid w:val="005B3F0B"/>
    <w:rsid w:val="005B5F6A"/>
    <w:rsid w:val="005B66BD"/>
    <w:rsid w:val="005B782D"/>
    <w:rsid w:val="005C7E1E"/>
    <w:rsid w:val="005D2F82"/>
    <w:rsid w:val="005D4C89"/>
    <w:rsid w:val="005D6049"/>
    <w:rsid w:val="005E6CBF"/>
    <w:rsid w:val="005F0035"/>
    <w:rsid w:val="005F2E48"/>
    <w:rsid w:val="005F3823"/>
    <w:rsid w:val="005F58FC"/>
    <w:rsid w:val="005F757F"/>
    <w:rsid w:val="00600122"/>
    <w:rsid w:val="006055B1"/>
    <w:rsid w:val="00610BA6"/>
    <w:rsid w:val="00616308"/>
    <w:rsid w:val="00617251"/>
    <w:rsid w:val="00617D0F"/>
    <w:rsid w:val="00620F86"/>
    <w:rsid w:val="00623C6F"/>
    <w:rsid w:val="00625513"/>
    <w:rsid w:val="006316C9"/>
    <w:rsid w:val="00636AFC"/>
    <w:rsid w:val="00637EA7"/>
    <w:rsid w:val="00644F23"/>
    <w:rsid w:val="00646A12"/>
    <w:rsid w:val="00647402"/>
    <w:rsid w:val="00647966"/>
    <w:rsid w:val="00651B35"/>
    <w:rsid w:val="00655ADA"/>
    <w:rsid w:val="00662355"/>
    <w:rsid w:val="00662806"/>
    <w:rsid w:val="006710D5"/>
    <w:rsid w:val="00682C8E"/>
    <w:rsid w:val="006837EA"/>
    <w:rsid w:val="006873C9"/>
    <w:rsid w:val="00687BE2"/>
    <w:rsid w:val="0069152D"/>
    <w:rsid w:val="00691E9A"/>
    <w:rsid w:val="006A5020"/>
    <w:rsid w:val="006B0BD3"/>
    <w:rsid w:val="006B6276"/>
    <w:rsid w:val="006B7C8B"/>
    <w:rsid w:val="006C6D33"/>
    <w:rsid w:val="006D0C98"/>
    <w:rsid w:val="006D6A32"/>
    <w:rsid w:val="006E038B"/>
    <w:rsid w:val="006E0817"/>
    <w:rsid w:val="006E2641"/>
    <w:rsid w:val="006E49FF"/>
    <w:rsid w:val="006F24AA"/>
    <w:rsid w:val="007050D7"/>
    <w:rsid w:val="00712EED"/>
    <w:rsid w:val="0072071D"/>
    <w:rsid w:val="007241CB"/>
    <w:rsid w:val="0072624F"/>
    <w:rsid w:val="007263A8"/>
    <w:rsid w:val="007348A5"/>
    <w:rsid w:val="0073589C"/>
    <w:rsid w:val="0073659A"/>
    <w:rsid w:val="00737427"/>
    <w:rsid w:val="007379F5"/>
    <w:rsid w:val="007379F8"/>
    <w:rsid w:val="007434A8"/>
    <w:rsid w:val="00751950"/>
    <w:rsid w:val="00755C24"/>
    <w:rsid w:val="0075725A"/>
    <w:rsid w:val="007627C5"/>
    <w:rsid w:val="007666A2"/>
    <w:rsid w:val="00767150"/>
    <w:rsid w:val="007701A5"/>
    <w:rsid w:val="00771203"/>
    <w:rsid w:val="00772AFB"/>
    <w:rsid w:val="00774E26"/>
    <w:rsid w:val="00785096"/>
    <w:rsid w:val="00785CEA"/>
    <w:rsid w:val="00795E52"/>
    <w:rsid w:val="00795F6F"/>
    <w:rsid w:val="007A4282"/>
    <w:rsid w:val="007A43AC"/>
    <w:rsid w:val="007A5029"/>
    <w:rsid w:val="007A6C2C"/>
    <w:rsid w:val="007B11FB"/>
    <w:rsid w:val="007C0CAF"/>
    <w:rsid w:val="007C64F8"/>
    <w:rsid w:val="007D10D5"/>
    <w:rsid w:val="007D2A6F"/>
    <w:rsid w:val="007D7C25"/>
    <w:rsid w:val="007E24F5"/>
    <w:rsid w:val="007E5CCA"/>
    <w:rsid w:val="007F30B6"/>
    <w:rsid w:val="00806EDD"/>
    <w:rsid w:val="00810AED"/>
    <w:rsid w:val="00810E66"/>
    <w:rsid w:val="0081397E"/>
    <w:rsid w:val="00824221"/>
    <w:rsid w:val="00824EA0"/>
    <w:rsid w:val="00825D1B"/>
    <w:rsid w:val="008314B5"/>
    <w:rsid w:val="008354D2"/>
    <w:rsid w:val="00837214"/>
    <w:rsid w:val="00840C22"/>
    <w:rsid w:val="00845000"/>
    <w:rsid w:val="00845245"/>
    <w:rsid w:val="0084573E"/>
    <w:rsid w:val="0085051A"/>
    <w:rsid w:val="00852063"/>
    <w:rsid w:val="00855041"/>
    <w:rsid w:val="00863B03"/>
    <w:rsid w:val="00865BD5"/>
    <w:rsid w:val="0086739C"/>
    <w:rsid w:val="00872772"/>
    <w:rsid w:val="008759E7"/>
    <w:rsid w:val="00884E0F"/>
    <w:rsid w:val="00884EDE"/>
    <w:rsid w:val="00887C45"/>
    <w:rsid w:val="00890864"/>
    <w:rsid w:val="00892157"/>
    <w:rsid w:val="008A0B3D"/>
    <w:rsid w:val="008A5004"/>
    <w:rsid w:val="008A5124"/>
    <w:rsid w:val="008B64A6"/>
    <w:rsid w:val="008C27BB"/>
    <w:rsid w:val="008C3818"/>
    <w:rsid w:val="008C6071"/>
    <w:rsid w:val="008D0E15"/>
    <w:rsid w:val="008D12FE"/>
    <w:rsid w:val="008D362E"/>
    <w:rsid w:val="008D5DD6"/>
    <w:rsid w:val="008E3759"/>
    <w:rsid w:val="008E3830"/>
    <w:rsid w:val="008E64F8"/>
    <w:rsid w:val="008E676F"/>
    <w:rsid w:val="008F6F83"/>
    <w:rsid w:val="0090171C"/>
    <w:rsid w:val="00903B50"/>
    <w:rsid w:val="0090777C"/>
    <w:rsid w:val="009132F5"/>
    <w:rsid w:val="009140B8"/>
    <w:rsid w:val="0091561A"/>
    <w:rsid w:val="00922DBF"/>
    <w:rsid w:val="00931CDE"/>
    <w:rsid w:val="00935B60"/>
    <w:rsid w:val="00940841"/>
    <w:rsid w:val="009439C5"/>
    <w:rsid w:val="0094434C"/>
    <w:rsid w:val="009461B9"/>
    <w:rsid w:val="00953745"/>
    <w:rsid w:val="00960064"/>
    <w:rsid w:val="00970971"/>
    <w:rsid w:val="009736FF"/>
    <w:rsid w:val="009749C2"/>
    <w:rsid w:val="00975056"/>
    <w:rsid w:val="00976E3B"/>
    <w:rsid w:val="009900A0"/>
    <w:rsid w:val="009925B1"/>
    <w:rsid w:val="00993B23"/>
    <w:rsid w:val="00995170"/>
    <w:rsid w:val="00995ED2"/>
    <w:rsid w:val="009A07DA"/>
    <w:rsid w:val="009B47F4"/>
    <w:rsid w:val="009B6341"/>
    <w:rsid w:val="009C2151"/>
    <w:rsid w:val="009C2E65"/>
    <w:rsid w:val="009C3442"/>
    <w:rsid w:val="009C7760"/>
    <w:rsid w:val="009D78D7"/>
    <w:rsid w:val="009E5719"/>
    <w:rsid w:val="009E7139"/>
    <w:rsid w:val="009F1786"/>
    <w:rsid w:val="009F28D6"/>
    <w:rsid w:val="009F3E3A"/>
    <w:rsid w:val="009F6747"/>
    <w:rsid w:val="009F6EA4"/>
    <w:rsid w:val="00A00F3E"/>
    <w:rsid w:val="00A03016"/>
    <w:rsid w:val="00A249A6"/>
    <w:rsid w:val="00A2654B"/>
    <w:rsid w:val="00A36CF9"/>
    <w:rsid w:val="00A3778D"/>
    <w:rsid w:val="00A4192B"/>
    <w:rsid w:val="00A41AB0"/>
    <w:rsid w:val="00A41C2A"/>
    <w:rsid w:val="00A56964"/>
    <w:rsid w:val="00A609CD"/>
    <w:rsid w:val="00A671AD"/>
    <w:rsid w:val="00A72725"/>
    <w:rsid w:val="00A73DDE"/>
    <w:rsid w:val="00A83ED8"/>
    <w:rsid w:val="00A849A2"/>
    <w:rsid w:val="00A8517E"/>
    <w:rsid w:val="00A852EE"/>
    <w:rsid w:val="00A869E3"/>
    <w:rsid w:val="00A9020C"/>
    <w:rsid w:val="00A952C1"/>
    <w:rsid w:val="00AB0D80"/>
    <w:rsid w:val="00AC75D2"/>
    <w:rsid w:val="00AD084F"/>
    <w:rsid w:val="00AD3A93"/>
    <w:rsid w:val="00AE0DDF"/>
    <w:rsid w:val="00AE12D7"/>
    <w:rsid w:val="00AE4878"/>
    <w:rsid w:val="00AE6E40"/>
    <w:rsid w:val="00AF0E5E"/>
    <w:rsid w:val="00AF174D"/>
    <w:rsid w:val="00AF31D0"/>
    <w:rsid w:val="00AF32AC"/>
    <w:rsid w:val="00AF4569"/>
    <w:rsid w:val="00AF549E"/>
    <w:rsid w:val="00AF7619"/>
    <w:rsid w:val="00AF76AD"/>
    <w:rsid w:val="00B00845"/>
    <w:rsid w:val="00B03D74"/>
    <w:rsid w:val="00B06CFE"/>
    <w:rsid w:val="00B06D36"/>
    <w:rsid w:val="00B10770"/>
    <w:rsid w:val="00B15035"/>
    <w:rsid w:val="00B25E30"/>
    <w:rsid w:val="00B305DF"/>
    <w:rsid w:val="00B3300A"/>
    <w:rsid w:val="00B33036"/>
    <w:rsid w:val="00B34A7C"/>
    <w:rsid w:val="00B36D45"/>
    <w:rsid w:val="00B373DF"/>
    <w:rsid w:val="00B5501B"/>
    <w:rsid w:val="00B57439"/>
    <w:rsid w:val="00B65145"/>
    <w:rsid w:val="00B65722"/>
    <w:rsid w:val="00B74A9B"/>
    <w:rsid w:val="00B76CA8"/>
    <w:rsid w:val="00B7723E"/>
    <w:rsid w:val="00BA4F84"/>
    <w:rsid w:val="00BA695E"/>
    <w:rsid w:val="00BA6B96"/>
    <w:rsid w:val="00BA7040"/>
    <w:rsid w:val="00BB0F74"/>
    <w:rsid w:val="00BB1B6D"/>
    <w:rsid w:val="00BB25DF"/>
    <w:rsid w:val="00BB4D2D"/>
    <w:rsid w:val="00BB751A"/>
    <w:rsid w:val="00BC04C2"/>
    <w:rsid w:val="00BC43C6"/>
    <w:rsid w:val="00BC6090"/>
    <w:rsid w:val="00BC6FE3"/>
    <w:rsid w:val="00BC709B"/>
    <w:rsid w:val="00BD1D2D"/>
    <w:rsid w:val="00BD2438"/>
    <w:rsid w:val="00BD460A"/>
    <w:rsid w:val="00BD4AAD"/>
    <w:rsid w:val="00BD549E"/>
    <w:rsid w:val="00BD6297"/>
    <w:rsid w:val="00BE2EB2"/>
    <w:rsid w:val="00BE4350"/>
    <w:rsid w:val="00BE66E1"/>
    <w:rsid w:val="00BF0F75"/>
    <w:rsid w:val="00BF3F5B"/>
    <w:rsid w:val="00BF789F"/>
    <w:rsid w:val="00C02A95"/>
    <w:rsid w:val="00C12A7F"/>
    <w:rsid w:val="00C12EAE"/>
    <w:rsid w:val="00C16E23"/>
    <w:rsid w:val="00C2475F"/>
    <w:rsid w:val="00C32F91"/>
    <w:rsid w:val="00C33ECC"/>
    <w:rsid w:val="00C350EF"/>
    <w:rsid w:val="00C375AF"/>
    <w:rsid w:val="00C43437"/>
    <w:rsid w:val="00C46EF7"/>
    <w:rsid w:val="00C5039D"/>
    <w:rsid w:val="00C5413A"/>
    <w:rsid w:val="00C54639"/>
    <w:rsid w:val="00C56B9A"/>
    <w:rsid w:val="00C57ACD"/>
    <w:rsid w:val="00C60EA4"/>
    <w:rsid w:val="00C67803"/>
    <w:rsid w:val="00C70867"/>
    <w:rsid w:val="00C73299"/>
    <w:rsid w:val="00C80522"/>
    <w:rsid w:val="00C81B84"/>
    <w:rsid w:val="00C8348E"/>
    <w:rsid w:val="00C877F7"/>
    <w:rsid w:val="00C94237"/>
    <w:rsid w:val="00C96E2C"/>
    <w:rsid w:val="00C97651"/>
    <w:rsid w:val="00CA062C"/>
    <w:rsid w:val="00CA663B"/>
    <w:rsid w:val="00CB0BF2"/>
    <w:rsid w:val="00CB4AD5"/>
    <w:rsid w:val="00CB61C6"/>
    <w:rsid w:val="00CB6AD4"/>
    <w:rsid w:val="00CC4BFD"/>
    <w:rsid w:val="00CC608D"/>
    <w:rsid w:val="00CD0D0A"/>
    <w:rsid w:val="00CD3F9B"/>
    <w:rsid w:val="00CD66E8"/>
    <w:rsid w:val="00CE33EF"/>
    <w:rsid w:val="00CE78F8"/>
    <w:rsid w:val="00CF0F23"/>
    <w:rsid w:val="00D00BE3"/>
    <w:rsid w:val="00D02804"/>
    <w:rsid w:val="00D02BE5"/>
    <w:rsid w:val="00D049F7"/>
    <w:rsid w:val="00D0681F"/>
    <w:rsid w:val="00D10588"/>
    <w:rsid w:val="00D17275"/>
    <w:rsid w:val="00D2020F"/>
    <w:rsid w:val="00D270D0"/>
    <w:rsid w:val="00D3333A"/>
    <w:rsid w:val="00D36C61"/>
    <w:rsid w:val="00D36CCC"/>
    <w:rsid w:val="00D44FCA"/>
    <w:rsid w:val="00D557C1"/>
    <w:rsid w:val="00D56A4B"/>
    <w:rsid w:val="00D626F6"/>
    <w:rsid w:val="00D676E4"/>
    <w:rsid w:val="00D770A1"/>
    <w:rsid w:val="00D77172"/>
    <w:rsid w:val="00D848D1"/>
    <w:rsid w:val="00D901A9"/>
    <w:rsid w:val="00D95B9D"/>
    <w:rsid w:val="00DA2B73"/>
    <w:rsid w:val="00DA4A37"/>
    <w:rsid w:val="00DA5A32"/>
    <w:rsid w:val="00DB419D"/>
    <w:rsid w:val="00DC0F12"/>
    <w:rsid w:val="00DC3DC4"/>
    <w:rsid w:val="00DC486A"/>
    <w:rsid w:val="00DD21AB"/>
    <w:rsid w:val="00DD2F08"/>
    <w:rsid w:val="00DD5EB3"/>
    <w:rsid w:val="00DD6197"/>
    <w:rsid w:val="00DE09C2"/>
    <w:rsid w:val="00DE4E94"/>
    <w:rsid w:val="00DF1DFA"/>
    <w:rsid w:val="00DF6E72"/>
    <w:rsid w:val="00E07470"/>
    <w:rsid w:val="00E1075B"/>
    <w:rsid w:val="00E11E4C"/>
    <w:rsid w:val="00E14769"/>
    <w:rsid w:val="00E218AD"/>
    <w:rsid w:val="00E31770"/>
    <w:rsid w:val="00E339BD"/>
    <w:rsid w:val="00E40DFA"/>
    <w:rsid w:val="00E446D9"/>
    <w:rsid w:val="00E5205E"/>
    <w:rsid w:val="00E5287B"/>
    <w:rsid w:val="00E67F6A"/>
    <w:rsid w:val="00E77434"/>
    <w:rsid w:val="00E91484"/>
    <w:rsid w:val="00E92A48"/>
    <w:rsid w:val="00E96610"/>
    <w:rsid w:val="00EB17D8"/>
    <w:rsid w:val="00EB6A96"/>
    <w:rsid w:val="00EC0230"/>
    <w:rsid w:val="00EC377B"/>
    <w:rsid w:val="00EC67DD"/>
    <w:rsid w:val="00ED0CC7"/>
    <w:rsid w:val="00ED2B86"/>
    <w:rsid w:val="00ED33E2"/>
    <w:rsid w:val="00ED3459"/>
    <w:rsid w:val="00ED5791"/>
    <w:rsid w:val="00EE5A91"/>
    <w:rsid w:val="00EF2EE5"/>
    <w:rsid w:val="00EF7772"/>
    <w:rsid w:val="00F07C0D"/>
    <w:rsid w:val="00F13F74"/>
    <w:rsid w:val="00F23A29"/>
    <w:rsid w:val="00F2563E"/>
    <w:rsid w:val="00F3366E"/>
    <w:rsid w:val="00F33786"/>
    <w:rsid w:val="00F36CE0"/>
    <w:rsid w:val="00F37111"/>
    <w:rsid w:val="00F507BE"/>
    <w:rsid w:val="00F57ED9"/>
    <w:rsid w:val="00F62B89"/>
    <w:rsid w:val="00F6310E"/>
    <w:rsid w:val="00F648F4"/>
    <w:rsid w:val="00F6639B"/>
    <w:rsid w:val="00F8347D"/>
    <w:rsid w:val="00FA1C99"/>
    <w:rsid w:val="00FA5D17"/>
    <w:rsid w:val="00FA7B78"/>
    <w:rsid w:val="00FC47EF"/>
    <w:rsid w:val="00FE09E6"/>
    <w:rsid w:val="00FE0C52"/>
    <w:rsid w:val="00FE139F"/>
    <w:rsid w:val="00FF140E"/>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2D20D40"/>
  <w15:docId w15:val="{B33B9079-19A0-4F16-8877-03383C90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1">
    <w:lsdException w:name="Normal" w:uiPriority="90"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nhideWhenUsed="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00BE3"/>
    <w:pPr>
      <w:spacing w:after="120" w:line="264" w:lineRule="auto"/>
      <w:jc w:val="both"/>
    </w:pPr>
    <w:rPr>
      <w:sz w:val="22"/>
    </w:rPr>
  </w:style>
  <w:style w:type="paragraph" w:styleId="Heading1">
    <w:name w:val="heading 1"/>
    <w:aliases w:val="Headline 1 Char,Headline 1,Heading 1 CFMU,Para 1,h1,H1"/>
    <w:basedOn w:val="Normal"/>
    <w:next w:val="Normal"/>
    <w:link w:val="Heading1Char"/>
    <w:qFormat/>
    <w:rsid w:val="0084573E"/>
    <w:pPr>
      <w:keepNext/>
      <w:numPr>
        <w:numId w:val="1"/>
      </w:numPr>
      <w:tabs>
        <w:tab w:val="left" w:pos="510"/>
      </w:tabs>
      <w:spacing w:before="480"/>
      <w:outlineLvl w:val="0"/>
    </w:pPr>
    <w:rPr>
      <w:b/>
      <w:smallCaps/>
      <w:sz w:val="32"/>
      <w:lang w:eastAsia="ko-KR"/>
    </w:rPr>
  </w:style>
  <w:style w:type="paragraph" w:styleId="Heading2">
    <w:name w:val="heading 2"/>
    <w:aliases w:val="Headline 2 Char,h2 Char,2 Char,headi Char,heading2 Char,h21 Char,h22 Char,21 Char,H2 Char,l2 Char,kopregel 2 Char,Titre m Char,Headline 2,h2,2,headi,h21,h22,21,H2,l2,kopregel 2,Titre m,Heading 2 CFMU,Para 2,H21,H22,H211"/>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aliases w:val="Headline 3,h3,h31,h32,H3,H31 Char,H31 Char Char,Heading 3 CFMU,Para 3,H31,Proposa,Heading 4 Proposal,DNV-H3,3,summit,3m,Paragraaf,head 3,header3,head 31,header31,head 32,header32,h33,head 33,header33,h311,head 311,header311,h321,head 321,h34,h"/>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aliases w:val="Heading 4 Char Char,Heading 4 Char1,Heading 4 Char Char Char,Heading 4 Char1 Char,Heading 4 Char Char1,Heading 4 CFMU,Para 4,h4,H4,4,Propos,DNV-H4,h4 sub sub heading,Sub Sub Paragraph,chapitre 1.1.1.1,Contrat 4,Sub-paragraph,Heading 4(war),h41"/>
    <w:basedOn w:val="Normal"/>
    <w:next w:val="Normal"/>
    <w:link w:val="Heading4Char"/>
    <w:qFormat/>
    <w:pPr>
      <w:keepNext/>
      <w:tabs>
        <w:tab w:val="left" w:pos="1049"/>
      </w:tabs>
      <w:spacing w:before="360"/>
      <w:outlineLvl w:val="3"/>
    </w:pPr>
    <w:rPr>
      <w:b/>
    </w:rPr>
  </w:style>
  <w:style w:type="paragraph" w:styleId="Heading5">
    <w:name w:val="heading 5"/>
    <w:aliases w:val="Heading 5 CFMU,Para 5,h5,H5,Heading 5(war),DNV-H5,Block Label"/>
    <w:basedOn w:val="Normal"/>
    <w:next w:val="Normal"/>
    <w:link w:val="Heading5Char"/>
    <w:qFormat/>
    <w:pPr>
      <w:keepNext/>
      <w:numPr>
        <w:ilvl w:val="4"/>
        <w:numId w:val="1"/>
      </w:numPr>
      <w:outlineLvl w:val="4"/>
    </w:pPr>
  </w:style>
  <w:style w:type="paragraph" w:styleId="Heading6">
    <w:name w:val="heading 6"/>
    <w:aliases w:val="Heading 6 CFMU,h6"/>
    <w:basedOn w:val="Normal"/>
    <w:next w:val="Normal"/>
    <w:link w:val="Heading6Char"/>
    <w:unhideWhenUsed/>
    <w:qFormat/>
    <w:pPr>
      <w:keepNext/>
      <w:numPr>
        <w:ilvl w:val="5"/>
        <w:numId w:val="1"/>
      </w:numPr>
      <w:outlineLvl w:val="5"/>
    </w:pPr>
  </w:style>
  <w:style w:type="paragraph" w:styleId="Heading7">
    <w:name w:val="heading 7"/>
    <w:aliases w:val="Heading 7 CFMU,h7"/>
    <w:basedOn w:val="Normal"/>
    <w:next w:val="Normal"/>
    <w:link w:val="Heading7Char"/>
    <w:qFormat/>
    <w:pPr>
      <w:keepNext/>
      <w:numPr>
        <w:ilvl w:val="6"/>
        <w:numId w:val="1"/>
      </w:numPr>
      <w:outlineLvl w:val="6"/>
    </w:pPr>
  </w:style>
  <w:style w:type="paragraph" w:styleId="Heading8">
    <w:name w:val="heading 8"/>
    <w:aliases w:val="Heading 8 CFMU,h8"/>
    <w:basedOn w:val="Normal"/>
    <w:next w:val="Normal"/>
    <w:link w:val="Heading8Char"/>
    <w:qFormat/>
    <w:pPr>
      <w:keepNext/>
      <w:numPr>
        <w:ilvl w:val="7"/>
        <w:numId w:val="1"/>
      </w:numPr>
      <w:outlineLvl w:val="7"/>
    </w:pPr>
  </w:style>
  <w:style w:type="paragraph" w:styleId="Heading9">
    <w:name w:val="heading 9"/>
    <w:aliases w:val="Heading 9 CFMU,h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aptionCFMU,CaptionTLS"/>
    <w:basedOn w:val="Normal"/>
    <w:next w:val="Normal"/>
    <w:link w:val="CaptionChar"/>
    <w:qFormat/>
    <w:rsid w:val="00A56964"/>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link w:val="EndnoteTextChar"/>
    <w:uiPriority w:val="99"/>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basedOn w:val="Normal"/>
    <w:link w:val="FootnoteTextChar"/>
    <w:uiPriority w:val="99"/>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qFormat/>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uiPriority w:val="39"/>
    <w:qFormat/>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pPr>
      <w:tabs>
        <w:tab w:val="right" w:leader="dot" w:pos="8640"/>
      </w:tabs>
      <w:spacing w:before="120" w:after="60"/>
      <w:ind w:right="720"/>
    </w:pPr>
    <w:rPr>
      <w:b/>
    </w:rPr>
  </w:style>
  <w:style w:type="paragraph" w:styleId="TOC6">
    <w:name w:val="toc 6"/>
    <w:basedOn w:val="Normal"/>
    <w:next w:val="Normal"/>
    <w:pPr>
      <w:tabs>
        <w:tab w:val="right" w:leader="dot" w:pos="8640"/>
      </w:tabs>
    </w:pPr>
  </w:style>
  <w:style w:type="paragraph" w:styleId="TOC7">
    <w:name w:val="toc 7"/>
    <w:basedOn w:val="Normal"/>
    <w:next w:val="Normal"/>
    <w:pPr>
      <w:tabs>
        <w:tab w:val="right" w:leader="dot" w:pos="8640"/>
      </w:tabs>
    </w:pPr>
  </w:style>
  <w:style w:type="paragraph" w:styleId="TOC8">
    <w:name w:val="toc 8"/>
    <w:basedOn w:val="Normal"/>
    <w:next w:val="Normal"/>
    <w:pPr>
      <w:tabs>
        <w:tab w:val="right" w:leader="dot" w:pos="8640"/>
      </w:tabs>
    </w:pPr>
  </w:style>
  <w:style w:type="paragraph" w:styleId="TOC9">
    <w:name w:val="toc 9"/>
    <w:basedOn w:val="Normal"/>
    <w:next w:val="Normal"/>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aliases w:val="heading2"/>
    <w:basedOn w:val="Normal"/>
    <w:next w:val="AnnexHeading1"/>
    <w:uiPriority w:val="1"/>
    <w:pPr>
      <w:pageBreakBefore/>
      <w:numPr>
        <w:numId w:val="6"/>
      </w:numPr>
      <w:spacing w:before="240" w:after="24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sid w:val="006E49FF"/>
    <w:rPr>
      <w:sz w:val="16"/>
    </w:rPr>
  </w:style>
  <w:style w:type="paragraph" w:styleId="Header">
    <w:name w:val="header"/>
    <w:basedOn w:val="Normal"/>
    <w:link w:val="HeaderChar"/>
    <w:uiPriority w:val="99"/>
    <w:pPr>
      <w:tabs>
        <w:tab w:val="center" w:pos="4150"/>
        <w:tab w:val="right" w:pos="8306"/>
      </w:tabs>
    </w:pPr>
  </w:style>
  <w:style w:type="character" w:customStyle="1" w:styleId="HeaderChar">
    <w:name w:val="Header Char"/>
    <w:basedOn w:val="DefaultParagraphFont"/>
    <w:link w:val="Header"/>
    <w:uiPriority w:val="99"/>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locked/>
    <w:rsid w:val="00212AAF"/>
    <w:pPr>
      <w:spacing w:after="120"/>
    </w:pPr>
  </w:style>
  <w:style w:type="character" w:customStyle="1" w:styleId="BodyTextChar">
    <w:name w:val="Body Text Char"/>
    <w:basedOn w:val="DefaultParagraphFont"/>
    <w:link w:val="BodyText"/>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aliases w:val="Table of Tables/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link w:val="ListParagraph"/>
    <w:uiPriority w:val="34"/>
    <w:locked/>
    <w:rsid w:val="008F6F83"/>
    <w:rPr>
      <w:sz w:val="22"/>
      <w:lang w:eastAsia="en-US"/>
    </w:rPr>
  </w:style>
  <w:style w:type="character" w:styleId="CommentReference">
    <w:name w:val="annotation reference"/>
    <w:basedOn w:val="DefaultParagraphFont"/>
    <w:uiPriority w:val="99"/>
    <w:locked/>
    <w:rsid w:val="007C64F8"/>
    <w:rPr>
      <w:sz w:val="16"/>
      <w:szCs w:val="16"/>
    </w:rPr>
  </w:style>
  <w:style w:type="paragraph" w:styleId="CommentText">
    <w:name w:val="annotation text"/>
    <w:basedOn w:val="Normal"/>
    <w:link w:val="CommentTextChar"/>
    <w:uiPriority w:val="99"/>
    <w:locked/>
    <w:rsid w:val="007C64F8"/>
    <w:pPr>
      <w:spacing w:line="240" w:lineRule="auto"/>
    </w:pPr>
    <w:rPr>
      <w:sz w:val="20"/>
    </w:rPr>
  </w:style>
  <w:style w:type="character" w:customStyle="1" w:styleId="CommentTextChar">
    <w:name w:val="Comment Text Char"/>
    <w:basedOn w:val="DefaultParagraphFont"/>
    <w:link w:val="CommentText"/>
    <w:uiPriority w:val="99"/>
    <w:rsid w:val="007C64F8"/>
    <w:rPr>
      <w:sz w:val="20"/>
    </w:rPr>
  </w:style>
  <w:style w:type="paragraph" w:styleId="CommentSubject">
    <w:name w:val="annotation subject"/>
    <w:basedOn w:val="CommentText"/>
    <w:next w:val="CommentText"/>
    <w:link w:val="CommentSubjectChar"/>
    <w:uiPriority w:val="99"/>
    <w:locked/>
    <w:rsid w:val="007C64F8"/>
    <w:rPr>
      <w:b/>
      <w:bCs/>
    </w:rPr>
  </w:style>
  <w:style w:type="character" w:customStyle="1" w:styleId="CommentSubjectChar">
    <w:name w:val="Comment Subject Char"/>
    <w:basedOn w:val="CommentTextChar"/>
    <w:link w:val="CommentSubject"/>
    <w:uiPriority w:val="99"/>
    <w:rsid w:val="007C64F8"/>
    <w:rPr>
      <w:b/>
      <w:bCs/>
      <w:sz w:val="20"/>
    </w:rPr>
  </w:style>
  <w:style w:type="paragraph" w:styleId="BalloonText">
    <w:name w:val="Balloon Text"/>
    <w:basedOn w:val="Normal"/>
    <w:link w:val="BalloonTextChar"/>
    <w:uiPriority w:val="99"/>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sz w:val="20"/>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NoList"/>
    <w:semiHidden/>
    <w:unhideWhenUsed/>
    <w:rsid w:val="00C12EAE"/>
  </w:style>
  <w:style w:type="character" w:customStyle="1" w:styleId="Heading1Char">
    <w:name w:val="Heading 1 Char"/>
    <w:aliases w:val="Headline 1 Char Char,Headline 1 Char1,Heading 1 CFMU Char,Para 1 Char,h1 Char,H1 Char"/>
    <w:basedOn w:val="DefaultParagraphFont"/>
    <w:link w:val="Heading1"/>
    <w:rsid w:val="006E49FF"/>
    <w:rPr>
      <w:b/>
      <w:smallCaps/>
      <w:sz w:val="32"/>
      <w:lang w:eastAsia="ko-KR"/>
    </w:rPr>
  </w:style>
  <w:style w:type="character" w:customStyle="1" w:styleId="Heading2Char">
    <w:name w:val="Heading 2 Char"/>
    <w:aliases w:val="Headline 2 Char Char,h2 Char Char,2 Char Char,headi Char Char,heading2 Char Char,h21 Char Char,h22 Char Char,21 Char Char,H2 Char Char,l2 Char Char,kopregel 2 Char Char,Titre m Char Char,Headline 2 Char1,h2 Char1,2 Char1,headi Char1"/>
    <w:basedOn w:val="DefaultParagraphFont"/>
    <w:link w:val="Heading2"/>
    <w:rsid w:val="006E49FF"/>
    <w:rPr>
      <w:b/>
      <w:smallCaps/>
      <w:sz w:val="26"/>
      <w:szCs w:val="26"/>
      <w:lang w:eastAsia="ko-KR"/>
    </w:rPr>
  </w:style>
  <w:style w:type="character" w:customStyle="1" w:styleId="Heading3Char">
    <w:name w:val="Heading 3 Char"/>
    <w:aliases w:val="Headline 3 Char,h3 Char,h31 Char,h32 Char,H3 Char,H31 Char Char1,H31 Char Char Char,Heading 3 CFMU Char,Para 3 Char,H31 Char1,Proposa Char,Heading 4 Proposal Char,DNV-H3 Char,3 Char,summit Char,3m Char,Paragraaf Char,head 3 Char,h33 Char"/>
    <w:basedOn w:val="DefaultParagraphFont"/>
    <w:link w:val="Heading3"/>
    <w:rsid w:val="006E49FF"/>
    <w:rPr>
      <w:b/>
      <w:sz w:val="26"/>
      <w:lang w:val="en" w:eastAsia="en-US"/>
    </w:rPr>
  </w:style>
  <w:style w:type="character" w:customStyle="1" w:styleId="Heading4Char">
    <w:name w:val="Heading 4 Char"/>
    <w:aliases w:val="Heading 4 Char Char Char1,Heading 4 Char1 Char1,Heading 4 Char Char Char Char,Heading 4 Char1 Char Char,Heading 4 Char Char1 Char,Heading 4 CFMU Char,Para 4 Char,h4 Char,H4 Char,4 Char,Propos Char,DNV-H4 Char,h4 sub sub heading Char"/>
    <w:basedOn w:val="DefaultParagraphFont"/>
    <w:link w:val="Heading4"/>
    <w:rsid w:val="006E49FF"/>
    <w:rPr>
      <w:b/>
      <w:sz w:val="22"/>
    </w:rPr>
  </w:style>
  <w:style w:type="character" w:customStyle="1" w:styleId="Heading5Char">
    <w:name w:val="Heading 5 Char"/>
    <w:aliases w:val="Heading 5 CFMU Char,Para 5 Char,h5 Char,H5 Char,Heading 5(war) Char,DNV-H5 Char,Block Label Char"/>
    <w:basedOn w:val="DefaultParagraphFont"/>
    <w:link w:val="Heading5"/>
    <w:rsid w:val="006E49FF"/>
    <w:rPr>
      <w:sz w:val="22"/>
    </w:rPr>
  </w:style>
  <w:style w:type="character" w:customStyle="1" w:styleId="Heading6Char">
    <w:name w:val="Heading 6 Char"/>
    <w:aliases w:val="Heading 6 CFMU Char,h6 Char"/>
    <w:basedOn w:val="DefaultParagraphFont"/>
    <w:link w:val="Heading6"/>
    <w:rsid w:val="006E49FF"/>
    <w:rPr>
      <w:sz w:val="22"/>
    </w:rPr>
  </w:style>
  <w:style w:type="character" w:customStyle="1" w:styleId="Heading7Char">
    <w:name w:val="Heading 7 Char"/>
    <w:aliases w:val="Heading 7 CFMU Char,h7 Char"/>
    <w:basedOn w:val="DefaultParagraphFont"/>
    <w:link w:val="Heading7"/>
    <w:rsid w:val="006E49FF"/>
    <w:rPr>
      <w:sz w:val="22"/>
    </w:rPr>
  </w:style>
  <w:style w:type="character" w:customStyle="1" w:styleId="Heading8Char">
    <w:name w:val="Heading 8 Char"/>
    <w:aliases w:val="Heading 8 CFMU Char,h8 Char"/>
    <w:basedOn w:val="DefaultParagraphFont"/>
    <w:link w:val="Heading8"/>
    <w:rsid w:val="006E49FF"/>
    <w:rPr>
      <w:sz w:val="22"/>
    </w:rPr>
  </w:style>
  <w:style w:type="character" w:customStyle="1" w:styleId="Heading9Char">
    <w:name w:val="Heading 9 Char"/>
    <w:aliases w:val="Heading 9 CFMU Char,h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 w:val="20"/>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basedOn w:val="DefaultParagraphFont"/>
    <w:link w:val="FootnoteText"/>
    <w:uiPriority w:val="99"/>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aliases w:val="Footnote symbol"/>
    <w:basedOn w:val="DefaultParagraphFont"/>
    <w:uiPriority w:val="99"/>
    <w:locked/>
    <w:rsid w:val="00C12EAE"/>
    <w:rPr>
      <w:vertAlign w:val="superscript"/>
    </w:rPr>
  </w:style>
  <w:style w:type="character" w:styleId="EndnoteReference">
    <w:name w:val="endnote reference"/>
    <w:basedOn w:val="DefaultParagraphFont"/>
    <w:locked/>
    <w:rsid w:val="00C12EAE"/>
    <w:rPr>
      <w:vertAlign w:val="superscript"/>
    </w:rPr>
  </w:style>
  <w:style w:type="character" w:styleId="FollowedHyperlink">
    <w:name w:val="FollowedHyperlink"/>
    <w:basedOn w:val="DefaultParagraphFont"/>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aptionCFMU Char,CaptionTLS Char"/>
    <w:basedOn w:val="DefaultParagraphFont"/>
    <w:link w:val="Caption"/>
    <w:uiPriority w:val="1"/>
    <w:semiHidden/>
    <w:rsid w:val="006E49FF"/>
    <w:rPr>
      <w:b/>
      <w:sz w:val="22"/>
    </w:rPr>
  </w:style>
  <w:style w:type="character" w:customStyle="1" w:styleId="CaptionTempoChar">
    <w:name w:val="Caption Tempo Char"/>
    <w:basedOn w:val="CaptionChar"/>
    <w:link w:val="CaptionTempo"/>
    <w:uiPriority w:val="1"/>
    <w:rsid w:val="006E49FF"/>
    <w:rPr>
      <w:b/>
      <w:sz w:val="20"/>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uiPriority w:val="99"/>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uiPriority w:val="99"/>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aliases w:val="Body Text Dbl space"/>
    <w:basedOn w:val="Normal"/>
    <w:link w:val="BodyText2Char"/>
    <w:locked/>
    <w:rsid w:val="00C12EAE"/>
    <w:pPr>
      <w:spacing w:before="120" w:line="480" w:lineRule="auto"/>
    </w:pPr>
    <w:rPr>
      <w:i/>
      <w:color w:val="000080"/>
      <w:szCs w:val="20"/>
      <w:lang w:eastAsia="ko-KR"/>
    </w:rPr>
  </w:style>
  <w:style w:type="character" w:customStyle="1" w:styleId="BodyText2Char">
    <w:name w:val="Body Text 2 Char"/>
    <w:aliases w:val="Body Text Dbl space Char"/>
    <w:basedOn w:val="DefaultParagraphFont"/>
    <w:link w:val="BodyText2"/>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Bulleted1">
    <w:name w:val="Bulleted 1"/>
    <w:basedOn w:val="Normal"/>
    <w:qFormat/>
    <w:rsid w:val="00D56A4B"/>
    <w:pPr>
      <w:spacing w:after="0" w:line="240" w:lineRule="auto"/>
      <w:ind w:left="312" w:hanging="227"/>
      <w:jc w:val="left"/>
    </w:pPr>
    <w:rPr>
      <w:rFonts w:ascii="Arial" w:hAnsi="Arial" w:cs="Arial"/>
      <w:bCs/>
      <w:sz w:val="20"/>
      <w:szCs w:val="20"/>
      <w:lang w:eastAsia="en-US"/>
    </w:rPr>
  </w:style>
  <w:style w:type="paragraph" w:styleId="Revision">
    <w:name w:val="Revision"/>
    <w:hidden/>
    <w:uiPriority w:val="99"/>
    <w:locked/>
    <w:rsid w:val="002213EA"/>
    <w:rPr>
      <w:sz w:val="22"/>
    </w:rPr>
  </w:style>
  <w:style w:type="paragraph" w:customStyle="1" w:styleId="NormalText">
    <w:name w:val="NormalText"/>
    <w:basedOn w:val="Normal"/>
    <w:rsid w:val="00C70867"/>
    <w:pPr>
      <w:spacing w:before="120" w:line="240" w:lineRule="auto"/>
    </w:pPr>
    <w:rPr>
      <w:rFonts w:ascii="BBEHIZ+Palatino-Roman" w:hAnsi="BBEHIZ+Palatino-Roman"/>
      <w:szCs w:val="20"/>
      <w:lang w:eastAsia="en-US"/>
    </w:rPr>
  </w:style>
  <w:style w:type="paragraph" w:styleId="BodyText3">
    <w:name w:val="Body Text 3"/>
    <w:basedOn w:val="Normal"/>
    <w:link w:val="BodyText3Char1"/>
    <w:locked/>
    <w:rsid w:val="00C70867"/>
    <w:pPr>
      <w:tabs>
        <w:tab w:val="left" w:pos="1134"/>
        <w:tab w:val="left" w:pos="1701"/>
        <w:tab w:val="left" w:pos="2268"/>
      </w:tabs>
      <w:spacing w:before="120" w:line="240" w:lineRule="auto"/>
      <w:ind w:right="-1"/>
    </w:pPr>
    <w:rPr>
      <w:rFonts w:ascii="Arial" w:hAnsi="Arial"/>
      <w:sz w:val="20"/>
      <w:szCs w:val="20"/>
      <w:lang w:eastAsia="fr-FR"/>
    </w:rPr>
  </w:style>
  <w:style w:type="character" w:customStyle="1" w:styleId="BodyText3Char">
    <w:name w:val="Body Text 3 Char"/>
    <w:basedOn w:val="DefaultParagraphFont"/>
    <w:rsid w:val="00C70867"/>
    <w:rPr>
      <w:sz w:val="16"/>
      <w:szCs w:val="16"/>
    </w:rPr>
  </w:style>
  <w:style w:type="paragraph" w:styleId="BodyTextIndent">
    <w:name w:val="Body Text Indent"/>
    <w:basedOn w:val="Normal"/>
    <w:link w:val="BodyTextIndentChar1"/>
    <w:locked/>
    <w:rsid w:val="00C70867"/>
    <w:pPr>
      <w:spacing w:line="240" w:lineRule="auto"/>
      <w:ind w:left="1440"/>
    </w:pPr>
    <w:rPr>
      <w:rFonts w:ascii="Arial" w:hAnsi="Arial"/>
      <w:sz w:val="20"/>
      <w:lang w:eastAsia="en-US"/>
    </w:rPr>
  </w:style>
  <w:style w:type="character" w:customStyle="1" w:styleId="BodyTextIndentChar">
    <w:name w:val="Body Text Indent Char"/>
    <w:basedOn w:val="DefaultParagraphFont"/>
    <w:rsid w:val="00C70867"/>
    <w:rPr>
      <w:sz w:val="22"/>
    </w:rPr>
  </w:style>
  <w:style w:type="character" w:styleId="PageNumber">
    <w:name w:val="page number"/>
    <w:basedOn w:val="DefaultParagraphFont"/>
    <w:locked/>
    <w:rsid w:val="00C70867"/>
  </w:style>
  <w:style w:type="paragraph" w:styleId="BodyTextIndent2">
    <w:name w:val="Body Text Indent 2"/>
    <w:basedOn w:val="Normal"/>
    <w:link w:val="BodyTextIndent2Char1"/>
    <w:locked/>
    <w:rsid w:val="00C70867"/>
    <w:pPr>
      <w:spacing w:line="240" w:lineRule="auto"/>
      <w:ind w:left="720"/>
    </w:pPr>
    <w:rPr>
      <w:rFonts w:ascii="Arial" w:hAnsi="Arial"/>
      <w:sz w:val="20"/>
      <w:lang w:eastAsia="en-US"/>
    </w:rPr>
  </w:style>
  <w:style w:type="character" w:customStyle="1" w:styleId="BodyTextIndent2Char">
    <w:name w:val="Body Text Indent 2 Char"/>
    <w:basedOn w:val="DefaultParagraphFont"/>
    <w:rsid w:val="00C70867"/>
    <w:rPr>
      <w:sz w:val="22"/>
    </w:rPr>
  </w:style>
  <w:style w:type="paragraph" w:customStyle="1" w:styleId="TextBox">
    <w:name w:val="Text Box"/>
    <w:basedOn w:val="Normal"/>
    <w:rsid w:val="00C70867"/>
    <w:pPr>
      <w:spacing w:after="0" w:line="240" w:lineRule="auto"/>
      <w:jc w:val="left"/>
    </w:pPr>
    <w:rPr>
      <w:rFonts w:ascii="Verdana" w:hAnsi="Verdana"/>
      <w:sz w:val="16"/>
      <w:szCs w:val="20"/>
      <w:lang w:eastAsia="en-US"/>
    </w:rPr>
  </w:style>
  <w:style w:type="character" w:styleId="Emphasis">
    <w:name w:val="Emphasis"/>
    <w:qFormat/>
    <w:locked/>
    <w:rsid w:val="00C70867"/>
    <w:rPr>
      <w:i/>
      <w:iCs/>
    </w:rPr>
  </w:style>
  <w:style w:type="paragraph" w:customStyle="1" w:styleId="TableofTablesHeading">
    <w:name w:val="Table of Tables Heading"/>
    <w:basedOn w:val="Normal"/>
    <w:next w:val="TableofFigures"/>
    <w:rsid w:val="00C70867"/>
    <w:pPr>
      <w:pBdr>
        <w:bottom w:val="single" w:sz="4" w:space="1" w:color="auto"/>
      </w:pBdr>
      <w:spacing w:before="120" w:line="240" w:lineRule="auto"/>
      <w:jc w:val="left"/>
    </w:pPr>
    <w:rPr>
      <w:rFonts w:ascii="Arial" w:hAnsi="Arial"/>
      <w:b/>
      <w:smallCaps/>
      <w:sz w:val="28"/>
      <w:lang w:eastAsia="en-US"/>
    </w:rPr>
  </w:style>
  <w:style w:type="paragraph" w:customStyle="1" w:styleId="Tablecellleft">
    <w:name w:val="Table_cell_left"/>
    <w:basedOn w:val="Normal"/>
    <w:rsid w:val="00C70867"/>
    <w:pPr>
      <w:spacing w:before="40" w:after="40" w:line="240" w:lineRule="auto"/>
    </w:pPr>
    <w:rPr>
      <w:rFonts w:ascii="Arial" w:hAnsi="Arial"/>
      <w:sz w:val="20"/>
      <w:lang w:val="en-US" w:eastAsia="en-US"/>
    </w:rPr>
  </w:style>
  <w:style w:type="paragraph" w:styleId="BodyTextIndent3">
    <w:name w:val="Body Text Indent 3"/>
    <w:basedOn w:val="Normal"/>
    <w:link w:val="BodyTextIndent3Char1"/>
    <w:locked/>
    <w:rsid w:val="00C70867"/>
    <w:pPr>
      <w:spacing w:line="240" w:lineRule="auto"/>
      <w:ind w:left="720"/>
    </w:pPr>
    <w:rPr>
      <w:rFonts w:ascii="Arial" w:hAnsi="Arial"/>
      <w:i/>
      <w:iCs/>
      <w:sz w:val="20"/>
      <w:lang w:eastAsia="en-US"/>
    </w:rPr>
  </w:style>
  <w:style w:type="character" w:customStyle="1" w:styleId="BodyTextIndent3Char">
    <w:name w:val="Body Text Indent 3 Char"/>
    <w:basedOn w:val="DefaultParagraphFont"/>
    <w:rsid w:val="00C70867"/>
    <w:rPr>
      <w:sz w:val="16"/>
      <w:szCs w:val="16"/>
    </w:rPr>
  </w:style>
  <w:style w:type="paragraph" w:customStyle="1" w:styleId="ListBullet1Char">
    <w:name w:val="List Bullet 1 Char"/>
    <w:basedOn w:val="Normal"/>
    <w:rsid w:val="00C70867"/>
    <w:pPr>
      <w:numPr>
        <w:numId w:val="31"/>
      </w:numPr>
      <w:tabs>
        <w:tab w:val="clear" w:pos="360"/>
      </w:tabs>
      <w:spacing w:before="120" w:after="0" w:line="240" w:lineRule="auto"/>
      <w:ind w:left="1276" w:hanging="284"/>
    </w:pPr>
    <w:rPr>
      <w:rFonts w:ascii="Arial" w:hAnsi="Arial"/>
      <w:lang w:eastAsia="en-US"/>
    </w:rPr>
  </w:style>
  <w:style w:type="character" w:customStyle="1" w:styleId="ListBullet1CharChar">
    <w:name w:val="List Bullet 1 Char Char"/>
    <w:rsid w:val="00C70867"/>
    <w:rPr>
      <w:rFonts w:ascii="Arial" w:hAnsi="Arial"/>
      <w:sz w:val="22"/>
      <w:szCs w:val="24"/>
      <w:lang w:val="en-GB" w:eastAsia="en-US" w:bidi="ar-SA"/>
    </w:rPr>
  </w:style>
  <w:style w:type="paragraph" w:customStyle="1" w:styleId="Bullet2">
    <w:name w:val="Bullet2"/>
    <w:basedOn w:val="Bullet1"/>
    <w:rsid w:val="00C70867"/>
    <w:pPr>
      <w:numPr>
        <w:ilvl w:val="0"/>
        <w:numId w:val="0"/>
      </w:numPr>
      <w:tabs>
        <w:tab w:val="left" w:pos="1134"/>
      </w:tabs>
      <w:ind w:left="1491" w:hanging="357"/>
    </w:pPr>
    <w:rPr>
      <w:rFonts w:ascii="Trebuchet MS" w:hAnsi="Trebuchet MS"/>
      <w:bCs/>
      <w:szCs w:val="20"/>
      <w:lang w:eastAsia="en-US"/>
    </w:rPr>
  </w:style>
  <w:style w:type="paragraph" w:customStyle="1" w:styleId="List2bullet">
    <w:name w:val="List_2_bullet"/>
    <w:basedOn w:val="Normal"/>
    <w:rsid w:val="00C70867"/>
    <w:pPr>
      <w:numPr>
        <w:numId w:val="34"/>
      </w:numPr>
      <w:spacing w:before="120" w:line="240" w:lineRule="auto"/>
    </w:pPr>
    <w:rPr>
      <w:sz w:val="24"/>
      <w:lang w:val="fr-BE" w:eastAsia="en-US"/>
    </w:rPr>
  </w:style>
  <w:style w:type="paragraph" w:customStyle="1" w:styleId="ListBullet1">
    <w:name w:val="List Bullet 1"/>
    <w:basedOn w:val="Normal"/>
    <w:rsid w:val="00C70867"/>
    <w:pPr>
      <w:spacing w:before="120" w:after="0" w:line="240" w:lineRule="auto"/>
      <w:ind w:left="1276" w:hanging="284"/>
    </w:pPr>
    <w:rPr>
      <w:rFonts w:ascii="Arial" w:hAnsi="Arial"/>
      <w:lang w:eastAsia="en-US"/>
    </w:rPr>
  </w:style>
  <w:style w:type="character" w:customStyle="1" w:styleId="body">
    <w:name w:val="body"/>
    <w:basedOn w:val="DefaultParagraphFont"/>
    <w:rsid w:val="00C70867"/>
  </w:style>
  <w:style w:type="paragraph" w:customStyle="1" w:styleId="StyleHeader10ptBefore3ptAfter3pt">
    <w:name w:val="Style Header + 10 pt Before:  3 pt After:  3 pt"/>
    <w:basedOn w:val="Header"/>
    <w:rsid w:val="00C70867"/>
    <w:pPr>
      <w:tabs>
        <w:tab w:val="clear" w:pos="4150"/>
        <w:tab w:val="clear" w:pos="8306"/>
        <w:tab w:val="center" w:pos="4536"/>
        <w:tab w:val="right" w:pos="9072"/>
      </w:tabs>
      <w:spacing w:before="60" w:after="60" w:line="240" w:lineRule="auto"/>
    </w:pPr>
    <w:rPr>
      <w:rFonts w:ascii="Arial" w:hAnsi="Arial"/>
      <w:sz w:val="20"/>
      <w:szCs w:val="20"/>
      <w:lang w:eastAsia="en-US"/>
    </w:rPr>
  </w:style>
  <w:style w:type="paragraph" w:customStyle="1" w:styleId="minutes">
    <w:name w:val="minutes"/>
    <w:basedOn w:val="Normal"/>
    <w:rsid w:val="00C70867"/>
    <w:pPr>
      <w:numPr>
        <w:numId w:val="32"/>
      </w:numPr>
      <w:spacing w:after="0" w:line="240" w:lineRule="auto"/>
      <w:jc w:val="left"/>
    </w:pPr>
    <w:rPr>
      <w:rFonts w:ascii="Univers 47 CondensedLight" w:hAnsi="Univers 47 CondensedLight" w:cs="Tahoma"/>
      <w:sz w:val="20"/>
      <w:lang w:eastAsia="en-US"/>
    </w:rPr>
  </w:style>
  <w:style w:type="paragraph" w:customStyle="1" w:styleId="o">
    <w:name w:val="o"/>
    <w:basedOn w:val="Normal"/>
    <w:rsid w:val="00C70867"/>
    <w:pPr>
      <w:widowControl w:val="0"/>
      <w:spacing w:after="60" w:line="240" w:lineRule="auto"/>
    </w:pPr>
    <w:rPr>
      <w:rFonts w:ascii="Arial" w:hAnsi="Arial"/>
      <w:sz w:val="20"/>
      <w:szCs w:val="22"/>
      <w:lang w:val="fr-BE" w:eastAsia="en-US"/>
    </w:rPr>
  </w:style>
  <w:style w:type="paragraph" w:customStyle="1" w:styleId="Openissues">
    <w:name w:val="Open issues"/>
    <w:basedOn w:val="Normal"/>
    <w:rsid w:val="00C70867"/>
    <w:pPr>
      <w:widowControl w:val="0"/>
      <w:spacing w:after="60" w:line="240" w:lineRule="auto"/>
    </w:pPr>
    <w:rPr>
      <w:rFonts w:ascii="Arial" w:hAnsi="Arial"/>
      <w:color w:val="008080"/>
      <w:sz w:val="20"/>
      <w:szCs w:val="22"/>
      <w:lang w:val="fr-BE" w:eastAsia="en-US"/>
    </w:rPr>
  </w:style>
  <w:style w:type="paragraph" w:customStyle="1" w:styleId="anhead2">
    <w:name w:val="anhead2"/>
    <w:basedOn w:val="Heading3"/>
    <w:rsid w:val="00C70867"/>
    <w:pPr>
      <w:numPr>
        <w:numId w:val="35"/>
      </w:numPr>
      <w:suppressAutoHyphens w:val="0"/>
      <w:spacing w:before="120" w:after="240"/>
      <w:jc w:val="left"/>
    </w:pPr>
    <w:rPr>
      <w:snapToGrid w:val="0"/>
      <w:sz w:val="24"/>
      <w:szCs w:val="20"/>
      <w:lang w:val="en-GB"/>
    </w:rPr>
  </w:style>
  <w:style w:type="paragraph" w:customStyle="1" w:styleId="WPx">
    <w:name w:val="WP x."/>
    <w:basedOn w:val="Heading3"/>
    <w:next w:val="WPxy"/>
    <w:rsid w:val="00C70867"/>
    <w:pPr>
      <w:numPr>
        <w:numId w:val="33"/>
      </w:numPr>
      <w:tabs>
        <w:tab w:val="num" w:pos="1916"/>
      </w:tabs>
      <w:suppressAutoHyphens w:val="0"/>
      <w:spacing w:before="0" w:after="240"/>
      <w:ind w:left="1916" w:hanging="839"/>
      <w:jc w:val="left"/>
    </w:pPr>
    <w:rPr>
      <w:b w:val="0"/>
      <w:i/>
      <w:snapToGrid w:val="0"/>
      <w:sz w:val="28"/>
      <w:szCs w:val="20"/>
      <w:lang w:val="en-GB"/>
    </w:rPr>
  </w:style>
  <w:style w:type="paragraph" w:customStyle="1" w:styleId="WPxy">
    <w:name w:val="WP x.y"/>
    <w:basedOn w:val="Text2"/>
    <w:rsid w:val="00C70867"/>
    <w:pPr>
      <w:spacing w:after="240"/>
      <w:ind w:left="2835" w:hanging="1134"/>
    </w:pPr>
    <w:rPr>
      <w:rFonts w:ascii="Times New Roman" w:hAnsi="Times New Roman"/>
      <w:sz w:val="24"/>
      <w:szCs w:val="20"/>
    </w:rPr>
  </w:style>
  <w:style w:type="paragraph" w:customStyle="1" w:styleId="TaBult1">
    <w:name w:val="TaBult 1"/>
    <w:basedOn w:val="Normal"/>
    <w:rsid w:val="00C70867"/>
    <w:pPr>
      <w:tabs>
        <w:tab w:val="num" w:pos="360"/>
      </w:tabs>
      <w:spacing w:before="60" w:after="60" w:line="240" w:lineRule="auto"/>
      <w:ind w:left="360" w:hanging="360"/>
    </w:pPr>
    <w:rPr>
      <w:szCs w:val="20"/>
      <w:lang w:eastAsia="en-US"/>
    </w:rPr>
  </w:style>
  <w:style w:type="paragraph" w:styleId="BodyTextFirstIndent">
    <w:name w:val="Body Text First Indent"/>
    <w:basedOn w:val="BodyText"/>
    <w:link w:val="BodyTextFirstIndentChar1"/>
    <w:locked/>
    <w:rsid w:val="00C70867"/>
    <w:pPr>
      <w:spacing w:before="0"/>
      <w:ind w:firstLine="210"/>
      <w:jc w:val="both"/>
    </w:pPr>
    <w:rPr>
      <w:rFonts w:ascii="Arial" w:hAnsi="Arial"/>
      <w:sz w:val="20"/>
    </w:rPr>
  </w:style>
  <w:style w:type="character" w:customStyle="1" w:styleId="BodyTextFirstIndentChar">
    <w:name w:val="Body Text First Indent Char"/>
    <w:basedOn w:val="BodyTextChar"/>
    <w:rsid w:val="00C70867"/>
    <w:rPr>
      <w:sz w:val="22"/>
      <w:lang w:eastAsia="en-US"/>
    </w:rPr>
  </w:style>
  <w:style w:type="character" w:customStyle="1" w:styleId="emcsbold">
    <w:name w:val="emcs_bold"/>
    <w:rsid w:val="00C70867"/>
    <w:rPr>
      <w:b/>
    </w:rPr>
  </w:style>
  <w:style w:type="paragraph" w:customStyle="1" w:styleId="emcslegend">
    <w:name w:val="emcs_legend"/>
    <w:link w:val="emcslegendChar"/>
    <w:rsid w:val="00C70867"/>
    <w:pPr>
      <w:spacing w:before="120" w:after="120"/>
      <w:jc w:val="center"/>
    </w:pPr>
    <w:rPr>
      <w:i/>
      <w:sz w:val="20"/>
      <w:szCs w:val="20"/>
      <w:lang w:eastAsia="en-US"/>
    </w:rPr>
  </w:style>
  <w:style w:type="character" w:customStyle="1" w:styleId="emcslegendChar">
    <w:name w:val="emcs_legend Char"/>
    <w:link w:val="emcslegend"/>
    <w:rsid w:val="00C70867"/>
    <w:rPr>
      <w:i/>
      <w:sz w:val="20"/>
      <w:szCs w:val="20"/>
      <w:lang w:eastAsia="en-US"/>
    </w:rPr>
  </w:style>
  <w:style w:type="character" w:customStyle="1" w:styleId="emcsAPtablebullet1Char">
    <w:name w:val="emcs_AP_table_bullet1 Char"/>
    <w:rsid w:val="00C70867"/>
    <w:rPr>
      <w:lang w:val="en-GB" w:eastAsia="en-US" w:bidi="ar-SA"/>
    </w:rPr>
  </w:style>
  <w:style w:type="character" w:customStyle="1" w:styleId="emcsbolditalic">
    <w:name w:val="emcs_bold_italic"/>
    <w:rsid w:val="00C70867"/>
    <w:rPr>
      <w:b/>
      <w:i/>
    </w:rPr>
  </w:style>
  <w:style w:type="paragraph" w:customStyle="1" w:styleId="emcsbodytext">
    <w:name w:val="emcs_body_text"/>
    <w:link w:val="emcsbodytextChar"/>
    <w:rsid w:val="00C70867"/>
    <w:pPr>
      <w:widowControl w:val="0"/>
      <w:spacing w:before="120"/>
      <w:ind w:left="567"/>
      <w:jc w:val="both"/>
    </w:pPr>
    <w:rPr>
      <w:szCs w:val="20"/>
      <w:lang w:eastAsia="en-US"/>
    </w:rPr>
  </w:style>
  <w:style w:type="paragraph" w:customStyle="1" w:styleId="emcsbullet1">
    <w:name w:val="emcs_bullet1"/>
    <w:link w:val="emcsbullet1Char"/>
    <w:rsid w:val="00C70867"/>
    <w:pPr>
      <w:widowControl w:val="0"/>
      <w:numPr>
        <w:numId w:val="36"/>
      </w:numPr>
      <w:tabs>
        <w:tab w:val="left" w:pos="2835"/>
      </w:tabs>
      <w:spacing w:before="40" w:after="40"/>
      <w:contextualSpacing/>
      <w:jc w:val="both"/>
    </w:pPr>
    <w:rPr>
      <w:lang w:eastAsia="el-GR"/>
    </w:rPr>
  </w:style>
  <w:style w:type="character" w:customStyle="1" w:styleId="emcsbullet1Char">
    <w:name w:val="emcs_bullet1 Char"/>
    <w:link w:val="emcsbullet1"/>
    <w:rsid w:val="00C70867"/>
    <w:rPr>
      <w:lang w:eastAsia="el-GR"/>
    </w:rPr>
  </w:style>
  <w:style w:type="paragraph" w:customStyle="1" w:styleId="emcsEDIFACTDetailTitle">
    <w:name w:val="emcs_EDIFACT_DetailTitle"/>
    <w:link w:val="emcsEDIFACTDetailTitleChar"/>
    <w:rsid w:val="00C70867"/>
    <w:pPr>
      <w:widowControl w:val="0"/>
      <w:spacing w:before="240"/>
      <w:jc w:val="both"/>
    </w:pPr>
    <w:rPr>
      <w:b/>
      <w:sz w:val="22"/>
      <w:lang w:eastAsia="en-US"/>
    </w:rPr>
  </w:style>
  <w:style w:type="character" w:customStyle="1" w:styleId="emcsEDIFACTDetailTitleChar">
    <w:name w:val="emcs_EDIFACT_DetailTitle Char"/>
    <w:link w:val="emcsEDIFACTDetailTitle"/>
    <w:rsid w:val="00C70867"/>
    <w:rPr>
      <w:b/>
      <w:sz w:val="22"/>
      <w:lang w:eastAsia="en-US"/>
    </w:rPr>
  </w:style>
  <w:style w:type="paragraph" w:customStyle="1" w:styleId="emcsetable">
    <w:name w:val="emcs_etable"/>
    <w:rsid w:val="00C70867"/>
    <w:pPr>
      <w:keepLines/>
      <w:tabs>
        <w:tab w:val="left" w:pos="567"/>
        <w:tab w:val="left" w:pos="2835"/>
        <w:tab w:val="left" w:pos="3402"/>
        <w:tab w:val="left" w:pos="3969"/>
        <w:tab w:val="left" w:pos="4536"/>
      </w:tabs>
      <w:spacing w:before="40" w:after="40"/>
      <w:ind w:left="57" w:right="57"/>
    </w:pPr>
    <w:rPr>
      <w:rFonts w:ascii="Arial" w:hAnsi="Arial"/>
      <w:sz w:val="16"/>
      <w:szCs w:val="20"/>
      <w:lang w:eastAsia="en-US"/>
    </w:rPr>
  </w:style>
  <w:style w:type="paragraph" w:customStyle="1" w:styleId="tablecell0">
    <w:name w:val="tablecell"/>
    <w:basedOn w:val="Normal"/>
    <w:rsid w:val="00C70867"/>
    <w:pPr>
      <w:spacing w:before="60" w:after="0" w:line="240" w:lineRule="auto"/>
      <w:jc w:val="left"/>
    </w:pPr>
    <w:rPr>
      <w:rFonts w:ascii="Arial" w:hAnsi="Arial" w:cs="Arial"/>
      <w:sz w:val="20"/>
      <w:szCs w:val="20"/>
      <w:lang w:val="en-US" w:eastAsia="en-US"/>
    </w:rPr>
  </w:style>
  <w:style w:type="paragraph" w:customStyle="1" w:styleId="emcsAPtable">
    <w:name w:val="emcs_AP_table"/>
    <w:link w:val="emcsAPtableCar"/>
    <w:rsid w:val="00C70867"/>
    <w:pPr>
      <w:keepNext/>
      <w:spacing w:before="40" w:after="40"/>
    </w:pPr>
    <w:rPr>
      <w:sz w:val="20"/>
      <w:szCs w:val="20"/>
      <w:lang w:eastAsia="en-US"/>
    </w:rPr>
  </w:style>
  <w:style w:type="character" w:customStyle="1" w:styleId="emcsAPtableCar">
    <w:name w:val="emcs_AP_table Car"/>
    <w:link w:val="emcsAPtable"/>
    <w:rsid w:val="00C70867"/>
    <w:rPr>
      <w:sz w:val="20"/>
      <w:szCs w:val="20"/>
      <w:lang w:eastAsia="en-US"/>
    </w:rPr>
  </w:style>
  <w:style w:type="paragraph" w:customStyle="1" w:styleId="emcsAPtablebullet1">
    <w:name w:val="emcs_AP_table_bullet1"/>
    <w:link w:val="emcsAPtablebullet1Car"/>
    <w:rsid w:val="00C70867"/>
    <w:pPr>
      <w:keepNext/>
      <w:tabs>
        <w:tab w:val="num" w:pos="284"/>
      </w:tabs>
      <w:ind w:left="284" w:hanging="284"/>
    </w:pPr>
    <w:rPr>
      <w:sz w:val="20"/>
      <w:szCs w:val="20"/>
      <w:lang w:eastAsia="en-US"/>
    </w:rPr>
  </w:style>
  <w:style w:type="character" w:customStyle="1" w:styleId="emcsAPtablebullet1Car">
    <w:name w:val="emcs_AP_table_bullet1 Car"/>
    <w:link w:val="emcsAPtablebullet1"/>
    <w:rsid w:val="00C70867"/>
    <w:rPr>
      <w:sz w:val="20"/>
      <w:szCs w:val="20"/>
      <w:lang w:eastAsia="en-US"/>
    </w:rPr>
  </w:style>
  <w:style w:type="paragraph" w:customStyle="1" w:styleId="emcsAPtablebullet2">
    <w:name w:val="emcs_AP_table_bullet2"/>
    <w:link w:val="emcsAPtablebullet2Car"/>
    <w:rsid w:val="00C70867"/>
    <w:pPr>
      <w:keepNext/>
      <w:tabs>
        <w:tab w:val="num" w:pos="567"/>
      </w:tabs>
      <w:ind w:left="567" w:hanging="283"/>
      <w:jc w:val="both"/>
    </w:pPr>
    <w:rPr>
      <w:i/>
      <w:color w:val="000080"/>
      <w:sz w:val="16"/>
      <w:szCs w:val="16"/>
      <w:lang w:eastAsia="en-US"/>
    </w:rPr>
  </w:style>
  <w:style w:type="character" w:customStyle="1" w:styleId="emcsAPtablebullet2Car">
    <w:name w:val="emcs_AP_table_bullet2 Car"/>
    <w:link w:val="emcsAPtablebullet2"/>
    <w:rsid w:val="00C70867"/>
    <w:rPr>
      <w:i/>
      <w:color w:val="000080"/>
      <w:sz w:val="16"/>
      <w:szCs w:val="16"/>
      <w:lang w:eastAsia="en-US"/>
    </w:rPr>
  </w:style>
  <w:style w:type="paragraph" w:customStyle="1" w:styleId="emcstable">
    <w:name w:val="emcs_table"/>
    <w:rsid w:val="00C70867"/>
    <w:pPr>
      <w:spacing w:before="120"/>
    </w:pPr>
    <w:rPr>
      <w:sz w:val="22"/>
      <w:szCs w:val="20"/>
      <w:lang w:eastAsia="en-US"/>
    </w:rPr>
  </w:style>
  <w:style w:type="paragraph" w:customStyle="1" w:styleId="RFCBullet1">
    <w:name w:val="RFC Bullet 1"/>
    <w:basedOn w:val="Normal"/>
    <w:qFormat/>
    <w:rsid w:val="00C70867"/>
    <w:pPr>
      <w:tabs>
        <w:tab w:val="num" w:pos="644"/>
      </w:tabs>
      <w:spacing w:after="0" w:line="240" w:lineRule="auto"/>
      <w:ind w:left="284" w:hanging="218"/>
      <w:jc w:val="left"/>
    </w:pPr>
    <w:rPr>
      <w:rFonts w:ascii="Arial" w:hAnsi="Arial"/>
      <w:b/>
      <w:sz w:val="20"/>
      <w:lang w:eastAsia="en-US"/>
    </w:rPr>
  </w:style>
  <w:style w:type="paragraph" w:customStyle="1" w:styleId="RFCBullet2">
    <w:name w:val="RFC Bullet 2"/>
    <w:basedOn w:val="RFCBullet1"/>
    <w:qFormat/>
    <w:rsid w:val="00C70867"/>
    <w:pPr>
      <w:tabs>
        <w:tab w:val="clear" w:pos="644"/>
      </w:tabs>
    </w:pPr>
    <w:rPr>
      <w:b w:val="0"/>
    </w:rPr>
  </w:style>
  <w:style w:type="paragraph" w:customStyle="1" w:styleId="RFCTitle">
    <w:name w:val="RFC Title"/>
    <w:basedOn w:val="Normal"/>
    <w:qFormat/>
    <w:rsid w:val="00C70867"/>
    <w:pPr>
      <w:widowControl w:val="0"/>
      <w:autoSpaceDE w:val="0"/>
      <w:autoSpaceDN w:val="0"/>
      <w:adjustRightInd w:val="0"/>
      <w:spacing w:after="0" w:line="240" w:lineRule="auto"/>
      <w:jc w:val="left"/>
      <w:outlineLvl w:val="0"/>
    </w:pPr>
    <w:rPr>
      <w:rFonts w:ascii="Arial" w:hAnsi="Arial"/>
      <w:b/>
      <w:bCs/>
      <w:sz w:val="28"/>
      <w:szCs w:val="28"/>
      <w:lang w:eastAsia="en-US"/>
    </w:rPr>
  </w:style>
  <w:style w:type="paragraph" w:customStyle="1" w:styleId="Quotedtext">
    <w:name w:val="Quoted text"/>
    <w:basedOn w:val="Normal"/>
    <w:qFormat/>
    <w:rsid w:val="00C70867"/>
    <w:pPr>
      <w:spacing w:after="0" w:line="240" w:lineRule="auto"/>
      <w:ind w:left="284" w:right="284"/>
      <w:jc w:val="left"/>
    </w:pPr>
    <w:rPr>
      <w:rFonts w:ascii="Arial" w:hAnsi="Arial"/>
      <w:i/>
      <w:sz w:val="20"/>
      <w:lang w:eastAsia="en-US"/>
    </w:rPr>
  </w:style>
  <w:style w:type="paragraph" w:customStyle="1" w:styleId="emcsEDIFACTDetailItem">
    <w:name w:val="emcs_EDIFACT_DetailItem"/>
    <w:link w:val="emcsEDIFACTDetailItemCar"/>
    <w:rsid w:val="00C70867"/>
    <w:pPr>
      <w:tabs>
        <w:tab w:val="left" w:pos="709"/>
        <w:tab w:val="center" w:pos="6379"/>
        <w:tab w:val="left" w:pos="6662"/>
        <w:tab w:val="left" w:pos="7371"/>
        <w:tab w:val="left" w:pos="8222"/>
      </w:tabs>
    </w:pPr>
    <w:rPr>
      <w:sz w:val="20"/>
      <w:szCs w:val="20"/>
      <w:lang w:eastAsia="en-US"/>
    </w:rPr>
  </w:style>
  <w:style w:type="character" w:customStyle="1" w:styleId="emcsEDIFACTDetailItemCar">
    <w:name w:val="emcs_EDIFACT_DetailItem Car"/>
    <w:link w:val="emcsEDIFACTDetailItem"/>
    <w:rsid w:val="00C70867"/>
    <w:rPr>
      <w:sz w:val="20"/>
      <w:szCs w:val="20"/>
      <w:lang w:eastAsia="en-US"/>
    </w:rPr>
  </w:style>
  <w:style w:type="paragraph" w:customStyle="1" w:styleId="emcsEDIFACTSegment">
    <w:name w:val="emcs_EDIFACT_Segment"/>
    <w:link w:val="emcsEDIFACTSegmentCar"/>
    <w:rsid w:val="00C70867"/>
    <w:pPr>
      <w:tabs>
        <w:tab w:val="left" w:pos="284"/>
        <w:tab w:val="left" w:pos="567"/>
        <w:tab w:val="left" w:pos="851"/>
        <w:tab w:val="left" w:pos="1134"/>
        <w:tab w:val="left" w:pos="1418"/>
        <w:tab w:val="left" w:pos="1701"/>
        <w:tab w:val="left" w:pos="1985"/>
        <w:tab w:val="right" w:pos="7088"/>
        <w:tab w:val="left" w:pos="7371"/>
        <w:tab w:val="left" w:pos="7655"/>
        <w:tab w:val="left" w:pos="8222"/>
      </w:tabs>
    </w:pPr>
    <w:rPr>
      <w:b/>
      <w:sz w:val="22"/>
      <w:lang w:eastAsia="en-US"/>
    </w:rPr>
  </w:style>
  <w:style w:type="character" w:customStyle="1" w:styleId="emcsEDIFACTSegmentCar">
    <w:name w:val="emcs_EDIFACT_Segment Car"/>
    <w:link w:val="emcsEDIFACTSegment"/>
    <w:rsid w:val="00C70867"/>
    <w:rPr>
      <w:b/>
      <w:sz w:val="22"/>
      <w:lang w:eastAsia="en-US"/>
    </w:rPr>
  </w:style>
  <w:style w:type="paragraph" w:styleId="PlainText">
    <w:name w:val="Plain Text"/>
    <w:basedOn w:val="Normal"/>
    <w:link w:val="PlainTextChar"/>
    <w:locked/>
    <w:rsid w:val="00C70867"/>
    <w:pPr>
      <w:spacing w:after="0" w:line="240" w:lineRule="auto"/>
      <w:jc w:val="left"/>
    </w:pPr>
    <w:rPr>
      <w:rFonts w:ascii="Courier New" w:hAnsi="Courier New"/>
      <w:sz w:val="20"/>
      <w:szCs w:val="20"/>
      <w:lang w:val="en-US" w:eastAsia="en-US"/>
    </w:rPr>
  </w:style>
  <w:style w:type="character" w:customStyle="1" w:styleId="PlainTextChar">
    <w:name w:val="Plain Text Char"/>
    <w:basedOn w:val="DefaultParagraphFont"/>
    <w:link w:val="PlainText"/>
    <w:rsid w:val="00C70867"/>
    <w:rPr>
      <w:rFonts w:ascii="Courier New" w:hAnsi="Courier New"/>
      <w:sz w:val="20"/>
      <w:szCs w:val="20"/>
      <w:lang w:val="en-US" w:eastAsia="en-US"/>
    </w:rPr>
  </w:style>
  <w:style w:type="paragraph" w:customStyle="1" w:styleId="msolistparagraph0">
    <w:name w:val="msolistparagraph"/>
    <w:basedOn w:val="Normal"/>
    <w:rsid w:val="00C70867"/>
    <w:pPr>
      <w:spacing w:after="0" w:line="240" w:lineRule="auto"/>
      <w:ind w:left="720"/>
      <w:jc w:val="left"/>
    </w:pPr>
    <w:rPr>
      <w:rFonts w:ascii="Calibri" w:hAnsi="Calibri"/>
      <w:szCs w:val="22"/>
      <w:lang w:val="en-US" w:eastAsia="en-US"/>
    </w:rPr>
  </w:style>
  <w:style w:type="paragraph" w:customStyle="1" w:styleId="RFCField">
    <w:name w:val="RFC Field"/>
    <w:basedOn w:val="Normal"/>
    <w:qFormat/>
    <w:rsid w:val="00C70867"/>
    <w:pPr>
      <w:numPr>
        <w:numId w:val="37"/>
      </w:numPr>
      <w:tabs>
        <w:tab w:val="left" w:pos="284"/>
      </w:tabs>
      <w:spacing w:after="0" w:line="240" w:lineRule="auto"/>
      <w:jc w:val="left"/>
    </w:pPr>
    <w:rPr>
      <w:rFonts w:ascii="Arial" w:hAnsi="Arial"/>
      <w:sz w:val="20"/>
      <w:szCs w:val="20"/>
      <w:lang w:eastAsia="en-US"/>
    </w:rPr>
  </w:style>
  <w:style w:type="paragraph" w:customStyle="1" w:styleId="RFCIn-TableHeading">
    <w:name w:val="RFC In-Table Heading"/>
    <w:basedOn w:val="Normal"/>
    <w:qFormat/>
    <w:rsid w:val="00C70867"/>
    <w:pPr>
      <w:spacing w:after="60" w:line="240" w:lineRule="auto"/>
      <w:jc w:val="left"/>
    </w:pPr>
    <w:rPr>
      <w:rFonts w:ascii="Arial" w:hAnsi="Arial"/>
      <w:b/>
      <w:sz w:val="20"/>
      <w:szCs w:val="20"/>
      <w:lang w:eastAsia="en-US"/>
    </w:rPr>
  </w:style>
  <w:style w:type="paragraph" w:customStyle="1" w:styleId="Bulleted2">
    <w:name w:val="Bulleted 2"/>
    <w:basedOn w:val="Bulleted1"/>
    <w:qFormat/>
    <w:rsid w:val="00C70867"/>
    <w:pPr>
      <w:tabs>
        <w:tab w:val="left" w:pos="284"/>
        <w:tab w:val="left" w:pos="539"/>
      </w:tabs>
      <w:spacing w:after="60"/>
      <w:ind w:left="539" w:hanging="255"/>
      <w:contextualSpacing/>
    </w:pPr>
    <w:rPr>
      <w:bCs w:val="0"/>
    </w:rPr>
  </w:style>
  <w:style w:type="paragraph" w:customStyle="1" w:styleId="CharCharChar1CharCharCharCharCharCharChar">
    <w:name w:val="Char Char Char1 Char Char Char Char Char Char Char"/>
    <w:basedOn w:val="Normal"/>
    <w:rsid w:val="00C70867"/>
    <w:pPr>
      <w:spacing w:after="160" w:line="240" w:lineRule="exact"/>
      <w:jc w:val="left"/>
    </w:pPr>
    <w:rPr>
      <w:rFonts w:ascii="Verdana" w:hAnsi="Verdana"/>
      <w:sz w:val="20"/>
      <w:szCs w:val="20"/>
      <w:lang w:val="en-US" w:eastAsia="en-US"/>
    </w:rPr>
  </w:style>
  <w:style w:type="character" w:customStyle="1" w:styleId="emcsbodytextChar">
    <w:name w:val="emcs_body_text Char"/>
    <w:link w:val="emcsbodytext"/>
    <w:rsid w:val="00C70867"/>
    <w:rPr>
      <w:szCs w:val="20"/>
      <w:lang w:eastAsia="en-US"/>
    </w:rPr>
  </w:style>
  <w:style w:type="paragraph" w:customStyle="1" w:styleId="bulleted10">
    <w:name w:val="bulleted10"/>
    <w:basedOn w:val="Normal"/>
    <w:rsid w:val="00C70867"/>
    <w:pPr>
      <w:spacing w:after="0" w:line="240" w:lineRule="auto"/>
      <w:ind w:left="312" w:hanging="227"/>
      <w:jc w:val="left"/>
    </w:pPr>
    <w:rPr>
      <w:rFonts w:ascii="Arial" w:hAnsi="Arial" w:cs="Arial"/>
      <w:sz w:val="20"/>
      <w:szCs w:val="20"/>
      <w:lang w:val="en-US" w:eastAsia="en-US"/>
    </w:rPr>
  </w:style>
  <w:style w:type="paragraph" w:customStyle="1" w:styleId="bulleted10cxspmiddle">
    <w:name w:val="bulleted10cxspmiddle"/>
    <w:basedOn w:val="Normal"/>
    <w:rsid w:val="00C70867"/>
    <w:pPr>
      <w:spacing w:before="100" w:beforeAutospacing="1" w:after="100" w:afterAutospacing="1" w:line="240" w:lineRule="auto"/>
      <w:jc w:val="left"/>
    </w:pPr>
    <w:rPr>
      <w:sz w:val="24"/>
      <w:lang w:val="en-US" w:eastAsia="en-US"/>
    </w:rPr>
  </w:style>
  <w:style w:type="paragraph" w:customStyle="1" w:styleId="bulleted10cxsplast">
    <w:name w:val="bulleted10cxsplast"/>
    <w:basedOn w:val="Normal"/>
    <w:rsid w:val="00C70867"/>
    <w:pPr>
      <w:spacing w:before="100" w:beforeAutospacing="1" w:after="100" w:afterAutospacing="1" w:line="240" w:lineRule="auto"/>
      <w:jc w:val="left"/>
    </w:pPr>
    <w:rPr>
      <w:sz w:val="24"/>
      <w:lang w:val="en-US" w:eastAsia="en-US"/>
    </w:rPr>
  </w:style>
  <w:style w:type="character" w:customStyle="1" w:styleId="apple-style-span">
    <w:name w:val="apple-style-span"/>
    <w:basedOn w:val="DefaultParagraphFont"/>
    <w:rsid w:val="00C70867"/>
  </w:style>
  <w:style w:type="paragraph" w:customStyle="1" w:styleId="Numbered1">
    <w:name w:val="Numbered 1"/>
    <w:basedOn w:val="Bulleted1"/>
    <w:qFormat/>
    <w:rsid w:val="00C70867"/>
    <w:pPr>
      <w:numPr>
        <w:numId w:val="38"/>
      </w:numPr>
      <w:tabs>
        <w:tab w:val="left" w:pos="284"/>
      </w:tabs>
      <w:spacing w:after="60"/>
      <w:contextualSpacing/>
      <w:jc w:val="both"/>
    </w:pPr>
    <w:rPr>
      <w:rFonts w:cs="Times New Roman"/>
      <w:bCs w:val="0"/>
    </w:rPr>
  </w:style>
  <w:style w:type="paragraph" w:styleId="NoSpacing">
    <w:name w:val="No Spacing"/>
    <w:uiPriority w:val="1"/>
    <w:qFormat/>
    <w:locked/>
    <w:rsid w:val="00C70867"/>
    <w:rPr>
      <w:rFonts w:ascii="Arial" w:hAnsi="Arial"/>
      <w:sz w:val="20"/>
      <w:lang w:eastAsia="en-US"/>
    </w:rPr>
  </w:style>
  <w:style w:type="character" w:customStyle="1" w:styleId="emcsitalic">
    <w:name w:val="emcs_italic"/>
    <w:rsid w:val="00C70867"/>
    <w:rPr>
      <w:i/>
    </w:rPr>
  </w:style>
  <w:style w:type="paragraph" w:customStyle="1" w:styleId="Bulleted3">
    <w:name w:val="Bulleted 3"/>
    <w:basedOn w:val="Bulleted2"/>
    <w:qFormat/>
    <w:rsid w:val="00C70867"/>
    <w:pPr>
      <w:tabs>
        <w:tab w:val="clear" w:pos="284"/>
        <w:tab w:val="clear" w:pos="539"/>
      </w:tabs>
      <w:ind w:left="900" w:hanging="360"/>
    </w:pPr>
    <w:rPr>
      <w:bCs/>
    </w:rPr>
  </w:style>
  <w:style w:type="paragraph" w:customStyle="1" w:styleId="NormalJustified">
    <w:name w:val="Normal + Justified"/>
    <w:aliases w:val="After:  0 pt"/>
    <w:basedOn w:val="Heading3"/>
    <w:rsid w:val="00C70867"/>
    <w:pPr>
      <w:numPr>
        <w:ilvl w:val="0"/>
        <w:numId w:val="0"/>
      </w:numPr>
      <w:suppressAutoHyphens w:val="0"/>
      <w:jc w:val="left"/>
    </w:pPr>
    <w:rPr>
      <w:rFonts w:ascii="Arial" w:hAnsi="Arial"/>
      <w:bCs/>
      <w:szCs w:val="26"/>
      <w:lang w:val="en-US"/>
    </w:rPr>
  </w:style>
  <w:style w:type="paragraph" w:customStyle="1" w:styleId="emcsheading2">
    <w:name w:val="emcs_heading2"/>
    <w:rsid w:val="00C70867"/>
    <w:pPr>
      <w:keepNext/>
      <w:widowControl w:val="0"/>
      <w:numPr>
        <w:ilvl w:val="1"/>
        <w:numId w:val="39"/>
      </w:numPr>
      <w:spacing w:before="480" w:after="120"/>
      <w:jc w:val="both"/>
      <w:outlineLvl w:val="1"/>
    </w:pPr>
    <w:rPr>
      <w:b/>
      <w:sz w:val="28"/>
      <w:szCs w:val="20"/>
      <w:lang w:eastAsia="en-US"/>
    </w:rPr>
  </w:style>
  <w:style w:type="paragraph" w:customStyle="1" w:styleId="emcsheading1">
    <w:name w:val="emcs_heading1"/>
    <w:rsid w:val="00C70867"/>
    <w:pPr>
      <w:keepNext/>
      <w:pageBreakBefore/>
      <w:widowControl w:val="0"/>
      <w:numPr>
        <w:numId w:val="39"/>
      </w:numPr>
      <w:spacing w:before="120"/>
      <w:jc w:val="both"/>
      <w:outlineLvl w:val="0"/>
    </w:pPr>
    <w:rPr>
      <w:b/>
      <w:sz w:val="32"/>
      <w:szCs w:val="20"/>
      <w:lang w:eastAsia="en-US"/>
    </w:rPr>
  </w:style>
  <w:style w:type="paragraph" w:customStyle="1" w:styleId="emcsheading3">
    <w:name w:val="emcs_heading3"/>
    <w:rsid w:val="00C70867"/>
    <w:pPr>
      <w:keepNext/>
      <w:widowControl w:val="0"/>
      <w:numPr>
        <w:ilvl w:val="2"/>
        <w:numId w:val="39"/>
      </w:numPr>
      <w:spacing w:before="360" w:after="120"/>
      <w:jc w:val="both"/>
      <w:outlineLvl w:val="2"/>
    </w:pPr>
    <w:rPr>
      <w:b/>
      <w:szCs w:val="20"/>
      <w:lang w:eastAsia="en-US"/>
    </w:rPr>
  </w:style>
  <w:style w:type="character" w:customStyle="1" w:styleId="emcsbodytextCar">
    <w:name w:val="emcs_body_text Car"/>
    <w:rsid w:val="00C70867"/>
    <w:rPr>
      <w:rFonts w:ascii="Times New Roman" w:eastAsia="Times New Roman" w:hAnsi="Times New Roman"/>
      <w:sz w:val="24"/>
      <w:lang w:eastAsia="en-US"/>
    </w:rPr>
  </w:style>
  <w:style w:type="paragraph" w:customStyle="1" w:styleId="emcsAPtablebullet3">
    <w:name w:val="emcs_AP_table_bullet3"/>
    <w:link w:val="emcsAPtablebullet3Car"/>
    <w:rsid w:val="00C70867"/>
    <w:pPr>
      <w:tabs>
        <w:tab w:val="num" w:pos="851"/>
      </w:tabs>
      <w:ind w:left="851" w:hanging="284"/>
    </w:pPr>
    <w:rPr>
      <w:i/>
      <w:color w:val="000080"/>
      <w:sz w:val="16"/>
      <w:szCs w:val="16"/>
      <w:lang w:eastAsia="en-US"/>
    </w:rPr>
  </w:style>
  <w:style w:type="character" w:customStyle="1" w:styleId="emcsAPtablebullet3Car">
    <w:name w:val="emcs_AP_table_bullet3 Car"/>
    <w:link w:val="emcsAPtablebullet3"/>
    <w:rsid w:val="00C70867"/>
    <w:rPr>
      <w:i/>
      <w:color w:val="000080"/>
      <w:sz w:val="16"/>
      <w:szCs w:val="16"/>
      <w:lang w:eastAsia="en-US"/>
    </w:rPr>
  </w:style>
  <w:style w:type="character" w:customStyle="1" w:styleId="CharChar4">
    <w:name w:val="Char Char4"/>
    <w:rsid w:val="00C70867"/>
    <w:rPr>
      <w:rFonts w:ascii="Courier New" w:eastAsia="Times New Roman" w:hAnsi="Courier New" w:cs="Times New Roman"/>
      <w:sz w:val="20"/>
      <w:szCs w:val="20"/>
      <w:lang w:val="en-US"/>
    </w:rPr>
  </w:style>
  <w:style w:type="character" w:customStyle="1" w:styleId="FITSDEV2">
    <w:name w:val="FITSDEV2"/>
    <w:semiHidden/>
    <w:rsid w:val="00C70867"/>
    <w:rPr>
      <w:rFonts w:ascii="Calibri" w:hAnsi="Calibri"/>
      <w:b w:val="0"/>
      <w:bCs w:val="0"/>
      <w:i w:val="0"/>
      <w:iCs w:val="0"/>
      <w:strike w:val="0"/>
      <w:color w:val="000080"/>
      <w:sz w:val="20"/>
      <w:szCs w:val="20"/>
      <w:u w:val="none"/>
    </w:rPr>
  </w:style>
  <w:style w:type="paragraph" w:customStyle="1" w:styleId="MessageTableCell">
    <w:name w:val="Message Table Cell"/>
    <w:basedOn w:val="Normal"/>
    <w:rsid w:val="00C70867"/>
    <w:pPr>
      <w:spacing w:before="120" w:after="0" w:line="240" w:lineRule="auto"/>
      <w:jc w:val="left"/>
    </w:pPr>
    <w:rPr>
      <w:sz w:val="20"/>
      <w:szCs w:val="20"/>
      <w:lang w:eastAsia="en-US"/>
    </w:rPr>
  </w:style>
  <w:style w:type="paragraph" w:styleId="Quote">
    <w:name w:val="Quote"/>
    <w:basedOn w:val="Normal"/>
    <w:next w:val="Normal"/>
    <w:link w:val="QuoteChar"/>
    <w:uiPriority w:val="29"/>
    <w:qFormat/>
    <w:locked/>
    <w:rsid w:val="00C70867"/>
    <w:pPr>
      <w:spacing w:line="240" w:lineRule="auto"/>
    </w:pPr>
    <w:rPr>
      <w:rFonts w:ascii="Arial" w:hAnsi="Arial"/>
      <w:i/>
      <w:iCs/>
      <w:color w:val="000000"/>
      <w:sz w:val="20"/>
      <w:lang w:eastAsia="en-US"/>
    </w:rPr>
  </w:style>
  <w:style w:type="character" w:customStyle="1" w:styleId="QuoteChar">
    <w:name w:val="Quote Char"/>
    <w:basedOn w:val="DefaultParagraphFont"/>
    <w:link w:val="Quote"/>
    <w:uiPriority w:val="29"/>
    <w:rsid w:val="00C70867"/>
    <w:rPr>
      <w:rFonts w:ascii="Arial" w:hAnsi="Arial"/>
      <w:i/>
      <w:iCs/>
      <w:color w:val="000000"/>
      <w:sz w:val="20"/>
      <w:lang w:eastAsia="en-US"/>
    </w:rPr>
  </w:style>
  <w:style w:type="character" w:styleId="LineNumber">
    <w:name w:val="line number"/>
    <w:basedOn w:val="DefaultParagraphFont"/>
    <w:locked/>
    <w:rsid w:val="00C70867"/>
  </w:style>
  <w:style w:type="paragraph" w:customStyle="1" w:styleId="emcsUCheading2">
    <w:name w:val="emcs_UC_heading2"/>
    <w:rsid w:val="00C70867"/>
    <w:pPr>
      <w:spacing w:before="80" w:after="80"/>
      <w:ind w:left="567"/>
      <w:jc w:val="both"/>
    </w:pPr>
    <w:rPr>
      <w:i/>
      <w:sz w:val="22"/>
      <w:szCs w:val="22"/>
      <w:lang w:eastAsia="en-US"/>
    </w:rPr>
  </w:style>
  <w:style w:type="paragraph" w:customStyle="1" w:styleId="emcsbullet2blueitalic">
    <w:name w:val="emcs_bullet2_blue&amp;italic"/>
    <w:rsid w:val="00C70867"/>
    <w:pPr>
      <w:numPr>
        <w:numId w:val="40"/>
      </w:numPr>
    </w:pPr>
    <w:rPr>
      <w:i/>
      <w:color w:val="000080"/>
      <w:szCs w:val="20"/>
      <w:lang w:eastAsia="en-US"/>
    </w:rPr>
  </w:style>
  <w:style w:type="character" w:customStyle="1" w:styleId="formattableelementreadonly">
    <w:name w:val="formattableelementreadonly"/>
    <w:basedOn w:val="DefaultParagraphFont"/>
    <w:rsid w:val="00C70867"/>
  </w:style>
  <w:style w:type="character" w:customStyle="1" w:styleId="apple-converted-space">
    <w:name w:val="apple-converted-space"/>
    <w:basedOn w:val="DefaultParagraphFont"/>
    <w:rsid w:val="00C70867"/>
  </w:style>
  <w:style w:type="character" w:customStyle="1" w:styleId="WW8Num2z1">
    <w:name w:val="WW8Num2z1"/>
    <w:rsid w:val="00C70867"/>
    <w:rPr>
      <w:rFonts w:ascii="Courier New" w:hAnsi="Courier New" w:cs="Courier New"/>
    </w:rPr>
  </w:style>
  <w:style w:type="character" w:customStyle="1" w:styleId="WW8Num2z2">
    <w:name w:val="WW8Num2z2"/>
    <w:rsid w:val="00C70867"/>
    <w:rPr>
      <w:rFonts w:ascii="Wingdings" w:hAnsi="Wingdings" w:cs="Wingdings"/>
    </w:rPr>
  </w:style>
  <w:style w:type="character" w:customStyle="1" w:styleId="WW8Num2z3">
    <w:name w:val="WW8Num2z3"/>
    <w:rsid w:val="00C70867"/>
    <w:rPr>
      <w:rFonts w:ascii="Symbol" w:hAnsi="Symbol" w:cs="Symbol"/>
    </w:rPr>
  </w:style>
  <w:style w:type="character" w:customStyle="1" w:styleId="WW8Num4z0">
    <w:name w:val="WW8Num4z0"/>
    <w:rsid w:val="00C70867"/>
    <w:rPr>
      <w:rFonts w:ascii="Symbol" w:hAnsi="Symbol" w:cs="Symbol"/>
    </w:rPr>
  </w:style>
  <w:style w:type="character" w:customStyle="1" w:styleId="WW8Num5z0">
    <w:name w:val="WW8Num5z0"/>
    <w:rsid w:val="00C70867"/>
    <w:rPr>
      <w:rFonts w:ascii="Symbol" w:hAnsi="Symbol" w:cs="Symbol"/>
    </w:rPr>
  </w:style>
  <w:style w:type="character" w:customStyle="1" w:styleId="WW8Num5z1">
    <w:name w:val="WW8Num5z1"/>
    <w:rsid w:val="00C70867"/>
    <w:rPr>
      <w:rFonts w:ascii="Courier New" w:hAnsi="Courier New" w:cs="Courier New"/>
    </w:rPr>
  </w:style>
  <w:style w:type="character" w:customStyle="1" w:styleId="WW8Num5z2">
    <w:name w:val="WW8Num5z2"/>
    <w:rsid w:val="00C70867"/>
    <w:rPr>
      <w:rFonts w:ascii="Wingdings" w:hAnsi="Wingdings" w:cs="Wingdings"/>
    </w:rPr>
  </w:style>
  <w:style w:type="character" w:customStyle="1" w:styleId="WW8Num6z0">
    <w:name w:val="WW8Num6z0"/>
    <w:rsid w:val="00C70867"/>
    <w:rPr>
      <w:rFonts w:ascii="Symbol" w:hAnsi="Symbol" w:cs="Symbol"/>
    </w:rPr>
  </w:style>
  <w:style w:type="character" w:customStyle="1" w:styleId="WW8Num6z1">
    <w:name w:val="WW8Num6z1"/>
    <w:rsid w:val="00C70867"/>
    <w:rPr>
      <w:rFonts w:ascii="Courier New" w:hAnsi="Courier New" w:cs="Courier New"/>
    </w:rPr>
  </w:style>
  <w:style w:type="character" w:customStyle="1" w:styleId="WW8Num6z2">
    <w:name w:val="WW8Num6z2"/>
    <w:rsid w:val="00C70867"/>
    <w:rPr>
      <w:rFonts w:ascii="Wingdings" w:hAnsi="Wingdings" w:cs="Wingdings"/>
    </w:rPr>
  </w:style>
  <w:style w:type="character" w:customStyle="1" w:styleId="WW8Num7z0">
    <w:name w:val="WW8Num7z0"/>
    <w:rsid w:val="00C70867"/>
    <w:rPr>
      <w:rFonts w:ascii="Symbol" w:hAnsi="Symbol" w:cs="Symbol"/>
    </w:rPr>
  </w:style>
  <w:style w:type="character" w:customStyle="1" w:styleId="WW8Num7z1">
    <w:name w:val="WW8Num7z1"/>
    <w:rsid w:val="00C70867"/>
    <w:rPr>
      <w:rFonts w:ascii="Arial" w:eastAsia="Times New Roman" w:hAnsi="Arial" w:cs="Arial"/>
    </w:rPr>
  </w:style>
  <w:style w:type="character" w:customStyle="1" w:styleId="WW8Num7z2">
    <w:name w:val="WW8Num7z2"/>
    <w:rsid w:val="00C70867"/>
    <w:rPr>
      <w:rFonts w:ascii="Wingdings" w:hAnsi="Wingdings" w:cs="Wingdings"/>
    </w:rPr>
  </w:style>
  <w:style w:type="character" w:customStyle="1" w:styleId="WW8Num7z4">
    <w:name w:val="WW8Num7z4"/>
    <w:rsid w:val="00C70867"/>
    <w:rPr>
      <w:rFonts w:ascii="Courier New" w:hAnsi="Courier New" w:cs="Courier New"/>
    </w:rPr>
  </w:style>
  <w:style w:type="character" w:customStyle="1" w:styleId="WW8Num8z0">
    <w:name w:val="WW8Num8z0"/>
    <w:rsid w:val="00C70867"/>
    <w:rPr>
      <w:rFonts w:ascii="Symbol" w:hAnsi="Symbol" w:cs="Symbol"/>
    </w:rPr>
  </w:style>
  <w:style w:type="character" w:customStyle="1" w:styleId="WW8Num8z1">
    <w:name w:val="WW8Num8z1"/>
    <w:rsid w:val="00C70867"/>
    <w:rPr>
      <w:rFonts w:ascii="Courier New" w:hAnsi="Courier New" w:cs="Courier New"/>
    </w:rPr>
  </w:style>
  <w:style w:type="character" w:customStyle="1" w:styleId="WW8Num8z2">
    <w:name w:val="WW8Num8z2"/>
    <w:rsid w:val="00C70867"/>
    <w:rPr>
      <w:rFonts w:ascii="Wingdings" w:hAnsi="Wingdings" w:cs="Wingdings"/>
    </w:rPr>
  </w:style>
  <w:style w:type="character" w:customStyle="1" w:styleId="WW8Num9z0">
    <w:name w:val="WW8Num9z0"/>
    <w:rsid w:val="00C70867"/>
    <w:rPr>
      <w:rFonts w:ascii="Symbol" w:hAnsi="Symbol" w:cs="Symbol"/>
    </w:rPr>
  </w:style>
  <w:style w:type="character" w:customStyle="1" w:styleId="WW8Num9z1">
    <w:name w:val="WW8Num9z1"/>
    <w:rsid w:val="00C70867"/>
    <w:rPr>
      <w:rFonts w:ascii="Courier New" w:hAnsi="Courier New" w:cs="Courier New"/>
    </w:rPr>
  </w:style>
  <w:style w:type="character" w:customStyle="1" w:styleId="WW8Num9z2">
    <w:name w:val="WW8Num9z2"/>
    <w:rsid w:val="00C70867"/>
    <w:rPr>
      <w:rFonts w:ascii="Wingdings" w:hAnsi="Wingdings" w:cs="Wingdings"/>
    </w:rPr>
  </w:style>
  <w:style w:type="character" w:customStyle="1" w:styleId="WW8Num10z0">
    <w:name w:val="WW8Num10z0"/>
    <w:rsid w:val="00C70867"/>
    <w:rPr>
      <w:rFonts w:ascii="Symbol" w:hAnsi="Symbol" w:cs="Symbol"/>
    </w:rPr>
  </w:style>
  <w:style w:type="character" w:customStyle="1" w:styleId="WW8Num10z1">
    <w:name w:val="WW8Num10z1"/>
    <w:rsid w:val="00C70867"/>
    <w:rPr>
      <w:rFonts w:ascii="Courier New" w:hAnsi="Courier New" w:cs="Courier New"/>
    </w:rPr>
  </w:style>
  <w:style w:type="character" w:customStyle="1" w:styleId="WW8Num10z2">
    <w:name w:val="WW8Num10z2"/>
    <w:rsid w:val="00C70867"/>
    <w:rPr>
      <w:rFonts w:ascii="Wingdings" w:hAnsi="Wingdings" w:cs="Wingdings"/>
    </w:rPr>
  </w:style>
  <w:style w:type="character" w:customStyle="1" w:styleId="WW8Num12z0">
    <w:name w:val="WW8Num12z0"/>
    <w:rsid w:val="00C70867"/>
    <w:rPr>
      <w:rFonts w:ascii="Symbol" w:hAnsi="Symbol" w:cs="Symbol"/>
      <w:color w:val="auto"/>
    </w:rPr>
  </w:style>
  <w:style w:type="character" w:customStyle="1" w:styleId="WW8Num12z1">
    <w:name w:val="WW8Num12z1"/>
    <w:rsid w:val="00C70867"/>
    <w:rPr>
      <w:rFonts w:ascii="Courier New" w:hAnsi="Courier New" w:cs="Courier New"/>
    </w:rPr>
  </w:style>
  <w:style w:type="character" w:customStyle="1" w:styleId="WW8Num12z2">
    <w:name w:val="WW8Num12z2"/>
    <w:rsid w:val="00C70867"/>
    <w:rPr>
      <w:rFonts w:ascii="Wingdings" w:hAnsi="Wingdings" w:cs="Wingdings"/>
    </w:rPr>
  </w:style>
  <w:style w:type="character" w:customStyle="1" w:styleId="WW8Num12z3">
    <w:name w:val="WW8Num12z3"/>
    <w:rsid w:val="00C70867"/>
    <w:rPr>
      <w:rFonts w:ascii="Symbol" w:hAnsi="Symbol" w:cs="Symbol"/>
    </w:rPr>
  </w:style>
  <w:style w:type="character" w:customStyle="1" w:styleId="WW8Num14z0">
    <w:name w:val="WW8Num14z0"/>
    <w:rsid w:val="00C70867"/>
    <w:rPr>
      <w:rFonts w:ascii="Symbol" w:hAnsi="Symbol" w:cs="Symbol"/>
    </w:rPr>
  </w:style>
  <w:style w:type="character" w:customStyle="1" w:styleId="WW8Num14z1">
    <w:name w:val="WW8Num14z1"/>
    <w:rsid w:val="00C70867"/>
    <w:rPr>
      <w:rFonts w:ascii="Courier New" w:hAnsi="Courier New" w:cs="Courier New"/>
    </w:rPr>
  </w:style>
  <w:style w:type="character" w:customStyle="1" w:styleId="WW8Num14z2">
    <w:name w:val="WW8Num14z2"/>
    <w:rsid w:val="00C70867"/>
    <w:rPr>
      <w:rFonts w:ascii="Wingdings" w:hAnsi="Wingdings" w:cs="Wingdings"/>
    </w:rPr>
  </w:style>
  <w:style w:type="character" w:customStyle="1" w:styleId="WW8Num15z0">
    <w:name w:val="WW8Num15z0"/>
    <w:rsid w:val="00C70867"/>
    <w:rPr>
      <w:rFonts w:ascii="Symbol" w:hAnsi="Symbol" w:cs="Symbol"/>
    </w:rPr>
  </w:style>
  <w:style w:type="character" w:customStyle="1" w:styleId="WW8Num15z1">
    <w:name w:val="WW8Num15z1"/>
    <w:rsid w:val="00C70867"/>
    <w:rPr>
      <w:rFonts w:ascii="Courier New" w:hAnsi="Courier New" w:cs="Courier New"/>
    </w:rPr>
  </w:style>
  <w:style w:type="character" w:customStyle="1" w:styleId="WW8Num15z2">
    <w:name w:val="WW8Num15z2"/>
    <w:rsid w:val="00C70867"/>
    <w:rPr>
      <w:rFonts w:ascii="Wingdings" w:hAnsi="Wingdings" w:cs="Wingdings"/>
    </w:rPr>
  </w:style>
  <w:style w:type="character" w:customStyle="1" w:styleId="WW8Num16z0">
    <w:name w:val="WW8Num16z0"/>
    <w:rsid w:val="00C70867"/>
    <w:rPr>
      <w:rFonts w:ascii="Symbol" w:hAnsi="Symbol" w:cs="Symbol"/>
    </w:rPr>
  </w:style>
  <w:style w:type="character" w:customStyle="1" w:styleId="WW8Num16z1">
    <w:name w:val="WW8Num16z1"/>
    <w:rsid w:val="00C70867"/>
    <w:rPr>
      <w:rFonts w:ascii="Courier New" w:hAnsi="Courier New" w:cs="Courier New"/>
    </w:rPr>
  </w:style>
  <w:style w:type="character" w:customStyle="1" w:styleId="WW8Num16z2">
    <w:name w:val="WW8Num16z2"/>
    <w:rsid w:val="00C70867"/>
    <w:rPr>
      <w:rFonts w:ascii="Wingdings" w:hAnsi="Wingdings" w:cs="Wingdings"/>
    </w:rPr>
  </w:style>
  <w:style w:type="character" w:customStyle="1" w:styleId="WW8Num17z0">
    <w:name w:val="WW8Num17z0"/>
    <w:rsid w:val="00C70867"/>
    <w:rPr>
      <w:rFonts w:ascii="Symbol" w:hAnsi="Symbol" w:cs="Times New Roman"/>
    </w:rPr>
  </w:style>
  <w:style w:type="character" w:customStyle="1" w:styleId="WW8Num18z0">
    <w:name w:val="WW8Num18z0"/>
    <w:rsid w:val="00C70867"/>
    <w:rPr>
      <w:rFonts w:ascii="Symbol" w:hAnsi="Symbol" w:cs="Symbol"/>
    </w:rPr>
  </w:style>
  <w:style w:type="character" w:customStyle="1" w:styleId="WW8Num18z1">
    <w:name w:val="WW8Num18z1"/>
    <w:rsid w:val="00C70867"/>
    <w:rPr>
      <w:rFonts w:ascii="Courier New" w:hAnsi="Courier New" w:cs="Courier New"/>
    </w:rPr>
  </w:style>
  <w:style w:type="character" w:customStyle="1" w:styleId="WW8Num18z2">
    <w:name w:val="WW8Num18z2"/>
    <w:rsid w:val="00C70867"/>
    <w:rPr>
      <w:rFonts w:ascii="Wingdings" w:hAnsi="Wingdings" w:cs="Wingdings"/>
    </w:rPr>
  </w:style>
  <w:style w:type="character" w:customStyle="1" w:styleId="WW8Num19z0">
    <w:name w:val="WW8Num19z0"/>
    <w:rsid w:val="00C70867"/>
    <w:rPr>
      <w:rFonts w:ascii="Symbol" w:hAnsi="Symbol" w:cs="Symbol"/>
      <w:color w:val="auto"/>
    </w:rPr>
  </w:style>
  <w:style w:type="character" w:customStyle="1" w:styleId="WW8Num20z0">
    <w:name w:val="WW8Num20z0"/>
    <w:rsid w:val="00C70867"/>
    <w:rPr>
      <w:rFonts w:ascii="Courier New" w:hAnsi="Courier New" w:cs="Courier New"/>
    </w:rPr>
  </w:style>
  <w:style w:type="character" w:customStyle="1" w:styleId="WW8Num20z2">
    <w:name w:val="WW8Num20z2"/>
    <w:rsid w:val="00C70867"/>
    <w:rPr>
      <w:rFonts w:ascii="Wingdings" w:hAnsi="Wingdings" w:cs="Wingdings"/>
    </w:rPr>
  </w:style>
  <w:style w:type="character" w:customStyle="1" w:styleId="WW8Num20z3">
    <w:name w:val="WW8Num20z3"/>
    <w:rsid w:val="00C70867"/>
    <w:rPr>
      <w:rFonts w:ascii="Symbol" w:hAnsi="Symbol" w:cs="Symbol"/>
    </w:rPr>
  </w:style>
  <w:style w:type="character" w:customStyle="1" w:styleId="WW8Num21z0">
    <w:name w:val="WW8Num21z0"/>
    <w:rsid w:val="00C70867"/>
    <w:rPr>
      <w:rFonts w:ascii="Times New Roman" w:hAnsi="Times New Roman" w:cs="Times New Roman"/>
    </w:rPr>
  </w:style>
  <w:style w:type="character" w:customStyle="1" w:styleId="WW8Num22z0">
    <w:name w:val="WW8Num22z0"/>
    <w:rsid w:val="00C70867"/>
    <w:rPr>
      <w:rFonts w:ascii="Symbol" w:hAnsi="Symbol" w:cs="Symbol"/>
    </w:rPr>
  </w:style>
  <w:style w:type="character" w:customStyle="1" w:styleId="WW8Num22z2">
    <w:name w:val="WW8Num22z2"/>
    <w:rsid w:val="00C70867"/>
    <w:rPr>
      <w:rFonts w:ascii="Wingdings" w:hAnsi="Wingdings" w:cs="Wingdings"/>
    </w:rPr>
  </w:style>
  <w:style w:type="character" w:customStyle="1" w:styleId="WW8Num22z4">
    <w:name w:val="WW8Num22z4"/>
    <w:rsid w:val="00C70867"/>
    <w:rPr>
      <w:rFonts w:ascii="Courier New" w:hAnsi="Courier New" w:cs="Courier New"/>
    </w:rPr>
  </w:style>
  <w:style w:type="character" w:customStyle="1" w:styleId="WW8Num23z0">
    <w:name w:val="WW8Num23z0"/>
    <w:rsid w:val="00C70867"/>
    <w:rPr>
      <w:rFonts w:ascii="Symbol" w:hAnsi="Symbol" w:cs="Symbol"/>
    </w:rPr>
  </w:style>
  <w:style w:type="character" w:customStyle="1" w:styleId="WW8Num23z1">
    <w:name w:val="WW8Num23z1"/>
    <w:rsid w:val="00C70867"/>
    <w:rPr>
      <w:rFonts w:ascii="Courier New" w:hAnsi="Courier New" w:cs="Courier New"/>
    </w:rPr>
  </w:style>
  <w:style w:type="character" w:customStyle="1" w:styleId="WW8Num23z2">
    <w:name w:val="WW8Num23z2"/>
    <w:rsid w:val="00C70867"/>
    <w:rPr>
      <w:rFonts w:ascii="Wingdings" w:hAnsi="Wingdings" w:cs="Wingdings"/>
    </w:rPr>
  </w:style>
  <w:style w:type="character" w:customStyle="1" w:styleId="DefaultParagraphFont1">
    <w:name w:val="Default Paragraph Font1"/>
    <w:rsid w:val="00C70867"/>
  </w:style>
  <w:style w:type="character" w:customStyle="1" w:styleId="FootnoteCharacters">
    <w:name w:val="Footnote Characters"/>
    <w:rsid w:val="00C70867"/>
    <w:rPr>
      <w:vertAlign w:val="superscript"/>
    </w:rPr>
  </w:style>
  <w:style w:type="character" w:customStyle="1" w:styleId="Heading2Char2">
    <w:name w:val="Heading 2 Char2"/>
    <w:aliases w:val="Heading 2 Char Char1,Headline 2 Char Char1,h2 Char Char1,2 Char Char1,headi Char Char1,heading2 Char Char1,h21 Char Char1,h22 Char Char1,21 Char Char1,H2 Char Char1,l2 Char Char1,kopregel 2 Char Char1,Titre m Char Char1,Headline 2 Char2"/>
    <w:rsid w:val="00C70867"/>
    <w:rPr>
      <w:rFonts w:ascii="Arial" w:hAnsi="Arial" w:cs="Arial"/>
      <w:b/>
      <w:bCs/>
      <w:iCs/>
      <w:smallCaps/>
      <w:sz w:val="28"/>
      <w:szCs w:val="28"/>
    </w:rPr>
  </w:style>
  <w:style w:type="character" w:customStyle="1" w:styleId="CharChar6">
    <w:name w:val="Char Char6"/>
    <w:rsid w:val="00C70867"/>
    <w:rPr>
      <w:rFonts w:ascii="Courier New" w:hAnsi="Courier New" w:cs="Courier New"/>
      <w:lang w:val="en-US" w:bidi="ar-SA"/>
    </w:rPr>
  </w:style>
  <w:style w:type="character" w:customStyle="1" w:styleId="CharChar7">
    <w:name w:val="Char Char7"/>
    <w:rsid w:val="00C70867"/>
    <w:rPr>
      <w:rFonts w:ascii="Courier New" w:hAnsi="Courier New" w:cs="Courier New"/>
    </w:rPr>
  </w:style>
  <w:style w:type="character" w:customStyle="1" w:styleId="CharChar8">
    <w:name w:val="Char Char8"/>
    <w:rsid w:val="00C70867"/>
    <w:rPr>
      <w:rFonts w:ascii="Courier New" w:hAnsi="Courier New" w:cs="Courier New"/>
    </w:rPr>
  </w:style>
  <w:style w:type="character" w:customStyle="1" w:styleId="HeaderChar1">
    <w:name w:val="Header Char1"/>
    <w:rsid w:val="00C70867"/>
    <w:rPr>
      <w:rFonts w:eastAsia="Calibri"/>
      <w:sz w:val="24"/>
      <w:szCs w:val="22"/>
    </w:rPr>
  </w:style>
  <w:style w:type="character" w:customStyle="1" w:styleId="IndexLink">
    <w:name w:val="Index Link"/>
    <w:rsid w:val="00C70867"/>
  </w:style>
  <w:style w:type="character" w:customStyle="1" w:styleId="EndnoteCharacters">
    <w:name w:val="Endnote Characters"/>
    <w:rsid w:val="00C70867"/>
  </w:style>
  <w:style w:type="paragraph" w:styleId="List">
    <w:name w:val="List"/>
    <w:basedOn w:val="BodyText"/>
    <w:locked/>
    <w:rsid w:val="00C70867"/>
    <w:pPr>
      <w:suppressAutoHyphens/>
      <w:spacing w:before="0" w:after="0"/>
      <w:jc w:val="both"/>
    </w:pPr>
    <w:rPr>
      <w:rFonts w:ascii="Arial" w:hAnsi="Arial" w:cs="Lohit Hindi"/>
      <w:sz w:val="20"/>
      <w:lang w:eastAsia="zh-CN"/>
    </w:rPr>
  </w:style>
  <w:style w:type="paragraph" w:customStyle="1" w:styleId="Index">
    <w:name w:val="Index"/>
    <w:basedOn w:val="Normal"/>
    <w:rsid w:val="00C70867"/>
    <w:pPr>
      <w:suppressLineNumbers/>
      <w:suppressAutoHyphens/>
      <w:spacing w:line="240" w:lineRule="auto"/>
    </w:pPr>
    <w:rPr>
      <w:rFonts w:ascii="Arial" w:hAnsi="Arial" w:cs="Lohit Hindi"/>
      <w:sz w:val="20"/>
      <w:lang w:eastAsia="zh-CN"/>
    </w:rPr>
  </w:style>
  <w:style w:type="paragraph" w:customStyle="1" w:styleId="WW-Caption">
    <w:name w:val="WW-Caption"/>
    <w:basedOn w:val="Normal"/>
    <w:next w:val="Normal"/>
    <w:rsid w:val="00C70867"/>
    <w:pPr>
      <w:suppressAutoHyphens/>
      <w:spacing w:before="120" w:line="240" w:lineRule="auto"/>
      <w:jc w:val="center"/>
    </w:pPr>
    <w:rPr>
      <w:rFonts w:ascii="Arial" w:hAnsi="Arial" w:cs="Arial"/>
      <w:bCs/>
      <w:i/>
      <w:sz w:val="20"/>
      <w:szCs w:val="20"/>
      <w:lang w:eastAsia="zh-CN"/>
    </w:rPr>
  </w:style>
  <w:style w:type="paragraph" w:customStyle="1" w:styleId="TableContents">
    <w:name w:val="Table Contents"/>
    <w:basedOn w:val="Normal"/>
    <w:rsid w:val="00C70867"/>
    <w:pPr>
      <w:suppressLineNumbers/>
      <w:suppressAutoHyphens/>
      <w:spacing w:line="240" w:lineRule="auto"/>
    </w:pPr>
    <w:rPr>
      <w:rFonts w:ascii="Arial" w:hAnsi="Arial" w:cs="Arial"/>
      <w:sz w:val="20"/>
      <w:lang w:eastAsia="zh-CN"/>
    </w:rPr>
  </w:style>
  <w:style w:type="paragraph" w:customStyle="1" w:styleId="WW-Heading">
    <w:name w:val="WW-Heading"/>
    <w:basedOn w:val="Heading1"/>
    <w:rsid w:val="00C70867"/>
    <w:pPr>
      <w:keepLines/>
      <w:numPr>
        <w:numId w:val="0"/>
      </w:numPr>
      <w:tabs>
        <w:tab w:val="clear" w:pos="510"/>
        <w:tab w:val="num" w:pos="644"/>
      </w:tabs>
      <w:suppressAutoHyphens/>
      <w:spacing w:before="240" w:after="240" w:line="240" w:lineRule="auto"/>
      <w:ind w:right="284"/>
      <w:jc w:val="center"/>
    </w:pPr>
    <w:rPr>
      <w:rFonts w:ascii="Trebuchet MS" w:hAnsi="Trebuchet MS"/>
      <w:caps/>
      <w:smallCaps w:val="0"/>
      <w:color w:val="003366"/>
      <w:kern w:val="1"/>
      <w:sz w:val="28"/>
      <w:szCs w:val="20"/>
      <w:lang w:eastAsia="zh-CN"/>
    </w:rPr>
  </w:style>
  <w:style w:type="paragraph" w:customStyle="1" w:styleId="FrontPageHeading">
    <w:name w:val="FrontPageHeading"/>
    <w:basedOn w:val="Normal"/>
    <w:next w:val="Normal"/>
    <w:rsid w:val="00C70867"/>
    <w:pPr>
      <w:keepNext/>
      <w:keepLines/>
      <w:suppressAutoHyphens/>
      <w:spacing w:before="60" w:after="60" w:line="240" w:lineRule="auto"/>
      <w:jc w:val="center"/>
    </w:pPr>
    <w:rPr>
      <w:b/>
      <w:sz w:val="32"/>
      <w:szCs w:val="20"/>
      <w:lang w:eastAsia="zh-CN"/>
    </w:rPr>
  </w:style>
  <w:style w:type="paragraph" w:customStyle="1" w:styleId="HeadingAnnex">
    <w:name w:val="Heading Annex"/>
    <w:basedOn w:val="Heading1"/>
    <w:next w:val="Normal"/>
    <w:rsid w:val="00C70867"/>
    <w:pPr>
      <w:pageBreakBefore/>
      <w:numPr>
        <w:numId w:val="0"/>
      </w:numPr>
      <w:tabs>
        <w:tab w:val="clear" w:pos="510"/>
        <w:tab w:val="left" w:pos="567"/>
      </w:tabs>
      <w:suppressAutoHyphens/>
      <w:spacing w:before="600" w:after="240" w:line="240" w:lineRule="auto"/>
    </w:pPr>
    <w:rPr>
      <w:rFonts w:ascii="Arial" w:hAnsi="Arial"/>
      <w:bCs/>
      <w:caps/>
      <w:smallCaps w:val="0"/>
      <w:kern w:val="1"/>
      <w:szCs w:val="32"/>
      <w:lang w:eastAsia="zh-CN"/>
    </w:rPr>
  </w:style>
  <w:style w:type="paragraph" w:customStyle="1" w:styleId="TableCellTimesNewRoman">
    <w:name w:val="TableCell + Times New Roman"/>
    <w:aliases w:val="12 pt"/>
    <w:basedOn w:val="Normal"/>
    <w:rsid w:val="00C70867"/>
    <w:pPr>
      <w:suppressAutoHyphens/>
      <w:spacing w:line="240" w:lineRule="auto"/>
    </w:pPr>
    <w:rPr>
      <w:sz w:val="24"/>
      <w:lang w:eastAsia="zh-CN"/>
    </w:rPr>
  </w:style>
  <w:style w:type="paragraph" w:customStyle="1" w:styleId="NormalCode">
    <w:name w:val="Normal Code"/>
    <w:basedOn w:val="Normal"/>
    <w:rsid w:val="00C70867"/>
    <w:pPr>
      <w:suppressAutoHyphens/>
      <w:spacing w:after="60" w:line="240" w:lineRule="auto"/>
      <w:jc w:val="left"/>
    </w:pPr>
    <w:rPr>
      <w:rFonts w:ascii="Courier New" w:hAnsi="Courier New" w:cs="Courier New"/>
      <w:sz w:val="18"/>
      <w:szCs w:val="18"/>
      <w:lang w:eastAsia="zh-CN"/>
    </w:rPr>
  </w:style>
  <w:style w:type="paragraph" w:customStyle="1" w:styleId="Table10">
    <w:name w:val="Table 10"/>
    <w:rsid w:val="00C70867"/>
    <w:pPr>
      <w:tabs>
        <w:tab w:val="left" w:pos="567"/>
        <w:tab w:val="left" w:pos="1134"/>
        <w:tab w:val="left" w:pos="1701"/>
      </w:tabs>
      <w:suppressAutoHyphens/>
      <w:spacing w:before="40" w:after="40"/>
      <w:jc w:val="both"/>
    </w:pPr>
    <w:rPr>
      <w:rFonts w:ascii="Arial" w:hAnsi="Arial"/>
      <w:szCs w:val="20"/>
      <w:lang w:eastAsia="zh-CN"/>
    </w:rPr>
  </w:style>
  <w:style w:type="paragraph" w:customStyle="1" w:styleId="ProblemStatement">
    <w:name w:val="Problem Statement"/>
    <w:basedOn w:val="Normal"/>
    <w:qFormat/>
    <w:rsid w:val="00C70867"/>
    <w:pPr>
      <w:suppressAutoHyphens/>
      <w:spacing w:after="60" w:line="240" w:lineRule="auto"/>
      <w:jc w:val="left"/>
    </w:pPr>
    <w:rPr>
      <w:rFonts w:ascii="Arial" w:hAnsi="Arial" w:cs="Arial"/>
      <w:b/>
      <w:sz w:val="20"/>
      <w:szCs w:val="20"/>
      <w:lang w:eastAsia="zh-CN"/>
    </w:rPr>
  </w:style>
  <w:style w:type="paragraph" w:customStyle="1" w:styleId="ProposedSolution">
    <w:name w:val="Proposed Solution"/>
    <w:basedOn w:val="Normal"/>
    <w:qFormat/>
    <w:rsid w:val="00C70867"/>
    <w:pPr>
      <w:suppressAutoHyphens/>
      <w:spacing w:before="240" w:after="60" w:line="240" w:lineRule="auto"/>
      <w:jc w:val="left"/>
    </w:pPr>
    <w:rPr>
      <w:rFonts w:ascii="Arial" w:hAnsi="Arial" w:cs="Arial"/>
      <w:b/>
      <w:bCs/>
      <w:sz w:val="20"/>
      <w:szCs w:val="20"/>
      <w:lang w:eastAsia="zh-CN"/>
    </w:rPr>
  </w:style>
  <w:style w:type="paragraph" w:customStyle="1" w:styleId="Tablemessage">
    <w:name w:val="Table message"/>
    <w:basedOn w:val="Normal"/>
    <w:qFormat/>
    <w:rsid w:val="00C70867"/>
    <w:pPr>
      <w:tabs>
        <w:tab w:val="left" w:pos="284"/>
        <w:tab w:val="left" w:pos="425"/>
        <w:tab w:val="left" w:pos="567"/>
        <w:tab w:val="left" w:pos="5528"/>
        <w:tab w:val="left" w:pos="6095"/>
        <w:tab w:val="left" w:pos="6379"/>
        <w:tab w:val="left" w:pos="7655"/>
      </w:tabs>
      <w:suppressAutoHyphens/>
      <w:spacing w:line="240" w:lineRule="auto"/>
      <w:jc w:val="left"/>
    </w:pPr>
    <w:rPr>
      <w:rFonts w:ascii="Arial" w:hAnsi="Arial" w:cs="Arial"/>
      <w:sz w:val="20"/>
      <w:lang w:eastAsia="zh-CN"/>
    </w:rPr>
  </w:style>
  <w:style w:type="paragraph" w:customStyle="1" w:styleId="WW-Default">
    <w:name w:val="WW-Default"/>
    <w:rsid w:val="00C70867"/>
    <w:pPr>
      <w:widowControl w:val="0"/>
      <w:suppressAutoHyphens/>
      <w:autoSpaceDE w:val="0"/>
    </w:pPr>
    <w:rPr>
      <w:rFonts w:ascii="Arial" w:hAnsi="Arial" w:cs="Arial"/>
      <w:color w:val="000000"/>
      <w:lang w:val="en-US" w:eastAsia="zh-CN"/>
    </w:rPr>
  </w:style>
  <w:style w:type="paragraph" w:customStyle="1" w:styleId="Heading2Nonum">
    <w:name w:val="Heading 2 Nonum"/>
    <w:basedOn w:val="Heading2"/>
    <w:rsid w:val="00C70867"/>
    <w:pPr>
      <w:numPr>
        <w:ilvl w:val="0"/>
        <w:numId w:val="0"/>
      </w:numPr>
      <w:suppressAutoHyphens/>
      <w:spacing w:after="240"/>
    </w:pPr>
    <w:rPr>
      <w:rFonts w:ascii="Arial" w:hAnsi="Arial" w:cs="Arial"/>
      <w:bCs/>
      <w:iCs/>
      <w:sz w:val="32"/>
      <w:szCs w:val="28"/>
      <w:lang w:eastAsia="zh-CN"/>
    </w:rPr>
  </w:style>
  <w:style w:type="paragraph" w:customStyle="1" w:styleId="actionresponse">
    <w:name w:val="action_response"/>
    <w:basedOn w:val="Normal"/>
    <w:rsid w:val="00C70867"/>
    <w:pPr>
      <w:keepNext/>
      <w:tabs>
        <w:tab w:val="left" w:pos="1134"/>
        <w:tab w:val="left" w:pos="1701"/>
        <w:tab w:val="left" w:pos="2268"/>
      </w:tabs>
      <w:suppressAutoHyphens/>
      <w:spacing w:after="0" w:line="240" w:lineRule="auto"/>
      <w:jc w:val="center"/>
    </w:pPr>
    <w:rPr>
      <w:b/>
      <w:bCs/>
      <w:sz w:val="24"/>
      <w:szCs w:val="21"/>
      <w:lang w:eastAsia="zh-CN"/>
    </w:rPr>
  </w:style>
  <w:style w:type="paragraph" w:customStyle="1" w:styleId="emcsDataItem">
    <w:name w:val="emcs_DataItem"/>
    <w:basedOn w:val="BodyText"/>
    <w:qFormat/>
    <w:rsid w:val="00C70867"/>
    <w:pPr>
      <w:tabs>
        <w:tab w:val="left" w:pos="425"/>
        <w:tab w:val="left" w:pos="5812"/>
        <w:tab w:val="left" w:pos="6096"/>
        <w:tab w:val="left" w:pos="7230"/>
        <w:tab w:val="left" w:pos="8080"/>
      </w:tabs>
      <w:suppressAutoHyphens/>
      <w:spacing w:before="0" w:after="0"/>
      <w:jc w:val="both"/>
    </w:pPr>
    <w:rPr>
      <w:rFonts w:ascii="Arial" w:hAnsi="Arial" w:cs="Arial"/>
      <w:sz w:val="20"/>
      <w:lang w:eastAsia="zh-CN"/>
    </w:rPr>
  </w:style>
  <w:style w:type="paragraph" w:customStyle="1" w:styleId="emcsDataGroup">
    <w:name w:val="emcs_DataGroup"/>
    <w:basedOn w:val="BodyText"/>
    <w:qFormat/>
    <w:rsid w:val="00C70867"/>
    <w:pPr>
      <w:tabs>
        <w:tab w:val="left" w:pos="425"/>
        <w:tab w:val="left" w:pos="5103"/>
        <w:tab w:val="left" w:pos="5812"/>
        <w:tab w:val="left" w:pos="8080"/>
      </w:tabs>
      <w:suppressAutoHyphens/>
      <w:spacing w:before="0" w:after="0"/>
      <w:jc w:val="both"/>
    </w:pPr>
    <w:rPr>
      <w:rFonts w:ascii="Arial" w:hAnsi="Arial" w:cs="Arial"/>
      <w:b/>
      <w:sz w:val="20"/>
      <w:lang w:eastAsia="zh-CN"/>
    </w:rPr>
  </w:style>
  <w:style w:type="paragraph" w:customStyle="1" w:styleId="emcsDataItemnewline">
    <w:name w:val="emcs_DataItem_newline"/>
    <w:basedOn w:val="BodyText"/>
    <w:qFormat/>
    <w:rsid w:val="00C70867"/>
    <w:pPr>
      <w:tabs>
        <w:tab w:val="left" w:pos="8080"/>
      </w:tabs>
      <w:suppressAutoHyphens/>
      <w:spacing w:before="0" w:after="0"/>
      <w:jc w:val="both"/>
    </w:pPr>
    <w:rPr>
      <w:rFonts w:ascii="Arial" w:hAnsi="Arial" w:cs="Arial"/>
      <w:sz w:val="20"/>
      <w:lang w:eastAsia="zh-CN"/>
    </w:rPr>
  </w:style>
  <w:style w:type="paragraph" w:customStyle="1" w:styleId="DataItem">
    <w:name w:val="Data Item"/>
    <w:basedOn w:val="BodyText"/>
    <w:qFormat/>
    <w:rsid w:val="00C70867"/>
    <w:pPr>
      <w:tabs>
        <w:tab w:val="left" w:pos="425"/>
        <w:tab w:val="left" w:pos="5670"/>
        <w:tab w:val="left" w:pos="6096"/>
        <w:tab w:val="left" w:pos="6946"/>
        <w:tab w:val="left" w:pos="7655"/>
      </w:tabs>
      <w:suppressAutoHyphens/>
      <w:spacing w:before="0" w:after="0"/>
      <w:jc w:val="both"/>
    </w:pPr>
    <w:rPr>
      <w:rFonts w:ascii="Arial" w:hAnsi="Arial" w:cs="Arial"/>
      <w:sz w:val="20"/>
      <w:lang w:val="el-GR" w:eastAsia="el-GR"/>
    </w:rPr>
  </w:style>
  <w:style w:type="paragraph" w:customStyle="1" w:styleId="DataGroup">
    <w:name w:val="Data Group"/>
    <w:basedOn w:val="BodyText"/>
    <w:qFormat/>
    <w:rsid w:val="00C70867"/>
    <w:pPr>
      <w:tabs>
        <w:tab w:val="left" w:pos="425"/>
        <w:tab w:val="left" w:pos="4536"/>
        <w:tab w:val="left" w:pos="5670"/>
        <w:tab w:val="left" w:pos="6804"/>
        <w:tab w:val="left" w:pos="7655"/>
      </w:tabs>
      <w:suppressAutoHyphens/>
      <w:spacing w:before="0" w:after="0"/>
      <w:jc w:val="both"/>
    </w:pPr>
    <w:rPr>
      <w:rFonts w:ascii="Arial" w:hAnsi="Arial" w:cs="Arial"/>
      <w:b/>
      <w:sz w:val="20"/>
      <w:szCs w:val="20"/>
      <w:lang w:val="el-GR" w:eastAsia="el-GR"/>
    </w:rPr>
  </w:style>
  <w:style w:type="paragraph" w:customStyle="1" w:styleId="StyleDataItem10pt">
    <w:name w:val="Style Data Item + 10 pt"/>
    <w:basedOn w:val="DataItem"/>
    <w:rsid w:val="00C70867"/>
  </w:style>
  <w:style w:type="paragraph" w:customStyle="1" w:styleId="OutlineBullet">
    <w:name w:val="Outline Bullet"/>
    <w:basedOn w:val="Normal"/>
    <w:next w:val="Normal"/>
    <w:rsid w:val="00C70867"/>
    <w:pPr>
      <w:keepLines/>
      <w:suppressAutoHyphens/>
      <w:spacing w:after="240" w:line="240" w:lineRule="auto"/>
      <w:ind w:left="720"/>
    </w:pPr>
    <w:rPr>
      <w:sz w:val="24"/>
      <w:szCs w:val="20"/>
      <w:lang w:eastAsia="zh-CN"/>
    </w:rPr>
  </w:style>
  <w:style w:type="paragraph" w:customStyle="1" w:styleId="OutlineBulletLevel2">
    <w:name w:val="Outline Bullet Level 2"/>
    <w:basedOn w:val="Normal"/>
    <w:next w:val="Normal"/>
    <w:rsid w:val="00C70867"/>
    <w:pPr>
      <w:keepLines/>
      <w:suppressAutoHyphens/>
      <w:spacing w:after="240" w:line="240" w:lineRule="auto"/>
      <w:ind w:left="1080"/>
    </w:pPr>
    <w:rPr>
      <w:sz w:val="24"/>
      <w:szCs w:val="20"/>
      <w:lang w:eastAsia="zh-CN"/>
    </w:rPr>
  </w:style>
  <w:style w:type="paragraph" w:customStyle="1" w:styleId="Contents10">
    <w:name w:val="Contents 10"/>
    <w:basedOn w:val="Index"/>
    <w:rsid w:val="00C70867"/>
    <w:pPr>
      <w:tabs>
        <w:tab w:val="right" w:leader="dot" w:pos="7425"/>
      </w:tabs>
      <w:ind w:left="2547"/>
    </w:pPr>
  </w:style>
  <w:style w:type="paragraph" w:customStyle="1" w:styleId="Framecontents">
    <w:name w:val="Frame contents"/>
    <w:basedOn w:val="BodyText"/>
    <w:rsid w:val="00C70867"/>
    <w:pPr>
      <w:suppressAutoHyphens/>
      <w:spacing w:before="0" w:after="0"/>
      <w:jc w:val="both"/>
    </w:pPr>
    <w:rPr>
      <w:rFonts w:ascii="Arial" w:hAnsi="Arial" w:cs="Arial"/>
      <w:sz w:val="20"/>
      <w:lang w:eastAsia="zh-CN"/>
    </w:rPr>
  </w:style>
  <w:style w:type="character" w:customStyle="1" w:styleId="PlainTextChar1">
    <w:name w:val="Plain Text Char1"/>
    <w:rsid w:val="00C70867"/>
    <w:rPr>
      <w:rFonts w:ascii="Courier New" w:hAnsi="Courier New" w:cs="Courier New"/>
      <w:lang w:val="en-US" w:eastAsia="zh-CN"/>
    </w:rPr>
  </w:style>
  <w:style w:type="character" w:customStyle="1" w:styleId="TitleChar1">
    <w:name w:val="Title Char1"/>
    <w:rsid w:val="00C70867"/>
    <w:rPr>
      <w:rFonts w:ascii="Arial" w:hAnsi="Arial"/>
      <w:b/>
      <w:bCs/>
      <w:sz w:val="40"/>
      <w:szCs w:val="40"/>
      <w:lang w:val="en-GB"/>
    </w:rPr>
  </w:style>
  <w:style w:type="numbering" w:styleId="111111">
    <w:name w:val="Outline List 2"/>
    <w:basedOn w:val="NoList"/>
    <w:locked/>
    <w:rsid w:val="00C70867"/>
    <w:pPr>
      <w:numPr>
        <w:numId w:val="41"/>
      </w:numPr>
    </w:pPr>
  </w:style>
  <w:style w:type="paragraph" w:customStyle="1" w:styleId="Default">
    <w:name w:val="Default"/>
    <w:rsid w:val="00C70867"/>
    <w:pPr>
      <w:widowControl w:val="0"/>
      <w:autoSpaceDE w:val="0"/>
      <w:autoSpaceDN w:val="0"/>
      <w:adjustRightInd w:val="0"/>
      <w:spacing w:after="120"/>
      <w:jc w:val="both"/>
    </w:pPr>
    <w:rPr>
      <w:rFonts w:ascii="Arial" w:hAnsi="Arial" w:cs="Arial"/>
      <w:color w:val="000000"/>
      <w:lang w:val="en-US" w:eastAsia="en-US"/>
    </w:rPr>
  </w:style>
  <w:style w:type="paragraph" w:customStyle="1" w:styleId="NormalBullet">
    <w:name w:val="Normal Bullet"/>
    <w:basedOn w:val="Normal"/>
    <w:qFormat/>
    <w:rsid w:val="00C70867"/>
    <w:pPr>
      <w:keepLines/>
      <w:numPr>
        <w:numId w:val="42"/>
      </w:numPr>
      <w:spacing w:after="240" w:line="240" w:lineRule="auto"/>
    </w:pPr>
    <w:rPr>
      <w:sz w:val="24"/>
      <w:szCs w:val="20"/>
      <w:lang w:eastAsia="en-US"/>
    </w:rPr>
  </w:style>
  <w:style w:type="paragraph" w:styleId="ListBullet3">
    <w:name w:val="List Bullet 3"/>
    <w:basedOn w:val="Normal"/>
    <w:uiPriority w:val="99"/>
    <w:unhideWhenUsed/>
    <w:locked/>
    <w:rsid w:val="00C70867"/>
    <w:pPr>
      <w:numPr>
        <w:numId w:val="43"/>
      </w:numPr>
      <w:spacing w:line="240" w:lineRule="auto"/>
      <w:contextualSpacing/>
    </w:pPr>
    <w:rPr>
      <w:rFonts w:ascii="Arial" w:hAnsi="Arial"/>
      <w:sz w:val="20"/>
      <w:lang w:eastAsia="en-US"/>
    </w:rPr>
  </w:style>
  <w:style w:type="paragraph" w:customStyle="1" w:styleId="TableScenarios">
    <w:name w:val="Table Scenarios"/>
    <w:basedOn w:val="Normal"/>
    <w:qFormat/>
    <w:rsid w:val="00C70867"/>
    <w:pPr>
      <w:keepLines/>
      <w:spacing w:after="0" w:line="240" w:lineRule="auto"/>
      <w:jc w:val="left"/>
    </w:pPr>
    <w:rPr>
      <w:sz w:val="24"/>
      <w:szCs w:val="20"/>
      <w:lang w:eastAsia="el-GR"/>
    </w:rPr>
  </w:style>
  <w:style w:type="paragraph" w:customStyle="1" w:styleId="TableScenariosHeading">
    <w:name w:val="Table Scenarios Heading"/>
    <w:basedOn w:val="TableScenarios"/>
    <w:rsid w:val="00C70867"/>
    <w:pPr>
      <w:spacing w:before="40" w:after="40"/>
    </w:pPr>
    <w:rPr>
      <w:b/>
    </w:rPr>
  </w:style>
  <w:style w:type="character" w:customStyle="1" w:styleId="EndnoteTextChar">
    <w:name w:val="Endnote Text Char"/>
    <w:link w:val="EndnoteText"/>
    <w:uiPriority w:val="99"/>
    <w:rsid w:val="00C70867"/>
    <w:rPr>
      <w:sz w:val="20"/>
    </w:rPr>
  </w:style>
  <w:style w:type="paragraph" w:customStyle="1" w:styleId="xl67">
    <w:name w:val="xl67"/>
    <w:basedOn w:val="Normal"/>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8">
    <w:name w:val="xl68"/>
    <w:basedOn w:val="Normal"/>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9">
    <w:name w:val="xl69"/>
    <w:basedOn w:val="Normal"/>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0"/>
      <w:szCs w:val="20"/>
      <w:lang w:val="en-US" w:eastAsia="en-US"/>
    </w:rPr>
  </w:style>
  <w:style w:type="paragraph" w:customStyle="1" w:styleId="xl70">
    <w:name w:val="xl70"/>
    <w:basedOn w:val="Normal"/>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1">
    <w:name w:val="xl71"/>
    <w:basedOn w:val="Normal"/>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2">
    <w:name w:val="xl72"/>
    <w:basedOn w:val="Normal"/>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73">
    <w:name w:val="xl73"/>
    <w:basedOn w:val="Normal"/>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74">
    <w:name w:val="xl74"/>
    <w:basedOn w:val="Normal"/>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character" w:customStyle="1" w:styleId="Heading2Char3">
    <w:name w:val="Heading 2 Char3"/>
    <w:aliases w:val="Heading 2 Char Char2,Headline 2 Char Char2,h2 Char Char2,2 Char Char2,headi Char Char2,heading2 Char Char2,h21 Char Char2,h22 Char Char2,21 Char Char2,H2 Char Char2,l2 Char Char2,kopregel 2 Char Char2,Titre m Char Char2,Headline 2 Char3"/>
    <w:basedOn w:val="DefaultParagraphFont"/>
    <w:uiPriority w:val="9"/>
    <w:rsid w:val="00C70867"/>
    <w:rPr>
      <w:rFonts w:ascii="Arial" w:hAnsi="Arial" w:cs="Arial"/>
      <w:b/>
      <w:bCs/>
      <w:iCs/>
      <w:smallCaps/>
      <w:sz w:val="32"/>
      <w:szCs w:val="28"/>
      <w:lang w:val="en-GB" w:eastAsia="en-US"/>
    </w:rPr>
  </w:style>
  <w:style w:type="character" w:customStyle="1" w:styleId="Heading6Char2">
    <w:name w:val="Heading 6 Char2"/>
    <w:aliases w:val="Heading 6 Char Char,Heading 6 CFMU Char1,h6 Char1"/>
    <w:basedOn w:val="DefaultParagraphFont"/>
    <w:rsid w:val="00C70867"/>
    <w:rPr>
      <w:rFonts w:ascii="Arial" w:hAnsi="Arial"/>
      <w:b/>
      <w:bCs/>
      <w:sz w:val="22"/>
      <w:szCs w:val="22"/>
      <w:lang w:val="en-GB" w:eastAsia="en-US"/>
    </w:rPr>
  </w:style>
  <w:style w:type="character" w:customStyle="1" w:styleId="Heading3Char1">
    <w:name w:val="Heading 3 Char1"/>
    <w:aliases w:val="Headline 3 Char1,h3 Char1,h31 Char1,h32 Char1,H3 Char1,H31 Char Char2,H31 Char Char Char1,Heading 3 CFMU Char1,Para 3 Char1,H31 Char2,Proposa Char1,Heading 4 Proposal Char1,DNV-H3 Char1,3 Char1,summit Char1,3m Char1,Paragraaf Char1"/>
    <w:basedOn w:val="DefaultParagraphFont"/>
    <w:semiHidden/>
    <w:rsid w:val="00C70867"/>
    <w:rPr>
      <w:rFonts w:asciiTheme="majorHAnsi" w:eastAsiaTheme="majorEastAsia" w:hAnsiTheme="majorHAnsi" w:cstheme="majorBidi"/>
      <w:color w:val="1F4D78" w:themeColor="accent1" w:themeShade="7F"/>
      <w:sz w:val="24"/>
      <w:szCs w:val="24"/>
      <w:lang w:val="en-GB" w:eastAsia="zh-CN"/>
    </w:rPr>
  </w:style>
  <w:style w:type="character" w:customStyle="1" w:styleId="Heading4Char2">
    <w:name w:val="Heading 4 Char2"/>
    <w:aliases w:val="Heading 4 Char Char Char2,Heading 4 Char1 Char2,Heading 4 Char Char Char Char1,Heading 4 Char1 Char Char1,Heading 4 Char Char1 Char1,Heading 4 CFMU Char1,Para 4 Char1,h4 Char1,Heading 4 Nonum Char1,H4 Char1,4 Char1,Propos Char1"/>
    <w:basedOn w:val="DefaultParagraphFont"/>
    <w:semiHidden/>
    <w:rsid w:val="00C70867"/>
    <w:rPr>
      <w:rFonts w:asciiTheme="majorHAnsi" w:eastAsiaTheme="majorEastAsia" w:hAnsiTheme="majorHAnsi" w:cstheme="majorBidi"/>
      <w:i/>
      <w:iCs/>
      <w:color w:val="2E74B5" w:themeColor="accent1" w:themeShade="BF"/>
      <w:szCs w:val="24"/>
      <w:lang w:val="en-GB" w:eastAsia="zh-CN"/>
    </w:rPr>
  </w:style>
  <w:style w:type="character" w:customStyle="1" w:styleId="Heading5Char1">
    <w:name w:val="Heading 5 Char1"/>
    <w:aliases w:val="Heading 5 CFMU Char1,Para 5 Char1,h5 Char1,H5 Char1,Heading 5(war) Char1,DNV-H5 Char1,Block Label Char1"/>
    <w:basedOn w:val="DefaultParagraphFont"/>
    <w:semiHidden/>
    <w:rsid w:val="00C70867"/>
    <w:rPr>
      <w:rFonts w:asciiTheme="majorHAnsi" w:eastAsiaTheme="majorEastAsia" w:hAnsiTheme="majorHAnsi" w:cstheme="majorBidi"/>
      <w:color w:val="2E74B5" w:themeColor="accent1" w:themeShade="BF"/>
      <w:szCs w:val="24"/>
      <w:lang w:val="en-GB" w:eastAsia="zh-CN"/>
    </w:rPr>
  </w:style>
  <w:style w:type="paragraph" w:customStyle="1" w:styleId="msonormal0">
    <w:name w:val="msonormal"/>
    <w:basedOn w:val="Normal"/>
    <w:rsid w:val="00C70867"/>
    <w:pPr>
      <w:suppressAutoHyphens/>
      <w:spacing w:before="100" w:after="100" w:line="240" w:lineRule="auto"/>
      <w:jc w:val="left"/>
    </w:pPr>
    <w:rPr>
      <w:rFonts w:eastAsia="Calibri"/>
      <w:sz w:val="24"/>
      <w:lang w:val="en-US" w:eastAsia="zh-CN"/>
    </w:rPr>
  </w:style>
  <w:style w:type="character" w:customStyle="1" w:styleId="Heading7Char1">
    <w:name w:val="Heading 7 Char1"/>
    <w:aliases w:val="Heading 7 CFMU Char1,h7 Char1"/>
    <w:basedOn w:val="DefaultParagraphFont"/>
    <w:semiHidden/>
    <w:rsid w:val="00C70867"/>
    <w:rPr>
      <w:rFonts w:asciiTheme="majorHAnsi" w:eastAsiaTheme="majorEastAsia" w:hAnsiTheme="majorHAnsi" w:cstheme="majorBidi"/>
      <w:i/>
      <w:iCs/>
      <w:color w:val="1F4D78" w:themeColor="accent1" w:themeShade="7F"/>
      <w:szCs w:val="24"/>
      <w:lang w:val="en-GB" w:eastAsia="zh-CN"/>
    </w:rPr>
  </w:style>
  <w:style w:type="character" w:customStyle="1" w:styleId="Heading8Char1">
    <w:name w:val="Heading 8 Char1"/>
    <w:aliases w:val="Heading 8 CFMU Char1,h8 Char1"/>
    <w:basedOn w:val="DefaultParagraphFont"/>
    <w:semiHidden/>
    <w:rsid w:val="00C70867"/>
    <w:rPr>
      <w:rFonts w:asciiTheme="majorHAnsi" w:eastAsiaTheme="majorEastAsia" w:hAnsiTheme="majorHAnsi" w:cstheme="majorBidi"/>
      <w:color w:val="272727" w:themeColor="text1" w:themeTint="D8"/>
      <w:sz w:val="21"/>
      <w:szCs w:val="21"/>
      <w:lang w:val="en-GB" w:eastAsia="zh-CN"/>
    </w:rPr>
  </w:style>
  <w:style w:type="character" w:customStyle="1" w:styleId="Heading9Char1">
    <w:name w:val="Heading 9 Char1"/>
    <w:aliases w:val="Heading 9 CFMU Char1,h9 Char1"/>
    <w:basedOn w:val="DefaultParagraphFont"/>
    <w:semiHidden/>
    <w:rsid w:val="00C70867"/>
    <w:rPr>
      <w:rFonts w:asciiTheme="majorHAnsi" w:eastAsiaTheme="majorEastAsia" w:hAnsiTheme="majorHAnsi" w:cstheme="majorBidi"/>
      <w:i/>
      <w:iCs/>
      <w:color w:val="272727" w:themeColor="text1" w:themeTint="D8"/>
      <w:sz w:val="21"/>
      <w:szCs w:val="21"/>
      <w:lang w:val="en-GB" w:eastAsia="zh-CN"/>
    </w:rPr>
  </w:style>
  <w:style w:type="character" w:customStyle="1" w:styleId="BodyText2Char1">
    <w:name w:val="Body Text 2 Char1"/>
    <w:aliases w:val="Body Text Dbl space Char1"/>
    <w:basedOn w:val="DefaultParagraphFont"/>
    <w:locked/>
    <w:rsid w:val="00C70867"/>
    <w:rPr>
      <w:rFonts w:ascii="Arial" w:hAnsi="Arial"/>
      <w:snapToGrid w:val="0"/>
      <w:lang w:val="en-GB" w:eastAsia="en-US"/>
    </w:rPr>
  </w:style>
  <w:style w:type="character" w:customStyle="1" w:styleId="BodyTextChar1">
    <w:name w:val="Body Text Char1"/>
    <w:basedOn w:val="DefaultParagraphFont"/>
    <w:locked/>
    <w:rsid w:val="00C70867"/>
    <w:rPr>
      <w:rFonts w:ascii="Arial" w:hAnsi="Arial"/>
      <w:szCs w:val="24"/>
      <w:lang w:val="en-GB" w:eastAsia="en-US"/>
    </w:rPr>
  </w:style>
  <w:style w:type="character" w:customStyle="1" w:styleId="BodyText3Char1">
    <w:name w:val="Body Text 3 Char1"/>
    <w:basedOn w:val="DefaultParagraphFont"/>
    <w:link w:val="BodyText3"/>
    <w:locked/>
    <w:rsid w:val="00C70867"/>
    <w:rPr>
      <w:rFonts w:ascii="Arial" w:hAnsi="Arial"/>
      <w:sz w:val="20"/>
      <w:szCs w:val="20"/>
      <w:lang w:eastAsia="fr-FR"/>
    </w:rPr>
  </w:style>
  <w:style w:type="character" w:customStyle="1" w:styleId="BodyTextIndentChar1">
    <w:name w:val="Body Text Indent Char1"/>
    <w:basedOn w:val="DefaultParagraphFont"/>
    <w:link w:val="BodyTextIndent"/>
    <w:locked/>
    <w:rsid w:val="00C70867"/>
    <w:rPr>
      <w:rFonts w:ascii="Arial" w:hAnsi="Arial"/>
      <w:sz w:val="20"/>
      <w:lang w:eastAsia="en-US"/>
    </w:rPr>
  </w:style>
  <w:style w:type="character" w:customStyle="1" w:styleId="FooterChar1">
    <w:name w:val="Footer Char1"/>
    <w:basedOn w:val="DefaultParagraphFont"/>
    <w:locked/>
    <w:rsid w:val="00C70867"/>
    <w:rPr>
      <w:rFonts w:ascii="Arial" w:hAnsi="Arial"/>
      <w:sz w:val="18"/>
      <w:szCs w:val="24"/>
      <w:lang w:val="en-GB" w:eastAsia="en-US"/>
    </w:rPr>
  </w:style>
  <w:style w:type="character" w:customStyle="1" w:styleId="HeaderChar2">
    <w:name w:val="Header Char2"/>
    <w:basedOn w:val="DefaultParagraphFont"/>
    <w:locked/>
    <w:rsid w:val="00C70867"/>
    <w:rPr>
      <w:rFonts w:ascii="Univers 47 CondensedLight" w:hAnsi="Univers 47 CondensedLight"/>
      <w:sz w:val="16"/>
      <w:szCs w:val="24"/>
      <w:lang w:val="en-GB" w:eastAsia="en-US"/>
    </w:rPr>
  </w:style>
  <w:style w:type="character" w:customStyle="1" w:styleId="BodyTextIndent2Char1">
    <w:name w:val="Body Text Indent 2 Char1"/>
    <w:basedOn w:val="DefaultParagraphFont"/>
    <w:link w:val="BodyTextIndent2"/>
    <w:locked/>
    <w:rsid w:val="00C70867"/>
    <w:rPr>
      <w:rFonts w:ascii="Arial" w:hAnsi="Arial"/>
      <w:sz w:val="20"/>
      <w:lang w:eastAsia="en-US"/>
    </w:rPr>
  </w:style>
  <w:style w:type="character" w:customStyle="1" w:styleId="FootnoteTextChar1">
    <w:name w:val="Footnote Text Char1"/>
    <w:basedOn w:val="DefaultParagraphFont"/>
    <w:semiHidden/>
    <w:locked/>
    <w:rsid w:val="00C70867"/>
    <w:rPr>
      <w:rFonts w:ascii="Arial" w:hAnsi="Arial" w:cs="Arial"/>
      <w:lang w:val="en-GB" w:eastAsia="zh-CN"/>
    </w:rPr>
  </w:style>
  <w:style w:type="character" w:customStyle="1" w:styleId="DocumentMapChar1">
    <w:name w:val="Document Map Char1"/>
    <w:basedOn w:val="DefaultParagraphFont"/>
    <w:locked/>
    <w:rsid w:val="00C70867"/>
    <w:rPr>
      <w:rFonts w:ascii="Tahoma" w:hAnsi="Tahoma" w:cs="Tahoma"/>
      <w:szCs w:val="24"/>
      <w:shd w:val="clear" w:color="auto" w:fill="000080"/>
      <w:lang w:val="en-GB" w:eastAsia="en-US"/>
    </w:rPr>
  </w:style>
  <w:style w:type="character" w:customStyle="1" w:styleId="CommentTextChar1">
    <w:name w:val="Comment Text Char1"/>
    <w:basedOn w:val="DefaultParagraphFont"/>
    <w:uiPriority w:val="99"/>
    <w:semiHidden/>
    <w:locked/>
    <w:rsid w:val="00C70867"/>
    <w:rPr>
      <w:rFonts w:ascii="Arial" w:hAnsi="Arial" w:cs="Arial"/>
      <w:lang w:val="en-GB" w:eastAsia="zh-CN"/>
    </w:rPr>
  </w:style>
  <w:style w:type="character" w:customStyle="1" w:styleId="BodyTextIndent3Char1">
    <w:name w:val="Body Text Indent 3 Char1"/>
    <w:basedOn w:val="DefaultParagraphFont"/>
    <w:link w:val="BodyTextIndent3"/>
    <w:locked/>
    <w:rsid w:val="00C70867"/>
    <w:rPr>
      <w:rFonts w:ascii="Arial" w:hAnsi="Arial"/>
      <w:i/>
      <w:iCs/>
      <w:sz w:val="20"/>
      <w:lang w:eastAsia="en-US"/>
    </w:rPr>
  </w:style>
  <w:style w:type="character" w:customStyle="1" w:styleId="BalloonTextChar1">
    <w:name w:val="Balloon Text Char1"/>
    <w:basedOn w:val="DefaultParagraphFont"/>
    <w:locked/>
    <w:rsid w:val="00C70867"/>
    <w:rPr>
      <w:rFonts w:ascii="Tahoma" w:hAnsi="Tahoma" w:cs="Tahoma"/>
      <w:sz w:val="16"/>
      <w:szCs w:val="16"/>
      <w:lang w:val="en-GB" w:eastAsia="en-US"/>
    </w:rPr>
  </w:style>
  <w:style w:type="character" w:customStyle="1" w:styleId="CommentSubjectChar1">
    <w:name w:val="Comment Subject Char1"/>
    <w:basedOn w:val="CommentTextChar1"/>
    <w:uiPriority w:val="99"/>
    <w:semiHidden/>
    <w:locked/>
    <w:rsid w:val="00C70867"/>
    <w:rPr>
      <w:rFonts w:ascii="Arial" w:hAnsi="Arial" w:cs="Arial"/>
      <w:b/>
      <w:bCs/>
      <w:lang w:val="en-GB" w:eastAsia="zh-CN"/>
    </w:rPr>
  </w:style>
  <w:style w:type="character" w:customStyle="1" w:styleId="BodyTextFirstIndentChar1">
    <w:name w:val="Body Text First Indent Char1"/>
    <w:basedOn w:val="BodyTextChar1"/>
    <w:link w:val="BodyTextFirstIndent"/>
    <w:locked/>
    <w:rsid w:val="00C70867"/>
    <w:rPr>
      <w:rFonts w:ascii="Arial" w:hAnsi="Arial"/>
      <w:sz w:val="20"/>
      <w:szCs w:val="24"/>
      <w:lang w:val="en-GB" w:eastAsia="en-US"/>
    </w:rPr>
  </w:style>
  <w:style w:type="character" w:customStyle="1" w:styleId="xtablecell">
    <w:name w:val="xtablecell"/>
    <w:basedOn w:val="DefaultParagraphFont"/>
    <w:rsid w:val="00C70867"/>
  </w:style>
  <w:style w:type="character" w:customStyle="1" w:styleId="ms-sitemapdirectional">
    <w:name w:val="ms-sitemapdirectional"/>
    <w:basedOn w:val="DefaultParagraphFont"/>
    <w:rsid w:val="00C70867"/>
  </w:style>
  <w:style w:type="paragraph" w:customStyle="1" w:styleId="emcsEDIFACTHeading">
    <w:name w:val="emcs_EDIFACT_Heading"/>
    <w:next w:val="Normal"/>
    <w:rsid w:val="00C70867"/>
    <w:pPr>
      <w:pageBreakBefore/>
      <w:pBdr>
        <w:top w:val="single" w:sz="4" w:space="1" w:color="auto" w:shadow="1"/>
        <w:left w:val="single" w:sz="4" w:space="4" w:color="auto" w:shadow="1"/>
        <w:bottom w:val="single" w:sz="4" w:space="1" w:color="auto" w:shadow="1"/>
        <w:right w:val="single" w:sz="4" w:space="4" w:color="auto" w:shadow="1"/>
      </w:pBdr>
      <w:tabs>
        <w:tab w:val="center" w:pos="4536"/>
      </w:tabs>
      <w:spacing w:after="240"/>
      <w:outlineLvl w:val="1"/>
    </w:pPr>
    <w:rPr>
      <w:b/>
      <w:sz w:val="40"/>
      <w:szCs w:val="40"/>
      <w:lang w:eastAsia="en-US"/>
    </w:rPr>
  </w:style>
  <w:style w:type="character" w:customStyle="1" w:styleId="UnresolvedMention">
    <w:name w:val="Unresolved Mention"/>
    <w:basedOn w:val="DefaultParagraphFont"/>
    <w:uiPriority w:val="99"/>
    <w:semiHidden/>
    <w:unhideWhenUsed/>
    <w:rsid w:val="00C70867"/>
    <w:rPr>
      <w:color w:val="808080"/>
      <w:shd w:val="clear" w:color="auto" w:fill="E6E6E6"/>
    </w:rPr>
  </w:style>
  <w:style w:type="character" w:customStyle="1" w:styleId="Mention">
    <w:name w:val="Mention"/>
    <w:basedOn w:val="DefaultParagraphFont"/>
    <w:uiPriority w:val="99"/>
    <w:semiHidden/>
    <w:unhideWhenUsed/>
    <w:rsid w:val="00C70867"/>
    <w:rPr>
      <w:color w:val="2B579A"/>
      <w:shd w:val="clear" w:color="auto" w:fill="E6E6E6"/>
    </w:rPr>
  </w:style>
  <w:style w:type="character" w:customStyle="1" w:styleId="Mention1">
    <w:name w:val="Mention1"/>
    <w:basedOn w:val="DefaultParagraphFont"/>
    <w:uiPriority w:val="99"/>
    <w:semiHidden/>
    <w:unhideWhenUsed/>
    <w:rsid w:val="00C70867"/>
    <w:rPr>
      <w:color w:val="2B579A"/>
      <w:shd w:val="clear" w:color="auto" w:fill="E6E6E6"/>
    </w:rPr>
  </w:style>
  <w:style w:type="character" w:customStyle="1" w:styleId="UnresolvedMention1">
    <w:name w:val="Unresolved Mention1"/>
    <w:basedOn w:val="DefaultParagraphFont"/>
    <w:uiPriority w:val="99"/>
    <w:semiHidden/>
    <w:unhideWhenUsed/>
    <w:rsid w:val="00C70867"/>
    <w:rPr>
      <w:color w:val="808080"/>
      <w:shd w:val="clear" w:color="auto" w:fill="E6E6E6"/>
    </w:rPr>
  </w:style>
  <w:style w:type="character" w:customStyle="1" w:styleId="normaltextrun">
    <w:name w:val="normaltextrun"/>
    <w:basedOn w:val="DefaultParagraphFont"/>
    <w:rsid w:val="008D362E"/>
  </w:style>
  <w:style w:type="character" w:customStyle="1" w:styleId="eop">
    <w:name w:val="eop"/>
    <w:basedOn w:val="DefaultParagraphFont"/>
    <w:rsid w:val="008D3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164364522">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267584309">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568928746">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892891991">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074471533">
      <w:bodyDiv w:val="1"/>
      <w:marLeft w:val="0"/>
      <w:marRight w:val="0"/>
      <w:marTop w:val="0"/>
      <w:marBottom w:val="0"/>
      <w:divBdr>
        <w:top w:val="none" w:sz="0" w:space="0" w:color="auto"/>
        <w:left w:val="none" w:sz="0" w:space="0" w:color="auto"/>
        <w:bottom w:val="none" w:sz="0" w:space="0" w:color="auto"/>
        <w:right w:val="none" w:sz="0" w:space="0" w:color="auto"/>
      </w:divBdr>
    </w:div>
    <w:div w:id="119075522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61265413">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605260738">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yperlink" Target="https://circabc.europa.eu/ui/group/5d0c005e-c8e5-4193-900b-53c21899fd31/library/115a8b06-ac04-41b4-9194-e8e732988371/details" TargetMode="External"/><Relationship Id="rId39" Type="http://schemas.openxmlformats.org/officeDocument/2006/relationships/image" Target="media/image5.png"/><Relationship Id="rId21" Type="http://schemas.openxmlformats.org/officeDocument/2006/relationships/hyperlink" Target="https://circabc.europa.eu/ui/group/5d0c005e-c8e5-4193-900b-53c21899fd31/library/44e464ed-073b-400b-acaf-ab40961bc484?p=1&amp;n=10&amp;sort=modified_DESC" TargetMode="External"/><Relationship Id="rId34" Type="http://schemas.openxmlformats.org/officeDocument/2006/relationships/image" Target="media/image2.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package" Target="embeddings/Microsoft_Word_Document7.docx"/><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circabc.europa.eu/ui/group/5d0c005e-c8e5-4193-900b-53c21899fd31/library/90922ccd-b35a-402c-a421-3d1828fbf8df/details" TargetMode="External"/><Relationship Id="rId11" Type="http://schemas.openxmlformats.org/officeDocument/2006/relationships/webSettings" Target="webSettings.xml"/><Relationship Id="rId24" Type="http://schemas.openxmlformats.org/officeDocument/2006/relationships/hyperlink" Target="https://circabc.europa.eu/ui/group/5d0c005e-c8e5-4193-900b-53c21899fd31/library/90922ccd-b35a-402c-a421-3d1828fbf8df/details" TargetMode="External"/><Relationship Id="rId32" Type="http://schemas.openxmlformats.org/officeDocument/2006/relationships/hyperlink" Target="https://circabc.europa.eu/ui/group/5d0c005e-c8e5-4193-900b-53c21899fd31/library/44e464ed-073b-400b-acaf-ab40961bc484?p=1&amp;n=10&amp;sort=modified_DESC"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emf"/><Relationship Id="rId58" Type="http://schemas.openxmlformats.org/officeDocument/2006/relationships/package" Target="embeddings/Microsoft_Word_Document2.docx"/><Relationship Id="rId66" Type="http://schemas.openxmlformats.org/officeDocument/2006/relationships/package" Target="embeddings/Microsoft_Word_Document6.docx"/><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circabc.europa.eu/ui/group/5d0c005e-c8e5-4193-900b-53c21899fd31/library/44e464ed-073b-400b-acaf-ab40961bc484?p=1&amp;n=10&amp;sort=modified_DESC" TargetMode="External"/><Relationship Id="rId28" Type="http://schemas.openxmlformats.org/officeDocument/2006/relationships/hyperlink" Target="https://circabc.europa.eu/ui/group/5d0c005e-c8e5-4193-900b-53c21899fd31/library/44e464ed-073b-400b-acaf-ab40961bc484?p=1&amp;n=10&amp;sort=modified_DESC" TargetMode="External"/><Relationship Id="rId36" Type="http://schemas.openxmlformats.org/officeDocument/2006/relationships/hyperlink" Target="https://circabc.europa.eu/ui/group/5d0c005e-c8e5-4193-900b-53c21899fd31/library/90922ccd-b35a-402c-a421-3d1828fbf8df/details" TargetMode="External"/><Relationship Id="rId49" Type="http://schemas.openxmlformats.org/officeDocument/2006/relationships/image" Target="media/image15.png"/><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settings" Target="settings.xml"/><Relationship Id="rId19" Type="http://schemas.openxmlformats.org/officeDocument/2006/relationships/hyperlink" Target="https://circabc.europa.eu/ui/group/5d0c005e-c8e5-4193-900b-53c21899fd31/library/44e464ed-073b-400b-acaf-ab40961bc484?p=1&amp;n=10&amp;sort=modified_DESC" TargetMode="External"/><Relationship Id="rId31" Type="http://schemas.openxmlformats.org/officeDocument/2006/relationships/hyperlink" Target="https://circabc.europa.eu/ui/group/5d0c005e-c8e5-4193-900b-53c21899fd31/library/90922ccd-b35a-402c-a421-3d1828fbf8df/details"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package" Target="embeddings/Microsoft_Word_Document3.docx"/><Relationship Id="rId65" Type="http://schemas.openxmlformats.org/officeDocument/2006/relationships/image" Target="media/image25.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circabc.europa.eu/ui/group/5d0c005e-c8e5-4193-900b-53c21899fd31/library/90922ccd-b35a-402c-a421-3d1828fbf8df/details" TargetMode="External"/><Relationship Id="rId27" Type="http://schemas.openxmlformats.org/officeDocument/2006/relationships/hyperlink" Target="https://eur-lex.europa.eu/legal-content/EN/TXT/?uri=CELEX%3A32019R0787&amp;qid=1623395156183" TargetMode="External"/><Relationship Id="rId30" Type="http://schemas.openxmlformats.org/officeDocument/2006/relationships/hyperlink" Target="https://circabc.europa.eu/ui/group/5d0c005e-c8e5-4193-900b-53c21899fd31/library/44e464ed-073b-400b-acaf-ab40961bc484?p=1&amp;n=10&amp;sort=modified_DESC" TargetMode="External"/><Relationship Id="rId35" Type="http://schemas.openxmlformats.org/officeDocument/2006/relationships/hyperlink" Target="https://circabc.europa.eu/ui/group/5d0c005e-c8e5-4193-900b-53c21899fd31/library/44e464ed-073b-400b-acaf-ab40961bc484?p=1&amp;n=10&amp;sort=modified_DESC"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package" Target="embeddings/Microsoft_Word_Document1.docx"/><Relationship Id="rId64" Type="http://schemas.openxmlformats.org/officeDocument/2006/relationships/package" Target="embeddings/Microsoft_Word_Document5.docx"/><Relationship Id="rId69" Type="http://schemas.openxmlformats.org/officeDocument/2006/relationships/image" Target="media/image27.emf"/><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aris9.itsmtaxud.eu/businesspublisher/login.do" TargetMode="External"/><Relationship Id="rId33" Type="http://schemas.openxmlformats.org/officeDocument/2006/relationships/hyperlink" Target="https://circabc.europa.eu/ui/group/5d0c005e-c8e5-4193-900b-53c21899fd31/library/90922ccd-b35a-402c-a421-3d1828fbf8df/details"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hyperlink" Target="https://circabc.europa.eu/ui/group/5d0c005e-c8e5-4193-900b-53c21899fd31/library/90922ccd-b35a-402c-a421-3d1828fbf8df/details" TargetMode="External"/><Relationship Id="rId41" Type="http://schemas.openxmlformats.org/officeDocument/2006/relationships/image" Target="media/image7.png"/><Relationship Id="rId54" Type="http://schemas.openxmlformats.org/officeDocument/2006/relationships/package" Target="embeddings/Microsoft_Word_Document.docx"/><Relationship Id="rId62" Type="http://schemas.openxmlformats.org/officeDocument/2006/relationships/package" Target="embeddings/Microsoft_Word_Document4.docx"/><Relationship Id="rId70"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2" Type="http://schemas.openxmlformats.org/officeDocument/2006/relationships/hyperlink" Target="https://data.consilium.europa.eu/doc/document/ST-13634-2019-INIT/en/pdf" TargetMode="External"/><Relationship Id="rId1" Type="http://schemas.openxmlformats.org/officeDocument/2006/relationships/hyperlink" Target="https://data.consilium.europa.eu/doc/document/ST-13634-2019-INIT/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6BFA01FD0D450CB3430FA23580AEA7"/>
        <w:category>
          <w:name w:val="General"/>
          <w:gallery w:val="placeholder"/>
        </w:category>
        <w:types>
          <w:type w:val="bbPlcHdr"/>
        </w:types>
        <w:behaviors>
          <w:behavior w:val="content"/>
        </w:behaviors>
        <w:guid w:val="{EEB99C76-8889-4578-B930-D814700ED358}"/>
      </w:docPartPr>
      <w:docPartBody>
        <w:p w:rsidR="007D7CDB" w:rsidRDefault="00F13883" w:rsidP="00F13883">
          <w:pPr>
            <w:pStyle w:val="526BFA01FD0D450CB3430FA23580AEA767"/>
          </w:pPr>
          <w:r w:rsidRPr="002209A1">
            <w:rPr>
              <w:rStyle w:val="PlaceholderText"/>
              <w:color w:val="984806"/>
              <w:highlight w:val="yellow"/>
            </w:rPr>
            <w:t>Select the DG TAXUD Directorate B Unit</w:t>
          </w:r>
          <w:r>
            <w:rPr>
              <w:rStyle w:val="PlaceholderText"/>
              <w:color w:val="984806"/>
              <w:highlight w:val="yellow"/>
            </w:rPr>
            <w:t xml:space="preserve"> here</w:t>
          </w:r>
          <w:r w:rsidRPr="002209A1">
            <w:rPr>
              <w:rStyle w:val="PlaceholderText"/>
              <w:color w:val="984806"/>
              <w:highlight w:val="yellow"/>
            </w:rPr>
            <w:t>.</w:t>
          </w:r>
        </w:p>
      </w:docPartBody>
    </w:docPart>
    <w:docPart>
      <w:docPartPr>
        <w:name w:val="E522F8A849254428B717D268491E703B"/>
        <w:category>
          <w:name w:val="General"/>
          <w:gallery w:val="placeholder"/>
        </w:category>
        <w:types>
          <w:type w:val="bbPlcHdr"/>
        </w:types>
        <w:behaviors>
          <w:behavior w:val="content"/>
        </w:behaviors>
        <w:guid w:val="{5FD4829D-887F-4C8E-9559-F0CF69BB0092}"/>
      </w:docPartPr>
      <w:docPartBody>
        <w:p w:rsidR="0036504B" w:rsidRDefault="00F13883" w:rsidP="00F13883">
          <w:pPr>
            <w:pStyle w:val="E522F8A849254428B717D268491E703B30"/>
          </w:pPr>
          <w:r w:rsidRPr="00417D3E">
            <w:rPr>
              <w:rStyle w:val="PlaceholderText"/>
            </w:rPr>
            <w:t>DG TAXUD</w:t>
          </w:r>
        </w:p>
      </w:docPartBody>
    </w:docPart>
    <w:docPart>
      <w:docPartPr>
        <w:name w:val="B7176F666F3A44F7B71DD30939990553"/>
        <w:category>
          <w:name w:val="General"/>
          <w:gallery w:val="placeholder"/>
        </w:category>
        <w:types>
          <w:type w:val="bbPlcHdr"/>
        </w:types>
        <w:behaviors>
          <w:behavior w:val="content"/>
        </w:behaviors>
        <w:guid w:val="{D3EA319E-1896-4DD7-9F34-35765287AE46}"/>
      </w:docPartPr>
      <w:docPartBody>
        <w:p w:rsidR="00EF11FA" w:rsidRDefault="00F13883" w:rsidP="00F13883">
          <w:pPr>
            <w:pStyle w:val="B7176F666F3A44F7B71DD309399905535"/>
          </w:pPr>
          <w:r w:rsidRPr="007A5029">
            <w:rPr>
              <w:rStyle w:val="PlaceholderText"/>
              <w:color w:val="984806"/>
              <w:lang w:eastAsia="en-US"/>
            </w:rPr>
            <w:t>Select the confidentiality classification level here.</w:t>
          </w:r>
        </w:p>
      </w:docPartBody>
    </w:docPart>
    <w:docPart>
      <w:docPartPr>
        <w:name w:val="FA2A0D700DD94E0B970A6D2F8DECC970"/>
        <w:category>
          <w:name w:val="General"/>
          <w:gallery w:val="placeholder"/>
        </w:category>
        <w:types>
          <w:type w:val="bbPlcHdr"/>
        </w:types>
        <w:behaviors>
          <w:behavior w:val="content"/>
        </w:behaviors>
        <w:guid w:val="{F7DDF175-49B5-48C5-A0AE-A06FBA3D55F9}"/>
      </w:docPartPr>
      <w:docPartBody>
        <w:p w:rsidR="005C15F8" w:rsidRDefault="00F13883" w:rsidP="00F13883">
          <w:pPr>
            <w:pStyle w:val="FA2A0D700DD94E0B970A6D2F8DECC9702"/>
          </w:pPr>
          <w:r w:rsidRPr="00D049F7">
            <w:rPr>
              <w:rStyle w:val="PlaceholderText"/>
              <w:szCs w:val="16"/>
              <w:lang w:eastAsia="en-US"/>
            </w:rPr>
            <w:t>Select the confidentiality classification level here.</w:t>
          </w:r>
        </w:p>
      </w:docPartBody>
    </w:docPart>
    <w:docPart>
      <w:docPartPr>
        <w:name w:val="322870AC51AE4F22ADC8C770328A7965"/>
        <w:category>
          <w:name w:val="General"/>
          <w:gallery w:val="placeholder"/>
        </w:category>
        <w:types>
          <w:type w:val="bbPlcHdr"/>
        </w:types>
        <w:behaviors>
          <w:behavior w:val="content"/>
        </w:behaviors>
        <w:guid w:val="{9C561E41-613E-47C1-A29C-8889107EF0E3}"/>
      </w:docPartPr>
      <w:docPartBody>
        <w:p w:rsidR="000711C8" w:rsidRDefault="000711C8" w:rsidP="000711C8">
          <w:pPr>
            <w:pStyle w:val="322870AC51AE4F22ADC8C770328A7965"/>
          </w:pPr>
          <w:r>
            <w:rPr>
              <w:rStyle w:val="PlaceholderText"/>
              <w:color w:val="984806"/>
              <w:sz w:val="20"/>
            </w:rPr>
            <w:t>Select the confidentiality classification level here.</w:t>
          </w:r>
        </w:p>
      </w:docPartBody>
    </w:docPart>
    <w:docPart>
      <w:docPartPr>
        <w:name w:val="0215F321C419430BB62234469190D2DF"/>
        <w:category>
          <w:name w:val="General"/>
          <w:gallery w:val="placeholder"/>
        </w:category>
        <w:types>
          <w:type w:val="bbPlcHdr"/>
        </w:types>
        <w:behaviors>
          <w:behavior w:val="content"/>
        </w:behaviors>
        <w:guid w:val="{58DAA14A-F9A4-42D0-9AF6-B54DF313C06B}"/>
      </w:docPartPr>
      <w:docPartBody>
        <w:p w:rsidR="00645CC0" w:rsidRDefault="0050361C" w:rsidP="0050361C">
          <w:pPr>
            <w:pStyle w:val="0215F321C419430BB62234469190D2DF"/>
          </w:pPr>
          <w:r w:rsidRPr="00262E23">
            <w:rPr>
              <w:rStyle w:val="PlaceholderText"/>
              <w:color w:val="984806"/>
              <w:sz w:val="20"/>
            </w:rPr>
            <w:t>Select the DG TAXUD B Unit here.</w:t>
          </w:r>
        </w:p>
      </w:docPartBody>
    </w:docPart>
    <w:docPart>
      <w:docPartPr>
        <w:name w:val="D1755B547C214A04AC646A1DCF5AAB34"/>
        <w:category>
          <w:name w:val="General"/>
          <w:gallery w:val="placeholder"/>
        </w:category>
        <w:types>
          <w:type w:val="bbPlcHdr"/>
        </w:types>
        <w:behaviors>
          <w:behavior w:val="content"/>
        </w:behaviors>
        <w:guid w:val="{6B683958-A790-423D-979C-47D669B9327A}"/>
      </w:docPartPr>
      <w:docPartBody>
        <w:p w:rsidR="00CC4242" w:rsidRDefault="00CC4242" w:rsidP="00CC4242">
          <w:pPr>
            <w:pStyle w:val="D1755B547C214A04AC646A1DCF5AAB34"/>
          </w:pPr>
          <w:r w:rsidRPr="00262E23">
            <w:rPr>
              <w:rStyle w:val="PlaceholderText"/>
              <w:color w:val="984806"/>
              <w:sz w:val="20"/>
            </w:rPr>
            <w:t>Select the DG TAXUD B Unit here.</w:t>
          </w:r>
        </w:p>
      </w:docPartBody>
    </w:docPart>
    <w:docPart>
      <w:docPartPr>
        <w:name w:val="27DC7B11DC1D4284AC711A6667EF8266"/>
        <w:category>
          <w:name w:val="General"/>
          <w:gallery w:val="placeholder"/>
        </w:category>
        <w:types>
          <w:type w:val="bbPlcHdr"/>
        </w:types>
        <w:behaviors>
          <w:behavior w:val="content"/>
        </w:behaviors>
        <w:guid w:val="{B52647A8-8E6E-4FCA-B65C-484A0333814E}"/>
      </w:docPartPr>
      <w:docPartBody>
        <w:p w:rsidR="00314E23" w:rsidRDefault="00723265" w:rsidP="00723265">
          <w:pPr>
            <w:pStyle w:val="27DC7B11DC1D4284AC711A6667EF8266"/>
          </w:pPr>
          <w:r>
            <w:rPr>
              <w:rFonts w:eastAsia="PMingLiU"/>
              <w:color w:val="984806"/>
              <w:sz w:val="20"/>
            </w:rPr>
            <w:t>E</w:t>
          </w:r>
          <w:r>
            <w:rPr>
              <w:rStyle w:val="PlaceholderText"/>
              <w:color w:val="984806"/>
              <w:sz w:val="20"/>
            </w:rPr>
            <w:t>nter the date here.</w:t>
          </w:r>
        </w:p>
      </w:docPartBody>
    </w:docPart>
    <w:docPart>
      <w:docPartPr>
        <w:name w:val="336E83092EB8471EBD3BEAFE118C0EEB"/>
        <w:category>
          <w:name w:val="General"/>
          <w:gallery w:val="placeholder"/>
        </w:category>
        <w:types>
          <w:type w:val="bbPlcHdr"/>
        </w:types>
        <w:behaviors>
          <w:behavior w:val="content"/>
        </w:behaviors>
        <w:guid w:val="{1AFF6CB5-9499-4847-A992-A0B2B3CBF7A5}"/>
      </w:docPartPr>
      <w:docPartBody>
        <w:p w:rsidR="00314E23" w:rsidRDefault="00723265" w:rsidP="00723265">
          <w:pPr>
            <w:pStyle w:val="336E83092EB8471EBD3BEAFE118C0EEB"/>
          </w:pPr>
          <w:r>
            <w:rPr>
              <w:rFonts w:eastAsia="PMingLiU"/>
              <w:color w:val="984806"/>
              <w:sz w:val="20"/>
            </w:rPr>
            <w:t>E</w:t>
          </w:r>
          <w:r>
            <w:rPr>
              <w:rStyle w:val="PlaceholderText"/>
              <w:color w:val="984806"/>
              <w:sz w:val="20"/>
            </w:rPr>
            <w:t>nter the date here.</w:t>
          </w:r>
        </w:p>
      </w:docPartBody>
    </w:docPart>
    <w:docPart>
      <w:docPartPr>
        <w:name w:val="9D8EDA0726224D64BEA6A09DBC8014DB"/>
        <w:category>
          <w:name w:val="General"/>
          <w:gallery w:val="placeholder"/>
        </w:category>
        <w:types>
          <w:type w:val="bbPlcHdr"/>
        </w:types>
        <w:behaviors>
          <w:behavior w:val="content"/>
        </w:behaviors>
        <w:guid w:val="{A2698E5C-E4B4-4F07-B5A3-4121662DB2F2}"/>
      </w:docPartPr>
      <w:docPartBody>
        <w:p w:rsidR="00314E23" w:rsidRDefault="00723265" w:rsidP="00723265">
          <w:pPr>
            <w:pStyle w:val="9D8EDA0726224D64BEA6A09DBC8014DB"/>
          </w:pPr>
          <w:r>
            <w:rPr>
              <w:rFonts w:eastAsia="PMingLiU"/>
              <w:color w:val="984806"/>
              <w:sz w:val="20"/>
            </w:rPr>
            <w:t>E</w:t>
          </w:r>
          <w:r>
            <w:rPr>
              <w:rStyle w:val="PlaceholderText"/>
              <w:color w:val="984806"/>
              <w:sz w:val="20"/>
            </w:rPr>
            <w:t>nter the date here.</w:t>
          </w:r>
        </w:p>
      </w:docPartBody>
    </w:docPart>
    <w:docPart>
      <w:docPartPr>
        <w:name w:val="6C4E575A0B3C4BEFA1453A8EEA8B393C"/>
        <w:category>
          <w:name w:val="General"/>
          <w:gallery w:val="placeholder"/>
        </w:category>
        <w:types>
          <w:type w:val="bbPlcHdr"/>
        </w:types>
        <w:behaviors>
          <w:behavior w:val="content"/>
        </w:behaviors>
        <w:guid w:val="{9944C3FB-E64D-44A3-8DC3-7E7DA59F419B}"/>
      </w:docPartPr>
      <w:docPartBody>
        <w:p w:rsidR="00314E23" w:rsidRDefault="00723265" w:rsidP="00723265">
          <w:pPr>
            <w:pStyle w:val="6C4E575A0B3C4BEFA1453A8EEA8B393C"/>
          </w:pPr>
          <w:r>
            <w:rPr>
              <w:rFonts w:eastAsia="PMingLiU"/>
              <w:color w:val="984806"/>
              <w:sz w:val="20"/>
            </w:rPr>
            <w:t>E</w:t>
          </w:r>
          <w:r>
            <w:rPr>
              <w:rStyle w:val="PlaceholderText"/>
              <w:color w:val="984806"/>
              <w:sz w:val="20"/>
            </w:rPr>
            <w:t>nter the date here.</w:t>
          </w:r>
        </w:p>
      </w:docPartBody>
    </w:docPart>
    <w:docPart>
      <w:docPartPr>
        <w:name w:val="CDB544DC752E4ECB9E5C4ACA83FB40CE"/>
        <w:category>
          <w:name w:val="General"/>
          <w:gallery w:val="placeholder"/>
        </w:category>
        <w:types>
          <w:type w:val="bbPlcHdr"/>
        </w:types>
        <w:behaviors>
          <w:behavior w:val="content"/>
        </w:behaviors>
        <w:guid w:val="{3BD7515A-2A8C-4764-B17A-3204976EBB9E}"/>
      </w:docPartPr>
      <w:docPartBody>
        <w:p w:rsidR="00314E23" w:rsidRDefault="00723265" w:rsidP="00723265">
          <w:pPr>
            <w:pStyle w:val="CDB544DC752E4ECB9E5C4ACA83FB40CE"/>
          </w:pPr>
          <w:r>
            <w:rPr>
              <w:rFonts w:eastAsia="PMingLiU"/>
              <w:color w:val="984806"/>
              <w:sz w:val="20"/>
            </w:rPr>
            <w:t>E</w:t>
          </w:r>
          <w:r>
            <w:rPr>
              <w:rStyle w:val="PlaceholderText"/>
              <w:color w:val="984806"/>
              <w:sz w:val="20"/>
            </w:rPr>
            <w:t>nter the date here.</w:t>
          </w:r>
        </w:p>
      </w:docPartBody>
    </w:docPart>
    <w:docPart>
      <w:docPartPr>
        <w:name w:val="59830DBA01494F17844B895AF26799D0"/>
        <w:category>
          <w:name w:val="General"/>
          <w:gallery w:val="placeholder"/>
        </w:category>
        <w:types>
          <w:type w:val="bbPlcHdr"/>
        </w:types>
        <w:behaviors>
          <w:behavior w:val="content"/>
        </w:behaviors>
        <w:guid w:val="{E1C75CB2-62FD-4C47-91E9-9F70E58D345C}"/>
      </w:docPartPr>
      <w:docPartBody>
        <w:p w:rsidR="00314E23" w:rsidRDefault="00723265" w:rsidP="00723265">
          <w:pPr>
            <w:pStyle w:val="59830DBA01494F17844B895AF26799D0"/>
          </w:pPr>
          <w:r>
            <w:rPr>
              <w:rFonts w:eastAsia="PMingLiU"/>
              <w:color w:val="984806"/>
              <w:sz w:val="20"/>
            </w:rPr>
            <w:t>E</w:t>
          </w:r>
          <w:r>
            <w:rPr>
              <w:rStyle w:val="PlaceholderText"/>
              <w:color w:val="984806"/>
              <w:sz w:val="20"/>
            </w:rPr>
            <w:t>nter the date here.</w:t>
          </w:r>
        </w:p>
      </w:docPartBody>
    </w:docPart>
    <w:docPart>
      <w:docPartPr>
        <w:name w:val="57984C550F1440EC84C4EB9C59351765"/>
        <w:category>
          <w:name w:val="General"/>
          <w:gallery w:val="placeholder"/>
        </w:category>
        <w:types>
          <w:type w:val="bbPlcHdr"/>
        </w:types>
        <w:behaviors>
          <w:behavior w:val="content"/>
        </w:behaviors>
        <w:guid w:val="{4FD3EE5C-6ED6-4DEB-BF30-28B2D27902D5}"/>
      </w:docPartPr>
      <w:docPartBody>
        <w:p w:rsidR="00314E23" w:rsidRDefault="00723265" w:rsidP="00723265">
          <w:pPr>
            <w:pStyle w:val="57984C550F1440EC84C4EB9C59351765"/>
          </w:pPr>
          <w:r>
            <w:rPr>
              <w:rFonts w:eastAsia="PMingLiU"/>
              <w:color w:val="984806"/>
              <w:sz w:val="20"/>
            </w:rPr>
            <w:t>E</w:t>
          </w:r>
          <w:r>
            <w:rPr>
              <w:rStyle w:val="PlaceholderText"/>
              <w:color w:val="984806"/>
              <w:sz w:val="20"/>
            </w:rPr>
            <w:t>nter the date here.</w:t>
          </w:r>
        </w:p>
      </w:docPartBody>
    </w:docPart>
    <w:docPart>
      <w:docPartPr>
        <w:name w:val="7CF8D7272DDC4A91B627949B16B411FA"/>
        <w:category>
          <w:name w:val="General"/>
          <w:gallery w:val="placeholder"/>
        </w:category>
        <w:types>
          <w:type w:val="bbPlcHdr"/>
        </w:types>
        <w:behaviors>
          <w:behavior w:val="content"/>
        </w:behaviors>
        <w:guid w:val="{FE6DDFD7-5C71-47CB-8609-5F387E878BEF}"/>
      </w:docPartPr>
      <w:docPartBody>
        <w:p w:rsidR="00314E23" w:rsidRDefault="00723265" w:rsidP="00723265">
          <w:pPr>
            <w:pStyle w:val="7CF8D7272DDC4A91B627949B16B411FA"/>
          </w:pPr>
          <w:r>
            <w:rPr>
              <w:rFonts w:eastAsia="PMingLiU"/>
              <w:color w:val="984806"/>
              <w:sz w:val="20"/>
            </w:rPr>
            <w:t>E</w:t>
          </w:r>
          <w:r>
            <w:rPr>
              <w:rStyle w:val="PlaceholderText"/>
              <w:color w:val="984806"/>
              <w:sz w:val="20"/>
            </w:rPr>
            <w:t>nter the date here.</w:t>
          </w:r>
        </w:p>
      </w:docPartBody>
    </w:docPart>
    <w:docPart>
      <w:docPartPr>
        <w:name w:val="815C35DF666843CD840023AEFE0BB4EC"/>
        <w:category>
          <w:name w:val="General"/>
          <w:gallery w:val="placeholder"/>
        </w:category>
        <w:types>
          <w:type w:val="bbPlcHdr"/>
        </w:types>
        <w:behaviors>
          <w:behavior w:val="content"/>
        </w:behaviors>
        <w:guid w:val="{595BE99E-B4BD-4D50-B687-2E621F0D8FC2}"/>
      </w:docPartPr>
      <w:docPartBody>
        <w:p w:rsidR="00254652" w:rsidRDefault="00314E23" w:rsidP="00314E23">
          <w:pPr>
            <w:pStyle w:val="815C35DF666843CD840023AEFE0BB4EC"/>
          </w:pPr>
          <w:r w:rsidRPr="00F64B49">
            <w:rPr>
              <w:rStyle w:val="PlaceholderText"/>
              <w:color w:val="984806"/>
            </w:rPr>
            <w:t>Select the status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BEHIZ+Palatino-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1C"/>
    <w:rsid w:val="00000CE1"/>
    <w:rsid w:val="000711C8"/>
    <w:rsid w:val="000853CF"/>
    <w:rsid w:val="000925D2"/>
    <w:rsid w:val="000B1C56"/>
    <w:rsid w:val="000C1B86"/>
    <w:rsid w:val="00194BEE"/>
    <w:rsid w:val="00220F6A"/>
    <w:rsid w:val="002354EB"/>
    <w:rsid w:val="002540F9"/>
    <w:rsid w:val="00254652"/>
    <w:rsid w:val="002758FB"/>
    <w:rsid w:val="00284967"/>
    <w:rsid w:val="00294D60"/>
    <w:rsid w:val="002F2B09"/>
    <w:rsid w:val="00314E23"/>
    <w:rsid w:val="00340D08"/>
    <w:rsid w:val="0036504B"/>
    <w:rsid w:val="00381B29"/>
    <w:rsid w:val="003D041B"/>
    <w:rsid w:val="00400930"/>
    <w:rsid w:val="00411D66"/>
    <w:rsid w:val="00440C03"/>
    <w:rsid w:val="00455624"/>
    <w:rsid w:val="004922FC"/>
    <w:rsid w:val="004932D4"/>
    <w:rsid w:val="0050361C"/>
    <w:rsid w:val="0057028B"/>
    <w:rsid w:val="005C15F8"/>
    <w:rsid w:val="005E41D5"/>
    <w:rsid w:val="006414E7"/>
    <w:rsid w:val="00645CC0"/>
    <w:rsid w:val="00661DE5"/>
    <w:rsid w:val="00676190"/>
    <w:rsid w:val="006F2B6A"/>
    <w:rsid w:val="006F4521"/>
    <w:rsid w:val="007216C6"/>
    <w:rsid w:val="00723265"/>
    <w:rsid w:val="007709AD"/>
    <w:rsid w:val="00773516"/>
    <w:rsid w:val="007804E1"/>
    <w:rsid w:val="007D7CDB"/>
    <w:rsid w:val="008042FC"/>
    <w:rsid w:val="009141AB"/>
    <w:rsid w:val="00954F44"/>
    <w:rsid w:val="009556A3"/>
    <w:rsid w:val="009609A9"/>
    <w:rsid w:val="0098411C"/>
    <w:rsid w:val="009B7A23"/>
    <w:rsid w:val="009D1201"/>
    <w:rsid w:val="00A01818"/>
    <w:rsid w:val="00A02CCF"/>
    <w:rsid w:val="00A427E8"/>
    <w:rsid w:val="00B001E8"/>
    <w:rsid w:val="00B41D21"/>
    <w:rsid w:val="00B817FC"/>
    <w:rsid w:val="00BC0AF5"/>
    <w:rsid w:val="00BE4BDD"/>
    <w:rsid w:val="00BF6052"/>
    <w:rsid w:val="00BF6621"/>
    <w:rsid w:val="00C057DD"/>
    <w:rsid w:val="00C20042"/>
    <w:rsid w:val="00C70CE6"/>
    <w:rsid w:val="00CC3ADC"/>
    <w:rsid w:val="00CC4242"/>
    <w:rsid w:val="00CD2962"/>
    <w:rsid w:val="00CE68D2"/>
    <w:rsid w:val="00CF49DB"/>
    <w:rsid w:val="00D1002C"/>
    <w:rsid w:val="00D40407"/>
    <w:rsid w:val="00D547AD"/>
    <w:rsid w:val="00D61712"/>
    <w:rsid w:val="00D91C32"/>
    <w:rsid w:val="00DE4EF9"/>
    <w:rsid w:val="00E05BAC"/>
    <w:rsid w:val="00E22F17"/>
    <w:rsid w:val="00E56019"/>
    <w:rsid w:val="00E635DF"/>
    <w:rsid w:val="00EB611C"/>
    <w:rsid w:val="00EC0FB8"/>
    <w:rsid w:val="00EC3606"/>
    <w:rsid w:val="00EC6885"/>
    <w:rsid w:val="00EE6024"/>
    <w:rsid w:val="00EF11FA"/>
    <w:rsid w:val="00F13883"/>
    <w:rsid w:val="00F167C8"/>
    <w:rsid w:val="00F30151"/>
    <w:rsid w:val="00F76F9B"/>
    <w:rsid w:val="00F93B07"/>
    <w:rsid w:val="00FA10C8"/>
    <w:rsid w:val="00FC6037"/>
    <w:rsid w:val="00FD2917"/>
    <w:rsid w:val="00FE76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E23"/>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526BFA01FD0D450CB3430FA23580AEA767">
    <w:name w:val="526BFA01FD0D450CB3430FA23580AEA767"/>
    <w:rsid w:val="00F13883"/>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E522F8A849254428B717D268491E703B30">
    <w:name w:val="E522F8A849254428B717D268491E703B30"/>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5">
    <w:name w:val="B7176F666F3A44F7B71DD3093999055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2">
    <w:name w:val="FA2A0D700DD94E0B970A6D2F8DECC9702"/>
    <w:rsid w:val="00F13883"/>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322870AC51AE4F22ADC8C770328A7965">
    <w:name w:val="322870AC51AE4F22ADC8C770328A7965"/>
    <w:rsid w:val="000711C8"/>
    <w:rPr>
      <w:lang w:val="en-US" w:eastAsia="en-US"/>
    </w:rPr>
  </w:style>
  <w:style w:type="paragraph" w:customStyle="1" w:styleId="0215F321C419430BB62234469190D2DF">
    <w:name w:val="0215F321C419430BB62234469190D2DF"/>
    <w:rsid w:val="0050361C"/>
    <w:rPr>
      <w:lang w:val="en-US" w:eastAsia="en-US"/>
    </w:rPr>
  </w:style>
  <w:style w:type="paragraph" w:customStyle="1" w:styleId="D1755B547C214A04AC646A1DCF5AAB34">
    <w:name w:val="D1755B547C214A04AC646A1DCF5AAB34"/>
    <w:rsid w:val="00CC4242"/>
    <w:rPr>
      <w:lang w:val="en-US" w:eastAsia="en-US"/>
    </w:rPr>
  </w:style>
  <w:style w:type="paragraph" w:customStyle="1" w:styleId="27DC7B11DC1D4284AC711A6667EF8266">
    <w:name w:val="27DC7B11DC1D4284AC711A6667EF8266"/>
    <w:rsid w:val="00723265"/>
    <w:rPr>
      <w:lang w:val="en-US" w:eastAsia="en-US"/>
    </w:rPr>
  </w:style>
  <w:style w:type="paragraph" w:customStyle="1" w:styleId="336E83092EB8471EBD3BEAFE118C0EEB">
    <w:name w:val="336E83092EB8471EBD3BEAFE118C0EEB"/>
    <w:rsid w:val="00723265"/>
    <w:rPr>
      <w:lang w:val="en-US" w:eastAsia="en-US"/>
    </w:rPr>
  </w:style>
  <w:style w:type="paragraph" w:customStyle="1" w:styleId="9D8EDA0726224D64BEA6A09DBC8014DB">
    <w:name w:val="9D8EDA0726224D64BEA6A09DBC8014DB"/>
    <w:rsid w:val="00723265"/>
    <w:rPr>
      <w:lang w:val="en-US" w:eastAsia="en-US"/>
    </w:rPr>
  </w:style>
  <w:style w:type="paragraph" w:customStyle="1" w:styleId="6C4E575A0B3C4BEFA1453A8EEA8B393C">
    <w:name w:val="6C4E575A0B3C4BEFA1453A8EEA8B393C"/>
    <w:rsid w:val="00723265"/>
    <w:rPr>
      <w:lang w:val="en-US" w:eastAsia="en-US"/>
    </w:rPr>
  </w:style>
  <w:style w:type="paragraph" w:customStyle="1" w:styleId="CDB544DC752E4ECB9E5C4ACA83FB40CE">
    <w:name w:val="CDB544DC752E4ECB9E5C4ACA83FB40CE"/>
    <w:rsid w:val="00723265"/>
    <w:rPr>
      <w:lang w:val="en-US" w:eastAsia="en-US"/>
    </w:rPr>
  </w:style>
  <w:style w:type="paragraph" w:customStyle="1" w:styleId="59830DBA01494F17844B895AF26799D0">
    <w:name w:val="59830DBA01494F17844B895AF26799D0"/>
    <w:rsid w:val="00723265"/>
    <w:rPr>
      <w:lang w:val="en-US" w:eastAsia="en-US"/>
    </w:rPr>
  </w:style>
  <w:style w:type="paragraph" w:customStyle="1" w:styleId="57984C550F1440EC84C4EB9C59351765">
    <w:name w:val="57984C550F1440EC84C4EB9C59351765"/>
    <w:rsid w:val="00723265"/>
    <w:rPr>
      <w:lang w:val="en-US" w:eastAsia="en-US"/>
    </w:rPr>
  </w:style>
  <w:style w:type="paragraph" w:customStyle="1" w:styleId="7CF8D7272DDC4A91B627949B16B411FA">
    <w:name w:val="7CF8D7272DDC4A91B627949B16B411FA"/>
    <w:rsid w:val="00723265"/>
    <w:rPr>
      <w:lang w:val="en-US" w:eastAsia="en-US"/>
    </w:rPr>
  </w:style>
  <w:style w:type="paragraph" w:customStyle="1" w:styleId="815C35DF666843CD840023AEFE0BB4EC">
    <w:name w:val="815C35DF666843CD840023AEFE0BB4EC"/>
    <w:rsid w:val="00314E2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2.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2021-11-22T00:00:00</DocumentDate>
  <DocumentVersion>2.60 EN</DocumentVersion>
  <CompatibilityMode>Eurolook10</CompatibilityMode>
  <Address/>
</EurolookProperties>
</file>

<file path=customXml/item3.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883</DTM_x0020_entry>
    <SC xmlns="2de5999e-9790-44f9-90eb-389c7b6a54b2">SC09</SC>
    <Status xmlns="2de5999e-9790-44f9-90eb-389c7b6a54b2">SfA</Status>
    <Comments_x0020_Raised xmlns="2de5999e-9790-44f9-90eb-389c7b6a54b2" xsi:nil="true"/>
    <Business_x0020_Thread xmlns="2de5999e-9790-44f9-90eb-389c7b6a54b2">Excise</Business_x0020_Thread>
    <Review_x0020_Cycle_x0020_ID xmlns="2de5999e-9790-44f9-90eb-389c7b6a54b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 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6.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d485cdbfa3331add520559f147a12b2c">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25ef3db7da31444305f04d217ed98aa0" ns2:_="" ns3:_="">
    <xsd:import namespace="2de5999e-9790-44f9-90eb-389c7b6a54b2"/>
    <xsd:import namespace="340a17e6-2d0a-41d9-896f-a1ad094b81cd"/>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restriction>
      </xsd:simpleType>
    </xsd:element>
    <xsd:element name="DTM_x0020_entry" ma:index="9" ma:displayName="DTM ID" ma:decimals="0" ma:description="The DTM#" ma:indexed="true"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6DB0BF55-7A89-4DB2-B1B0-36117AF8F55B}">
  <ds:schemaRefs>
    <ds:schemaRef ds:uri="http://purl.org/dc/terms/"/>
    <ds:schemaRef ds:uri="http://schemas.openxmlformats.org/package/2006/metadata/core-properties"/>
    <ds:schemaRef ds:uri="2de5999e-9790-44f9-90eb-389c7b6a54b2"/>
    <ds:schemaRef ds:uri="http://schemas.microsoft.com/office/2006/documentManagement/types"/>
    <ds:schemaRef ds:uri="http://schemas.microsoft.com/office/infopath/2007/PartnerControls"/>
    <ds:schemaRef ds:uri="340a17e6-2d0a-41d9-896f-a1ad094b81cd"/>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CC28E01-2864-4944-8656-53625487768D}">
  <ds:schemaRefs>
    <ds:schemaRef ds:uri="http://schemas.microsoft.com/sharepoint/v3/contenttype/forms"/>
  </ds:schemaRefs>
</ds:datastoreItem>
</file>

<file path=customXml/itemProps5.xml><?xml version="1.0" encoding="utf-8"?>
<ds:datastoreItem xmlns:ds="http://schemas.openxmlformats.org/officeDocument/2006/customXml" ds:itemID="{EE044946-5330-43F7-8D16-AA78684F2938}">
  <ds:schemaRefs/>
</ds:datastoreItem>
</file>

<file path=customXml/itemProps6.xml><?xml version="1.0" encoding="utf-8"?>
<ds:datastoreItem xmlns:ds="http://schemas.openxmlformats.org/officeDocument/2006/customXml" ds:itemID="{7F949394-9EF2-4FC2-99A3-0FE2AAC69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D23AE14-468C-46ED-877D-834E5BE0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318</Pages>
  <Words>62327</Words>
  <Characters>341555</Characters>
  <Application>Microsoft Office Word</Application>
  <DocSecurity>0</DocSecurity>
  <PresentationFormat>Microsoft Word 14.0</PresentationFormat>
  <Lines>8757</Lines>
  <Paragraphs>6845</Paragraphs>
  <ScaleCrop>true</ScaleCrop>
  <HeadingPairs>
    <vt:vector size="2" baseType="variant">
      <vt:variant>
        <vt:lpstr>Title</vt:lpstr>
      </vt:variant>
      <vt:variant>
        <vt:i4>1</vt:i4>
      </vt:variant>
    </vt:vector>
  </HeadingPairs>
  <TitlesOfParts>
    <vt:vector size="1" baseType="lpstr">
      <vt:lpstr>EMCS Phase 4.0 FESS and DDNEA Release</vt:lpstr>
    </vt:vector>
  </TitlesOfParts>
  <Company/>
  <LinksUpToDate>false</LinksUpToDate>
  <CharactersWithSpaces>397037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EMCS Phase 4.0 FESS and DDNEA Release</dc:title>
  <dc:subject>Release Scope Document</dc:subject>
  <dc:creator>ITSM3 TES</dc:creator>
  <cp:keywords/>
  <dc:description/>
  <cp:lastModifiedBy>ROZE Maija (TAXUD-EXT)</cp:lastModifiedBy>
  <cp:revision>2</cp:revision>
  <cp:lastPrinted>2019-07-05T14:29:00Z</cp:lastPrinted>
  <dcterms:created xsi:type="dcterms:W3CDTF">2021-11-25T15:29:00Z</dcterms:created>
  <dcterms:modified xsi:type="dcterms:W3CDTF">2021-11-25T15:29:00Z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ies>
</file>